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680384556"/>
        <w:lock w:val="sdtContentLocked"/>
        <w:placeholder>
          <w:docPart w:val="E0B0F484BDAF46A6AF19FF57EC5A988D"/>
        </w:placeholder>
        <w:group/>
      </w:sdtPr>
      <w:sdtEndPr>
        <w:rPr>
          <w:rFonts w:cs="Arial"/>
          <w:color w:val="000000"/>
          <w:szCs w:val="20"/>
        </w:rPr>
      </w:sdtEndPr>
      <w:sdtContent>
        <w:p w:rsidR="009A0AFE" w:rsidRDefault="009A0AFE" w:rsidP="009A0AFE"/>
        <w:p w:rsidR="00CA3B07" w:rsidRDefault="00CA3B07" w:rsidP="00CA3B07">
          <w:pPr>
            <w:spacing w:line="240" w:lineRule="auto"/>
          </w:pPr>
        </w:p>
        <w:tbl>
          <w:tblPr>
            <w:tblStyle w:val="Tabel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6374"/>
          </w:tblGrid>
          <w:tr w:rsidR="00CA3B07" w:rsidTr="00CA3B07">
            <w:trPr>
              <w:trHeight w:hRule="exact" w:val="1435"/>
            </w:trPr>
            <w:tc>
              <w:tcPr>
                <w:tcW w:w="6374" w:type="dxa"/>
              </w:tcPr>
              <w:p w:rsidR="00CA3B07" w:rsidRDefault="00D54744" w:rsidP="00D54744">
                <w:sdt>
                  <w:sdtPr>
                    <w:alias w:val="adres"/>
                    <w:tag w:val="adres"/>
                    <w:id w:val="1112872752"/>
                    <w:placeholder>
                      <w:docPart w:val="A0ECFEEB6C344E8E8D130448FE87B2A9"/>
                    </w:placeholder>
                  </w:sdtPr>
                  <w:sdtEndPr/>
                  <w:sdtContent>
                    <w:r>
                      <w:t xml:space="preserve"> </w:t>
                    </w:r>
                    <w:bookmarkStart w:id="0" w:name="_GoBack"/>
                    <w:bookmarkEnd w:id="0"/>
                  </w:sdtContent>
                </w:sdt>
              </w:p>
            </w:tc>
          </w:tr>
        </w:tbl>
        <w:tbl>
          <w:tblPr>
            <w:tblStyle w:val="Tabelraster"/>
            <w:tblpPr w:vertAnchor="page" w:horzAnchor="page" w:tblpX="9260" w:tblpY="4021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10"/>
          </w:tblGrid>
          <w:tr w:rsidR="00416E72" w:rsidRPr="00416E72" w:rsidTr="00281710">
            <w:tc>
              <w:tcPr>
                <w:tcW w:w="2410" w:type="dxa"/>
              </w:tcPr>
              <w:p w:rsidR="00416E72" w:rsidRPr="00093191" w:rsidRDefault="00416E72" w:rsidP="00416E72">
                <w:pPr>
                  <w:autoSpaceDE w:val="0"/>
                  <w:autoSpaceDN w:val="0"/>
                  <w:adjustRightInd w:val="0"/>
                  <w:spacing w:line="220" w:lineRule="atLeast"/>
                  <w:textAlignment w:val="center"/>
                  <w:rPr>
                    <w:rFonts w:cs="ArialMT"/>
                    <w:sz w:val="14"/>
                    <w:szCs w:val="16"/>
                  </w:rPr>
                </w:pPr>
                <w:r w:rsidRPr="00093191">
                  <w:rPr>
                    <w:rFonts w:cs="ArialMT"/>
                    <w:sz w:val="14"/>
                    <w:szCs w:val="16"/>
                  </w:rPr>
                  <w:t>Contactpersoon:</w:t>
                </w:r>
              </w:p>
              <w:p w:rsidR="00416E72" w:rsidRPr="00093191" w:rsidRDefault="00D54744" w:rsidP="00416E72">
                <w:pPr>
                  <w:autoSpaceDE w:val="0"/>
                  <w:autoSpaceDN w:val="0"/>
                  <w:adjustRightInd w:val="0"/>
                  <w:spacing w:line="220" w:lineRule="atLeast"/>
                  <w:textAlignment w:val="center"/>
                  <w:rPr>
                    <w:rFonts w:cs="ArialMT"/>
                    <w:sz w:val="14"/>
                    <w:szCs w:val="16"/>
                  </w:rPr>
                </w:pPr>
                <w:sdt>
                  <w:sdtPr>
                    <w:rPr>
                      <w:rFonts w:cs="ArialMT"/>
                      <w:sz w:val="14"/>
                      <w:szCs w:val="16"/>
                    </w:rPr>
                    <w:alias w:val="contactpersoon"/>
                    <w:tag w:val="contactpersoon"/>
                    <w:id w:val="-879009723"/>
                    <w:placeholder>
                      <w:docPart w:val="A14D96E23B454CFC8782EAEB990775E7"/>
                    </w:placeholder>
                    <w:text/>
                  </w:sdtPr>
                  <w:sdtEndPr/>
                  <w:sdtContent>
                    <w:r>
                      <w:rPr>
                        <w:rFonts w:cs="ArialMT"/>
                        <w:sz w:val="14"/>
                        <w:szCs w:val="16"/>
                      </w:rPr>
                      <w:t>e.w. van rixel</w:t>
                    </w:r>
                  </w:sdtContent>
                </w:sdt>
              </w:p>
              <w:p w:rsidR="00416E72" w:rsidRPr="00093191" w:rsidRDefault="00416E72" w:rsidP="00416E72">
                <w:pPr>
                  <w:autoSpaceDE w:val="0"/>
                  <w:autoSpaceDN w:val="0"/>
                  <w:adjustRightInd w:val="0"/>
                  <w:spacing w:line="220" w:lineRule="atLeast"/>
                  <w:textAlignment w:val="center"/>
                  <w:rPr>
                    <w:rFonts w:cs="ArialMT"/>
                    <w:sz w:val="14"/>
                    <w:szCs w:val="16"/>
                  </w:rPr>
                </w:pPr>
                <w:r w:rsidRPr="00093191">
                  <w:rPr>
                    <w:rFonts w:cs="ArialMT"/>
                    <w:sz w:val="14"/>
                    <w:szCs w:val="16"/>
                  </w:rPr>
                  <w:t>Functie:</w:t>
                </w:r>
              </w:p>
              <w:p w:rsidR="00416E72" w:rsidRPr="00093191" w:rsidRDefault="00D54744" w:rsidP="00416E72">
                <w:pPr>
                  <w:autoSpaceDE w:val="0"/>
                  <w:autoSpaceDN w:val="0"/>
                  <w:adjustRightInd w:val="0"/>
                  <w:spacing w:line="220" w:lineRule="atLeast"/>
                  <w:textAlignment w:val="center"/>
                  <w:rPr>
                    <w:rFonts w:cs="ArialMT"/>
                    <w:sz w:val="14"/>
                    <w:szCs w:val="16"/>
                  </w:rPr>
                </w:pPr>
                <w:sdt>
                  <w:sdtPr>
                    <w:rPr>
                      <w:rFonts w:cs="ArialMT"/>
                      <w:sz w:val="14"/>
                      <w:szCs w:val="16"/>
                    </w:rPr>
                    <w:alias w:val="functie"/>
                    <w:tag w:val="functie"/>
                    <w:id w:val="-1644345620"/>
                    <w:placeholder>
                      <w:docPart w:val="1292A28EEA20455E8B1BEB355F38A581"/>
                    </w:placeholder>
                    <w:text/>
                  </w:sdtPr>
                  <w:sdtEndPr/>
                  <w:sdtContent>
                    <w:r>
                      <w:rPr>
                        <w:rFonts w:cs="ArialMT"/>
                        <w:sz w:val="14"/>
                        <w:szCs w:val="16"/>
                      </w:rPr>
                      <w:t>Sr-inkoopadviseur</w:t>
                    </w:r>
                  </w:sdtContent>
                </w:sdt>
              </w:p>
              <w:p w:rsidR="00416E72" w:rsidRPr="00093191" w:rsidRDefault="00416E72" w:rsidP="00416E72">
                <w:pPr>
                  <w:autoSpaceDE w:val="0"/>
                  <w:autoSpaceDN w:val="0"/>
                  <w:adjustRightInd w:val="0"/>
                  <w:spacing w:line="220" w:lineRule="atLeast"/>
                  <w:textAlignment w:val="center"/>
                  <w:rPr>
                    <w:rFonts w:cs="ArialMT"/>
                    <w:sz w:val="14"/>
                    <w:szCs w:val="16"/>
                  </w:rPr>
                </w:pPr>
                <w:r w:rsidRPr="00093191">
                  <w:rPr>
                    <w:rFonts w:cs="ArialMT"/>
                    <w:sz w:val="14"/>
                    <w:szCs w:val="16"/>
                  </w:rPr>
                  <w:t xml:space="preserve">Telefoon: </w:t>
                </w:r>
              </w:p>
              <w:p w:rsidR="00416E72" w:rsidRPr="00093191" w:rsidRDefault="00D54744" w:rsidP="00416E72">
                <w:pPr>
                  <w:autoSpaceDE w:val="0"/>
                  <w:autoSpaceDN w:val="0"/>
                  <w:adjustRightInd w:val="0"/>
                  <w:spacing w:line="220" w:lineRule="atLeast"/>
                  <w:textAlignment w:val="center"/>
                  <w:rPr>
                    <w:rFonts w:cs="ArialMT"/>
                    <w:sz w:val="14"/>
                    <w:szCs w:val="16"/>
                  </w:rPr>
                </w:pPr>
                <w:sdt>
                  <w:sdtPr>
                    <w:rPr>
                      <w:rFonts w:cs="ArialMT"/>
                      <w:sz w:val="14"/>
                      <w:szCs w:val="16"/>
                    </w:rPr>
                    <w:alias w:val="telefoon"/>
                    <w:tag w:val="telefoon"/>
                    <w:id w:val="764810632"/>
                    <w:placeholder>
                      <w:docPart w:val="21936F1AD19A45CEAB913B2C81BB7126"/>
                    </w:placeholder>
                    <w:text/>
                  </w:sdtPr>
                  <w:sdtEndPr/>
                  <w:sdtContent>
                    <w:r>
                      <w:rPr>
                        <w:rFonts w:cs="ArialMT"/>
                        <w:sz w:val="14"/>
                        <w:szCs w:val="16"/>
                      </w:rPr>
                      <w:t>0592-365168</w:t>
                    </w:r>
                  </w:sdtContent>
                </w:sdt>
              </w:p>
              <w:p w:rsidR="00416E72" w:rsidRPr="00093191" w:rsidRDefault="00416E72" w:rsidP="00416E72">
                <w:pPr>
                  <w:autoSpaceDE w:val="0"/>
                  <w:autoSpaceDN w:val="0"/>
                  <w:adjustRightInd w:val="0"/>
                  <w:spacing w:line="220" w:lineRule="atLeast"/>
                  <w:textAlignment w:val="center"/>
                  <w:rPr>
                    <w:rFonts w:cs="ArialMT"/>
                    <w:sz w:val="14"/>
                    <w:szCs w:val="16"/>
                  </w:rPr>
                </w:pPr>
                <w:r w:rsidRPr="00093191">
                  <w:rPr>
                    <w:rFonts w:cs="ArialMT"/>
                    <w:sz w:val="14"/>
                    <w:szCs w:val="16"/>
                  </w:rPr>
                  <w:t>E-mailadres:</w:t>
                </w:r>
              </w:p>
              <w:p w:rsidR="00416E72" w:rsidRPr="00093191" w:rsidRDefault="00D54744" w:rsidP="00416E72">
                <w:pPr>
                  <w:autoSpaceDE w:val="0"/>
                  <w:autoSpaceDN w:val="0"/>
                  <w:adjustRightInd w:val="0"/>
                  <w:spacing w:line="220" w:lineRule="atLeast"/>
                  <w:textAlignment w:val="center"/>
                  <w:rPr>
                    <w:rFonts w:cs="ArialMT"/>
                    <w:sz w:val="14"/>
                    <w:szCs w:val="16"/>
                  </w:rPr>
                </w:pPr>
                <w:sdt>
                  <w:sdtPr>
                    <w:rPr>
                      <w:rFonts w:cs="ArialMT"/>
                      <w:sz w:val="14"/>
                      <w:szCs w:val="16"/>
                    </w:rPr>
                    <w:alias w:val="emailadres"/>
                    <w:tag w:val="emailadres"/>
                    <w:id w:val="1457142494"/>
                    <w:placeholder>
                      <w:docPart w:val="569831F48E134317A6B5ED1C05CA5538"/>
                    </w:placeholder>
                    <w:text/>
                  </w:sdtPr>
                  <w:sdtEndPr/>
                  <w:sdtContent>
                    <w:r>
                      <w:rPr>
                        <w:rFonts w:cs="ArialMT"/>
                        <w:sz w:val="14"/>
                        <w:szCs w:val="16"/>
                      </w:rPr>
                      <w:t>e.vanrixel@prolander.nl</w:t>
                    </w:r>
                  </w:sdtContent>
                </w:sdt>
              </w:p>
              <w:p w:rsidR="00416E72" w:rsidRPr="005620AB" w:rsidRDefault="00416E72" w:rsidP="00416E72">
                <w:pPr>
                  <w:autoSpaceDE w:val="0"/>
                  <w:autoSpaceDN w:val="0"/>
                  <w:adjustRightInd w:val="0"/>
                  <w:spacing w:line="220" w:lineRule="atLeast"/>
                  <w:textAlignment w:val="center"/>
                  <w:rPr>
                    <w:rFonts w:cs="ArialMT"/>
                    <w:sz w:val="14"/>
                    <w:szCs w:val="16"/>
                  </w:rPr>
                </w:pPr>
                <w:r w:rsidRPr="00093191">
                  <w:rPr>
                    <w:rFonts w:cs="ArialMT"/>
                    <w:sz w:val="14"/>
                    <w:szCs w:val="16"/>
                  </w:rPr>
                  <w:t>Uw kenmerk:</w:t>
                </w:r>
              </w:p>
              <w:p w:rsidR="00416E72" w:rsidRPr="005620AB" w:rsidRDefault="00D54744" w:rsidP="00416E72">
                <w:pPr>
                  <w:autoSpaceDE w:val="0"/>
                  <w:autoSpaceDN w:val="0"/>
                  <w:adjustRightInd w:val="0"/>
                  <w:spacing w:line="220" w:lineRule="atLeast"/>
                  <w:textAlignment w:val="center"/>
                  <w:rPr>
                    <w:rFonts w:cs="ArialMT"/>
                    <w:sz w:val="14"/>
                    <w:szCs w:val="16"/>
                  </w:rPr>
                </w:pPr>
                <w:sdt>
                  <w:sdtPr>
                    <w:rPr>
                      <w:rFonts w:cs="ArialMT"/>
                      <w:sz w:val="14"/>
                      <w:szCs w:val="16"/>
                    </w:rPr>
                    <w:alias w:val="uwkenmerk"/>
                    <w:tag w:val="uwkenmerk"/>
                    <w:id w:val="-1158993753"/>
                    <w:placeholder>
                      <w:docPart w:val="1453194F98A242EF8B8C13FD0D6C08DA"/>
                    </w:placeholder>
                    <w:showingPlcHdr/>
                    <w:text/>
                  </w:sdtPr>
                  <w:sdtEndPr/>
                  <w:sdtContent>
                    <w:r w:rsidR="00416E72" w:rsidRPr="00416E72">
                      <w:rPr>
                        <w:rFonts w:cs="ArialMT"/>
                        <w:sz w:val="14"/>
                        <w:szCs w:val="16"/>
                      </w:rPr>
                      <w:t>…</w:t>
                    </w:r>
                  </w:sdtContent>
                </w:sdt>
              </w:p>
              <w:p w:rsidR="00416E72" w:rsidRPr="005620AB" w:rsidRDefault="00416E72" w:rsidP="00416E72">
                <w:pPr>
                  <w:autoSpaceDE w:val="0"/>
                  <w:autoSpaceDN w:val="0"/>
                  <w:adjustRightInd w:val="0"/>
                  <w:spacing w:line="220" w:lineRule="atLeast"/>
                  <w:textAlignment w:val="center"/>
                  <w:rPr>
                    <w:rFonts w:cs="ArialMT"/>
                    <w:sz w:val="14"/>
                    <w:szCs w:val="16"/>
                  </w:rPr>
                </w:pPr>
                <w:r w:rsidRPr="005620AB">
                  <w:rPr>
                    <w:rFonts w:cs="ArialMT"/>
                    <w:sz w:val="14"/>
                    <w:szCs w:val="16"/>
                  </w:rPr>
                  <w:t>Ons kenmerk:</w:t>
                </w:r>
              </w:p>
              <w:p w:rsidR="00416E72" w:rsidRPr="00416E72" w:rsidRDefault="00D54744" w:rsidP="00281710">
                <w:pPr>
                  <w:autoSpaceDE w:val="0"/>
                  <w:autoSpaceDN w:val="0"/>
                  <w:adjustRightInd w:val="0"/>
                  <w:spacing w:line="220" w:lineRule="atLeast"/>
                  <w:textAlignment w:val="center"/>
                </w:pPr>
                <w:sdt>
                  <w:sdtPr>
                    <w:rPr>
                      <w:rFonts w:cs="ArialMT"/>
                      <w:sz w:val="14"/>
                      <w:szCs w:val="16"/>
                    </w:rPr>
                    <w:alias w:val="onskenmerk"/>
                    <w:tag w:val="onskenmerk"/>
                    <w:id w:val="-295916626"/>
                    <w:placeholder>
                      <w:docPart w:val="64AC0D314A2E4506884D72C9D34F878B"/>
                    </w:placeholder>
                    <w:showingPlcHdr/>
                    <w:text/>
                  </w:sdtPr>
                  <w:sdtEndPr/>
                  <w:sdtContent>
                    <w:r w:rsidR="00416E72" w:rsidRPr="00416E72">
                      <w:rPr>
                        <w:rFonts w:cs="ArialMT"/>
                        <w:sz w:val="14"/>
                        <w:szCs w:val="16"/>
                      </w:rPr>
                      <w:t>…</w:t>
                    </w:r>
                  </w:sdtContent>
                </w:sdt>
              </w:p>
            </w:tc>
          </w:tr>
        </w:tbl>
        <w:p w:rsidR="009A0AFE" w:rsidRDefault="009A0AFE" w:rsidP="009A0AFE"/>
        <w:p w:rsidR="009A0AFE" w:rsidRDefault="009A0AFE" w:rsidP="009A0AFE"/>
        <w:p w:rsidR="009A0AFE" w:rsidRDefault="009A0AFE" w:rsidP="009A0AFE"/>
        <w:p w:rsidR="009A0AFE" w:rsidRDefault="009A0AFE" w:rsidP="009A0AFE"/>
        <w:p w:rsidR="009A0AFE" w:rsidRPr="009A0AFE" w:rsidRDefault="009A0AFE" w:rsidP="00416E72">
          <w:pPr>
            <w:tabs>
              <w:tab w:val="left" w:pos="709"/>
            </w:tabs>
          </w:pPr>
          <w:r w:rsidRPr="009A0AFE">
            <w:t>Datum:</w:t>
          </w:r>
          <w:r w:rsidRPr="009A0AFE">
            <w:tab/>
          </w:r>
          <w:sdt>
            <w:sdtPr>
              <w:alias w:val="datum"/>
              <w:tag w:val="datum"/>
              <w:id w:val="-1851243145"/>
              <w:placeholder>
                <w:docPart w:val="2DE76778E6A34592A894CD519CD5552D"/>
              </w:placeholder>
              <w:date w:fullDate="2017-05-16T00:00:00Z">
                <w:dateFormat w:val="d MMMM yyyy"/>
                <w:lid w:val="nl-NL"/>
                <w:storeMappedDataAs w:val="dateTime"/>
                <w:calendar w:val="gregorian"/>
              </w:date>
            </w:sdtPr>
            <w:sdtEndPr/>
            <w:sdtContent>
              <w:r w:rsidR="00D54744">
                <w:t>16 mei 2017</w:t>
              </w:r>
            </w:sdtContent>
          </w:sdt>
        </w:p>
        <w:p w:rsidR="009A0AFE" w:rsidRPr="009A0AFE" w:rsidRDefault="009A0AFE" w:rsidP="00416E72">
          <w:pPr>
            <w:tabs>
              <w:tab w:val="left" w:pos="709"/>
            </w:tabs>
            <w:ind w:left="709" w:right="1222" w:hanging="709"/>
          </w:pPr>
          <w:r w:rsidRPr="009A0AFE">
            <w:t>Betreft:</w:t>
          </w:r>
          <w:r w:rsidRPr="009A0AFE">
            <w:tab/>
          </w:r>
          <w:sdt>
            <w:sdtPr>
              <w:alias w:val="betreft"/>
              <w:tag w:val="betreft"/>
              <w:id w:val="74866374"/>
              <w:placeholder>
                <w:docPart w:val="488022A497E147B6B34D6991FAD86FB1"/>
              </w:placeholder>
              <w:text w:multiLine="1"/>
            </w:sdtPr>
            <w:sdtEndPr/>
            <w:sdtContent>
              <w:r w:rsidR="00D54744">
                <w:t>Aangepaste planning</w:t>
              </w:r>
            </w:sdtContent>
          </w:sdt>
        </w:p>
        <w:p w:rsidR="009A0AFE" w:rsidRPr="009A0AFE" w:rsidRDefault="009A0AFE" w:rsidP="00CA3B07"/>
        <w:p w:rsidR="00B31305" w:rsidRDefault="00B31305" w:rsidP="00CA3B07">
          <w:pPr>
            <w:spacing w:line="240" w:lineRule="auto"/>
          </w:pPr>
        </w:p>
        <w:p w:rsidR="009A0AFE" w:rsidRDefault="009A0AFE" w:rsidP="00CA3B07">
          <w:pPr>
            <w:spacing w:line="240" w:lineRule="auto"/>
          </w:pPr>
        </w:p>
        <w:sdt>
          <w:sdtPr>
            <w:alias w:val="aanhef"/>
            <w:tag w:val="aanhef"/>
            <w:id w:val="646172980"/>
            <w:placeholder>
              <w:docPart w:val="2EAD2F780A5744FBB6F1BC04633BBF95"/>
            </w:placeholder>
            <w:text/>
          </w:sdtPr>
          <w:sdtEndPr/>
          <w:sdtContent>
            <w:p w:rsidR="008A291A" w:rsidRPr="009F39C3" w:rsidRDefault="00D54744" w:rsidP="00285869">
              <w:r>
                <w:t xml:space="preserve"> </w:t>
              </w:r>
            </w:p>
          </w:sdtContent>
        </w:sdt>
        <w:p w:rsidR="007750ED" w:rsidRDefault="00D54744" w:rsidP="00285869">
          <w:pPr>
            <w:rPr>
              <w:rFonts w:cs="Arial"/>
              <w:color w:val="000000"/>
              <w:szCs w:val="20"/>
            </w:rPr>
          </w:pPr>
        </w:p>
      </w:sdtContent>
    </w:sdt>
    <w:p w:rsidR="00D54744" w:rsidRDefault="00D54744" w:rsidP="00285869">
      <w:r>
        <w:t>Aangepaste planning: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4"/>
        <w:gridCol w:w="1787"/>
        <w:gridCol w:w="81"/>
      </w:tblGrid>
      <w:tr w:rsidR="00D54744" w:rsidRPr="00D54744" w:rsidTr="00D54744">
        <w:trPr>
          <w:tblHeader/>
          <w:tblCellSpacing w:w="15" w:type="dxa"/>
        </w:trPr>
        <w:tc>
          <w:tcPr>
            <w:tcW w:w="0" w:type="auto"/>
            <w:vAlign w:val="center"/>
          </w:tcPr>
          <w:p w:rsidR="00D54744" w:rsidRPr="00D54744" w:rsidRDefault="00D54744" w:rsidP="00D54744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D54744" w:rsidRPr="00D54744" w:rsidRDefault="00D54744" w:rsidP="00D54744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D54744" w:rsidRPr="00D54744" w:rsidRDefault="00D54744" w:rsidP="00D54744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D54744" w:rsidRPr="00D54744" w:rsidTr="00D54744">
        <w:trPr>
          <w:tblCellSpacing w:w="15" w:type="dxa"/>
        </w:trPr>
        <w:tc>
          <w:tcPr>
            <w:tcW w:w="0" w:type="auto"/>
            <w:vAlign w:val="center"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D54744" w:rsidRPr="00D54744" w:rsidTr="00D54744">
        <w:trPr>
          <w:tblCellSpacing w:w="15" w:type="dxa"/>
        </w:trPr>
        <w:tc>
          <w:tcPr>
            <w:tcW w:w="0" w:type="auto"/>
            <w:vAlign w:val="center"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D54744" w:rsidRPr="00D54744" w:rsidTr="00D54744">
        <w:trPr>
          <w:tblCellSpacing w:w="15" w:type="dxa"/>
        </w:trPr>
        <w:tc>
          <w:tcPr>
            <w:tcW w:w="0" w:type="auto"/>
            <w:vAlign w:val="center"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D54744" w:rsidRPr="00D54744" w:rsidTr="00D54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54744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Publiceren aankondiging van de opdracht</w:t>
            </w:r>
          </w:p>
        </w:tc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54744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05-09-2017</w:t>
            </w:r>
          </w:p>
        </w:tc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D54744" w:rsidRPr="00D54744" w:rsidTr="00D54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54744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Uiterlijke ontvangst van aanvragen voor documenten</w:t>
            </w:r>
          </w:p>
        </w:tc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54744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25-10-2017 09:00</w:t>
            </w:r>
          </w:p>
        </w:tc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D54744" w:rsidRPr="00D54744" w:rsidTr="00D54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54744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Uiterlijke ontvangst van vragen voor inschrijvingen</w:t>
            </w:r>
          </w:p>
        </w:tc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54744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25-09-2017 15:00</w:t>
            </w:r>
          </w:p>
        </w:tc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D54744" w:rsidRPr="00D54744" w:rsidTr="00D54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54744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Bekendmaken Nota van Inlichtingen inschrijffase</w:t>
            </w:r>
          </w:p>
        </w:tc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54744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05-10-2017</w:t>
            </w:r>
          </w:p>
        </w:tc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D54744" w:rsidRPr="00D54744" w:rsidTr="00D54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54744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Uiterlijke ontvangst van inschrijvingen</w:t>
            </w:r>
          </w:p>
        </w:tc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54744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26-10-2017 09:00</w:t>
            </w:r>
          </w:p>
        </w:tc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D54744" w:rsidRPr="00D54744" w:rsidTr="00D54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54744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Gestanddoening</w:t>
            </w:r>
          </w:p>
        </w:tc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D54744" w:rsidRPr="00D54744" w:rsidTr="00D54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54744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Opening van de kluis met inschrijvingen</w:t>
            </w:r>
          </w:p>
        </w:tc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54744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26-10-2017 10:00</w:t>
            </w:r>
          </w:p>
        </w:tc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D54744" w:rsidRPr="00D54744" w:rsidTr="00D54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54744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Versturen gunningsbeslissing</w:t>
            </w:r>
          </w:p>
        </w:tc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54744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31-10-2017</w:t>
            </w:r>
          </w:p>
        </w:tc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D54744" w:rsidRPr="00D54744" w:rsidTr="00D54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54744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Versturen gunning</w:t>
            </w:r>
          </w:p>
        </w:tc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54744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22-11-2017</w:t>
            </w:r>
          </w:p>
        </w:tc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D54744" w:rsidRPr="00D54744" w:rsidTr="00D54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54744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Publiceren aankondiging van de gegunde opdracht</w:t>
            </w:r>
          </w:p>
        </w:tc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54744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01-12-2017</w:t>
            </w:r>
          </w:p>
        </w:tc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D54744" w:rsidRPr="00D54744" w:rsidTr="00D547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54744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Looptijd</w:t>
            </w:r>
          </w:p>
        </w:tc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54744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Onbekend</w:t>
            </w:r>
          </w:p>
        </w:tc>
        <w:tc>
          <w:tcPr>
            <w:tcW w:w="0" w:type="auto"/>
            <w:vAlign w:val="center"/>
            <w:hideMark/>
          </w:tcPr>
          <w:p w:rsidR="00D54744" w:rsidRPr="00D54744" w:rsidRDefault="00D54744" w:rsidP="00D5474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</w:tr>
    </w:tbl>
    <w:p w:rsidR="00060DA9" w:rsidRDefault="00060DA9" w:rsidP="00285869"/>
    <w:sectPr w:rsidR="00060DA9" w:rsidSect="00B31305">
      <w:headerReference w:type="default" r:id="rId9"/>
      <w:headerReference w:type="first" r:id="rId10"/>
      <w:type w:val="continuous"/>
      <w:pgSz w:w="11910" w:h="16840"/>
      <w:pgMar w:top="2268" w:right="2126" w:bottom="1644" w:left="1758" w:header="709" w:footer="709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744" w:rsidRDefault="00D54744" w:rsidP="00FB3BD4">
      <w:r>
        <w:separator/>
      </w:r>
    </w:p>
  </w:endnote>
  <w:endnote w:type="continuationSeparator" w:id="0">
    <w:p w:rsidR="00D54744" w:rsidRDefault="00D54744" w:rsidP="00FB3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744" w:rsidRDefault="00D54744" w:rsidP="00FB3BD4">
      <w:r>
        <w:separator/>
      </w:r>
    </w:p>
  </w:footnote>
  <w:footnote w:type="continuationSeparator" w:id="0">
    <w:p w:rsidR="00D54744" w:rsidRDefault="00D54744" w:rsidP="00FB3B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290" w:rsidRDefault="00500290" w:rsidP="001C4D33"/>
  <w:p w:rsidR="00500290" w:rsidRDefault="00500290">
    <w:r>
      <w:rPr>
        <w:noProof/>
        <w:lang w:eastAsia="nl-NL"/>
      </w:rPr>
      <w:drawing>
        <wp:anchor distT="0" distB="0" distL="114300" distR="114300" simplePos="0" relativeHeight="251668480" behindDoc="1" locked="1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6400" cy="10692000"/>
          <wp:effectExtent l="0" t="0" r="6985" b="0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_briefpapie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290" w:rsidRDefault="00D54744"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1142365</wp:posOffset>
              </wp:positionV>
              <wp:extent cx="1629410" cy="112395"/>
              <wp:effectExtent l="0" t="0" r="8890" b="1905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9410" cy="1123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00290" w:rsidRPr="00BF538E" w:rsidRDefault="00500290" w:rsidP="00B31305">
                          <w:pPr>
                            <w:pStyle w:val="PRO-retouradres"/>
                          </w:pPr>
                          <w:r w:rsidRPr="00BF538E">
                            <w:t>Retouradres: Postbus 50040, 9400 LA  Assen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0;margin-top:89.95pt;width:128.3pt;height:8.8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" filled="f" stroked="f" strokeweight=".5pt">
              <v:path arrowok="t"/>
              <v:textbox inset="0,0,0,0">
                <w:txbxContent>
                  <w:p w:rsidR="00500290" w:rsidRPr="00BF538E" w:rsidRDefault="00500290" w:rsidP="00B31305">
                    <w:pPr>
                      <w:pStyle w:val="PRO-retouradres"/>
                    </w:pPr>
                    <w:r w:rsidRPr="00BF538E">
                      <w:t>Retouradres: Postbus 50040, 9400 LA  Assen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4761230</wp:posOffset>
              </wp:positionH>
              <wp:positionV relativeFrom="paragraph">
                <wp:posOffset>1137285</wp:posOffset>
              </wp:positionV>
              <wp:extent cx="1495425" cy="952500"/>
              <wp:effectExtent l="0" t="0" r="9525" b="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5425" cy="952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00290" w:rsidRPr="008A3B4C" w:rsidRDefault="00500290" w:rsidP="008A0A1E">
                          <w:pPr>
                            <w:pStyle w:val="PRO-colofon"/>
                            <w:ind w:left="3" w:hanging="3"/>
                            <w:rPr>
                              <w:color w:val="auto"/>
                              <w:szCs w:val="14"/>
                            </w:rPr>
                          </w:pPr>
                          <w:r w:rsidRPr="008A3B4C">
                            <w:rPr>
                              <w:color w:val="auto"/>
                              <w:szCs w:val="14"/>
                            </w:rPr>
                            <w:t>Postbus 50040</w:t>
                          </w:r>
                        </w:p>
                        <w:p w:rsidR="00500290" w:rsidRPr="008A3B4C" w:rsidRDefault="00500290" w:rsidP="008A0A1E">
                          <w:pPr>
                            <w:pStyle w:val="PRO-colofon"/>
                            <w:rPr>
                              <w:color w:val="auto"/>
                              <w:szCs w:val="14"/>
                            </w:rPr>
                          </w:pPr>
                          <w:r w:rsidRPr="00E1739A">
                            <w:rPr>
                              <w:color w:val="auto"/>
                              <w:szCs w:val="14"/>
                              <w:lang w:val="en-US"/>
                            </w:rPr>
                            <w:t>9400 LA  Assen</w:t>
                          </w:r>
                        </w:p>
                        <w:p w:rsidR="00500290" w:rsidRPr="005851D0" w:rsidRDefault="00500290" w:rsidP="008A0A1E">
                          <w:pPr>
                            <w:pStyle w:val="PRO-colofon"/>
                            <w:rPr>
                              <w:color w:val="000000" w:themeColor="text1"/>
                              <w:szCs w:val="14"/>
                            </w:rPr>
                          </w:pPr>
                          <w:r w:rsidRPr="005851D0">
                            <w:rPr>
                              <w:color w:val="000000" w:themeColor="text1"/>
                              <w:szCs w:val="14"/>
                            </w:rPr>
                            <w:t>www.prolander.nl</w:t>
                          </w:r>
                        </w:p>
                        <w:p w:rsidR="00500290" w:rsidRPr="00BF538E" w:rsidRDefault="00500290" w:rsidP="008A0A1E">
                          <w:pPr>
                            <w:pStyle w:val="PRO-colofon"/>
                            <w:rPr>
                              <w:color w:val="auto"/>
                              <w:szCs w:val="14"/>
                              <w:lang w:val="nl-NL"/>
                            </w:rPr>
                          </w:pPr>
                          <w:r w:rsidRPr="00BF538E">
                            <w:rPr>
                              <w:color w:val="auto"/>
                              <w:szCs w:val="14"/>
                              <w:lang w:val="nl-NL"/>
                            </w:rPr>
                            <w:t>Bank : NL94</w:t>
                          </w:r>
                          <w:r>
                            <w:rPr>
                              <w:color w:val="auto"/>
                              <w:szCs w:val="14"/>
                              <w:lang w:val="nl-NL"/>
                            </w:rPr>
                            <w:t> </w:t>
                          </w:r>
                          <w:r w:rsidRPr="00BF538E">
                            <w:rPr>
                              <w:color w:val="auto"/>
                              <w:szCs w:val="14"/>
                              <w:lang w:val="nl-NL"/>
                            </w:rPr>
                            <w:t>ABNA</w:t>
                          </w:r>
                          <w:r>
                            <w:rPr>
                              <w:color w:val="auto"/>
                              <w:szCs w:val="14"/>
                              <w:lang w:val="nl-NL"/>
                            </w:rPr>
                            <w:t> </w:t>
                          </w:r>
                          <w:r w:rsidRPr="00BF538E">
                            <w:rPr>
                              <w:color w:val="auto"/>
                              <w:szCs w:val="14"/>
                              <w:lang w:val="nl-NL"/>
                            </w:rPr>
                            <w:t>0449</w:t>
                          </w:r>
                          <w:r>
                            <w:rPr>
                              <w:color w:val="auto"/>
                              <w:szCs w:val="14"/>
                              <w:lang w:val="nl-NL"/>
                            </w:rPr>
                            <w:t> </w:t>
                          </w:r>
                          <w:r w:rsidRPr="00BF538E">
                            <w:rPr>
                              <w:color w:val="auto"/>
                              <w:szCs w:val="14"/>
                              <w:lang w:val="nl-NL"/>
                            </w:rPr>
                            <w:t>5065</w:t>
                          </w:r>
                          <w:r>
                            <w:rPr>
                              <w:color w:val="auto"/>
                              <w:szCs w:val="14"/>
                              <w:lang w:val="nl-NL"/>
                            </w:rPr>
                            <w:t> </w:t>
                          </w:r>
                          <w:r w:rsidRPr="00BF538E">
                            <w:rPr>
                              <w:color w:val="auto"/>
                              <w:szCs w:val="14"/>
                              <w:lang w:val="nl-NL"/>
                            </w:rPr>
                            <w:t>68</w:t>
                          </w:r>
                        </w:p>
                        <w:p w:rsidR="00500290" w:rsidRPr="00BF538E" w:rsidRDefault="00500290" w:rsidP="008A0A1E">
                          <w:pPr>
                            <w:pStyle w:val="PRO-colofon"/>
                            <w:rPr>
                              <w:color w:val="auto"/>
                              <w:szCs w:val="14"/>
                              <w:lang w:val="nl-NL"/>
                            </w:rPr>
                          </w:pPr>
                          <w:r w:rsidRPr="00BF538E">
                            <w:rPr>
                              <w:color w:val="auto"/>
                              <w:szCs w:val="14"/>
                              <w:lang w:val="nl-NL"/>
                            </w:rPr>
                            <w:t>BTW : NL</w:t>
                          </w:r>
                          <w:r>
                            <w:rPr>
                              <w:color w:val="auto"/>
                              <w:szCs w:val="14"/>
                              <w:lang w:val="nl-NL"/>
                            </w:rPr>
                            <w:t> </w:t>
                          </w:r>
                          <w:r w:rsidRPr="00BF538E">
                            <w:rPr>
                              <w:color w:val="auto"/>
                              <w:szCs w:val="14"/>
                              <w:lang w:val="nl-NL"/>
                            </w:rPr>
                            <w:t>8556.76.590</w:t>
                          </w:r>
                          <w:r>
                            <w:rPr>
                              <w:color w:val="auto"/>
                              <w:szCs w:val="14"/>
                              <w:lang w:val="nl-NL"/>
                            </w:rPr>
                            <w:t> </w:t>
                          </w:r>
                          <w:r w:rsidRPr="00BF538E">
                            <w:rPr>
                              <w:color w:val="auto"/>
                              <w:szCs w:val="14"/>
                              <w:lang w:val="nl-NL"/>
                            </w:rPr>
                            <w:t>B01</w:t>
                          </w:r>
                        </w:p>
                        <w:p w:rsidR="00500290" w:rsidRDefault="00500290" w:rsidP="008A0A1E">
                          <w:pPr>
                            <w:pStyle w:val="PRO-colofon"/>
                          </w:pPr>
                          <w:r w:rsidRPr="00BF538E">
                            <w:rPr>
                              <w:color w:val="auto"/>
                              <w:szCs w:val="14"/>
                              <w:lang w:val="nl-NL"/>
                            </w:rPr>
                            <w:t>KVK  : 64463052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kstvak 1" o:spid="_x0000_s1027" type="#_x0000_t202" style="position:absolute;margin-left:374.9pt;margin-top:89.55pt;width:117.75pt;height: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" filled="f" stroked="f" strokeweight=".5pt">
              <v:path arrowok="t"/>
              <v:textbox inset="0,0,0,0">
                <w:txbxContent>
                  <w:p w:rsidR="00500290" w:rsidRPr="008A3B4C" w:rsidRDefault="00500290" w:rsidP="008A0A1E">
                    <w:pPr>
                      <w:pStyle w:val="PRO-colofon"/>
                      <w:ind w:left="3" w:hanging="3"/>
                      <w:rPr>
                        <w:color w:val="auto"/>
                        <w:szCs w:val="14"/>
                      </w:rPr>
                    </w:pPr>
                    <w:r w:rsidRPr="008A3B4C">
                      <w:rPr>
                        <w:color w:val="auto"/>
                        <w:szCs w:val="14"/>
                      </w:rPr>
                      <w:t>Postbus 50040</w:t>
                    </w:r>
                  </w:p>
                  <w:p w:rsidR="00500290" w:rsidRPr="008A3B4C" w:rsidRDefault="00500290" w:rsidP="008A0A1E">
                    <w:pPr>
                      <w:pStyle w:val="PRO-colofon"/>
                      <w:rPr>
                        <w:color w:val="auto"/>
                        <w:szCs w:val="14"/>
                      </w:rPr>
                    </w:pPr>
                    <w:r w:rsidRPr="00E1739A">
                      <w:rPr>
                        <w:color w:val="auto"/>
                        <w:szCs w:val="14"/>
                        <w:lang w:val="en-US"/>
                      </w:rPr>
                      <w:t>9400 LA  Assen</w:t>
                    </w:r>
                  </w:p>
                  <w:p w:rsidR="00500290" w:rsidRPr="005851D0" w:rsidRDefault="00500290" w:rsidP="008A0A1E">
                    <w:pPr>
                      <w:pStyle w:val="PRO-colofon"/>
                      <w:rPr>
                        <w:color w:val="000000" w:themeColor="text1"/>
                        <w:szCs w:val="14"/>
                      </w:rPr>
                    </w:pPr>
                    <w:r w:rsidRPr="005851D0">
                      <w:rPr>
                        <w:color w:val="000000" w:themeColor="text1"/>
                        <w:szCs w:val="14"/>
                      </w:rPr>
                      <w:t>www.prolander.nl</w:t>
                    </w:r>
                  </w:p>
                  <w:p w:rsidR="00500290" w:rsidRPr="00BF538E" w:rsidRDefault="00500290" w:rsidP="008A0A1E">
                    <w:pPr>
                      <w:pStyle w:val="PRO-colofon"/>
                      <w:rPr>
                        <w:color w:val="auto"/>
                        <w:szCs w:val="14"/>
                        <w:lang w:val="nl-NL"/>
                      </w:rPr>
                    </w:pPr>
                    <w:r w:rsidRPr="00BF538E">
                      <w:rPr>
                        <w:color w:val="auto"/>
                        <w:szCs w:val="14"/>
                        <w:lang w:val="nl-NL"/>
                      </w:rPr>
                      <w:t>Bank : NL94</w:t>
                    </w:r>
                    <w:r>
                      <w:rPr>
                        <w:color w:val="auto"/>
                        <w:szCs w:val="14"/>
                        <w:lang w:val="nl-NL"/>
                      </w:rPr>
                      <w:t> </w:t>
                    </w:r>
                    <w:r w:rsidRPr="00BF538E">
                      <w:rPr>
                        <w:color w:val="auto"/>
                        <w:szCs w:val="14"/>
                        <w:lang w:val="nl-NL"/>
                      </w:rPr>
                      <w:t>ABNA</w:t>
                    </w:r>
                    <w:r>
                      <w:rPr>
                        <w:color w:val="auto"/>
                        <w:szCs w:val="14"/>
                        <w:lang w:val="nl-NL"/>
                      </w:rPr>
                      <w:t> </w:t>
                    </w:r>
                    <w:r w:rsidRPr="00BF538E">
                      <w:rPr>
                        <w:color w:val="auto"/>
                        <w:szCs w:val="14"/>
                        <w:lang w:val="nl-NL"/>
                      </w:rPr>
                      <w:t>0449</w:t>
                    </w:r>
                    <w:r>
                      <w:rPr>
                        <w:color w:val="auto"/>
                        <w:szCs w:val="14"/>
                        <w:lang w:val="nl-NL"/>
                      </w:rPr>
                      <w:t> </w:t>
                    </w:r>
                    <w:r w:rsidRPr="00BF538E">
                      <w:rPr>
                        <w:color w:val="auto"/>
                        <w:szCs w:val="14"/>
                        <w:lang w:val="nl-NL"/>
                      </w:rPr>
                      <w:t>5065</w:t>
                    </w:r>
                    <w:r>
                      <w:rPr>
                        <w:color w:val="auto"/>
                        <w:szCs w:val="14"/>
                        <w:lang w:val="nl-NL"/>
                      </w:rPr>
                      <w:t> </w:t>
                    </w:r>
                    <w:r w:rsidRPr="00BF538E">
                      <w:rPr>
                        <w:color w:val="auto"/>
                        <w:szCs w:val="14"/>
                        <w:lang w:val="nl-NL"/>
                      </w:rPr>
                      <w:t>68</w:t>
                    </w:r>
                  </w:p>
                  <w:p w:rsidR="00500290" w:rsidRPr="00BF538E" w:rsidRDefault="00500290" w:rsidP="008A0A1E">
                    <w:pPr>
                      <w:pStyle w:val="PRO-colofon"/>
                      <w:rPr>
                        <w:color w:val="auto"/>
                        <w:szCs w:val="14"/>
                        <w:lang w:val="nl-NL"/>
                      </w:rPr>
                    </w:pPr>
                    <w:r w:rsidRPr="00BF538E">
                      <w:rPr>
                        <w:color w:val="auto"/>
                        <w:szCs w:val="14"/>
                        <w:lang w:val="nl-NL"/>
                      </w:rPr>
                      <w:t>BTW : NL</w:t>
                    </w:r>
                    <w:r>
                      <w:rPr>
                        <w:color w:val="auto"/>
                        <w:szCs w:val="14"/>
                        <w:lang w:val="nl-NL"/>
                      </w:rPr>
                      <w:t> </w:t>
                    </w:r>
                    <w:r w:rsidRPr="00BF538E">
                      <w:rPr>
                        <w:color w:val="auto"/>
                        <w:szCs w:val="14"/>
                        <w:lang w:val="nl-NL"/>
                      </w:rPr>
                      <w:t>8556.76.590</w:t>
                    </w:r>
                    <w:r>
                      <w:rPr>
                        <w:color w:val="auto"/>
                        <w:szCs w:val="14"/>
                        <w:lang w:val="nl-NL"/>
                      </w:rPr>
                      <w:t> </w:t>
                    </w:r>
                    <w:r w:rsidRPr="00BF538E">
                      <w:rPr>
                        <w:color w:val="auto"/>
                        <w:szCs w:val="14"/>
                        <w:lang w:val="nl-NL"/>
                      </w:rPr>
                      <w:t>B01</w:t>
                    </w:r>
                  </w:p>
                  <w:p w:rsidR="00500290" w:rsidRDefault="00500290" w:rsidP="008A0A1E">
                    <w:pPr>
                      <w:pStyle w:val="PRO-colofon"/>
                    </w:pPr>
                    <w:r w:rsidRPr="00BF538E">
                      <w:rPr>
                        <w:color w:val="auto"/>
                        <w:szCs w:val="14"/>
                        <w:lang w:val="nl-NL"/>
                      </w:rPr>
                      <w:t>KVK  : 64463052</w:t>
                    </w:r>
                  </w:p>
                </w:txbxContent>
              </v:textbox>
            </v:shape>
          </w:pict>
        </mc:Fallback>
      </mc:AlternateContent>
    </w:r>
    <w:r w:rsidR="00500290">
      <w:rPr>
        <w:noProof/>
        <w:lang w:eastAsia="nl-NL"/>
      </w:rPr>
      <w:drawing>
        <wp:anchor distT="0" distB="0" distL="114300" distR="114300" simplePos="0" relativeHeight="251666432" behindDoc="1" locked="1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699200"/>
          <wp:effectExtent l="0" t="0" r="3175" b="6985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_briefpapie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92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D7E91"/>
    <w:multiLevelType w:val="hybridMultilevel"/>
    <w:tmpl w:val="452C043A"/>
    <w:lvl w:ilvl="0" w:tplc="7222DC16">
      <w:start w:val="1"/>
      <w:numFmt w:val="bullet"/>
      <w:pStyle w:val="PRO-broodtekst-O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F96EBD"/>
    <w:multiLevelType w:val="hybridMultilevel"/>
    <w:tmpl w:val="CCD47906"/>
    <w:lvl w:ilvl="0" w:tplc="43C8D692">
      <w:start w:val="1"/>
      <w:numFmt w:val="decimal"/>
      <w:pStyle w:val="PRO-broodU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744"/>
    <w:rsid w:val="00042536"/>
    <w:rsid w:val="00060DA9"/>
    <w:rsid w:val="00074190"/>
    <w:rsid w:val="00076463"/>
    <w:rsid w:val="00093191"/>
    <w:rsid w:val="000F748C"/>
    <w:rsid w:val="0014407B"/>
    <w:rsid w:val="001465FF"/>
    <w:rsid w:val="001763CC"/>
    <w:rsid w:val="0017658F"/>
    <w:rsid w:val="0019245A"/>
    <w:rsid w:val="00194614"/>
    <w:rsid w:val="00197D5A"/>
    <w:rsid w:val="001C4D33"/>
    <w:rsid w:val="001F0351"/>
    <w:rsid w:val="002363EC"/>
    <w:rsid w:val="002417E1"/>
    <w:rsid w:val="00266C60"/>
    <w:rsid w:val="00277DC4"/>
    <w:rsid w:val="00281710"/>
    <w:rsid w:val="00285869"/>
    <w:rsid w:val="00297B2B"/>
    <w:rsid w:val="002C65AE"/>
    <w:rsid w:val="0030654F"/>
    <w:rsid w:val="00366069"/>
    <w:rsid w:val="0037157B"/>
    <w:rsid w:val="0038607E"/>
    <w:rsid w:val="003C29EE"/>
    <w:rsid w:val="003D1CA3"/>
    <w:rsid w:val="00416E72"/>
    <w:rsid w:val="00436675"/>
    <w:rsid w:val="00452A26"/>
    <w:rsid w:val="00482902"/>
    <w:rsid w:val="004E78F7"/>
    <w:rsid w:val="00500290"/>
    <w:rsid w:val="00504018"/>
    <w:rsid w:val="005620AB"/>
    <w:rsid w:val="005851D0"/>
    <w:rsid w:val="00590598"/>
    <w:rsid w:val="005A357D"/>
    <w:rsid w:val="005B4142"/>
    <w:rsid w:val="005B432A"/>
    <w:rsid w:val="005F7E1D"/>
    <w:rsid w:val="0065287E"/>
    <w:rsid w:val="006609C2"/>
    <w:rsid w:val="00696DD2"/>
    <w:rsid w:val="006B49E9"/>
    <w:rsid w:val="00713ED5"/>
    <w:rsid w:val="00716B14"/>
    <w:rsid w:val="00741380"/>
    <w:rsid w:val="00744B36"/>
    <w:rsid w:val="00753852"/>
    <w:rsid w:val="007724F0"/>
    <w:rsid w:val="007750ED"/>
    <w:rsid w:val="00776FD7"/>
    <w:rsid w:val="007A03BA"/>
    <w:rsid w:val="007A5B4F"/>
    <w:rsid w:val="007B046D"/>
    <w:rsid w:val="008030F6"/>
    <w:rsid w:val="00840676"/>
    <w:rsid w:val="00891CB9"/>
    <w:rsid w:val="008A0A1E"/>
    <w:rsid w:val="008A291A"/>
    <w:rsid w:val="008A3B4C"/>
    <w:rsid w:val="008E2B01"/>
    <w:rsid w:val="0094470F"/>
    <w:rsid w:val="009602CB"/>
    <w:rsid w:val="00996DFC"/>
    <w:rsid w:val="009A0AFE"/>
    <w:rsid w:val="009B5E1E"/>
    <w:rsid w:val="009C3E35"/>
    <w:rsid w:val="009F39C3"/>
    <w:rsid w:val="00A3794B"/>
    <w:rsid w:val="00A74786"/>
    <w:rsid w:val="00AA63B4"/>
    <w:rsid w:val="00AF0E8E"/>
    <w:rsid w:val="00AF11A1"/>
    <w:rsid w:val="00B31305"/>
    <w:rsid w:val="00B43DAB"/>
    <w:rsid w:val="00B552C4"/>
    <w:rsid w:val="00B8778F"/>
    <w:rsid w:val="00BA21A7"/>
    <w:rsid w:val="00BB20F7"/>
    <w:rsid w:val="00BF538E"/>
    <w:rsid w:val="00CA3B07"/>
    <w:rsid w:val="00CB3066"/>
    <w:rsid w:val="00CC597A"/>
    <w:rsid w:val="00CC7A0D"/>
    <w:rsid w:val="00CE0A64"/>
    <w:rsid w:val="00D129D2"/>
    <w:rsid w:val="00D17066"/>
    <w:rsid w:val="00D54744"/>
    <w:rsid w:val="00D65840"/>
    <w:rsid w:val="00D76D61"/>
    <w:rsid w:val="00D94C09"/>
    <w:rsid w:val="00DB3590"/>
    <w:rsid w:val="00DD118B"/>
    <w:rsid w:val="00DD1C06"/>
    <w:rsid w:val="00DD297E"/>
    <w:rsid w:val="00E1739A"/>
    <w:rsid w:val="00E208A9"/>
    <w:rsid w:val="00E6198D"/>
    <w:rsid w:val="00EC50FE"/>
    <w:rsid w:val="00EF04F7"/>
    <w:rsid w:val="00F118A3"/>
    <w:rsid w:val="00F337B1"/>
    <w:rsid w:val="00F34018"/>
    <w:rsid w:val="00F41207"/>
    <w:rsid w:val="00F671A1"/>
    <w:rsid w:val="00F834A1"/>
    <w:rsid w:val="00FB3BD4"/>
    <w:rsid w:val="00FE35C9"/>
    <w:rsid w:val="00FE79CE"/>
    <w:rsid w:val="00FF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qFormat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59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"/>
    <w:qFormat/>
    <w:rsid w:val="00285869"/>
    <w:pPr>
      <w:spacing w:line="288" w:lineRule="auto"/>
    </w:pPr>
    <w:rPr>
      <w:rFonts w:ascii="Arial" w:hAnsi="Arial"/>
      <w:sz w:val="20"/>
      <w:lang w:val="nl-NL"/>
    </w:rPr>
  </w:style>
  <w:style w:type="paragraph" w:styleId="Kop1">
    <w:name w:val="heading 1"/>
    <w:basedOn w:val="Standaard"/>
    <w:next w:val="Standaard"/>
    <w:link w:val="Kop1Char"/>
    <w:uiPriority w:val="9"/>
    <w:rsid w:val="00F671A1"/>
    <w:pPr>
      <w:keepNext/>
      <w:keepLines/>
      <w:spacing w:before="240"/>
      <w:outlineLvl w:val="0"/>
    </w:pPr>
    <w:rPr>
      <w:rFonts w:eastAsiaTheme="majorEastAsia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696DD2"/>
    <w:pPr>
      <w:keepNext/>
      <w:keepLines/>
      <w:spacing w:before="4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1C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aliases w:val="PRO - broodtekst"/>
    <w:uiPriority w:val="99"/>
    <w:qFormat/>
    <w:rsid w:val="00D76D61"/>
    <w:pPr>
      <w:spacing w:line="288" w:lineRule="auto"/>
    </w:pPr>
    <w:rPr>
      <w:rFonts w:ascii="Arial" w:eastAsia="Arial" w:hAnsi="Arial"/>
      <w:color w:val="231F20"/>
      <w:spacing w:val="-1"/>
      <w:sz w:val="20"/>
      <w:szCs w:val="20"/>
      <w:lang w:val="en-GB"/>
    </w:rPr>
  </w:style>
  <w:style w:type="paragraph" w:styleId="Lijstalinea">
    <w:name w:val="List Paragraph"/>
    <w:basedOn w:val="Standaard"/>
    <w:uiPriority w:val="1"/>
    <w:rsid w:val="00F671A1"/>
  </w:style>
  <w:style w:type="paragraph" w:customStyle="1" w:styleId="TableParagraph">
    <w:name w:val="Table Paragraph"/>
    <w:basedOn w:val="Standaard"/>
    <w:uiPriority w:val="1"/>
    <w:rsid w:val="00F671A1"/>
  </w:style>
  <w:style w:type="paragraph" w:styleId="Ballontekst">
    <w:name w:val="Balloon Text"/>
    <w:basedOn w:val="Standaard"/>
    <w:link w:val="BallontekstChar"/>
    <w:uiPriority w:val="99"/>
    <w:semiHidden/>
    <w:unhideWhenUsed/>
    <w:rsid w:val="00FB3BD4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3BD4"/>
    <w:rPr>
      <w:rFonts w:ascii="Lucida Grande" w:hAnsi="Lucida Grande" w:cs="Lucida Grande"/>
      <w:sz w:val="18"/>
      <w:szCs w:val="18"/>
    </w:rPr>
  </w:style>
  <w:style w:type="paragraph" w:customStyle="1" w:styleId="PRO-aanhef">
    <w:name w:val="PRO - aanhef"/>
    <w:basedOn w:val="Plattetekst"/>
    <w:uiPriority w:val="1"/>
    <w:qFormat/>
    <w:rsid w:val="00F671A1"/>
    <w:pPr>
      <w:widowControl/>
    </w:pPr>
    <w:rPr>
      <w:lang w:val="nl-NL" w:eastAsia="nl-NL"/>
    </w:rPr>
  </w:style>
  <w:style w:type="paragraph" w:customStyle="1" w:styleId="PRO-inleiding">
    <w:name w:val="PRO - inleiding"/>
    <w:basedOn w:val="Standaard"/>
    <w:uiPriority w:val="1"/>
    <w:rsid w:val="00F671A1"/>
    <w:pPr>
      <w:ind w:right="420"/>
    </w:pPr>
    <w:rPr>
      <w:b/>
      <w:color w:val="231F20"/>
    </w:rPr>
  </w:style>
  <w:style w:type="paragraph" w:customStyle="1" w:styleId="PRO-subkop">
    <w:name w:val="PRO - subkop"/>
    <w:basedOn w:val="Standaard"/>
    <w:next w:val="Plattetekst"/>
    <w:uiPriority w:val="1"/>
    <w:qFormat/>
    <w:rsid w:val="00CB3066"/>
    <w:pPr>
      <w:outlineLvl w:val="1"/>
    </w:pPr>
    <w:rPr>
      <w:rFonts w:eastAsia="Arial"/>
      <w:b/>
      <w:bCs/>
      <w:color w:val="231F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F671A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671A1"/>
    <w:rPr>
      <w:rFonts w:ascii="Arial" w:hAnsi="Arial"/>
      <w:sz w:val="20"/>
      <w:lang w:val="nl-NL"/>
    </w:rPr>
  </w:style>
  <w:style w:type="paragraph" w:customStyle="1" w:styleId="Basisalinea">
    <w:name w:val="[Basisalinea]"/>
    <w:basedOn w:val="Standaard"/>
    <w:uiPriority w:val="99"/>
    <w:rsid w:val="003C29EE"/>
    <w:pPr>
      <w:autoSpaceDE w:val="0"/>
      <w:autoSpaceDN w:val="0"/>
      <w:adjustRightInd w:val="0"/>
      <w:textAlignment w:val="center"/>
    </w:pPr>
    <w:rPr>
      <w:rFonts w:cs="MinionPro-Regular"/>
      <w:color w:val="000000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F671A1"/>
    <w:rPr>
      <w:rFonts w:ascii="Arial" w:eastAsiaTheme="majorEastAsia" w:hAnsi="Arial" w:cstheme="majorBidi"/>
      <w:color w:val="365F91"/>
      <w:sz w:val="32"/>
      <w:szCs w:val="32"/>
      <w:lang w:val="nl-NL"/>
    </w:rPr>
  </w:style>
  <w:style w:type="table" w:styleId="Tabelraster">
    <w:name w:val="Table Grid"/>
    <w:basedOn w:val="Standaardtabel"/>
    <w:uiPriority w:val="59"/>
    <w:rsid w:val="008A291A"/>
    <w:pPr>
      <w:widowControl/>
    </w:pPr>
    <w:rPr>
      <w:rFonts w:eastAsiaTheme="minorEastAsia"/>
      <w:sz w:val="24"/>
      <w:szCs w:val="24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semiHidden/>
    <w:rsid w:val="00696DD2"/>
    <w:rPr>
      <w:rFonts w:ascii="Arial" w:eastAsiaTheme="majorEastAsia" w:hAnsi="Arial" w:cstheme="majorBidi"/>
      <w:color w:val="365F91" w:themeColor="accent1" w:themeShade="BF"/>
      <w:sz w:val="26"/>
      <w:szCs w:val="26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8A291A"/>
  </w:style>
  <w:style w:type="paragraph" w:customStyle="1" w:styleId="Geenalineastijl">
    <w:name w:val="[Geen alineastijl]"/>
    <w:rsid w:val="00F671A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nl-NL"/>
    </w:rPr>
  </w:style>
  <w:style w:type="paragraph" w:customStyle="1" w:styleId="PRO-colofon">
    <w:name w:val="PRO - colofon"/>
    <w:basedOn w:val="Geenalineastijl"/>
    <w:uiPriority w:val="99"/>
    <w:qFormat/>
    <w:rsid w:val="002417E1"/>
    <w:pPr>
      <w:spacing w:line="220" w:lineRule="atLeast"/>
    </w:pPr>
    <w:rPr>
      <w:rFonts w:ascii="Arial" w:hAnsi="Arial" w:cs="ArialMT"/>
      <w:sz w:val="14"/>
      <w:szCs w:val="16"/>
      <w:lang w:val="en-GB"/>
    </w:rPr>
  </w:style>
  <w:style w:type="character" w:styleId="Hyperlink">
    <w:name w:val="Hyperlink"/>
    <w:basedOn w:val="Standaardalinea-lettertype"/>
    <w:uiPriority w:val="99"/>
    <w:unhideWhenUsed/>
    <w:rsid w:val="00696DD2"/>
    <w:rPr>
      <w:color w:val="auto"/>
      <w:u w:val="single"/>
    </w:rPr>
  </w:style>
  <w:style w:type="paragraph" w:customStyle="1" w:styleId="PRO-retouradres">
    <w:name w:val="PRO - retouradres"/>
    <w:basedOn w:val="Geenalineastijl"/>
    <w:uiPriority w:val="99"/>
    <w:qFormat/>
    <w:rsid w:val="00CB3066"/>
    <w:pPr>
      <w:widowControl/>
      <w:spacing w:after="140"/>
    </w:pPr>
    <w:rPr>
      <w:rFonts w:ascii="Arial" w:eastAsiaTheme="minorEastAsia" w:hAnsi="Arial" w:cs="Arial"/>
      <w:sz w:val="12"/>
      <w:szCs w:val="12"/>
      <w:lang w:eastAsia="nl-NL"/>
    </w:rPr>
  </w:style>
  <w:style w:type="paragraph" w:customStyle="1" w:styleId="PRO-broodUL">
    <w:name w:val="PRO - brood UL"/>
    <w:basedOn w:val="Plattetekst"/>
    <w:uiPriority w:val="1"/>
    <w:qFormat/>
    <w:rsid w:val="00CB3066"/>
    <w:pPr>
      <w:numPr>
        <w:numId w:val="1"/>
      </w:numPr>
      <w:ind w:left="346" w:hanging="357"/>
    </w:pPr>
    <w:rPr>
      <w:lang w:val="nl-NL"/>
    </w:rPr>
  </w:style>
  <w:style w:type="paragraph" w:customStyle="1" w:styleId="PRO-broodtekst-OL">
    <w:name w:val="PRO - broodtekst - OL"/>
    <w:basedOn w:val="Plattetekst"/>
    <w:uiPriority w:val="1"/>
    <w:qFormat/>
    <w:rsid w:val="00CB3066"/>
    <w:pPr>
      <w:numPr>
        <w:numId w:val="2"/>
      </w:numPr>
      <w:ind w:left="334" w:hanging="357"/>
    </w:pPr>
    <w:rPr>
      <w:lang w:val="nl-NL"/>
    </w:rPr>
  </w:style>
  <w:style w:type="paragraph" w:styleId="Geenafstand">
    <w:name w:val="No Spacing"/>
    <w:uiPriority w:val="1"/>
    <w:rsid w:val="007750ED"/>
    <w:pPr>
      <w:widowControl/>
    </w:pPr>
    <w:rPr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2417E1"/>
    <w:rPr>
      <w:color w:val="808080"/>
    </w:rPr>
  </w:style>
  <w:style w:type="paragraph" w:customStyle="1" w:styleId="PRO-datumbetreft">
    <w:name w:val="PRO - datum / betreft"/>
    <w:basedOn w:val="PRO-aanhef"/>
    <w:uiPriority w:val="1"/>
    <w:qFormat/>
    <w:rsid w:val="00285869"/>
    <w:pPr>
      <w:ind w:left="720" w:hanging="720"/>
    </w:pPr>
  </w:style>
  <w:style w:type="paragraph" w:styleId="Koptekst">
    <w:name w:val="header"/>
    <w:basedOn w:val="Standaard"/>
    <w:link w:val="KoptekstChar"/>
    <w:uiPriority w:val="99"/>
    <w:unhideWhenUsed/>
    <w:rsid w:val="00A3794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794B"/>
    <w:rPr>
      <w:rFonts w:ascii="Arial" w:hAnsi="Arial"/>
      <w:sz w:val="20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qFormat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59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"/>
    <w:qFormat/>
    <w:rsid w:val="00285869"/>
    <w:pPr>
      <w:spacing w:line="288" w:lineRule="auto"/>
    </w:pPr>
    <w:rPr>
      <w:rFonts w:ascii="Arial" w:hAnsi="Arial"/>
      <w:sz w:val="20"/>
      <w:lang w:val="nl-NL"/>
    </w:rPr>
  </w:style>
  <w:style w:type="paragraph" w:styleId="Kop1">
    <w:name w:val="heading 1"/>
    <w:basedOn w:val="Standaard"/>
    <w:next w:val="Standaard"/>
    <w:link w:val="Kop1Char"/>
    <w:uiPriority w:val="9"/>
    <w:rsid w:val="00F671A1"/>
    <w:pPr>
      <w:keepNext/>
      <w:keepLines/>
      <w:spacing w:before="240"/>
      <w:outlineLvl w:val="0"/>
    </w:pPr>
    <w:rPr>
      <w:rFonts w:eastAsiaTheme="majorEastAsia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696DD2"/>
    <w:pPr>
      <w:keepNext/>
      <w:keepLines/>
      <w:spacing w:before="4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1C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aliases w:val="PRO - broodtekst"/>
    <w:uiPriority w:val="99"/>
    <w:qFormat/>
    <w:rsid w:val="00D76D61"/>
    <w:pPr>
      <w:spacing w:line="288" w:lineRule="auto"/>
    </w:pPr>
    <w:rPr>
      <w:rFonts w:ascii="Arial" w:eastAsia="Arial" w:hAnsi="Arial"/>
      <w:color w:val="231F20"/>
      <w:spacing w:val="-1"/>
      <w:sz w:val="20"/>
      <w:szCs w:val="20"/>
      <w:lang w:val="en-GB"/>
    </w:rPr>
  </w:style>
  <w:style w:type="paragraph" w:styleId="Lijstalinea">
    <w:name w:val="List Paragraph"/>
    <w:basedOn w:val="Standaard"/>
    <w:uiPriority w:val="1"/>
    <w:rsid w:val="00F671A1"/>
  </w:style>
  <w:style w:type="paragraph" w:customStyle="1" w:styleId="TableParagraph">
    <w:name w:val="Table Paragraph"/>
    <w:basedOn w:val="Standaard"/>
    <w:uiPriority w:val="1"/>
    <w:rsid w:val="00F671A1"/>
  </w:style>
  <w:style w:type="paragraph" w:styleId="Ballontekst">
    <w:name w:val="Balloon Text"/>
    <w:basedOn w:val="Standaard"/>
    <w:link w:val="BallontekstChar"/>
    <w:uiPriority w:val="99"/>
    <w:semiHidden/>
    <w:unhideWhenUsed/>
    <w:rsid w:val="00FB3BD4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3BD4"/>
    <w:rPr>
      <w:rFonts w:ascii="Lucida Grande" w:hAnsi="Lucida Grande" w:cs="Lucida Grande"/>
      <w:sz w:val="18"/>
      <w:szCs w:val="18"/>
    </w:rPr>
  </w:style>
  <w:style w:type="paragraph" w:customStyle="1" w:styleId="PRO-aanhef">
    <w:name w:val="PRO - aanhef"/>
    <w:basedOn w:val="Plattetekst"/>
    <w:uiPriority w:val="1"/>
    <w:qFormat/>
    <w:rsid w:val="00F671A1"/>
    <w:pPr>
      <w:widowControl/>
    </w:pPr>
    <w:rPr>
      <w:lang w:val="nl-NL" w:eastAsia="nl-NL"/>
    </w:rPr>
  </w:style>
  <w:style w:type="paragraph" w:customStyle="1" w:styleId="PRO-inleiding">
    <w:name w:val="PRO - inleiding"/>
    <w:basedOn w:val="Standaard"/>
    <w:uiPriority w:val="1"/>
    <w:rsid w:val="00F671A1"/>
    <w:pPr>
      <w:ind w:right="420"/>
    </w:pPr>
    <w:rPr>
      <w:b/>
      <w:color w:val="231F20"/>
    </w:rPr>
  </w:style>
  <w:style w:type="paragraph" w:customStyle="1" w:styleId="PRO-subkop">
    <w:name w:val="PRO - subkop"/>
    <w:basedOn w:val="Standaard"/>
    <w:next w:val="Plattetekst"/>
    <w:uiPriority w:val="1"/>
    <w:qFormat/>
    <w:rsid w:val="00CB3066"/>
    <w:pPr>
      <w:outlineLvl w:val="1"/>
    </w:pPr>
    <w:rPr>
      <w:rFonts w:eastAsia="Arial"/>
      <w:b/>
      <w:bCs/>
      <w:color w:val="231F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F671A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671A1"/>
    <w:rPr>
      <w:rFonts w:ascii="Arial" w:hAnsi="Arial"/>
      <w:sz w:val="20"/>
      <w:lang w:val="nl-NL"/>
    </w:rPr>
  </w:style>
  <w:style w:type="paragraph" w:customStyle="1" w:styleId="Basisalinea">
    <w:name w:val="[Basisalinea]"/>
    <w:basedOn w:val="Standaard"/>
    <w:uiPriority w:val="99"/>
    <w:rsid w:val="003C29EE"/>
    <w:pPr>
      <w:autoSpaceDE w:val="0"/>
      <w:autoSpaceDN w:val="0"/>
      <w:adjustRightInd w:val="0"/>
      <w:textAlignment w:val="center"/>
    </w:pPr>
    <w:rPr>
      <w:rFonts w:cs="MinionPro-Regular"/>
      <w:color w:val="000000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F671A1"/>
    <w:rPr>
      <w:rFonts w:ascii="Arial" w:eastAsiaTheme="majorEastAsia" w:hAnsi="Arial" w:cstheme="majorBidi"/>
      <w:color w:val="365F91"/>
      <w:sz w:val="32"/>
      <w:szCs w:val="32"/>
      <w:lang w:val="nl-NL"/>
    </w:rPr>
  </w:style>
  <w:style w:type="table" w:styleId="Tabelraster">
    <w:name w:val="Table Grid"/>
    <w:basedOn w:val="Standaardtabel"/>
    <w:uiPriority w:val="59"/>
    <w:rsid w:val="008A291A"/>
    <w:pPr>
      <w:widowControl/>
    </w:pPr>
    <w:rPr>
      <w:rFonts w:eastAsiaTheme="minorEastAsia"/>
      <w:sz w:val="24"/>
      <w:szCs w:val="24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semiHidden/>
    <w:rsid w:val="00696DD2"/>
    <w:rPr>
      <w:rFonts w:ascii="Arial" w:eastAsiaTheme="majorEastAsia" w:hAnsi="Arial" w:cstheme="majorBidi"/>
      <w:color w:val="365F91" w:themeColor="accent1" w:themeShade="BF"/>
      <w:sz w:val="26"/>
      <w:szCs w:val="26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8A291A"/>
  </w:style>
  <w:style w:type="paragraph" w:customStyle="1" w:styleId="Geenalineastijl">
    <w:name w:val="[Geen alineastijl]"/>
    <w:rsid w:val="00F671A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nl-NL"/>
    </w:rPr>
  </w:style>
  <w:style w:type="paragraph" w:customStyle="1" w:styleId="PRO-colofon">
    <w:name w:val="PRO - colofon"/>
    <w:basedOn w:val="Geenalineastijl"/>
    <w:uiPriority w:val="99"/>
    <w:qFormat/>
    <w:rsid w:val="002417E1"/>
    <w:pPr>
      <w:spacing w:line="220" w:lineRule="atLeast"/>
    </w:pPr>
    <w:rPr>
      <w:rFonts w:ascii="Arial" w:hAnsi="Arial" w:cs="ArialMT"/>
      <w:sz w:val="14"/>
      <w:szCs w:val="16"/>
      <w:lang w:val="en-GB"/>
    </w:rPr>
  </w:style>
  <w:style w:type="character" w:styleId="Hyperlink">
    <w:name w:val="Hyperlink"/>
    <w:basedOn w:val="Standaardalinea-lettertype"/>
    <w:uiPriority w:val="99"/>
    <w:unhideWhenUsed/>
    <w:rsid w:val="00696DD2"/>
    <w:rPr>
      <w:color w:val="auto"/>
      <w:u w:val="single"/>
    </w:rPr>
  </w:style>
  <w:style w:type="paragraph" w:customStyle="1" w:styleId="PRO-retouradres">
    <w:name w:val="PRO - retouradres"/>
    <w:basedOn w:val="Geenalineastijl"/>
    <w:uiPriority w:val="99"/>
    <w:qFormat/>
    <w:rsid w:val="00CB3066"/>
    <w:pPr>
      <w:widowControl/>
      <w:spacing w:after="140"/>
    </w:pPr>
    <w:rPr>
      <w:rFonts w:ascii="Arial" w:eastAsiaTheme="minorEastAsia" w:hAnsi="Arial" w:cs="Arial"/>
      <w:sz w:val="12"/>
      <w:szCs w:val="12"/>
      <w:lang w:eastAsia="nl-NL"/>
    </w:rPr>
  </w:style>
  <w:style w:type="paragraph" w:customStyle="1" w:styleId="PRO-broodUL">
    <w:name w:val="PRO - brood UL"/>
    <w:basedOn w:val="Plattetekst"/>
    <w:uiPriority w:val="1"/>
    <w:qFormat/>
    <w:rsid w:val="00CB3066"/>
    <w:pPr>
      <w:numPr>
        <w:numId w:val="1"/>
      </w:numPr>
      <w:ind w:left="346" w:hanging="357"/>
    </w:pPr>
    <w:rPr>
      <w:lang w:val="nl-NL"/>
    </w:rPr>
  </w:style>
  <w:style w:type="paragraph" w:customStyle="1" w:styleId="PRO-broodtekst-OL">
    <w:name w:val="PRO - broodtekst - OL"/>
    <w:basedOn w:val="Plattetekst"/>
    <w:uiPriority w:val="1"/>
    <w:qFormat/>
    <w:rsid w:val="00CB3066"/>
    <w:pPr>
      <w:numPr>
        <w:numId w:val="2"/>
      </w:numPr>
      <w:ind w:left="334" w:hanging="357"/>
    </w:pPr>
    <w:rPr>
      <w:lang w:val="nl-NL"/>
    </w:rPr>
  </w:style>
  <w:style w:type="paragraph" w:styleId="Geenafstand">
    <w:name w:val="No Spacing"/>
    <w:uiPriority w:val="1"/>
    <w:rsid w:val="007750ED"/>
    <w:pPr>
      <w:widowControl/>
    </w:pPr>
    <w:rPr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2417E1"/>
    <w:rPr>
      <w:color w:val="808080"/>
    </w:rPr>
  </w:style>
  <w:style w:type="paragraph" w:customStyle="1" w:styleId="PRO-datumbetreft">
    <w:name w:val="PRO - datum / betreft"/>
    <w:basedOn w:val="PRO-aanhef"/>
    <w:uiPriority w:val="1"/>
    <w:qFormat/>
    <w:rsid w:val="00285869"/>
    <w:pPr>
      <w:ind w:left="720" w:hanging="720"/>
    </w:pPr>
  </w:style>
  <w:style w:type="paragraph" w:styleId="Koptekst">
    <w:name w:val="header"/>
    <w:basedOn w:val="Standaard"/>
    <w:link w:val="KoptekstChar"/>
    <w:uiPriority w:val="99"/>
    <w:unhideWhenUsed/>
    <w:rsid w:val="00A3794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794B"/>
    <w:rPr>
      <w:rFonts w:ascii="Arial" w:hAnsi="Arial"/>
      <w:sz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6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0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ovdrenthe.local\dfs\Data\PL_Samenwerken\9.%20Hulpm%20en%20formats\9.1%20MS-Office\9.1.1%20Prolander%20sjablonen\Standaardbrief-Proland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0B0F484BDAF46A6AF19FF57EC5A98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41E0F8-1717-4127-8F24-707248799846}"/>
      </w:docPartPr>
      <w:docPartBody>
        <w:p w:rsidR="00000000" w:rsidRDefault="00331F4D">
          <w:pPr>
            <w:pStyle w:val="E0B0F484BDAF46A6AF19FF57EC5A988D"/>
          </w:pPr>
          <w:r w:rsidRPr="003C372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0ECFEEB6C344E8E8D130448FE87B2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92EC30-7B7F-4A62-833B-C60CB2C02D5B}"/>
      </w:docPartPr>
      <w:docPartBody>
        <w:p w:rsidR="00000000" w:rsidRDefault="00394A2D">
          <w:pPr>
            <w:pStyle w:val="A0ECFEEB6C344E8E8D130448FE87B2A9"/>
          </w:pPr>
          <w:r>
            <w:rPr>
              <w:color w:val="808080" w:themeColor="background1" w:themeShade="80"/>
            </w:rPr>
            <w:t>Typ of plaats hier de a</w:t>
          </w:r>
          <w:r w:rsidRPr="008030F6">
            <w:rPr>
              <w:color w:val="808080" w:themeColor="background1" w:themeShade="80"/>
            </w:rPr>
            <w:t>dresgegevens</w:t>
          </w:r>
          <w:r>
            <w:rPr>
              <w:color w:val="808080" w:themeColor="background1" w:themeShade="80"/>
            </w:rPr>
            <w:t xml:space="preserve"> (</w:t>
          </w:r>
          <w:r w:rsidRPr="001763CC">
            <w:rPr>
              <w:color w:val="808080" w:themeColor="background1" w:themeShade="80"/>
            </w:rPr>
            <w:t>[shift]+[enter] voor nieuwe regel)</w:t>
          </w:r>
        </w:p>
      </w:docPartBody>
    </w:docPart>
    <w:docPart>
      <w:docPartPr>
        <w:name w:val="A14D96E23B454CFC8782EAEB990775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D738A1-4805-4404-AAF8-78FD96B1C7CB}"/>
      </w:docPartPr>
      <w:docPartBody>
        <w:p w:rsidR="00000000" w:rsidRDefault="00394A2D">
          <w:pPr>
            <w:pStyle w:val="A14D96E23B454CFC8782EAEB990775E7"/>
          </w:pPr>
          <w:r w:rsidRPr="00416E72">
            <w:rPr>
              <w:rFonts w:cs="ArialMT"/>
              <w:sz w:val="14"/>
              <w:szCs w:val="16"/>
            </w:rPr>
            <w:t>…</w:t>
          </w:r>
        </w:p>
      </w:docPartBody>
    </w:docPart>
    <w:docPart>
      <w:docPartPr>
        <w:name w:val="1292A28EEA20455E8B1BEB355F38A5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C77C9A-2E6E-4B25-A475-6C8FA631E7BC}"/>
      </w:docPartPr>
      <w:docPartBody>
        <w:p w:rsidR="00000000" w:rsidRDefault="00394A2D">
          <w:pPr>
            <w:pStyle w:val="1292A28EEA20455E8B1BEB355F38A581"/>
          </w:pPr>
          <w:r w:rsidRPr="00416E72">
            <w:rPr>
              <w:rFonts w:cs="ArialMT"/>
              <w:sz w:val="14"/>
              <w:szCs w:val="16"/>
            </w:rPr>
            <w:t>…</w:t>
          </w:r>
        </w:p>
      </w:docPartBody>
    </w:docPart>
    <w:docPart>
      <w:docPartPr>
        <w:name w:val="21936F1AD19A45CEAB913B2C81BB71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863B2A-476C-4F83-8E65-5CAFBC2C7843}"/>
      </w:docPartPr>
      <w:docPartBody>
        <w:p w:rsidR="00000000" w:rsidRDefault="00394A2D">
          <w:pPr>
            <w:pStyle w:val="21936F1AD19A45CEAB913B2C81BB7126"/>
          </w:pPr>
          <w:r w:rsidRPr="00416E72">
            <w:rPr>
              <w:rFonts w:cs="ArialMT"/>
              <w:sz w:val="14"/>
              <w:szCs w:val="16"/>
            </w:rPr>
            <w:t>…</w:t>
          </w:r>
        </w:p>
      </w:docPartBody>
    </w:docPart>
    <w:docPart>
      <w:docPartPr>
        <w:name w:val="569831F48E134317A6B5ED1C05CA55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649270-A2EE-4EC0-8D31-CE52C9B28579}"/>
      </w:docPartPr>
      <w:docPartBody>
        <w:p w:rsidR="00000000" w:rsidRDefault="00394A2D">
          <w:pPr>
            <w:pStyle w:val="569831F48E134317A6B5ED1C05CA5538"/>
          </w:pPr>
          <w:r w:rsidRPr="00416E72">
            <w:rPr>
              <w:rFonts w:cs="ArialMT"/>
              <w:sz w:val="14"/>
              <w:szCs w:val="16"/>
            </w:rPr>
            <w:t>…</w:t>
          </w:r>
        </w:p>
      </w:docPartBody>
    </w:docPart>
    <w:docPart>
      <w:docPartPr>
        <w:name w:val="1453194F98A242EF8B8C13FD0D6C08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CC9C71-FC15-413D-8983-A68E75661818}"/>
      </w:docPartPr>
      <w:docPartBody>
        <w:p w:rsidR="00000000" w:rsidRDefault="00394A2D">
          <w:pPr>
            <w:pStyle w:val="1453194F98A242EF8B8C13FD0D6C08DA"/>
          </w:pPr>
          <w:r w:rsidRPr="00416E72">
            <w:rPr>
              <w:rFonts w:cs="ArialMT"/>
              <w:sz w:val="14"/>
              <w:szCs w:val="16"/>
            </w:rPr>
            <w:t>…</w:t>
          </w:r>
        </w:p>
      </w:docPartBody>
    </w:docPart>
    <w:docPart>
      <w:docPartPr>
        <w:name w:val="64AC0D314A2E4506884D72C9D34F87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AA0349-0754-44A2-AACD-7B2DD68892CB}"/>
      </w:docPartPr>
      <w:docPartBody>
        <w:p w:rsidR="00000000" w:rsidRDefault="00394A2D">
          <w:pPr>
            <w:pStyle w:val="64AC0D314A2E4506884D72C9D34F878B"/>
          </w:pPr>
          <w:r w:rsidRPr="00416E72">
            <w:rPr>
              <w:rFonts w:cs="ArialMT"/>
              <w:sz w:val="14"/>
              <w:szCs w:val="16"/>
            </w:rPr>
            <w:t>…</w:t>
          </w:r>
        </w:p>
      </w:docPartBody>
    </w:docPart>
    <w:docPart>
      <w:docPartPr>
        <w:name w:val="2DE76778E6A34592A894CD519CD555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598DD0-72DB-43C2-9628-1E6B4547A73A}"/>
      </w:docPartPr>
      <w:docPartBody>
        <w:p w:rsidR="00000000" w:rsidRDefault="00394A2D">
          <w:pPr>
            <w:pStyle w:val="2DE76778E6A34592A894CD519CD5552D"/>
          </w:pPr>
          <w:r>
            <w:rPr>
              <w:color w:val="808080" w:themeColor="background1" w:themeShade="80"/>
              <w:szCs w:val="24"/>
            </w:rPr>
            <w:t>Typ of kies een d</w:t>
          </w:r>
          <w:r w:rsidRPr="00E1739A">
            <w:rPr>
              <w:color w:val="808080" w:themeColor="background1" w:themeShade="80"/>
              <w:szCs w:val="24"/>
            </w:rPr>
            <w:t>atum.</w:t>
          </w:r>
        </w:p>
      </w:docPartBody>
    </w:docPart>
    <w:docPart>
      <w:docPartPr>
        <w:name w:val="488022A497E147B6B34D6991FAD86F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27294B-7D59-4E90-B556-E56C24B9DD9D}"/>
      </w:docPartPr>
      <w:docPartBody>
        <w:p w:rsidR="00000000" w:rsidRDefault="00394A2D">
          <w:pPr>
            <w:pStyle w:val="488022A497E147B6B34D6991FAD86FB1"/>
          </w:pPr>
          <w:r>
            <w:rPr>
              <w:rStyle w:val="Tekstvantijdelijkeaanduiding"/>
            </w:rPr>
            <w:t xml:space="preserve">… </w:t>
          </w:r>
          <w:r>
            <w:rPr>
              <w:color w:val="808080" w:themeColor="background1" w:themeShade="80"/>
            </w:rPr>
            <w:t xml:space="preserve"> (</w:t>
          </w:r>
          <w:r w:rsidRPr="001763CC">
            <w:rPr>
              <w:color w:val="808080" w:themeColor="background1" w:themeShade="80"/>
            </w:rPr>
            <w:t>[shift]+[enter] voor nieuwe regel)</w:t>
          </w:r>
        </w:p>
      </w:docPartBody>
    </w:docPart>
    <w:docPart>
      <w:docPartPr>
        <w:name w:val="2EAD2F780A5744FBB6F1BC04633BBF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388A9C-52A9-476D-8E95-CE4B4707F544}"/>
      </w:docPartPr>
      <w:docPartBody>
        <w:p w:rsidR="00000000" w:rsidRDefault="00394A2D">
          <w:pPr>
            <w:pStyle w:val="2EAD2F780A5744FBB6F1BC04633BBF95"/>
          </w:pPr>
          <w:r>
            <w:rPr>
              <w:rStyle w:val="Tekstvantijdelijkeaanduiding"/>
            </w:rPr>
            <w:t>Aanhef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E0B0F484BDAF46A6AF19FF57EC5A988D">
    <w:name w:val="E0B0F484BDAF46A6AF19FF57EC5A988D"/>
  </w:style>
  <w:style w:type="paragraph" w:customStyle="1" w:styleId="A0ECFEEB6C344E8E8D130448FE87B2A9">
    <w:name w:val="A0ECFEEB6C344E8E8D130448FE87B2A9"/>
  </w:style>
  <w:style w:type="paragraph" w:customStyle="1" w:styleId="A14D96E23B454CFC8782EAEB990775E7">
    <w:name w:val="A14D96E23B454CFC8782EAEB990775E7"/>
  </w:style>
  <w:style w:type="paragraph" w:customStyle="1" w:styleId="1292A28EEA20455E8B1BEB355F38A581">
    <w:name w:val="1292A28EEA20455E8B1BEB355F38A581"/>
  </w:style>
  <w:style w:type="paragraph" w:customStyle="1" w:styleId="21936F1AD19A45CEAB913B2C81BB7126">
    <w:name w:val="21936F1AD19A45CEAB913B2C81BB7126"/>
  </w:style>
  <w:style w:type="paragraph" w:customStyle="1" w:styleId="569831F48E134317A6B5ED1C05CA5538">
    <w:name w:val="569831F48E134317A6B5ED1C05CA5538"/>
  </w:style>
  <w:style w:type="paragraph" w:customStyle="1" w:styleId="1453194F98A242EF8B8C13FD0D6C08DA">
    <w:name w:val="1453194F98A242EF8B8C13FD0D6C08DA"/>
  </w:style>
  <w:style w:type="paragraph" w:customStyle="1" w:styleId="64AC0D314A2E4506884D72C9D34F878B">
    <w:name w:val="64AC0D314A2E4506884D72C9D34F878B"/>
  </w:style>
  <w:style w:type="paragraph" w:customStyle="1" w:styleId="2DE76778E6A34592A894CD519CD5552D">
    <w:name w:val="2DE76778E6A34592A894CD519CD5552D"/>
  </w:style>
  <w:style w:type="paragraph" w:customStyle="1" w:styleId="488022A497E147B6B34D6991FAD86FB1">
    <w:name w:val="488022A497E147B6B34D6991FAD86FB1"/>
  </w:style>
  <w:style w:type="paragraph" w:customStyle="1" w:styleId="2EAD2F780A5744FBB6F1BC04633BBF95">
    <w:name w:val="2EAD2F780A5744FBB6F1BC04633BBF95"/>
  </w:style>
  <w:style w:type="paragraph" w:customStyle="1" w:styleId="F6058B8C9D0E467C916A489A352E3D51">
    <w:name w:val="F6058B8C9D0E467C916A489A352E3D5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E0B0F484BDAF46A6AF19FF57EC5A988D">
    <w:name w:val="E0B0F484BDAF46A6AF19FF57EC5A988D"/>
  </w:style>
  <w:style w:type="paragraph" w:customStyle="1" w:styleId="A0ECFEEB6C344E8E8D130448FE87B2A9">
    <w:name w:val="A0ECFEEB6C344E8E8D130448FE87B2A9"/>
  </w:style>
  <w:style w:type="paragraph" w:customStyle="1" w:styleId="A14D96E23B454CFC8782EAEB990775E7">
    <w:name w:val="A14D96E23B454CFC8782EAEB990775E7"/>
  </w:style>
  <w:style w:type="paragraph" w:customStyle="1" w:styleId="1292A28EEA20455E8B1BEB355F38A581">
    <w:name w:val="1292A28EEA20455E8B1BEB355F38A581"/>
  </w:style>
  <w:style w:type="paragraph" w:customStyle="1" w:styleId="21936F1AD19A45CEAB913B2C81BB7126">
    <w:name w:val="21936F1AD19A45CEAB913B2C81BB7126"/>
  </w:style>
  <w:style w:type="paragraph" w:customStyle="1" w:styleId="569831F48E134317A6B5ED1C05CA5538">
    <w:name w:val="569831F48E134317A6B5ED1C05CA5538"/>
  </w:style>
  <w:style w:type="paragraph" w:customStyle="1" w:styleId="1453194F98A242EF8B8C13FD0D6C08DA">
    <w:name w:val="1453194F98A242EF8B8C13FD0D6C08DA"/>
  </w:style>
  <w:style w:type="paragraph" w:customStyle="1" w:styleId="64AC0D314A2E4506884D72C9D34F878B">
    <w:name w:val="64AC0D314A2E4506884D72C9D34F878B"/>
  </w:style>
  <w:style w:type="paragraph" w:customStyle="1" w:styleId="2DE76778E6A34592A894CD519CD5552D">
    <w:name w:val="2DE76778E6A34592A894CD519CD5552D"/>
  </w:style>
  <w:style w:type="paragraph" w:customStyle="1" w:styleId="488022A497E147B6B34D6991FAD86FB1">
    <w:name w:val="488022A497E147B6B34D6991FAD86FB1"/>
  </w:style>
  <w:style w:type="paragraph" w:customStyle="1" w:styleId="2EAD2F780A5744FBB6F1BC04633BBF95">
    <w:name w:val="2EAD2F780A5744FBB6F1BC04633BBF95"/>
  </w:style>
  <w:style w:type="paragraph" w:customStyle="1" w:styleId="F6058B8C9D0E467C916A489A352E3D51">
    <w:name w:val="F6058B8C9D0E467C916A489A352E3D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7FEDE4-C808-4CE6-9DDC-D22571F13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Standaardbrief-Prolander.dotx</Template>
  <TotalTime>3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Standaardbrief-Prolander</vt:lpstr>
    </vt:vector>
  </TitlesOfParts>
  <Company>Prolander</Company>
  <LinksUpToDate>false</LinksUpToDate>
  <CharactersWithSpaces>815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Standaardbrief-Prolander</dc:title>
  <dc:creator>ericr</dc:creator>
  <cp:lastModifiedBy>ericr</cp:lastModifiedBy>
  <cp:revision>1</cp:revision>
  <cp:lastPrinted>2016-03-15T08:51:00Z</cp:lastPrinted>
  <dcterms:created xsi:type="dcterms:W3CDTF">2017-05-16T08:14:00Z</dcterms:created>
  <dcterms:modified xsi:type="dcterms:W3CDTF">2017-05-16T08:17:00Z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2015-02-18T23:00:00Z</vt:filetime>
  </property>
  <property fmtid="{D5CDD505-2E9C-101B-9397-08002B2CF9AE}" pid="3" name="LastSaved">
    <vt:filetime>2015-02-20T23:00:00Z</vt:filetime>
  </property>
</Properties>
</file>