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94" w:rsidRPr="00022139" w:rsidRDefault="003D2694" w:rsidP="003D2694">
      <w:pPr>
        <w:pStyle w:val="Kop"/>
      </w:pPr>
      <w:r>
        <w:t>Bijlage D</w:t>
      </w:r>
      <w:r>
        <w:tab/>
        <w:t>Model kerncompetenties</w:t>
      </w:r>
    </w:p>
    <w:p w:rsidR="003D2694" w:rsidRPr="000A09B8" w:rsidRDefault="003D2694" w:rsidP="003D2694">
      <w:pPr>
        <w:tabs>
          <w:tab w:val="left" w:pos="851"/>
        </w:tabs>
        <w:rPr>
          <w:rFonts w:cs="Arial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938"/>
      </w:tblGrid>
      <w:tr w:rsidR="003D2694" w:rsidRPr="00F10E90" w:rsidTr="007C24EC">
        <w:trPr>
          <w:trHeight w:val="284"/>
        </w:trPr>
        <w:tc>
          <w:tcPr>
            <w:tcW w:w="1134" w:type="dxa"/>
          </w:tcPr>
          <w:p w:rsidR="003D2694" w:rsidRPr="00F10E90" w:rsidRDefault="003D2694" w:rsidP="007C24EC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Project</w:t>
            </w:r>
          </w:p>
        </w:tc>
        <w:tc>
          <w:tcPr>
            <w:tcW w:w="7938" w:type="dxa"/>
          </w:tcPr>
          <w:p w:rsidR="003D2694" w:rsidRPr="003D2694" w:rsidRDefault="003D2694" w:rsidP="007C24EC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</w:rPr>
              <w:t>Brede School Grave Oost</w:t>
            </w:r>
          </w:p>
        </w:tc>
      </w:tr>
      <w:tr w:rsidR="003D2694" w:rsidRPr="00F10E90" w:rsidTr="007C24EC">
        <w:trPr>
          <w:trHeight w:val="284"/>
        </w:trPr>
        <w:tc>
          <w:tcPr>
            <w:tcW w:w="1134" w:type="dxa"/>
          </w:tcPr>
          <w:p w:rsidR="003D2694" w:rsidRPr="00F10E90" w:rsidRDefault="003D2694" w:rsidP="007C24EC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Nummer</w:t>
            </w:r>
          </w:p>
        </w:tc>
        <w:tc>
          <w:tcPr>
            <w:tcW w:w="7938" w:type="dxa"/>
          </w:tcPr>
          <w:p w:rsidR="003D2694" w:rsidRPr="003D2694" w:rsidRDefault="003D2694" w:rsidP="007C24EC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</w:rPr>
              <w:t>1P1402900</w:t>
            </w:r>
          </w:p>
        </w:tc>
      </w:tr>
      <w:tr w:rsidR="003D2694" w:rsidRPr="00AB0CFD" w:rsidTr="007C24EC">
        <w:trPr>
          <w:trHeight w:val="284"/>
        </w:trPr>
        <w:tc>
          <w:tcPr>
            <w:tcW w:w="1134" w:type="dxa"/>
          </w:tcPr>
          <w:p w:rsidR="003D2694" w:rsidRPr="00F10E90" w:rsidRDefault="003D2694" w:rsidP="007C24EC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Betreft</w:t>
            </w:r>
          </w:p>
        </w:tc>
        <w:tc>
          <w:tcPr>
            <w:tcW w:w="7938" w:type="dxa"/>
          </w:tcPr>
          <w:p w:rsidR="003D2694" w:rsidRPr="003D2694" w:rsidRDefault="003D2694" w:rsidP="007C24EC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</w:rPr>
              <w:t>Kerncompetenties</w:t>
            </w:r>
          </w:p>
        </w:tc>
      </w:tr>
      <w:tr w:rsidR="003D2694" w:rsidTr="007C24EC">
        <w:trPr>
          <w:trHeight w:val="284"/>
        </w:trPr>
        <w:tc>
          <w:tcPr>
            <w:tcW w:w="1134" w:type="dxa"/>
          </w:tcPr>
          <w:p w:rsidR="003D2694" w:rsidRDefault="003D2694" w:rsidP="007C24EC">
            <w:pPr>
              <w:pStyle w:val="Gegeven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Van</w:t>
            </w:r>
          </w:p>
        </w:tc>
        <w:tc>
          <w:tcPr>
            <w:tcW w:w="7938" w:type="dxa"/>
          </w:tcPr>
          <w:p w:rsidR="003D2694" w:rsidRPr="003D2694" w:rsidRDefault="003D2694" w:rsidP="007C24EC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  <w:szCs w:val="20"/>
              </w:rPr>
              <w:t>&lt;Gegadigde&gt;</w:t>
            </w:r>
          </w:p>
        </w:tc>
      </w:tr>
      <w:tr w:rsidR="003D2694" w:rsidRPr="008A564F" w:rsidTr="007C24EC">
        <w:trPr>
          <w:trHeight w:val="284"/>
        </w:trPr>
        <w:tc>
          <w:tcPr>
            <w:tcW w:w="1134" w:type="dxa"/>
          </w:tcPr>
          <w:p w:rsidR="003D2694" w:rsidRPr="00F10E90" w:rsidRDefault="003D2694" w:rsidP="007C24EC">
            <w:pPr>
              <w:pStyle w:val="Gegevens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Aan</w:t>
            </w:r>
          </w:p>
        </w:tc>
        <w:tc>
          <w:tcPr>
            <w:tcW w:w="7938" w:type="dxa"/>
          </w:tcPr>
          <w:p w:rsidR="003D2694" w:rsidRPr="003D2694" w:rsidRDefault="003D2694" w:rsidP="007C24EC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  <w:szCs w:val="20"/>
              </w:rPr>
              <w:t>Gemeente Grave</w:t>
            </w:r>
          </w:p>
        </w:tc>
      </w:tr>
      <w:tr w:rsidR="003D2694" w:rsidRPr="00D32884" w:rsidTr="007C24EC">
        <w:trPr>
          <w:trHeight w:val="284"/>
        </w:trPr>
        <w:tc>
          <w:tcPr>
            <w:tcW w:w="1134" w:type="dxa"/>
          </w:tcPr>
          <w:p w:rsidR="003D2694" w:rsidRPr="00F10E90" w:rsidRDefault="003D2694" w:rsidP="007C24EC">
            <w:pPr>
              <w:pStyle w:val="Gegevens"/>
              <w:rPr>
                <w:rFonts w:cs="Arial"/>
                <w:szCs w:val="20"/>
              </w:rPr>
            </w:pPr>
            <w:r w:rsidRPr="00F10E90">
              <w:rPr>
                <w:rFonts w:cs="Arial"/>
                <w:szCs w:val="20"/>
              </w:rPr>
              <w:t>Datum</w:t>
            </w:r>
          </w:p>
        </w:tc>
        <w:tc>
          <w:tcPr>
            <w:tcW w:w="7938" w:type="dxa"/>
          </w:tcPr>
          <w:p w:rsidR="003D2694" w:rsidRPr="003D2694" w:rsidRDefault="003D2694" w:rsidP="007C24EC">
            <w:pPr>
              <w:pStyle w:val="GegevensInvul"/>
              <w:rPr>
                <w:rFonts w:cs="Arial"/>
                <w:color w:val="auto"/>
                <w:szCs w:val="20"/>
              </w:rPr>
            </w:pPr>
            <w:r w:rsidRPr="003D2694">
              <w:rPr>
                <w:rFonts w:cs="Arial"/>
                <w:color w:val="auto"/>
                <w:szCs w:val="20"/>
              </w:rPr>
              <w:t>17 november 2016</w:t>
            </w:r>
          </w:p>
          <w:p w:rsidR="003D2694" w:rsidRPr="003D2694" w:rsidRDefault="003D2694" w:rsidP="007C24EC">
            <w:pPr>
              <w:pStyle w:val="GegevensInvul"/>
              <w:rPr>
                <w:rFonts w:cs="Arial"/>
                <w:color w:val="auto"/>
                <w:szCs w:val="20"/>
              </w:rPr>
            </w:pPr>
          </w:p>
        </w:tc>
      </w:tr>
    </w:tbl>
    <w:p w:rsidR="000333F3" w:rsidRPr="001B6FC9" w:rsidRDefault="000333F3" w:rsidP="000A09B8">
      <w:pPr>
        <w:rPr>
          <w:rFonts w:cs="Arial"/>
        </w:rPr>
      </w:pPr>
      <w:bookmarkStart w:id="0" w:name="_GoBack"/>
      <w:bookmarkEnd w:id="0"/>
    </w:p>
    <w:p w:rsidR="001B6FC9" w:rsidRPr="0006505E" w:rsidRDefault="001B6FC9" w:rsidP="001B6FC9">
      <w:pPr>
        <w:keepNext/>
        <w:widowControl/>
        <w:numPr>
          <w:ilvl w:val="2"/>
          <w:numId w:val="0"/>
        </w:numPr>
        <w:tabs>
          <w:tab w:val="num" w:pos="0"/>
        </w:tabs>
        <w:spacing w:line="280" w:lineRule="exact"/>
        <w:outlineLvl w:val="2"/>
        <w:rPr>
          <w:bCs/>
          <w:snapToGrid/>
          <w:szCs w:val="26"/>
          <w:lang w:val="nl"/>
        </w:rPr>
      </w:pPr>
      <w:bookmarkStart w:id="1" w:name="_Toc409773284"/>
      <w:r w:rsidRPr="0006505E">
        <w:rPr>
          <w:bCs/>
          <w:snapToGrid/>
          <w:szCs w:val="26"/>
          <w:lang w:val="nl"/>
        </w:rPr>
        <w:t xml:space="preserve">Onder verwijzing naar </w:t>
      </w:r>
      <w:r w:rsidR="00AB14A9" w:rsidRPr="0006505E">
        <w:rPr>
          <w:bCs/>
          <w:snapToGrid/>
          <w:szCs w:val="26"/>
          <w:lang w:val="nl"/>
        </w:rPr>
        <w:t>p</w:t>
      </w:r>
      <w:r w:rsidRPr="0006505E">
        <w:rPr>
          <w:bCs/>
          <w:snapToGrid/>
          <w:szCs w:val="26"/>
          <w:lang w:val="nl"/>
        </w:rPr>
        <w:t>aragraaf 1.17.4, Technische bekwaamheid en beroepsbekwaamheid</w:t>
      </w:r>
      <w:bookmarkEnd w:id="1"/>
      <w:r w:rsidRPr="0006505E">
        <w:rPr>
          <w:bCs/>
          <w:snapToGrid/>
          <w:szCs w:val="26"/>
          <w:lang w:val="nl"/>
        </w:rPr>
        <w:t>, van de Selectieleidraad.</w:t>
      </w:r>
    </w:p>
    <w:p w:rsidR="001B6FC9" w:rsidRDefault="001B6FC9" w:rsidP="001B6FC9">
      <w:pPr>
        <w:keepNext/>
        <w:widowControl/>
        <w:numPr>
          <w:ilvl w:val="2"/>
          <w:numId w:val="0"/>
        </w:numPr>
        <w:tabs>
          <w:tab w:val="num" w:pos="0"/>
        </w:tabs>
        <w:spacing w:line="280" w:lineRule="exact"/>
        <w:outlineLvl w:val="2"/>
        <w:rPr>
          <w:bCs/>
          <w:snapToGrid/>
          <w:szCs w:val="26"/>
          <w:lang w:val="nl"/>
        </w:rPr>
      </w:pPr>
    </w:p>
    <w:p w:rsidR="001B6FC9" w:rsidRPr="001B6FC9" w:rsidRDefault="00E523EC" w:rsidP="001B6FC9">
      <w:pPr>
        <w:keepNext/>
        <w:widowControl/>
        <w:numPr>
          <w:ilvl w:val="2"/>
          <w:numId w:val="0"/>
        </w:numPr>
        <w:tabs>
          <w:tab w:val="num" w:pos="0"/>
        </w:tabs>
        <w:spacing w:line="280" w:lineRule="exact"/>
        <w:outlineLvl w:val="2"/>
        <w:rPr>
          <w:bCs/>
          <w:snapToGrid/>
          <w:szCs w:val="26"/>
          <w:lang w:val="nl"/>
        </w:rPr>
      </w:pPr>
      <w:r>
        <w:rPr>
          <w:bCs/>
          <w:snapToGrid/>
          <w:szCs w:val="26"/>
          <w:lang w:val="nl"/>
        </w:rPr>
        <w:t xml:space="preserve">Voor wat betreft de ja/nee-vragen </w:t>
      </w:r>
      <w:r>
        <w:rPr>
          <w:rFonts w:cs="Aria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3D2694">
        <w:rPr>
          <w:rFonts w:cs="Arial"/>
        </w:rPr>
      </w:r>
      <w:r w:rsidR="003D2694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bCs/>
          <w:snapToGrid/>
          <w:szCs w:val="26"/>
          <w:lang w:val="nl"/>
        </w:rPr>
        <w:t xml:space="preserve">: </w:t>
      </w:r>
      <w:r w:rsidRPr="00360932">
        <w:rPr>
          <w:bCs/>
          <w:snapToGrid/>
          <w:szCs w:val="26"/>
          <w:lang w:val="nl"/>
        </w:rPr>
        <w:t>aanvinken wat</w:t>
      </w:r>
      <w:r>
        <w:rPr>
          <w:bCs/>
          <w:snapToGrid/>
          <w:szCs w:val="26"/>
          <w:lang w:val="nl"/>
        </w:rPr>
        <w:t xml:space="preserve"> van toepassing is.</w:t>
      </w:r>
    </w:p>
    <w:p w:rsidR="00EB2757" w:rsidRDefault="00EB2757">
      <w:pPr>
        <w:widowControl/>
        <w:spacing w:line="240" w:lineRule="auto"/>
        <w:jc w:val="left"/>
        <w:rPr>
          <w:bCs/>
          <w:snapToGrid/>
          <w:lang w:val="nl"/>
        </w:rPr>
      </w:pPr>
      <w:r>
        <w:rPr>
          <w:bCs/>
          <w:snapToGrid/>
          <w:lang w:val="nl"/>
        </w:rPr>
        <w:br w:type="page"/>
      </w:r>
    </w:p>
    <w:p w:rsidR="00BE0B2D" w:rsidRPr="00FD5FF8" w:rsidRDefault="00BE0B2D">
      <w:pPr>
        <w:widowControl/>
        <w:spacing w:line="240" w:lineRule="auto"/>
        <w:jc w:val="left"/>
        <w:rPr>
          <w:bCs/>
          <w:snapToGrid/>
          <w:lang w:val="nl"/>
        </w:rPr>
      </w:pPr>
    </w:p>
    <w:tbl>
      <w:tblPr>
        <w:tblStyle w:val="Tabelraster"/>
        <w:tblW w:w="0" w:type="auto"/>
        <w:tblInd w:w="2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DEDED"/>
        <w:tblLook w:val="04A0" w:firstRow="1" w:lastRow="0" w:firstColumn="1" w:lastColumn="0" w:noHBand="0" w:noVBand="1"/>
      </w:tblPr>
      <w:tblGrid>
        <w:gridCol w:w="5313"/>
        <w:gridCol w:w="3499"/>
      </w:tblGrid>
      <w:tr w:rsidR="00891831" w:rsidTr="0088295C">
        <w:tc>
          <w:tcPr>
            <w:tcW w:w="8812" w:type="dxa"/>
            <w:gridSpan w:val="2"/>
            <w:shd w:val="clear" w:color="auto" w:fill="EDEDED"/>
          </w:tcPr>
          <w:p w:rsidR="0006505E" w:rsidRPr="00E523EC" w:rsidRDefault="0006505E" w:rsidP="0006505E">
            <w:pPr>
              <w:rPr>
                <w:snapToGrid/>
                <w:color w:val="FF0000"/>
                <w:u w:val="single"/>
                <w:lang w:val="nl"/>
              </w:rPr>
            </w:pPr>
            <w:r w:rsidRPr="00586E3F">
              <w:rPr>
                <w:snapToGrid/>
                <w:u w:val="single"/>
                <w:lang w:val="nl"/>
              </w:rPr>
              <w:t xml:space="preserve">Kerncompetentie-1: </w:t>
            </w:r>
            <w:r w:rsidR="003C1A56">
              <w:rPr>
                <w:snapToGrid/>
                <w:u w:val="single"/>
                <w:lang w:val="nl"/>
              </w:rPr>
              <w:t>bouwkundige werkzaamheden</w:t>
            </w:r>
            <w:r w:rsidRPr="00586E3F">
              <w:rPr>
                <w:snapToGrid/>
                <w:u w:val="single"/>
                <w:lang w:val="nl"/>
              </w:rPr>
              <w:t xml:space="preserve"> </w:t>
            </w:r>
          </w:p>
          <w:p w:rsidR="00891831" w:rsidRDefault="00891831" w:rsidP="009B44CE">
            <w:pPr>
              <w:rPr>
                <w:rFonts w:cs="Arial"/>
                <w:u w:val="single"/>
              </w:rPr>
            </w:pPr>
          </w:p>
          <w:p w:rsidR="00891831" w:rsidRDefault="00891831" w:rsidP="009B44CE">
            <w:pPr>
              <w:rPr>
                <w:rFonts w:cs="Arial"/>
                <w:u w:val="single"/>
              </w:rPr>
            </w:pPr>
            <w:r w:rsidRPr="00022139">
              <w:rPr>
                <w:rFonts w:cs="Arial"/>
                <w:u w:val="single"/>
              </w:rPr>
              <w:t>Referentieproject</w:t>
            </w:r>
          </w:p>
          <w:p w:rsidR="00891831" w:rsidRPr="00035E5F" w:rsidRDefault="00891831" w:rsidP="009B44CE">
            <w:pPr>
              <w:rPr>
                <w:snapToGrid/>
                <w:u w:val="single"/>
                <w:lang w:val="nl"/>
              </w:rPr>
            </w:pP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984FD6" w:rsidRDefault="00891831" w:rsidP="00661205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project: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  <w:r>
              <w:rPr>
                <w:rFonts w:cs="Arial"/>
              </w:rPr>
              <w:t>&lt;door Gegadigde in te vullen&gt;</w:t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2E2BC3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984FD6" w:rsidRDefault="00891831" w:rsidP="00661205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984FD6">
              <w:rPr>
                <w:rFonts w:cs="Arial"/>
              </w:rPr>
              <w:t xml:space="preserve">Adres en plaats </w:t>
            </w:r>
            <w:r w:rsidRPr="00FC2DAF">
              <w:rPr>
                <w:rFonts w:cs="Arial"/>
              </w:rPr>
              <w:t>project (bouwplaats):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2E2BC3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Pr="00C22D93" w:rsidRDefault="00891831" w:rsidP="009B44CE">
            <w:pPr>
              <w:rPr>
                <w:rFonts w:cs="Arial"/>
              </w:rPr>
            </w:pP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984FD6" w:rsidRDefault="00891831" w:rsidP="00661205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opdrachtgever (contractwederpartij):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2E2BC3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Pr="00C22D93" w:rsidRDefault="00891831" w:rsidP="009B44CE">
            <w:pPr>
              <w:rPr>
                <w:rFonts w:cs="Arial"/>
              </w:rPr>
            </w:pP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984FD6" w:rsidRDefault="00891831" w:rsidP="00661205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KvK-nummer opdrachtgever: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384A0F" w:rsidTr="0088295C">
        <w:tc>
          <w:tcPr>
            <w:tcW w:w="5313" w:type="dxa"/>
            <w:shd w:val="clear" w:color="auto" w:fill="EDEDED"/>
          </w:tcPr>
          <w:p w:rsidR="00384A0F" w:rsidRPr="00384A0F" w:rsidRDefault="00384A0F" w:rsidP="00384A0F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384A0F" w:rsidRPr="00C22D93" w:rsidRDefault="00384A0F" w:rsidP="009B44CE">
            <w:pPr>
              <w:rPr>
                <w:rFonts w:cs="Arial"/>
              </w:rPr>
            </w:pPr>
          </w:p>
        </w:tc>
      </w:tr>
      <w:tr w:rsidR="00384A0F" w:rsidTr="0088295C">
        <w:tc>
          <w:tcPr>
            <w:tcW w:w="5313" w:type="dxa"/>
            <w:shd w:val="clear" w:color="auto" w:fill="EDEDED"/>
          </w:tcPr>
          <w:p w:rsidR="00384A0F" w:rsidRPr="00984FD6" w:rsidRDefault="00384A0F" w:rsidP="00661205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Algemeen telefoonnummer opdrachtgever:</w:t>
            </w:r>
          </w:p>
        </w:tc>
        <w:tc>
          <w:tcPr>
            <w:tcW w:w="3499" w:type="dxa"/>
            <w:shd w:val="clear" w:color="auto" w:fill="EDEDED"/>
          </w:tcPr>
          <w:p w:rsidR="00384A0F" w:rsidRPr="00C22D93" w:rsidRDefault="00384A0F" w:rsidP="009B44CE">
            <w:pPr>
              <w:rPr>
                <w:rFonts w:cs="Arial"/>
              </w:rPr>
            </w:pPr>
            <w:r w:rsidRPr="00C22D93">
              <w:rPr>
                <w:rFonts w:cs="Arial"/>
              </w:rPr>
              <w:t>&lt;door Gegadigde in te vullen&gt;</w:t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2E2BC3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Pr="00C22D93" w:rsidRDefault="00891831" w:rsidP="009B44CE">
            <w:pPr>
              <w:rPr>
                <w:rFonts w:cs="Arial"/>
              </w:rPr>
            </w:pP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984FD6" w:rsidRDefault="00891831" w:rsidP="00661205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en functie contactpersoon opdrachtgever: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984FD6" w:rsidRDefault="00891831" w:rsidP="00661205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Het b</w:t>
            </w:r>
            <w:r w:rsidRPr="00984FD6">
              <w:rPr>
                <w:rFonts w:cs="Arial"/>
              </w:rPr>
              <w:t xml:space="preserve">etreft een </w:t>
            </w:r>
            <w:r w:rsidRPr="006C2CA9">
              <w:rPr>
                <w:szCs w:val="22"/>
              </w:rPr>
              <w:t xml:space="preserve">werk </w:t>
            </w:r>
            <w:r w:rsidRPr="00FC2DAF">
              <w:rPr>
                <w:szCs w:val="22"/>
              </w:rPr>
              <w:t>in de Utiliteitsbouwsector</w:t>
            </w:r>
            <w:r w:rsidRPr="00FC2DAF">
              <w:rPr>
                <w:rFonts w:cs="Arial"/>
              </w:rPr>
              <w:t>: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1B6FC9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j</w:t>
            </w:r>
            <w:r w:rsidRPr="001B6FC9">
              <w:rPr>
                <w:rFonts w:cs="Arial"/>
              </w:rPr>
              <w:t>a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r w:rsidRPr="00BE63C3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 w:rsidRPr="00BE63C3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BE63C3">
              <w:rPr>
                <w:rFonts w:cs="Arial"/>
              </w:rPr>
              <w:fldChar w:fldCharType="end"/>
            </w:r>
            <w:bookmarkEnd w:id="2"/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r w:rsidRPr="00BE63C3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3C3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BE63C3">
              <w:rPr>
                <w:rFonts w:cs="Arial"/>
              </w:rPr>
              <w:fldChar w:fldCharType="end"/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DB7627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577256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06505E">
              <w:rPr>
                <w:rFonts w:cs="Arial"/>
              </w:rPr>
              <w:t xml:space="preserve">Het werk is </w:t>
            </w:r>
            <w:r w:rsidRPr="0006505E">
              <w:rPr>
                <w:szCs w:val="22"/>
                <w:lang w:val="x-none"/>
              </w:rPr>
              <w:t>in de laatste vijf jaar (</w:t>
            </w:r>
            <w:r w:rsidR="003C1A56">
              <w:rPr>
                <w:szCs w:val="22"/>
              </w:rPr>
              <w:t>november 2011</w:t>
            </w:r>
            <w:r w:rsidRPr="0006505E">
              <w:rPr>
                <w:szCs w:val="22"/>
                <w:lang w:val="x-none"/>
              </w:rPr>
              <w:t xml:space="preserve"> – </w:t>
            </w:r>
            <w:r w:rsidR="00577256">
              <w:rPr>
                <w:szCs w:val="22"/>
              </w:rPr>
              <w:t>heden</w:t>
            </w:r>
            <w:r w:rsidRPr="0006505E">
              <w:rPr>
                <w:szCs w:val="22"/>
              </w:rPr>
              <w:t xml:space="preserve">) opgeleverd (dan wel </w:t>
            </w:r>
            <w:r w:rsidRPr="0006505E">
              <w:rPr>
                <w:szCs w:val="22"/>
                <w:lang w:val="x-none"/>
              </w:rPr>
              <w:t>onderhanden</w:t>
            </w:r>
            <w:r w:rsidRPr="0006505E">
              <w:rPr>
                <w:szCs w:val="22"/>
              </w:rPr>
              <w:t xml:space="preserve"> zijnde</w:t>
            </w:r>
            <w:r w:rsidRPr="0006505E">
              <w:rPr>
                <w:szCs w:val="22"/>
                <w:lang w:val="x-none"/>
              </w:rPr>
              <w:t xml:space="preserve"> </w:t>
            </w:r>
            <w:r w:rsidRPr="0006505E">
              <w:rPr>
                <w:szCs w:val="22"/>
              </w:rPr>
              <w:t xml:space="preserve">mits projectstatus </w:t>
            </w:r>
            <w:r w:rsidRPr="0006505E">
              <w:rPr>
                <w:szCs w:val="22"/>
                <w:lang w:val="x-none"/>
              </w:rPr>
              <w:t xml:space="preserve">minimaal </w:t>
            </w:r>
            <w:r w:rsidRPr="0006505E">
              <w:rPr>
                <w:szCs w:val="22"/>
              </w:rPr>
              <w:t>af</w:t>
            </w:r>
            <w:r w:rsidRPr="0006505E">
              <w:rPr>
                <w:szCs w:val="22"/>
                <w:lang w:val="x-none"/>
              </w:rPr>
              <w:t>bouwfase</w:t>
            </w:r>
            <w:r w:rsidRPr="0006505E">
              <w:rPr>
                <w:szCs w:val="22"/>
              </w:rPr>
              <w:t>)</w:t>
            </w:r>
            <w:r w:rsidRPr="0006505E">
              <w:rPr>
                <w:rFonts w:cs="Arial"/>
              </w:rPr>
              <w:t>: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pPr>
              <w:rPr>
                <w:rFonts w:cs="Arial"/>
              </w:rPr>
            </w:pP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  <w:r w:rsidRPr="0006505E">
              <w:t xml:space="preserve"> </w:t>
            </w:r>
          </w:p>
          <w:p w:rsidR="00891831" w:rsidRPr="0006505E" w:rsidRDefault="00AD509D" w:rsidP="0006505E">
            <w:pPr>
              <w:ind w:left="709"/>
              <w:rPr>
                <w:rFonts w:cs="Arial"/>
              </w:rPr>
            </w:pPr>
            <w:r w:rsidRPr="0006505E">
              <w:t>D</w:t>
            </w:r>
            <w:r w:rsidR="00891831" w:rsidRPr="0006505E">
              <w:t>atum</w:t>
            </w:r>
            <w:r w:rsidRPr="0006505E">
              <w:t xml:space="preserve"> van oplevering</w:t>
            </w:r>
            <w:r w:rsidR="00891831" w:rsidRPr="0006505E">
              <w:t xml:space="preserve"> (dan wel projectstatus):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891831" w:rsidRPr="0006505E" w:rsidRDefault="00891831" w:rsidP="009B44CE">
            <w:r w:rsidRPr="0006505E">
              <w:rPr>
                <w:rFonts w:cs="Arial"/>
              </w:rPr>
              <w:t>&lt;door Gegadigde in te vullen&gt;</w:t>
            </w: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Default="00891831" w:rsidP="009B44CE"/>
        </w:tc>
        <w:tc>
          <w:tcPr>
            <w:tcW w:w="3499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06505E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06505E">
              <w:t xml:space="preserve">Het werk heeft een minimale omvang van </w:t>
            </w:r>
            <w:r w:rsidR="003C1A56">
              <w:t>1.8</w:t>
            </w:r>
            <w:r w:rsidR="0006505E" w:rsidRPr="0006505E">
              <w:t>00</w:t>
            </w:r>
            <w:r w:rsidRPr="0006505E">
              <w:t xml:space="preserve"> m</w:t>
            </w:r>
            <w:r w:rsidRPr="0006505E">
              <w:rPr>
                <w:vertAlign w:val="superscript"/>
              </w:rPr>
              <w:t>2</w:t>
            </w:r>
            <w:r w:rsidRPr="0006505E">
              <w:t xml:space="preserve"> BVO </w:t>
            </w:r>
            <w:r w:rsidRPr="0006505E">
              <w:rPr>
                <w:bCs/>
              </w:rPr>
              <w:t xml:space="preserve">(totale omvang </w:t>
            </w:r>
            <w:r w:rsidR="003C1A56">
              <w:rPr>
                <w:bCs/>
              </w:rPr>
              <w:t>nieuwbouw</w:t>
            </w:r>
            <w:r w:rsidRPr="0006505E">
              <w:rPr>
                <w:bCs/>
              </w:rPr>
              <w:t xml:space="preserve">) </w:t>
            </w:r>
            <w:r w:rsidRPr="0006505E">
              <w:t>(conform NEN 2580):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pPr>
              <w:rPr>
                <w:rFonts w:cs="Arial"/>
              </w:rPr>
            </w:pP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  <w:p w:rsidR="00B80439" w:rsidRPr="003C1A56" w:rsidRDefault="00891831" w:rsidP="003C1A56">
            <w:pPr>
              <w:ind w:left="709"/>
            </w:pPr>
            <w:r w:rsidRPr="0006505E">
              <w:t>Exacte omvang in m</w:t>
            </w:r>
            <w:r w:rsidRPr="0006505E">
              <w:rPr>
                <w:vertAlign w:val="superscript"/>
              </w:rPr>
              <w:t>2</w:t>
            </w:r>
            <w:r w:rsidRPr="0006505E">
              <w:t xml:space="preserve"> BVO (conform NEN 2580):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661205" w:rsidRPr="003C1A56" w:rsidRDefault="003C1A56" w:rsidP="009B44CE">
            <w:pPr>
              <w:rPr>
                <w:rFonts w:cs="Arial"/>
              </w:rPr>
            </w:pPr>
            <w:r>
              <w:rPr>
                <w:rFonts w:cs="Arial"/>
              </w:rPr>
              <w:t>&lt;door Gegadigde in te vullen&gt;</w:t>
            </w: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Default="00891831" w:rsidP="009B44CE">
            <w:pPr>
              <w:rPr>
                <w:rFonts w:cs="Arial"/>
              </w:rPr>
            </w:pP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06505E">
            <w:pPr>
              <w:pStyle w:val="Lijstalinea"/>
              <w:numPr>
                <w:ilvl w:val="0"/>
                <w:numId w:val="4"/>
              </w:numPr>
              <w:rPr>
                <w:rFonts w:cs="Arial"/>
              </w:rPr>
            </w:pPr>
            <w:r w:rsidRPr="0006505E">
              <w:t xml:space="preserve">Het werk is </w:t>
            </w:r>
            <w:r w:rsidRPr="0006505E">
              <w:rPr>
                <w:lang w:val="x-none"/>
              </w:rPr>
              <w:t xml:space="preserve">aantoonbaar </w:t>
            </w:r>
            <w:r w:rsidRPr="0006505E">
              <w:t xml:space="preserve">overeenkomstig de gestelde eisen, tijdig, op een vakkundige en regelmatige wijze </w:t>
            </w:r>
            <w:r w:rsidRPr="0006505E">
              <w:lastRenderedPageBreak/>
              <w:t>en tot volle tevredenheid van de opdrachtgever opgeleverd</w:t>
            </w:r>
            <w:r w:rsidRPr="0006505E">
              <w:rPr>
                <w:szCs w:val="22"/>
              </w:rPr>
              <w:t xml:space="preserve"> (dan wel </w:t>
            </w:r>
            <w:r w:rsidRPr="0006505E">
              <w:rPr>
                <w:szCs w:val="22"/>
                <w:lang w:val="x-none"/>
              </w:rPr>
              <w:t>onderhanden</w:t>
            </w:r>
            <w:r w:rsidRPr="0006505E">
              <w:rPr>
                <w:szCs w:val="22"/>
              </w:rPr>
              <w:t xml:space="preserve"> zijnde</w:t>
            </w:r>
            <w:r w:rsidRPr="0006505E">
              <w:rPr>
                <w:szCs w:val="22"/>
                <w:lang w:val="x-none"/>
              </w:rPr>
              <w:t xml:space="preserve"> </w:t>
            </w:r>
            <w:r w:rsidRPr="0006505E">
              <w:rPr>
                <w:szCs w:val="22"/>
              </w:rPr>
              <w:t xml:space="preserve">mits projectstatus </w:t>
            </w:r>
            <w:r w:rsidRPr="0006505E">
              <w:rPr>
                <w:szCs w:val="22"/>
                <w:lang w:val="x-none"/>
              </w:rPr>
              <w:t xml:space="preserve">minimaal </w:t>
            </w:r>
            <w:r w:rsidRPr="0006505E">
              <w:rPr>
                <w:szCs w:val="22"/>
              </w:rPr>
              <w:t>af</w:t>
            </w:r>
            <w:r w:rsidRPr="0006505E">
              <w:rPr>
                <w:szCs w:val="22"/>
                <w:lang w:val="x-none"/>
              </w:rPr>
              <w:t>bouwfase</w:t>
            </w:r>
            <w:r w:rsidRPr="0006505E">
              <w:rPr>
                <w:szCs w:val="22"/>
              </w:rPr>
              <w:t>):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pPr>
              <w:rPr>
                <w:rFonts w:cs="Arial"/>
              </w:rPr>
            </w:pPr>
          </w:p>
        </w:tc>
      </w:tr>
      <w:tr w:rsidR="0006505E" w:rsidRPr="0006505E" w:rsidTr="0088295C">
        <w:tc>
          <w:tcPr>
            <w:tcW w:w="5313" w:type="dxa"/>
            <w:shd w:val="clear" w:color="auto" w:fill="EDEDED"/>
          </w:tcPr>
          <w:p w:rsidR="00891831" w:rsidRPr="0006505E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  <w:p w:rsidR="00891831" w:rsidRPr="0006505E" w:rsidRDefault="00891831" w:rsidP="0006505E">
            <w:pPr>
              <w:ind w:left="709"/>
            </w:pPr>
            <w:r w:rsidRPr="0006505E">
              <w:rPr>
                <w:rFonts w:cs="Arial"/>
              </w:rPr>
              <w:t xml:space="preserve">De </w:t>
            </w:r>
            <w:r w:rsidR="00B80439" w:rsidRPr="0006505E">
              <w:rPr>
                <w:rFonts w:cs="Arial"/>
              </w:rPr>
              <w:t>‘</w:t>
            </w:r>
            <w:r w:rsidRPr="0006505E">
              <w:rPr>
                <w:rFonts w:cs="Arial"/>
              </w:rPr>
              <w:t>tevredenheidsverklaring</w:t>
            </w:r>
            <w:r w:rsidR="00B80439" w:rsidRPr="0006505E">
              <w:rPr>
                <w:rFonts w:cs="Arial"/>
              </w:rPr>
              <w:t>’</w:t>
            </w:r>
            <w:r w:rsidRPr="0006505E">
              <w:rPr>
                <w:rFonts w:cs="Arial"/>
              </w:rPr>
              <w:t xml:space="preserve"> (dan wel </w:t>
            </w:r>
            <w:r w:rsidR="00B80439" w:rsidRPr="0006505E">
              <w:rPr>
                <w:rFonts w:cs="Arial"/>
              </w:rPr>
              <w:t>‘</w:t>
            </w:r>
            <w:r w:rsidRPr="0006505E">
              <w:rPr>
                <w:rFonts w:cs="Arial"/>
              </w:rPr>
              <w:t>tevrede</w:t>
            </w:r>
            <w:r w:rsidR="00B80439" w:rsidRPr="0006505E">
              <w:rPr>
                <w:rFonts w:cs="Arial"/>
              </w:rPr>
              <w:t xml:space="preserve">nheidsverklaring ‘tot nu toe’’) </w:t>
            </w:r>
            <w:r w:rsidRPr="0006505E">
              <w:t>dient separaat te worden toegevoegd</w:t>
            </w:r>
            <w:r w:rsidRPr="0006505E">
              <w:rPr>
                <w:rFonts w:cs="Arial"/>
              </w:rPr>
              <w:t>.</w:t>
            </w:r>
          </w:p>
        </w:tc>
        <w:tc>
          <w:tcPr>
            <w:tcW w:w="3499" w:type="dxa"/>
            <w:shd w:val="clear" w:color="auto" w:fill="EDEDED"/>
          </w:tcPr>
          <w:p w:rsidR="00891831" w:rsidRPr="0006505E" w:rsidRDefault="00891831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891831" w:rsidRPr="0006505E" w:rsidRDefault="00891831" w:rsidP="0006505E">
            <w:pPr>
              <w:rPr>
                <w:rFonts w:cs="Arial"/>
              </w:rPr>
            </w:pPr>
            <w:r w:rsidRPr="0006505E">
              <w:rPr>
                <w:rFonts w:cs="Arial"/>
              </w:rPr>
              <w:t xml:space="preserve">De </w:t>
            </w:r>
            <w:r w:rsidR="00C36C12" w:rsidRPr="0006505E">
              <w:rPr>
                <w:rFonts w:cs="Arial"/>
              </w:rPr>
              <w:t>‘tevredenheidsverklaring’ (dan wel ‘tevrede</w:t>
            </w:r>
            <w:r w:rsidR="0006505E" w:rsidRPr="0006505E">
              <w:rPr>
                <w:rFonts w:cs="Arial"/>
              </w:rPr>
              <w:t>nheidsverklaring ‘tot nu toe’’)</w:t>
            </w:r>
            <w:r w:rsidRPr="0006505E">
              <w:rPr>
                <w:rFonts w:cs="Arial"/>
              </w:rPr>
              <w:t xml:space="preserve"> is separaat toegevoegd.</w:t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Default="00891831" w:rsidP="00661205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891831" w:rsidRPr="007E779E" w:rsidRDefault="00891831" w:rsidP="009B44CE">
            <w:pPr>
              <w:rPr>
                <w:rFonts w:cs="Arial"/>
                <w:highlight w:val="red"/>
              </w:rPr>
            </w:pPr>
            <w:r w:rsidRPr="00360932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932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360932">
              <w:rPr>
                <w:rFonts w:cs="Arial"/>
              </w:rPr>
              <w:fldChar w:fldCharType="end"/>
            </w:r>
          </w:p>
        </w:tc>
      </w:tr>
      <w:tr w:rsidR="00891831" w:rsidTr="0088295C">
        <w:tc>
          <w:tcPr>
            <w:tcW w:w="5313" w:type="dxa"/>
            <w:shd w:val="clear" w:color="auto" w:fill="EDEDED"/>
          </w:tcPr>
          <w:p w:rsidR="00891831" w:rsidRPr="00C06090" w:rsidRDefault="00891831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891831" w:rsidRPr="007E779E" w:rsidRDefault="00891831" w:rsidP="009B44CE">
            <w:pPr>
              <w:rPr>
                <w:rFonts w:cs="Arial"/>
                <w:highlight w:val="red"/>
              </w:rPr>
            </w:pPr>
          </w:p>
        </w:tc>
      </w:tr>
    </w:tbl>
    <w:p w:rsidR="00E56BE4" w:rsidRDefault="00E56BE4" w:rsidP="00EB2757">
      <w:pPr>
        <w:widowControl/>
        <w:spacing w:line="240" w:lineRule="auto"/>
        <w:jc w:val="left"/>
        <w:rPr>
          <w:bCs/>
          <w:snapToGrid/>
          <w:lang w:val="nl"/>
        </w:rPr>
      </w:pPr>
    </w:p>
    <w:p w:rsidR="00E56BE4" w:rsidRDefault="00E56BE4" w:rsidP="00E56BE4">
      <w:pPr>
        <w:rPr>
          <w:snapToGrid/>
          <w:lang w:val="nl"/>
        </w:rPr>
      </w:pPr>
      <w:r>
        <w:rPr>
          <w:snapToGrid/>
          <w:lang w:val="nl"/>
        </w:rPr>
        <w:br w:type="page"/>
      </w:r>
    </w:p>
    <w:p w:rsidR="00EB2757" w:rsidRPr="00FD5FF8" w:rsidRDefault="00EB2757" w:rsidP="00EB2757">
      <w:pPr>
        <w:widowControl/>
        <w:spacing w:line="240" w:lineRule="auto"/>
        <w:jc w:val="left"/>
        <w:rPr>
          <w:bCs/>
          <w:snapToGrid/>
          <w:lang w:val="nl"/>
        </w:rPr>
      </w:pPr>
    </w:p>
    <w:tbl>
      <w:tblPr>
        <w:tblStyle w:val="Tabelraster"/>
        <w:tblW w:w="0" w:type="auto"/>
        <w:tblInd w:w="2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DEDED"/>
        <w:tblLook w:val="04A0" w:firstRow="1" w:lastRow="0" w:firstColumn="1" w:lastColumn="0" w:noHBand="0" w:noVBand="1"/>
      </w:tblPr>
      <w:tblGrid>
        <w:gridCol w:w="5313"/>
        <w:gridCol w:w="3499"/>
      </w:tblGrid>
      <w:tr w:rsidR="00EB2757" w:rsidTr="009B44CE">
        <w:tc>
          <w:tcPr>
            <w:tcW w:w="8812" w:type="dxa"/>
            <w:gridSpan w:val="2"/>
            <w:shd w:val="clear" w:color="auto" w:fill="EDEDED"/>
          </w:tcPr>
          <w:p w:rsidR="003C1A56" w:rsidRDefault="00EB2757" w:rsidP="003C1A56">
            <w:pPr>
              <w:rPr>
                <w:snapToGrid/>
                <w:u w:val="single"/>
              </w:rPr>
            </w:pPr>
            <w:r w:rsidRPr="00586E3F">
              <w:rPr>
                <w:snapToGrid/>
                <w:u w:val="single"/>
                <w:lang w:val="nl"/>
              </w:rPr>
              <w:t xml:space="preserve">Kerncompetentie-2: </w:t>
            </w:r>
            <w:r w:rsidR="003C1A56" w:rsidRPr="003C1A56">
              <w:rPr>
                <w:snapToGrid/>
                <w:u w:val="single"/>
              </w:rPr>
              <w:t xml:space="preserve">installatietechnische werkzaamheden </w:t>
            </w:r>
          </w:p>
          <w:p w:rsidR="00EB2757" w:rsidRPr="003C1A56" w:rsidRDefault="003C1A56" w:rsidP="009B44CE">
            <w:pPr>
              <w:rPr>
                <w:snapToGrid/>
                <w:u w:val="single"/>
              </w:rPr>
            </w:pPr>
            <w:r w:rsidRPr="003C1A56">
              <w:rPr>
                <w:snapToGrid/>
                <w:u w:val="single"/>
              </w:rPr>
              <w:t>(elektrot</w:t>
            </w:r>
            <w:r>
              <w:rPr>
                <w:snapToGrid/>
                <w:u w:val="single"/>
              </w:rPr>
              <w:t>echnisch én werktuigbouwkundig)</w:t>
            </w:r>
          </w:p>
          <w:p w:rsidR="00EB2757" w:rsidRDefault="00EB2757" w:rsidP="009B44CE">
            <w:pPr>
              <w:rPr>
                <w:rFonts w:cs="Arial"/>
                <w:u w:val="single"/>
              </w:rPr>
            </w:pPr>
          </w:p>
          <w:p w:rsidR="00EB2757" w:rsidRDefault="00EB2757" w:rsidP="009B44CE">
            <w:pPr>
              <w:rPr>
                <w:rFonts w:cs="Arial"/>
                <w:u w:val="single"/>
              </w:rPr>
            </w:pPr>
            <w:r w:rsidRPr="00022139">
              <w:rPr>
                <w:rFonts w:cs="Arial"/>
                <w:u w:val="single"/>
              </w:rPr>
              <w:t>Referentieproject</w:t>
            </w:r>
          </w:p>
          <w:p w:rsidR="00EB2757" w:rsidRPr="00035E5F" w:rsidRDefault="00EB2757" w:rsidP="009B44CE">
            <w:pPr>
              <w:rPr>
                <w:snapToGrid/>
                <w:u w:val="single"/>
                <w:lang w:val="n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project: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  <w:r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 xml:space="preserve">Adres en plaats </w:t>
            </w:r>
            <w:r w:rsidRPr="00FC2DAF">
              <w:rPr>
                <w:rFonts w:cs="Arial"/>
              </w:rPr>
              <w:t>project (bouwplaats):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opdrachtgever (contractwederpartij):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KvK-nummer opdrachtgever: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384A0F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Algemeen telefoonnummer opdrachtgever:</w:t>
            </w: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en functie contactpersoon opdrachtgever: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Het b</w:t>
            </w:r>
            <w:r w:rsidRPr="00984FD6">
              <w:rPr>
                <w:rFonts w:cs="Arial"/>
              </w:rPr>
              <w:t xml:space="preserve">etreft een </w:t>
            </w:r>
            <w:r w:rsidRPr="006C2CA9">
              <w:rPr>
                <w:szCs w:val="22"/>
              </w:rPr>
              <w:t xml:space="preserve">werk </w:t>
            </w:r>
            <w:r w:rsidRPr="00FC2DAF">
              <w:rPr>
                <w:szCs w:val="22"/>
              </w:rPr>
              <w:t>in de Utiliteitsbouwsector</w:t>
            </w:r>
            <w:r w:rsidRPr="00FC2DAF">
              <w:rPr>
                <w:rFonts w:cs="Arial"/>
              </w:rPr>
              <w:t>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1B6FC9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j</w:t>
            </w:r>
            <w:r w:rsidRPr="001B6FC9">
              <w:rPr>
                <w:rFonts w:cs="Arial"/>
              </w:rPr>
              <w:t>a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BE63C3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3C3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BE63C3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BE63C3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3C3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BE63C3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DB7627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06505E">
              <w:rPr>
                <w:rFonts w:cs="Arial"/>
              </w:rPr>
              <w:t xml:space="preserve">Het werk is </w:t>
            </w:r>
            <w:r w:rsidRPr="0006505E">
              <w:rPr>
                <w:szCs w:val="22"/>
                <w:lang w:val="x-none"/>
              </w:rPr>
              <w:t>in de laatste vijf jaar (</w:t>
            </w:r>
            <w:r w:rsidR="003C1A56">
              <w:rPr>
                <w:szCs w:val="22"/>
              </w:rPr>
              <w:t>november 2011</w:t>
            </w:r>
            <w:r w:rsidRPr="0006505E">
              <w:rPr>
                <w:szCs w:val="22"/>
                <w:lang w:val="x-none"/>
              </w:rPr>
              <w:t xml:space="preserve"> – </w:t>
            </w:r>
            <w:r>
              <w:rPr>
                <w:szCs w:val="22"/>
              </w:rPr>
              <w:t>heden</w:t>
            </w:r>
            <w:r w:rsidRPr="0006505E">
              <w:rPr>
                <w:szCs w:val="22"/>
              </w:rPr>
              <w:t xml:space="preserve">) opgeleverd (dan wel </w:t>
            </w:r>
            <w:r w:rsidRPr="0006505E">
              <w:rPr>
                <w:szCs w:val="22"/>
                <w:lang w:val="x-none"/>
              </w:rPr>
              <w:t>onderhanden</w:t>
            </w:r>
            <w:r w:rsidRPr="0006505E">
              <w:rPr>
                <w:szCs w:val="22"/>
              </w:rPr>
              <w:t xml:space="preserve"> zijnde</w:t>
            </w:r>
            <w:r w:rsidRPr="0006505E">
              <w:rPr>
                <w:szCs w:val="22"/>
                <w:lang w:val="x-none"/>
              </w:rPr>
              <w:t xml:space="preserve"> </w:t>
            </w:r>
            <w:r w:rsidRPr="0006505E">
              <w:rPr>
                <w:szCs w:val="22"/>
              </w:rPr>
              <w:t xml:space="preserve">mits projectstatus </w:t>
            </w:r>
            <w:r w:rsidRPr="0006505E">
              <w:rPr>
                <w:szCs w:val="22"/>
                <w:lang w:val="x-none"/>
              </w:rPr>
              <w:t xml:space="preserve">minimaal </w:t>
            </w:r>
            <w:r w:rsidRPr="0006505E">
              <w:rPr>
                <w:szCs w:val="22"/>
              </w:rPr>
              <w:t>af</w:t>
            </w:r>
            <w:r w:rsidRPr="0006505E">
              <w:rPr>
                <w:szCs w:val="22"/>
                <w:lang w:val="x-none"/>
              </w:rPr>
              <w:t>bouwfase</w:t>
            </w:r>
            <w:r w:rsidRPr="0006505E">
              <w:rPr>
                <w:szCs w:val="22"/>
              </w:rPr>
              <w:t>)</w:t>
            </w:r>
            <w:r w:rsidRPr="0006505E">
              <w:rPr>
                <w:rFonts w:cs="Arial"/>
              </w:rPr>
              <w:t>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  <w:r w:rsidRPr="0006505E">
              <w:t xml:space="preserve"> </w:t>
            </w:r>
          </w:p>
          <w:p w:rsidR="00EB2757" w:rsidRPr="0006505E" w:rsidRDefault="00EB2757" w:rsidP="009B44CE">
            <w:pPr>
              <w:ind w:left="709"/>
              <w:rPr>
                <w:rFonts w:cs="Arial"/>
              </w:rPr>
            </w:pPr>
            <w:r w:rsidRPr="0006505E">
              <w:t>Datum van oplevering (dan wel projectstatus):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EB2757" w:rsidRPr="0006505E" w:rsidRDefault="00EB2757" w:rsidP="009B44CE">
            <w:r w:rsidRPr="0006505E">
              <w:rPr>
                <w:rFonts w:cs="Arial"/>
              </w:rPr>
              <w:t>&lt;door Gegadigde in te vullen&gt;</w:t>
            </w: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/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3C1A56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06505E">
              <w:t xml:space="preserve">Het werk heeft een minimale omvang van </w:t>
            </w:r>
            <w:r>
              <w:t>1.8</w:t>
            </w:r>
            <w:r w:rsidRPr="0006505E">
              <w:t>00 m</w:t>
            </w:r>
            <w:r w:rsidRPr="0006505E">
              <w:rPr>
                <w:vertAlign w:val="superscript"/>
              </w:rPr>
              <w:t>2</w:t>
            </w:r>
            <w:r w:rsidRPr="0006505E">
              <w:t xml:space="preserve"> BVO </w:t>
            </w:r>
            <w:r w:rsidRPr="0006505E">
              <w:rPr>
                <w:bCs/>
              </w:rPr>
              <w:t xml:space="preserve">(totale omvang </w:t>
            </w:r>
            <w:r>
              <w:rPr>
                <w:bCs/>
              </w:rPr>
              <w:t>nieuwbouw</w:t>
            </w:r>
            <w:r w:rsidRPr="0006505E">
              <w:rPr>
                <w:bCs/>
              </w:rPr>
              <w:t xml:space="preserve">) </w:t>
            </w:r>
            <w:r w:rsidRPr="0006505E">
              <w:t>(conform NEN 2580):</w:t>
            </w:r>
            <w:r>
              <w:t xml:space="preserve"> 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</w:p>
        </w:tc>
      </w:tr>
      <w:tr w:rsidR="003C1A56" w:rsidRPr="0006505E" w:rsidTr="00080159">
        <w:tc>
          <w:tcPr>
            <w:tcW w:w="5313" w:type="dxa"/>
            <w:shd w:val="clear" w:color="auto" w:fill="EDEDED"/>
          </w:tcPr>
          <w:p w:rsidR="003C1A56" w:rsidRPr="0006505E" w:rsidRDefault="003C1A56" w:rsidP="0008015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  <w:p w:rsidR="003C1A56" w:rsidRPr="003C1A56" w:rsidRDefault="003C1A56" w:rsidP="00080159">
            <w:pPr>
              <w:ind w:left="709"/>
            </w:pPr>
            <w:r w:rsidRPr="0006505E">
              <w:t>Exacte omvang in m</w:t>
            </w:r>
            <w:r w:rsidRPr="0006505E">
              <w:rPr>
                <w:vertAlign w:val="superscript"/>
              </w:rPr>
              <w:t>2</w:t>
            </w:r>
            <w:r w:rsidRPr="0006505E">
              <w:t xml:space="preserve"> BVO (conform NEN 2580):</w:t>
            </w:r>
          </w:p>
        </w:tc>
        <w:tc>
          <w:tcPr>
            <w:tcW w:w="3499" w:type="dxa"/>
            <w:shd w:val="clear" w:color="auto" w:fill="EDEDED"/>
          </w:tcPr>
          <w:p w:rsidR="003C1A56" w:rsidRPr="0006505E" w:rsidRDefault="003C1A56" w:rsidP="00080159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3C1A56" w:rsidRPr="003C1A56" w:rsidRDefault="003C1A56" w:rsidP="00080159">
            <w:pPr>
              <w:rPr>
                <w:rFonts w:cs="Arial"/>
              </w:rPr>
            </w:pPr>
            <w:r>
              <w:rPr>
                <w:rFonts w:cs="Arial"/>
              </w:rPr>
              <w:t>&lt;door Gegadigde in te vullen&gt;</w:t>
            </w: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E56BE4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06505E">
              <w:t xml:space="preserve">Het werk is </w:t>
            </w:r>
            <w:r w:rsidRPr="0006505E">
              <w:rPr>
                <w:lang w:val="x-none"/>
              </w:rPr>
              <w:t xml:space="preserve">aantoonbaar </w:t>
            </w:r>
            <w:r w:rsidRPr="0006505E">
              <w:t xml:space="preserve">overeenkomstig de gestelde </w:t>
            </w:r>
            <w:r w:rsidRPr="0006505E">
              <w:lastRenderedPageBreak/>
              <w:t>eisen, tijdig, op een vakkundige en regelmatige wijze en tot volle tevredenheid van de opdrachtgever opgeleverd</w:t>
            </w:r>
            <w:r w:rsidRPr="0006505E">
              <w:rPr>
                <w:szCs w:val="22"/>
              </w:rPr>
              <w:t xml:space="preserve"> (dan wel </w:t>
            </w:r>
            <w:r w:rsidRPr="0006505E">
              <w:rPr>
                <w:szCs w:val="22"/>
                <w:lang w:val="x-none"/>
              </w:rPr>
              <w:t>onderhanden</w:t>
            </w:r>
            <w:r w:rsidRPr="0006505E">
              <w:rPr>
                <w:szCs w:val="22"/>
              </w:rPr>
              <w:t xml:space="preserve"> zijnde</w:t>
            </w:r>
            <w:r w:rsidRPr="0006505E">
              <w:rPr>
                <w:szCs w:val="22"/>
                <w:lang w:val="x-none"/>
              </w:rPr>
              <w:t xml:space="preserve"> </w:t>
            </w:r>
            <w:r w:rsidRPr="0006505E">
              <w:rPr>
                <w:szCs w:val="22"/>
              </w:rPr>
              <w:t xml:space="preserve">mits projectstatus </w:t>
            </w:r>
            <w:r w:rsidRPr="0006505E">
              <w:rPr>
                <w:szCs w:val="22"/>
                <w:lang w:val="x-none"/>
              </w:rPr>
              <w:t xml:space="preserve">minimaal </w:t>
            </w:r>
            <w:r w:rsidRPr="0006505E">
              <w:rPr>
                <w:szCs w:val="22"/>
              </w:rPr>
              <w:t>af</w:t>
            </w:r>
            <w:r w:rsidRPr="0006505E">
              <w:rPr>
                <w:szCs w:val="22"/>
                <w:lang w:val="x-none"/>
              </w:rPr>
              <w:t>bouwfase</w:t>
            </w:r>
            <w:r w:rsidRPr="0006505E">
              <w:rPr>
                <w:szCs w:val="22"/>
              </w:rPr>
              <w:t>):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  <w:p w:rsidR="00EB2757" w:rsidRPr="0006505E" w:rsidRDefault="00EB2757" w:rsidP="009B44CE">
            <w:pPr>
              <w:ind w:left="709"/>
            </w:pPr>
            <w:r w:rsidRPr="0006505E">
              <w:rPr>
                <w:rFonts w:cs="Arial"/>
              </w:rPr>
              <w:t xml:space="preserve">De ‘tevredenheidsverklaring’ (dan wel ‘tevredenheidsverklaring ‘tot nu toe’’) </w:t>
            </w:r>
            <w:r w:rsidRPr="0006505E">
              <w:t>dient separaat te worden toegevoegd</w:t>
            </w:r>
            <w:r w:rsidRPr="0006505E">
              <w:rPr>
                <w:rFonts w:cs="Arial"/>
              </w:rPr>
              <w:t>.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EB2757" w:rsidRPr="0006505E" w:rsidRDefault="00EB2757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t>De ‘tevredenheidsverklaring’ (dan wel ‘tevredenheidsverklaring ‘tot nu toe’’) is separaat toegevoegd.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Pr="007E779E" w:rsidRDefault="00EB2757" w:rsidP="009B44CE">
            <w:pPr>
              <w:rPr>
                <w:rFonts w:cs="Arial"/>
                <w:highlight w:val="red"/>
              </w:rPr>
            </w:pPr>
            <w:r w:rsidRPr="00360932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932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360932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C06090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7E779E" w:rsidRDefault="00EB2757" w:rsidP="009B44CE">
            <w:pPr>
              <w:rPr>
                <w:rFonts w:cs="Arial"/>
                <w:highlight w:val="red"/>
              </w:rPr>
            </w:pPr>
          </w:p>
        </w:tc>
      </w:tr>
      <w:tr w:rsidR="003C1A56" w:rsidRPr="0006505E" w:rsidTr="00080159">
        <w:tc>
          <w:tcPr>
            <w:tcW w:w="5313" w:type="dxa"/>
            <w:shd w:val="clear" w:color="auto" w:fill="EDEDED"/>
          </w:tcPr>
          <w:p w:rsidR="003C1A56" w:rsidRPr="0006505E" w:rsidRDefault="003C1A56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B44CE">
              <w:t>De installatietechnische werkzaamheden, zijnde de elektrotechnische én de werktuigbouwkundige werkzaamheden, zijn door Gegadigde uitgevoerd:</w:t>
            </w:r>
          </w:p>
        </w:tc>
        <w:tc>
          <w:tcPr>
            <w:tcW w:w="3499" w:type="dxa"/>
            <w:shd w:val="clear" w:color="auto" w:fill="EDEDED"/>
          </w:tcPr>
          <w:p w:rsidR="003C1A56" w:rsidRPr="0006505E" w:rsidRDefault="003C1A56" w:rsidP="00080159">
            <w:pPr>
              <w:rPr>
                <w:rFonts w:cs="Arial"/>
                <w:highlight w:val="red"/>
              </w:rPr>
            </w:pPr>
          </w:p>
        </w:tc>
      </w:tr>
      <w:tr w:rsidR="003C1A56" w:rsidRPr="0006505E" w:rsidTr="00080159">
        <w:tc>
          <w:tcPr>
            <w:tcW w:w="5313" w:type="dxa"/>
            <w:shd w:val="clear" w:color="auto" w:fill="EDEDED"/>
          </w:tcPr>
          <w:p w:rsidR="003C1A56" w:rsidRPr="0006505E" w:rsidRDefault="003C1A56" w:rsidP="0008015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</w:tc>
        <w:tc>
          <w:tcPr>
            <w:tcW w:w="3499" w:type="dxa"/>
            <w:shd w:val="clear" w:color="auto" w:fill="EDEDED"/>
          </w:tcPr>
          <w:p w:rsidR="003C1A56" w:rsidRPr="0006505E" w:rsidRDefault="003C1A56" w:rsidP="00080159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3C1A56" w:rsidRPr="0006505E" w:rsidTr="00080159">
        <w:tc>
          <w:tcPr>
            <w:tcW w:w="5313" w:type="dxa"/>
            <w:shd w:val="clear" w:color="auto" w:fill="EDEDED"/>
          </w:tcPr>
          <w:p w:rsidR="003C1A56" w:rsidRPr="0006505E" w:rsidRDefault="003C1A56" w:rsidP="00080159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3C1A56" w:rsidRPr="0006505E" w:rsidRDefault="003C1A56" w:rsidP="00080159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</w:tbl>
    <w:p w:rsidR="00E56BE4" w:rsidRDefault="00E56BE4" w:rsidP="00EB2757">
      <w:pPr>
        <w:widowControl/>
        <w:spacing w:line="240" w:lineRule="auto"/>
        <w:jc w:val="left"/>
        <w:rPr>
          <w:bCs/>
          <w:snapToGrid/>
          <w:lang w:val="nl"/>
        </w:rPr>
      </w:pPr>
    </w:p>
    <w:p w:rsidR="00E56BE4" w:rsidRDefault="00E56BE4" w:rsidP="00E56BE4">
      <w:pPr>
        <w:rPr>
          <w:snapToGrid/>
          <w:lang w:val="nl"/>
        </w:rPr>
      </w:pPr>
      <w:r>
        <w:rPr>
          <w:snapToGrid/>
          <w:lang w:val="nl"/>
        </w:rPr>
        <w:br w:type="page"/>
      </w:r>
    </w:p>
    <w:p w:rsidR="00EB2757" w:rsidRPr="00FD5FF8" w:rsidRDefault="00EB2757" w:rsidP="00EB2757">
      <w:pPr>
        <w:widowControl/>
        <w:spacing w:line="240" w:lineRule="auto"/>
        <w:jc w:val="left"/>
        <w:rPr>
          <w:bCs/>
          <w:snapToGrid/>
          <w:lang w:val="nl"/>
        </w:rPr>
      </w:pPr>
    </w:p>
    <w:tbl>
      <w:tblPr>
        <w:tblStyle w:val="Tabelraster"/>
        <w:tblW w:w="0" w:type="auto"/>
        <w:tblInd w:w="2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DEDED"/>
        <w:tblLook w:val="04A0" w:firstRow="1" w:lastRow="0" w:firstColumn="1" w:lastColumn="0" w:noHBand="0" w:noVBand="1"/>
      </w:tblPr>
      <w:tblGrid>
        <w:gridCol w:w="5313"/>
        <w:gridCol w:w="3499"/>
      </w:tblGrid>
      <w:tr w:rsidR="00EB2757" w:rsidTr="009B44CE">
        <w:tc>
          <w:tcPr>
            <w:tcW w:w="8812" w:type="dxa"/>
            <w:gridSpan w:val="2"/>
            <w:shd w:val="clear" w:color="auto" w:fill="EDEDED"/>
          </w:tcPr>
          <w:p w:rsidR="00EB2757" w:rsidRDefault="00EB2757" w:rsidP="009B44CE">
            <w:pPr>
              <w:rPr>
                <w:u w:val="single"/>
              </w:rPr>
            </w:pPr>
            <w:r w:rsidRPr="009B44CE">
              <w:rPr>
                <w:snapToGrid/>
                <w:u w:val="single"/>
                <w:lang w:val="nl"/>
              </w:rPr>
              <w:t xml:space="preserve">Kerncompetentie-3: </w:t>
            </w:r>
            <w:r w:rsidR="003C1A56" w:rsidRPr="003C1A56">
              <w:rPr>
                <w:u w:val="single"/>
              </w:rPr>
              <w:t xml:space="preserve">civieltechnische werkzaamheden </w:t>
            </w:r>
          </w:p>
          <w:p w:rsidR="003C1A56" w:rsidRDefault="003C1A56" w:rsidP="009B44CE">
            <w:pPr>
              <w:rPr>
                <w:rFonts w:cs="Arial"/>
                <w:u w:val="single"/>
              </w:rPr>
            </w:pPr>
          </w:p>
          <w:p w:rsidR="00EB2757" w:rsidRDefault="00EB2757" w:rsidP="009B44CE">
            <w:pPr>
              <w:rPr>
                <w:rFonts w:cs="Arial"/>
                <w:u w:val="single"/>
              </w:rPr>
            </w:pPr>
            <w:r w:rsidRPr="00022139">
              <w:rPr>
                <w:rFonts w:cs="Arial"/>
                <w:u w:val="single"/>
              </w:rPr>
              <w:t>Referentieproject</w:t>
            </w:r>
          </w:p>
          <w:p w:rsidR="00EB2757" w:rsidRPr="00035E5F" w:rsidRDefault="00EB2757" w:rsidP="009B44CE">
            <w:pPr>
              <w:rPr>
                <w:snapToGrid/>
                <w:u w:val="single"/>
                <w:lang w:val="n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project: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  <w:r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 xml:space="preserve">Adres en plaats </w:t>
            </w:r>
            <w:r w:rsidRPr="00FC2DAF">
              <w:rPr>
                <w:rFonts w:cs="Arial"/>
              </w:rPr>
              <w:t>project (bouwplaats):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opdrachtgever (contractwederpartij):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KvK-nummer opdrachtgever: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384A0F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Algemeen telefoonnummer opdrachtgever:</w:t>
            </w: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2E2BC3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C22D93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84FD6">
              <w:rPr>
                <w:rFonts w:cs="Arial"/>
              </w:rPr>
              <w:t>Naam en functie contactpersoon opdrachtgever: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C22D93">
              <w:rPr>
                <w:rFonts w:cs="Arial"/>
              </w:rPr>
              <w:t>&lt;door Gegadigde in te vullen&gt;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984FD6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Het b</w:t>
            </w:r>
            <w:r w:rsidRPr="00984FD6">
              <w:rPr>
                <w:rFonts w:cs="Arial"/>
              </w:rPr>
              <w:t xml:space="preserve">etreft een </w:t>
            </w:r>
            <w:r w:rsidRPr="006C2CA9">
              <w:rPr>
                <w:szCs w:val="22"/>
              </w:rPr>
              <w:t xml:space="preserve">werk </w:t>
            </w:r>
            <w:r w:rsidRPr="00FC2DAF">
              <w:rPr>
                <w:szCs w:val="22"/>
              </w:rPr>
              <w:t>in de Utiliteitsbouwsector</w:t>
            </w:r>
            <w:r w:rsidRPr="00FC2DAF">
              <w:rPr>
                <w:rFonts w:cs="Arial"/>
              </w:rPr>
              <w:t>: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1B6FC9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j</w:t>
            </w:r>
            <w:r w:rsidRPr="001B6FC9">
              <w:rPr>
                <w:rFonts w:cs="Arial"/>
              </w:rPr>
              <w:t>a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BE63C3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3C3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BE63C3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r w:rsidRPr="00BE63C3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3C3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BE63C3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DB7627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06505E">
              <w:rPr>
                <w:rFonts w:cs="Arial"/>
              </w:rPr>
              <w:t xml:space="preserve">Het werk is </w:t>
            </w:r>
            <w:r w:rsidRPr="0006505E">
              <w:rPr>
                <w:szCs w:val="22"/>
                <w:lang w:val="x-none"/>
              </w:rPr>
              <w:t>in de laatste vijf jaar (</w:t>
            </w:r>
            <w:r w:rsidR="003C1A56">
              <w:rPr>
                <w:szCs w:val="22"/>
              </w:rPr>
              <w:t>november 2011</w:t>
            </w:r>
            <w:r w:rsidRPr="0006505E">
              <w:rPr>
                <w:szCs w:val="22"/>
                <w:lang w:val="x-none"/>
              </w:rPr>
              <w:t xml:space="preserve"> – </w:t>
            </w:r>
            <w:r>
              <w:rPr>
                <w:szCs w:val="22"/>
              </w:rPr>
              <w:t>heden</w:t>
            </w:r>
            <w:r w:rsidRPr="0006505E">
              <w:rPr>
                <w:szCs w:val="22"/>
              </w:rPr>
              <w:t xml:space="preserve">) opgeleverd (dan wel </w:t>
            </w:r>
            <w:r w:rsidRPr="0006505E">
              <w:rPr>
                <w:szCs w:val="22"/>
                <w:lang w:val="x-none"/>
              </w:rPr>
              <w:t>onderhanden</w:t>
            </w:r>
            <w:r w:rsidRPr="0006505E">
              <w:rPr>
                <w:szCs w:val="22"/>
              </w:rPr>
              <w:t xml:space="preserve"> zijnde</w:t>
            </w:r>
            <w:r w:rsidRPr="0006505E">
              <w:rPr>
                <w:szCs w:val="22"/>
                <w:lang w:val="x-none"/>
              </w:rPr>
              <w:t xml:space="preserve"> </w:t>
            </w:r>
            <w:r w:rsidRPr="0006505E">
              <w:rPr>
                <w:szCs w:val="22"/>
              </w:rPr>
              <w:t xml:space="preserve">mits projectstatus </w:t>
            </w:r>
            <w:r w:rsidRPr="0006505E">
              <w:rPr>
                <w:szCs w:val="22"/>
                <w:lang w:val="x-none"/>
              </w:rPr>
              <w:t xml:space="preserve">minimaal </w:t>
            </w:r>
            <w:r w:rsidRPr="0006505E">
              <w:rPr>
                <w:szCs w:val="22"/>
              </w:rPr>
              <w:t>af</w:t>
            </w:r>
            <w:r w:rsidRPr="0006505E">
              <w:rPr>
                <w:szCs w:val="22"/>
                <w:lang w:val="x-none"/>
              </w:rPr>
              <w:t>bouwfase</w:t>
            </w:r>
            <w:r w:rsidRPr="0006505E">
              <w:rPr>
                <w:szCs w:val="22"/>
              </w:rPr>
              <w:t>)</w:t>
            </w:r>
            <w:r w:rsidRPr="0006505E">
              <w:rPr>
                <w:rFonts w:cs="Arial"/>
              </w:rPr>
              <w:t>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  <w:r w:rsidRPr="0006505E">
              <w:t xml:space="preserve"> </w:t>
            </w:r>
          </w:p>
          <w:p w:rsidR="00EB2757" w:rsidRPr="0006505E" w:rsidRDefault="00EB2757" w:rsidP="009B44CE">
            <w:pPr>
              <w:ind w:left="709"/>
              <w:rPr>
                <w:rFonts w:cs="Arial"/>
              </w:rPr>
            </w:pPr>
            <w:r w:rsidRPr="0006505E">
              <w:t>Datum van oplevering (dan wel projectstatus):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EB2757" w:rsidRPr="0006505E" w:rsidRDefault="00EB2757" w:rsidP="009B44CE">
            <w:r w:rsidRPr="0006505E">
              <w:rPr>
                <w:rFonts w:cs="Arial"/>
              </w:rPr>
              <w:t>&lt;door Gegadigde in te vullen&gt;</w:t>
            </w: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/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06505E">
              <w:t xml:space="preserve">Het werk heeft een minimale omvang van </w:t>
            </w:r>
            <w:r w:rsidR="003C1A56">
              <w:t>2.400</w:t>
            </w:r>
            <w:r w:rsidRPr="0006505E">
              <w:t xml:space="preserve"> m</w:t>
            </w:r>
            <w:r w:rsidRPr="0006505E">
              <w:rPr>
                <w:vertAlign w:val="superscript"/>
              </w:rPr>
              <w:t>2</w:t>
            </w:r>
            <w:r w:rsidRPr="0006505E">
              <w:t xml:space="preserve"> </w:t>
            </w:r>
            <w:r w:rsidRPr="0006505E">
              <w:rPr>
                <w:bCs/>
              </w:rPr>
              <w:t>(</w:t>
            </w:r>
            <w:r w:rsidR="003C1A56" w:rsidRPr="003C1A56">
              <w:rPr>
                <w:bCs/>
              </w:rPr>
              <w:t>onder meer parkeerterrein, fietspad, voetpaden, groen, wadi e.d.</w:t>
            </w:r>
            <w:r w:rsidR="003C1A56">
              <w:rPr>
                <w:bCs/>
              </w:rPr>
              <w:t xml:space="preserve">; </w:t>
            </w:r>
            <w:r w:rsidR="003C1A56" w:rsidRPr="003C1A56">
              <w:rPr>
                <w:bCs/>
              </w:rPr>
              <w:t>geen schoolpleinen zijnde)</w:t>
            </w:r>
            <w:r w:rsidRPr="0006505E">
              <w:t>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  <w:p w:rsidR="00EB2757" w:rsidRPr="003C1A56" w:rsidRDefault="00EB2757" w:rsidP="003C1A56">
            <w:pPr>
              <w:ind w:left="709"/>
            </w:pPr>
            <w:r w:rsidRPr="0006505E">
              <w:t>Exacte omvang in m</w:t>
            </w:r>
            <w:r w:rsidRPr="0006505E">
              <w:rPr>
                <w:vertAlign w:val="superscript"/>
              </w:rPr>
              <w:t>2</w:t>
            </w:r>
            <w:r w:rsidR="003C1A56">
              <w:t>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EB2757" w:rsidRPr="0006505E" w:rsidRDefault="00EB2757" w:rsidP="003C1A56">
            <w:r w:rsidRPr="0006505E">
              <w:rPr>
                <w:rFonts w:cs="Arial"/>
              </w:rPr>
              <w:t>&lt;door Gegadigde in te vullen&gt;</w:t>
            </w: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06505E">
              <w:t xml:space="preserve">Het werk is </w:t>
            </w:r>
            <w:r w:rsidRPr="0006505E">
              <w:rPr>
                <w:lang w:val="x-none"/>
              </w:rPr>
              <w:t xml:space="preserve">aantoonbaar </w:t>
            </w:r>
            <w:r w:rsidRPr="0006505E">
              <w:t xml:space="preserve">overeenkomstig de gestelde eisen, tijdig, op een vakkundige en regelmatige wijze </w:t>
            </w:r>
            <w:r w:rsidRPr="0006505E">
              <w:lastRenderedPageBreak/>
              <w:t>en tot volle tevredenheid van de opdrachtgever opgeleverd</w:t>
            </w:r>
            <w:r w:rsidRPr="0006505E">
              <w:rPr>
                <w:szCs w:val="22"/>
              </w:rPr>
              <w:t xml:space="preserve"> (dan wel </w:t>
            </w:r>
            <w:r w:rsidRPr="0006505E">
              <w:rPr>
                <w:szCs w:val="22"/>
                <w:lang w:val="x-none"/>
              </w:rPr>
              <w:t>onderhanden</w:t>
            </w:r>
            <w:r w:rsidRPr="0006505E">
              <w:rPr>
                <w:szCs w:val="22"/>
              </w:rPr>
              <w:t xml:space="preserve"> zijnde</w:t>
            </w:r>
            <w:r w:rsidRPr="0006505E">
              <w:rPr>
                <w:szCs w:val="22"/>
                <w:lang w:val="x-none"/>
              </w:rPr>
              <w:t xml:space="preserve"> </w:t>
            </w:r>
            <w:r w:rsidRPr="0006505E">
              <w:rPr>
                <w:szCs w:val="22"/>
              </w:rPr>
              <w:t xml:space="preserve">mits projectstatus </w:t>
            </w:r>
            <w:r w:rsidRPr="0006505E">
              <w:rPr>
                <w:szCs w:val="22"/>
                <w:lang w:val="x-none"/>
              </w:rPr>
              <w:t xml:space="preserve">minimaal </w:t>
            </w:r>
            <w:r w:rsidRPr="0006505E">
              <w:rPr>
                <w:szCs w:val="22"/>
              </w:rPr>
              <w:t>af</w:t>
            </w:r>
            <w:r w:rsidRPr="0006505E">
              <w:rPr>
                <w:szCs w:val="22"/>
                <w:lang w:val="x-none"/>
              </w:rPr>
              <w:t>bouwfase</w:t>
            </w:r>
            <w:r w:rsidRPr="0006505E">
              <w:rPr>
                <w:szCs w:val="22"/>
              </w:rPr>
              <w:t>):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  <w:p w:rsidR="00EB2757" w:rsidRPr="0006505E" w:rsidRDefault="00EB2757" w:rsidP="009B44CE">
            <w:pPr>
              <w:ind w:left="709"/>
            </w:pPr>
            <w:r w:rsidRPr="0006505E">
              <w:rPr>
                <w:rFonts w:cs="Arial"/>
              </w:rPr>
              <w:t xml:space="preserve">De ‘tevredenheidsverklaring’ (dan wel ‘tevredenheidsverklaring ‘tot nu toe’’) </w:t>
            </w:r>
            <w:r w:rsidRPr="0006505E">
              <w:t>dient separaat te worden toegevoegd</w:t>
            </w:r>
            <w:r w:rsidRPr="0006505E">
              <w:rPr>
                <w:rFonts w:cs="Arial"/>
              </w:rPr>
              <w:t>.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  <w:p w:rsidR="00EB2757" w:rsidRPr="0006505E" w:rsidRDefault="00EB2757" w:rsidP="009B44CE">
            <w:pPr>
              <w:rPr>
                <w:rFonts w:cs="Arial"/>
              </w:rPr>
            </w:pPr>
            <w:r w:rsidRPr="0006505E">
              <w:rPr>
                <w:rFonts w:cs="Arial"/>
              </w:rPr>
              <w:t>De ‘tevredenheidsverklaring’ (dan wel ‘tevredenheidsverklaring ‘tot nu toe’’) is separaat toegevoegd.</w:t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Pr="007E779E" w:rsidRDefault="00EB2757" w:rsidP="009B44CE">
            <w:pPr>
              <w:rPr>
                <w:rFonts w:cs="Arial"/>
                <w:highlight w:val="red"/>
              </w:rPr>
            </w:pPr>
            <w:r w:rsidRPr="00360932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932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360932">
              <w:rPr>
                <w:rFonts w:cs="Arial"/>
              </w:rPr>
              <w:fldChar w:fldCharType="end"/>
            </w:r>
          </w:p>
        </w:tc>
      </w:tr>
      <w:tr w:rsidR="00EB2757" w:rsidTr="009B44CE">
        <w:tc>
          <w:tcPr>
            <w:tcW w:w="5313" w:type="dxa"/>
            <w:shd w:val="clear" w:color="auto" w:fill="EDEDED"/>
          </w:tcPr>
          <w:p w:rsidR="00EB2757" w:rsidRPr="00C06090" w:rsidRDefault="00EB2757" w:rsidP="009B44CE">
            <w:pPr>
              <w:rPr>
                <w:rFonts w:cs="Arial"/>
              </w:rPr>
            </w:pPr>
          </w:p>
        </w:tc>
        <w:tc>
          <w:tcPr>
            <w:tcW w:w="3499" w:type="dxa"/>
            <w:shd w:val="clear" w:color="auto" w:fill="EDEDED"/>
          </w:tcPr>
          <w:p w:rsidR="00EB2757" w:rsidRPr="007E779E" w:rsidRDefault="00EB2757" w:rsidP="009B44CE">
            <w:pPr>
              <w:rPr>
                <w:rFonts w:cs="Arial"/>
                <w:highlight w:val="red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3C1A56">
            <w:pPr>
              <w:pStyle w:val="Lijstalinea"/>
              <w:numPr>
                <w:ilvl w:val="0"/>
                <w:numId w:val="6"/>
              </w:numPr>
              <w:rPr>
                <w:rFonts w:cs="Arial"/>
              </w:rPr>
            </w:pPr>
            <w:r w:rsidRPr="009B44CE">
              <w:t xml:space="preserve">De </w:t>
            </w:r>
            <w:r w:rsidR="003C1A56">
              <w:t xml:space="preserve">civieltechnische </w:t>
            </w:r>
            <w:r w:rsidRPr="009B44CE">
              <w:t>werkzaamheden, zijn door Gegadigde uitgevoerd: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pPr>
              <w:rPr>
                <w:rFonts w:cs="Arial"/>
                <w:highlight w:val="red"/>
              </w:rPr>
            </w:pP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ja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  <w:tr w:rsidR="00EB2757" w:rsidRPr="0006505E" w:rsidTr="009B44CE">
        <w:tc>
          <w:tcPr>
            <w:tcW w:w="5313" w:type="dxa"/>
            <w:shd w:val="clear" w:color="auto" w:fill="EDEDED"/>
          </w:tcPr>
          <w:p w:rsidR="00EB2757" w:rsidRPr="0006505E" w:rsidRDefault="00EB2757" w:rsidP="009B44CE">
            <w:pPr>
              <w:pStyle w:val="Lijstalinea"/>
              <w:numPr>
                <w:ilvl w:val="0"/>
                <w:numId w:val="3"/>
              </w:numPr>
              <w:rPr>
                <w:rFonts w:cs="Arial"/>
              </w:rPr>
            </w:pPr>
            <w:r w:rsidRPr="0006505E">
              <w:rPr>
                <w:rFonts w:cs="Arial"/>
              </w:rPr>
              <w:t>nee</w:t>
            </w:r>
          </w:p>
        </w:tc>
        <w:tc>
          <w:tcPr>
            <w:tcW w:w="3499" w:type="dxa"/>
            <w:shd w:val="clear" w:color="auto" w:fill="EDEDED"/>
          </w:tcPr>
          <w:p w:rsidR="00EB2757" w:rsidRPr="0006505E" w:rsidRDefault="00EB2757" w:rsidP="009B44CE">
            <w:r w:rsidRPr="0006505E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05E">
              <w:rPr>
                <w:rFonts w:cs="Arial"/>
              </w:rPr>
              <w:instrText xml:space="preserve"> FORMCHECKBOX </w:instrText>
            </w:r>
            <w:r w:rsidR="003D2694">
              <w:rPr>
                <w:rFonts w:cs="Arial"/>
              </w:rPr>
            </w:r>
            <w:r w:rsidR="003D2694">
              <w:rPr>
                <w:rFonts w:cs="Arial"/>
              </w:rPr>
              <w:fldChar w:fldCharType="separate"/>
            </w:r>
            <w:r w:rsidRPr="0006505E">
              <w:rPr>
                <w:rFonts w:cs="Arial"/>
              </w:rPr>
              <w:fldChar w:fldCharType="end"/>
            </w:r>
          </w:p>
        </w:tc>
      </w:tr>
    </w:tbl>
    <w:p w:rsidR="00E56BE4" w:rsidRDefault="00E56BE4" w:rsidP="00E56BE4">
      <w:pPr>
        <w:rPr>
          <w:snapToGrid/>
          <w:lang w:val="nl"/>
        </w:rPr>
      </w:pPr>
    </w:p>
    <w:sectPr w:rsidR="00E56BE4" w:rsidSect="00D204C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35" w:right="1701" w:bottom="2438" w:left="1134" w:header="0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4CE" w:rsidRDefault="009B44CE">
      <w:r>
        <w:separator/>
      </w:r>
    </w:p>
  </w:endnote>
  <w:endnote w:type="continuationSeparator" w:id="0">
    <w:p w:rsidR="009B44CE" w:rsidRDefault="009B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4CE" w:rsidRPr="0006505E" w:rsidRDefault="003C1A56" w:rsidP="000A09B8">
    <w:pPr>
      <w:pStyle w:val="Voettekst"/>
      <w:tabs>
        <w:tab w:val="clear" w:pos="4536"/>
        <w:tab w:val="center" w:pos="623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>Brede School Grave Oost</w:t>
    </w:r>
  </w:p>
  <w:p w:rsidR="009B44CE" w:rsidRPr="0006505E" w:rsidRDefault="00762991" w:rsidP="00CD2077">
    <w:pPr>
      <w:pStyle w:val="Voettekst"/>
      <w:tabs>
        <w:tab w:val="clear" w:pos="4536"/>
        <w:tab w:val="center" w:pos="623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Model kerncompetenties, d.d. </w:t>
    </w:r>
    <w:r w:rsidR="003C1A56">
      <w:rPr>
        <w:rFonts w:cs="Arial"/>
        <w:sz w:val="16"/>
        <w:szCs w:val="16"/>
      </w:rPr>
      <w:t>17 november 2016</w:t>
    </w:r>
    <w:r w:rsidR="009B44CE" w:rsidRPr="0006505E">
      <w:rPr>
        <w:rStyle w:val="Paginanummer"/>
        <w:rFonts w:cs="Arial"/>
        <w:sz w:val="16"/>
        <w:szCs w:val="16"/>
      </w:rPr>
      <w:tab/>
    </w:r>
    <w:r w:rsidR="009B44CE" w:rsidRPr="0006505E">
      <w:rPr>
        <w:rStyle w:val="Paginanummer"/>
        <w:rFonts w:cs="Arial"/>
        <w:sz w:val="16"/>
        <w:szCs w:val="16"/>
      </w:rPr>
      <w:tab/>
    </w:r>
    <w:r w:rsidR="009B44CE" w:rsidRPr="0006505E">
      <w:rPr>
        <w:rStyle w:val="Paginanummer"/>
        <w:rFonts w:cs="Arial"/>
        <w:sz w:val="16"/>
        <w:szCs w:val="16"/>
      </w:rPr>
      <w:fldChar w:fldCharType="begin"/>
    </w:r>
    <w:r w:rsidR="009B44CE" w:rsidRPr="0006505E">
      <w:rPr>
        <w:rStyle w:val="Paginanummer"/>
        <w:rFonts w:cs="Arial"/>
        <w:sz w:val="16"/>
        <w:szCs w:val="16"/>
      </w:rPr>
      <w:instrText xml:space="preserve"> PAGE </w:instrText>
    </w:r>
    <w:r w:rsidR="009B44CE" w:rsidRPr="0006505E">
      <w:rPr>
        <w:rStyle w:val="Paginanummer"/>
        <w:rFonts w:cs="Arial"/>
        <w:sz w:val="16"/>
        <w:szCs w:val="16"/>
      </w:rPr>
      <w:fldChar w:fldCharType="separate"/>
    </w:r>
    <w:r w:rsidR="003D2694">
      <w:rPr>
        <w:rStyle w:val="Paginanummer"/>
        <w:rFonts w:cs="Arial"/>
        <w:noProof/>
        <w:sz w:val="16"/>
        <w:szCs w:val="16"/>
      </w:rPr>
      <w:t>2</w:t>
    </w:r>
    <w:r w:rsidR="009B44CE" w:rsidRPr="0006505E">
      <w:rPr>
        <w:rStyle w:val="Paginanummer"/>
        <w:rFonts w:cs="Arial"/>
        <w:sz w:val="16"/>
        <w:szCs w:val="16"/>
      </w:rPr>
      <w:fldChar w:fldCharType="end"/>
    </w:r>
    <w:r w:rsidR="009B44CE" w:rsidRPr="0006505E">
      <w:rPr>
        <w:rStyle w:val="Paginanummer"/>
        <w:rFonts w:cs="Arial"/>
        <w:sz w:val="16"/>
        <w:szCs w:val="16"/>
      </w:rPr>
      <w:t xml:space="preserve"> - </w:t>
    </w:r>
    <w:r w:rsidR="009B44CE" w:rsidRPr="0006505E">
      <w:rPr>
        <w:rStyle w:val="Paginanummer"/>
        <w:rFonts w:cs="Arial"/>
        <w:sz w:val="16"/>
        <w:szCs w:val="16"/>
      </w:rPr>
      <w:fldChar w:fldCharType="begin"/>
    </w:r>
    <w:r w:rsidR="009B44CE" w:rsidRPr="0006505E">
      <w:rPr>
        <w:rStyle w:val="Paginanummer"/>
        <w:rFonts w:cs="Arial"/>
        <w:sz w:val="16"/>
        <w:szCs w:val="16"/>
      </w:rPr>
      <w:instrText xml:space="preserve"> NUMPAGES </w:instrText>
    </w:r>
    <w:r w:rsidR="009B44CE" w:rsidRPr="0006505E">
      <w:rPr>
        <w:rStyle w:val="Paginanummer"/>
        <w:rFonts w:cs="Arial"/>
        <w:sz w:val="16"/>
        <w:szCs w:val="16"/>
      </w:rPr>
      <w:fldChar w:fldCharType="separate"/>
    </w:r>
    <w:r w:rsidR="003D2694">
      <w:rPr>
        <w:rStyle w:val="Paginanummer"/>
        <w:rFonts w:cs="Arial"/>
        <w:noProof/>
        <w:sz w:val="16"/>
        <w:szCs w:val="16"/>
      </w:rPr>
      <w:t>7</w:t>
    </w:r>
    <w:r w:rsidR="009B44CE" w:rsidRPr="0006505E">
      <w:rPr>
        <w:rStyle w:val="Paginanummer"/>
        <w:rFonts w:cs="Arial"/>
        <w:sz w:val="16"/>
        <w:szCs w:val="16"/>
      </w:rPr>
      <w:fldChar w:fldCharType="end"/>
    </w:r>
  </w:p>
  <w:p w:rsidR="009B44CE" w:rsidRDefault="009B44CE" w:rsidP="00172BD7">
    <w:pPr>
      <w:pStyle w:val="Voettekst"/>
      <w:jc w:val="center"/>
    </w:pPr>
    <w:r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4CE" w:rsidRPr="00CE06A9" w:rsidRDefault="009B44CE" w:rsidP="005C4FA9">
    <w:pPr>
      <w:pStyle w:val="Voettekst"/>
      <w:tabs>
        <w:tab w:val="clear" w:pos="9072"/>
        <w:tab w:val="right" w:pos="14175"/>
      </w:tabs>
      <w:rPr>
        <w:rFonts w:cs="Arial"/>
        <w:sz w:val="16"/>
        <w:szCs w:val="16"/>
      </w:rPr>
    </w:pPr>
    <w:r w:rsidRPr="00CE06A9">
      <w:rPr>
        <w:rFonts w:cs="Arial"/>
        <w:sz w:val="16"/>
        <w:szCs w:val="16"/>
      </w:rPr>
      <w:t>Model vragenlijst</w:t>
    </w:r>
    <w:r w:rsidRPr="00CE06A9">
      <w:rPr>
        <w:rStyle w:val="Paginanummer"/>
        <w:rFonts w:cs="Arial"/>
        <w:sz w:val="16"/>
        <w:szCs w:val="16"/>
      </w:rPr>
      <w:tab/>
    </w:r>
  </w:p>
  <w:p w:rsidR="009B44CE" w:rsidRPr="00CE06A9" w:rsidRDefault="009B44CE" w:rsidP="005C4FA9">
    <w:pPr>
      <w:pStyle w:val="Voettekst"/>
      <w:tabs>
        <w:tab w:val="clear" w:pos="4536"/>
        <w:tab w:val="center" w:pos="6237"/>
      </w:tabs>
      <w:rPr>
        <w:rFonts w:cs="Arial"/>
        <w:sz w:val="16"/>
        <w:szCs w:val="16"/>
      </w:rPr>
    </w:pPr>
    <w:r w:rsidRPr="00CE06A9">
      <w:rPr>
        <w:rFonts w:cs="Arial"/>
        <w:sz w:val="16"/>
        <w:szCs w:val="16"/>
      </w:rPr>
      <w:t xml:space="preserve">Behorende bij </w:t>
    </w:r>
    <w:r w:rsidRPr="00CE06A9">
      <w:rPr>
        <w:rFonts w:cs="Arial"/>
        <w:color w:val="FF0000"/>
        <w:sz w:val="16"/>
        <w:szCs w:val="16"/>
      </w:rPr>
      <w:t>&lt;de offerteaanvraag/het Bestek/het Inschrijfformulier/de aanbestedingsstukken&gt; &lt;projectnaam&gt;</w:t>
    </w:r>
    <w:r w:rsidRPr="00CE06A9">
      <w:rPr>
        <w:rFonts w:cs="Arial"/>
        <w:sz w:val="16"/>
        <w:szCs w:val="16"/>
      </w:rPr>
      <w:t xml:space="preserve">, </w:t>
    </w:r>
    <w:r>
      <w:rPr>
        <w:rFonts w:cs="Arial"/>
        <w:sz w:val="16"/>
        <w:szCs w:val="16"/>
      </w:rPr>
      <w:br/>
    </w:r>
    <w:r w:rsidRPr="00CE06A9">
      <w:rPr>
        <w:rFonts w:cs="Arial"/>
        <w:sz w:val="16"/>
        <w:szCs w:val="16"/>
      </w:rPr>
      <w:t xml:space="preserve">d.d. </w:t>
    </w:r>
    <w:r w:rsidRPr="00CE06A9">
      <w:rPr>
        <w:rFonts w:cs="Arial"/>
        <w:color w:val="FF0000"/>
        <w:sz w:val="16"/>
        <w:szCs w:val="16"/>
      </w:rPr>
      <w:t>&lt;datum&gt;</w:t>
    </w:r>
    <w:r w:rsidRPr="00CE06A9">
      <w:rPr>
        <w:rFonts w:cs="Arial"/>
        <w:sz w:val="16"/>
        <w:szCs w:val="16"/>
      </w:rPr>
      <w:t>.</w:t>
    </w:r>
  </w:p>
  <w:p w:rsidR="009B44CE" w:rsidRPr="00CE06A9" w:rsidRDefault="009B44CE" w:rsidP="005C4FA9">
    <w:pPr>
      <w:pStyle w:val="Voettekst"/>
      <w:tabs>
        <w:tab w:val="clear" w:pos="4536"/>
        <w:tab w:val="center" w:pos="6237"/>
      </w:tabs>
      <w:rPr>
        <w:rFonts w:cs="Arial"/>
        <w:sz w:val="16"/>
        <w:szCs w:val="16"/>
      </w:rPr>
    </w:pPr>
    <w:r w:rsidRPr="00CE06A9">
      <w:rPr>
        <w:rFonts w:cs="Arial"/>
        <w:sz w:val="16"/>
        <w:szCs w:val="16"/>
      </w:rPr>
      <w:t>F07-10-04/1</w:t>
    </w:r>
    <w:r w:rsidRPr="00CE06A9">
      <w:rPr>
        <w:rStyle w:val="Paginanummer"/>
        <w:rFonts w:cs="Arial"/>
        <w:sz w:val="16"/>
        <w:szCs w:val="16"/>
      </w:rPr>
      <w:tab/>
    </w:r>
    <w:r w:rsidRPr="00CE06A9">
      <w:rPr>
        <w:rStyle w:val="Paginanummer"/>
        <w:rFonts w:cs="Arial"/>
        <w:sz w:val="16"/>
        <w:szCs w:val="16"/>
      </w:rPr>
      <w:tab/>
    </w:r>
    <w:r w:rsidRPr="00CE06A9">
      <w:rPr>
        <w:rStyle w:val="Paginanummer"/>
        <w:rFonts w:cs="Arial"/>
        <w:sz w:val="16"/>
        <w:szCs w:val="16"/>
      </w:rPr>
      <w:fldChar w:fldCharType="begin"/>
    </w:r>
    <w:r w:rsidRPr="00CE06A9">
      <w:rPr>
        <w:rStyle w:val="Paginanummer"/>
        <w:rFonts w:cs="Arial"/>
        <w:sz w:val="16"/>
        <w:szCs w:val="16"/>
      </w:rPr>
      <w:instrText xml:space="preserve"> PAGE </w:instrText>
    </w:r>
    <w:r w:rsidRPr="00CE06A9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1</w:t>
    </w:r>
    <w:r w:rsidRPr="00CE06A9">
      <w:rPr>
        <w:rStyle w:val="Paginanummer"/>
        <w:rFonts w:cs="Arial"/>
        <w:sz w:val="16"/>
        <w:szCs w:val="16"/>
      </w:rPr>
      <w:fldChar w:fldCharType="end"/>
    </w:r>
    <w:r w:rsidRPr="00CE06A9">
      <w:rPr>
        <w:rStyle w:val="Paginanummer"/>
        <w:rFonts w:cs="Arial"/>
        <w:sz w:val="16"/>
        <w:szCs w:val="16"/>
      </w:rPr>
      <w:t xml:space="preserve"> - </w:t>
    </w:r>
    <w:r w:rsidRPr="00CE06A9">
      <w:rPr>
        <w:rStyle w:val="Paginanummer"/>
        <w:rFonts w:cs="Arial"/>
        <w:sz w:val="16"/>
        <w:szCs w:val="16"/>
      </w:rPr>
      <w:fldChar w:fldCharType="begin"/>
    </w:r>
    <w:r w:rsidRPr="00CE06A9">
      <w:rPr>
        <w:rStyle w:val="Paginanummer"/>
        <w:rFonts w:cs="Arial"/>
        <w:sz w:val="16"/>
        <w:szCs w:val="16"/>
      </w:rPr>
      <w:instrText xml:space="preserve"> NUMPAGES </w:instrText>
    </w:r>
    <w:r w:rsidRPr="00CE06A9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3</w:t>
    </w:r>
    <w:r w:rsidRPr="00CE06A9">
      <w:rPr>
        <w:rStyle w:val="Paginanummer"/>
        <w:rFonts w:cs="Arial"/>
        <w:sz w:val="16"/>
        <w:szCs w:val="16"/>
      </w:rPr>
      <w:fldChar w:fldCharType="end"/>
    </w:r>
  </w:p>
  <w:p w:rsidR="009B44CE" w:rsidRDefault="009B4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4CE" w:rsidRDefault="009B44CE">
      <w:r>
        <w:separator/>
      </w:r>
    </w:p>
  </w:footnote>
  <w:footnote w:type="continuationSeparator" w:id="0">
    <w:p w:rsidR="009B44CE" w:rsidRDefault="009B4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4CE" w:rsidRDefault="009B44CE">
    <w:pPr>
      <w:pStyle w:val="Koptekst"/>
      <w:ind w:hanging="99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4CE" w:rsidRDefault="009B44CE">
    <w:pPr>
      <w:pStyle w:val="Koptekst"/>
      <w:ind w:hanging="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085"/>
    <w:multiLevelType w:val="hybridMultilevel"/>
    <w:tmpl w:val="874880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B01AF"/>
    <w:multiLevelType w:val="hybridMultilevel"/>
    <w:tmpl w:val="874880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87FE3"/>
    <w:multiLevelType w:val="hybridMultilevel"/>
    <w:tmpl w:val="4D46EFF8"/>
    <w:lvl w:ilvl="0" w:tplc="C18E1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B93DDC"/>
    <w:multiLevelType w:val="hybridMultilevel"/>
    <w:tmpl w:val="5310EF7E"/>
    <w:lvl w:ilvl="0" w:tplc="C18E1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25576"/>
    <w:multiLevelType w:val="hybridMultilevel"/>
    <w:tmpl w:val="874880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2D787E"/>
    <w:multiLevelType w:val="hybridMultilevel"/>
    <w:tmpl w:val="AF42FE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EF263A"/>
    <w:multiLevelType w:val="hybridMultilevel"/>
    <w:tmpl w:val="2A3EFFB2"/>
    <w:lvl w:ilvl="0" w:tplc="01A223A2">
      <w:numFmt w:val="bullet"/>
      <w:pStyle w:val="2eopsomming"/>
      <w:lvlText w:val="-"/>
      <w:lvlJc w:val="left"/>
      <w:pPr>
        <w:ind w:left="1413" w:hanging="705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0FF36C7"/>
    <w:multiLevelType w:val="hybridMultilevel"/>
    <w:tmpl w:val="F550851C"/>
    <w:lvl w:ilvl="0" w:tplc="E51AB516">
      <w:numFmt w:val="bullet"/>
      <w:pStyle w:val="1eOpsomming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8551E4F"/>
    <w:multiLevelType w:val="hybridMultilevel"/>
    <w:tmpl w:val="8748803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43"/>
    <w:rsid w:val="00002B1C"/>
    <w:rsid w:val="00022139"/>
    <w:rsid w:val="00027036"/>
    <w:rsid w:val="000333F3"/>
    <w:rsid w:val="00035E5F"/>
    <w:rsid w:val="0003715D"/>
    <w:rsid w:val="00043D45"/>
    <w:rsid w:val="00045DED"/>
    <w:rsid w:val="00060181"/>
    <w:rsid w:val="000625A6"/>
    <w:rsid w:val="0006505E"/>
    <w:rsid w:val="00080232"/>
    <w:rsid w:val="00082138"/>
    <w:rsid w:val="000A09B8"/>
    <w:rsid w:val="000A0A34"/>
    <w:rsid w:val="000A6C46"/>
    <w:rsid w:val="000B7F4F"/>
    <w:rsid w:val="000C6EE2"/>
    <w:rsid w:val="000D3BD5"/>
    <w:rsid w:val="000E04DB"/>
    <w:rsid w:val="00113D85"/>
    <w:rsid w:val="001210B7"/>
    <w:rsid w:val="00125B53"/>
    <w:rsid w:val="00143CED"/>
    <w:rsid w:val="00147CF0"/>
    <w:rsid w:val="00156D5B"/>
    <w:rsid w:val="00163632"/>
    <w:rsid w:val="001713D4"/>
    <w:rsid w:val="00172BD7"/>
    <w:rsid w:val="001800B1"/>
    <w:rsid w:val="001814AA"/>
    <w:rsid w:val="00185A8D"/>
    <w:rsid w:val="001923B1"/>
    <w:rsid w:val="001A2D17"/>
    <w:rsid w:val="001A60D4"/>
    <w:rsid w:val="001B3D91"/>
    <w:rsid w:val="001B6FC9"/>
    <w:rsid w:val="001F61AF"/>
    <w:rsid w:val="001F78B6"/>
    <w:rsid w:val="00201D30"/>
    <w:rsid w:val="00204B0F"/>
    <w:rsid w:val="00205E49"/>
    <w:rsid w:val="00211571"/>
    <w:rsid w:val="00212E77"/>
    <w:rsid w:val="00250377"/>
    <w:rsid w:val="00250F18"/>
    <w:rsid w:val="0025335E"/>
    <w:rsid w:val="0026633D"/>
    <w:rsid w:val="0027562D"/>
    <w:rsid w:val="00281A2D"/>
    <w:rsid w:val="00286421"/>
    <w:rsid w:val="00286D6E"/>
    <w:rsid w:val="00296CAE"/>
    <w:rsid w:val="002B044C"/>
    <w:rsid w:val="002C195F"/>
    <w:rsid w:val="002C36F8"/>
    <w:rsid w:val="002C5871"/>
    <w:rsid w:val="002E2BC3"/>
    <w:rsid w:val="002F0999"/>
    <w:rsid w:val="002F5188"/>
    <w:rsid w:val="002F5BC5"/>
    <w:rsid w:val="003005F8"/>
    <w:rsid w:val="00305EBA"/>
    <w:rsid w:val="00314043"/>
    <w:rsid w:val="00314600"/>
    <w:rsid w:val="003218B2"/>
    <w:rsid w:val="00336DF3"/>
    <w:rsid w:val="0034383E"/>
    <w:rsid w:val="00347F6A"/>
    <w:rsid w:val="0035258D"/>
    <w:rsid w:val="00362AD9"/>
    <w:rsid w:val="00381BBC"/>
    <w:rsid w:val="00384A0F"/>
    <w:rsid w:val="00395982"/>
    <w:rsid w:val="00397032"/>
    <w:rsid w:val="003A14F0"/>
    <w:rsid w:val="003A1D22"/>
    <w:rsid w:val="003A4DBC"/>
    <w:rsid w:val="003A75DC"/>
    <w:rsid w:val="003B26B4"/>
    <w:rsid w:val="003B330D"/>
    <w:rsid w:val="003C1A56"/>
    <w:rsid w:val="003D2694"/>
    <w:rsid w:val="003E65DC"/>
    <w:rsid w:val="0040257D"/>
    <w:rsid w:val="00402FD8"/>
    <w:rsid w:val="00410CD8"/>
    <w:rsid w:val="00413D41"/>
    <w:rsid w:val="0042474E"/>
    <w:rsid w:val="00425D6F"/>
    <w:rsid w:val="00427EE2"/>
    <w:rsid w:val="004343CE"/>
    <w:rsid w:val="004464CE"/>
    <w:rsid w:val="00450F4E"/>
    <w:rsid w:val="00451FBF"/>
    <w:rsid w:val="00461ADE"/>
    <w:rsid w:val="00463FA1"/>
    <w:rsid w:val="00464ADF"/>
    <w:rsid w:val="00482C1B"/>
    <w:rsid w:val="00496A1F"/>
    <w:rsid w:val="004A5FEA"/>
    <w:rsid w:val="004A76C9"/>
    <w:rsid w:val="004B51B1"/>
    <w:rsid w:val="004C46F8"/>
    <w:rsid w:val="004D2500"/>
    <w:rsid w:val="004D3EE3"/>
    <w:rsid w:val="004E36C8"/>
    <w:rsid w:val="004E459C"/>
    <w:rsid w:val="00502EF1"/>
    <w:rsid w:val="00504CF3"/>
    <w:rsid w:val="00506F55"/>
    <w:rsid w:val="0051080E"/>
    <w:rsid w:val="0052761D"/>
    <w:rsid w:val="005405B9"/>
    <w:rsid w:val="00543621"/>
    <w:rsid w:val="0056116E"/>
    <w:rsid w:val="00577256"/>
    <w:rsid w:val="00585477"/>
    <w:rsid w:val="00586E3F"/>
    <w:rsid w:val="00597ADE"/>
    <w:rsid w:val="005B3127"/>
    <w:rsid w:val="005C41A7"/>
    <w:rsid w:val="005C44C3"/>
    <w:rsid w:val="005C4FA9"/>
    <w:rsid w:val="005D20AE"/>
    <w:rsid w:val="005D3B38"/>
    <w:rsid w:val="005F6CB2"/>
    <w:rsid w:val="00600EFA"/>
    <w:rsid w:val="0060274E"/>
    <w:rsid w:val="00605B93"/>
    <w:rsid w:val="00607C84"/>
    <w:rsid w:val="00625E9C"/>
    <w:rsid w:val="00633774"/>
    <w:rsid w:val="00635510"/>
    <w:rsid w:val="006412C3"/>
    <w:rsid w:val="00652A7B"/>
    <w:rsid w:val="00661205"/>
    <w:rsid w:val="00665926"/>
    <w:rsid w:val="006916CE"/>
    <w:rsid w:val="0069763D"/>
    <w:rsid w:val="006B3516"/>
    <w:rsid w:val="006C1B8F"/>
    <w:rsid w:val="006C5E4F"/>
    <w:rsid w:val="006C68EB"/>
    <w:rsid w:val="006D1037"/>
    <w:rsid w:val="006D63C5"/>
    <w:rsid w:val="006E2AD4"/>
    <w:rsid w:val="006E4AD0"/>
    <w:rsid w:val="006E4B22"/>
    <w:rsid w:val="006F1E32"/>
    <w:rsid w:val="006F36C0"/>
    <w:rsid w:val="006F5D90"/>
    <w:rsid w:val="00703EF1"/>
    <w:rsid w:val="00720315"/>
    <w:rsid w:val="00724140"/>
    <w:rsid w:val="00732E18"/>
    <w:rsid w:val="00750FB4"/>
    <w:rsid w:val="0075316F"/>
    <w:rsid w:val="00762991"/>
    <w:rsid w:val="007746AE"/>
    <w:rsid w:val="00786973"/>
    <w:rsid w:val="00793097"/>
    <w:rsid w:val="00793B87"/>
    <w:rsid w:val="007B1C0F"/>
    <w:rsid w:val="007B4C39"/>
    <w:rsid w:val="007E425F"/>
    <w:rsid w:val="007E5192"/>
    <w:rsid w:val="007E779E"/>
    <w:rsid w:val="007F2B3E"/>
    <w:rsid w:val="007F4020"/>
    <w:rsid w:val="007F75D5"/>
    <w:rsid w:val="00805052"/>
    <w:rsid w:val="008056B0"/>
    <w:rsid w:val="00810503"/>
    <w:rsid w:val="00812BA8"/>
    <w:rsid w:val="008139CB"/>
    <w:rsid w:val="00817749"/>
    <w:rsid w:val="00822985"/>
    <w:rsid w:val="00825162"/>
    <w:rsid w:val="00844565"/>
    <w:rsid w:val="0086207B"/>
    <w:rsid w:val="008704A1"/>
    <w:rsid w:val="00871F38"/>
    <w:rsid w:val="008746A6"/>
    <w:rsid w:val="0088295C"/>
    <w:rsid w:val="0088495F"/>
    <w:rsid w:val="0089002F"/>
    <w:rsid w:val="00891831"/>
    <w:rsid w:val="008A1623"/>
    <w:rsid w:val="008A5F5F"/>
    <w:rsid w:val="008B23BC"/>
    <w:rsid w:val="008B3605"/>
    <w:rsid w:val="008E2A18"/>
    <w:rsid w:val="008E2BA9"/>
    <w:rsid w:val="008E7F8B"/>
    <w:rsid w:val="008F2622"/>
    <w:rsid w:val="008F7FCA"/>
    <w:rsid w:val="00905F4F"/>
    <w:rsid w:val="00906338"/>
    <w:rsid w:val="00920F3F"/>
    <w:rsid w:val="00922333"/>
    <w:rsid w:val="00925611"/>
    <w:rsid w:val="00931215"/>
    <w:rsid w:val="009424E8"/>
    <w:rsid w:val="00944D48"/>
    <w:rsid w:val="0094753D"/>
    <w:rsid w:val="00947E80"/>
    <w:rsid w:val="00954C71"/>
    <w:rsid w:val="00960266"/>
    <w:rsid w:val="009627ED"/>
    <w:rsid w:val="00963AB7"/>
    <w:rsid w:val="00970FD4"/>
    <w:rsid w:val="00984FD6"/>
    <w:rsid w:val="0099010C"/>
    <w:rsid w:val="009A23D0"/>
    <w:rsid w:val="009B44CE"/>
    <w:rsid w:val="009C2AC3"/>
    <w:rsid w:val="009D6FEE"/>
    <w:rsid w:val="009F2712"/>
    <w:rsid w:val="009F3465"/>
    <w:rsid w:val="009F6149"/>
    <w:rsid w:val="00A11096"/>
    <w:rsid w:val="00A110FC"/>
    <w:rsid w:val="00A17867"/>
    <w:rsid w:val="00A3104C"/>
    <w:rsid w:val="00A539C0"/>
    <w:rsid w:val="00A60702"/>
    <w:rsid w:val="00A6218C"/>
    <w:rsid w:val="00A66C2E"/>
    <w:rsid w:val="00A84075"/>
    <w:rsid w:val="00A847A5"/>
    <w:rsid w:val="00A86908"/>
    <w:rsid w:val="00A90D01"/>
    <w:rsid w:val="00A92901"/>
    <w:rsid w:val="00A9382D"/>
    <w:rsid w:val="00AB14A9"/>
    <w:rsid w:val="00AC7430"/>
    <w:rsid w:val="00AD509D"/>
    <w:rsid w:val="00AE50E3"/>
    <w:rsid w:val="00AE6379"/>
    <w:rsid w:val="00AF1F70"/>
    <w:rsid w:val="00AF2BE1"/>
    <w:rsid w:val="00AF74BC"/>
    <w:rsid w:val="00B12036"/>
    <w:rsid w:val="00B1663E"/>
    <w:rsid w:val="00B166C1"/>
    <w:rsid w:val="00B314B7"/>
    <w:rsid w:val="00B34BF6"/>
    <w:rsid w:val="00B638E5"/>
    <w:rsid w:val="00B77650"/>
    <w:rsid w:val="00B77701"/>
    <w:rsid w:val="00B80439"/>
    <w:rsid w:val="00B85FDC"/>
    <w:rsid w:val="00B86E4A"/>
    <w:rsid w:val="00B94DFC"/>
    <w:rsid w:val="00BA121C"/>
    <w:rsid w:val="00BB4A08"/>
    <w:rsid w:val="00BB5D4F"/>
    <w:rsid w:val="00BB6AC5"/>
    <w:rsid w:val="00BE0B2D"/>
    <w:rsid w:val="00BE5DC6"/>
    <w:rsid w:val="00C03705"/>
    <w:rsid w:val="00C06090"/>
    <w:rsid w:val="00C2700A"/>
    <w:rsid w:val="00C27E86"/>
    <w:rsid w:val="00C30A56"/>
    <w:rsid w:val="00C32D04"/>
    <w:rsid w:val="00C34CAA"/>
    <w:rsid w:val="00C34ED5"/>
    <w:rsid w:val="00C35886"/>
    <w:rsid w:val="00C36784"/>
    <w:rsid w:val="00C36C12"/>
    <w:rsid w:val="00C6129C"/>
    <w:rsid w:val="00C62B78"/>
    <w:rsid w:val="00C6371E"/>
    <w:rsid w:val="00C64C63"/>
    <w:rsid w:val="00C672AE"/>
    <w:rsid w:val="00C86A42"/>
    <w:rsid w:val="00C9144D"/>
    <w:rsid w:val="00C951E5"/>
    <w:rsid w:val="00CC2B73"/>
    <w:rsid w:val="00CC5D57"/>
    <w:rsid w:val="00CD2077"/>
    <w:rsid w:val="00CD4405"/>
    <w:rsid w:val="00CD6FCE"/>
    <w:rsid w:val="00D03E3C"/>
    <w:rsid w:val="00D172EC"/>
    <w:rsid w:val="00D204CD"/>
    <w:rsid w:val="00D37D9C"/>
    <w:rsid w:val="00D56C58"/>
    <w:rsid w:val="00D60A7A"/>
    <w:rsid w:val="00D74330"/>
    <w:rsid w:val="00D74F93"/>
    <w:rsid w:val="00D75670"/>
    <w:rsid w:val="00D80C92"/>
    <w:rsid w:val="00D81CCB"/>
    <w:rsid w:val="00D9361F"/>
    <w:rsid w:val="00D94CB7"/>
    <w:rsid w:val="00DA1A23"/>
    <w:rsid w:val="00DA6D5A"/>
    <w:rsid w:val="00DB684E"/>
    <w:rsid w:val="00DB7627"/>
    <w:rsid w:val="00DD14CC"/>
    <w:rsid w:val="00DD5344"/>
    <w:rsid w:val="00DE0249"/>
    <w:rsid w:val="00DE6F30"/>
    <w:rsid w:val="00DF28A3"/>
    <w:rsid w:val="00E13054"/>
    <w:rsid w:val="00E1407E"/>
    <w:rsid w:val="00E166B3"/>
    <w:rsid w:val="00E32C63"/>
    <w:rsid w:val="00E34195"/>
    <w:rsid w:val="00E36044"/>
    <w:rsid w:val="00E523EC"/>
    <w:rsid w:val="00E56BE4"/>
    <w:rsid w:val="00E5743E"/>
    <w:rsid w:val="00E647B7"/>
    <w:rsid w:val="00E75FEF"/>
    <w:rsid w:val="00E90229"/>
    <w:rsid w:val="00E916ED"/>
    <w:rsid w:val="00E92BD5"/>
    <w:rsid w:val="00EA1955"/>
    <w:rsid w:val="00EA1B54"/>
    <w:rsid w:val="00EB09B2"/>
    <w:rsid w:val="00EB2757"/>
    <w:rsid w:val="00EB574A"/>
    <w:rsid w:val="00EB6537"/>
    <w:rsid w:val="00ED0F48"/>
    <w:rsid w:val="00ED5B19"/>
    <w:rsid w:val="00EE1AD8"/>
    <w:rsid w:val="00EE3988"/>
    <w:rsid w:val="00EE4C96"/>
    <w:rsid w:val="00EF61B6"/>
    <w:rsid w:val="00F0373F"/>
    <w:rsid w:val="00F0404C"/>
    <w:rsid w:val="00F169B5"/>
    <w:rsid w:val="00F17D43"/>
    <w:rsid w:val="00F27EAE"/>
    <w:rsid w:val="00F347E5"/>
    <w:rsid w:val="00F354D1"/>
    <w:rsid w:val="00F4424F"/>
    <w:rsid w:val="00F50C10"/>
    <w:rsid w:val="00F529BB"/>
    <w:rsid w:val="00F52D3D"/>
    <w:rsid w:val="00F65DC9"/>
    <w:rsid w:val="00F77CF1"/>
    <w:rsid w:val="00F971D8"/>
    <w:rsid w:val="00FB60AA"/>
    <w:rsid w:val="00FC26CA"/>
    <w:rsid w:val="00FC2DAF"/>
    <w:rsid w:val="00FC6B2D"/>
    <w:rsid w:val="00FD474B"/>
    <w:rsid w:val="00FD5FF8"/>
    <w:rsid w:val="00FE4D60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5E110D1"/>
  <w15:docId w15:val="{89E9B0AC-A4B3-4862-A2F5-ED60E228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D204CD"/>
    <w:pPr>
      <w:widowControl w:val="0"/>
      <w:spacing w:line="312" w:lineRule="auto"/>
      <w:jc w:val="both"/>
    </w:pPr>
    <w:rPr>
      <w:rFonts w:ascii="Arial" w:hAnsi="Arial"/>
      <w:snapToGrid w:val="0"/>
    </w:rPr>
  </w:style>
  <w:style w:type="paragraph" w:styleId="Kop1">
    <w:name w:val="heading 1"/>
    <w:aliases w:val="K1 hoofdstuk"/>
    <w:basedOn w:val="Standaard"/>
    <w:next w:val="Standaard"/>
    <w:link w:val="Kop1Char"/>
    <w:autoRedefine/>
    <w:uiPriority w:val="9"/>
    <w:qFormat/>
    <w:rsid w:val="00D204CD"/>
    <w:pPr>
      <w:keepNext/>
      <w:keepLines/>
      <w:tabs>
        <w:tab w:val="left" w:pos="851"/>
      </w:tabs>
      <w:outlineLvl w:val="0"/>
    </w:pPr>
    <w:rPr>
      <w:b/>
      <w:bCs/>
      <w:i/>
      <w:color w:val="000000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D204CD"/>
    <w:pPr>
      <w:keepNext/>
      <w:outlineLvl w:val="1"/>
    </w:pPr>
    <w:rPr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504C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9">
    <w:name w:val="heading 9"/>
    <w:basedOn w:val="Standaard"/>
    <w:next w:val="Standaard"/>
    <w:qFormat/>
    <w:rsid w:val="005C4FA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spring">
    <w:name w:val="inspring*"/>
    <w:basedOn w:val="Standaard"/>
    <w:pPr>
      <w:ind w:left="283" w:hanging="283"/>
    </w:pPr>
  </w:style>
  <w:style w:type="paragraph" w:customStyle="1" w:styleId="inspring-nr">
    <w:name w:val="inspring-nr"/>
    <w:basedOn w:val="Standaard"/>
    <w:pPr>
      <w:ind w:left="283" w:hanging="283"/>
    </w:pPr>
  </w:style>
  <w:style w:type="paragraph" w:customStyle="1" w:styleId="inspringX">
    <w:name w:val="inspringX"/>
    <w:basedOn w:val="Standaard"/>
    <w:pPr>
      <w:ind w:left="283" w:hanging="283"/>
    </w:pPr>
  </w:style>
  <w:style w:type="paragraph" w:customStyle="1" w:styleId="inspring-">
    <w:name w:val="inspring-"/>
    <w:basedOn w:val="Standaard"/>
    <w:pPr>
      <w:ind w:left="283" w:hanging="283"/>
    </w:pPr>
  </w:style>
  <w:style w:type="paragraph" w:styleId="Koptekst">
    <w:name w:val="header"/>
    <w:basedOn w:val="Standaard"/>
    <w:link w:val="KoptekstChar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341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34195"/>
    <w:rPr>
      <w:rFonts w:ascii="Tahoma" w:hAnsi="Tahoma" w:cs="Tahoma"/>
      <w:sz w:val="16"/>
      <w:szCs w:val="16"/>
      <w:lang w:val="nl"/>
    </w:rPr>
  </w:style>
  <w:style w:type="character" w:customStyle="1" w:styleId="VoettekstChar">
    <w:name w:val="Voettekst Char"/>
    <w:link w:val="Voettekst"/>
    <w:uiPriority w:val="99"/>
    <w:rsid w:val="00C9144D"/>
    <w:rPr>
      <w:sz w:val="22"/>
      <w:lang w:val="nl"/>
    </w:rPr>
  </w:style>
  <w:style w:type="character" w:styleId="Hyperlink">
    <w:name w:val="Hyperlink"/>
    <w:uiPriority w:val="99"/>
    <w:unhideWhenUsed/>
    <w:rsid w:val="00F52D3D"/>
    <w:rPr>
      <w:color w:val="0000FF"/>
      <w:u w:val="single"/>
    </w:rPr>
  </w:style>
  <w:style w:type="character" w:customStyle="1" w:styleId="Kop1Char">
    <w:name w:val="Kop 1 Char"/>
    <w:aliases w:val="K1 hoofdstuk Char"/>
    <w:link w:val="Kop1"/>
    <w:uiPriority w:val="9"/>
    <w:rsid w:val="00D204CD"/>
    <w:rPr>
      <w:rFonts w:ascii="Arial" w:hAnsi="Arial"/>
      <w:b/>
      <w:bCs/>
      <w:i/>
      <w:snapToGrid w:val="0"/>
      <w:color w:val="000000"/>
      <w:sz w:val="24"/>
      <w:szCs w:val="28"/>
    </w:rPr>
  </w:style>
  <w:style w:type="paragraph" w:styleId="Kopvaninhoudsopgave">
    <w:name w:val="TOC Heading"/>
    <w:basedOn w:val="Kop1"/>
    <w:next w:val="Standaard"/>
    <w:uiPriority w:val="39"/>
    <w:qFormat/>
    <w:rsid w:val="00CD6FCE"/>
    <w:pPr>
      <w:outlineLvl w:val="9"/>
    </w:pPr>
  </w:style>
  <w:style w:type="paragraph" w:customStyle="1" w:styleId="Lijstalinea1">
    <w:name w:val="Lijstalinea1"/>
    <w:aliases w:val="K2 Paragraaf"/>
    <w:basedOn w:val="Standaard"/>
    <w:next w:val="Standaard"/>
    <w:uiPriority w:val="34"/>
    <w:qFormat/>
    <w:rsid w:val="000A0A34"/>
    <w:pPr>
      <w:tabs>
        <w:tab w:val="left" w:pos="851"/>
      </w:tabs>
      <w:spacing w:before="240" w:after="240"/>
      <w:contextualSpacing/>
      <w:outlineLvl w:val="1"/>
    </w:pPr>
    <w:rPr>
      <w:b/>
      <w:sz w:val="22"/>
    </w:rPr>
  </w:style>
  <w:style w:type="paragraph" w:customStyle="1" w:styleId="K3Subparagraaf">
    <w:name w:val="K3 Subparagraaf"/>
    <w:basedOn w:val="Standaard"/>
    <w:link w:val="K3SubparagraafChar"/>
    <w:qFormat/>
    <w:rsid w:val="000A0A34"/>
    <w:pPr>
      <w:tabs>
        <w:tab w:val="left" w:pos="851"/>
      </w:tabs>
      <w:spacing w:before="240"/>
      <w:outlineLvl w:val="2"/>
    </w:pPr>
    <w:rPr>
      <w:rFonts w:cs="Arial"/>
      <w:i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CD6FCE"/>
    <w:pPr>
      <w:tabs>
        <w:tab w:val="right" w:leader="dot" w:pos="9061"/>
      </w:tabs>
      <w:spacing w:after="100"/>
    </w:pPr>
  </w:style>
  <w:style w:type="character" w:customStyle="1" w:styleId="K3SubparagraafChar">
    <w:name w:val="K3 Subparagraaf Char"/>
    <w:link w:val="K3Subparagraaf"/>
    <w:rsid w:val="000A0A34"/>
    <w:rPr>
      <w:rFonts w:ascii="Arial" w:hAnsi="Arial" w:cs="Arial"/>
      <w:i/>
      <w:sz w:val="22"/>
      <w:szCs w:val="22"/>
      <w:lang w:val="nl"/>
    </w:rPr>
  </w:style>
  <w:style w:type="character" w:styleId="Tekstvantijdelijkeaanduiding">
    <w:name w:val="Placeholder Text"/>
    <w:uiPriority w:val="99"/>
    <w:semiHidden/>
    <w:rsid w:val="008056B0"/>
    <w:rPr>
      <w:color w:val="808080"/>
    </w:rPr>
  </w:style>
  <w:style w:type="character" w:customStyle="1" w:styleId="Kop2Char">
    <w:name w:val="Kop 2 Char"/>
    <w:link w:val="Kop2"/>
    <w:uiPriority w:val="9"/>
    <w:rsid w:val="00D204CD"/>
    <w:rPr>
      <w:rFonts w:ascii="Arial" w:hAnsi="Arial"/>
      <w:b/>
      <w:bCs/>
      <w:iCs/>
      <w:snapToGrid w:val="0"/>
      <w:sz w:val="22"/>
      <w:szCs w:val="28"/>
    </w:rPr>
  </w:style>
  <w:style w:type="character" w:customStyle="1" w:styleId="Kop3Char">
    <w:name w:val="Kop 3 Char"/>
    <w:link w:val="Kop3"/>
    <w:uiPriority w:val="9"/>
    <w:semiHidden/>
    <w:rsid w:val="00504CF3"/>
    <w:rPr>
      <w:rFonts w:ascii="Cambria" w:eastAsia="Times New Roman" w:hAnsi="Cambria" w:cs="Times New Roman"/>
      <w:b/>
      <w:bCs/>
      <w:sz w:val="26"/>
      <w:szCs w:val="26"/>
      <w:lang w:val="nl"/>
    </w:rPr>
  </w:style>
  <w:style w:type="paragraph" w:customStyle="1" w:styleId="StandardText">
    <w:name w:val="StandardText"/>
    <w:basedOn w:val="Standaard"/>
    <w:rsid w:val="00963AB7"/>
    <w:pPr>
      <w:spacing w:line="240" w:lineRule="auto"/>
    </w:pPr>
    <w:rPr>
      <w:rFonts w:ascii="Trebuchet MS" w:hAnsi="Trebuchet MS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C62B78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B4A08"/>
    <w:pPr>
      <w:ind w:left="400"/>
    </w:pPr>
  </w:style>
  <w:style w:type="paragraph" w:customStyle="1" w:styleId="2eTussenkop">
    <w:name w:val="2e Tussenkop"/>
    <w:basedOn w:val="Standaard"/>
    <w:link w:val="2eTussenkopChar"/>
    <w:qFormat/>
    <w:rsid w:val="00E916ED"/>
    <w:pPr>
      <w:spacing w:before="240"/>
      <w:ind w:left="7655" w:hanging="7655"/>
    </w:pPr>
    <w:rPr>
      <w:i/>
    </w:rPr>
  </w:style>
  <w:style w:type="paragraph" w:customStyle="1" w:styleId="1eOpsomming">
    <w:name w:val="1e Opsomming"/>
    <w:basedOn w:val="Standaard"/>
    <w:link w:val="1eOpsommingChar"/>
    <w:qFormat/>
    <w:rsid w:val="00BA121C"/>
    <w:pPr>
      <w:numPr>
        <w:numId w:val="2"/>
      </w:numPr>
      <w:ind w:left="641" w:hanging="357"/>
    </w:pPr>
  </w:style>
  <w:style w:type="character" w:customStyle="1" w:styleId="2eTussenkopChar">
    <w:name w:val="2e Tussenkop Char"/>
    <w:link w:val="2eTussenkop"/>
    <w:rsid w:val="00E916ED"/>
    <w:rPr>
      <w:rFonts w:ascii="Arial" w:hAnsi="Arial"/>
      <w:i/>
    </w:rPr>
  </w:style>
  <w:style w:type="paragraph" w:customStyle="1" w:styleId="bijschriftfiguur">
    <w:name w:val="bijschrift figuur"/>
    <w:basedOn w:val="Standaard"/>
    <w:link w:val="bijschriftfiguurChar"/>
    <w:rsid w:val="005D3B38"/>
    <w:rPr>
      <w:i/>
      <w:sz w:val="16"/>
    </w:rPr>
  </w:style>
  <w:style w:type="character" w:customStyle="1" w:styleId="1eOpsommingChar">
    <w:name w:val="1e Opsomming Char"/>
    <w:link w:val="1eOpsomming"/>
    <w:rsid w:val="00BA121C"/>
    <w:rPr>
      <w:rFonts w:ascii="Arial" w:hAnsi="Arial"/>
      <w:snapToGrid w:val="0"/>
    </w:rPr>
  </w:style>
  <w:style w:type="paragraph" w:customStyle="1" w:styleId="2eopsomming">
    <w:name w:val="2e opsomming"/>
    <w:basedOn w:val="Standaard"/>
    <w:link w:val="2eopsommingChar"/>
    <w:qFormat/>
    <w:rsid w:val="00BA121C"/>
    <w:pPr>
      <w:numPr>
        <w:numId w:val="1"/>
      </w:numPr>
      <w:ind w:left="1134" w:hanging="357"/>
    </w:pPr>
  </w:style>
  <w:style w:type="character" w:customStyle="1" w:styleId="bijschriftfiguurChar">
    <w:name w:val="bijschrift figuur Char"/>
    <w:link w:val="bijschriftfiguur"/>
    <w:rsid w:val="005D3B38"/>
    <w:rPr>
      <w:rFonts w:ascii="Arial" w:hAnsi="Arial"/>
      <w:i/>
      <w:sz w:val="16"/>
      <w:lang w:val="nl"/>
    </w:rPr>
  </w:style>
  <w:style w:type="paragraph" w:customStyle="1" w:styleId="onderschriftfiguur">
    <w:name w:val="onderschrift figuur"/>
    <w:basedOn w:val="Standaard"/>
    <w:link w:val="onderschriftfiguurChar"/>
    <w:qFormat/>
    <w:rsid w:val="00A92901"/>
    <w:pPr>
      <w:spacing w:before="120"/>
    </w:pPr>
    <w:rPr>
      <w:i/>
      <w:sz w:val="16"/>
    </w:rPr>
  </w:style>
  <w:style w:type="character" w:customStyle="1" w:styleId="2eopsommingChar">
    <w:name w:val="2e opsomming Char"/>
    <w:link w:val="2eopsomming"/>
    <w:rsid w:val="00BA121C"/>
    <w:rPr>
      <w:rFonts w:ascii="Arial" w:hAnsi="Arial"/>
      <w:snapToGrid w:val="0"/>
    </w:rPr>
  </w:style>
  <w:style w:type="paragraph" w:customStyle="1" w:styleId="1eTussenkop">
    <w:name w:val="1e Tussenkop"/>
    <w:basedOn w:val="Standaard"/>
    <w:link w:val="1eTussenkopChar"/>
    <w:qFormat/>
    <w:rsid w:val="00E916ED"/>
    <w:pPr>
      <w:spacing w:before="240"/>
    </w:pPr>
    <w:rPr>
      <w:b/>
    </w:rPr>
  </w:style>
  <w:style w:type="character" w:customStyle="1" w:styleId="onderschriftfiguurChar">
    <w:name w:val="onderschrift figuur Char"/>
    <w:link w:val="onderschriftfiguur"/>
    <w:rsid w:val="00A92901"/>
    <w:rPr>
      <w:rFonts w:ascii="Arial" w:hAnsi="Arial"/>
      <w:i/>
      <w:sz w:val="16"/>
      <w:lang w:val="nl"/>
    </w:rPr>
  </w:style>
  <w:style w:type="character" w:styleId="Verwijzingopmerking">
    <w:name w:val="annotation reference"/>
    <w:rsid w:val="00172BD7"/>
    <w:rPr>
      <w:sz w:val="16"/>
      <w:szCs w:val="16"/>
    </w:rPr>
  </w:style>
  <w:style w:type="character" w:customStyle="1" w:styleId="1eTussenkopChar">
    <w:name w:val="1e Tussenkop Char"/>
    <w:link w:val="1eTussenkop"/>
    <w:rsid w:val="00E916ED"/>
    <w:rPr>
      <w:rFonts w:ascii="Arial" w:hAnsi="Arial"/>
      <w:b/>
      <w:lang w:val="nl"/>
    </w:rPr>
  </w:style>
  <w:style w:type="paragraph" w:styleId="Tekstopmerking">
    <w:name w:val="annotation text"/>
    <w:basedOn w:val="Standaard"/>
    <w:rsid w:val="00172BD7"/>
  </w:style>
  <w:style w:type="character" w:customStyle="1" w:styleId="KoptekstChar">
    <w:name w:val="Koptekst Char"/>
    <w:link w:val="Koptekst"/>
    <w:rsid w:val="00172BD7"/>
    <w:rPr>
      <w:rFonts w:ascii="Arial" w:hAnsi="Arial"/>
      <w:lang w:val="nl-NL" w:eastAsia="nl-NL" w:bidi="ar-SA"/>
    </w:rPr>
  </w:style>
  <w:style w:type="paragraph" w:styleId="Plattetekst3">
    <w:name w:val="Body Text 3"/>
    <w:basedOn w:val="Standaard"/>
    <w:rsid w:val="00172BD7"/>
    <w:pPr>
      <w:spacing w:line="270" w:lineRule="atLeast"/>
    </w:pPr>
  </w:style>
  <w:style w:type="paragraph" w:styleId="Berichtkop">
    <w:name w:val="Message Header"/>
    <w:basedOn w:val="Standaard"/>
    <w:rsid w:val="00201D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alinea">
    <w:name w:val="List Paragraph"/>
    <w:basedOn w:val="Standaard"/>
    <w:uiPriority w:val="34"/>
    <w:qFormat/>
    <w:rsid w:val="000333F3"/>
    <w:pPr>
      <w:ind w:left="720"/>
      <w:contextualSpacing/>
    </w:pPr>
  </w:style>
  <w:style w:type="table" w:styleId="Tabelraster">
    <w:name w:val="Table Grid"/>
    <w:basedOn w:val="Standaardtabel"/>
    <w:uiPriority w:val="59"/>
    <w:rsid w:val="001B6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">
    <w:name w:val="Kop"/>
    <w:basedOn w:val="Standaard"/>
    <w:next w:val="Standaard"/>
    <w:rsid w:val="003D2694"/>
    <w:pPr>
      <w:widowControl/>
      <w:spacing w:line="240" w:lineRule="auto"/>
    </w:pPr>
    <w:rPr>
      <w:snapToGrid/>
      <w:color w:val="118ACB"/>
      <w:sz w:val="28"/>
      <w:szCs w:val="24"/>
    </w:rPr>
  </w:style>
  <w:style w:type="paragraph" w:customStyle="1" w:styleId="Gegevens">
    <w:name w:val="Gegevens"/>
    <w:basedOn w:val="Standaard"/>
    <w:rsid w:val="003D2694"/>
    <w:pPr>
      <w:widowControl/>
      <w:spacing w:line="280" w:lineRule="exact"/>
      <w:jc w:val="left"/>
    </w:pPr>
    <w:rPr>
      <w:snapToGrid/>
      <w:color w:val="878787"/>
      <w:szCs w:val="24"/>
    </w:rPr>
  </w:style>
  <w:style w:type="paragraph" w:customStyle="1" w:styleId="GegevensInvul">
    <w:name w:val="GegevensInvul"/>
    <w:basedOn w:val="Standaard"/>
    <w:rsid w:val="003D2694"/>
    <w:pPr>
      <w:widowControl/>
      <w:spacing w:line="280" w:lineRule="exact"/>
    </w:pPr>
    <w:rPr>
      <w:snapToGrid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C14F4B-8C32-41EE-8FCC-D3E13551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195A5CC2</Template>
  <TotalTime>1</TotalTime>
  <Pages>7</Pages>
  <Words>713</Words>
  <Characters>4770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 E M O</vt:lpstr>
    </vt:vector>
  </TitlesOfParts>
  <Company>Stichting Carmel College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</dc:title>
  <dc:creator>Martin Nikkels</dc:creator>
  <cp:lastModifiedBy>Fred Ligtenbarg</cp:lastModifiedBy>
  <cp:revision>3</cp:revision>
  <cp:lastPrinted>2015-02-10T13:15:00Z</cp:lastPrinted>
  <dcterms:created xsi:type="dcterms:W3CDTF">2016-11-16T16:40:00Z</dcterms:created>
  <dcterms:modified xsi:type="dcterms:W3CDTF">2016-11-16T16:43:00Z</dcterms:modified>
</cp:coreProperties>
</file>