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DED" w:rsidRPr="00022139" w:rsidRDefault="002D5DED" w:rsidP="002D5DED">
      <w:pPr>
        <w:pStyle w:val="Kop"/>
      </w:pPr>
      <w:r>
        <w:t xml:space="preserve">Bijlage </w:t>
      </w:r>
      <w:r w:rsidR="008F4229">
        <w:t>B</w:t>
      </w:r>
      <w:r>
        <w:tab/>
        <w:t xml:space="preserve">Model </w:t>
      </w:r>
      <w:r w:rsidR="008F4229">
        <w:t>vragenlijst</w:t>
      </w:r>
    </w:p>
    <w:p w:rsidR="002D5DED" w:rsidRPr="000A09B8" w:rsidRDefault="002D5DED" w:rsidP="002D5DED">
      <w:pPr>
        <w:tabs>
          <w:tab w:val="left" w:pos="851"/>
        </w:tabs>
        <w:rPr>
          <w:rFonts w:cs="Arial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938"/>
      </w:tblGrid>
      <w:tr w:rsidR="002D5DED" w:rsidRPr="00F10E90" w:rsidTr="00080159">
        <w:trPr>
          <w:trHeight w:val="284"/>
        </w:trPr>
        <w:tc>
          <w:tcPr>
            <w:tcW w:w="1134" w:type="dxa"/>
          </w:tcPr>
          <w:p w:rsidR="002D5DED" w:rsidRPr="00F10E90" w:rsidRDefault="002D5DED" w:rsidP="00080159">
            <w:pPr>
              <w:pStyle w:val="Gegevens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Project</w:t>
            </w:r>
          </w:p>
        </w:tc>
        <w:tc>
          <w:tcPr>
            <w:tcW w:w="7938" w:type="dxa"/>
          </w:tcPr>
          <w:p w:rsidR="002D5DED" w:rsidRPr="003D2694" w:rsidRDefault="002D5DED" w:rsidP="00080159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</w:rPr>
              <w:t>Brede School Grave Oost</w:t>
            </w:r>
          </w:p>
        </w:tc>
      </w:tr>
      <w:tr w:rsidR="002D5DED" w:rsidRPr="00F10E90" w:rsidTr="00080159">
        <w:trPr>
          <w:trHeight w:val="284"/>
        </w:trPr>
        <w:tc>
          <w:tcPr>
            <w:tcW w:w="1134" w:type="dxa"/>
          </w:tcPr>
          <w:p w:rsidR="002D5DED" w:rsidRPr="00F10E90" w:rsidRDefault="002D5DED" w:rsidP="00080159">
            <w:pPr>
              <w:pStyle w:val="Gegevens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Nummer</w:t>
            </w:r>
          </w:p>
        </w:tc>
        <w:tc>
          <w:tcPr>
            <w:tcW w:w="7938" w:type="dxa"/>
          </w:tcPr>
          <w:p w:rsidR="002D5DED" w:rsidRPr="003D2694" w:rsidRDefault="002D5DED" w:rsidP="00080159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</w:rPr>
              <w:t>1P1402900</w:t>
            </w:r>
          </w:p>
        </w:tc>
      </w:tr>
      <w:tr w:rsidR="002D5DED" w:rsidRPr="00AB0CFD" w:rsidTr="00080159">
        <w:trPr>
          <w:trHeight w:val="284"/>
        </w:trPr>
        <w:tc>
          <w:tcPr>
            <w:tcW w:w="1134" w:type="dxa"/>
          </w:tcPr>
          <w:p w:rsidR="002D5DED" w:rsidRPr="00F10E90" w:rsidRDefault="002D5DED" w:rsidP="00080159">
            <w:pPr>
              <w:pStyle w:val="Gegevens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Betreft</w:t>
            </w:r>
          </w:p>
        </w:tc>
        <w:tc>
          <w:tcPr>
            <w:tcW w:w="7938" w:type="dxa"/>
          </w:tcPr>
          <w:p w:rsidR="002D5DED" w:rsidRPr="003D2694" w:rsidRDefault="002D5DED" w:rsidP="00080159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 xml:space="preserve">Vragenlijst </w:t>
            </w:r>
            <w:r w:rsidRPr="00A957B9">
              <w:rPr>
                <w:color w:val="auto"/>
                <w:szCs w:val="20"/>
              </w:rPr>
              <w:t>–</w:t>
            </w:r>
            <w:r w:rsidRPr="00A957B9">
              <w:rPr>
                <w:rFonts w:cs="Arial"/>
                <w:color w:val="auto"/>
                <w:szCs w:val="20"/>
              </w:rPr>
              <w:t xml:space="preserve"> &lt;volgnummer&gt;</w:t>
            </w:r>
          </w:p>
        </w:tc>
      </w:tr>
      <w:tr w:rsidR="002D5DED" w:rsidTr="00080159">
        <w:trPr>
          <w:trHeight w:val="284"/>
        </w:trPr>
        <w:tc>
          <w:tcPr>
            <w:tcW w:w="1134" w:type="dxa"/>
          </w:tcPr>
          <w:p w:rsidR="002D5DED" w:rsidRDefault="002D5DED" w:rsidP="00080159">
            <w:pPr>
              <w:pStyle w:val="Gegevens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Van</w:t>
            </w:r>
          </w:p>
        </w:tc>
        <w:tc>
          <w:tcPr>
            <w:tcW w:w="7938" w:type="dxa"/>
          </w:tcPr>
          <w:p w:rsidR="002D5DED" w:rsidRPr="003D2694" w:rsidRDefault="002D5DED" w:rsidP="00080159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  <w:szCs w:val="20"/>
              </w:rPr>
              <w:t>&lt;Gegadigde&gt;</w:t>
            </w:r>
          </w:p>
        </w:tc>
      </w:tr>
      <w:tr w:rsidR="002D5DED" w:rsidRPr="008A564F" w:rsidTr="00080159">
        <w:trPr>
          <w:trHeight w:val="284"/>
        </w:trPr>
        <w:tc>
          <w:tcPr>
            <w:tcW w:w="1134" w:type="dxa"/>
          </w:tcPr>
          <w:p w:rsidR="002D5DED" w:rsidRPr="00F10E90" w:rsidRDefault="002D5DED" w:rsidP="00080159">
            <w:pPr>
              <w:pStyle w:val="Gegevens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Aan</w:t>
            </w:r>
          </w:p>
        </w:tc>
        <w:tc>
          <w:tcPr>
            <w:tcW w:w="7938" w:type="dxa"/>
          </w:tcPr>
          <w:p w:rsidR="002D5DED" w:rsidRPr="003D2694" w:rsidRDefault="002D5DED" w:rsidP="00080159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  <w:szCs w:val="20"/>
              </w:rPr>
              <w:t>Gemeente Grave</w:t>
            </w:r>
          </w:p>
        </w:tc>
      </w:tr>
      <w:tr w:rsidR="002D5DED" w:rsidRPr="00D32884" w:rsidTr="00080159">
        <w:trPr>
          <w:trHeight w:val="284"/>
        </w:trPr>
        <w:tc>
          <w:tcPr>
            <w:tcW w:w="1134" w:type="dxa"/>
          </w:tcPr>
          <w:p w:rsidR="002D5DED" w:rsidRPr="00F10E90" w:rsidRDefault="002D5DED" w:rsidP="00080159">
            <w:pPr>
              <w:pStyle w:val="Gegevens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Datum</w:t>
            </w:r>
          </w:p>
        </w:tc>
        <w:tc>
          <w:tcPr>
            <w:tcW w:w="7938" w:type="dxa"/>
          </w:tcPr>
          <w:p w:rsidR="002D5DED" w:rsidRPr="003D2694" w:rsidRDefault="002D5DED" w:rsidP="00080159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  <w:szCs w:val="20"/>
              </w:rPr>
              <w:t>17 november 2016</w:t>
            </w:r>
          </w:p>
          <w:p w:rsidR="002D5DED" w:rsidRPr="003D2694" w:rsidRDefault="002D5DED" w:rsidP="00080159">
            <w:pPr>
              <w:pStyle w:val="GegevensInvul"/>
              <w:rPr>
                <w:rFonts w:cs="Arial"/>
                <w:color w:val="auto"/>
                <w:szCs w:val="20"/>
              </w:rPr>
            </w:pPr>
            <w:bookmarkStart w:id="0" w:name="_GoBack"/>
            <w:bookmarkEnd w:id="0"/>
          </w:p>
        </w:tc>
      </w:tr>
    </w:tbl>
    <w:p w:rsidR="00DB236B" w:rsidRDefault="00DB236B" w:rsidP="00A629FB">
      <w:pPr>
        <w:rPr>
          <w:rFonts w:cs="Arial"/>
          <w:szCs w:val="20"/>
        </w:rPr>
      </w:pPr>
      <w:bookmarkStart w:id="1" w:name="StartTekst"/>
      <w:bookmarkEnd w:id="1"/>
    </w:p>
    <w:p w:rsidR="003B6555" w:rsidRPr="001659B5" w:rsidRDefault="003B6555" w:rsidP="00282BBB">
      <w:pPr>
        <w:pStyle w:val="Lijstalinea"/>
        <w:numPr>
          <w:ilvl w:val="0"/>
          <w:numId w:val="8"/>
        </w:numPr>
        <w:rPr>
          <w:rFonts w:cs="Arial"/>
          <w:color w:val="auto"/>
          <w:szCs w:val="20"/>
        </w:rPr>
      </w:pPr>
      <w:r w:rsidRPr="001659B5">
        <w:rPr>
          <w:rFonts w:cs="Arial"/>
          <w:color w:val="auto"/>
          <w:szCs w:val="20"/>
        </w:rPr>
        <w:t>Vragen over de aanbestedingsstukken</w:t>
      </w:r>
    </w:p>
    <w:p w:rsidR="003B6555" w:rsidRPr="002514B7" w:rsidRDefault="003B6555" w:rsidP="00A629FB">
      <w:pPr>
        <w:rPr>
          <w:rFonts w:cs="Arial"/>
          <w:color w:val="FF0000"/>
          <w:szCs w:val="20"/>
        </w:rPr>
      </w:pPr>
    </w:p>
    <w:tbl>
      <w:tblPr>
        <w:tblStyle w:val="Tabelraster"/>
        <w:tblW w:w="9072" w:type="dxa"/>
        <w:tblInd w:w="10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650"/>
        <w:gridCol w:w="1450"/>
        <w:gridCol w:w="1973"/>
        <w:gridCol w:w="4999"/>
      </w:tblGrid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A75302">
            <w:pPr>
              <w:pStyle w:val="Tussenkopje"/>
              <w:jc w:val="center"/>
              <w:rPr>
                <w:rFonts w:cs="Arial"/>
                <w:b/>
                <w:szCs w:val="20"/>
              </w:rPr>
            </w:pPr>
            <w:r w:rsidRPr="00F10E90">
              <w:rPr>
                <w:rFonts w:cs="Arial"/>
                <w:b/>
                <w:szCs w:val="20"/>
              </w:rPr>
              <w:t>Nr.</w:t>
            </w:r>
          </w:p>
          <w:p w:rsidR="00D22041" w:rsidRPr="00F10E90" w:rsidRDefault="00D22041" w:rsidP="00A75302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A75302">
            <w:pPr>
              <w:pStyle w:val="Tussenkopje"/>
              <w:jc w:val="center"/>
              <w:rPr>
                <w:rFonts w:cs="Arial"/>
                <w:b/>
                <w:szCs w:val="20"/>
              </w:rPr>
            </w:pPr>
            <w:r w:rsidRPr="00F10E90">
              <w:rPr>
                <w:rFonts w:cs="Arial"/>
                <w:b/>
                <w:szCs w:val="20"/>
              </w:rPr>
              <w:t>Document</w:t>
            </w:r>
          </w:p>
        </w:tc>
        <w:tc>
          <w:tcPr>
            <w:tcW w:w="1973" w:type="dxa"/>
            <w:shd w:val="clear" w:color="auto" w:fill="EDEDED"/>
          </w:tcPr>
          <w:p w:rsidR="003E3DED" w:rsidRDefault="003E3DED" w:rsidP="00A75302">
            <w:pPr>
              <w:pStyle w:val="Tussenkopje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Hoofdstuk</w:t>
            </w:r>
            <w:r w:rsidR="009E2929" w:rsidRPr="00F10E90">
              <w:rPr>
                <w:rFonts w:cs="Arial"/>
                <w:b/>
                <w:szCs w:val="20"/>
              </w:rPr>
              <w:t>/</w:t>
            </w:r>
          </w:p>
          <w:p w:rsidR="009E2929" w:rsidRDefault="009E2929" w:rsidP="00A75302">
            <w:pPr>
              <w:pStyle w:val="Tussenkopje"/>
              <w:jc w:val="center"/>
              <w:rPr>
                <w:rFonts w:cs="Arial"/>
                <w:b/>
                <w:szCs w:val="20"/>
              </w:rPr>
            </w:pPr>
            <w:r w:rsidRPr="00F10E90">
              <w:rPr>
                <w:rFonts w:cs="Arial"/>
                <w:b/>
                <w:szCs w:val="20"/>
              </w:rPr>
              <w:t>par</w:t>
            </w:r>
            <w:r w:rsidR="003E3DED">
              <w:rPr>
                <w:rFonts w:cs="Arial"/>
                <w:b/>
                <w:szCs w:val="20"/>
              </w:rPr>
              <w:t>agraaf</w:t>
            </w:r>
            <w:r w:rsidRPr="00F10E90">
              <w:rPr>
                <w:rFonts w:cs="Arial"/>
                <w:b/>
                <w:szCs w:val="20"/>
              </w:rPr>
              <w:t>/pag</w:t>
            </w:r>
            <w:r w:rsidR="003E3DED">
              <w:rPr>
                <w:rFonts w:cs="Arial"/>
                <w:b/>
                <w:szCs w:val="20"/>
              </w:rPr>
              <w:t>ina</w:t>
            </w:r>
          </w:p>
          <w:p w:rsidR="003E3DED" w:rsidRPr="003E3DED" w:rsidRDefault="003E3DED" w:rsidP="00A75302">
            <w:pPr>
              <w:jc w:val="center"/>
            </w:pPr>
          </w:p>
        </w:tc>
        <w:tc>
          <w:tcPr>
            <w:tcW w:w="4999" w:type="dxa"/>
            <w:shd w:val="clear" w:color="auto" w:fill="EDEDED"/>
          </w:tcPr>
          <w:p w:rsidR="009E2929" w:rsidRPr="00F10E90" w:rsidRDefault="00FA52EA" w:rsidP="00A75302">
            <w:pPr>
              <w:pStyle w:val="Tussenkopje"/>
              <w:jc w:val="center"/>
              <w:rPr>
                <w:rFonts w:cs="Arial"/>
                <w:b/>
                <w:szCs w:val="20"/>
              </w:rPr>
            </w:pPr>
            <w:r w:rsidRPr="00F10E90">
              <w:rPr>
                <w:rFonts w:cs="Arial"/>
                <w:b/>
                <w:szCs w:val="20"/>
              </w:rPr>
              <w:t>O</w:t>
            </w:r>
            <w:r w:rsidR="009E2929" w:rsidRPr="00F10E90">
              <w:rPr>
                <w:rFonts w:cs="Arial"/>
                <w:b/>
                <w:szCs w:val="20"/>
              </w:rPr>
              <w:t>mschrijving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282BBB">
            <w:pPr>
              <w:pStyle w:val="Nummering1"/>
              <w:tabs>
                <w:tab w:val="clear" w:pos="340"/>
                <w:tab w:val="num" w:pos="34"/>
              </w:tabs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&lt;document&gt;</w:t>
            </w:r>
          </w:p>
        </w:tc>
        <w:tc>
          <w:tcPr>
            <w:tcW w:w="1973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</w:t>
            </w:r>
            <w:proofErr w:type="spellStart"/>
            <w:r w:rsidRPr="00A957B9">
              <w:rPr>
                <w:rFonts w:cs="Arial"/>
                <w:color w:val="auto"/>
                <w:szCs w:val="20"/>
              </w:rPr>
              <w:t>hfdst</w:t>
            </w:r>
            <w:proofErr w:type="spellEnd"/>
            <w:r w:rsidRPr="00A957B9">
              <w:rPr>
                <w:rFonts w:cs="Arial"/>
                <w:color w:val="auto"/>
                <w:szCs w:val="20"/>
              </w:rPr>
              <w:t>./par./pag.&gt;</w:t>
            </w:r>
          </w:p>
        </w:tc>
        <w:tc>
          <w:tcPr>
            <w:tcW w:w="4999" w:type="dxa"/>
            <w:shd w:val="clear" w:color="auto" w:fill="EDEDED"/>
          </w:tcPr>
          <w:p w:rsidR="009E2929" w:rsidRPr="00A957B9" w:rsidRDefault="00EF7C40" w:rsidP="001659B5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</w:t>
            </w:r>
            <w:r w:rsidR="00013EC2" w:rsidRPr="00A957B9">
              <w:rPr>
                <w:rFonts w:cs="Arial"/>
                <w:color w:val="auto"/>
                <w:szCs w:val="20"/>
              </w:rPr>
              <w:t>vraag door Gegadigde</w:t>
            </w:r>
            <w:r w:rsidRPr="00A957B9">
              <w:rPr>
                <w:rFonts w:cs="Arial"/>
                <w:color w:val="auto"/>
                <w:szCs w:val="20"/>
              </w:rPr>
              <w:t xml:space="preserve"> in te vullen&gt;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4872FC" w:rsidRDefault="009E2929" w:rsidP="004872FC">
            <w:pPr>
              <w:pStyle w:val="Nummering1"/>
              <w:numPr>
                <w:ilvl w:val="0"/>
                <w:numId w:val="0"/>
              </w:numPr>
              <w:ind w:left="340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1973" w:type="dxa"/>
            <w:shd w:val="clear" w:color="auto" w:fill="EDEDED"/>
          </w:tcPr>
          <w:p w:rsidR="009E2929" w:rsidRPr="00F10E90" w:rsidRDefault="009E2929" w:rsidP="003E631F">
            <w:pPr>
              <w:pStyle w:val="Tussenkopje"/>
              <w:jc w:val="right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Antwoord</w:t>
            </w:r>
          </w:p>
        </w:tc>
        <w:tc>
          <w:tcPr>
            <w:tcW w:w="4999" w:type="dxa"/>
            <w:shd w:val="clear" w:color="auto" w:fill="EDEDED"/>
          </w:tcPr>
          <w:p w:rsidR="009E2929" w:rsidRPr="00F10E90" w:rsidRDefault="009E2929" w:rsidP="00EF7C40">
            <w:pPr>
              <w:pStyle w:val="Tussenkopje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 xml:space="preserve">&lt;antwoord door </w:t>
            </w:r>
            <w:r w:rsidR="00EF7C40">
              <w:rPr>
                <w:rFonts w:cs="Arial"/>
                <w:szCs w:val="20"/>
              </w:rPr>
              <w:t>aanbestedende dienst</w:t>
            </w:r>
            <w:r w:rsidRPr="00F10E90">
              <w:rPr>
                <w:rFonts w:cs="Arial"/>
                <w:szCs w:val="20"/>
              </w:rPr>
              <w:t xml:space="preserve"> in te vullen&gt;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4872FC">
            <w:pPr>
              <w:pStyle w:val="Nummering1"/>
              <w:numPr>
                <w:ilvl w:val="0"/>
                <w:numId w:val="0"/>
              </w:numPr>
              <w:ind w:left="340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1973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4999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282BBB">
            <w:pPr>
              <w:pStyle w:val="Nummering1"/>
              <w:tabs>
                <w:tab w:val="clear" w:pos="340"/>
                <w:tab w:val="num" w:pos="34"/>
              </w:tabs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&lt;document&gt;</w:t>
            </w:r>
          </w:p>
        </w:tc>
        <w:tc>
          <w:tcPr>
            <w:tcW w:w="1973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</w:t>
            </w:r>
            <w:proofErr w:type="spellStart"/>
            <w:r w:rsidRPr="00A957B9">
              <w:rPr>
                <w:rFonts w:cs="Arial"/>
                <w:color w:val="auto"/>
                <w:szCs w:val="20"/>
              </w:rPr>
              <w:t>hfdst</w:t>
            </w:r>
            <w:proofErr w:type="spellEnd"/>
            <w:r w:rsidRPr="00A957B9">
              <w:rPr>
                <w:rFonts w:cs="Arial"/>
                <w:color w:val="auto"/>
                <w:szCs w:val="20"/>
              </w:rPr>
              <w:t>./par./pag.&gt;</w:t>
            </w:r>
          </w:p>
        </w:tc>
        <w:tc>
          <w:tcPr>
            <w:tcW w:w="4999" w:type="dxa"/>
            <w:shd w:val="clear" w:color="auto" w:fill="EDEDED"/>
          </w:tcPr>
          <w:p w:rsidR="009E2929" w:rsidRPr="00A957B9" w:rsidRDefault="00013EC2" w:rsidP="001659B5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&lt;vraag door Gegadigde in te vullen&gt;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4872FC">
            <w:pPr>
              <w:pStyle w:val="Nummering1"/>
              <w:numPr>
                <w:ilvl w:val="0"/>
                <w:numId w:val="0"/>
              </w:numPr>
              <w:ind w:left="340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1973" w:type="dxa"/>
            <w:shd w:val="clear" w:color="auto" w:fill="EDEDED"/>
          </w:tcPr>
          <w:p w:rsidR="009E2929" w:rsidRPr="00F10E90" w:rsidRDefault="009E2929" w:rsidP="003E631F">
            <w:pPr>
              <w:pStyle w:val="Tussenkopje"/>
              <w:jc w:val="right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Antwoord</w:t>
            </w:r>
          </w:p>
        </w:tc>
        <w:tc>
          <w:tcPr>
            <w:tcW w:w="4999" w:type="dxa"/>
            <w:shd w:val="clear" w:color="auto" w:fill="EDEDED"/>
          </w:tcPr>
          <w:p w:rsidR="009E2929" w:rsidRPr="00F10E90" w:rsidRDefault="00EF7C40" w:rsidP="00DC425D">
            <w:pPr>
              <w:pStyle w:val="Tussenkopje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 xml:space="preserve">&lt;antwoord door </w:t>
            </w:r>
            <w:r>
              <w:rPr>
                <w:rFonts w:cs="Arial"/>
                <w:szCs w:val="20"/>
              </w:rPr>
              <w:t>aanbestedende dienst</w:t>
            </w:r>
            <w:r w:rsidRPr="00F10E90">
              <w:rPr>
                <w:rFonts w:cs="Arial"/>
                <w:szCs w:val="20"/>
              </w:rPr>
              <w:t xml:space="preserve"> in te vullen&gt;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4872FC">
            <w:pPr>
              <w:pStyle w:val="Nummering1"/>
              <w:numPr>
                <w:ilvl w:val="0"/>
                <w:numId w:val="0"/>
              </w:numPr>
              <w:ind w:left="340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1973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4999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282BBB">
            <w:pPr>
              <w:pStyle w:val="Nummering1"/>
              <w:tabs>
                <w:tab w:val="clear" w:pos="340"/>
                <w:tab w:val="num" w:pos="34"/>
              </w:tabs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&lt;document&gt;</w:t>
            </w:r>
          </w:p>
        </w:tc>
        <w:tc>
          <w:tcPr>
            <w:tcW w:w="1973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</w:t>
            </w:r>
            <w:proofErr w:type="spellStart"/>
            <w:r w:rsidRPr="00A957B9">
              <w:rPr>
                <w:rFonts w:cs="Arial"/>
                <w:color w:val="auto"/>
                <w:szCs w:val="20"/>
              </w:rPr>
              <w:t>hfdst</w:t>
            </w:r>
            <w:proofErr w:type="spellEnd"/>
            <w:r w:rsidRPr="00A957B9">
              <w:rPr>
                <w:rFonts w:cs="Arial"/>
                <w:color w:val="auto"/>
                <w:szCs w:val="20"/>
              </w:rPr>
              <w:t>./par./pag.&gt;</w:t>
            </w:r>
          </w:p>
        </w:tc>
        <w:tc>
          <w:tcPr>
            <w:tcW w:w="4999" w:type="dxa"/>
            <w:shd w:val="clear" w:color="auto" w:fill="EDEDED"/>
          </w:tcPr>
          <w:p w:rsidR="009E2929" w:rsidRPr="00A957B9" w:rsidRDefault="00013EC2" w:rsidP="001659B5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&lt;vraag door Gegadigde in te vullen&gt;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4872FC">
            <w:pPr>
              <w:pStyle w:val="Nummering1"/>
              <w:numPr>
                <w:ilvl w:val="0"/>
                <w:numId w:val="0"/>
              </w:numPr>
              <w:ind w:left="340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1973" w:type="dxa"/>
            <w:shd w:val="clear" w:color="auto" w:fill="EDEDED"/>
          </w:tcPr>
          <w:p w:rsidR="009E2929" w:rsidRPr="00F10E90" w:rsidRDefault="009E2929" w:rsidP="003E631F">
            <w:pPr>
              <w:pStyle w:val="Tussenkopje"/>
              <w:jc w:val="right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Antwoord</w:t>
            </w:r>
          </w:p>
        </w:tc>
        <w:tc>
          <w:tcPr>
            <w:tcW w:w="4999" w:type="dxa"/>
            <w:shd w:val="clear" w:color="auto" w:fill="EDEDED"/>
          </w:tcPr>
          <w:p w:rsidR="009E2929" w:rsidRPr="00F10E90" w:rsidRDefault="00EF7C40" w:rsidP="00DC425D">
            <w:pPr>
              <w:pStyle w:val="Tussenkopje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 xml:space="preserve">&lt;antwoord door </w:t>
            </w:r>
            <w:r>
              <w:rPr>
                <w:rFonts w:cs="Arial"/>
                <w:szCs w:val="20"/>
              </w:rPr>
              <w:t>aanbestedende dienst</w:t>
            </w:r>
            <w:r w:rsidRPr="00F10E90">
              <w:rPr>
                <w:rFonts w:cs="Arial"/>
                <w:szCs w:val="20"/>
              </w:rPr>
              <w:t xml:space="preserve"> in te vullen&gt;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4872FC">
            <w:pPr>
              <w:pStyle w:val="Nummering1"/>
              <w:numPr>
                <w:ilvl w:val="0"/>
                <w:numId w:val="0"/>
              </w:numPr>
              <w:ind w:left="340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1973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4999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282BBB">
            <w:pPr>
              <w:pStyle w:val="Nummering1"/>
              <w:tabs>
                <w:tab w:val="clear" w:pos="340"/>
                <w:tab w:val="num" w:pos="34"/>
              </w:tabs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&lt;document&gt;</w:t>
            </w:r>
          </w:p>
        </w:tc>
        <w:tc>
          <w:tcPr>
            <w:tcW w:w="1973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</w:t>
            </w:r>
            <w:proofErr w:type="spellStart"/>
            <w:r w:rsidRPr="00A957B9">
              <w:rPr>
                <w:rFonts w:cs="Arial"/>
                <w:color w:val="auto"/>
                <w:szCs w:val="20"/>
              </w:rPr>
              <w:t>hfdst</w:t>
            </w:r>
            <w:proofErr w:type="spellEnd"/>
            <w:r w:rsidRPr="00A957B9">
              <w:rPr>
                <w:rFonts w:cs="Arial"/>
                <w:color w:val="auto"/>
                <w:szCs w:val="20"/>
              </w:rPr>
              <w:t>./par./pag.&gt;</w:t>
            </w:r>
          </w:p>
        </w:tc>
        <w:tc>
          <w:tcPr>
            <w:tcW w:w="4999" w:type="dxa"/>
            <w:shd w:val="clear" w:color="auto" w:fill="EDEDED"/>
          </w:tcPr>
          <w:p w:rsidR="009E2929" w:rsidRPr="00A957B9" w:rsidRDefault="00013EC2" w:rsidP="001659B5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&lt;vraag door Gegadigde in te vullen&gt;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4872FC">
            <w:pPr>
              <w:pStyle w:val="Nummering1"/>
              <w:numPr>
                <w:ilvl w:val="0"/>
                <w:numId w:val="0"/>
              </w:numPr>
              <w:ind w:left="340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1973" w:type="dxa"/>
            <w:shd w:val="clear" w:color="auto" w:fill="EDEDED"/>
          </w:tcPr>
          <w:p w:rsidR="009E2929" w:rsidRPr="00F10E90" w:rsidRDefault="009E2929" w:rsidP="003E631F">
            <w:pPr>
              <w:pStyle w:val="Tussenkopje"/>
              <w:jc w:val="right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Antwoord</w:t>
            </w:r>
          </w:p>
        </w:tc>
        <w:tc>
          <w:tcPr>
            <w:tcW w:w="4999" w:type="dxa"/>
            <w:shd w:val="clear" w:color="auto" w:fill="EDEDED"/>
          </w:tcPr>
          <w:p w:rsidR="009E2929" w:rsidRPr="00F10E90" w:rsidRDefault="00EF7C40" w:rsidP="00DC425D">
            <w:pPr>
              <w:pStyle w:val="Tussenkopje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 xml:space="preserve">&lt;antwoord door </w:t>
            </w:r>
            <w:r>
              <w:rPr>
                <w:rFonts w:cs="Arial"/>
                <w:szCs w:val="20"/>
              </w:rPr>
              <w:t>aanbestedende dienst</w:t>
            </w:r>
            <w:r w:rsidRPr="00F10E90">
              <w:rPr>
                <w:rFonts w:cs="Arial"/>
                <w:szCs w:val="20"/>
              </w:rPr>
              <w:t xml:space="preserve"> in te vullen&gt;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4872FC">
            <w:pPr>
              <w:pStyle w:val="Nummering1"/>
              <w:numPr>
                <w:ilvl w:val="0"/>
                <w:numId w:val="0"/>
              </w:numPr>
              <w:ind w:left="340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1973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4999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A957B9" w:rsidRDefault="00D22041" w:rsidP="00D32884">
            <w:pPr>
              <w:pStyle w:val="Nummering1"/>
              <w:numPr>
                <w:ilvl w:val="0"/>
                <w:numId w:val="0"/>
              </w:numPr>
              <w:ind w:left="340" w:hanging="340"/>
              <w:jc w:val="center"/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&lt;…&gt;</w:t>
            </w:r>
          </w:p>
        </w:tc>
        <w:tc>
          <w:tcPr>
            <w:tcW w:w="1450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&lt;document&gt;</w:t>
            </w:r>
          </w:p>
        </w:tc>
        <w:tc>
          <w:tcPr>
            <w:tcW w:w="1973" w:type="dxa"/>
            <w:shd w:val="clear" w:color="auto" w:fill="EDEDED"/>
          </w:tcPr>
          <w:p w:rsidR="009E2929" w:rsidRPr="00A957B9" w:rsidRDefault="009E2929" w:rsidP="003E631F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</w:t>
            </w:r>
            <w:proofErr w:type="spellStart"/>
            <w:r w:rsidRPr="00A957B9">
              <w:rPr>
                <w:rFonts w:cs="Arial"/>
                <w:color w:val="auto"/>
                <w:szCs w:val="20"/>
              </w:rPr>
              <w:t>hfdst</w:t>
            </w:r>
            <w:proofErr w:type="spellEnd"/>
            <w:r w:rsidRPr="00A957B9">
              <w:rPr>
                <w:rFonts w:cs="Arial"/>
                <w:color w:val="auto"/>
                <w:szCs w:val="20"/>
              </w:rPr>
              <w:t>./par./pag.&gt;</w:t>
            </w:r>
          </w:p>
        </w:tc>
        <w:tc>
          <w:tcPr>
            <w:tcW w:w="4999" w:type="dxa"/>
            <w:shd w:val="clear" w:color="auto" w:fill="EDEDED"/>
          </w:tcPr>
          <w:p w:rsidR="009E2929" w:rsidRPr="00A957B9" w:rsidRDefault="00013EC2" w:rsidP="001659B5">
            <w:pPr>
              <w:rPr>
                <w:rFonts w:cs="Arial"/>
                <w:color w:val="auto"/>
                <w:szCs w:val="20"/>
              </w:rPr>
            </w:pPr>
            <w:r w:rsidRPr="00A957B9">
              <w:rPr>
                <w:rFonts w:cs="Arial"/>
                <w:color w:val="auto"/>
                <w:szCs w:val="20"/>
              </w:rPr>
              <w:t>&lt;vraag door Gegadigde in te vullen&gt;</w:t>
            </w:r>
          </w:p>
        </w:tc>
      </w:tr>
      <w:tr w:rsidR="009E2929" w:rsidRPr="00F10E90" w:rsidTr="00FD1A15">
        <w:tc>
          <w:tcPr>
            <w:tcW w:w="650" w:type="dxa"/>
            <w:shd w:val="clear" w:color="auto" w:fill="EDEDED"/>
          </w:tcPr>
          <w:p w:rsidR="009E2929" w:rsidRPr="00F10E90" w:rsidRDefault="009E2929" w:rsidP="00D32884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450" w:type="dxa"/>
            <w:shd w:val="clear" w:color="auto" w:fill="EDEDED"/>
          </w:tcPr>
          <w:p w:rsidR="009E2929" w:rsidRPr="00F10E90" w:rsidRDefault="009E2929" w:rsidP="003E631F">
            <w:pPr>
              <w:rPr>
                <w:rFonts w:cs="Arial"/>
                <w:szCs w:val="20"/>
              </w:rPr>
            </w:pPr>
          </w:p>
        </w:tc>
        <w:tc>
          <w:tcPr>
            <w:tcW w:w="1973" w:type="dxa"/>
            <w:shd w:val="clear" w:color="auto" w:fill="EDEDED"/>
          </w:tcPr>
          <w:p w:rsidR="009E2929" w:rsidRPr="00F10E90" w:rsidRDefault="009E2929" w:rsidP="003E631F">
            <w:pPr>
              <w:pStyle w:val="Tussenkopje"/>
              <w:jc w:val="right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Antwoord</w:t>
            </w:r>
          </w:p>
        </w:tc>
        <w:tc>
          <w:tcPr>
            <w:tcW w:w="4999" w:type="dxa"/>
            <w:shd w:val="clear" w:color="auto" w:fill="EDEDED"/>
          </w:tcPr>
          <w:p w:rsidR="009E2929" w:rsidRPr="00F10E90" w:rsidRDefault="00EF7C40" w:rsidP="00DC425D">
            <w:pPr>
              <w:pStyle w:val="Tussenkopje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 xml:space="preserve">&lt;antwoord door </w:t>
            </w:r>
            <w:r>
              <w:rPr>
                <w:rFonts w:cs="Arial"/>
                <w:szCs w:val="20"/>
              </w:rPr>
              <w:t>aanbestedende dienst</w:t>
            </w:r>
            <w:r w:rsidRPr="00F10E90">
              <w:rPr>
                <w:rFonts w:cs="Arial"/>
                <w:szCs w:val="20"/>
              </w:rPr>
              <w:t xml:space="preserve"> in te vullen&gt;</w:t>
            </w:r>
          </w:p>
        </w:tc>
      </w:tr>
    </w:tbl>
    <w:p w:rsidR="0040330F" w:rsidRDefault="0040330F">
      <w:pPr>
        <w:spacing w:line="240" w:lineRule="auto"/>
        <w:jc w:val="left"/>
        <w:rPr>
          <w:rFonts w:cs="Arial"/>
          <w:color w:val="FF0000"/>
          <w:szCs w:val="20"/>
        </w:rPr>
      </w:pPr>
    </w:p>
    <w:sectPr w:rsidR="0040330F" w:rsidSect="00D41D7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871" w:left="1418" w:header="709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B24" w:rsidRDefault="00CA0B24">
      <w:r>
        <w:separator/>
      </w:r>
    </w:p>
  </w:endnote>
  <w:endnote w:type="continuationSeparator" w:id="0">
    <w:p w:rsidR="00CA0B24" w:rsidRDefault="00CA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E90" w:rsidRPr="004A532B" w:rsidRDefault="00EA5DB7" w:rsidP="00386972">
    <w:pPr>
      <w:pStyle w:val="Voettekst"/>
      <w:tabs>
        <w:tab w:val="right" w:pos="9070"/>
      </w:tabs>
      <w:ind w:right="-2"/>
      <w:rPr>
        <w:color w:val="auto"/>
        <w:sz w:val="16"/>
        <w:szCs w:val="16"/>
      </w:rPr>
    </w:pPr>
    <w:r>
      <w:rPr>
        <w:color w:val="auto"/>
        <w:sz w:val="16"/>
        <w:szCs w:val="16"/>
      </w:rPr>
      <w:t>Brede School Grave Oost</w:t>
    </w:r>
    <w:r w:rsidR="00386972" w:rsidRPr="004A532B">
      <w:rPr>
        <w:color w:val="auto"/>
        <w:sz w:val="16"/>
        <w:szCs w:val="16"/>
      </w:rPr>
      <w:tab/>
    </w:r>
    <w:r w:rsidR="00386972" w:rsidRPr="004A532B">
      <w:rPr>
        <w:rStyle w:val="Paginanummer"/>
        <w:rFonts w:cs="Arial"/>
        <w:color w:val="auto"/>
        <w:sz w:val="16"/>
        <w:szCs w:val="16"/>
      </w:rPr>
      <w:fldChar w:fldCharType="begin"/>
    </w:r>
    <w:r w:rsidR="00386972" w:rsidRPr="004A532B">
      <w:rPr>
        <w:rStyle w:val="Paginanummer"/>
        <w:rFonts w:cs="Arial"/>
        <w:color w:val="auto"/>
        <w:sz w:val="16"/>
        <w:szCs w:val="16"/>
      </w:rPr>
      <w:instrText xml:space="preserve"> PAGE </w:instrText>
    </w:r>
    <w:r w:rsidR="00386972" w:rsidRPr="004A532B">
      <w:rPr>
        <w:rStyle w:val="Paginanummer"/>
        <w:rFonts w:cs="Arial"/>
        <w:color w:val="auto"/>
        <w:sz w:val="16"/>
        <w:szCs w:val="16"/>
      </w:rPr>
      <w:fldChar w:fldCharType="separate"/>
    </w:r>
    <w:r w:rsidR="008F4229">
      <w:rPr>
        <w:rStyle w:val="Paginanummer"/>
        <w:rFonts w:cs="Arial"/>
        <w:noProof/>
        <w:color w:val="auto"/>
        <w:sz w:val="16"/>
        <w:szCs w:val="16"/>
      </w:rPr>
      <w:t>1</w:t>
    </w:r>
    <w:r w:rsidR="00386972" w:rsidRPr="004A532B">
      <w:rPr>
        <w:rStyle w:val="Paginanummer"/>
        <w:rFonts w:cs="Arial"/>
        <w:color w:val="auto"/>
        <w:sz w:val="16"/>
        <w:szCs w:val="16"/>
      </w:rPr>
      <w:fldChar w:fldCharType="end"/>
    </w:r>
    <w:r w:rsidR="00386972" w:rsidRPr="004A532B">
      <w:rPr>
        <w:rStyle w:val="Paginanummer"/>
        <w:rFonts w:cs="Arial"/>
        <w:color w:val="auto"/>
        <w:sz w:val="16"/>
        <w:szCs w:val="16"/>
      </w:rPr>
      <w:t xml:space="preserve"> - </w:t>
    </w:r>
    <w:r w:rsidR="00386972" w:rsidRPr="004A532B">
      <w:rPr>
        <w:rStyle w:val="Paginanummer"/>
        <w:rFonts w:cs="Arial"/>
        <w:color w:val="auto"/>
        <w:sz w:val="16"/>
        <w:szCs w:val="16"/>
      </w:rPr>
      <w:fldChar w:fldCharType="begin"/>
    </w:r>
    <w:r w:rsidR="00386972" w:rsidRPr="004A532B">
      <w:rPr>
        <w:rStyle w:val="Paginanummer"/>
        <w:rFonts w:cs="Arial"/>
        <w:color w:val="auto"/>
        <w:sz w:val="16"/>
        <w:szCs w:val="16"/>
      </w:rPr>
      <w:instrText xml:space="preserve"> NUMPAGES </w:instrText>
    </w:r>
    <w:r w:rsidR="00386972" w:rsidRPr="004A532B">
      <w:rPr>
        <w:rStyle w:val="Paginanummer"/>
        <w:rFonts w:cs="Arial"/>
        <w:color w:val="auto"/>
        <w:sz w:val="16"/>
        <w:szCs w:val="16"/>
      </w:rPr>
      <w:fldChar w:fldCharType="separate"/>
    </w:r>
    <w:r w:rsidR="008F4229">
      <w:rPr>
        <w:rStyle w:val="Paginanummer"/>
        <w:rFonts w:cs="Arial"/>
        <w:noProof/>
        <w:color w:val="auto"/>
        <w:sz w:val="16"/>
        <w:szCs w:val="16"/>
      </w:rPr>
      <w:t>1</w:t>
    </w:r>
    <w:r w:rsidR="00386972" w:rsidRPr="004A532B">
      <w:rPr>
        <w:rStyle w:val="Paginanummer"/>
        <w:rFonts w:cs="Arial"/>
        <w:color w:val="auto"/>
        <w:sz w:val="16"/>
        <w:szCs w:val="16"/>
      </w:rPr>
      <w:fldChar w:fldCharType="end"/>
    </w:r>
  </w:p>
  <w:p w:rsidR="00F10E90" w:rsidRPr="004A532B" w:rsidRDefault="00F10E90" w:rsidP="00F10E90">
    <w:pPr>
      <w:pStyle w:val="Voettekst"/>
      <w:ind w:right="-569"/>
      <w:rPr>
        <w:color w:val="auto"/>
        <w:sz w:val="16"/>
        <w:szCs w:val="16"/>
      </w:rPr>
    </w:pPr>
  </w:p>
  <w:p w:rsidR="00F10E90" w:rsidRPr="00F10E90" w:rsidRDefault="00A847A3" w:rsidP="00E84892">
    <w:pPr>
      <w:pStyle w:val="Voettekst"/>
      <w:tabs>
        <w:tab w:val="right" w:pos="9072"/>
      </w:tabs>
      <w:ind w:right="-2"/>
      <w:rPr>
        <w:color w:val="FF0000"/>
        <w:sz w:val="16"/>
        <w:szCs w:val="16"/>
      </w:rPr>
    </w:pPr>
    <w:r w:rsidRPr="004A532B">
      <w:rPr>
        <w:color w:val="auto"/>
        <w:sz w:val="16"/>
        <w:szCs w:val="16"/>
      </w:rPr>
      <w:t>Model vragenlijst,</w:t>
    </w:r>
    <w:r w:rsidR="00252DDC" w:rsidRPr="004A532B">
      <w:rPr>
        <w:color w:val="auto"/>
        <w:sz w:val="16"/>
        <w:szCs w:val="16"/>
      </w:rPr>
      <w:t xml:space="preserve"> d.d. </w:t>
    </w:r>
    <w:r w:rsidR="00EA5DB7">
      <w:rPr>
        <w:color w:val="auto"/>
        <w:sz w:val="16"/>
        <w:szCs w:val="16"/>
      </w:rPr>
      <w:t xml:space="preserve">17 november </w:t>
    </w:r>
    <w:r w:rsidR="004A532B" w:rsidRPr="004A532B">
      <w:rPr>
        <w:color w:val="auto"/>
        <w:sz w:val="16"/>
        <w:szCs w:val="16"/>
      </w:rPr>
      <w:t>201</w:t>
    </w:r>
    <w:r w:rsidR="00EA5DB7">
      <w:rPr>
        <w:color w:val="auto"/>
        <w:sz w:val="16"/>
        <w:szCs w:val="16"/>
      </w:rPr>
      <w:t>6</w:t>
    </w:r>
    <w:r w:rsidR="00F10E90">
      <w:rPr>
        <w:color w:val="FF0000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1CC" w:rsidRPr="009308F3" w:rsidRDefault="009E2929" w:rsidP="009308F3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5677613" wp14:editId="6D29656E">
              <wp:simplePos x="0" y="0"/>
              <wp:positionH relativeFrom="column">
                <wp:posOffset>-24130</wp:posOffset>
              </wp:positionH>
              <wp:positionV relativeFrom="paragraph">
                <wp:posOffset>-24765</wp:posOffset>
              </wp:positionV>
              <wp:extent cx="3257550" cy="720090"/>
              <wp:effectExtent l="4445" t="3810" r="0" b="0"/>
              <wp:wrapTight wrapText="bothSides">
                <wp:wrapPolygon edited="0">
                  <wp:start x="-63" y="0"/>
                  <wp:lineTo x="-63" y="21314"/>
                  <wp:lineTo x="21600" y="21314"/>
                  <wp:lineTo x="21600" y="0"/>
                  <wp:lineTo x="-63" y="0"/>
                </wp:wrapPolygon>
              </wp:wrapTight>
              <wp:docPr id="4" name="Vorm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0" cy="720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1CC" w:rsidRDefault="006061CC"/>
                        <w:p w:rsidR="006061CC" w:rsidRDefault="006061C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77613" id="_x0000_t202" coordsize="21600,21600" o:spt="202" path="m,l,21600r21600,l21600,xe">
              <v:stroke joinstyle="miter"/>
              <v:path gradientshapeok="t" o:connecttype="rect"/>
            </v:shapetype>
            <v:shape id="Vorm4" o:spid="_x0000_s1027" type="#_x0000_t202" style="position:absolute;left:0;text-align:left;margin-left:-1.9pt;margin-top:-1.95pt;width:256.5pt;height:56.7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" stroked="f">
              <v:textbox>
                <w:txbxContent>
                  <w:p w:rsidR="006061CC" w:rsidRDefault="006061CC"/>
                  <w:p w:rsidR="006061CC" w:rsidRDefault="006061CC"/>
                </w:txbxContent>
              </v:textbox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8252572" wp14:editId="741A633F">
              <wp:simplePos x="0" y="0"/>
              <wp:positionH relativeFrom="page">
                <wp:posOffset>5581015</wp:posOffset>
              </wp:positionH>
              <wp:positionV relativeFrom="page">
                <wp:posOffset>9577070</wp:posOffset>
              </wp:positionV>
              <wp:extent cx="1080135" cy="360045"/>
              <wp:effectExtent l="0" t="4445" r="0" b="0"/>
              <wp:wrapNone/>
              <wp:docPr id="3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1CC" w:rsidRDefault="006061CC" w:rsidP="005B659B">
                          <w:pPr>
                            <w:tabs>
                              <w:tab w:val="right" w:pos="1134"/>
                              <w:tab w:val="right" w:pos="1701"/>
                            </w:tabs>
                          </w:pPr>
                          <w:r>
                            <w:tab/>
                          </w:r>
                          <w:bookmarkStart w:id="2" w:name="Documentnummer"/>
                          <w:bookmarkEnd w:id="2"/>
                          <w:r>
                            <w:tab/>
                          </w:r>
                          <w:r w:rsidR="00E535C5">
                            <w:rPr>
                              <w:rStyle w:val="Paginanummer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  <w:sz w:val="15"/>
                            </w:rPr>
                            <w:instrText xml:space="preserve"> PAGE </w:instrText>
                          </w:r>
                          <w:r w:rsidR="00E535C5">
                            <w:rPr>
                              <w:rStyle w:val="Paginanummer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  <w:noProof/>
                              <w:sz w:val="15"/>
                            </w:rPr>
                            <w:t>1</w:t>
                          </w:r>
                          <w:r w:rsidR="00E535C5">
                            <w:rPr>
                              <w:rStyle w:val="Paginanummer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rStyle w:val="Paginanummer"/>
                              <w:sz w:val="15"/>
                            </w:rPr>
                            <w:t xml:space="preserve"> - </w:t>
                          </w:r>
                          <w:r w:rsidR="00E535C5">
                            <w:rPr>
                              <w:rStyle w:val="Paginanummer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  <w:sz w:val="15"/>
                            </w:rPr>
                            <w:instrText xml:space="preserve"> NUMPAGES </w:instrText>
                          </w:r>
                          <w:r w:rsidR="00E535C5">
                            <w:rPr>
                              <w:rStyle w:val="Paginanummer"/>
                              <w:sz w:val="15"/>
                            </w:rPr>
                            <w:fldChar w:fldCharType="separate"/>
                          </w:r>
                          <w:r w:rsidR="004A532B">
                            <w:rPr>
                              <w:rStyle w:val="Paginanummer"/>
                              <w:noProof/>
                              <w:sz w:val="15"/>
                            </w:rPr>
                            <w:t>3</w:t>
                          </w:r>
                          <w:r w:rsidR="00E535C5">
                            <w:rPr>
                              <w:rStyle w:val="Paginanummer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252572" id="Text Box 35" o:spid="_x0000_s1028" type="#_x0000_t202" style="position:absolute;left:0;text-align:left;margin-left:439.45pt;margin-top:754.1pt;width:85.05pt;height:28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" o:allowincell="f" filled="f" stroked="f">
              <v:textbox inset="0,0,0,0">
                <w:txbxContent>
                  <w:p w:rsidR="006061CC" w:rsidRDefault="006061CC" w:rsidP="005B659B">
                    <w:pPr>
                      <w:tabs>
                        <w:tab w:val="right" w:pos="1134"/>
                        <w:tab w:val="right" w:pos="1701"/>
                      </w:tabs>
                    </w:pPr>
                    <w:r>
                      <w:tab/>
                    </w:r>
                    <w:bookmarkStart w:id="3" w:name="Documentnummer"/>
                    <w:bookmarkEnd w:id="3"/>
                    <w:r>
                      <w:tab/>
                    </w:r>
                    <w:r w:rsidR="00E535C5">
                      <w:rPr>
                        <w:rStyle w:val="Paginanummer"/>
                        <w:sz w:val="15"/>
                      </w:rPr>
                      <w:fldChar w:fldCharType="begin"/>
                    </w:r>
                    <w:r>
                      <w:rPr>
                        <w:rStyle w:val="Paginanummer"/>
                        <w:sz w:val="15"/>
                      </w:rPr>
                      <w:instrText xml:space="preserve"> PAGE </w:instrText>
                    </w:r>
                    <w:r w:rsidR="00E535C5">
                      <w:rPr>
                        <w:rStyle w:val="Paginanummer"/>
                        <w:sz w:val="15"/>
                      </w:rPr>
                      <w:fldChar w:fldCharType="separate"/>
                    </w:r>
                    <w:r>
                      <w:rPr>
                        <w:rStyle w:val="Paginanummer"/>
                        <w:noProof/>
                        <w:sz w:val="15"/>
                      </w:rPr>
                      <w:t>1</w:t>
                    </w:r>
                    <w:r w:rsidR="00E535C5">
                      <w:rPr>
                        <w:rStyle w:val="Paginanummer"/>
                        <w:sz w:val="15"/>
                      </w:rPr>
                      <w:fldChar w:fldCharType="end"/>
                    </w:r>
                    <w:r>
                      <w:rPr>
                        <w:rStyle w:val="Paginanummer"/>
                        <w:sz w:val="15"/>
                      </w:rPr>
                      <w:t xml:space="preserve"> - </w:t>
                    </w:r>
                    <w:r w:rsidR="00E535C5">
                      <w:rPr>
                        <w:rStyle w:val="Paginanummer"/>
                        <w:sz w:val="15"/>
                      </w:rPr>
                      <w:fldChar w:fldCharType="begin"/>
                    </w:r>
                    <w:r>
                      <w:rPr>
                        <w:rStyle w:val="Paginanummer"/>
                        <w:sz w:val="15"/>
                      </w:rPr>
                      <w:instrText xml:space="preserve"> NUMPAGES </w:instrText>
                    </w:r>
                    <w:r w:rsidR="00E535C5">
                      <w:rPr>
                        <w:rStyle w:val="Paginanummer"/>
                        <w:sz w:val="15"/>
                      </w:rPr>
                      <w:fldChar w:fldCharType="separate"/>
                    </w:r>
                    <w:r w:rsidR="004A532B">
                      <w:rPr>
                        <w:rStyle w:val="Paginanummer"/>
                        <w:noProof/>
                        <w:sz w:val="15"/>
                      </w:rPr>
                      <w:t>3</w:t>
                    </w:r>
                    <w:r w:rsidR="00E535C5">
                      <w:rPr>
                        <w:rStyle w:val="Paginanummer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35E6A1D" wp14:editId="4819A889">
              <wp:simplePos x="0" y="0"/>
              <wp:positionH relativeFrom="column">
                <wp:posOffset>-153670</wp:posOffset>
              </wp:positionH>
              <wp:positionV relativeFrom="paragraph">
                <wp:posOffset>-34925</wp:posOffset>
              </wp:positionV>
              <wp:extent cx="3028950" cy="704850"/>
              <wp:effectExtent l="0" t="3175" r="1270" b="0"/>
              <wp:wrapTight wrapText="bothSides">
                <wp:wrapPolygon edited="0">
                  <wp:start x="-45" y="0"/>
                  <wp:lineTo x="-45" y="21133"/>
                  <wp:lineTo x="21600" y="21133"/>
                  <wp:lineTo x="21600" y="0"/>
                  <wp:lineTo x="-45" y="0"/>
                </wp:wrapPolygon>
              </wp:wrapTight>
              <wp:docPr id="2" name="Vorm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1CC" w:rsidRDefault="006061C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E6A1D" id="Vorm3" o:spid="_x0000_s1029" type="#_x0000_t202" style="position:absolute;left:0;text-align:left;margin-left:-12.1pt;margin-top:-2.75pt;width:238.5pt;height:55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" stroked="f">
              <v:textbox>
                <w:txbxContent>
                  <w:p w:rsidR="006061CC" w:rsidRDefault="006061CC"/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inline distT="0" distB="0" distL="0" distR="0" wp14:anchorId="1B636CFC" wp14:editId="5058B186">
          <wp:extent cx="2733675" cy="495300"/>
          <wp:effectExtent l="0" t="0" r="9525" b="0"/>
          <wp:docPr id="5" name="Afbeelding 5" descr="LG SBM FC 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G SBM FC 15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B24" w:rsidRDefault="00CA0B24">
      <w:r>
        <w:separator/>
      </w:r>
    </w:p>
  </w:footnote>
  <w:footnote w:type="continuationSeparator" w:id="0">
    <w:p w:rsidR="00CA0B24" w:rsidRDefault="00CA0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1CC" w:rsidRDefault="009E2929" w:rsidP="00CA1DC5">
    <w:pPr>
      <w:spacing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F066A1" wp14:editId="019E1C0A">
              <wp:simplePos x="0" y="0"/>
              <wp:positionH relativeFrom="column">
                <wp:posOffset>1585595</wp:posOffset>
              </wp:positionH>
              <wp:positionV relativeFrom="paragraph">
                <wp:posOffset>-259715</wp:posOffset>
              </wp:positionV>
              <wp:extent cx="2428875" cy="685800"/>
              <wp:effectExtent l="4445" t="0" r="0" b="2540"/>
              <wp:wrapNone/>
              <wp:docPr id="7" name="Vorm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1CC" w:rsidRDefault="006061CC" w:rsidP="00685C5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F066A1" id="_x0000_t202" coordsize="21600,21600" o:spt="202" path="m,l,21600r21600,l21600,xe">
              <v:stroke joinstyle="miter"/>
              <v:path gradientshapeok="t" o:connecttype="rect"/>
            </v:shapetype>
            <v:shape id="Vorm11" o:spid="_x0000_s1026" type="#_x0000_t202" style="position:absolute;left:0;text-align:left;margin-left:124.85pt;margin-top:-20.45pt;width:191.2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" stroked="f">
              <v:textbox>
                <w:txbxContent>
                  <w:p w:rsidR="006061CC" w:rsidRDefault="006061CC" w:rsidP="00685C5D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29A64E2D" wp14:editId="6C11E412">
          <wp:simplePos x="0" y="0"/>
          <wp:positionH relativeFrom="page">
            <wp:posOffset>2700655</wp:posOffset>
          </wp:positionH>
          <wp:positionV relativeFrom="page">
            <wp:posOffset>262890</wp:posOffset>
          </wp:positionV>
          <wp:extent cx="2073910" cy="518795"/>
          <wp:effectExtent l="0" t="0" r="2540" b="0"/>
          <wp:wrapNone/>
          <wp:docPr id="1" name="Vorm10" descr="BWE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orm10" descr="BWE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910" cy="51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1CC" w:rsidRDefault="006061CC" w:rsidP="00336DC7">
    <w:pPr>
      <w:spacing w:line="220" w:lineRule="exact"/>
    </w:pPr>
  </w:p>
  <w:p w:rsidR="006061CC" w:rsidRDefault="006061CC" w:rsidP="00336DC7"/>
  <w:p w:rsidR="006061CC" w:rsidRDefault="006061CC" w:rsidP="00336DC7"/>
  <w:p w:rsidR="006061CC" w:rsidRDefault="006061CC" w:rsidP="00336DC7"/>
  <w:p w:rsidR="006061CC" w:rsidRDefault="006061CC" w:rsidP="00336DC7"/>
  <w:p w:rsidR="006061CC" w:rsidRDefault="006061CC" w:rsidP="00336DC7"/>
  <w:p w:rsidR="006061CC" w:rsidRDefault="006061CC" w:rsidP="00336DC7"/>
  <w:p w:rsidR="006061CC" w:rsidRDefault="006061CC" w:rsidP="00336DC7"/>
  <w:p w:rsidR="006061CC" w:rsidRPr="006B16E2" w:rsidRDefault="006061CC" w:rsidP="00336D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20B7"/>
    <w:multiLevelType w:val="hybridMultilevel"/>
    <w:tmpl w:val="6240913A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1520A"/>
    <w:multiLevelType w:val="hybridMultilevel"/>
    <w:tmpl w:val="100E5016"/>
    <w:lvl w:ilvl="0" w:tplc="DC38F38E">
      <w:start w:val="1"/>
      <w:numFmt w:val="bullet"/>
      <w:pStyle w:val="Opsommingsteken2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color w:val="878787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E454D"/>
    <w:multiLevelType w:val="hybridMultilevel"/>
    <w:tmpl w:val="2D4C1C70"/>
    <w:lvl w:ilvl="0" w:tplc="18CCCE9E">
      <w:start w:val="1"/>
      <w:numFmt w:val="bullet"/>
      <w:pStyle w:val="Opsommingsteken3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b w:val="0"/>
        <w:i w:val="0"/>
        <w:color w:val="878787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77DA4"/>
    <w:multiLevelType w:val="hybridMultilevel"/>
    <w:tmpl w:val="7F58C986"/>
    <w:lvl w:ilvl="0" w:tplc="DC566BF8">
      <w:start w:val="1"/>
      <w:numFmt w:val="lowerRoman"/>
      <w:lvlRestart w:val="0"/>
      <w:pStyle w:val="Nummering3"/>
      <w:lvlText w:val="%1.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b w:val="0"/>
        <w:i w:val="0"/>
        <w:color w:val="878787"/>
        <w:sz w:val="20"/>
        <w:szCs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E428A8"/>
    <w:multiLevelType w:val="hybridMultilevel"/>
    <w:tmpl w:val="8296419C"/>
    <w:lvl w:ilvl="0" w:tplc="05A84F9C">
      <w:start w:val="1"/>
      <w:numFmt w:val="decimal"/>
      <w:lvlRestart w:val="0"/>
      <w:pStyle w:val="Nummering1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878787"/>
        <w:sz w:val="20"/>
        <w:szCs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447FC5"/>
    <w:multiLevelType w:val="hybridMultilevel"/>
    <w:tmpl w:val="FE000D6C"/>
    <w:lvl w:ilvl="0" w:tplc="5C2C77C8">
      <w:start w:val="1"/>
      <w:numFmt w:val="lowerLetter"/>
      <w:lvlRestart w:val="0"/>
      <w:pStyle w:val="Nummering2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color w:val="878787"/>
        <w:sz w:val="20"/>
        <w:szCs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FE4633"/>
    <w:multiLevelType w:val="hybridMultilevel"/>
    <w:tmpl w:val="A2121C18"/>
    <w:lvl w:ilvl="0" w:tplc="9690962C">
      <w:start w:val="1"/>
      <w:numFmt w:val="bullet"/>
      <w:pStyle w:val="Opsommingsteken1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878787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452FE"/>
    <w:multiLevelType w:val="multilevel"/>
    <w:tmpl w:val="1DCEE0D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color w:val="646363"/>
        <w:sz w:val="18"/>
      </w:rPr>
    </w:lvl>
    <w:lvl w:ilvl="1">
      <w:start w:val="1"/>
      <w:numFmt w:val="decimal"/>
      <w:pStyle w:val="Kop2"/>
      <w:suff w:val="space"/>
      <w:lvlText w:val="%1-%2"/>
      <w:lvlJc w:val="left"/>
      <w:pPr>
        <w:ind w:left="0" w:firstLine="0"/>
      </w:pPr>
      <w:rPr>
        <w:rFonts w:ascii="Arial" w:hAnsi="Arial" w:hint="default"/>
        <w:b w:val="0"/>
        <w:i w:val="0"/>
        <w:color w:val="646363"/>
        <w:sz w:val="18"/>
      </w:rPr>
    </w:lvl>
    <w:lvl w:ilvl="2">
      <w:start w:val="1"/>
      <w:numFmt w:val="decimal"/>
      <w:lvlText w:val="%1.%2.%3"/>
      <w:lvlJc w:val="left"/>
      <w:pPr>
        <w:tabs>
          <w:tab w:val="num" w:pos="3827"/>
        </w:tabs>
        <w:ind w:left="3827" w:hanging="567"/>
      </w:pPr>
      <w:rPr>
        <w:rFonts w:ascii="Calibri" w:hAnsi="Calibri" w:hint="default"/>
        <w:b/>
        <w:i w:val="0"/>
        <w:color w:val="003576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557"/>
        </w:tabs>
        <w:ind w:left="355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01"/>
        </w:tabs>
        <w:ind w:left="370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45"/>
        </w:tabs>
        <w:ind w:left="384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89"/>
        </w:tabs>
        <w:ind w:left="398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33"/>
        </w:tabs>
        <w:ind w:left="41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7"/>
        </w:tabs>
        <w:ind w:left="4277" w:hanging="1584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2B"/>
    <w:rsid w:val="00001BD7"/>
    <w:rsid w:val="00006809"/>
    <w:rsid w:val="000123B2"/>
    <w:rsid w:val="00013EC2"/>
    <w:rsid w:val="000168E0"/>
    <w:rsid w:val="0002291F"/>
    <w:rsid w:val="00033EFE"/>
    <w:rsid w:val="000365CB"/>
    <w:rsid w:val="00050592"/>
    <w:rsid w:val="00052708"/>
    <w:rsid w:val="00056301"/>
    <w:rsid w:val="00060417"/>
    <w:rsid w:val="00062482"/>
    <w:rsid w:val="000636FB"/>
    <w:rsid w:val="0006493A"/>
    <w:rsid w:val="000709AE"/>
    <w:rsid w:val="000A0C33"/>
    <w:rsid w:val="000A5AD1"/>
    <w:rsid w:val="000B71AF"/>
    <w:rsid w:val="000C0326"/>
    <w:rsid w:val="000C1D4A"/>
    <w:rsid w:val="000D38BC"/>
    <w:rsid w:val="000D75D6"/>
    <w:rsid w:val="000E22D9"/>
    <w:rsid w:val="000E60AC"/>
    <w:rsid w:val="000F31E9"/>
    <w:rsid w:val="00105538"/>
    <w:rsid w:val="001059B3"/>
    <w:rsid w:val="00131463"/>
    <w:rsid w:val="00132111"/>
    <w:rsid w:val="00152386"/>
    <w:rsid w:val="00152BE8"/>
    <w:rsid w:val="00154FD5"/>
    <w:rsid w:val="00156B83"/>
    <w:rsid w:val="001578B9"/>
    <w:rsid w:val="001659B5"/>
    <w:rsid w:val="00167607"/>
    <w:rsid w:val="001727BA"/>
    <w:rsid w:val="00175B03"/>
    <w:rsid w:val="001769CE"/>
    <w:rsid w:val="001936FA"/>
    <w:rsid w:val="00195C41"/>
    <w:rsid w:val="001A595E"/>
    <w:rsid w:val="001C40EC"/>
    <w:rsid w:val="001F08D2"/>
    <w:rsid w:val="002217EA"/>
    <w:rsid w:val="00222E1D"/>
    <w:rsid w:val="00227BF3"/>
    <w:rsid w:val="0023581E"/>
    <w:rsid w:val="002408D8"/>
    <w:rsid w:val="00241F3F"/>
    <w:rsid w:val="00242EDF"/>
    <w:rsid w:val="002437DD"/>
    <w:rsid w:val="00245AB9"/>
    <w:rsid w:val="00246EA5"/>
    <w:rsid w:val="002514B7"/>
    <w:rsid w:val="00252DDC"/>
    <w:rsid w:val="00260AEA"/>
    <w:rsid w:val="0026563E"/>
    <w:rsid w:val="002672E9"/>
    <w:rsid w:val="0027568B"/>
    <w:rsid w:val="00282BBB"/>
    <w:rsid w:val="002A3847"/>
    <w:rsid w:val="002B48C3"/>
    <w:rsid w:val="002C2737"/>
    <w:rsid w:val="002D38E0"/>
    <w:rsid w:val="002D5DED"/>
    <w:rsid w:val="002F30A5"/>
    <w:rsid w:val="002F4372"/>
    <w:rsid w:val="0031010D"/>
    <w:rsid w:val="00310B31"/>
    <w:rsid w:val="0031334D"/>
    <w:rsid w:val="003263CD"/>
    <w:rsid w:val="00330C86"/>
    <w:rsid w:val="00336DC7"/>
    <w:rsid w:val="00337BE1"/>
    <w:rsid w:val="00340205"/>
    <w:rsid w:val="00347969"/>
    <w:rsid w:val="00355926"/>
    <w:rsid w:val="00362445"/>
    <w:rsid w:val="003654A7"/>
    <w:rsid w:val="003664D1"/>
    <w:rsid w:val="00386972"/>
    <w:rsid w:val="003962AD"/>
    <w:rsid w:val="003A36B9"/>
    <w:rsid w:val="003A7A35"/>
    <w:rsid w:val="003B6555"/>
    <w:rsid w:val="003C2BE5"/>
    <w:rsid w:val="003C46EB"/>
    <w:rsid w:val="003D4CE1"/>
    <w:rsid w:val="003E167E"/>
    <w:rsid w:val="003E3DED"/>
    <w:rsid w:val="003E4477"/>
    <w:rsid w:val="0040330F"/>
    <w:rsid w:val="00403335"/>
    <w:rsid w:val="00405BE1"/>
    <w:rsid w:val="00410318"/>
    <w:rsid w:val="0041093C"/>
    <w:rsid w:val="0041314C"/>
    <w:rsid w:val="004209E2"/>
    <w:rsid w:val="0043260A"/>
    <w:rsid w:val="00433D96"/>
    <w:rsid w:val="0044303A"/>
    <w:rsid w:val="004468DF"/>
    <w:rsid w:val="00454FF4"/>
    <w:rsid w:val="004559A9"/>
    <w:rsid w:val="00455A92"/>
    <w:rsid w:val="00461F9D"/>
    <w:rsid w:val="00470A71"/>
    <w:rsid w:val="00471776"/>
    <w:rsid w:val="004775CA"/>
    <w:rsid w:val="00484440"/>
    <w:rsid w:val="0048588F"/>
    <w:rsid w:val="004872FC"/>
    <w:rsid w:val="004A4C5B"/>
    <w:rsid w:val="004A532B"/>
    <w:rsid w:val="004B1422"/>
    <w:rsid w:val="004B57F4"/>
    <w:rsid w:val="004C0AE2"/>
    <w:rsid w:val="004C198F"/>
    <w:rsid w:val="004C1CA6"/>
    <w:rsid w:val="004D5129"/>
    <w:rsid w:val="004D67F5"/>
    <w:rsid w:val="004D7BDE"/>
    <w:rsid w:val="004E107F"/>
    <w:rsid w:val="004E4025"/>
    <w:rsid w:val="004E7E48"/>
    <w:rsid w:val="00522A32"/>
    <w:rsid w:val="00524F25"/>
    <w:rsid w:val="00554FA6"/>
    <w:rsid w:val="005655E4"/>
    <w:rsid w:val="00565B3C"/>
    <w:rsid w:val="0057072A"/>
    <w:rsid w:val="00573068"/>
    <w:rsid w:val="00574158"/>
    <w:rsid w:val="005771FD"/>
    <w:rsid w:val="005926D8"/>
    <w:rsid w:val="0059385A"/>
    <w:rsid w:val="00593F9E"/>
    <w:rsid w:val="005A522B"/>
    <w:rsid w:val="005A6479"/>
    <w:rsid w:val="005B4B01"/>
    <w:rsid w:val="005B659B"/>
    <w:rsid w:val="005C5A42"/>
    <w:rsid w:val="005D561D"/>
    <w:rsid w:val="005D62E6"/>
    <w:rsid w:val="005D6387"/>
    <w:rsid w:val="005E2414"/>
    <w:rsid w:val="005E3FD5"/>
    <w:rsid w:val="005E5647"/>
    <w:rsid w:val="005F12DC"/>
    <w:rsid w:val="0060041C"/>
    <w:rsid w:val="006017DF"/>
    <w:rsid w:val="006058EF"/>
    <w:rsid w:val="006061CC"/>
    <w:rsid w:val="0061227D"/>
    <w:rsid w:val="006228B6"/>
    <w:rsid w:val="00671DAD"/>
    <w:rsid w:val="00683516"/>
    <w:rsid w:val="006847CA"/>
    <w:rsid w:val="00685C5D"/>
    <w:rsid w:val="0068668B"/>
    <w:rsid w:val="006967DE"/>
    <w:rsid w:val="006A0321"/>
    <w:rsid w:val="006A5121"/>
    <w:rsid w:val="006B16E2"/>
    <w:rsid w:val="006B210E"/>
    <w:rsid w:val="006C1CD5"/>
    <w:rsid w:val="006C59A9"/>
    <w:rsid w:val="006D426D"/>
    <w:rsid w:val="0070451D"/>
    <w:rsid w:val="0071359D"/>
    <w:rsid w:val="00713980"/>
    <w:rsid w:val="00717397"/>
    <w:rsid w:val="007244CE"/>
    <w:rsid w:val="007408B2"/>
    <w:rsid w:val="0078341C"/>
    <w:rsid w:val="007874CA"/>
    <w:rsid w:val="00791455"/>
    <w:rsid w:val="00791ABD"/>
    <w:rsid w:val="007A62EE"/>
    <w:rsid w:val="007B6F17"/>
    <w:rsid w:val="007C18B1"/>
    <w:rsid w:val="007D2D84"/>
    <w:rsid w:val="007D3C97"/>
    <w:rsid w:val="007D752B"/>
    <w:rsid w:val="00813F82"/>
    <w:rsid w:val="00823819"/>
    <w:rsid w:val="00831414"/>
    <w:rsid w:val="0083328C"/>
    <w:rsid w:val="0083368D"/>
    <w:rsid w:val="008463D7"/>
    <w:rsid w:val="008559F6"/>
    <w:rsid w:val="0085682A"/>
    <w:rsid w:val="00862ED8"/>
    <w:rsid w:val="00864162"/>
    <w:rsid w:val="00873458"/>
    <w:rsid w:val="00874E11"/>
    <w:rsid w:val="00876F55"/>
    <w:rsid w:val="00884519"/>
    <w:rsid w:val="00887280"/>
    <w:rsid w:val="008912EF"/>
    <w:rsid w:val="00895AC2"/>
    <w:rsid w:val="00896882"/>
    <w:rsid w:val="008A564F"/>
    <w:rsid w:val="008A7BC2"/>
    <w:rsid w:val="008B5E79"/>
    <w:rsid w:val="008C2792"/>
    <w:rsid w:val="008C7C8B"/>
    <w:rsid w:val="008D0883"/>
    <w:rsid w:val="008E13E4"/>
    <w:rsid w:val="008E1DFB"/>
    <w:rsid w:val="008F4229"/>
    <w:rsid w:val="0090420F"/>
    <w:rsid w:val="0092098F"/>
    <w:rsid w:val="00927DF4"/>
    <w:rsid w:val="009308F3"/>
    <w:rsid w:val="00940F8B"/>
    <w:rsid w:val="009539B2"/>
    <w:rsid w:val="009549C7"/>
    <w:rsid w:val="00955480"/>
    <w:rsid w:val="009557CF"/>
    <w:rsid w:val="00956CCC"/>
    <w:rsid w:val="00965D38"/>
    <w:rsid w:val="00967647"/>
    <w:rsid w:val="00971F57"/>
    <w:rsid w:val="00980C59"/>
    <w:rsid w:val="009824B4"/>
    <w:rsid w:val="00990F92"/>
    <w:rsid w:val="009A3D32"/>
    <w:rsid w:val="009B1715"/>
    <w:rsid w:val="009B25B0"/>
    <w:rsid w:val="009C2DDF"/>
    <w:rsid w:val="009C56E1"/>
    <w:rsid w:val="009C67A2"/>
    <w:rsid w:val="009D60C6"/>
    <w:rsid w:val="009E2929"/>
    <w:rsid w:val="009E7014"/>
    <w:rsid w:val="00A02FC0"/>
    <w:rsid w:val="00A06EB1"/>
    <w:rsid w:val="00A076C0"/>
    <w:rsid w:val="00A20322"/>
    <w:rsid w:val="00A21CCF"/>
    <w:rsid w:val="00A2747D"/>
    <w:rsid w:val="00A2784D"/>
    <w:rsid w:val="00A4163F"/>
    <w:rsid w:val="00A4326F"/>
    <w:rsid w:val="00A47001"/>
    <w:rsid w:val="00A47B26"/>
    <w:rsid w:val="00A55D66"/>
    <w:rsid w:val="00A629FB"/>
    <w:rsid w:val="00A67665"/>
    <w:rsid w:val="00A7386A"/>
    <w:rsid w:val="00A73D74"/>
    <w:rsid w:val="00A75302"/>
    <w:rsid w:val="00A76582"/>
    <w:rsid w:val="00A82FC1"/>
    <w:rsid w:val="00A847A3"/>
    <w:rsid w:val="00A92F22"/>
    <w:rsid w:val="00A957B9"/>
    <w:rsid w:val="00A964CC"/>
    <w:rsid w:val="00AA29AC"/>
    <w:rsid w:val="00AA5077"/>
    <w:rsid w:val="00AB0CFD"/>
    <w:rsid w:val="00AB3E09"/>
    <w:rsid w:val="00AC1CB2"/>
    <w:rsid w:val="00AD0502"/>
    <w:rsid w:val="00AD7A45"/>
    <w:rsid w:val="00AF3BD3"/>
    <w:rsid w:val="00AF6CD5"/>
    <w:rsid w:val="00AF786F"/>
    <w:rsid w:val="00B02929"/>
    <w:rsid w:val="00B07011"/>
    <w:rsid w:val="00B116A4"/>
    <w:rsid w:val="00B11829"/>
    <w:rsid w:val="00B15A22"/>
    <w:rsid w:val="00B22E6F"/>
    <w:rsid w:val="00B25DDD"/>
    <w:rsid w:val="00B277D3"/>
    <w:rsid w:val="00B33563"/>
    <w:rsid w:val="00B42401"/>
    <w:rsid w:val="00B5011B"/>
    <w:rsid w:val="00B61889"/>
    <w:rsid w:val="00B645F9"/>
    <w:rsid w:val="00B71BFB"/>
    <w:rsid w:val="00BA567E"/>
    <w:rsid w:val="00BA6B35"/>
    <w:rsid w:val="00BE3792"/>
    <w:rsid w:val="00C032D0"/>
    <w:rsid w:val="00C0532A"/>
    <w:rsid w:val="00C069B8"/>
    <w:rsid w:val="00C278DE"/>
    <w:rsid w:val="00C30960"/>
    <w:rsid w:val="00C35332"/>
    <w:rsid w:val="00C35DDC"/>
    <w:rsid w:val="00C427FA"/>
    <w:rsid w:val="00C57F6F"/>
    <w:rsid w:val="00C75998"/>
    <w:rsid w:val="00C77DE1"/>
    <w:rsid w:val="00C871D0"/>
    <w:rsid w:val="00C87540"/>
    <w:rsid w:val="00C92517"/>
    <w:rsid w:val="00C94168"/>
    <w:rsid w:val="00CA091E"/>
    <w:rsid w:val="00CA0B24"/>
    <w:rsid w:val="00CA1AB5"/>
    <w:rsid w:val="00CA1DC5"/>
    <w:rsid w:val="00CA5FEA"/>
    <w:rsid w:val="00CC4CB8"/>
    <w:rsid w:val="00CC4F8A"/>
    <w:rsid w:val="00CC6D25"/>
    <w:rsid w:val="00CD23FE"/>
    <w:rsid w:val="00CD2E18"/>
    <w:rsid w:val="00CD408E"/>
    <w:rsid w:val="00CE0C7C"/>
    <w:rsid w:val="00CE15BA"/>
    <w:rsid w:val="00CE4662"/>
    <w:rsid w:val="00CF04CF"/>
    <w:rsid w:val="00D10B30"/>
    <w:rsid w:val="00D14A22"/>
    <w:rsid w:val="00D14B7C"/>
    <w:rsid w:val="00D14C4B"/>
    <w:rsid w:val="00D14E1A"/>
    <w:rsid w:val="00D15A5D"/>
    <w:rsid w:val="00D22041"/>
    <w:rsid w:val="00D30190"/>
    <w:rsid w:val="00D30999"/>
    <w:rsid w:val="00D32884"/>
    <w:rsid w:val="00D3658B"/>
    <w:rsid w:val="00D41D7F"/>
    <w:rsid w:val="00D45423"/>
    <w:rsid w:val="00D45A3F"/>
    <w:rsid w:val="00D50CC2"/>
    <w:rsid w:val="00D546C7"/>
    <w:rsid w:val="00D57AB8"/>
    <w:rsid w:val="00D65BB4"/>
    <w:rsid w:val="00D7135A"/>
    <w:rsid w:val="00D73CEC"/>
    <w:rsid w:val="00D857CF"/>
    <w:rsid w:val="00D905D0"/>
    <w:rsid w:val="00D96364"/>
    <w:rsid w:val="00DA0074"/>
    <w:rsid w:val="00DA1884"/>
    <w:rsid w:val="00DA2C10"/>
    <w:rsid w:val="00DA77E0"/>
    <w:rsid w:val="00DB09EA"/>
    <w:rsid w:val="00DB236B"/>
    <w:rsid w:val="00DB23B9"/>
    <w:rsid w:val="00DC04BC"/>
    <w:rsid w:val="00DC0CDB"/>
    <w:rsid w:val="00DC425D"/>
    <w:rsid w:val="00DC6593"/>
    <w:rsid w:val="00DD0FA6"/>
    <w:rsid w:val="00DE2D47"/>
    <w:rsid w:val="00DF07C6"/>
    <w:rsid w:val="00DF1360"/>
    <w:rsid w:val="00DF4207"/>
    <w:rsid w:val="00E00ADE"/>
    <w:rsid w:val="00E078D0"/>
    <w:rsid w:val="00E1760B"/>
    <w:rsid w:val="00E342AB"/>
    <w:rsid w:val="00E34D62"/>
    <w:rsid w:val="00E40DD8"/>
    <w:rsid w:val="00E535C5"/>
    <w:rsid w:val="00E53AB1"/>
    <w:rsid w:val="00E649D3"/>
    <w:rsid w:val="00E65CF2"/>
    <w:rsid w:val="00E6630D"/>
    <w:rsid w:val="00E66CA3"/>
    <w:rsid w:val="00E717FA"/>
    <w:rsid w:val="00E84892"/>
    <w:rsid w:val="00E958D7"/>
    <w:rsid w:val="00EA5DB7"/>
    <w:rsid w:val="00EB7EC6"/>
    <w:rsid w:val="00EC3D86"/>
    <w:rsid w:val="00ED28DA"/>
    <w:rsid w:val="00ED2B79"/>
    <w:rsid w:val="00EE7E87"/>
    <w:rsid w:val="00EF43A7"/>
    <w:rsid w:val="00EF6E22"/>
    <w:rsid w:val="00EF7C40"/>
    <w:rsid w:val="00F10E90"/>
    <w:rsid w:val="00F12035"/>
    <w:rsid w:val="00F15D5F"/>
    <w:rsid w:val="00F204B5"/>
    <w:rsid w:val="00F2337F"/>
    <w:rsid w:val="00F24942"/>
    <w:rsid w:val="00F350C2"/>
    <w:rsid w:val="00F368D9"/>
    <w:rsid w:val="00F41328"/>
    <w:rsid w:val="00F45011"/>
    <w:rsid w:val="00F50C90"/>
    <w:rsid w:val="00F53208"/>
    <w:rsid w:val="00F556FB"/>
    <w:rsid w:val="00F55DDB"/>
    <w:rsid w:val="00F606F5"/>
    <w:rsid w:val="00F60A04"/>
    <w:rsid w:val="00F673AE"/>
    <w:rsid w:val="00F80B07"/>
    <w:rsid w:val="00F80EBF"/>
    <w:rsid w:val="00F8465E"/>
    <w:rsid w:val="00F9679C"/>
    <w:rsid w:val="00FA09F1"/>
    <w:rsid w:val="00FA0DF4"/>
    <w:rsid w:val="00FA2732"/>
    <w:rsid w:val="00FA4C2A"/>
    <w:rsid w:val="00FA4D3B"/>
    <w:rsid w:val="00FA52EA"/>
    <w:rsid w:val="00FA7C60"/>
    <w:rsid w:val="00FC15B5"/>
    <w:rsid w:val="00FC4B13"/>
    <w:rsid w:val="00FD04A1"/>
    <w:rsid w:val="00FD1A15"/>
    <w:rsid w:val="00FF1A37"/>
    <w:rsid w:val="00FF4810"/>
    <w:rsid w:val="00FF56B4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AD4A19E"/>
  <w15:docId w15:val="{6EA83942-B89F-4B74-A017-FE224DC4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D14E1A"/>
    <w:pPr>
      <w:spacing w:line="280" w:lineRule="exact"/>
      <w:jc w:val="both"/>
    </w:pPr>
    <w:rPr>
      <w:rFonts w:ascii="Arial" w:hAnsi="Arial"/>
      <w:color w:val="000000"/>
      <w:szCs w:val="24"/>
    </w:rPr>
  </w:style>
  <w:style w:type="paragraph" w:styleId="Kop1">
    <w:name w:val="heading 1"/>
    <w:aliases w:val="K1 hoofdstuk"/>
    <w:basedOn w:val="Standaard"/>
    <w:next w:val="Standaard"/>
    <w:link w:val="Kop1Char"/>
    <w:uiPriority w:val="9"/>
    <w:qFormat/>
    <w:rsid w:val="003C46EB"/>
    <w:pPr>
      <w:keepNext/>
      <w:jc w:val="center"/>
      <w:outlineLvl w:val="0"/>
    </w:pPr>
    <w:rPr>
      <w:rFonts w:cs="Arial"/>
      <w:bCs/>
      <w:color w:val="646363"/>
      <w:kern w:val="32"/>
      <w:sz w:val="18"/>
      <w:szCs w:val="32"/>
    </w:rPr>
  </w:style>
  <w:style w:type="paragraph" w:styleId="Kop2">
    <w:name w:val="heading 2"/>
    <w:basedOn w:val="Standaard"/>
    <w:next w:val="Standaard"/>
    <w:qFormat/>
    <w:rsid w:val="003C46EB"/>
    <w:pPr>
      <w:keepNext/>
      <w:numPr>
        <w:ilvl w:val="1"/>
        <w:numId w:val="1"/>
      </w:numPr>
      <w:jc w:val="center"/>
      <w:outlineLvl w:val="1"/>
    </w:pPr>
    <w:rPr>
      <w:rFonts w:cs="Arial"/>
      <w:bCs/>
      <w:iCs/>
      <w:color w:val="646363"/>
      <w:sz w:val="18"/>
      <w:szCs w:val="28"/>
    </w:rPr>
  </w:style>
  <w:style w:type="paragraph" w:styleId="Kop3">
    <w:name w:val="heading 3"/>
    <w:basedOn w:val="Standaard"/>
    <w:next w:val="Standaard"/>
    <w:semiHidden/>
    <w:qFormat/>
    <w:rsid w:val="0005059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steken1">
    <w:name w:val="Opsommingsteken1"/>
    <w:basedOn w:val="Standaard"/>
    <w:qFormat/>
    <w:rsid w:val="00A21CCF"/>
    <w:pPr>
      <w:numPr>
        <w:numId w:val="5"/>
      </w:numPr>
    </w:pPr>
    <w:rPr>
      <w:rFonts w:cs="Arial"/>
      <w:szCs w:val="20"/>
      <w:lang w:eastAsia="en-US"/>
    </w:rPr>
  </w:style>
  <w:style w:type="paragraph" w:styleId="Koptekst">
    <w:name w:val="header"/>
    <w:basedOn w:val="Standaard"/>
    <w:rsid w:val="008559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8559F6"/>
    <w:pPr>
      <w:spacing w:line="180" w:lineRule="atLeast"/>
    </w:pPr>
    <w:rPr>
      <w:color w:val="2E2D2C"/>
      <w:sz w:val="14"/>
    </w:rPr>
  </w:style>
  <w:style w:type="character" w:customStyle="1" w:styleId="VoettekstChar">
    <w:name w:val="Voettekst Char"/>
    <w:basedOn w:val="Standaardalinea-lettertype"/>
    <w:link w:val="Voettekst"/>
    <w:rsid w:val="00D14E1A"/>
    <w:rPr>
      <w:rFonts w:ascii="Arial" w:hAnsi="Arial"/>
      <w:color w:val="2E2D2C"/>
      <w:sz w:val="14"/>
      <w:szCs w:val="24"/>
    </w:rPr>
  </w:style>
  <w:style w:type="character" w:styleId="Paginanummer">
    <w:name w:val="page number"/>
    <w:basedOn w:val="Standaardalinea-lettertype"/>
    <w:rsid w:val="008559F6"/>
    <w:rPr>
      <w:rFonts w:ascii="Arial" w:hAnsi="Arial"/>
      <w:color w:val="2E2D2C"/>
      <w:sz w:val="14"/>
    </w:rPr>
  </w:style>
  <w:style w:type="paragraph" w:customStyle="1" w:styleId="Subkop">
    <w:name w:val="Subkop"/>
    <w:basedOn w:val="Standaard"/>
    <w:next w:val="Standaard"/>
    <w:qFormat/>
    <w:rsid w:val="008559F6"/>
    <w:pPr>
      <w:spacing w:after="280" w:line="240" w:lineRule="auto"/>
    </w:pPr>
    <w:rPr>
      <w:sz w:val="28"/>
    </w:rPr>
  </w:style>
  <w:style w:type="paragraph" w:customStyle="1" w:styleId="Gegevens">
    <w:name w:val="Gegevens"/>
    <w:basedOn w:val="Standaard"/>
    <w:rsid w:val="002408D8"/>
    <w:pPr>
      <w:jc w:val="left"/>
    </w:pPr>
    <w:rPr>
      <w:color w:val="878787"/>
    </w:rPr>
  </w:style>
  <w:style w:type="paragraph" w:customStyle="1" w:styleId="Nummering1">
    <w:name w:val="Nummering1"/>
    <w:basedOn w:val="Standaard"/>
    <w:qFormat/>
    <w:rsid w:val="00A21CCF"/>
    <w:pPr>
      <w:numPr>
        <w:numId w:val="2"/>
      </w:numPr>
    </w:pPr>
  </w:style>
  <w:style w:type="paragraph" w:customStyle="1" w:styleId="Intro">
    <w:name w:val="Intro"/>
    <w:basedOn w:val="Standaard"/>
    <w:rsid w:val="008559F6"/>
    <w:rPr>
      <w:b/>
      <w:i/>
    </w:rPr>
  </w:style>
  <w:style w:type="paragraph" w:customStyle="1" w:styleId="GegevensInvul">
    <w:name w:val="GegevensInvul"/>
    <w:basedOn w:val="Standaard"/>
    <w:rsid w:val="002408D8"/>
  </w:style>
  <w:style w:type="paragraph" w:customStyle="1" w:styleId="Kop">
    <w:name w:val="Kop"/>
    <w:basedOn w:val="Standaard"/>
    <w:next w:val="Standaard"/>
    <w:rsid w:val="00955480"/>
    <w:pPr>
      <w:spacing w:line="240" w:lineRule="auto"/>
    </w:pPr>
    <w:rPr>
      <w:color w:val="118ACB"/>
      <w:sz w:val="28"/>
    </w:rPr>
  </w:style>
  <w:style w:type="paragraph" w:customStyle="1" w:styleId="Tussenkopje">
    <w:name w:val="Tussenkopje"/>
    <w:basedOn w:val="Standaard"/>
    <w:next w:val="Standaard"/>
    <w:qFormat/>
    <w:rsid w:val="008559F6"/>
    <w:rPr>
      <w:color w:val="118ACB"/>
    </w:rPr>
  </w:style>
  <w:style w:type="paragraph" w:customStyle="1" w:styleId="Nummering2">
    <w:name w:val="Nummering2"/>
    <w:basedOn w:val="Standaard"/>
    <w:qFormat/>
    <w:rsid w:val="00A21CCF"/>
    <w:pPr>
      <w:numPr>
        <w:numId w:val="3"/>
      </w:numPr>
    </w:pPr>
  </w:style>
  <w:style w:type="paragraph" w:customStyle="1" w:styleId="Nummering3">
    <w:name w:val="Nummering3"/>
    <w:basedOn w:val="Standaard"/>
    <w:qFormat/>
    <w:rsid w:val="00A21CCF"/>
    <w:pPr>
      <w:numPr>
        <w:numId w:val="4"/>
      </w:numPr>
    </w:pPr>
  </w:style>
  <w:style w:type="paragraph" w:customStyle="1" w:styleId="Opsommingsteken2">
    <w:name w:val="Opsommingsteken2"/>
    <w:basedOn w:val="Standaard"/>
    <w:qFormat/>
    <w:rsid w:val="00A21CCF"/>
    <w:pPr>
      <w:numPr>
        <w:numId w:val="6"/>
      </w:numPr>
    </w:pPr>
  </w:style>
  <w:style w:type="paragraph" w:customStyle="1" w:styleId="Opsommingsteken3">
    <w:name w:val="Opsommingsteken3"/>
    <w:basedOn w:val="Standaard"/>
    <w:qFormat/>
    <w:rsid w:val="00A21CCF"/>
    <w:pPr>
      <w:numPr>
        <w:numId w:val="7"/>
      </w:numPr>
    </w:pPr>
  </w:style>
  <w:style w:type="table" w:styleId="Tabelraster">
    <w:name w:val="Table Grid"/>
    <w:basedOn w:val="Standaardtabel"/>
    <w:rsid w:val="009E2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semiHidden/>
    <w:qFormat/>
    <w:rsid w:val="004872FC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unhideWhenUsed/>
    <w:rsid w:val="002514B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514B7"/>
    <w:rPr>
      <w:rFonts w:ascii="Arial" w:hAnsi="Arial"/>
      <w:color w:val="000000"/>
    </w:rPr>
  </w:style>
  <w:style w:type="character" w:styleId="Voetnootmarkering">
    <w:name w:val="footnote reference"/>
    <w:basedOn w:val="Standaardalinea-lettertype"/>
    <w:semiHidden/>
    <w:unhideWhenUsed/>
    <w:rsid w:val="002514B7"/>
    <w:rPr>
      <w:vertAlign w:val="superscript"/>
    </w:rPr>
  </w:style>
  <w:style w:type="character" w:customStyle="1" w:styleId="Kop1Char">
    <w:name w:val="Kop 1 Char"/>
    <w:aliases w:val="K1 hoofdstuk Char"/>
    <w:link w:val="Kop1"/>
    <w:uiPriority w:val="9"/>
    <w:rsid w:val="005A522B"/>
    <w:rPr>
      <w:rFonts w:ascii="Arial" w:hAnsi="Arial" w:cs="Arial"/>
      <w:bCs/>
      <w:color w:val="646363"/>
      <w:kern w:val="32"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09%20KWALITEIT%20MANAGEMENT%20SYSTEEM\2014%20Formulieren%20HB%20Primair\F3.2%20-%20Prijs-%20&amp;%20contractvorming\(+)%20Model%20vragenlijs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F9E2C8-F4B0-4C7A-8448-28584174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(+) Model vragenlijst.dotx</Template>
  <TotalTime>1</TotalTime>
  <Pages>1</Pages>
  <Words>118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pvh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Wolbers</dc:creator>
  <cp:lastModifiedBy>Fred Ligtenbarg</cp:lastModifiedBy>
  <cp:revision>4</cp:revision>
  <cp:lastPrinted>2014-11-05T13:05:00Z</cp:lastPrinted>
  <dcterms:created xsi:type="dcterms:W3CDTF">2016-11-16T15:38:00Z</dcterms:created>
  <dcterms:modified xsi:type="dcterms:W3CDTF">2016-11-17T13:44:00Z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Snr">
    <vt:lpwstr>(+)</vt:lpwstr>
  </property>
  <property fmtid="{D5CDD505-2E9C-101B-9397-08002B2CF9AE}" pid="3" name="Formversienr">
    <vt:lpwstr>1</vt:lpwstr>
  </property>
  <property fmtid="{D5CDD505-2E9C-101B-9397-08002B2CF9AE}" pid="4" name="Type-sjbl">
    <vt:lpwstr>&lt;&gt;</vt:lpwstr>
  </property>
  <property fmtid="{D5CDD505-2E9C-101B-9397-08002B2CF9AE}" pid="5" name="Project">
    <vt:lpwstr>&lt;&gt;</vt:lpwstr>
  </property>
  <property fmtid="{D5CDD505-2E9C-101B-9397-08002B2CF9AE}" pid="6" name="Proj-nr">
    <vt:lpwstr>&lt;&gt;</vt:lpwstr>
  </property>
  <property fmtid="{D5CDD505-2E9C-101B-9397-08002B2CF9AE}" pid="7" name="Onderwerp">
    <vt:lpwstr>&lt;&gt;</vt:lpwstr>
  </property>
  <property fmtid="{D5CDD505-2E9C-101B-9397-08002B2CF9AE}" pid="8" name="Publicatiedatum">
    <vt:lpwstr>&lt;&gt;</vt:lpwstr>
  </property>
  <property fmtid="{D5CDD505-2E9C-101B-9397-08002B2CF9AE}" pid="9" name="Fase">
    <vt:lpwstr>&lt;&gt;</vt:lpwstr>
  </property>
  <property fmtid="{D5CDD505-2E9C-101B-9397-08002B2CF9AE}" pid="10" name="Status">
    <vt:lpwstr>&lt;&gt;</vt:lpwstr>
  </property>
  <property fmtid="{D5CDD505-2E9C-101B-9397-08002B2CF9AE}" pid="11" name="Trefwoorden">
    <vt:lpwstr>&lt;&gt;</vt:lpwstr>
  </property>
  <property fmtid="{D5CDD505-2E9C-101B-9397-08002B2CF9AE}" pid="12" name="Bedrijf">
    <vt:lpwstr>&lt;&gt;</vt:lpwstr>
  </property>
  <property fmtid="{D5CDD505-2E9C-101B-9397-08002B2CF9AE}" pid="13" name="Contactpersoon">
    <vt:lpwstr>&lt;&gt;</vt:lpwstr>
  </property>
  <property fmtid="{D5CDD505-2E9C-101B-9397-08002B2CF9AE}" pid="14" name="Postadres">
    <vt:lpwstr>&lt;&gt;</vt:lpwstr>
  </property>
  <property fmtid="{D5CDD505-2E9C-101B-9397-08002B2CF9AE}" pid="15" name="PostcodePostadres">
    <vt:lpwstr>&lt;&gt;</vt:lpwstr>
  </property>
  <property fmtid="{D5CDD505-2E9C-101B-9397-08002B2CF9AE}" pid="16" name="Woonplaats">
    <vt:lpwstr>&lt;&gt;</vt:lpwstr>
  </property>
  <property fmtid="{D5CDD505-2E9C-101B-9397-08002B2CF9AE}" pid="17" name="Werkmij">
    <vt:lpwstr>&lt;&gt;</vt:lpwstr>
  </property>
</Properties>
</file>