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3416FF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1348C24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</w:t>
      </w:r>
      <w:r w:rsidR="001E6E81" w:rsidRPr="001E6E81">
        <w:rPr>
          <w:sz w:val="28"/>
          <w:szCs w:val="28"/>
        </w:rPr>
        <w:t xml:space="preserve">Applicatie-dienstverlening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4EE3E7A2" w:rsidR="00FC08C7" w:rsidRPr="00D23EBE" w:rsidRDefault="00D10D17" w:rsidP="000E0035">
            <w:r>
              <w:t>A7</w:t>
            </w:r>
            <w:r w:rsidR="00621A6A">
              <w:t xml:space="preserve"> - </w:t>
            </w:r>
            <w:r w:rsidRPr="00D10D17">
              <w:t>Bedrijfsgegevens</w:t>
            </w:r>
            <w:r w:rsidR="00326B32">
              <w:t xml:space="preserve"> </w:t>
            </w:r>
            <w:r w:rsidR="00962794" w:rsidRPr="00D23EBE">
              <w:t xml:space="preserve">voor de aanbesteding </w:t>
            </w:r>
            <w:r w:rsidR="001E6E81" w:rsidRPr="001E6E81">
              <w:t>Applicatie-dienstverlening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77D7FF20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1E6E81">
              <w:rPr>
                <w:noProof/>
              </w:rPr>
              <w:t>18</w:t>
            </w:r>
            <w:r w:rsidR="001E6E81">
              <w:rPr>
                <w:noProof/>
              </w:rPr>
              <w:t xml:space="preserve"> augustus </w:t>
            </w:r>
            <w:r w:rsidR="001E6E81">
              <w:rPr>
                <w:noProof/>
              </w:rPr>
              <w:t>20</w:t>
            </w:r>
            <w:r w:rsidR="001E6E81">
              <w:rPr>
                <w:noProof/>
              </w:rPr>
              <w:t>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290989DE" w:rsidR="00D309AF" w:rsidRPr="00D23EBE" w:rsidRDefault="001E6E81" w:rsidP="00537DC8">
            <w:r w:rsidRPr="001E6E81">
              <w:t>Applicatie-dienstverlening-2016.08.18-CIZ-GCK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0" w:name="_Toc321484809"/>
      <w:r w:rsidRPr="00D23EBE">
        <w:br w:type="page"/>
      </w:r>
      <w:bookmarkEnd w:id="0"/>
    </w:p>
    <w:p w14:paraId="59D4452D" w14:textId="0E171B52" w:rsidR="00D10D17" w:rsidRPr="00D10D17" w:rsidRDefault="00D10D17" w:rsidP="00D10D17">
      <w:pPr>
        <w:pStyle w:val="Kop1"/>
        <w:numPr>
          <w:ilvl w:val="0"/>
          <w:numId w:val="0"/>
        </w:numPr>
        <w:ind w:left="432" w:hanging="432"/>
        <w:rPr>
          <w:rFonts w:cs="Tahoma"/>
          <w:sz w:val="22"/>
          <w:szCs w:val="22"/>
        </w:rPr>
      </w:pPr>
      <w:r w:rsidRPr="000F32AC">
        <w:rPr>
          <w:rFonts w:cs="Tahoma"/>
          <w:sz w:val="22"/>
          <w:szCs w:val="22"/>
        </w:rPr>
        <w:lastRenderedPageBreak/>
        <w:t>Gegevens Inschrijver</w:t>
      </w:r>
    </w:p>
    <w:p w14:paraId="1465DC37" w14:textId="277FD6E8" w:rsidR="00D10D17" w:rsidRPr="00D10D17" w:rsidRDefault="00D10D17" w:rsidP="00D10D17">
      <w:pPr>
        <w:jc w:val="both"/>
        <w:rPr>
          <w:rFonts w:eastAsia="MS Mincho"/>
        </w:rPr>
      </w:pPr>
      <w:r w:rsidRPr="000F32AC">
        <w:rPr>
          <w:rFonts w:eastAsia="MS Mincho"/>
        </w:rPr>
        <w:t>De Inschrijver dient alle gegevens volledig in te vullen.</w:t>
      </w: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0"/>
        <w:gridCol w:w="4962"/>
      </w:tblGrid>
      <w:tr w:rsidR="00D10D17" w:rsidRPr="000F32AC" w14:paraId="0F8C24D6" w14:textId="77777777" w:rsidTr="00D10D17">
        <w:trPr>
          <w:trHeight w:val="340"/>
        </w:trPr>
        <w:tc>
          <w:tcPr>
            <w:tcW w:w="2265" w:type="pct"/>
            <w:shd w:val="clear" w:color="auto" w:fill="8DB3E2" w:themeFill="text2" w:themeFillTint="66"/>
            <w:vAlign w:val="center"/>
          </w:tcPr>
          <w:p w14:paraId="22BDE181" w14:textId="77777777" w:rsidR="00D10D17" w:rsidRPr="000F32AC" w:rsidRDefault="00D10D17" w:rsidP="00FD7097">
            <w:pPr>
              <w:rPr>
                <w:rFonts w:eastAsia="MS Mincho" w:cs="Helvetica"/>
                <w:b/>
              </w:rPr>
            </w:pPr>
            <w:r w:rsidRPr="000F32AC">
              <w:rPr>
                <w:rFonts w:eastAsia="MS Mincho" w:cs="Helvetica"/>
                <w:b/>
              </w:rPr>
              <w:t>Vraag</w:t>
            </w:r>
          </w:p>
        </w:tc>
        <w:tc>
          <w:tcPr>
            <w:tcW w:w="2735" w:type="pct"/>
            <w:shd w:val="clear" w:color="auto" w:fill="8DB3E2" w:themeFill="text2" w:themeFillTint="66"/>
            <w:vAlign w:val="center"/>
          </w:tcPr>
          <w:p w14:paraId="6980DC31" w14:textId="77777777" w:rsidR="00D10D17" w:rsidRPr="000F32AC" w:rsidRDefault="00D10D17" w:rsidP="00FD7097">
            <w:pPr>
              <w:rPr>
                <w:rFonts w:eastAsia="MS Mincho" w:cs="Helvetica"/>
                <w:b/>
              </w:rPr>
            </w:pPr>
            <w:r w:rsidRPr="000F32AC">
              <w:rPr>
                <w:rFonts w:eastAsia="MS Mincho" w:cs="Helvetica"/>
                <w:b/>
              </w:rPr>
              <w:t>Volledig in te vullen door Inschrijver</w:t>
            </w:r>
          </w:p>
        </w:tc>
      </w:tr>
      <w:tr w:rsidR="00D10D17" w:rsidRPr="00A65643" w14:paraId="75DC0344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0E6DE1D7" w14:textId="77777777" w:rsidR="00D10D17" w:rsidRPr="00A65643" w:rsidRDefault="00D10D17" w:rsidP="00FD7097">
            <w:pPr>
              <w:rPr>
                <w:szCs w:val="20"/>
              </w:rPr>
            </w:pPr>
            <w:r>
              <w:rPr>
                <w:szCs w:val="20"/>
              </w:rPr>
              <w:t>Naam van de I</w:t>
            </w:r>
            <w:r w:rsidRPr="00A65643">
              <w:rPr>
                <w:szCs w:val="20"/>
              </w:rPr>
              <w:t>nschrijver (volgens handelsregister)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287D9C25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46961BF6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14764104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Rechtsvorm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17A8ECEE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753BB2C2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07BB7A5F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Ingeschreven in het Handelsregister van de Kamer van Koophandel te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3E52455C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3A749498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0E45C29A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KvK nummer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254746D1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1B8FBE71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25756ECD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Vestigingsplaats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25287150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046181CF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7489A740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Postcode en woonplaats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5FE236E9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5FD3FCC7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2BBD8AA9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Postadres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217D5288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2BA826EB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6295422C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Postcode en woonplaats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131870B2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655CEA04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6CE9DF6F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Tekenbevoegde functionaris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632D8BE6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3AFE5AEB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388A9822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Functie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37FB33C8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296726EF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4AF2CC5A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Algemeen telefoonnummer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5F967082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6CE638A8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754D7464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Website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37770ACD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6CC4ECEC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57186B3B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Naam contactpersoon aanbesteding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5ED6AD58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29158CE4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59C1FF69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Functie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02704BB8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7EE502F9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3ACABF67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Telefoonnummer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0F1DA238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48EEA301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32B01959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E-mailadres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28C92DCC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</w:tbl>
    <w:p w14:paraId="4EDE2E57" w14:textId="77777777" w:rsidR="00D10D17" w:rsidRPr="00B51FDD" w:rsidRDefault="00D10D17" w:rsidP="00B51FDD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B51FDD" w:rsidRPr="0077557E" w14:paraId="032F8F49" w14:textId="77777777" w:rsidTr="00B51FDD">
        <w:tc>
          <w:tcPr>
            <w:tcW w:w="4111" w:type="dxa"/>
            <w:shd w:val="clear" w:color="auto" w:fill="5B9BD5"/>
          </w:tcPr>
          <w:p w14:paraId="494B9C82" w14:textId="77777777" w:rsidR="00B51FDD" w:rsidRPr="0077557E" w:rsidRDefault="00B51FDD" w:rsidP="00FD7097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4BFF539" w14:textId="77777777" w:rsidR="00B51FDD" w:rsidRPr="0077557E" w:rsidRDefault="00B51FDD" w:rsidP="00FD7097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</w:p>
        </w:tc>
      </w:tr>
      <w:tr w:rsidR="00B51FDD" w:rsidRPr="0077557E" w14:paraId="5CDE2F47" w14:textId="77777777" w:rsidTr="00B51FDD">
        <w:tc>
          <w:tcPr>
            <w:tcW w:w="4111" w:type="dxa"/>
            <w:shd w:val="clear" w:color="auto" w:fill="5B9BD5"/>
          </w:tcPr>
          <w:p w14:paraId="5298957F" w14:textId="64200240" w:rsidR="00B51FDD" w:rsidRPr="00873CC2" w:rsidRDefault="00B51FDD" w:rsidP="009F3AA0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 xml:space="preserve">Naam </w:t>
            </w:r>
            <w:r w:rsidR="009F3AA0">
              <w:rPr>
                <w:rFonts w:cs="Arial"/>
                <w:b/>
              </w:rPr>
              <w:t>functionaris</w:t>
            </w:r>
          </w:p>
        </w:tc>
        <w:tc>
          <w:tcPr>
            <w:tcW w:w="4961" w:type="dxa"/>
            <w:shd w:val="clear" w:color="auto" w:fill="auto"/>
          </w:tcPr>
          <w:p w14:paraId="42AC08E6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  <w:tr w:rsidR="00B51FDD" w:rsidRPr="0077557E" w14:paraId="1FF6C826" w14:textId="77777777" w:rsidTr="00B51FDD">
        <w:tc>
          <w:tcPr>
            <w:tcW w:w="4111" w:type="dxa"/>
            <w:shd w:val="clear" w:color="auto" w:fill="5B9BD5"/>
          </w:tcPr>
          <w:p w14:paraId="33273A6B" w14:textId="77777777" w:rsidR="00B51FDD" w:rsidRPr="00873CC2" w:rsidRDefault="00B51FDD" w:rsidP="00FD7097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02F8DB04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  <w:tr w:rsidR="00B51FDD" w:rsidRPr="0077557E" w14:paraId="0F80FF9E" w14:textId="77777777" w:rsidTr="00B51FDD">
        <w:tc>
          <w:tcPr>
            <w:tcW w:w="4111" w:type="dxa"/>
            <w:shd w:val="clear" w:color="auto" w:fill="5B9BD5"/>
          </w:tcPr>
          <w:p w14:paraId="1CBC9747" w14:textId="77777777" w:rsidR="00B51FDD" w:rsidRDefault="00B51FDD" w:rsidP="00FD7097">
            <w:pPr>
              <w:jc w:val="both"/>
              <w:rPr>
                <w:rFonts w:eastAsia="SimSun" w:cs="Arial"/>
                <w:b/>
              </w:rPr>
            </w:pPr>
            <w:r w:rsidRPr="00873CC2">
              <w:rPr>
                <w:rFonts w:eastAsia="SimSun" w:cs="Arial"/>
                <w:b/>
              </w:rPr>
              <w:t>Handtekening</w:t>
            </w:r>
          </w:p>
          <w:p w14:paraId="5E1D71D5" w14:textId="77777777" w:rsidR="00B51FDD" w:rsidRDefault="00B51FDD" w:rsidP="00FD7097">
            <w:pPr>
              <w:jc w:val="both"/>
              <w:rPr>
                <w:rFonts w:eastAsia="SimSun" w:cs="Arial"/>
                <w:b/>
              </w:rPr>
            </w:pPr>
          </w:p>
          <w:p w14:paraId="2AA4DB49" w14:textId="77777777" w:rsidR="00B51FDD" w:rsidRPr="00873CC2" w:rsidRDefault="00B51FDD" w:rsidP="00FD7097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117D505F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</w:tbl>
    <w:p w14:paraId="522DF0EA" w14:textId="77777777" w:rsidR="00427F47" w:rsidRDefault="00427F47" w:rsidP="00427F47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Tahoma"/>
        </w:rPr>
      </w:pPr>
      <w:bookmarkStart w:id="1" w:name="_GoBack"/>
      <w:bookmarkEnd w:id="1"/>
    </w:p>
    <w:sectPr w:rsidR="00427F47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2043E" w14:textId="77777777" w:rsidR="00BE23FF" w:rsidRDefault="00BE23FF" w:rsidP="000E0035">
      <w:r>
        <w:separator/>
      </w:r>
    </w:p>
  </w:endnote>
  <w:endnote w:type="continuationSeparator" w:id="0">
    <w:p w14:paraId="2BBC6855" w14:textId="77777777" w:rsidR="00BE23FF" w:rsidRDefault="00BE23FF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231320D0" w:rsidR="00510DDC" w:rsidRPr="001F5F8A" w:rsidRDefault="00D10D17" w:rsidP="000E0035">
    <w:pPr>
      <w:pStyle w:val="Voettekst"/>
      <w:rPr>
        <w:rStyle w:val="Paginanummer"/>
        <w:rFonts w:cs="Verdana"/>
        <w:sz w:val="16"/>
        <w:szCs w:val="16"/>
      </w:rPr>
    </w:pPr>
    <w:r w:rsidRPr="00D10D17">
      <w:t>Bedrijfsgegevens</w:t>
    </w:r>
    <w:r w:rsidR="00326B32">
      <w:t xml:space="preserve"> </w:t>
    </w:r>
    <w:r w:rsidR="00BB360E" w:rsidRPr="00BB360E">
      <w:rPr>
        <w:rStyle w:val="Paginanummer"/>
        <w:rFonts w:cs="Verdana"/>
        <w:sz w:val="16"/>
        <w:szCs w:val="16"/>
      </w:rPr>
      <w:t xml:space="preserve">Europese aanbesteding </w:t>
    </w:r>
    <w:r w:rsidR="001E6E81">
      <w:rPr>
        <w:rStyle w:val="Paginanummer"/>
        <w:rFonts w:cs="Verdana"/>
        <w:sz w:val="16"/>
        <w:szCs w:val="16"/>
      </w:rPr>
      <w:t xml:space="preserve">Applicatie-dienstverlening </w:t>
    </w:r>
    <w:r w:rsidR="001E6E81" w:rsidRPr="001E6E81">
      <w:rPr>
        <w:rStyle w:val="Paginanummer"/>
        <w:rFonts w:cs="Verdana"/>
        <w:sz w:val="16"/>
        <w:szCs w:val="16"/>
      </w:rPr>
      <w:t xml:space="preserve"> </w:t>
    </w:r>
    <w:r w:rsidR="00BB360E" w:rsidRPr="00BB360E">
      <w:rPr>
        <w:rStyle w:val="Paginanummer"/>
        <w:rFonts w:cs="Verdana"/>
        <w:sz w:val="16"/>
        <w:szCs w:val="16"/>
      </w:rPr>
      <w:t>CIZ</w:t>
    </w:r>
  </w:p>
  <w:p w14:paraId="73043215" w14:textId="23FB9AA0" w:rsidR="00510DDC" w:rsidRPr="001F5F8A" w:rsidRDefault="00510DDC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1E6E81">
      <w:rPr>
        <w:rStyle w:val="Paginanummer"/>
        <w:rFonts w:cs="Verdana"/>
        <w:noProof/>
        <w:sz w:val="16"/>
        <w:szCs w:val="16"/>
        <w:highlight w:val="lightGray"/>
      </w:rPr>
      <w:t>18</w:t>
    </w:r>
    <w:r w:rsidR="001E6E81">
      <w:rPr>
        <w:rStyle w:val="Paginanummer"/>
        <w:rFonts w:cs="Verdana"/>
        <w:noProof/>
        <w:sz w:val="16"/>
        <w:szCs w:val="16"/>
        <w:highlight w:val="lightGray"/>
      </w:rPr>
      <w:t xml:space="preserve"> augustus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</w:t>
    </w:r>
    <w:r w:rsidR="001E6E81" w:rsidRPr="001E6E81">
      <w:rPr>
        <w:rStyle w:val="Paginanummer"/>
        <w:rFonts w:cs="Verdana"/>
        <w:sz w:val="16"/>
        <w:szCs w:val="16"/>
      </w:rPr>
      <w:t>Applicatie-dienstverlening-2016.08.18-CIZ-GCK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1E6E81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1E6E81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52EB5" w14:textId="77777777" w:rsidR="00BE23FF" w:rsidRDefault="00BE23FF" w:rsidP="000E0035">
      <w:r>
        <w:separator/>
      </w:r>
    </w:p>
  </w:footnote>
  <w:footnote w:type="continuationSeparator" w:id="0">
    <w:p w14:paraId="21A22DE8" w14:textId="77777777" w:rsidR="00BE23FF" w:rsidRDefault="00BE23FF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328BB"/>
    <w:multiLevelType w:val="hybridMultilevel"/>
    <w:tmpl w:val="B4583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20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13103A"/>
    <w:multiLevelType w:val="hybridMultilevel"/>
    <w:tmpl w:val="7CC05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6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2"/>
  </w:num>
  <w:num w:numId="3">
    <w:abstractNumId w:val="51"/>
  </w:num>
  <w:num w:numId="4">
    <w:abstractNumId w:val="19"/>
  </w:num>
  <w:num w:numId="5">
    <w:abstractNumId w:val="30"/>
  </w:num>
  <w:num w:numId="6">
    <w:abstractNumId w:val="9"/>
  </w:num>
  <w:num w:numId="7">
    <w:abstractNumId w:val="20"/>
  </w:num>
  <w:num w:numId="8">
    <w:abstractNumId w:val="18"/>
  </w:num>
  <w:num w:numId="9">
    <w:abstractNumId w:val="7"/>
  </w:num>
  <w:num w:numId="10">
    <w:abstractNumId w:val="36"/>
  </w:num>
  <w:num w:numId="11">
    <w:abstractNumId w:val="25"/>
  </w:num>
  <w:num w:numId="12">
    <w:abstractNumId w:val="45"/>
  </w:num>
  <w:num w:numId="13">
    <w:abstractNumId w:val="17"/>
  </w:num>
  <w:num w:numId="14">
    <w:abstractNumId w:val="47"/>
  </w:num>
  <w:num w:numId="15">
    <w:abstractNumId w:val="2"/>
  </w:num>
  <w:num w:numId="16">
    <w:abstractNumId w:val="48"/>
  </w:num>
  <w:num w:numId="17">
    <w:abstractNumId w:val="38"/>
  </w:num>
  <w:num w:numId="18">
    <w:abstractNumId w:val="27"/>
  </w:num>
  <w:num w:numId="19">
    <w:abstractNumId w:val="24"/>
  </w:num>
  <w:num w:numId="20">
    <w:abstractNumId w:val="37"/>
  </w:num>
  <w:num w:numId="21">
    <w:abstractNumId w:val="1"/>
  </w:num>
  <w:num w:numId="22">
    <w:abstractNumId w:val="50"/>
  </w:num>
  <w:num w:numId="23">
    <w:abstractNumId w:val="39"/>
  </w:num>
  <w:num w:numId="24">
    <w:abstractNumId w:val="13"/>
  </w:num>
  <w:num w:numId="25">
    <w:abstractNumId w:val="26"/>
  </w:num>
  <w:num w:numId="26">
    <w:abstractNumId w:val="49"/>
  </w:num>
  <w:num w:numId="27">
    <w:abstractNumId w:val="12"/>
  </w:num>
  <w:num w:numId="28">
    <w:abstractNumId w:val="14"/>
  </w:num>
  <w:num w:numId="29">
    <w:abstractNumId w:val="22"/>
  </w:num>
  <w:num w:numId="30">
    <w:abstractNumId w:val="3"/>
  </w:num>
  <w:num w:numId="31">
    <w:abstractNumId w:val="4"/>
  </w:num>
  <w:num w:numId="32">
    <w:abstractNumId w:val="8"/>
  </w:num>
  <w:num w:numId="33">
    <w:abstractNumId w:val="43"/>
  </w:num>
  <w:num w:numId="34">
    <w:abstractNumId w:val="35"/>
  </w:num>
  <w:num w:numId="35">
    <w:abstractNumId w:val="10"/>
  </w:num>
  <w:num w:numId="36">
    <w:abstractNumId w:val="23"/>
  </w:num>
  <w:num w:numId="37">
    <w:abstractNumId w:val="32"/>
  </w:num>
  <w:num w:numId="38">
    <w:abstractNumId w:val="21"/>
  </w:num>
  <w:num w:numId="39">
    <w:abstractNumId w:val="6"/>
  </w:num>
  <w:num w:numId="40">
    <w:abstractNumId w:val="29"/>
  </w:num>
  <w:num w:numId="41">
    <w:abstractNumId w:val="41"/>
  </w:num>
  <w:num w:numId="42">
    <w:abstractNumId w:val="15"/>
  </w:num>
  <w:num w:numId="43">
    <w:abstractNumId w:val="46"/>
  </w:num>
  <w:num w:numId="44">
    <w:abstractNumId w:val="44"/>
  </w:num>
  <w:num w:numId="45">
    <w:abstractNumId w:val="0"/>
  </w:num>
  <w:num w:numId="46">
    <w:abstractNumId w:val="52"/>
  </w:num>
  <w:num w:numId="47">
    <w:abstractNumId w:val="31"/>
  </w:num>
  <w:num w:numId="48">
    <w:abstractNumId w:val="11"/>
  </w:num>
  <w:num w:numId="49">
    <w:abstractNumId w:val="28"/>
  </w:num>
  <w:num w:numId="50">
    <w:abstractNumId w:val="33"/>
  </w:num>
  <w:num w:numId="51">
    <w:abstractNumId w:val="16"/>
  </w:num>
  <w:num w:numId="52">
    <w:abstractNumId w:val="5"/>
  </w:num>
  <w:num w:numId="53">
    <w:abstractNumId w:val="4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1A90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0D34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E6E81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4E0D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6B32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27F47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0E36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1A6A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7064"/>
    <w:rsid w:val="00767353"/>
    <w:rsid w:val="00770213"/>
    <w:rsid w:val="007703ED"/>
    <w:rsid w:val="00770DB3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0C55"/>
    <w:rsid w:val="008C0CEE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3578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3AA0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293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5078C"/>
    <w:rsid w:val="00B51FDD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0CC"/>
    <w:rsid w:val="00BE0692"/>
    <w:rsid w:val="00BE18F5"/>
    <w:rsid w:val="00BE23FF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5C4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0D17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5539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4F698D0"/>
  <w15:docId w15:val="{683CE58C-6B29-42A9-92D3-AECB5693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uiPriority w:val="34"/>
    <w:qFormat/>
    <w:rsid w:val="00A17DD0"/>
    <w:pPr>
      <w:ind w:left="720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  <w:style w:type="character" w:customStyle="1" w:styleId="KoptekstChar">
    <w:name w:val="Koptekst Char"/>
    <w:link w:val="Koptekst"/>
    <w:rsid w:val="00B51FDD"/>
    <w:rPr>
      <w:rFonts w:ascii="Verdana" w:hAnsi="Verdana"/>
      <w:snapToGrid w:val="0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DB84C-23CE-495F-98D9-8EC8CA9C1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E0C71281</Template>
  <TotalTime>0</TotalTime>
  <Pages>2</Pages>
  <Words>145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Bedrijfsgegevens Europese aanbesteding ICT-dienstverlening CIZ</vt:lpstr>
    </vt:vector>
  </TitlesOfParts>
  <Manager>B.W. Bol</Manager>
  <Company>Centrum Indicatiestelling Zorg (CIZ)</Company>
  <LinksUpToDate>false</LinksUpToDate>
  <CharactersWithSpaces>947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Bedrijfsgegevens Europese aanbesteding ICT-dienstverlening CIZ</dc:title>
  <dc:subject>Europese aanbesteding ICT-dienstverlening CIZ</dc:subject>
  <dc:creator>M.R. Ensing</dc:creator>
  <cp:keywords/>
  <dc:description/>
  <cp:lastModifiedBy>Gilbert Kooijman</cp:lastModifiedBy>
  <cp:revision>2</cp:revision>
  <cp:lastPrinted>2016-01-26T12:52:00Z</cp:lastPrinted>
  <dcterms:created xsi:type="dcterms:W3CDTF">2016-08-10T11:03:00Z</dcterms:created>
  <dcterms:modified xsi:type="dcterms:W3CDTF">2016-08-10T11:03:00Z</dcterms:modified>
  <cp:category/>
</cp:coreProperties>
</file>