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DA" w:rsidRDefault="008E777D">
      <w:pPr>
        <w:rPr>
          <w:rFonts w:cs="RijksoverheidSansText-Regular"/>
          <w:b/>
          <w:sz w:val="22"/>
        </w:rPr>
      </w:pPr>
      <w:r>
        <w:rPr>
          <w:b/>
          <w:sz w:val="22"/>
        </w:rPr>
        <w:t xml:space="preserve">BIJLAGE 4: </w:t>
      </w:r>
      <w:r w:rsidR="00B434DA" w:rsidRPr="00B434DA">
        <w:rPr>
          <w:b/>
          <w:sz w:val="22"/>
        </w:rPr>
        <w:t>Modelverklaring</w:t>
      </w:r>
      <w:r w:rsidR="00B434DA" w:rsidRPr="00B434DA">
        <w:rPr>
          <w:rFonts w:cs="RijksoverheidSansText-Regular"/>
          <w:b/>
          <w:sz w:val="22"/>
        </w:rPr>
        <w:t xml:space="preserve"> beschikbaarheid d</w:t>
      </w:r>
      <w:r w:rsidR="008D587E">
        <w:rPr>
          <w:rFonts w:cs="RijksoverheidSansText-Regular"/>
          <w:b/>
          <w:sz w:val="22"/>
        </w:rPr>
        <w:t>erde</w:t>
      </w:r>
      <w:r w:rsidR="00B434DA" w:rsidRPr="00B434DA">
        <w:rPr>
          <w:rFonts w:cs="RijksoverheidSansText-Regular"/>
          <w:b/>
          <w:sz w:val="22"/>
        </w:rPr>
        <w:t xml:space="preserve"> waarop door de </w:t>
      </w:r>
      <w:bookmarkStart w:id="0" w:name="_GoBack"/>
      <w:bookmarkEnd w:id="0"/>
      <w:r w:rsidR="00B434DA" w:rsidRPr="00B434DA">
        <w:rPr>
          <w:rFonts w:cs="RijksoverheidSansText-Regular"/>
          <w:b/>
          <w:sz w:val="22"/>
        </w:rPr>
        <w:t>gegadigde een beroep wordt gedaan</w:t>
      </w:r>
      <w:r w:rsidR="008D587E">
        <w:rPr>
          <w:rStyle w:val="FootnoteReference"/>
          <w:rFonts w:cs="RijksoverheidSansText-Regular"/>
          <w:b/>
          <w:sz w:val="22"/>
        </w:rPr>
        <w:footnoteReference w:id="1"/>
      </w:r>
    </w:p>
    <w:p w:rsidR="00EF6B92" w:rsidRPr="00EF6B92" w:rsidRDefault="00EF6B92">
      <w:pPr>
        <w:rPr>
          <w:sz w:val="18"/>
          <w:szCs w:val="18"/>
        </w:rPr>
      </w:pPr>
      <w:r w:rsidRPr="00EF6B92">
        <w:rPr>
          <w:rFonts w:cs="RijksoverheidSansText-Regular"/>
          <w:sz w:val="18"/>
          <w:szCs w:val="18"/>
        </w:rPr>
        <w:t xml:space="preserve">Betreft: </w:t>
      </w:r>
      <w:r w:rsidR="00397530">
        <w:rPr>
          <w:rFonts w:cs="RijksoverheidSansText-Regular"/>
          <w:sz w:val="18"/>
          <w:szCs w:val="18"/>
        </w:rPr>
        <w:t>a</w:t>
      </w:r>
      <w:r>
        <w:rPr>
          <w:rFonts w:cs="RijksoverheidSansText-Regular"/>
          <w:sz w:val="18"/>
          <w:szCs w:val="18"/>
        </w:rPr>
        <w:t xml:space="preserve">anbesteding </w:t>
      </w:r>
      <w:r w:rsidR="00397530">
        <w:rPr>
          <w:rFonts w:cs="RijksoverheidSansText-Regular"/>
          <w:sz w:val="18"/>
          <w:szCs w:val="18"/>
        </w:rPr>
        <w:t>project “</w:t>
      </w:r>
      <w:r w:rsidR="00E77CFC" w:rsidRPr="00E77CFC">
        <w:rPr>
          <w:rFonts w:cs="RijksoverheidSansText-Regular"/>
          <w:sz w:val="18"/>
          <w:szCs w:val="18"/>
        </w:rPr>
        <w:t>Nieuwbouw OPS &amp; SIM Faciliteit 322 SQ op Vliegbasis Leeuwarden</w:t>
      </w:r>
      <w:r w:rsidR="00397530">
        <w:rPr>
          <w:rFonts w:cs="RijksoverheidSansText-Regular"/>
          <w:sz w:val="18"/>
          <w:szCs w:val="18"/>
        </w:rPr>
        <w:t>”</w:t>
      </w:r>
    </w:p>
    <w:p w:rsidR="00086C60" w:rsidRPr="00B434DA" w:rsidRDefault="00086C60">
      <w:pPr>
        <w:rPr>
          <w:sz w:val="18"/>
          <w:szCs w:val="18"/>
        </w:rPr>
      </w:pPr>
    </w:p>
    <w:p w:rsidR="00B434DA" w:rsidRPr="008D587E" w:rsidRDefault="00086C60" w:rsidP="00B434DA">
      <w:pPr>
        <w:rPr>
          <w:sz w:val="18"/>
          <w:szCs w:val="18"/>
        </w:rPr>
      </w:pPr>
      <w:r w:rsidRPr="008D587E">
        <w:rPr>
          <w:sz w:val="18"/>
          <w:szCs w:val="18"/>
        </w:rPr>
        <w:t>Gegevens derde</w:t>
      </w:r>
      <w:r w:rsidR="00B434DA" w:rsidRPr="008D587E">
        <w:rPr>
          <w:sz w:val="18"/>
          <w:szCs w:val="18"/>
        </w:rPr>
        <w:t xml:space="preserve"> </w:t>
      </w:r>
      <w:r w:rsidR="00B434DA" w:rsidRPr="008D587E">
        <w:rPr>
          <w:rFonts w:cs="RijksoverheidSansText-Regular"/>
          <w:sz w:val="18"/>
          <w:szCs w:val="18"/>
        </w:rPr>
        <w:t>waarop door de gegadigde een beroep wordt gedaan</w:t>
      </w:r>
      <w:r w:rsidR="008D587E" w:rsidRPr="008D587E">
        <w:rPr>
          <w:rFonts w:cs="RijksoverheidSansText-Regular"/>
          <w:sz w:val="18"/>
          <w:szCs w:val="18"/>
        </w:rPr>
        <w:t>:</w:t>
      </w:r>
    </w:p>
    <w:tbl>
      <w:tblPr>
        <w:tblW w:w="983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7595"/>
      </w:tblGrid>
      <w:tr w:rsidR="00B434DA" w:rsidRPr="00B434DA" w:rsidTr="00B434DA">
        <w:trPr>
          <w:trHeight w:val="120"/>
        </w:trPr>
        <w:tc>
          <w:tcPr>
            <w:tcW w:w="223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  <w:r w:rsidRPr="00B434DA">
              <w:rPr>
                <w:sz w:val="18"/>
                <w:szCs w:val="18"/>
              </w:rPr>
              <w:t xml:space="preserve">Naam </w:t>
            </w:r>
          </w:p>
        </w:tc>
        <w:tc>
          <w:tcPr>
            <w:tcW w:w="759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</w:p>
        </w:tc>
      </w:tr>
      <w:tr w:rsidR="00B434DA" w:rsidRPr="00B434DA" w:rsidTr="00B434DA">
        <w:trPr>
          <w:trHeight w:val="120"/>
        </w:trPr>
        <w:tc>
          <w:tcPr>
            <w:tcW w:w="223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  <w:r w:rsidRPr="00B434DA">
              <w:rPr>
                <w:sz w:val="18"/>
                <w:szCs w:val="18"/>
              </w:rPr>
              <w:t xml:space="preserve">Rechtsvorm </w:t>
            </w:r>
          </w:p>
        </w:tc>
        <w:tc>
          <w:tcPr>
            <w:tcW w:w="759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</w:p>
        </w:tc>
      </w:tr>
      <w:tr w:rsidR="00B434DA" w:rsidRPr="00B434DA" w:rsidTr="00B434DA">
        <w:trPr>
          <w:trHeight w:val="120"/>
        </w:trPr>
        <w:tc>
          <w:tcPr>
            <w:tcW w:w="223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  <w:r w:rsidRPr="00B434DA">
              <w:rPr>
                <w:sz w:val="18"/>
                <w:szCs w:val="18"/>
              </w:rPr>
              <w:t xml:space="preserve">Adresgegevens </w:t>
            </w:r>
          </w:p>
        </w:tc>
        <w:tc>
          <w:tcPr>
            <w:tcW w:w="759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</w:p>
        </w:tc>
      </w:tr>
      <w:tr w:rsidR="00B434DA" w:rsidRPr="00B434DA" w:rsidTr="00B434DA">
        <w:trPr>
          <w:trHeight w:val="120"/>
        </w:trPr>
        <w:tc>
          <w:tcPr>
            <w:tcW w:w="223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  <w:r w:rsidRPr="00B434DA">
              <w:rPr>
                <w:sz w:val="18"/>
                <w:szCs w:val="18"/>
              </w:rPr>
              <w:t xml:space="preserve">E-mail </w:t>
            </w:r>
          </w:p>
        </w:tc>
        <w:tc>
          <w:tcPr>
            <w:tcW w:w="759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</w:p>
        </w:tc>
      </w:tr>
      <w:tr w:rsidR="00B434DA" w:rsidRPr="00B434DA" w:rsidTr="00B434DA">
        <w:trPr>
          <w:trHeight w:val="120"/>
        </w:trPr>
        <w:tc>
          <w:tcPr>
            <w:tcW w:w="223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  <w:r w:rsidRPr="00B434DA">
              <w:rPr>
                <w:sz w:val="18"/>
                <w:szCs w:val="18"/>
              </w:rPr>
              <w:t xml:space="preserve">Fax </w:t>
            </w:r>
          </w:p>
        </w:tc>
        <w:tc>
          <w:tcPr>
            <w:tcW w:w="759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</w:p>
        </w:tc>
      </w:tr>
      <w:tr w:rsidR="00B434DA" w:rsidRPr="00B434DA" w:rsidTr="00B434DA">
        <w:trPr>
          <w:trHeight w:val="120"/>
        </w:trPr>
        <w:tc>
          <w:tcPr>
            <w:tcW w:w="223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  <w:r w:rsidRPr="00B434DA">
              <w:rPr>
                <w:sz w:val="18"/>
                <w:szCs w:val="18"/>
              </w:rPr>
              <w:t xml:space="preserve">Telefoon </w:t>
            </w:r>
          </w:p>
        </w:tc>
        <w:tc>
          <w:tcPr>
            <w:tcW w:w="7595" w:type="dxa"/>
          </w:tcPr>
          <w:p w:rsidR="00B434DA" w:rsidRPr="00B434DA" w:rsidRDefault="00B434DA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B434DA" w:rsidRDefault="00B434DA" w:rsidP="00C03CBE">
      <w:pPr>
        <w:pStyle w:val="Default"/>
        <w:rPr>
          <w:sz w:val="18"/>
          <w:szCs w:val="18"/>
        </w:rPr>
      </w:pPr>
    </w:p>
    <w:p w:rsidR="00B434DA" w:rsidRDefault="00B434DA" w:rsidP="00C03CBE">
      <w:pPr>
        <w:pStyle w:val="Default"/>
        <w:rPr>
          <w:sz w:val="18"/>
          <w:szCs w:val="18"/>
        </w:rPr>
      </w:pPr>
    </w:p>
    <w:p w:rsidR="00C03CBE" w:rsidRDefault="00C16FE4" w:rsidP="00B434DA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[n</w:t>
      </w:r>
      <w:r w:rsidR="00C03CBE" w:rsidRPr="00B434DA">
        <w:rPr>
          <w:sz w:val="18"/>
          <w:szCs w:val="18"/>
        </w:rPr>
        <w:t xml:space="preserve">aam </w:t>
      </w:r>
      <w:r w:rsidR="00B434DA">
        <w:rPr>
          <w:sz w:val="18"/>
          <w:szCs w:val="18"/>
        </w:rPr>
        <w:t>derde</w:t>
      </w:r>
      <w:r w:rsidR="00C03CBE" w:rsidRPr="00B434DA">
        <w:rPr>
          <w:sz w:val="18"/>
          <w:szCs w:val="18"/>
        </w:rPr>
        <w:t xml:space="preserve">] verklaart: </w:t>
      </w:r>
    </w:p>
    <w:p w:rsidR="00B434DA" w:rsidRPr="00B434DA" w:rsidRDefault="00B434DA" w:rsidP="00B434DA">
      <w:pPr>
        <w:pStyle w:val="Default"/>
        <w:spacing w:line="360" w:lineRule="auto"/>
        <w:rPr>
          <w:sz w:val="18"/>
          <w:szCs w:val="18"/>
        </w:rPr>
      </w:pPr>
    </w:p>
    <w:p w:rsidR="00C03CBE" w:rsidRPr="00B434DA" w:rsidRDefault="00C03CBE" w:rsidP="00B434DA">
      <w:pPr>
        <w:pStyle w:val="Default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B434DA">
        <w:rPr>
          <w:sz w:val="18"/>
          <w:szCs w:val="18"/>
        </w:rPr>
        <w:t xml:space="preserve">dat zij heeft kennisgenomen van de </w:t>
      </w:r>
      <w:r w:rsidR="00397530">
        <w:rPr>
          <w:sz w:val="18"/>
          <w:szCs w:val="18"/>
        </w:rPr>
        <w:t>Selectieprocedure</w:t>
      </w:r>
      <w:r w:rsidRPr="00B434DA">
        <w:rPr>
          <w:sz w:val="18"/>
          <w:szCs w:val="18"/>
        </w:rPr>
        <w:t xml:space="preserve"> voor deze aanbestedingsprocedure en onvoorwaardelijk met de daarin neergelegde procedure instemt; </w:t>
      </w:r>
    </w:p>
    <w:p w:rsidR="00C03CBE" w:rsidRPr="00B434DA" w:rsidRDefault="00C03CBE" w:rsidP="00B434DA">
      <w:pPr>
        <w:pStyle w:val="Default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B434DA">
        <w:rPr>
          <w:sz w:val="18"/>
          <w:szCs w:val="18"/>
        </w:rPr>
        <w:t>dat alle informatie die zij in het kader van deze aanbestedingsprocedu</w:t>
      </w:r>
      <w:r w:rsidR="00B434DA">
        <w:rPr>
          <w:sz w:val="18"/>
          <w:szCs w:val="18"/>
        </w:rPr>
        <w:t xml:space="preserve">re, direct of indirect, aan </w:t>
      </w:r>
      <w:r w:rsidR="00397530">
        <w:rPr>
          <w:sz w:val="18"/>
          <w:szCs w:val="18"/>
        </w:rPr>
        <w:t>het Rijksvastgoedbedrijf</w:t>
      </w:r>
      <w:r w:rsidRPr="00B434DA">
        <w:rPr>
          <w:sz w:val="18"/>
          <w:szCs w:val="18"/>
        </w:rPr>
        <w:t xml:space="preserve"> heeft verstrekt en zal verstrekken juist is en dat zij zich erva</w:t>
      </w:r>
      <w:r w:rsidR="00B434DA">
        <w:rPr>
          <w:sz w:val="18"/>
          <w:szCs w:val="18"/>
        </w:rPr>
        <w:t xml:space="preserve">n bewust is dat eventueel door </w:t>
      </w:r>
      <w:r w:rsidR="00397530">
        <w:rPr>
          <w:sz w:val="18"/>
          <w:szCs w:val="18"/>
        </w:rPr>
        <w:t>het Rijksvastgoedbedrijf</w:t>
      </w:r>
      <w:r w:rsidRPr="00B434DA">
        <w:rPr>
          <w:sz w:val="18"/>
          <w:szCs w:val="18"/>
        </w:rPr>
        <w:t xml:space="preserve"> gesignaleerde onjuistheden daa</w:t>
      </w:r>
      <w:r w:rsidR="00B434DA">
        <w:rPr>
          <w:sz w:val="18"/>
          <w:szCs w:val="18"/>
        </w:rPr>
        <w:t>rin aanleiding kunnen geven de g</w:t>
      </w:r>
      <w:r w:rsidRPr="00B434DA">
        <w:rPr>
          <w:sz w:val="18"/>
          <w:szCs w:val="18"/>
        </w:rPr>
        <w:t xml:space="preserve">egadigde uit te sluiten van verdere deelneming aan deze aanbestedingsprocedure; </w:t>
      </w:r>
    </w:p>
    <w:p w:rsidR="00C03CBE" w:rsidRPr="00B434DA" w:rsidRDefault="00B434DA" w:rsidP="00B434DA">
      <w:pPr>
        <w:pStyle w:val="Default"/>
        <w:numPr>
          <w:ilvl w:val="0"/>
          <w:numId w:val="2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dat [naam g</w:t>
      </w:r>
      <w:r w:rsidR="00C03CBE" w:rsidRPr="00B434DA">
        <w:rPr>
          <w:sz w:val="18"/>
          <w:szCs w:val="18"/>
        </w:rPr>
        <w:t xml:space="preserve">egadigde], indien </w:t>
      </w:r>
      <w:r w:rsidR="008D587E">
        <w:rPr>
          <w:sz w:val="18"/>
          <w:szCs w:val="18"/>
        </w:rPr>
        <w:t>de opdracht</w:t>
      </w:r>
      <w:r w:rsidR="00C03CBE" w:rsidRPr="00B434DA">
        <w:rPr>
          <w:sz w:val="18"/>
          <w:szCs w:val="18"/>
        </w:rPr>
        <w:t xml:space="preserve"> a</w:t>
      </w:r>
      <w:r>
        <w:rPr>
          <w:sz w:val="18"/>
          <w:szCs w:val="18"/>
        </w:rPr>
        <w:t>an [naam g</w:t>
      </w:r>
      <w:r w:rsidR="00C03CBE" w:rsidRPr="00B434DA">
        <w:rPr>
          <w:sz w:val="18"/>
          <w:szCs w:val="18"/>
        </w:rPr>
        <w:t xml:space="preserve">egadigde] zal worden gegund, voor de uitvoering van </w:t>
      </w:r>
      <w:r w:rsidR="008D587E">
        <w:rPr>
          <w:sz w:val="18"/>
          <w:szCs w:val="18"/>
        </w:rPr>
        <w:t>de opdracht</w:t>
      </w:r>
      <w:r w:rsidR="00C03CBE" w:rsidRPr="00B434DA">
        <w:rPr>
          <w:sz w:val="18"/>
          <w:szCs w:val="18"/>
        </w:rPr>
        <w:t xml:space="preserve"> zal kunnen beschikken over de kennis, ervaring en middelen die de ondergetekende ter beschikking heeft. In dit verband stemt zij er mee in dat de ervaring van ondergetekende als eige</w:t>
      </w:r>
      <w:r>
        <w:rPr>
          <w:sz w:val="18"/>
          <w:szCs w:val="18"/>
        </w:rPr>
        <w:t>n ervaring van de g</w:t>
      </w:r>
      <w:r w:rsidR="00C03CBE" w:rsidRPr="00B434DA">
        <w:rPr>
          <w:sz w:val="18"/>
          <w:szCs w:val="18"/>
        </w:rPr>
        <w:t xml:space="preserve">egadigde wordt aangemerkt. </w:t>
      </w:r>
    </w:p>
    <w:p w:rsidR="00B434DA" w:rsidRDefault="00B434DA" w:rsidP="00B434DA">
      <w:pPr>
        <w:pStyle w:val="Default"/>
        <w:spacing w:line="360" w:lineRule="auto"/>
        <w:rPr>
          <w:sz w:val="18"/>
          <w:szCs w:val="18"/>
        </w:rPr>
      </w:pPr>
    </w:p>
    <w:p w:rsidR="008D587E" w:rsidRDefault="008D587E" w:rsidP="001766BE">
      <w:pPr>
        <w:pStyle w:val="Default"/>
        <w:spacing w:line="360" w:lineRule="auto"/>
        <w:rPr>
          <w:sz w:val="18"/>
          <w:szCs w:val="18"/>
        </w:rPr>
      </w:pPr>
    </w:p>
    <w:p w:rsidR="00C03CBE" w:rsidRPr="00B434DA" w:rsidRDefault="00C03CBE" w:rsidP="001766BE">
      <w:pPr>
        <w:pStyle w:val="Default"/>
        <w:spacing w:line="360" w:lineRule="auto"/>
        <w:rPr>
          <w:sz w:val="18"/>
          <w:szCs w:val="18"/>
        </w:rPr>
      </w:pPr>
      <w:r w:rsidRPr="00B434DA">
        <w:rPr>
          <w:sz w:val="18"/>
          <w:szCs w:val="18"/>
        </w:rPr>
        <w:t>Aldu</w:t>
      </w:r>
      <w:r w:rsidR="00C16FE4">
        <w:rPr>
          <w:sz w:val="18"/>
          <w:szCs w:val="18"/>
        </w:rPr>
        <w:t>s getekend te [plaats], [datum].</w:t>
      </w:r>
    </w:p>
    <w:p w:rsidR="00C80DEB" w:rsidRDefault="00C80DEB" w:rsidP="001766BE">
      <w:pPr>
        <w:pStyle w:val="Default"/>
        <w:spacing w:line="360" w:lineRule="auto"/>
        <w:rPr>
          <w:sz w:val="18"/>
          <w:szCs w:val="18"/>
        </w:rPr>
      </w:pPr>
    </w:p>
    <w:p w:rsidR="00C03CBE" w:rsidRPr="00B434DA" w:rsidRDefault="00C03CBE" w:rsidP="001766BE">
      <w:pPr>
        <w:pStyle w:val="Default"/>
        <w:spacing w:line="360" w:lineRule="auto"/>
        <w:rPr>
          <w:sz w:val="18"/>
          <w:szCs w:val="18"/>
        </w:rPr>
      </w:pPr>
      <w:r w:rsidRPr="00B434DA">
        <w:rPr>
          <w:sz w:val="18"/>
          <w:szCs w:val="18"/>
        </w:rPr>
        <w:t>[</w:t>
      </w:r>
      <w:r w:rsidR="00C16FE4">
        <w:rPr>
          <w:sz w:val="18"/>
          <w:szCs w:val="18"/>
        </w:rPr>
        <w:t>n</w:t>
      </w:r>
      <w:r w:rsidR="00B434DA">
        <w:rPr>
          <w:sz w:val="18"/>
          <w:szCs w:val="18"/>
        </w:rPr>
        <w:t>aam derde</w:t>
      </w:r>
      <w:r w:rsidRPr="00B434DA">
        <w:rPr>
          <w:sz w:val="18"/>
          <w:szCs w:val="18"/>
        </w:rPr>
        <w:t xml:space="preserve">], </w:t>
      </w:r>
    </w:p>
    <w:p w:rsidR="00C03CBE" w:rsidRPr="00B434DA" w:rsidRDefault="00C03CBE" w:rsidP="001766BE">
      <w:pPr>
        <w:pStyle w:val="Default"/>
        <w:spacing w:line="360" w:lineRule="auto"/>
        <w:rPr>
          <w:sz w:val="18"/>
          <w:szCs w:val="18"/>
        </w:rPr>
      </w:pPr>
      <w:r w:rsidRPr="00B434DA">
        <w:rPr>
          <w:sz w:val="18"/>
          <w:szCs w:val="18"/>
        </w:rPr>
        <w:t>[naam vertegenwoordig</w:t>
      </w:r>
      <w:r w:rsidR="00C16FE4">
        <w:rPr>
          <w:sz w:val="18"/>
          <w:szCs w:val="18"/>
        </w:rPr>
        <w:t>ingsbevoegd natuurlijk persoon],</w:t>
      </w:r>
    </w:p>
    <w:p w:rsidR="00C03CBE" w:rsidRPr="00B434DA" w:rsidRDefault="00C16FE4" w:rsidP="001766BE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[functie].</w:t>
      </w:r>
    </w:p>
    <w:p w:rsidR="00C80DEB" w:rsidRDefault="00C80DEB" w:rsidP="001766BE">
      <w:pPr>
        <w:spacing w:line="360" w:lineRule="auto"/>
        <w:rPr>
          <w:sz w:val="18"/>
          <w:szCs w:val="18"/>
        </w:rPr>
      </w:pPr>
    </w:p>
    <w:p w:rsidR="008D587E" w:rsidRDefault="008D587E" w:rsidP="001766BE">
      <w:pPr>
        <w:spacing w:line="360" w:lineRule="auto"/>
        <w:rPr>
          <w:sz w:val="18"/>
          <w:szCs w:val="18"/>
        </w:rPr>
      </w:pPr>
    </w:p>
    <w:p w:rsidR="00C03CBE" w:rsidRPr="00B434DA" w:rsidRDefault="00C03CBE" w:rsidP="001766BE">
      <w:pPr>
        <w:spacing w:line="360" w:lineRule="auto"/>
        <w:rPr>
          <w:sz w:val="18"/>
          <w:szCs w:val="18"/>
        </w:rPr>
      </w:pPr>
      <w:r w:rsidRPr="00B434DA">
        <w:rPr>
          <w:sz w:val="18"/>
          <w:szCs w:val="18"/>
        </w:rPr>
        <w:t>[handtekening]</w:t>
      </w:r>
    </w:p>
    <w:p w:rsidR="00C03CBE" w:rsidRPr="00B434DA" w:rsidRDefault="00C03CBE" w:rsidP="00C03CBE">
      <w:pPr>
        <w:rPr>
          <w:sz w:val="18"/>
          <w:szCs w:val="18"/>
        </w:rPr>
      </w:pPr>
    </w:p>
    <w:p w:rsidR="00C03CBE" w:rsidRPr="00B434DA" w:rsidRDefault="00C03CBE" w:rsidP="00C03CBE">
      <w:pPr>
        <w:rPr>
          <w:sz w:val="18"/>
          <w:szCs w:val="18"/>
        </w:rPr>
      </w:pPr>
    </w:p>
    <w:sectPr w:rsidR="00C03CBE" w:rsidRPr="00B434DA" w:rsidSect="00680B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87E" w:rsidRDefault="008D587E" w:rsidP="008D587E">
      <w:pPr>
        <w:spacing w:after="0" w:line="240" w:lineRule="auto"/>
      </w:pPr>
      <w:r>
        <w:separator/>
      </w:r>
    </w:p>
  </w:endnote>
  <w:endnote w:type="continuationSeparator" w:id="0">
    <w:p w:rsidR="008D587E" w:rsidRDefault="008D587E" w:rsidP="008D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87E" w:rsidRDefault="008D587E" w:rsidP="008D587E">
      <w:pPr>
        <w:spacing w:after="0" w:line="240" w:lineRule="auto"/>
      </w:pPr>
      <w:r>
        <w:separator/>
      </w:r>
    </w:p>
  </w:footnote>
  <w:footnote w:type="continuationSeparator" w:id="0">
    <w:p w:rsidR="008D587E" w:rsidRDefault="008D587E" w:rsidP="008D587E">
      <w:pPr>
        <w:spacing w:after="0" w:line="240" w:lineRule="auto"/>
      </w:pPr>
      <w:r>
        <w:continuationSeparator/>
      </w:r>
    </w:p>
  </w:footnote>
  <w:footnote w:id="1">
    <w:p w:rsidR="008D587E" w:rsidRDefault="008D58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587E">
        <w:rPr>
          <w:sz w:val="16"/>
          <w:szCs w:val="16"/>
        </w:rPr>
        <w:t xml:space="preserve">In te vullen door iedere derde </w:t>
      </w:r>
      <w:r w:rsidRPr="008D587E">
        <w:rPr>
          <w:rFonts w:cs="RijksoverheidSansText-Regular"/>
          <w:sz w:val="16"/>
          <w:szCs w:val="16"/>
        </w:rPr>
        <w:t>waarop door de gegadigde een beroep wordt gedaan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77D" w:rsidRDefault="008E777D">
    <w:pPr>
      <w:pStyle w:val="Header"/>
    </w:pPr>
    <w:r w:rsidRPr="008E777D">
      <w:t>Maatregelen Brandveiligheid Legeringsgebouwen Defensie fase 1│ 23 juni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0B71"/>
    <w:multiLevelType w:val="hybridMultilevel"/>
    <w:tmpl w:val="4B10F2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7A6"/>
    <w:multiLevelType w:val="hybridMultilevel"/>
    <w:tmpl w:val="C5A25E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C60"/>
    <w:rsid w:val="00086C60"/>
    <w:rsid w:val="001766BE"/>
    <w:rsid w:val="002A75CC"/>
    <w:rsid w:val="00397530"/>
    <w:rsid w:val="004E7EB7"/>
    <w:rsid w:val="00680BED"/>
    <w:rsid w:val="008D587E"/>
    <w:rsid w:val="008E777D"/>
    <w:rsid w:val="008F5714"/>
    <w:rsid w:val="00B434DA"/>
    <w:rsid w:val="00C03CBE"/>
    <w:rsid w:val="00C16FE4"/>
    <w:rsid w:val="00C80DEB"/>
    <w:rsid w:val="00E77CFC"/>
    <w:rsid w:val="00EA47B4"/>
    <w:rsid w:val="00EF6B92"/>
    <w:rsid w:val="00F5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714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3CB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587E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587E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58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E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7D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8E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7D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5BD57-7507-4159-9BC4-A72D3425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3F05C247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u00k8t0</cp:lastModifiedBy>
  <cp:revision>2</cp:revision>
  <dcterms:created xsi:type="dcterms:W3CDTF">2016-06-23T14:04:00Z</dcterms:created>
  <dcterms:modified xsi:type="dcterms:W3CDTF">2016-06-23T14:04:00Z</dcterms:modified>
</cp:coreProperties>
</file>