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67A" w:rsidRDefault="0081167A" w:rsidP="0081167A">
      <w:pPr>
        <w:pStyle w:val="Kop2"/>
        <w:ind w:left="705" w:hanging="705"/>
      </w:pPr>
      <w:r w:rsidRPr="00CE5A9D">
        <w:t>Akkoordverklaring aanbestedingsvoorwaarden en algemene bepalingen</w:t>
      </w:r>
    </w:p>
    <w:p w:rsidR="0081167A" w:rsidRPr="0081167A" w:rsidRDefault="0081167A" w:rsidP="0081167A"/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Ondergetekende verklaart dat </w:t>
      </w:r>
      <w:r>
        <w:rPr>
          <w:rFonts w:cs="Arial"/>
          <w:color w:val="000000"/>
          <w:szCs w:val="22"/>
        </w:rPr>
        <w:t>Inschrijver</w:t>
      </w:r>
      <w:r w:rsidRPr="00683119">
        <w:rPr>
          <w:rFonts w:cs="Arial"/>
          <w:color w:val="000000"/>
          <w:szCs w:val="22"/>
        </w:rPr>
        <w:t xml:space="preserve"> in verband met het uitbrengen van de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 voor de </w:t>
      </w:r>
      <w:r>
        <w:rPr>
          <w:rFonts w:cs="Arial"/>
        </w:rPr>
        <w:t xml:space="preserve">basis GGZ </w:t>
      </w:r>
      <w:r w:rsidRPr="00683119">
        <w:rPr>
          <w:rFonts w:cs="Arial"/>
        </w:rPr>
        <w:t xml:space="preserve"> Gemeente Krimpen aan den IJssel </w:t>
      </w:r>
      <w:r>
        <w:rPr>
          <w:rFonts w:cs="Arial"/>
        </w:rPr>
        <w:t>&amp; CJG Capelle aan den IJssel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left="708"/>
        <w:rPr>
          <w:rFonts w:cs="Arial"/>
          <w:color w:val="000000"/>
          <w:szCs w:val="22"/>
        </w:rPr>
      </w:pPr>
    </w:p>
    <w:p w:rsidR="0081167A" w:rsidRDefault="0081167A" w:rsidP="005F2D21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81167A">
        <w:rPr>
          <w:rFonts w:cs="Arial"/>
          <w:color w:val="000000"/>
          <w:szCs w:val="22"/>
        </w:rPr>
        <w:t xml:space="preserve">onvoorwaardelijk en integraal akkoord gaat met de inhoud van de overeenkomst met alle daarbij gevoegde bijlagen en alle daarin </w:t>
      </w:r>
      <w:r w:rsidR="005F2D21">
        <w:rPr>
          <w:rFonts w:cs="Arial"/>
          <w:color w:val="000000"/>
          <w:szCs w:val="22"/>
        </w:rPr>
        <w:t>bepalingen</w:t>
      </w:r>
      <w:bookmarkStart w:id="0" w:name="_GoBack"/>
      <w:bookmarkEnd w:id="0"/>
    </w:p>
    <w:p w:rsidR="0081167A" w:rsidRPr="0081167A" w:rsidRDefault="0081167A" w:rsidP="0081167A">
      <w:pPr>
        <w:autoSpaceDE w:val="0"/>
        <w:autoSpaceDN w:val="0"/>
        <w:adjustRightInd w:val="0"/>
        <w:spacing w:line="240" w:lineRule="auto"/>
        <w:ind w:left="1068"/>
        <w:rPr>
          <w:rFonts w:cs="Arial"/>
          <w:color w:val="000000"/>
          <w:szCs w:val="22"/>
        </w:rPr>
      </w:pPr>
    </w:p>
    <w:p w:rsidR="0081167A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onvoorwaardelijk en integraal </w:t>
      </w:r>
      <w:r>
        <w:rPr>
          <w:rFonts w:cs="Arial"/>
          <w:color w:val="000000"/>
          <w:szCs w:val="22"/>
        </w:rPr>
        <w:t>akkoord gaat</w:t>
      </w:r>
      <w:r w:rsidRPr="00683119">
        <w:rPr>
          <w:rFonts w:cs="Arial"/>
          <w:color w:val="000000"/>
          <w:szCs w:val="22"/>
        </w:rPr>
        <w:t xml:space="preserve"> met de gevolgde aanbestedingsprocedure</w:t>
      </w:r>
      <w:r>
        <w:rPr>
          <w:rFonts w:cs="Arial"/>
          <w:color w:val="000000"/>
          <w:szCs w:val="22"/>
        </w:rPr>
        <w:t>, de inhoud van het bestek en de Nota’(s) van Inlichtingen;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left="1068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>vertrouwelijkheid heeft betracht met betrekking tot informatie die in het kader van deze aanbesteding en/of onderhavige opdracht door Opdrachtgever is verstrekt;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voor de totstandkoming van de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 niet heeft gehandeld in strijd met de Nederlandse en Europese mededingingsregelgeving;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instemt dat gedurende de aanbesteding en in geval van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, bij de </w:t>
      </w:r>
      <w:r>
        <w:rPr>
          <w:rFonts w:cs="Arial"/>
          <w:color w:val="000000"/>
          <w:szCs w:val="22"/>
        </w:rPr>
        <w:t>gunningsfase</w:t>
      </w:r>
      <w:r w:rsidRPr="00683119">
        <w:rPr>
          <w:rFonts w:cs="Arial"/>
          <w:color w:val="000000"/>
          <w:szCs w:val="22"/>
        </w:rPr>
        <w:t xml:space="preserve"> de Nederlandse taal als voertaal wordt gebruikt, zowel in woord als geschrift;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firstLine="705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aan de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 voor Opdrachtgever geen kosten zijn verbonden</w:t>
      </w:r>
      <w:r>
        <w:rPr>
          <w:rFonts w:cs="Arial"/>
          <w:color w:val="000000"/>
          <w:szCs w:val="22"/>
        </w:rPr>
        <w:t>.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firstLine="708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pStyle w:val="Lijstalinea"/>
        <w:rPr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left="708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naam </w:t>
      </w:r>
      <w:r>
        <w:rPr>
          <w:rFonts w:cs="Arial"/>
          <w:color w:val="000000"/>
          <w:szCs w:val="22"/>
        </w:rPr>
        <w:t>Inschrijver</w:t>
      </w:r>
      <w:r w:rsidRPr="00683119">
        <w:rPr>
          <w:rFonts w:cs="Arial"/>
          <w:color w:val="000000"/>
          <w:szCs w:val="22"/>
        </w:rPr>
        <w:t>: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>naam ondertekenaar: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>datum:</w:t>
      </w:r>
    </w:p>
    <w:p w:rsidR="0081167A" w:rsidRPr="00683119" w:rsidRDefault="0081167A" w:rsidP="0081167A">
      <w:pPr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rPr>
          <w:rFonts w:cs="Arial"/>
          <w:szCs w:val="22"/>
        </w:rPr>
      </w:pPr>
      <w:r w:rsidRPr="00683119">
        <w:rPr>
          <w:rFonts w:cs="Arial"/>
          <w:color w:val="000000"/>
          <w:szCs w:val="22"/>
        </w:rPr>
        <w:t>handtekening:</w:t>
      </w:r>
    </w:p>
    <w:p w:rsidR="00E2203F" w:rsidRPr="00E2203F" w:rsidRDefault="00E2203F" w:rsidP="00E2203F"/>
    <w:sectPr w:rsidR="00E2203F" w:rsidRPr="00E2203F" w:rsidSect="00FA063B">
      <w:type w:val="continuous"/>
      <w:pgSz w:w="11907" w:h="16840" w:code="9"/>
      <w:pgMar w:top="1418" w:right="1418" w:bottom="1418" w:left="1418" w:header="709" w:footer="709" w:gutter="0"/>
      <w:paperSrc w:first="1" w:other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A" w:rsidRDefault="0081167A">
      <w:r>
        <w:separator/>
      </w:r>
    </w:p>
  </w:endnote>
  <w:endnote w:type="continuationSeparator" w:id="0">
    <w:p w:rsidR="0081167A" w:rsidRDefault="0081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A" w:rsidRDefault="0081167A">
      <w:r>
        <w:separator/>
      </w:r>
    </w:p>
  </w:footnote>
  <w:footnote w:type="continuationSeparator" w:id="0">
    <w:p w:rsidR="0081167A" w:rsidRDefault="00811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DFC7B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17C03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6B226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2142B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5C1A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185B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368D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461D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32F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D6D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B1748F"/>
    <w:multiLevelType w:val="hybridMultilevel"/>
    <w:tmpl w:val="38081660"/>
    <w:lvl w:ilvl="0" w:tplc="444C7D8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6655DD"/>
    <w:multiLevelType w:val="multilevel"/>
    <w:tmpl w:val="E80A7A4E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67A"/>
    <w:rsid w:val="00003A35"/>
    <w:rsid w:val="00017796"/>
    <w:rsid w:val="0004315A"/>
    <w:rsid w:val="000A664B"/>
    <w:rsid w:val="000B5A1D"/>
    <w:rsid w:val="0010309B"/>
    <w:rsid w:val="001852B1"/>
    <w:rsid w:val="00195038"/>
    <w:rsid w:val="001A2F42"/>
    <w:rsid w:val="001B1E07"/>
    <w:rsid w:val="00230937"/>
    <w:rsid w:val="002568CD"/>
    <w:rsid w:val="00282CE0"/>
    <w:rsid w:val="0029102B"/>
    <w:rsid w:val="002945F2"/>
    <w:rsid w:val="002A7CDC"/>
    <w:rsid w:val="002B1053"/>
    <w:rsid w:val="002D2C73"/>
    <w:rsid w:val="00304255"/>
    <w:rsid w:val="003132D0"/>
    <w:rsid w:val="003171B7"/>
    <w:rsid w:val="00326FE1"/>
    <w:rsid w:val="003277D9"/>
    <w:rsid w:val="00344A7F"/>
    <w:rsid w:val="003C4301"/>
    <w:rsid w:val="00407C4A"/>
    <w:rsid w:val="00417A21"/>
    <w:rsid w:val="00474624"/>
    <w:rsid w:val="004D137A"/>
    <w:rsid w:val="004E02C9"/>
    <w:rsid w:val="00516D10"/>
    <w:rsid w:val="005236EE"/>
    <w:rsid w:val="005847F8"/>
    <w:rsid w:val="005C4C3F"/>
    <w:rsid w:val="005D0AE4"/>
    <w:rsid w:val="005F2D21"/>
    <w:rsid w:val="0061481C"/>
    <w:rsid w:val="00615853"/>
    <w:rsid w:val="00625D1A"/>
    <w:rsid w:val="00652D3C"/>
    <w:rsid w:val="00663F66"/>
    <w:rsid w:val="006C6127"/>
    <w:rsid w:val="006C79BD"/>
    <w:rsid w:val="006E5129"/>
    <w:rsid w:val="006E546E"/>
    <w:rsid w:val="006E681A"/>
    <w:rsid w:val="00785D68"/>
    <w:rsid w:val="00790ED6"/>
    <w:rsid w:val="007A32CC"/>
    <w:rsid w:val="007C3F28"/>
    <w:rsid w:val="0081167A"/>
    <w:rsid w:val="00812DB1"/>
    <w:rsid w:val="00812FE7"/>
    <w:rsid w:val="0089470E"/>
    <w:rsid w:val="00900234"/>
    <w:rsid w:val="0093091C"/>
    <w:rsid w:val="00935FAA"/>
    <w:rsid w:val="00980349"/>
    <w:rsid w:val="009B765B"/>
    <w:rsid w:val="009D064A"/>
    <w:rsid w:val="00A27598"/>
    <w:rsid w:val="00A339E5"/>
    <w:rsid w:val="00A559E6"/>
    <w:rsid w:val="00A60195"/>
    <w:rsid w:val="00A729CD"/>
    <w:rsid w:val="00B008A1"/>
    <w:rsid w:val="00B0250C"/>
    <w:rsid w:val="00B04CD6"/>
    <w:rsid w:val="00B2050A"/>
    <w:rsid w:val="00B545DB"/>
    <w:rsid w:val="00B55D6E"/>
    <w:rsid w:val="00B808C2"/>
    <w:rsid w:val="00B848B6"/>
    <w:rsid w:val="00BC3B29"/>
    <w:rsid w:val="00C20226"/>
    <w:rsid w:val="00C27AE5"/>
    <w:rsid w:val="00C64496"/>
    <w:rsid w:val="00C664BF"/>
    <w:rsid w:val="00C81497"/>
    <w:rsid w:val="00CC1549"/>
    <w:rsid w:val="00CC56BF"/>
    <w:rsid w:val="00CF24FB"/>
    <w:rsid w:val="00D42C92"/>
    <w:rsid w:val="00D46FC5"/>
    <w:rsid w:val="00D5580E"/>
    <w:rsid w:val="00DE076F"/>
    <w:rsid w:val="00DE324D"/>
    <w:rsid w:val="00E2203F"/>
    <w:rsid w:val="00E42726"/>
    <w:rsid w:val="00E523BA"/>
    <w:rsid w:val="00E8137A"/>
    <w:rsid w:val="00EA469F"/>
    <w:rsid w:val="00EA716B"/>
    <w:rsid w:val="00ED1B4D"/>
    <w:rsid w:val="00F05498"/>
    <w:rsid w:val="00F1042B"/>
    <w:rsid w:val="00F218F2"/>
    <w:rsid w:val="00F37A7E"/>
    <w:rsid w:val="00F4086E"/>
    <w:rsid w:val="00F46276"/>
    <w:rsid w:val="00F51084"/>
    <w:rsid w:val="00F53124"/>
    <w:rsid w:val="00FA063B"/>
    <w:rsid w:val="00FD1F4B"/>
    <w:rsid w:val="00FD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1167A"/>
    <w:pPr>
      <w:spacing w:line="264" w:lineRule="auto"/>
    </w:pPr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Briefhoofd">
    <w:name w:val="Briefhoofd"/>
    <w:basedOn w:val="Standaard"/>
    <w:next w:val="Standaard"/>
  </w:style>
  <w:style w:type="paragraph" w:customStyle="1" w:styleId="kopgegevens">
    <w:name w:val="kopgegevens"/>
    <w:basedOn w:val="Standaard"/>
    <w:pPr>
      <w:spacing w:line="240" w:lineRule="auto"/>
    </w:pPr>
    <w:rPr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Inhopg3">
    <w:name w:val="toc 3"/>
    <w:basedOn w:val="Standaard"/>
    <w:next w:val="Standaard"/>
    <w:autoRedefine/>
    <w:semiHidden/>
    <w:pPr>
      <w:ind w:left="44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Alinea-opmaak">
    <w:name w:val="Alinea-opmaak"/>
    <w:basedOn w:val="Standaard"/>
    <w:pPr>
      <w:jc w:val="both"/>
    </w:p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rial" w:hAnsi="Arial"/>
      <w:vertAlign w:val="superscript"/>
    </w:rPr>
  </w:style>
  <w:style w:type="character" w:styleId="GevolgdeHyperlink">
    <w:name w:val="FollowedHyperlink"/>
    <w:rPr>
      <w:rFonts w:ascii="Arial" w:hAnsi="Arial"/>
      <w:color w:val="800080"/>
      <w:u w:val="single"/>
    </w:rPr>
  </w:style>
  <w:style w:type="character" w:styleId="Hyperlink">
    <w:name w:val="Hyperlink"/>
    <w:rPr>
      <w:rFonts w:ascii="Arial" w:hAnsi="Arial"/>
      <w:color w:val="0000FF"/>
      <w:u w:val="single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Arial" w:hAnsi="Arial"/>
    </w:rPr>
  </w:style>
  <w:style w:type="character" w:styleId="Nadruk">
    <w:name w:val="Emphasis"/>
    <w:qFormat/>
    <w:rPr>
      <w:rFonts w:ascii="Arial" w:hAnsi="Arial"/>
    </w:rPr>
  </w:style>
  <w:style w:type="paragraph" w:styleId="Tekstzonderopmaak">
    <w:name w:val="Plain Text"/>
    <w:basedOn w:val="Standaard"/>
    <w:rPr>
      <w:sz w:val="20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character" w:styleId="Verwijzingopmerking">
    <w:name w:val="annotation reference"/>
    <w:semiHidden/>
    <w:rPr>
      <w:rFonts w:ascii="Arial" w:hAnsi="Arial"/>
      <w:sz w:val="16"/>
    </w:rPr>
  </w:style>
  <w:style w:type="character" w:styleId="Voetnootmarkering">
    <w:name w:val="footnote reference"/>
    <w:semiHidden/>
    <w:rPr>
      <w:rFonts w:ascii="Arial" w:hAnsi="Arial"/>
      <w:vertAlign w:val="superscript"/>
    </w:rPr>
  </w:style>
  <w:style w:type="paragraph" w:styleId="Ballontekst">
    <w:name w:val="Balloon Text"/>
    <w:basedOn w:val="Standaard"/>
    <w:semiHidden/>
    <w:rsid w:val="007A32CC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,Nota paragraaf Char"/>
    <w:link w:val="Kop2"/>
    <w:rsid w:val="0081167A"/>
    <w:rPr>
      <w:rFonts w:ascii="Arial" w:hAnsi="Arial"/>
      <w:b/>
      <w:i/>
      <w:sz w:val="24"/>
    </w:rPr>
  </w:style>
  <w:style w:type="paragraph" w:styleId="Lijstalinea">
    <w:name w:val="List Paragraph"/>
    <w:basedOn w:val="Standaard"/>
    <w:uiPriority w:val="34"/>
    <w:qFormat/>
    <w:rsid w:val="0081167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1167A"/>
    <w:pPr>
      <w:spacing w:line="264" w:lineRule="auto"/>
    </w:pPr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Briefhoofd">
    <w:name w:val="Briefhoofd"/>
    <w:basedOn w:val="Standaard"/>
    <w:next w:val="Standaard"/>
  </w:style>
  <w:style w:type="paragraph" w:customStyle="1" w:styleId="kopgegevens">
    <w:name w:val="kopgegevens"/>
    <w:basedOn w:val="Standaard"/>
    <w:pPr>
      <w:spacing w:line="240" w:lineRule="auto"/>
    </w:pPr>
    <w:rPr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Inhopg3">
    <w:name w:val="toc 3"/>
    <w:basedOn w:val="Standaard"/>
    <w:next w:val="Standaard"/>
    <w:autoRedefine/>
    <w:semiHidden/>
    <w:pPr>
      <w:ind w:left="44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Alinea-opmaak">
    <w:name w:val="Alinea-opmaak"/>
    <w:basedOn w:val="Standaard"/>
    <w:pPr>
      <w:jc w:val="both"/>
    </w:p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rial" w:hAnsi="Arial"/>
      <w:vertAlign w:val="superscript"/>
    </w:rPr>
  </w:style>
  <w:style w:type="character" w:styleId="GevolgdeHyperlink">
    <w:name w:val="FollowedHyperlink"/>
    <w:rPr>
      <w:rFonts w:ascii="Arial" w:hAnsi="Arial"/>
      <w:color w:val="800080"/>
      <w:u w:val="single"/>
    </w:rPr>
  </w:style>
  <w:style w:type="character" w:styleId="Hyperlink">
    <w:name w:val="Hyperlink"/>
    <w:rPr>
      <w:rFonts w:ascii="Arial" w:hAnsi="Arial"/>
      <w:color w:val="0000FF"/>
      <w:u w:val="single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Arial" w:hAnsi="Arial"/>
    </w:rPr>
  </w:style>
  <w:style w:type="character" w:styleId="Nadruk">
    <w:name w:val="Emphasis"/>
    <w:qFormat/>
    <w:rPr>
      <w:rFonts w:ascii="Arial" w:hAnsi="Arial"/>
    </w:rPr>
  </w:style>
  <w:style w:type="paragraph" w:styleId="Tekstzonderopmaak">
    <w:name w:val="Plain Text"/>
    <w:basedOn w:val="Standaard"/>
    <w:rPr>
      <w:sz w:val="20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character" w:styleId="Verwijzingopmerking">
    <w:name w:val="annotation reference"/>
    <w:semiHidden/>
    <w:rPr>
      <w:rFonts w:ascii="Arial" w:hAnsi="Arial"/>
      <w:sz w:val="16"/>
    </w:rPr>
  </w:style>
  <w:style w:type="character" w:styleId="Voetnootmarkering">
    <w:name w:val="footnote reference"/>
    <w:semiHidden/>
    <w:rPr>
      <w:rFonts w:ascii="Arial" w:hAnsi="Arial"/>
      <w:vertAlign w:val="superscript"/>
    </w:rPr>
  </w:style>
  <w:style w:type="paragraph" w:styleId="Ballontekst">
    <w:name w:val="Balloon Text"/>
    <w:basedOn w:val="Standaard"/>
    <w:semiHidden/>
    <w:rsid w:val="007A32CC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,Nota paragraaf Char"/>
    <w:link w:val="Kop2"/>
    <w:rsid w:val="0081167A"/>
    <w:rPr>
      <w:rFonts w:ascii="Arial" w:hAnsi="Arial"/>
      <w:b/>
      <w:i/>
      <w:sz w:val="24"/>
    </w:rPr>
  </w:style>
  <w:style w:type="paragraph" w:styleId="Lijstalinea">
    <w:name w:val="List Paragraph"/>
    <w:basedOn w:val="Standaard"/>
    <w:uiPriority w:val="34"/>
    <w:qFormat/>
    <w:rsid w:val="008116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3313344F</Template>
  <TotalTime>0</TotalTime>
  <Pages>1</Pages>
  <Words>155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jbaars</dc:creator>
  <cp:lastModifiedBy>jbaars</cp:lastModifiedBy>
  <cp:revision>2</cp:revision>
  <cp:lastPrinted>2012-01-23T12:33:00Z</cp:lastPrinted>
  <dcterms:created xsi:type="dcterms:W3CDTF">2016-09-01T08:16:00Z</dcterms:created>
  <dcterms:modified xsi:type="dcterms:W3CDTF">2016-09-01T08:16:00Z</dcterms:modified>
</cp:coreProperties>
</file>