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6A79F846" w:rsidR="00536224" w:rsidRPr="00567150" w:rsidRDefault="784CC85F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r w:rsidRPr="784CC85F">
        <w:rPr>
          <w:rFonts w:eastAsia="Lucida Sans Unicode" w:cs="Lucida Sans Unicode"/>
          <w:color w:val="C00000"/>
        </w:rPr>
        <w:t>Opgave referentieprojecten kavel 2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320C8817" w:rsidR="00DF68B3" w:rsidRDefault="00567150" w:rsidP="00C30386">
      <w:pPr>
        <w:rPr>
          <w:rFonts w:cs="Lucida Sans Unicode"/>
          <w:szCs w:val="18"/>
        </w:rPr>
      </w:pPr>
      <w:r w:rsidRPr="784CC85F">
        <w:rPr>
          <w:rFonts w:eastAsia="Lucida Sans Unicode" w:cs="Lucida Sans Unicode"/>
        </w:rPr>
        <w:t>(</w:t>
      </w:r>
      <w:r w:rsidR="00004F4B" w:rsidRPr="784CC85F">
        <w:rPr>
          <w:rFonts w:eastAsia="Lucida Sans Unicode" w:cs="Lucida Sans Unicode"/>
        </w:rPr>
        <w:t xml:space="preserve">Document </w:t>
      </w:r>
      <w:r w:rsidR="00C30386" w:rsidRPr="784CC85F">
        <w:rPr>
          <w:rFonts w:eastAsia="Lucida Sans Unicode" w:cs="Lucida Sans Unicode"/>
        </w:rPr>
        <w:t>bij</w:t>
      </w:r>
      <w:r w:rsidR="00DF68B3" w:rsidRPr="784CC85F">
        <w:rPr>
          <w:rFonts w:eastAsia="Lucida Sans Unicode" w:cs="Lucida Sans Unicode"/>
        </w:rPr>
        <w:t xml:space="preserve"> </w:t>
      </w:r>
      <w:r w:rsidR="00837B8A" w:rsidRPr="784CC85F"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784CC85F">
        <w:rPr>
          <w:rFonts w:cs="Lucida Sans Unicode"/>
          <w:szCs w:val="18"/>
        </w:rPr>
        <w:fldChar w:fldCharType="separate"/>
      </w:r>
      <w:r w:rsidR="00484CB2" w:rsidRPr="784CC85F">
        <w:rPr>
          <w:rFonts w:eastAsia="Lucida Sans Unicode" w:cs="Lucida Sans Unicode"/>
        </w:rPr>
        <w:t>selectieleidraad</w:t>
      </w:r>
      <w:r w:rsidR="00837B8A" w:rsidRPr="784CC85F">
        <w:fldChar w:fldCharType="end"/>
      </w:r>
      <w:r w:rsidR="00861F9B" w:rsidRPr="784CC85F">
        <w:rPr>
          <w:rFonts w:eastAsia="Lucida Sans Unicode" w:cs="Lucida Sans Unicode"/>
        </w:rPr>
        <w:t xml:space="preserve"> </w:t>
      </w:r>
      <w:r w:rsidR="00DF68B3" w:rsidRPr="784CC85F">
        <w:rPr>
          <w:rFonts w:eastAsia="Lucida Sans Unicode" w:cs="Lucida Sans Unicode"/>
        </w:rPr>
        <w:t>'</w:t>
      </w:r>
      <w:r w:rsidR="00837B8A" w:rsidRPr="784CC85F"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 w:rsidRPr="784CC85F">
        <w:rPr>
          <w:rFonts w:cs="Lucida Sans Unicode"/>
          <w:szCs w:val="18"/>
        </w:rPr>
        <w:fldChar w:fldCharType="separate"/>
      </w:r>
      <w:r w:rsidR="00484CB2" w:rsidRPr="784CC85F">
        <w:rPr>
          <w:rFonts w:eastAsia="Lucida Sans Unicode" w:cs="Lucida Sans Unicode"/>
        </w:rPr>
        <w:t>NPD Strook Centrumgebied Overvecht</w:t>
      </w:r>
      <w:r w:rsidR="00837B8A" w:rsidRPr="784CC85F">
        <w:fldChar w:fldCharType="end"/>
      </w:r>
      <w:r w:rsidR="00DF68B3" w:rsidRPr="784CC85F">
        <w:rPr>
          <w:rFonts w:eastAsia="Lucida Sans Unicode" w:cs="Lucida Sans Unicode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"/>
        <w:gridCol w:w="2378"/>
        <w:gridCol w:w="3057"/>
        <w:gridCol w:w="3087"/>
      </w:tblGrid>
      <w:tr w:rsidR="00587AC3" w14:paraId="323CA784" w14:textId="77777777" w:rsidTr="00CA1A51">
        <w:tc>
          <w:tcPr>
            <w:tcW w:w="2916" w:type="dxa"/>
            <w:gridSpan w:val="2"/>
          </w:tcPr>
          <w:p w14:paraId="0732E271" w14:textId="77777777" w:rsidR="00587AC3" w:rsidRPr="00644629" w:rsidRDefault="784CC85F" w:rsidP="00C30386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44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0"/>
          </w:p>
        </w:tc>
      </w:tr>
      <w:tr w:rsidR="00D91089" w14:paraId="1E1E0D35" w14:textId="77777777" w:rsidTr="00CA1A51">
        <w:tc>
          <w:tcPr>
            <w:tcW w:w="9060" w:type="dxa"/>
            <w:gridSpan w:val="4"/>
          </w:tcPr>
          <w:p w14:paraId="5BF34154" w14:textId="0053E2B0" w:rsidR="00D91089" w:rsidRPr="00484CB2" w:rsidRDefault="784CC85F" w:rsidP="00484CB2">
            <w:pPr>
              <w:rPr>
                <w:b/>
                <w:color w:val="C00000"/>
              </w:rPr>
            </w:pPr>
            <w:r w:rsidRPr="784CC85F">
              <w:rPr>
                <w:b/>
                <w:bCs/>
                <w:color w:val="C00000"/>
              </w:rPr>
              <w:t>Referentieprojectnummer: Kavel 2, kerncompetentie 1</w:t>
            </w:r>
          </w:p>
        </w:tc>
      </w:tr>
      <w:tr w:rsidR="00CA1A51" w14:paraId="727CBCC2" w14:textId="77777777" w:rsidTr="00CA1A51">
        <w:tc>
          <w:tcPr>
            <w:tcW w:w="538" w:type="dxa"/>
            <w:vMerge w:val="restart"/>
          </w:tcPr>
          <w:p w14:paraId="467FEFD2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01ED6DFE" w14:textId="35EA5021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0CA1648C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57" w:type="dxa"/>
          </w:tcPr>
          <w:p w14:paraId="269AF5FA" w14:textId="77777777" w:rsidR="00CA1A51" w:rsidRDefault="00CA1A51" w:rsidP="007713C5">
            <w:r>
              <w:t>Naam organisatie referentieproject</w:t>
            </w:r>
          </w:p>
        </w:tc>
        <w:bookmarkStart w:id="1" w:name="Text2"/>
        <w:tc>
          <w:tcPr>
            <w:tcW w:w="3087" w:type="dxa"/>
          </w:tcPr>
          <w:p w14:paraId="21DB3B40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"/>
          </w:p>
        </w:tc>
      </w:tr>
      <w:tr w:rsidR="00CA1A51" w14:paraId="22CA4BF5" w14:textId="77777777" w:rsidTr="00CA1A51">
        <w:tc>
          <w:tcPr>
            <w:tcW w:w="538" w:type="dxa"/>
            <w:vMerge/>
          </w:tcPr>
          <w:p w14:paraId="36625101" w14:textId="5410057D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4CA7298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159B2C41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87" w:type="dxa"/>
          </w:tcPr>
          <w:p w14:paraId="7CFD76FA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CA1A51" w14:paraId="4E20027D" w14:textId="77777777" w:rsidTr="00CA1A51">
        <w:tc>
          <w:tcPr>
            <w:tcW w:w="538" w:type="dxa"/>
            <w:vMerge/>
          </w:tcPr>
          <w:p w14:paraId="45D0C8A6" w14:textId="7C4E1BFA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AE6F8E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3FFA7FF7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bookmarkStart w:id="3" w:name="Text4"/>
        <w:tc>
          <w:tcPr>
            <w:tcW w:w="3087" w:type="dxa"/>
          </w:tcPr>
          <w:p w14:paraId="080BF76F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CA1A51" w14:paraId="316C23A9" w14:textId="77777777" w:rsidTr="00CA1A51">
        <w:tc>
          <w:tcPr>
            <w:tcW w:w="538" w:type="dxa"/>
            <w:vMerge/>
          </w:tcPr>
          <w:p w14:paraId="3D0C52D9" w14:textId="3F5B8DC9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CD315B7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8F4E0E0" w14:textId="342EC86C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87" w:type="dxa"/>
          </w:tcPr>
          <w:p w14:paraId="1563D196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CA1A51" w14:paraId="57824A4B" w14:textId="77777777" w:rsidTr="00CA1A51">
        <w:tc>
          <w:tcPr>
            <w:tcW w:w="538" w:type="dxa"/>
            <w:vMerge/>
          </w:tcPr>
          <w:p w14:paraId="17A1B39E" w14:textId="2B369028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78" w:type="dxa"/>
            <w:vMerge/>
          </w:tcPr>
          <w:p w14:paraId="3174707E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57" w:type="dxa"/>
          </w:tcPr>
          <w:p w14:paraId="5B0C5F2C" w14:textId="1E7E3B7F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87" w:type="dxa"/>
          </w:tcPr>
          <w:p w14:paraId="04AC0D2E" w14:textId="3B366DA2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D255DBF" w14:textId="77777777" w:rsidTr="00CA1A51">
        <w:tc>
          <w:tcPr>
            <w:tcW w:w="538" w:type="dxa"/>
            <w:vMerge w:val="restart"/>
          </w:tcPr>
          <w:p w14:paraId="1CA0DE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78" w:type="dxa"/>
            <w:vMerge w:val="restart"/>
          </w:tcPr>
          <w:p w14:paraId="628ECCE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57" w:type="dxa"/>
          </w:tcPr>
          <w:p w14:paraId="1B57D9F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bookmarkStart w:id="5" w:name="Text6"/>
        <w:tc>
          <w:tcPr>
            <w:tcW w:w="3087" w:type="dxa"/>
          </w:tcPr>
          <w:p w14:paraId="1451B1F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CA1A51" w14:paraId="4E1AF723" w14:textId="77777777" w:rsidTr="00CA1A51">
        <w:tc>
          <w:tcPr>
            <w:tcW w:w="538" w:type="dxa"/>
            <w:vMerge/>
          </w:tcPr>
          <w:p w14:paraId="3D8A3C62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B3B46D4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2C191AF1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87" w:type="dxa"/>
          </w:tcPr>
          <w:p w14:paraId="5A2B66F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E0D8E11" w14:textId="77777777" w:rsidTr="00CA1A51">
        <w:tc>
          <w:tcPr>
            <w:tcW w:w="538" w:type="dxa"/>
            <w:vMerge w:val="restart"/>
          </w:tcPr>
          <w:p w14:paraId="7B87E3E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78" w:type="dxa"/>
            <w:vMerge w:val="restart"/>
          </w:tcPr>
          <w:p w14:paraId="273E641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57" w:type="dxa"/>
          </w:tcPr>
          <w:p w14:paraId="1F91A98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bookmarkStart w:id="6" w:name="Text7"/>
        <w:tc>
          <w:tcPr>
            <w:tcW w:w="3087" w:type="dxa"/>
          </w:tcPr>
          <w:p w14:paraId="3221999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CA1A51" w14:paraId="7C1C5A69" w14:textId="77777777" w:rsidTr="00CA1A51">
        <w:tc>
          <w:tcPr>
            <w:tcW w:w="538" w:type="dxa"/>
            <w:vMerge/>
          </w:tcPr>
          <w:p w14:paraId="7910111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86BB2C8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56B69B5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bookmarkStart w:id="7" w:name="Text8"/>
        <w:tc>
          <w:tcPr>
            <w:tcW w:w="3087" w:type="dxa"/>
          </w:tcPr>
          <w:p w14:paraId="3673309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CA1A51" w14:paraId="296EF180" w14:textId="77777777" w:rsidTr="00CA1A51">
        <w:tc>
          <w:tcPr>
            <w:tcW w:w="538" w:type="dxa"/>
            <w:vMerge w:val="restart"/>
          </w:tcPr>
          <w:p w14:paraId="66C55F8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78" w:type="dxa"/>
            <w:vMerge w:val="restart"/>
          </w:tcPr>
          <w:p w14:paraId="3CEDF7B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57" w:type="dxa"/>
          </w:tcPr>
          <w:p w14:paraId="1043DF4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87" w:type="dxa"/>
          </w:tcPr>
          <w:p w14:paraId="16D94D1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CA1A51" w14:paraId="43FCADAC" w14:textId="77777777" w:rsidTr="00CA1A51">
        <w:tc>
          <w:tcPr>
            <w:tcW w:w="538" w:type="dxa"/>
            <w:vMerge/>
          </w:tcPr>
          <w:p w14:paraId="2033914C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59C34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0FA4B3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87" w:type="dxa"/>
          </w:tcPr>
          <w:p w14:paraId="3C77336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CA1A51" w14:paraId="3DAE86A4" w14:textId="77777777" w:rsidTr="00CA1A51">
        <w:tc>
          <w:tcPr>
            <w:tcW w:w="538" w:type="dxa"/>
            <w:vMerge w:val="restart"/>
          </w:tcPr>
          <w:p w14:paraId="4F9F677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78" w:type="dxa"/>
            <w:vMerge w:val="restart"/>
          </w:tcPr>
          <w:p w14:paraId="315215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57" w:type="dxa"/>
          </w:tcPr>
          <w:p w14:paraId="3513A41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87" w:type="dxa"/>
          </w:tcPr>
          <w:p w14:paraId="4D89E1F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CA1A51" w14:paraId="06C52AF3" w14:textId="77777777" w:rsidTr="00CA1A51">
        <w:tc>
          <w:tcPr>
            <w:tcW w:w="538" w:type="dxa"/>
            <w:vMerge/>
          </w:tcPr>
          <w:p w14:paraId="6B70071C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3CDAC9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462FA9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87" w:type="dxa"/>
          </w:tcPr>
          <w:p w14:paraId="2434559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CA1A51" w14:paraId="72DF72C1" w14:textId="77777777" w:rsidTr="00CA1A51">
        <w:tc>
          <w:tcPr>
            <w:tcW w:w="538" w:type="dxa"/>
            <w:vMerge w:val="restart"/>
          </w:tcPr>
          <w:p w14:paraId="550D679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78" w:type="dxa"/>
            <w:vMerge w:val="restart"/>
          </w:tcPr>
          <w:p w14:paraId="7E4D133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6DE6A6ED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449EC7CF" w14:textId="15CDBE35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(doen) realiseren van één (1) appartementencomplex met minimaal 50 studenteneenheden in de afgelopen 5 jaar.</w:t>
            </w:r>
          </w:p>
        </w:tc>
        <w:tc>
          <w:tcPr>
            <w:tcW w:w="3057" w:type="dxa"/>
          </w:tcPr>
          <w:p w14:paraId="1A6437D4" w14:textId="77777777" w:rsidR="00CA1A51" w:rsidRPr="00484CB2" w:rsidRDefault="00CA1A51" w:rsidP="00CA1A51">
            <w:r>
              <w:t>Voldoet uw project aan de minimumeis dat u ervaring heeft met het ontwikkelen van één (1) appartementencomplex.</w:t>
            </w:r>
          </w:p>
        </w:tc>
        <w:tc>
          <w:tcPr>
            <w:tcW w:w="3087" w:type="dxa"/>
          </w:tcPr>
          <w:p w14:paraId="11BE7B8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bookmarkEnd w:id="12"/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53950C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bookmarkEnd w:id="13"/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1811831B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589CBFCA" w14:textId="77777777" w:rsidTr="00CA1A51">
        <w:tc>
          <w:tcPr>
            <w:tcW w:w="538" w:type="dxa"/>
            <w:vMerge/>
          </w:tcPr>
          <w:p w14:paraId="01424F0D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DF5FCA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7F6ABFD1" w14:textId="77777777" w:rsidR="00CA1A51" w:rsidRPr="00484CB2" w:rsidRDefault="00CA1A51" w:rsidP="00CA1A51">
            <w:r>
              <w:t>Voldoet uw project aan de minimumeis dat u ervaring heeft met het (doen) realiseren van één (1) appartementencomplex?</w:t>
            </w:r>
          </w:p>
        </w:tc>
        <w:tc>
          <w:tcPr>
            <w:tcW w:w="3087" w:type="dxa"/>
          </w:tcPr>
          <w:p w14:paraId="3D4DAEC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68362FC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01D4B7D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7D591005" w14:textId="77777777" w:rsidTr="00CA1A51">
        <w:tc>
          <w:tcPr>
            <w:tcW w:w="538" w:type="dxa"/>
            <w:vMerge/>
          </w:tcPr>
          <w:p w14:paraId="107693B0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00C6F40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814B972" w14:textId="640A736B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Voldoet uw project aan de minimumeis dat de opgave betrekking had op minimaal 50 studenteneenheden?</w:t>
            </w:r>
          </w:p>
        </w:tc>
        <w:tc>
          <w:tcPr>
            <w:tcW w:w="3087" w:type="dxa"/>
          </w:tcPr>
          <w:p w14:paraId="7E1B4A6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7801C17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76678B5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369CCDED" w14:textId="77777777" w:rsidTr="00CA1A51">
        <w:tc>
          <w:tcPr>
            <w:tcW w:w="538" w:type="dxa"/>
            <w:vMerge/>
          </w:tcPr>
          <w:p w14:paraId="5CC88F6B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532E29A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5C2BE28B" w14:textId="303FF2DE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Voldoet uw project aan de minimumeis dat de studenteneenheden in de afgelopen 5 jaar zijn gerealiseerd ?</w:t>
            </w:r>
          </w:p>
        </w:tc>
        <w:tc>
          <w:tcPr>
            <w:tcW w:w="3087" w:type="dxa"/>
          </w:tcPr>
          <w:p w14:paraId="1A9EDBF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5B697B0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78A1B5BF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6EC66A6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 xml:space="preserve">Datum start bouw: </w:t>
            </w:r>
            <w:r w:rsidRPr="784CC85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 w:rsidRPr="784CC85F">
              <w:rPr>
                <w:rFonts w:cs="Lucida Sans Unicode"/>
                <w:szCs w:val="18"/>
              </w:rPr>
            </w:r>
            <w:r w:rsidRPr="784CC85F">
              <w:rPr>
                <w:rFonts w:cs="Lucida Sans Unicode"/>
                <w:szCs w:val="18"/>
              </w:rPr>
              <w:fldChar w:fldCharType="separate"/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fldChar w:fldCharType="end"/>
            </w:r>
          </w:p>
          <w:p w14:paraId="4CECE1B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 xml:space="preserve">Datum eindoplevering: </w:t>
            </w:r>
            <w:r w:rsidRPr="784CC85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 w:rsidRPr="784CC85F">
              <w:rPr>
                <w:rFonts w:cs="Lucida Sans Unicode"/>
                <w:szCs w:val="18"/>
              </w:rPr>
            </w:r>
            <w:r w:rsidRPr="784CC85F">
              <w:rPr>
                <w:rFonts w:cs="Lucida Sans Unicode"/>
                <w:szCs w:val="18"/>
              </w:rPr>
              <w:fldChar w:fldCharType="separate"/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rPr>
                <w:rFonts w:eastAsia="Lucida Sans Unicode" w:cs="Lucida Sans Unicode"/>
                <w:noProof/>
              </w:rPr>
              <w:t> </w:t>
            </w:r>
            <w:r w:rsidRPr="784CC85F"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p w14:paraId="004AF218" w14:textId="2CB774B6" w:rsidR="001949F6" w:rsidRDefault="001949F6" w:rsidP="001949F6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3"/>
        <w:gridCol w:w="2380"/>
        <w:gridCol w:w="3071"/>
        <w:gridCol w:w="3066"/>
      </w:tblGrid>
      <w:tr w:rsidR="0030274A" w14:paraId="404B15FA" w14:textId="77777777" w:rsidTr="784CC85F">
        <w:tc>
          <w:tcPr>
            <w:tcW w:w="2923" w:type="dxa"/>
            <w:gridSpan w:val="2"/>
          </w:tcPr>
          <w:p w14:paraId="56364029" w14:textId="77777777" w:rsidR="001949F6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37" w:type="dxa"/>
            <w:gridSpan w:val="2"/>
          </w:tcPr>
          <w:p w14:paraId="7A483CA2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784CC85F">
        <w:tc>
          <w:tcPr>
            <w:tcW w:w="9060" w:type="dxa"/>
            <w:gridSpan w:val="4"/>
          </w:tcPr>
          <w:p w14:paraId="1B96ECDE" w14:textId="60A90865" w:rsidR="001949F6" w:rsidRPr="00484CB2" w:rsidRDefault="784CC85F" w:rsidP="00BE1141">
            <w:pPr>
              <w:rPr>
                <w:b/>
                <w:color w:val="C00000"/>
              </w:rPr>
            </w:pPr>
            <w:r w:rsidRPr="784CC85F">
              <w:rPr>
                <w:b/>
                <w:bCs/>
                <w:color w:val="C00000"/>
              </w:rPr>
              <w:t>Referentieprojectnummer: Kavel 2, kerncompetentie 2</w:t>
            </w:r>
          </w:p>
        </w:tc>
      </w:tr>
      <w:tr w:rsidR="00CA1A51" w14:paraId="7586E7DC" w14:textId="77777777" w:rsidTr="784CC85F">
        <w:tc>
          <w:tcPr>
            <w:tcW w:w="543" w:type="dxa"/>
            <w:vMerge w:val="restart"/>
          </w:tcPr>
          <w:p w14:paraId="772CC178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783E968F" w14:textId="3B9C565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 w:val="restart"/>
          </w:tcPr>
          <w:p w14:paraId="1422EEE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71" w:type="dxa"/>
          </w:tcPr>
          <w:p w14:paraId="1B34C10F" w14:textId="77777777" w:rsidR="00CA1A51" w:rsidRDefault="00CA1A51" w:rsidP="00A75332">
            <w:r>
              <w:t>Naam organisatie referentieproject</w:t>
            </w:r>
          </w:p>
        </w:tc>
        <w:tc>
          <w:tcPr>
            <w:tcW w:w="3066" w:type="dxa"/>
          </w:tcPr>
          <w:p w14:paraId="51DF1073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73E6778" w14:textId="77777777" w:rsidTr="784CC85F">
        <w:tc>
          <w:tcPr>
            <w:tcW w:w="543" w:type="dxa"/>
            <w:vMerge/>
          </w:tcPr>
          <w:p w14:paraId="5379EC31" w14:textId="3DCF3C9B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66E4A7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15E8DC6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66" w:type="dxa"/>
          </w:tcPr>
          <w:p w14:paraId="737193C2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CC0E0D2" w14:textId="77777777" w:rsidTr="784CC85F">
        <w:tc>
          <w:tcPr>
            <w:tcW w:w="543" w:type="dxa"/>
            <w:vMerge/>
          </w:tcPr>
          <w:p w14:paraId="6014594F" w14:textId="6A0A2136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B30910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7A6F6AB9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066" w:type="dxa"/>
          </w:tcPr>
          <w:p w14:paraId="1F5E3917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4EE811D" w14:textId="77777777" w:rsidTr="784CC85F">
        <w:tc>
          <w:tcPr>
            <w:tcW w:w="543" w:type="dxa"/>
            <w:vMerge/>
          </w:tcPr>
          <w:p w14:paraId="0E7DE4B5" w14:textId="3BD997CC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EBBB685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255B9B9" w14:textId="3C10CDF0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66" w:type="dxa"/>
          </w:tcPr>
          <w:p w14:paraId="3DC2CAE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8D1AA23" w14:textId="77777777" w:rsidTr="784CC85F">
        <w:tc>
          <w:tcPr>
            <w:tcW w:w="543" w:type="dxa"/>
            <w:vMerge/>
          </w:tcPr>
          <w:p w14:paraId="02D30FAB" w14:textId="44FD9522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80" w:type="dxa"/>
            <w:vMerge/>
          </w:tcPr>
          <w:p w14:paraId="760CCB8A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71" w:type="dxa"/>
          </w:tcPr>
          <w:p w14:paraId="63E964B8" w14:textId="6C2960E8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66" w:type="dxa"/>
          </w:tcPr>
          <w:p w14:paraId="0BC9D3DE" w14:textId="29E5E882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B459162" w14:textId="77777777" w:rsidTr="784CC85F">
        <w:tc>
          <w:tcPr>
            <w:tcW w:w="543" w:type="dxa"/>
            <w:vMerge w:val="restart"/>
          </w:tcPr>
          <w:p w14:paraId="7CDC322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80" w:type="dxa"/>
            <w:vMerge w:val="restart"/>
          </w:tcPr>
          <w:p w14:paraId="267C6B9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71" w:type="dxa"/>
          </w:tcPr>
          <w:p w14:paraId="0E394C7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066" w:type="dxa"/>
          </w:tcPr>
          <w:p w14:paraId="473730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1A205DD" w14:textId="77777777" w:rsidTr="784CC85F">
        <w:tc>
          <w:tcPr>
            <w:tcW w:w="543" w:type="dxa"/>
            <w:vMerge/>
          </w:tcPr>
          <w:p w14:paraId="26E71D0B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B51EA91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0A07FA9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66" w:type="dxa"/>
          </w:tcPr>
          <w:p w14:paraId="084E5F1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A6F1078" w14:textId="77777777" w:rsidTr="784CC85F">
        <w:tc>
          <w:tcPr>
            <w:tcW w:w="543" w:type="dxa"/>
            <w:vMerge w:val="restart"/>
          </w:tcPr>
          <w:p w14:paraId="7FC7BE5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80" w:type="dxa"/>
            <w:vMerge w:val="restart"/>
          </w:tcPr>
          <w:p w14:paraId="2CDDB4E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71" w:type="dxa"/>
          </w:tcPr>
          <w:p w14:paraId="507286E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066" w:type="dxa"/>
          </w:tcPr>
          <w:p w14:paraId="54ADCB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C6556FC" w14:textId="77777777" w:rsidTr="784CC85F">
        <w:tc>
          <w:tcPr>
            <w:tcW w:w="543" w:type="dxa"/>
            <w:vMerge/>
          </w:tcPr>
          <w:p w14:paraId="01D7A58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48F544DE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045FCDE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066" w:type="dxa"/>
          </w:tcPr>
          <w:p w14:paraId="6A6B95F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2673FC5" w14:textId="77777777" w:rsidTr="784CC85F">
        <w:tc>
          <w:tcPr>
            <w:tcW w:w="543" w:type="dxa"/>
            <w:vMerge w:val="restart"/>
          </w:tcPr>
          <w:p w14:paraId="16C6E01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80" w:type="dxa"/>
            <w:vMerge w:val="restart"/>
          </w:tcPr>
          <w:p w14:paraId="66904E7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71" w:type="dxa"/>
          </w:tcPr>
          <w:p w14:paraId="491FF3B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66" w:type="dxa"/>
          </w:tcPr>
          <w:p w14:paraId="69D5994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5128DF8" w14:textId="77777777" w:rsidTr="784CC85F">
        <w:tc>
          <w:tcPr>
            <w:tcW w:w="543" w:type="dxa"/>
            <w:vMerge/>
          </w:tcPr>
          <w:p w14:paraId="0E063AC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20092EA6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B4F47A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66" w:type="dxa"/>
          </w:tcPr>
          <w:p w14:paraId="4B7DD2F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584C8B5" w14:textId="77777777" w:rsidTr="784CC85F">
        <w:tc>
          <w:tcPr>
            <w:tcW w:w="543" w:type="dxa"/>
            <w:vMerge w:val="restart"/>
          </w:tcPr>
          <w:p w14:paraId="23DD26D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80" w:type="dxa"/>
            <w:vMerge w:val="restart"/>
          </w:tcPr>
          <w:p w14:paraId="762774A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71" w:type="dxa"/>
          </w:tcPr>
          <w:p w14:paraId="62B2D1C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66" w:type="dxa"/>
          </w:tcPr>
          <w:p w14:paraId="0126B8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254CC76" w14:textId="77777777" w:rsidTr="784CC85F">
        <w:tc>
          <w:tcPr>
            <w:tcW w:w="543" w:type="dxa"/>
            <w:vMerge/>
          </w:tcPr>
          <w:p w14:paraId="12149CA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3BCA69E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F4D24A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66" w:type="dxa"/>
          </w:tcPr>
          <w:p w14:paraId="2D83BF7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A07D1CE" w14:textId="77777777" w:rsidTr="784CC85F">
        <w:tc>
          <w:tcPr>
            <w:tcW w:w="543" w:type="dxa"/>
            <w:vMerge w:val="restart"/>
          </w:tcPr>
          <w:p w14:paraId="7A34A65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80" w:type="dxa"/>
            <w:vMerge w:val="restart"/>
          </w:tcPr>
          <w:p w14:paraId="50DEC29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0CDB9996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5F9FBF98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071" w:type="dxa"/>
          </w:tcPr>
          <w:p w14:paraId="0E861B97" w14:textId="77777777" w:rsidR="00CA1A51" w:rsidRPr="00484CB2" w:rsidRDefault="00CA1A51" w:rsidP="00CA1A51">
            <w:r>
              <w:t>Voldoet uw project aan de minimumeis dat u ervaring heeft met het ontwikkelen van één (1) appartementencomplex.</w:t>
            </w:r>
          </w:p>
        </w:tc>
        <w:tc>
          <w:tcPr>
            <w:tcW w:w="3066" w:type="dxa"/>
          </w:tcPr>
          <w:p w14:paraId="49DD1C8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429BB1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69EE678F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472D1D6A" w14:textId="77777777" w:rsidTr="784CC85F">
        <w:trPr>
          <w:trHeight w:val="2510"/>
        </w:trPr>
        <w:tc>
          <w:tcPr>
            <w:tcW w:w="543" w:type="dxa"/>
            <w:vMerge/>
          </w:tcPr>
          <w:p w14:paraId="1908CB8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1744E3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5E93D7D" w14:textId="176EFCF5" w:rsidR="00CA1A51" w:rsidRPr="00484CB2" w:rsidRDefault="00CA1A51" w:rsidP="00CA1A51">
            <w:r>
              <w:t>Voldoet uw project aan de minimumeis dat u ervaring heeft met het (doen) realiseren van één (1) appartementencomplex?</w:t>
            </w:r>
          </w:p>
        </w:tc>
        <w:tc>
          <w:tcPr>
            <w:tcW w:w="3066" w:type="dxa"/>
          </w:tcPr>
          <w:p w14:paraId="3FE8D66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40102A21" w14:textId="56F05FF4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CA1A51">
        <w:tc>
          <w:tcPr>
            <w:tcW w:w="2899" w:type="dxa"/>
            <w:gridSpan w:val="2"/>
          </w:tcPr>
          <w:p w14:paraId="0C0C87EA" w14:textId="77777777" w:rsidR="001949F6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lastRenderedPageBreak/>
              <w:t>Referentie behoort toe aan:</w:t>
            </w:r>
          </w:p>
        </w:tc>
        <w:tc>
          <w:tcPr>
            <w:tcW w:w="6161" w:type="dxa"/>
            <w:gridSpan w:val="2"/>
          </w:tcPr>
          <w:p w14:paraId="57C6DBD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CA1A51">
        <w:tc>
          <w:tcPr>
            <w:tcW w:w="9060" w:type="dxa"/>
            <w:gridSpan w:val="4"/>
          </w:tcPr>
          <w:p w14:paraId="55024131" w14:textId="7518335F" w:rsidR="001949F6" w:rsidRPr="00484CB2" w:rsidRDefault="00C57EBF" w:rsidP="00A75332">
            <w:pPr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Referentieprojectnummer: Kavel 2</w:t>
            </w:r>
            <w:r w:rsidR="784CC85F" w:rsidRPr="784CC85F">
              <w:rPr>
                <w:b/>
                <w:bCs/>
                <w:color w:val="C00000"/>
              </w:rPr>
              <w:t>, kerncompetentie 3</w:t>
            </w:r>
          </w:p>
        </w:tc>
      </w:tr>
      <w:tr w:rsidR="00CA1A51" w14:paraId="2E024455" w14:textId="77777777" w:rsidTr="00CA1A51">
        <w:tc>
          <w:tcPr>
            <w:tcW w:w="546" w:type="dxa"/>
            <w:vMerge w:val="restart"/>
          </w:tcPr>
          <w:p w14:paraId="34FB4FF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5A497DD1" w14:textId="4730BDE0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 w:val="restart"/>
          </w:tcPr>
          <w:p w14:paraId="506CB2A9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57" w:type="dxa"/>
          </w:tcPr>
          <w:p w14:paraId="750EE145" w14:textId="77777777" w:rsidR="00CA1A51" w:rsidRDefault="00CA1A51" w:rsidP="00A75332">
            <w:r>
              <w:t>Naam organisatie referentieproject</w:t>
            </w:r>
          </w:p>
        </w:tc>
        <w:tc>
          <w:tcPr>
            <w:tcW w:w="3104" w:type="dxa"/>
          </w:tcPr>
          <w:p w14:paraId="56E51923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CC7DD07" w14:textId="77777777" w:rsidTr="00CA1A51">
        <w:tc>
          <w:tcPr>
            <w:tcW w:w="546" w:type="dxa"/>
            <w:vMerge/>
          </w:tcPr>
          <w:p w14:paraId="28044AF2" w14:textId="700CD4CF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7BBE621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0E784D0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104" w:type="dxa"/>
          </w:tcPr>
          <w:p w14:paraId="382F61CE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81255D0" w14:textId="77777777" w:rsidTr="00CA1A51">
        <w:tc>
          <w:tcPr>
            <w:tcW w:w="546" w:type="dxa"/>
            <w:vMerge/>
          </w:tcPr>
          <w:p w14:paraId="6A770A11" w14:textId="3064D40A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3CA14AD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2A881D4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104" w:type="dxa"/>
          </w:tcPr>
          <w:p w14:paraId="42D7B39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CA9A2EE" w14:textId="77777777" w:rsidTr="00CA1A51">
        <w:tc>
          <w:tcPr>
            <w:tcW w:w="546" w:type="dxa"/>
            <w:vMerge/>
          </w:tcPr>
          <w:p w14:paraId="22730D37" w14:textId="5FAD089D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2CECC1A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278C21C" w14:textId="3F40FF82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104" w:type="dxa"/>
          </w:tcPr>
          <w:p w14:paraId="2DBB7CA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9BD7E48" w14:textId="77777777" w:rsidTr="00CA1A51">
        <w:tc>
          <w:tcPr>
            <w:tcW w:w="546" w:type="dxa"/>
            <w:vMerge/>
          </w:tcPr>
          <w:p w14:paraId="588E0212" w14:textId="5E4C3D1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53" w:type="dxa"/>
            <w:vMerge/>
          </w:tcPr>
          <w:p w14:paraId="5AF25630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57" w:type="dxa"/>
          </w:tcPr>
          <w:p w14:paraId="1DE14DA0" w14:textId="5153BD8F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104" w:type="dxa"/>
          </w:tcPr>
          <w:p w14:paraId="676BB2F6" w14:textId="56E42DF5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A72BB3B" w14:textId="77777777" w:rsidTr="00CA1A51">
        <w:tc>
          <w:tcPr>
            <w:tcW w:w="546" w:type="dxa"/>
            <w:vMerge w:val="restart"/>
          </w:tcPr>
          <w:p w14:paraId="62DC47E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53" w:type="dxa"/>
            <w:vMerge w:val="restart"/>
          </w:tcPr>
          <w:p w14:paraId="37BF085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57" w:type="dxa"/>
          </w:tcPr>
          <w:p w14:paraId="36AEC30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104" w:type="dxa"/>
          </w:tcPr>
          <w:p w14:paraId="697C8E7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61025FF" w14:textId="77777777" w:rsidTr="00CA1A51">
        <w:tc>
          <w:tcPr>
            <w:tcW w:w="546" w:type="dxa"/>
            <w:vMerge/>
          </w:tcPr>
          <w:p w14:paraId="4E85A943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8BB5F94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74EB4B7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104" w:type="dxa"/>
          </w:tcPr>
          <w:p w14:paraId="3177A56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425C00F" w14:textId="77777777" w:rsidTr="00CA1A51">
        <w:tc>
          <w:tcPr>
            <w:tcW w:w="546" w:type="dxa"/>
            <w:vMerge w:val="restart"/>
          </w:tcPr>
          <w:p w14:paraId="448E847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53" w:type="dxa"/>
            <w:vMerge w:val="restart"/>
          </w:tcPr>
          <w:p w14:paraId="2A7CF1D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57" w:type="dxa"/>
          </w:tcPr>
          <w:p w14:paraId="1655D34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104" w:type="dxa"/>
          </w:tcPr>
          <w:p w14:paraId="75979B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B4AC7A2" w14:textId="77777777" w:rsidTr="00CA1A51">
        <w:tc>
          <w:tcPr>
            <w:tcW w:w="546" w:type="dxa"/>
            <w:vMerge/>
          </w:tcPr>
          <w:p w14:paraId="4745DF48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5E93B335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E13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104" w:type="dxa"/>
          </w:tcPr>
          <w:p w14:paraId="64235A4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09B43D7" w14:textId="77777777" w:rsidTr="00CA1A51">
        <w:tc>
          <w:tcPr>
            <w:tcW w:w="546" w:type="dxa"/>
            <w:vMerge w:val="restart"/>
          </w:tcPr>
          <w:p w14:paraId="3ED95F0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53" w:type="dxa"/>
            <w:vMerge w:val="restart"/>
          </w:tcPr>
          <w:p w14:paraId="341F6CD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57" w:type="dxa"/>
          </w:tcPr>
          <w:p w14:paraId="349EE05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104" w:type="dxa"/>
          </w:tcPr>
          <w:p w14:paraId="4E10ABC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BC655F6" w14:textId="77777777" w:rsidTr="00CA1A51">
        <w:tc>
          <w:tcPr>
            <w:tcW w:w="546" w:type="dxa"/>
            <w:vMerge/>
          </w:tcPr>
          <w:p w14:paraId="0F8678AF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4D0828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3E2B59C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104" w:type="dxa"/>
          </w:tcPr>
          <w:p w14:paraId="20208CC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D9FFB7A" w14:textId="77777777" w:rsidTr="00CA1A51">
        <w:tc>
          <w:tcPr>
            <w:tcW w:w="546" w:type="dxa"/>
            <w:vMerge w:val="restart"/>
          </w:tcPr>
          <w:p w14:paraId="22DC8E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53" w:type="dxa"/>
            <w:vMerge w:val="restart"/>
          </w:tcPr>
          <w:p w14:paraId="025DCB3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57" w:type="dxa"/>
          </w:tcPr>
          <w:p w14:paraId="634A114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104" w:type="dxa"/>
          </w:tcPr>
          <w:p w14:paraId="2B8523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63B8AB6" w14:textId="77777777" w:rsidTr="00CA1A51">
        <w:tc>
          <w:tcPr>
            <w:tcW w:w="546" w:type="dxa"/>
            <w:vMerge/>
          </w:tcPr>
          <w:p w14:paraId="6D7F542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8CC5E65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16D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104" w:type="dxa"/>
          </w:tcPr>
          <w:p w14:paraId="45CF214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0856153" w14:textId="77777777" w:rsidTr="00CA1A51">
        <w:trPr>
          <w:trHeight w:val="3319"/>
        </w:trPr>
        <w:tc>
          <w:tcPr>
            <w:tcW w:w="546" w:type="dxa"/>
          </w:tcPr>
          <w:p w14:paraId="254548A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53" w:type="dxa"/>
          </w:tcPr>
          <w:p w14:paraId="6DFFFA2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102D078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2A85CF95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057" w:type="dxa"/>
          </w:tcPr>
          <w:p w14:paraId="6A795A4C" w14:textId="77777777" w:rsidR="00CA1A51" w:rsidRDefault="00CA1A51" w:rsidP="00CA1A51">
            <w:r>
              <w:t>Voldoet uw project aan de minimumeis dat u ervaring heeft met het ontwikkelen en realiseren van een in de praktijk succesvol functionerende plint als onderdeel van een bouwblok.</w:t>
            </w:r>
          </w:p>
          <w:p w14:paraId="4C8A0746" w14:textId="77777777" w:rsidR="00CA1A51" w:rsidRPr="00484CB2" w:rsidRDefault="00CA1A51" w:rsidP="00CA1A51">
            <w:r>
              <w:t>(ingevuld al dan niet met niet-woonfuncties)</w:t>
            </w:r>
          </w:p>
        </w:tc>
        <w:tc>
          <w:tcPr>
            <w:tcW w:w="3104" w:type="dxa"/>
          </w:tcPr>
          <w:p w14:paraId="6645F7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252DFE6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4"/>
        <w:gridCol w:w="2380"/>
        <w:gridCol w:w="3068"/>
        <w:gridCol w:w="3068"/>
      </w:tblGrid>
      <w:tr w:rsidR="0030274A" w14:paraId="658027A9" w14:textId="77777777" w:rsidTr="00CA1A51">
        <w:tc>
          <w:tcPr>
            <w:tcW w:w="2924" w:type="dxa"/>
            <w:gridSpan w:val="2"/>
          </w:tcPr>
          <w:p w14:paraId="26616B77" w14:textId="77777777" w:rsidR="0030274A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36" w:type="dxa"/>
            <w:gridSpan w:val="2"/>
          </w:tcPr>
          <w:p w14:paraId="02648648" w14:textId="77777777" w:rsidR="0030274A" w:rsidRPr="00644629" w:rsidRDefault="0030274A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CA1A51">
        <w:tc>
          <w:tcPr>
            <w:tcW w:w="9060" w:type="dxa"/>
            <w:gridSpan w:val="4"/>
          </w:tcPr>
          <w:p w14:paraId="007E5E62" w14:textId="50098329" w:rsidR="0030274A" w:rsidRPr="00484CB2" w:rsidRDefault="00C57EBF" w:rsidP="00A75332">
            <w:pPr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Referentieprojectnummer: Kavel 2</w:t>
            </w:r>
            <w:bookmarkStart w:id="14" w:name="_GoBack"/>
            <w:bookmarkEnd w:id="14"/>
            <w:r w:rsidR="784CC85F" w:rsidRPr="784CC85F">
              <w:rPr>
                <w:b/>
                <w:bCs/>
                <w:color w:val="C00000"/>
              </w:rPr>
              <w:t>, kerncompetentie 4</w:t>
            </w:r>
          </w:p>
        </w:tc>
      </w:tr>
      <w:tr w:rsidR="00CA1A51" w14:paraId="37B37B1E" w14:textId="77777777" w:rsidTr="00CA1A51">
        <w:tc>
          <w:tcPr>
            <w:tcW w:w="544" w:type="dxa"/>
            <w:vMerge w:val="restart"/>
          </w:tcPr>
          <w:p w14:paraId="01317857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56F08351" w14:textId="45D69748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 w:val="restart"/>
          </w:tcPr>
          <w:p w14:paraId="63EA8D5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68" w:type="dxa"/>
          </w:tcPr>
          <w:p w14:paraId="383CE260" w14:textId="77777777" w:rsidR="00CA1A51" w:rsidRDefault="00CA1A51" w:rsidP="00A75332">
            <w:r>
              <w:t>Naam organisatie referentieproject</w:t>
            </w:r>
          </w:p>
        </w:tc>
        <w:tc>
          <w:tcPr>
            <w:tcW w:w="3068" w:type="dxa"/>
          </w:tcPr>
          <w:p w14:paraId="12C55751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146315B" w14:textId="77777777" w:rsidTr="00CA1A51">
        <w:tc>
          <w:tcPr>
            <w:tcW w:w="544" w:type="dxa"/>
            <w:vMerge/>
          </w:tcPr>
          <w:p w14:paraId="7B870CAE" w14:textId="36F9EE20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6FE66CD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68BA760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68" w:type="dxa"/>
          </w:tcPr>
          <w:p w14:paraId="544FB7AC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22F0B57" w14:textId="77777777" w:rsidTr="00CA1A51">
        <w:tc>
          <w:tcPr>
            <w:tcW w:w="544" w:type="dxa"/>
            <w:vMerge/>
          </w:tcPr>
          <w:p w14:paraId="4CE02ACD" w14:textId="35F4F0EF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4ED6E3E5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24F1B7D6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068" w:type="dxa"/>
          </w:tcPr>
          <w:p w14:paraId="682658F1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506F90F" w14:textId="77777777" w:rsidTr="00CA1A51">
        <w:tc>
          <w:tcPr>
            <w:tcW w:w="544" w:type="dxa"/>
            <w:vMerge/>
          </w:tcPr>
          <w:p w14:paraId="01D2D0C4" w14:textId="12CAD0F8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F9F9F9C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79BAE42F" w14:textId="65B7DA5D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68" w:type="dxa"/>
          </w:tcPr>
          <w:p w14:paraId="11D0DEFB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023AD1F" w14:textId="77777777" w:rsidTr="00CA1A51">
        <w:tc>
          <w:tcPr>
            <w:tcW w:w="544" w:type="dxa"/>
            <w:vMerge/>
          </w:tcPr>
          <w:p w14:paraId="1D6922FA" w14:textId="6D2F5A1C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80" w:type="dxa"/>
            <w:vMerge/>
          </w:tcPr>
          <w:p w14:paraId="656FA064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68" w:type="dxa"/>
          </w:tcPr>
          <w:p w14:paraId="066918CA" w14:textId="3B346411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68" w:type="dxa"/>
          </w:tcPr>
          <w:p w14:paraId="08E8A58C" w14:textId="75865B76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E98C879" w14:textId="77777777" w:rsidTr="00CA1A51">
        <w:tc>
          <w:tcPr>
            <w:tcW w:w="544" w:type="dxa"/>
            <w:vMerge w:val="restart"/>
          </w:tcPr>
          <w:p w14:paraId="478D7EE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80" w:type="dxa"/>
            <w:vMerge w:val="restart"/>
          </w:tcPr>
          <w:p w14:paraId="1A4B391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68" w:type="dxa"/>
          </w:tcPr>
          <w:p w14:paraId="52D91B6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068" w:type="dxa"/>
          </w:tcPr>
          <w:p w14:paraId="6DFC997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FA5BB97" w14:textId="77777777" w:rsidTr="00CA1A51">
        <w:tc>
          <w:tcPr>
            <w:tcW w:w="544" w:type="dxa"/>
            <w:vMerge/>
          </w:tcPr>
          <w:p w14:paraId="164F73D8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11BED8E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27750A06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68" w:type="dxa"/>
          </w:tcPr>
          <w:p w14:paraId="500E4CD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228C8D8" w14:textId="77777777" w:rsidTr="00CA1A51">
        <w:tc>
          <w:tcPr>
            <w:tcW w:w="544" w:type="dxa"/>
            <w:vMerge w:val="restart"/>
          </w:tcPr>
          <w:p w14:paraId="241A60E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80" w:type="dxa"/>
            <w:vMerge w:val="restart"/>
          </w:tcPr>
          <w:p w14:paraId="2305527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68" w:type="dxa"/>
          </w:tcPr>
          <w:p w14:paraId="1E398E6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068" w:type="dxa"/>
          </w:tcPr>
          <w:p w14:paraId="2119B45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FC37D2C" w14:textId="77777777" w:rsidTr="00CA1A51">
        <w:tc>
          <w:tcPr>
            <w:tcW w:w="544" w:type="dxa"/>
            <w:vMerge/>
          </w:tcPr>
          <w:p w14:paraId="21ADF2BE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294628A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03919EE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068" w:type="dxa"/>
          </w:tcPr>
          <w:p w14:paraId="0488D0E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06C25FF" w14:textId="77777777" w:rsidTr="00CA1A51">
        <w:tc>
          <w:tcPr>
            <w:tcW w:w="544" w:type="dxa"/>
            <w:vMerge w:val="restart"/>
          </w:tcPr>
          <w:p w14:paraId="59A5C47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80" w:type="dxa"/>
            <w:vMerge w:val="restart"/>
          </w:tcPr>
          <w:p w14:paraId="477008D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68" w:type="dxa"/>
          </w:tcPr>
          <w:p w14:paraId="3010E02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68" w:type="dxa"/>
          </w:tcPr>
          <w:p w14:paraId="1272FD4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07C7008" w14:textId="77777777" w:rsidTr="00CA1A51">
        <w:tc>
          <w:tcPr>
            <w:tcW w:w="544" w:type="dxa"/>
            <w:vMerge/>
          </w:tcPr>
          <w:p w14:paraId="2FFA9C3A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3C4828D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3752F2A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68" w:type="dxa"/>
          </w:tcPr>
          <w:p w14:paraId="0432EB6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F9222F8" w14:textId="77777777" w:rsidTr="00CA1A51">
        <w:tc>
          <w:tcPr>
            <w:tcW w:w="544" w:type="dxa"/>
            <w:vMerge w:val="restart"/>
          </w:tcPr>
          <w:p w14:paraId="30E2B88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80" w:type="dxa"/>
            <w:vMerge w:val="restart"/>
          </w:tcPr>
          <w:p w14:paraId="04CEC44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68" w:type="dxa"/>
          </w:tcPr>
          <w:p w14:paraId="0B4D97F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68" w:type="dxa"/>
          </w:tcPr>
          <w:p w14:paraId="3ACB97F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7464252" w14:textId="77777777" w:rsidTr="00CA1A51">
        <w:tc>
          <w:tcPr>
            <w:tcW w:w="544" w:type="dxa"/>
            <w:vMerge/>
          </w:tcPr>
          <w:p w14:paraId="1454531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2039E4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5FDAC66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68" w:type="dxa"/>
          </w:tcPr>
          <w:p w14:paraId="66F95BD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ABDC21F" w14:textId="77777777" w:rsidTr="00CA1A51">
        <w:trPr>
          <w:trHeight w:val="3319"/>
        </w:trPr>
        <w:tc>
          <w:tcPr>
            <w:tcW w:w="544" w:type="dxa"/>
          </w:tcPr>
          <w:p w14:paraId="2D6B022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80" w:type="dxa"/>
          </w:tcPr>
          <w:p w14:paraId="7D3D8A9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3CFBDF69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25B69D7B" w14:textId="77777777" w:rsidR="00CA1A51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068" w:type="dxa"/>
          </w:tcPr>
          <w:p w14:paraId="67D9E4B0" w14:textId="191D8AAF" w:rsidR="00CA1A51" w:rsidRPr="00484CB2" w:rsidRDefault="00CA1A51" w:rsidP="00CA1A51">
            <w:r w:rsidRPr="784CC85F">
              <w:rPr>
                <w:rFonts w:eastAsia="Lucida Sans Unicode" w:cs="Lucida Sans Unicode"/>
                <w:szCs w:val="18"/>
              </w:rPr>
              <w:t>Voldoet uw project aan de minimumeis dat u ervaring heeft met het ontwikkelen en (doen) realiseren van een appartementencomplex waarbij u toekomstige gebruikers in het planproces heeft betrokken?</w:t>
            </w:r>
          </w:p>
        </w:tc>
        <w:tc>
          <w:tcPr>
            <w:tcW w:w="3068" w:type="dxa"/>
          </w:tcPr>
          <w:p w14:paraId="2D271293" w14:textId="0642125F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</w:t>
            </w:r>
          </w:p>
          <w:p w14:paraId="4F0054B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3CCD0577" w14:textId="77777777" w:rsidR="007713C5" w:rsidRDefault="007713C5" w:rsidP="0030274A"/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2BD0A" w14:textId="77777777" w:rsidR="00567150" w:rsidRDefault="00567150">
      <w:r>
        <w:separator/>
      </w:r>
    </w:p>
  </w:endnote>
  <w:endnote w:type="continuationSeparator" w:id="0">
    <w:p w14:paraId="43F16A74" w14:textId="77777777" w:rsidR="00567150" w:rsidRDefault="0056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6C9B8B1A" w:rsidR="00F7456C" w:rsidRPr="007713C5" w:rsidRDefault="00F7456C" w:rsidP="007713C5">
    <w:pPr>
      <w:pStyle w:val="Voettekst"/>
    </w:pPr>
    <w:r w:rsidRPr="007713C5">
      <w:t>Concerninkoop</w:t>
    </w:r>
    <w:r w:rsidRPr="007713C5">
      <w:tab/>
    </w:r>
    <w:r w:rsidR="00004F4B">
      <w:t>p</w:t>
    </w:r>
    <w:r w:rsidRPr="007713C5">
      <w:t xml:space="preserve">agina </w:t>
    </w:r>
    <w:r w:rsidRPr="784CC85F">
      <w:rPr>
        <w:noProof/>
      </w:rPr>
      <w:fldChar w:fldCharType="begin"/>
    </w:r>
    <w:r w:rsidRPr="007713C5">
      <w:instrText xml:space="preserve"> PAGE </w:instrText>
    </w:r>
    <w:r w:rsidRPr="784CC85F">
      <w:fldChar w:fldCharType="separate"/>
    </w:r>
    <w:r w:rsidR="00C57EBF">
      <w:rPr>
        <w:noProof/>
      </w:rPr>
      <w:t>4</w:t>
    </w:r>
    <w:r w:rsidRPr="784CC85F">
      <w:rPr>
        <w:noProof/>
      </w:rPr>
      <w:fldChar w:fldCharType="end"/>
    </w:r>
    <w:r w:rsidRPr="007713C5">
      <w:t xml:space="preserve"> van </w:t>
    </w:r>
    <w:fldSimple w:instr=" NUMPAGES ">
      <w:r w:rsidR="00C57EBF">
        <w:rPr>
          <w:noProof/>
        </w:rPr>
        <w:t>4</w:t>
      </w:r>
    </w:fldSimple>
  </w:p>
  <w:p w14:paraId="6461CA90" w14:textId="77777777" w:rsidR="00F7456C" w:rsidRPr="007713C5" w:rsidRDefault="001949F6">
    <w:pPr>
      <w:pStyle w:val="Voettekst"/>
    </w:pPr>
    <w:r>
      <w:t>Selectieleidraad</w:t>
    </w:r>
    <w:r w:rsidR="00F7456C">
      <w:t xml:space="preserve"> </w:t>
    </w:r>
    <w:r w:rsidR="00F7456C" w:rsidRPr="007713C5">
      <w:t>'</w:t>
    </w:r>
    <w:fldSimple w:instr=" DOCPROPERTY  Project  \* MERGEFORMAT ">
      <w:r>
        <w:t>NPD Strook Centrumgebied Overvecht</w:t>
      </w:r>
    </w:fldSimple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2949" w14:textId="77777777" w:rsidR="00242DA6" w:rsidRPr="00763AA4" w:rsidRDefault="00242DA6" w:rsidP="00242DA6">
    <w:pPr>
      <w:pStyle w:val="Voettekst"/>
    </w:pPr>
    <w:r w:rsidRPr="002923B8">
      <w:t xml:space="preserve">Bronversie: </w:t>
    </w:r>
    <w:r>
      <w:fldChar w:fldCharType="begin"/>
    </w:r>
    <w:r>
      <w:instrText xml:space="preserve"> DOCPROPERTY  HyperlinkBase  \* MERGEFORMAT </w:instrText>
    </w:r>
    <w:r>
      <w:fldChar w:fldCharType="end"/>
    </w:r>
    <w:fldSimple w:instr=" DOCPROPERTY  Category  \* MERGEFORMAT ">
      <w:r w:rsidR="00567150">
        <w:t>￼</w:t>
      </w:r>
    </w:fldSimple>
  </w:p>
  <w:p w14:paraId="7E36B87F" w14:textId="06BF1CBA" w:rsidR="00F7456C" w:rsidRPr="007713C5" w:rsidRDefault="00F7456C" w:rsidP="007713C5">
    <w:pPr>
      <w:pStyle w:val="Voettekst"/>
      <w:rPr>
        <w:rFonts w:cs="Lucida Sans Unicode"/>
        <w:szCs w:val="16"/>
      </w:rPr>
    </w:pPr>
    <w:r w:rsidRPr="784CC85F">
      <w:rPr>
        <w:rFonts w:eastAsia="Lucida Sans Unicode" w:cs="Lucida Sans Unicode"/>
      </w:rPr>
      <w:t>Concerninkoop</w:t>
    </w:r>
    <w:r w:rsidRPr="007713C5">
      <w:rPr>
        <w:rFonts w:cs="Lucida Sans Unicode"/>
        <w:szCs w:val="16"/>
      </w:rPr>
      <w:tab/>
    </w:r>
    <w:r w:rsidR="00004F4B" w:rsidRPr="784CC85F">
      <w:rPr>
        <w:rFonts w:eastAsia="Lucida Sans Unicode" w:cs="Lucida Sans Unicode"/>
      </w:rPr>
      <w:t>p</w:t>
    </w:r>
    <w:r w:rsidRPr="784CC85F">
      <w:rPr>
        <w:rFonts w:eastAsia="Lucida Sans Unicode" w:cs="Lucida Sans Unicode"/>
      </w:rPr>
      <w:t xml:space="preserve">agina </w:t>
    </w:r>
    <w:r w:rsidRPr="784CC85F">
      <w:rPr>
        <w:rFonts w:eastAsia="Lucida Sans Unicode" w:cs="Lucida Sans Unicode"/>
        <w:noProof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784CC85F">
      <w:rPr>
        <w:rFonts w:cs="Lucida Sans Unicode"/>
        <w:szCs w:val="16"/>
      </w:rPr>
      <w:fldChar w:fldCharType="separate"/>
    </w:r>
    <w:r w:rsidR="00C57EBF">
      <w:rPr>
        <w:rFonts w:cs="Lucida Sans Unicode"/>
        <w:noProof/>
        <w:szCs w:val="16"/>
      </w:rPr>
      <w:t>1</w:t>
    </w:r>
    <w:r w:rsidRPr="784CC85F">
      <w:rPr>
        <w:rFonts w:eastAsia="Lucida Sans Unicode" w:cs="Lucida Sans Unicode"/>
        <w:noProof/>
      </w:rPr>
      <w:fldChar w:fldCharType="end"/>
    </w:r>
    <w:r w:rsidRPr="784CC85F">
      <w:rPr>
        <w:rFonts w:eastAsia="Lucida Sans Unicode" w:cs="Lucida Sans Unicode"/>
      </w:rPr>
      <w:t xml:space="preserve"> van </w:t>
    </w:r>
    <w:r w:rsidRPr="784CC85F">
      <w:rPr>
        <w:rFonts w:eastAsia="Lucida Sans Unicode" w:cs="Lucida Sans Unicode"/>
        <w:noProof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784CC85F">
      <w:rPr>
        <w:rFonts w:cs="Lucida Sans Unicode"/>
        <w:szCs w:val="16"/>
      </w:rPr>
      <w:fldChar w:fldCharType="separate"/>
    </w:r>
    <w:r w:rsidR="00C57EBF">
      <w:rPr>
        <w:rFonts w:cs="Lucida Sans Unicode"/>
        <w:noProof/>
        <w:szCs w:val="16"/>
      </w:rPr>
      <w:t>4</w:t>
    </w:r>
    <w:r w:rsidRPr="784CC85F">
      <w:rPr>
        <w:rFonts w:eastAsia="Lucida Sans Unicode" w:cs="Lucida Sans Unicode"/>
        <w:noProof/>
      </w:rPr>
      <w:fldChar w:fldCharType="end"/>
    </w:r>
  </w:p>
  <w:p w14:paraId="1450DE52" w14:textId="77777777" w:rsidR="00F7456C" w:rsidRDefault="001949F6" w:rsidP="007713C5">
    <w:pPr>
      <w:pStyle w:val="Voettekst"/>
      <w:rPr>
        <w:rFonts w:cs="Lucida Sans Unicode"/>
        <w:szCs w:val="16"/>
      </w:rPr>
    </w:pPr>
    <w:r w:rsidRPr="784CC85F">
      <w:rPr>
        <w:rFonts w:eastAsia="Lucida Sans Unicode" w:cs="Lucida Sans Unicode"/>
      </w:rPr>
      <w:t>Selectieleidraad</w:t>
    </w:r>
    <w:r w:rsidR="00F7456C" w:rsidRPr="784CC85F">
      <w:rPr>
        <w:rFonts w:eastAsia="Lucida Sans Unicode" w:cs="Lucida Sans Unicode"/>
      </w:rPr>
      <w:t xml:space="preserve"> '</w:t>
    </w:r>
    <w:r w:rsidR="00F7456C" w:rsidRPr="784CC85F">
      <w:fldChar w:fldCharType="begin"/>
    </w:r>
    <w:r w:rsidR="00F7456C" w:rsidRPr="007713C5">
      <w:rPr>
        <w:rFonts w:cs="Lucida Sans Unicode"/>
        <w:szCs w:val="16"/>
      </w:rPr>
      <w:instrText xml:space="preserve"> DOCPROPERTY  Project  \* MERGEFORMAT </w:instrText>
    </w:r>
    <w:r w:rsidR="00F7456C" w:rsidRPr="784CC85F">
      <w:rPr>
        <w:rFonts w:cs="Lucida Sans Unicode"/>
        <w:szCs w:val="16"/>
      </w:rPr>
      <w:fldChar w:fldCharType="separate"/>
    </w:r>
    <w:r w:rsidRPr="784CC85F">
      <w:rPr>
        <w:rFonts w:eastAsia="Lucida Sans Unicode" w:cs="Lucida Sans Unicode"/>
      </w:rPr>
      <w:t>NPD Strook Centrumgebied Overvecht</w:t>
    </w:r>
    <w:r w:rsidR="00F7456C" w:rsidRPr="784CC85F">
      <w:fldChar w:fldCharType="end"/>
    </w:r>
    <w:r w:rsidR="00F7456C" w:rsidRPr="784CC85F">
      <w:rPr>
        <w:rFonts w:eastAsia="Lucida Sans Unicode" w:cs="Lucida Sans Unicode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6B6F4" w14:textId="77777777" w:rsidR="00567150" w:rsidRDefault="00567150">
      <w:r>
        <w:separator/>
      </w:r>
    </w:p>
  </w:footnote>
  <w:footnote w:type="continuationSeparator" w:id="0">
    <w:p w14:paraId="69DD7A9B" w14:textId="77777777" w:rsidR="00567150" w:rsidRDefault="0056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04F4B"/>
    <w:rsid w:val="00041205"/>
    <w:rsid w:val="0004524A"/>
    <w:rsid w:val="00055B78"/>
    <w:rsid w:val="00067558"/>
    <w:rsid w:val="000C68DE"/>
    <w:rsid w:val="000E6330"/>
    <w:rsid w:val="00155648"/>
    <w:rsid w:val="00162301"/>
    <w:rsid w:val="001949F6"/>
    <w:rsid w:val="001F12DB"/>
    <w:rsid w:val="0024222C"/>
    <w:rsid w:val="00242DA6"/>
    <w:rsid w:val="00255DB9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511607"/>
    <w:rsid w:val="00536224"/>
    <w:rsid w:val="0053634B"/>
    <w:rsid w:val="00567150"/>
    <w:rsid w:val="00573A4A"/>
    <w:rsid w:val="00587AC3"/>
    <w:rsid w:val="00640026"/>
    <w:rsid w:val="00644629"/>
    <w:rsid w:val="006555EB"/>
    <w:rsid w:val="006B79AD"/>
    <w:rsid w:val="006D2D8B"/>
    <w:rsid w:val="006E4B8C"/>
    <w:rsid w:val="006E4E2A"/>
    <w:rsid w:val="006E5D3A"/>
    <w:rsid w:val="007713C5"/>
    <w:rsid w:val="00837B8A"/>
    <w:rsid w:val="00861F9B"/>
    <w:rsid w:val="00875133"/>
    <w:rsid w:val="008A6568"/>
    <w:rsid w:val="008F3130"/>
    <w:rsid w:val="00922C55"/>
    <w:rsid w:val="009517AD"/>
    <w:rsid w:val="0099792F"/>
    <w:rsid w:val="009C1351"/>
    <w:rsid w:val="009C14E1"/>
    <w:rsid w:val="009F26DC"/>
    <w:rsid w:val="00A124DD"/>
    <w:rsid w:val="00A359E3"/>
    <w:rsid w:val="00A74F88"/>
    <w:rsid w:val="00A96339"/>
    <w:rsid w:val="00AB2516"/>
    <w:rsid w:val="00AF5470"/>
    <w:rsid w:val="00B25B1A"/>
    <w:rsid w:val="00B32C37"/>
    <w:rsid w:val="00B374F2"/>
    <w:rsid w:val="00BE1141"/>
    <w:rsid w:val="00BE6607"/>
    <w:rsid w:val="00BF7471"/>
    <w:rsid w:val="00C30386"/>
    <w:rsid w:val="00C57EBF"/>
    <w:rsid w:val="00C65F24"/>
    <w:rsid w:val="00CA1169"/>
    <w:rsid w:val="00CA1A51"/>
    <w:rsid w:val="00CF09C6"/>
    <w:rsid w:val="00D36C59"/>
    <w:rsid w:val="00D40E26"/>
    <w:rsid w:val="00D535D8"/>
    <w:rsid w:val="00D91089"/>
    <w:rsid w:val="00DA25C2"/>
    <w:rsid w:val="00DC6791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  <w:rsid w:val="784CC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5,%20Opgave%20referenti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0" ma:contentTypeDescription="Een nieuw document maken." ma:contentTypeScope="" ma:versionID="8dbffdf5e0f54bade955098b96d99f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ef766d1f547291ff1bdaf890d5a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074F7-0A04-41A2-A5F5-D0B029F5AF9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5A460C-F701-4AE0-8B2F-C04866AAE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D2FF3B-82D9-4274-82AB-BB8EE3BE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3.5,%20Opgave%20referenties</Template>
  <TotalTime>2</TotalTime>
  <Pages>4</Pages>
  <Words>931</Words>
  <Characters>5309</Characters>
  <Application>Microsoft Office Word</Application>
  <DocSecurity>0</DocSecurity>
  <Lines>44</Lines>
  <Paragraphs>12</Paragraphs>
  <ScaleCrop>false</ScaleCrop>
  <Company>Gemeente Utrecht - Concerninkoop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subject/>
  <dc:creator>Terry Hoekstra</dc:creator>
  <cp:keywords/>
  <dc:description/>
  <cp:lastModifiedBy>Marvin Stolk</cp:lastModifiedBy>
  <cp:revision>7</cp:revision>
  <dcterms:created xsi:type="dcterms:W3CDTF">2016-04-25T09:52:00Z</dcterms:created>
  <dcterms:modified xsi:type="dcterms:W3CDTF">2016-06-03T12:29:00Z</dcterms:modified>
  <cp:category>3.5, Opgave referentieprojecten 2v01, 20101025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0x010100AE8DB8EDFC5FD94A98E488C87E0C603C</vt:lpwstr>
  </property>
</Properties>
</file>