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BE482" w14:textId="3E8CAE14" w:rsidR="000E28FB" w:rsidRDefault="000E28FB" w:rsidP="000E28FB">
      <w:pPr>
        <w:pStyle w:val="Kop1"/>
        <w:numPr>
          <w:ilvl w:val="0"/>
          <w:numId w:val="0"/>
        </w:numPr>
        <w:ind w:left="432" w:hanging="432"/>
      </w:pPr>
      <w:bookmarkStart w:id="0" w:name="_Toc443646473"/>
      <w:r>
        <w:t xml:space="preserve">Bijlage </w:t>
      </w:r>
      <w:r w:rsidR="001063BF">
        <w:t>5</w:t>
      </w:r>
      <w:r>
        <w:t xml:space="preserve">: </w:t>
      </w:r>
      <w:r w:rsidR="000C6D77">
        <w:t>Kerncompetenties</w:t>
      </w:r>
      <w:bookmarkEnd w:id="0"/>
    </w:p>
    <w:tbl>
      <w:tblPr>
        <w:tblW w:w="8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3"/>
        <w:gridCol w:w="5163"/>
      </w:tblGrid>
      <w:tr w:rsidR="001E0D09" w14:paraId="2595C238" w14:textId="77777777" w:rsidTr="00881601">
        <w:trPr>
          <w:trHeight w:val="303"/>
        </w:trPr>
        <w:tc>
          <w:tcPr>
            <w:tcW w:w="862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4F81BD" w:themeFill="accent1"/>
          </w:tcPr>
          <w:p w14:paraId="0F4A045B" w14:textId="222038EA" w:rsidR="001E0D09" w:rsidRPr="001E0D09" w:rsidRDefault="00942FBD" w:rsidP="001E0D09">
            <w:pPr>
              <w:jc w:val="center"/>
              <w:rPr>
                <w:rFonts w:cs="Arial"/>
                <w:i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Kerncompetentie 1</w:t>
            </w:r>
          </w:p>
        </w:tc>
      </w:tr>
      <w:tr w:rsidR="00942FBD" w14:paraId="67A6CD93" w14:textId="77777777" w:rsidTr="00CD21D0">
        <w:trPr>
          <w:trHeight w:val="134"/>
        </w:trPr>
        <w:tc>
          <w:tcPr>
            <w:tcW w:w="862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14:paraId="7D48A9CB" w14:textId="77777777" w:rsidR="00942FBD" w:rsidRPr="00942FBD" w:rsidRDefault="00942FBD" w:rsidP="00141330">
            <w:pPr>
              <w:rPr>
                <w:b/>
              </w:rPr>
            </w:pPr>
            <w:r w:rsidRPr="00942FBD">
              <w:rPr>
                <w:rFonts w:cs="Arial"/>
                <w:b/>
              </w:rPr>
              <w:t xml:space="preserve">Kerncompetentie: </w:t>
            </w:r>
            <w:r w:rsidRPr="00942FBD">
              <w:rPr>
                <w:b/>
              </w:rPr>
              <w:t>Inspectie van riolering, met een opdrachtwaa</w:t>
            </w:r>
            <w:r w:rsidR="00141330">
              <w:rPr>
                <w:b/>
              </w:rPr>
              <w:t xml:space="preserve">rde van minimaal </w:t>
            </w:r>
            <w:r w:rsidRPr="00942FBD">
              <w:rPr>
                <w:b/>
              </w:rPr>
              <w:t xml:space="preserve">€150.000,-  </w:t>
            </w:r>
          </w:p>
        </w:tc>
      </w:tr>
      <w:tr w:rsidR="000E28FB" w14:paraId="1418E302" w14:textId="77777777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14:paraId="052971EC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 xml:space="preserve">Naam </w:t>
            </w:r>
            <w:proofErr w:type="spellStart"/>
            <w:r>
              <w:rPr>
                <w:rFonts w:cs="Arial"/>
              </w:rPr>
              <w:t>opdrachtgevende</w:t>
            </w:r>
            <w:proofErr w:type="spellEnd"/>
            <w:r>
              <w:rPr>
                <w:rFonts w:cs="Arial"/>
              </w:rPr>
              <w:t xml:space="preserve"> gemeente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22042555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75489ED6" w14:textId="77777777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14:paraId="19C96EE3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5FAFC5EB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056D5D7B" w14:textId="77777777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14:paraId="7E02691B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Postcode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3D872A45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590C2024" w14:textId="77777777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14:paraId="4FA7E4F1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Plaatsnaam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7706C04C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0EC5E883" w14:textId="77777777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14:paraId="4139DAB9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 xml:space="preserve">Naam contactpersoon 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6388B649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17FF45CE" w14:textId="77777777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14:paraId="5975A2D5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10F4BCE5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67E6F989" w14:textId="77777777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14:paraId="3725B48C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Telefoon (doorkiesnr.)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3C8C27FD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514551E1" w14:textId="77777777" w:rsidTr="00881601">
        <w:trPr>
          <w:cantSplit/>
          <w:trHeight w:val="56"/>
        </w:trPr>
        <w:tc>
          <w:tcPr>
            <w:tcW w:w="862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14:paraId="22FFFACD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65819F5B" w14:textId="77777777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14:paraId="6B63028C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Datum start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50659E95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4C26C441" w14:textId="77777777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14:paraId="38CB4F1C" w14:textId="77777777" w:rsidR="000E28FB" w:rsidRDefault="000E28FB" w:rsidP="001E0D09">
            <w:pPr>
              <w:pStyle w:val="BoZ-Standaard"/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Datum eind </w:t>
            </w:r>
          </w:p>
          <w:p w14:paraId="6AA6B1F9" w14:textId="77777777" w:rsidR="000E28FB" w:rsidRDefault="000E28FB" w:rsidP="001E0D09">
            <w:pPr>
              <w:pStyle w:val="BoZ-Standaard"/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18067E44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09C284AB" w14:textId="77777777" w:rsidTr="00942FBD">
        <w:trPr>
          <w:trHeight w:val="134"/>
        </w:trPr>
        <w:tc>
          <w:tcPr>
            <w:tcW w:w="3463" w:type="dxa"/>
            <w:tcBorders>
              <w:left w:val="single" w:sz="12" w:space="0" w:color="auto"/>
            </w:tcBorders>
          </w:tcPr>
          <w:p w14:paraId="0643CB62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Reden beëindiging</w:t>
            </w:r>
          </w:p>
          <w:p w14:paraId="71DE12F0" w14:textId="77777777" w:rsidR="000E28FB" w:rsidRDefault="000E28FB" w:rsidP="001E0D09">
            <w:pPr>
              <w:rPr>
                <w:rFonts w:cs="Arial"/>
              </w:rPr>
            </w:pP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6F89850F" w14:textId="77777777" w:rsidR="000E28FB" w:rsidRDefault="000E28FB" w:rsidP="001E0D09">
            <w:pPr>
              <w:rPr>
                <w:rFonts w:cs="Arial"/>
              </w:rPr>
            </w:pPr>
            <w:bookmarkStart w:id="1" w:name="Tekstvak11"/>
            <w:r>
              <w:rPr>
                <w:rFonts w:cs="Arial"/>
                <w:noProof/>
              </w:rPr>
              <w:t xml:space="preserve">     </w:t>
            </w:r>
            <w:bookmarkEnd w:id="1"/>
          </w:p>
        </w:tc>
      </w:tr>
      <w:tr w:rsidR="000E28FB" w14:paraId="7435D04F" w14:textId="77777777" w:rsidTr="00942FBD">
        <w:trPr>
          <w:trHeight w:val="647"/>
        </w:trPr>
        <w:tc>
          <w:tcPr>
            <w:tcW w:w="3463" w:type="dxa"/>
            <w:tcBorders>
              <w:left w:val="single" w:sz="12" w:space="0" w:color="auto"/>
            </w:tcBorders>
          </w:tcPr>
          <w:p w14:paraId="06683D1C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Globale projectomvang in euro’s van de gehele opdracht. (ex. BTW)</w:t>
            </w:r>
          </w:p>
        </w:tc>
        <w:tc>
          <w:tcPr>
            <w:tcW w:w="5163" w:type="dxa"/>
            <w:tcBorders>
              <w:right w:val="single" w:sz="12" w:space="0" w:color="auto"/>
            </w:tcBorders>
          </w:tcPr>
          <w:p w14:paraId="67FD1C5B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4B8C02BF" w14:textId="77777777" w:rsidTr="00881601">
        <w:trPr>
          <w:cantSplit/>
          <w:trHeight w:val="626"/>
        </w:trPr>
        <w:tc>
          <w:tcPr>
            <w:tcW w:w="862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14:paraId="4F854D33" w14:textId="77777777" w:rsidR="000E28FB" w:rsidRDefault="000E28FB" w:rsidP="001E0D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Inhoud en resultaat:</w:t>
            </w:r>
          </w:p>
          <w:p w14:paraId="47EF89F3" w14:textId="327EF888" w:rsidR="000E28FB" w:rsidRDefault="000E28FB" w:rsidP="00ED245E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Onderstaand een beknopte beschrijving van de inhoud en het resultaat van het project weergeven. De beschrijving moet inzicht geven in de verrichte werkzaamheden (max </w:t>
            </w:r>
            <w:r w:rsidR="00ED245E">
              <w:rPr>
                <w:rFonts w:cs="Arial"/>
                <w:b/>
              </w:rPr>
              <w:t>500 woorden</w:t>
            </w:r>
            <w:r>
              <w:rPr>
                <w:rFonts w:cs="Arial"/>
                <w:b/>
              </w:rPr>
              <w:t>).</w:t>
            </w:r>
          </w:p>
        </w:tc>
      </w:tr>
      <w:tr w:rsidR="000E28FB" w14:paraId="1A9A7F20" w14:textId="77777777" w:rsidTr="00C70C46">
        <w:trPr>
          <w:trHeight w:val="2172"/>
        </w:trPr>
        <w:tc>
          <w:tcPr>
            <w:tcW w:w="862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524090" w14:textId="77777777" w:rsidR="000E28FB" w:rsidRDefault="000E28FB" w:rsidP="001E0D09">
            <w:pPr>
              <w:rPr>
                <w:rFonts w:cs="Arial"/>
              </w:rPr>
            </w:pPr>
          </w:p>
          <w:p w14:paraId="4F83B2B9" w14:textId="77777777" w:rsidR="000E28FB" w:rsidRDefault="000E28FB" w:rsidP="001E0D09">
            <w:pPr>
              <w:rPr>
                <w:rFonts w:cs="Arial"/>
              </w:rPr>
            </w:pPr>
          </w:p>
          <w:p w14:paraId="0A6C37F4" w14:textId="77777777" w:rsidR="000E28FB" w:rsidRDefault="000E28FB" w:rsidP="001E0D09">
            <w:pPr>
              <w:rPr>
                <w:rFonts w:cs="Arial"/>
              </w:rPr>
            </w:pPr>
          </w:p>
          <w:p w14:paraId="74AB4FD3" w14:textId="77777777" w:rsidR="000E28FB" w:rsidRDefault="000E28FB" w:rsidP="001E0D09">
            <w:pPr>
              <w:rPr>
                <w:rFonts w:cs="Arial"/>
              </w:rPr>
            </w:pPr>
          </w:p>
          <w:p w14:paraId="6B2236BA" w14:textId="77777777" w:rsidR="009A074F" w:rsidRDefault="009A074F" w:rsidP="001E0D09">
            <w:pPr>
              <w:rPr>
                <w:rFonts w:cs="Arial"/>
              </w:rPr>
            </w:pPr>
          </w:p>
        </w:tc>
      </w:tr>
    </w:tbl>
    <w:p w14:paraId="340BA45A" w14:textId="77777777" w:rsidR="009A074F" w:rsidRDefault="00881601">
      <w:r>
        <w:t>N</w:t>
      </w:r>
      <w:r w:rsidR="009A074F">
        <w:t xml:space="preserve">.B. Bij deze referentie dient ook een tevredenheidsverklaring van de opdrachtgever te worden ingediend. </w:t>
      </w:r>
      <w:r w:rsidR="009A074F">
        <w:br w:type="page"/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387"/>
      </w:tblGrid>
      <w:tr w:rsidR="001E0D09" w14:paraId="294A6E02" w14:textId="77777777" w:rsidTr="001E0D09">
        <w:trPr>
          <w:trHeight w:val="311"/>
        </w:trPr>
        <w:tc>
          <w:tcPr>
            <w:tcW w:w="900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4F81BD" w:themeColor="accent1" w:fill="4F81BD" w:themeFill="accent1"/>
          </w:tcPr>
          <w:p w14:paraId="3DACCD3D" w14:textId="493429AC" w:rsidR="001E0D09" w:rsidRPr="001E0D09" w:rsidRDefault="00942FBD" w:rsidP="001E0D09">
            <w:pPr>
              <w:jc w:val="center"/>
              <w:rPr>
                <w:rFonts w:cs="Arial"/>
                <w:i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lastRenderedPageBreak/>
              <w:t>Kerncompetentie 2</w:t>
            </w:r>
          </w:p>
        </w:tc>
      </w:tr>
      <w:tr w:rsidR="00343CEB" w14:paraId="532558FE" w14:textId="77777777" w:rsidTr="00343CEB">
        <w:trPr>
          <w:trHeight w:val="138"/>
        </w:trPr>
        <w:tc>
          <w:tcPr>
            <w:tcW w:w="900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14:paraId="276B1C31" w14:textId="77777777" w:rsidR="00343CEB" w:rsidRPr="00942FBD" w:rsidRDefault="00343CEB" w:rsidP="00343CEB">
            <w:pPr>
              <w:rPr>
                <w:b/>
              </w:rPr>
            </w:pPr>
            <w:r w:rsidRPr="00942FBD">
              <w:rPr>
                <w:rFonts w:cs="Arial"/>
                <w:b/>
              </w:rPr>
              <w:t xml:space="preserve">Kerncompetentie: </w:t>
            </w:r>
            <w:r w:rsidRPr="00942FBD">
              <w:rPr>
                <w:b/>
              </w:rPr>
              <w:t>Reiniging van riolering, met een opdrachtwaarde van minimaal €250.000,-</w:t>
            </w:r>
          </w:p>
        </w:tc>
      </w:tr>
      <w:tr w:rsidR="000E28FB" w14:paraId="38C0C33C" w14:textId="77777777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14:paraId="5AD3F644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 xml:space="preserve">Naam </w:t>
            </w:r>
            <w:proofErr w:type="spellStart"/>
            <w:r>
              <w:rPr>
                <w:rFonts w:cs="Arial"/>
              </w:rPr>
              <w:t>opdrachtgevende</w:t>
            </w:r>
            <w:proofErr w:type="spellEnd"/>
            <w:r>
              <w:rPr>
                <w:rFonts w:cs="Arial"/>
              </w:rPr>
              <w:t xml:space="preserve"> gemeente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109B816C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2DBBE3B0" w14:textId="77777777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14:paraId="560E94B6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086BE1A3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0CC6E848" w14:textId="77777777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14:paraId="1C1A96A1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Postcode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4311611A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76BC8AE2" w14:textId="77777777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14:paraId="45C9D0B9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Plaatsnaam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6A591662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77859222" w14:textId="77777777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14:paraId="3A2905C6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 xml:space="preserve">Naam contactpersoon 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52CF5891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79BA7941" w14:textId="77777777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14:paraId="5A440BED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7F8A5A63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205503F7" w14:textId="77777777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14:paraId="01CAA508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Telefoon (doorkiesnr.)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5629E578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42865EEE" w14:textId="77777777" w:rsidTr="001E0D09">
        <w:trPr>
          <w:cantSplit/>
          <w:trHeight w:val="57"/>
        </w:trPr>
        <w:tc>
          <w:tcPr>
            <w:tcW w:w="900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14:paraId="7885DD43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57387E06" w14:textId="77777777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14:paraId="37F4B996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Datum start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42808343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57A05946" w14:textId="77777777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14:paraId="2D47A078" w14:textId="77777777" w:rsidR="000E28FB" w:rsidRDefault="000E28FB" w:rsidP="001E0D09">
            <w:pPr>
              <w:pStyle w:val="BoZ-Standaard"/>
              <w:spacing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Datum eind </w:t>
            </w:r>
          </w:p>
          <w:p w14:paraId="2FE3F1D6" w14:textId="77777777" w:rsidR="000E28FB" w:rsidRDefault="000E28FB" w:rsidP="001E0D09">
            <w:pPr>
              <w:pStyle w:val="BoZ-Standaard"/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56C17B34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734728AC" w14:textId="77777777" w:rsidTr="001E0D09">
        <w:trPr>
          <w:trHeight w:val="138"/>
        </w:trPr>
        <w:tc>
          <w:tcPr>
            <w:tcW w:w="3614" w:type="dxa"/>
            <w:tcBorders>
              <w:left w:val="single" w:sz="12" w:space="0" w:color="auto"/>
            </w:tcBorders>
          </w:tcPr>
          <w:p w14:paraId="3D8DB509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Reden beëindiging</w:t>
            </w:r>
          </w:p>
          <w:p w14:paraId="0066F59C" w14:textId="77777777" w:rsidR="000E28FB" w:rsidRDefault="000E28FB" w:rsidP="001E0D09">
            <w:pPr>
              <w:rPr>
                <w:rFonts w:cs="Arial"/>
              </w:rPr>
            </w:pP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08E92543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  <w:noProof/>
              </w:rPr>
              <w:t xml:space="preserve">     </w:t>
            </w:r>
          </w:p>
        </w:tc>
      </w:tr>
      <w:tr w:rsidR="000E28FB" w14:paraId="2E01069E" w14:textId="77777777" w:rsidTr="001E0D09">
        <w:trPr>
          <w:trHeight w:val="664"/>
        </w:trPr>
        <w:tc>
          <w:tcPr>
            <w:tcW w:w="3614" w:type="dxa"/>
            <w:tcBorders>
              <w:left w:val="single" w:sz="12" w:space="0" w:color="auto"/>
            </w:tcBorders>
          </w:tcPr>
          <w:p w14:paraId="0BF03295" w14:textId="77777777" w:rsidR="000E28FB" w:rsidRDefault="000E28FB" w:rsidP="001E0D09">
            <w:pPr>
              <w:rPr>
                <w:rFonts w:cs="Arial"/>
              </w:rPr>
            </w:pPr>
            <w:r>
              <w:rPr>
                <w:rFonts w:cs="Arial"/>
              </w:rPr>
              <w:t>Globale projectomvang in euro’s van de gehele opdracht. (ex. BTW)</w:t>
            </w:r>
          </w:p>
        </w:tc>
        <w:tc>
          <w:tcPr>
            <w:tcW w:w="5387" w:type="dxa"/>
            <w:tcBorders>
              <w:right w:val="single" w:sz="12" w:space="0" w:color="auto"/>
            </w:tcBorders>
          </w:tcPr>
          <w:p w14:paraId="18D13C3F" w14:textId="77777777" w:rsidR="000E28FB" w:rsidRDefault="000E28FB" w:rsidP="001E0D09">
            <w:pPr>
              <w:rPr>
                <w:rFonts w:cs="Arial"/>
              </w:rPr>
            </w:pPr>
          </w:p>
        </w:tc>
      </w:tr>
      <w:tr w:rsidR="000E28FB" w14:paraId="442AA1CA" w14:textId="77777777" w:rsidTr="001E0D09">
        <w:trPr>
          <w:cantSplit/>
          <w:trHeight w:val="643"/>
        </w:trPr>
        <w:tc>
          <w:tcPr>
            <w:tcW w:w="900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pct30" w:color="auto" w:fill="FFFFFF"/>
          </w:tcPr>
          <w:p w14:paraId="7867AB0B" w14:textId="77777777" w:rsidR="000E28FB" w:rsidRDefault="000E28FB" w:rsidP="001E0D0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Inhoud en resultaat:</w:t>
            </w:r>
          </w:p>
          <w:p w14:paraId="3C19C86C" w14:textId="4D9CC19D" w:rsidR="000E28FB" w:rsidRDefault="000E28FB" w:rsidP="00ED245E">
            <w:pPr>
              <w:rPr>
                <w:rFonts w:cs="Arial"/>
              </w:rPr>
            </w:pPr>
            <w:r>
              <w:rPr>
                <w:rFonts w:cs="Arial"/>
                <w:b/>
              </w:rPr>
              <w:t xml:space="preserve">Onderstaand een beknopte beschrijving van de inhoud en het resultaat van het project weergeven. De beschrijving moet inzicht geven in de verrichte werkzaamheden (max </w:t>
            </w:r>
            <w:r w:rsidR="00ED245E">
              <w:rPr>
                <w:rFonts w:cs="Arial"/>
                <w:b/>
              </w:rPr>
              <w:t>500 woorden</w:t>
            </w:r>
            <w:r>
              <w:rPr>
                <w:rFonts w:cs="Arial"/>
                <w:b/>
              </w:rPr>
              <w:t>).</w:t>
            </w:r>
          </w:p>
        </w:tc>
      </w:tr>
      <w:tr w:rsidR="000E28FB" w14:paraId="44E00A9E" w14:textId="77777777" w:rsidTr="001E0D09">
        <w:trPr>
          <w:trHeight w:val="1133"/>
        </w:trPr>
        <w:tc>
          <w:tcPr>
            <w:tcW w:w="900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D91F5" w14:textId="77777777" w:rsidR="000E28FB" w:rsidRDefault="000E28FB" w:rsidP="001E0D09">
            <w:pPr>
              <w:rPr>
                <w:rFonts w:cs="Arial"/>
                <w:szCs w:val="18"/>
              </w:rPr>
            </w:pPr>
          </w:p>
          <w:p w14:paraId="7C253A18" w14:textId="77777777" w:rsidR="000E28FB" w:rsidRDefault="000E28FB" w:rsidP="001E0D09">
            <w:pPr>
              <w:rPr>
                <w:rFonts w:cs="Arial"/>
              </w:rPr>
            </w:pPr>
          </w:p>
          <w:p w14:paraId="3B329F9C" w14:textId="77777777" w:rsidR="000E28FB" w:rsidRDefault="000E28FB" w:rsidP="001E0D09">
            <w:pPr>
              <w:rPr>
                <w:rFonts w:cs="Arial"/>
              </w:rPr>
            </w:pPr>
          </w:p>
          <w:p w14:paraId="2021E4F0" w14:textId="77777777" w:rsidR="000E28FB" w:rsidRDefault="000E28FB" w:rsidP="001E0D09">
            <w:pPr>
              <w:rPr>
                <w:rFonts w:cs="Arial"/>
              </w:rPr>
            </w:pPr>
          </w:p>
          <w:p w14:paraId="4F5886AE" w14:textId="77777777" w:rsidR="000E28FB" w:rsidRDefault="000E28FB" w:rsidP="001E0D09">
            <w:pPr>
              <w:rPr>
                <w:rFonts w:cs="Arial"/>
              </w:rPr>
            </w:pPr>
          </w:p>
          <w:p w14:paraId="1233A398" w14:textId="77777777" w:rsidR="000E28FB" w:rsidRDefault="000E28FB" w:rsidP="001E0D09">
            <w:pPr>
              <w:rPr>
                <w:rFonts w:cs="Arial"/>
              </w:rPr>
            </w:pPr>
          </w:p>
          <w:p w14:paraId="6217C4A6" w14:textId="77777777" w:rsidR="000E28FB" w:rsidRDefault="000E28FB" w:rsidP="001E0D09">
            <w:pPr>
              <w:rPr>
                <w:rFonts w:cs="Arial"/>
              </w:rPr>
            </w:pPr>
          </w:p>
        </w:tc>
      </w:tr>
    </w:tbl>
    <w:p w14:paraId="620421F8" w14:textId="77777777" w:rsidR="000E28FB" w:rsidRDefault="009A074F">
      <w:r>
        <w:t xml:space="preserve">N.B. Bij deze referentie dient ook een tevredenheidsverklaring van de opdrachtgever te worden ingediend. </w:t>
      </w:r>
      <w:r w:rsidR="000E28FB">
        <w:br w:type="page"/>
      </w:r>
    </w:p>
    <w:p w14:paraId="3C45DD17" w14:textId="0B0871E3" w:rsidR="00141330" w:rsidRDefault="00141330" w:rsidP="00141330">
      <w:pPr>
        <w:pStyle w:val="Kop1"/>
        <w:numPr>
          <w:ilvl w:val="0"/>
          <w:numId w:val="0"/>
        </w:numPr>
        <w:ind w:left="432" w:hanging="432"/>
      </w:pPr>
      <w:bookmarkStart w:id="2" w:name="_Toc443646475"/>
      <w:bookmarkStart w:id="3" w:name="_GoBack"/>
      <w:bookmarkEnd w:id="3"/>
      <w:r>
        <w:lastRenderedPageBreak/>
        <w:t xml:space="preserve">Bijlage </w:t>
      </w:r>
      <w:r w:rsidR="001063BF">
        <w:t>7</w:t>
      </w:r>
      <w:r>
        <w:t>: Model K-verklaring</w:t>
      </w:r>
      <w:bookmarkEnd w:id="2"/>
    </w:p>
    <w:p w14:paraId="5F3F7FFD" w14:textId="77777777" w:rsidR="00141330" w:rsidRDefault="00141330" w:rsidP="00141330"/>
    <w:p w14:paraId="221DF570" w14:textId="77777777" w:rsidR="00141330" w:rsidRDefault="00141330" w:rsidP="00141330">
      <w:r w:rsidRPr="00141330">
        <w:t>MODEL K: Verklaring bestuurder omtrent rechtmatigheid inschrijving.</w:t>
      </w:r>
      <w:r w:rsidRPr="00141330">
        <w:cr/>
      </w:r>
      <w:r w:rsidRPr="005067CA">
        <w:cr/>
        <w:t xml:space="preserve">Ondergetekende verklaart dat de onderhavige inschrijving of, in het geval van een onderhandelingsprocedure, de aanbieding, ten behoeve van </w:t>
      </w:r>
      <w:r>
        <w:t xml:space="preserve">de aanbesteding Rioolreiniging en –inspectie gemeenten Aalburg, Drimmelen, </w:t>
      </w:r>
      <w:proofErr w:type="spellStart"/>
      <w:r>
        <w:t>Geertuidenberg</w:t>
      </w:r>
      <w:proofErr w:type="spellEnd"/>
      <w:r>
        <w:t xml:space="preserve">, Werkendam &amp; Woudrichem met kenmerk SIW004047 </w:t>
      </w:r>
      <w:r w:rsidRPr="005067CA">
        <w:t xml:space="preserve">niet tot stand is gekomen onder invloed van een overeenkomst, besluit of gedraging in strijd met het Nederlandse of Europese </w:t>
      </w:r>
      <w:proofErr w:type="spellStart"/>
      <w:r w:rsidRPr="005067CA">
        <w:t>mededingsrecht</w:t>
      </w:r>
      <w:proofErr w:type="spellEnd"/>
      <w:r w:rsidRPr="005067CA">
        <w:t>.</w:t>
      </w:r>
      <w:r w:rsidRPr="005067CA">
        <w:cr/>
      </w:r>
      <w:r w:rsidRPr="005067CA">
        <w:cr/>
      </w:r>
    </w:p>
    <w:p w14:paraId="725D8C12" w14:textId="77777777" w:rsidR="00141330" w:rsidRDefault="00141330" w:rsidP="00141330">
      <w:r w:rsidRPr="005067CA">
        <w:t>Aldus naar waarheid opgemaakt</w:t>
      </w:r>
      <w:r w:rsidRPr="005067CA">
        <w:cr/>
      </w:r>
      <w:r w:rsidRPr="005067CA">
        <w:cr/>
        <w:t>Op ...............</w:t>
      </w:r>
      <w:r>
        <w:t>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>(datum)</w:t>
      </w:r>
      <w:r w:rsidRPr="005067CA">
        <w:cr/>
      </w:r>
      <w:r w:rsidRPr="005067CA">
        <w:cr/>
        <w:t xml:space="preserve"> te.............</w:t>
      </w:r>
      <w:r>
        <w:t>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>(plaats)</w:t>
      </w:r>
      <w:r w:rsidRPr="005067CA">
        <w:cr/>
      </w:r>
      <w:r w:rsidRPr="005067CA">
        <w:cr/>
        <w:t>Door..........................</w:t>
      </w:r>
      <w:r>
        <w:t>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>(naam en voorletters)</w:t>
      </w:r>
      <w:r w:rsidRPr="005067CA">
        <w:cr/>
      </w:r>
      <w:r w:rsidRPr="005067CA">
        <w:cr/>
        <w:t>Als bestuurder van............................</w:t>
      </w:r>
      <w:r>
        <w:t>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>(naam bedrijf)</w:t>
      </w:r>
      <w:r w:rsidRPr="005067CA">
        <w:cr/>
      </w:r>
      <w:r w:rsidRPr="005067CA">
        <w:cr/>
        <w:t>Die .............</w:t>
      </w:r>
      <w:r>
        <w:t>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 xml:space="preserve"> (naam bedrijf)</w:t>
      </w:r>
      <w:r w:rsidRPr="005067CA">
        <w:cr/>
      </w:r>
      <w:r w:rsidRPr="005067CA">
        <w:cr/>
        <w:t>ter zake van deze inschrijving of aanbieding rechtsgeldig vertegenwoordigt.</w:t>
      </w:r>
      <w:r w:rsidRPr="005067CA">
        <w:cr/>
      </w:r>
    </w:p>
    <w:p w14:paraId="09D38C33" w14:textId="77777777" w:rsidR="00141330" w:rsidRDefault="00141330" w:rsidP="00141330">
      <w:r w:rsidRPr="005067CA">
        <w:cr/>
        <w:t>................</w:t>
      </w:r>
      <w:r>
        <w:t>..............................................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067CA">
        <w:t>(handtekening)</w:t>
      </w:r>
    </w:p>
    <w:p w14:paraId="13B6252C" w14:textId="77777777" w:rsidR="00141330" w:rsidRPr="00141330" w:rsidRDefault="00141330" w:rsidP="00141330"/>
    <w:p w14:paraId="4DBCB5A4" w14:textId="77777777" w:rsidR="00915FB5" w:rsidRDefault="00915FB5" w:rsidP="00915FB5"/>
    <w:sectPr w:rsidR="00915FB5" w:rsidSect="001063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0A47D17" w15:done="0"/>
  <w15:commentEx w15:paraId="425465DE" w15:done="0"/>
  <w15:commentEx w15:paraId="6A6A8DE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A6A4FF" w14:textId="77777777" w:rsidR="00FF6D0F" w:rsidRDefault="00FF6D0F" w:rsidP="00881601">
      <w:pPr>
        <w:spacing w:after="0" w:line="240" w:lineRule="auto"/>
      </w:pPr>
      <w:r>
        <w:separator/>
      </w:r>
    </w:p>
  </w:endnote>
  <w:endnote w:type="continuationSeparator" w:id="0">
    <w:p w14:paraId="0F9854CB" w14:textId="77777777" w:rsidR="00FF6D0F" w:rsidRDefault="00FF6D0F" w:rsidP="00881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4356A" w14:textId="77777777" w:rsidR="00FF6D0F" w:rsidRDefault="00FF6D0F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3199AF" w14:textId="77777777" w:rsidR="00FF6D0F" w:rsidRDefault="00FF6D0F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A664DE" w14:textId="77777777" w:rsidR="00FF6D0F" w:rsidRDefault="00FF6D0F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394E7E" w14:textId="77777777" w:rsidR="00FF6D0F" w:rsidRDefault="00FF6D0F" w:rsidP="00881601">
      <w:pPr>
        <w:spacing w:after="0" w:line="240" w:lineRule="auto"/>
      </w:pPr>
      <w:r>
        <w:separator/>
      </w:r>
    </w:p>
  </w:footnote>
  <w:footnote w:type="continuationSeparator" w:id="0">
    <w:p w14:paraId="5285BFC2" w14:textId="77777777" w:rsidR="00FF6D0F" w:rsidRDefault="00FF6D0F" w:rsidP="00881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6A03D3" w14:textId="77777777" w:rsidR="00FF6D0F" w:rsidRDefault="00FF6D0F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43FA41" w14:textId="77777777" w:rsidR="00FF6D0F" w:rsidRDefault="00FF6D0F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17A476" w14:textId="77777777" w:rsidR="00FF6D0F" w:rsidRDefault="00FF6D0F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C2CC3"/>
    <w:multiLevelType w:val="hybridMultilevel"/>
    <w:tmpl w:val="DBC81596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78651C"/>
    <w:multiLevelType w:val="hybridMultilevel"/>
    <w:tmpl w:val="5010EF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E7F4A9A"/>
    <w:multiLevelType w:val="hybridMultilevel"/>
    <w:tmpl w:val="63C011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5F58E6"/>
    <w:multiLevelType w:val="hybridMultilevel"/>
    <w:tmpl w:val="5D90DC4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A2C50E0"/>
    <w:multiLevelType w:val="hybridMultilevel"/>
    <w:tmpl w:val="F3E897A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D335764"/>
    <w:multiLevelType w:val="hybridMultilevel"/>
    <w:tmpl w:val="D25CD37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662C7"/>
    <w:multiLevelType w:val="hybridMultilevel"/>
    <w:tmpl w:val="5CC466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FC2060D"/>
    <w:multiLevelType w:val="hybridMultilevel"/>
    <w:tmpl w:val="A20056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1311ADA"/>
    <w:multiLevelType w:val="multilevel"/>
    <w:tmpl w:val="A7620598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9">
    <w:nsid w:val="24796A74"/>
    <w:multiLevelType w:val="hybridMultilevel"/>
    <w:tmpl w:val="7686513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6F95A7D"/>
    <w:multiLevelType w:val="hybridMultilevel"/>
    <w:tmpl w:val="7A3602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87258"/>
    <w:multiLevelType w:val="hybridMultilevel"/>
    <w:tmpl w:val="B01CAE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4248E"/>
    <w:multiLevelType w:val="hybridMultilevel"/>
    <w:tmpl w:val="C31A2FF2"/>
    <w:lvl w:ilvl="0" w:tplc="9A740046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FB36E2"/>
    <w:multiLevelType w:val="hybridMultilevel"/>
    <w:tmpl w:val="306C03F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2A8EDC">
      <w:start w:val="1"/>
      <w:numFmt w:val="bullet"/>
      <w:lvlText w:val="-"/>
      <w:lvlJc w:val="left"/>
      <w:pPr>
        <w:ind w:left="5760" w:hanging="360"/>
      </w:pPr>
      <w:rPr>
        <w:rFonts w:ascii="Arial" w:eastAsia="Times New Roman" w:hAnsi="Arial" w:cs="Ari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0167643"/>
    <w:multiLevelType w:val="hybridMultilevel"/>
    <w:tmpl w:val="5EB6D0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5E833A4"/>
    <w:multiLevelType w:val="hybridMultilevel"/>
    <w:tmpl w:val="D2185EA4"/>
    <w:lvl w:ilvl="0" w:tplc="DE6A2488">
      <w:start w:val="428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AC43A1F"/>
    <w:multiLevelType w:val="hybridMultilevel"/>
    <w:tmpl w:val="D4EE3BF4"/>
    <w:lvl w:ilvl="0" w:tplc="446409B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E2A1055"/>
    <w:multiLevelType w:val="hybridMultilevel"/>
    <w:tmpl w:val="8B4C8D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626260"/>
    <w:multiLevelType w:val="hybridMultilevel"/>
    <w:tmpl w:val="810C2B6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9">
    <w:nsid w:val="3FE203EF"/>
    <w:multiLevelType w:val="hybridMultilevel"/>
    <w:tmpl w:val="1D62BED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23F2F3D"/>
    <w:multiLevelType w:val="hybridMultilevel"/>
    <w:tmpl w:val="9C46B2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775DCF"/>
    <w:multiLevelType w:val="hybridMultilevel"/>
    <w:tmpl w:val="1DE434DE"/>
    <w:lvl w:ilvl="0" w:tplc="8D4055B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C731DA"/>
    <w:multiLevelType w:val="hybridMultilevel"/>
    <w:tmpl w:val="78C0EF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4477131"/>
    <w:multiLevelType w:val="hybridMultilevel"/>
    <w:tmpl w:val="5C5EEF6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6FF42A0"/>
    <w:multiLevelType w:val="hybridMultilevel"/>
    <w:tmpl w:val="273ECB32"/>
    <w:lvl w:ilvl="0" w:tplc="F60487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C4A5B95"/>
    <w:multiLevelType w:val="hybridMultilevel"/>
    <w:tmpl w:val="57C0EEF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C063E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6436EE3"/>
    <w:multiLevelType w:val="hybridMultilevel"/>
    <w:tmpl w:val="8B34BE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9D68FC"/>
    <w:multiLevelType w:val="hybridMultilevel"/>
    <w:tmpl w:val="CC0A103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5F759E4"/>
    <w:multiLevelType w:val="hybridMultilevel"/>
    <w:tmpl w:val="01AA49F6"/>
    <w:lvl w:ilvl="0" w:tplc="9A74004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95C1131"/>
    <w:multiLevelType w:val="hybridMultilevel"/>
    <w:tmpl w:val="810C2B6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1">
    <w:nsid w:val="7BB471D4"/>
    <w:multiLevelType w:val="hybridMultilevel"/>
    <w:tmpl w:val="286C3C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C5B1321"/>
    <w:multiLevelType w:val="hybridMultilevel"/>
    <w:tmpl w:val="14BA86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CB9194D"/>
    <w:multiLevelType w:val="hybridMultilevel"/>
    <w:tmpl w:val="AF96BB94"/>
    <w:lvl w:ilvl="0" w:tplc="9A740046">
      <w:numFmt w:val="bullet"/>
      <w:lvlText w:val="-"/>
      <w:lvlJc w:val="left"/>
      <w:pPr>
        <w:ind w:left="705" w:hanging="705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DCE0991"/>
    <w:multiLevelType w:val="hybridMultilevel"/>
    <w:tmpl w:val="B22E45C2"/>
    <w:lvl w:ilvl="0" w:tplc="64FEC7E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8"/>
  </w:num>
  <w:num w:numId="3">
    <w:abstractNumId w:val="21"/>
  </w:num>
  <w:num w:numId="4">
    <w:abstractNumId w:val="10"/>
  </w:num>
  <w:num w:numId="5">
    <w:abstractNumId w:val="2"/>
  </w:num>
  <w:num w:numId="6">
    <w:abstractNumId w:val="9"/>
  </w:num>
  <w:num w:numId="7">
    <w:abstractNumId w:val="22"/>
  </w:num>
  <w:num w:numId="8">
    <w:abstractNumId w:val="23"/>
  </w:num>
  <w:num w:numId="9">
    <w:abstractNumId w:val="24"/>
  </w:num>
  <w:num w:numId="10">
    <w:abstractNumId w:val="4"/>
  </w:num>
  <w:num w:numId="11">
    <w:abstractNumId w:val="3"/>
  </w:num>
  <w:num w:numId="12">
    <w:abstractNumId w:val="28"/>
  </w:num>
  <w:num w:numId="13">
    <w:abstractNumId w:val="32"/>
  </w:num>
  <w:num w:numId="14">
    <w:abstractNumId w:val="1"/>
  </w:num>
  <w:num w:numId="15">
    <w:abstractNumId w:val="6"/>
  </w:num>
  <w:num w:numId="16">
    <w:abstractNumId w:val="7"/>
  </w:num>
  <w:num w:numId="17">
    <w:abstractNumId w:val="5"/>
  </w:num>
  <w:num w:numId="18">
    <w:abstractNumId w:val="34"/>
  </w:num>
  <w:num w:numId="19">
    <w:abstractNumId w:val="11"/>
  </w:num>
  <w:num w:numId="20">
    <w:abstractNumId w:val="14"/>
  </w:num>
  <w:num w:numId="21">
    <w:abstractNumId w:val="19"/>
  </w:num>
  <w:num w:numId="22">
    <w:abstractNumId w:val="25"/>
  </w:num>
  <w:num w:numId="23">
    <w:abstractNumId w:val="16"/>
  </w:num>
  <w:num w:numId="24">
    <w:abstractNumId w:val="12"/>
  </w:num>
  <w:num w:numId="25">
    <w:abstractNumId w:val="15"/>
  </w:num>
  <w:num w:numId="26">
    <w:abstractNumId w:val="33"/>
  </w:num>
  <w:num w:numId="27">
    <w:abstractNumId w:val="31"/>
  </w:num>
  <w:num w:numId="28">
    <w:abstractNumId w:val="29"/>
  </w:num>
  <w:num w:numId="29">
    <w:abstractNumId w:val="0"/>
  </w:num>
  <w:num w:numId="30">
    <w:abstractNumId w:val="30"/>
  </w:num>
  <w:num w:numId="31">
    <w:abstractNumId w:val="13"/>
  </w:num>
  <w:num w:numId="32">
    <w:abstractNumId w:val="27"/>
  </w:num>
  <w:num w:numId="33">
    <w:abstractNumId w:val="17"/>
  </w:num>
  <w:num w:numId="34">
    <w:abstractNumId w:val="20"/>
  </w:num>
  <w:num w:numId="35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aike Smink">
    <w15:presenceInfo w15:providerId="Windows Live" w15:userId="c18e77cfa83ac78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082B"/>
    <w:rsid w:val="00014E25"/>
    <w:rsid w:val="00027CF4"/>
    <w:rsid w:val="000540F9"/>
    <w:rsid w:val="00061D76"/>
    <w:rsid w:val="00064117"/>
    <w:rsid w:val="00065630"/>
    <w:rsid w:val="000701F2"/>
    <w:rsid w:val="00073424"/>
    <w:rsid w:val="00086C40"/>
    <w:rsid w:val="00090637"/>
    <w:rsid w:val="000A1EC3"/>
    <w:rsid w:val="000A4428"/>
    <w:rsid w:val="000A776D"/>
    <w:rsid w:val="000B1C51"/>
    <w:rsid w:val="000C6D77"/>
    <w:rsid w:val="000D1BA1"/>
    <w:rsid w:val="000D2DAE"/>
    <w:rsid w:val="000D342E"/>
    <w:rsid w:val="000E25FC"/>
    <w:rsid w:val="000E28FB"/>
    <w:rsid w:val="00103ED3"/>
    <w:rsid w:val="001063BF"/>
    <w:rsid w:val="00106B77"/>
    <w:rsid w:val="00110413"/>
    <w:rsid w:val="001238C2"/>
    <w:rsid w:val="00124309"/>
    <w:rsid w:val="00127E88"/>
    <w:rsid w:val="00141330"/>
    <w:rsid w:val="0015096B"/>
    <w:rsid w:val="001535A3"/>
    <w:rsid w:val="001C10C0"/>
    <w:rsid w:val="001D576B"/>
    <w:rsid w:val="001E0D09"/>
    <w:rsid w:val="002000BF"/>
    <w:rsid w:val="0023082B"/>
    <w:rsid w:val="00250ECA"/>
    <w:rsid w:val="0025263D"/>
    <w:rsid w:val="002A0707"/>
    <w:rsid w:val="002C047E"/>
    <w:rsid w:val="002C205C"/>
    <w:rsid w:val="002D4E2D"/>
    <w:rsid w:val="002F024B"/>
    <w:rsid w:val="002F446B"/>
    <w:rsid w:val="0033103A"/>
    <w:rsid w:val="003352D0"/>
    <w:rsid w:val="00343CEB"/>
    <w:rsid w:val="0036664C"/>
    <w:rsid w:val="003A65D5"/>
    <w:rsid w:val="003C7254"/>
    <w:rsid w:val="003D1940"/>
    <w:rsid w:val="003D6A17"/>
    <w:rsid w:val="003E7A52"/>
    <w:rsid w:val="003F72FE"/>
    <w:rsid w:val="003F76DF"/>
    <w:rsid w:val="0044544F"/>
    <w:rsid w:val="00447E9C"/>
    <w:rsid w:val="0048264A"/>
    <w:rsid w:val="0048477F"/>
    <w:rsid w:val="00490DDC"/>
    <w:rsid w:val="004A44EC"/>
    <w:rsid w:val="004B510D"/>
    <w:rsid w:val="004D37E4"/>
    <w:rsid w:val="00504CC3"/>
    <w:rsid w:val="0050519B"/>
    <w:rsid w:val="00520F6B"/>
    <w:rsid w:val="0052236F"/>
    <w:rsid w:val="00525224"/>
    <w:rsid w:val="00530091"/>
    <w:rsid w:val="00530976"/>
    <w:rsid w:val="00550493"/>
    <w:rsid w:val="005720E4"/>
    <w:rsid w:val="00574747"/>
    <w:rsid w:val="00575595"/>
    <w:rsid w:val="00577720"/>
    <w:rsid w:val="005877C4"/>
    <w:rsid w:val="005C117C"/>
    <w:rsid w:val="005D2025"/>
    <w:rsid w:val="005D278C"/>
    <w:rsid w:val="005F03CF"/>
    <w:rsid w:val="005F1D6A"/>
    <w:rsid w:val="005F5302"/>
    <w:rsid w:val="00613DE0"/>
    <w:rsid w:val="0061746F"/>
    <w:rsid w:val="006313AB"/>
    <w:rsid w:val="006363B1"/>
    <w:rsid w:val="006513A7"/>
    <w:rsid w:val="00677E02"/>
    <w:rsid w:val="006809DD"/>
    <w:rsid w:val="006A1C11"/>
    <w:rsid w:val="006A4957"/>
    <w:rsid w:val="006C15DD"/>
    <w:rsid w:val="006D4D16"/>
    <w:rsid w:val="006D6A46"/>
    <w:rsid w:val="006F44E6"/>
    <w:rsid w:val="00700463"/>
    <w:rsid w:val="00720AC9"/>
    <w:rsid w:val="00722662"/>
    <w:rsid w:val="007231EC"/>
    <w:rsid w:val="007277FE"/>
    <w:rsid w:val="00745519"/>
    <w:rsid w:val="00750E42"/>
    <w:rsid w:val="007574E4"/>
    <w:rsid w:val="00792A36"/>
    <w:rsid w:val="007969ED"/>
    <w:rsid w:val="00796DE5"/>
    <w:rsid w:val="007B1EA5"/>
    <w:rsid w:val="007B349F"/>
    <w:rsid w:val="007D1DEB"/>
    <w:rsid w:val="007E4009"/>
    <w:rsid w:val="00802446"/>
    <w:rsid w:val="008237E9"/>
    <w:rsid w:val="00850B80"/>
    <w:rsid w:val="00853611"/>
    <w:rsid w:val="0086218C"/>
    <w:rsid w:val="00881601"/>
    <w:rsid w:val="00890D42"/>
    <w:rsid w:val="00891EB1"/>
    <w:rsid w:val="008A0CDB"/>
    <w:rsid w:val="008A4A79"/>
    <w:rsid w:val="008A5B0C"/>
    <w:rsid w:val="008C6203"/>
    <w:rsid w:val="008D2ED8"/>
    <w:rsid w:val="00915FB5"/>
    <w:rsid w:val="0093429F"/>
    <w:rsid w:val="009370B2"/>
    <w:rsid w:val="00937B99"/>
    <w:rsid w:val="00942FBD"/>
    <w:rsid w:val="009500A6"/>
    <w:rsid w:val="00953B64"/>
    <w:rsid w:val="009A074F"/>
    <w:rsid w:val="009C5AD5"/>
    <w:rsid w:val="009E2738"/>
    <w:rsid w:val="009F2DCB"/>
    <w:rsid w:val="009F355B"/>
    <w:rsid w:val="00A055A9"/>
    <w:rsid w:val="00A159FA"/>
    <w:rsid w:val="00A20823"/>
    <w:rsid w:val="00A345F2"/>
    <w:rsid w:val="00A41C21"/>
    <w:rsid w:val="00A51D3B"/>
    <w:rsid w:val="00A644C3"/>
    <w:rsid w:val="00A666C7"/>
    <w:rsid w:val="00A676F0"/>
    <w:rsid w:val="00A71B75"/>
    <w:rsid w:val="00A80CD7"/>
    <w:rsid w:val="00AC4B80"/>
    <w:rsid w:val="00AC738D"/>
    <w:rsid w:val="00AE12B9"/>
    <w:rsid w:val="00AE5F50"/>
    <w:rsid w:val="00B10BC8"/>
    <w:rsid w:val="00B279DC"/>
    <w:rsid w:val="00B560B4"/>
    <w:rsid w:val="00B71A44"/>
    <w:rsid w:val="00B75538"/>
    <w:rsid w:val="00BB6AB9"/>
    <w:rsid w:val="00BC11B6"/>
    <w:rsid w:val="00BC7B5D"/>
    <w:rsid w:val="00BD1739"/>
    <w:rsid w:val="00BE1E52"/>
    <w:rsid w:val="00BF561F"/>
    <w:rsid w:val="00C0033D"/>
    <w:rsid w:val="00C05C4F"/>
    <w:rsid w:val="00C11390"/>
    <w:rsid w:val="00C24E63"/>
    <w:rsid w:val="00C342A0"/>
    <w:rsid w:val="00C37C17"/>
    <w:rsid w:val="00C53039"/>
    <w:rsid w:val="00C55CD8"/>
    <w:rsid w:val="00C56FAD"/>
    <w:rsid w:val="00C57E25"/>
    <w:rsid w:val="00C629F3"/>
    <w:rsid w:val="00C70C46"/>
    <w:rsid w:val="00C75260"/>
    <w:rsid w:val="00C76463"/>
    <w:rsid w:val="00C76651"/>
    <w:rsid w:val="00CA1852"/>
    <w:rsid w:val="00CA32B3"/>
    <w:rsid w:val="00CB3EF8"/>
    <w:rsid w:val="00CC125A"/>
    <w:rsid w:val="00CC2E38"/>
    <w:rsid w:val="00CC33B4"/>
    <w:rsid w:val="00CD21D0"/>
    <w:rsid w:val="00CD26B2"/>
    <w:rsid w:val="00CF1C3A"/>
    <w:rsid w:val="00D04088"/>
    <w:rsid w:val="00D20C86"/>
    <w:rsid w:val="00D34EF4"/>
    <w:rsid w:val="00D35C66"/>
    <w:rsid w:val="00D72314"/>
    <w:rsid w:val="00D75B24"/>
    <w:rsid w:val="00D77C3D"/>
    <w:rsid w:val="00DC2877"/>
    <w:rsid w:val="00DD457D"/>
    <w:rsid w:val="00DF133B"/>
    <w:rsid w:val="00E374BB"/>
    <w:rsid w:val="00E4015E"/>
    <w:rsid w:val="00E45871"/>
    <w:rsid w:val="00E50D8D"/>
    <w:rsid w:val="00E61C64"/>
    <w:rsid w:val="00E621F8"/>
    <w:rsid w:val="00E850F9"/>
    <w:rsid w:val="00EA0C8A"/>
    <w:rsid w:val="00EB2B02"/>
    <w:rsid w:val="00EB2C50"/>
    <w:rsid w:val="00EB5AA6"/>
    <w:rsid w:val="00EC4F22"/>
    <w:rsid w:val="00ED245E"/>
    <w:rsid w:val="00ED42BF"/>
    <w:rsid w:val="00EE2295"/>
    <w:rsid w:val="00EE7D10"/>
    <w:rsid w:val="00EF5916"/>
    <w:rsid w:val="00F0290A"/>
    <w:rsid w:val="00F069D1"/>
    <w:rsid w:val="00F31EF6"/>
    <w:rsid w:val="00F5370B"/>
    <w:rsid w:val="00F812E5"/>
    <w:rsid w:val="00F90F68"/>
    <w:rsid w:val="00FC225F"/>
    <w:rsid w:val="00FC4805"/>
    <w:rsid w:val="00FD6346"/>
    <w:rsid w:val="00FF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78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1746F"/>
  </w:style>
  <w:style w:type="paragraph" w:styleId="Kop1">
    <w:name w:val="heading 1"/>
    <w:basedOn w:val="Standaard"/>
    <w:next w:val="Standaard"/>
    <w:link w:val="Kop1Char"/>
    <w:uiPriority w:val="9"/>
    <w:qFormat/>
    <w:rsid w:val="0023082B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3082B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3082B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3082B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3082B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3082B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3082B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3082B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3082B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308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308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308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2308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308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308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40"/>
      <w:szCs w:val="4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3082B"/>
    <w:rPr>
      <w:rFonts w:asciiTheme="majorHAnsi" w:eastAsiaTheme="majorEastAsia" w:hAnsiTheme="majorHAnsi" w:cstheme="majorBidi"/>
      <w:i/>
      <w:iCs/>
      <w:color w:val="4F81BD" w:themeColor="accent1"/>
      <w:spacing w:val="15"/>
      <w:sz w:val="40"/>
      <w:szCs w:val="40"/>
    </w:rPr>
  </w:style>
  <w:style w:type="character" w:styleId="Subtielebenadrukking">
    <w:name w:val="Subtle Emphasis"/>
    <w:basedOn w:val="Standaardalinea-lettertype"/>
    <w:uiPriority w:val="19"/>
    <w:qFormat/>
    <w:rsid w:val="0023082B"/>
    <w:rPr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23082B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2308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3082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3082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3082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308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308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31EF6"/>
    <w:pPr>
      <w:numPr>
        <w:numId w:val="0"/>
      </w:num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F31EF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qFormat/>
    <w:rsid w:val="00853611"/>
    <w:pPr>
      <w:tabs>
        <w:tab w:val="left" w:pos="880"/>
        <w:tab w:val="right" w:leader="dot" w:pos="9062"/>
      </w:tabs>
      <w:spacing w:after="0"/>
      <w:ind w:left="425" w:hanging="204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853611"/>
    <w:pPr>
      <w:tabs>
        <w:tab w:val="left" w:pos="1320"/>
        <w:tab w:val="right" w:leader="dot" w:pos="9062"/>
      </w:tabs>
      <w:spacing w:after="0"/>
      <w:ind w:left="442"/>
    </w:pPr>
  </w:style>
  <w:style w:type="character" w:styleId="Hyperlink">
    <w:name w:val="Hyperlink"/>
    <w:basedOn w:val="Standaardalinea-lettertype"/>
    <w:uiPriority w:val="99"/>
    <w:unhideWhenUsed/>
    <w:rsid w:val="00F31EF6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31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1EF6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1139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1139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1139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1139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11390"/>
    <w:rPr>
      <w:b/>
      <w:bCs/>
      <w:sz w:val="20"/>
      <w:szCs w:val="20"/>
    </w:rPr>
  </w:style>
  <w:style w:type="table" w:styleId="Tabelraster">
    <w:name w:val="Table Grid"/>
    <w:basedOn w:val="Standaardtabel"/>
    <w:rsid w:val="00BB6AB9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Z-Standaard">
    <w:name w:val="BoZ-Standaard"/>
    <w:basedOn w:val="Standaard"/>
    <w:rsid w:val="000E28FB"/>
    <w:pPr>
      <w:spacing w:after="0" w:line="280" w:lineRule="atLeast"/>
    </w:pPr>
    <w:rPr>
      <w:rFonts w:ascii="Arial Narrow" w:eastAsia="Times New Roman" w:hAnsi="Arial Narrow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rsid w:val="009A074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9A074F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rsid w:val="009A074F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9A074F"/>
    <w:rPr>
      <w:rFonts w:ascii="Arial" w:eastAsia="Times New Roman" w:hAnsi="Arial" w:cs="Times New Roman"/>
      <w:sz w:val="18"/>
      <w:szCs w:val="20"/>
      <w:lang w:eastAsia="nl-NL"/>
    </w:rPr>
  </w:style>
  <w:style w:type="paragraph" w:styleId="Koptekst">
    <w:name w:val="header"/>
    <w:basedOn w:val="Standaard"/>
    <w:link w:val="KoptekstChar"/>
    <w:semiHidden/>
    <w:rsid w:val="00103E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KoptekstChar">
    <w:name w:val="Koptekst Char"/>
    <w:basedOn w:val="Standaardalinea-lettertype"/>
    <w:link w:val="Koptekst"/>
    <w:semiHidden/>
    <w:rsid w:val="00103ED3"/>
    <w:rPr>
      <w:rFonts w:ascii="Times New Roman" w:eastAsia="Times New Roman" w:hAnsi="Times New Roman" w:cs="Times New Roman"/>
      <w:sz w:val="20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6807-BF0B-486B-A40F-14021014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10A3CD87.dotm</Template>
  <TotalTime>1</TotalTime>
  <Pages>3</Pages>
  <Words>380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Samenwerking</Company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 van Boxmeer</dc:creator>
  <cp:lastModifiedBy>Y van Boxmeer</cp:lastModifiedBy>
  <cp:revision>2</cp:revision>
  <cp:lastPrinted>2016-02-19T11:48:00Z</cp:lastPrinted>
  <dcterms:created xsi:type="dcterms:W3CDTF">2016-02-19T11:51:00Z</dcterms:created>
  <dcterms:modified xsi:type="dcterms:W3CDTF">2016-02-19T11:51:00Z</dcterms:modified>
</cp:coreProperties>
</file>