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302" w:rsidRDefault="003312E7" w:rsidP="00EE1EDE">
      <w:pPr>
        <w:pStyle w:val="Platteteks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num" w:pos="0"/>
          <w:tab w:val="left" w:pos="1418"/>
        </w:tabs>
        <w:rPr>
          <w:rFonts w:cs="Arial"/>
          <w:b/>
          <w:sz w:val="18"/>
          <w:szCs w:val="18"/>
        </w:rPr>
      </w:pPr>
      <w:r w:rsidRPr="00532B95">
        <w:rPr>
          <w:rFonts w:cs="Arial"/>
          <w:b/>
          <w:sz w:val="18"/>
          <w:szCs w:val="18"/>
        </w:rPr>
        <w:t xml:space="preserve">Bijlage </w:t>
      </w:r>
      <w:r w:rsidR="00AF3EEC">
        <w:rPr>
          <w:rFonts w:cs="Arial"/>
          <w:b/>
          <w:sz w:val="18"/>
          <w:szCs w:val="18"/>
        </w:rPr>
        <w:t>D</w:t>
      </w:r>
      <w:r w:rsidR="007E06FB">
        <w:rPr>
          <w:rFonts w:cs="Arial"/>
          <w:b/>
          <w:sz w:val="18"/>
          <w:szCs w:val="18"/>
        </w:rPr>
        <w:t>1</w:t>
      </w:r>
      <w:r w:rsidR="00AF3EEC">
        <w:rPr>
          <w:rFonts w:cs="Arial"/>
          <w:b/>
          <w:sz w:val="18"/>
          <w:szCs w:val="18"/>
        </w:rPr>
        <w:t>1</w:t>
      </w:r>
      <w:r w:rsidR="00EE1EDE" w:rsidRPr="00532B95">
        <w:rPr>
          <w:rFonts w:cs="Arial"/>
          <w:b/>
          <w:sz w:val="18"/>
          <w:szCs w:val="18"/>
        </w:rPr>
        <w:t>:</w:t>
      </w:r>
      <w:r w:rsidR="00EE1EDE" w:rsidRPr="00532B95">
        <w:rPr>
          <w:rFonts w:cs="Arial"/>
          <w:b/>
          <w:sz w:val="18"/>
          <w:szCs w:val="18"/>
        </w:rPr>
        <w:tab/>
        <w:t xml:space="preserve">Verklaring </w:t>
      </w:r>
      <w:r w:rsidR="00F3799F">
        <w:rPr>
          <w:rFonts w:cs="Arial"/>
          <w:b/>
          <w:sz w:val="18"/>
          <w:szCs w:val="18"/>
        </w:rPr>
        <w:t xml:space="preserve">conformiteit </w:t>
      </w:r>
      <w:r w:rsidR="00AF3EEC">
        <w:rPr>
          <w:rFonts w:cs="Arial"/>
          <w:b/>
          <w:sz w:val="18"/>
          <w:szCs w:val="18"/>
        </w:rPr>
        <w:t>inschrijving</w:t>
      </w:r>
      <w:r w:rsidR="00585302" w:rsidRPr="00532B95">
        <w:rPr>
          <w:rFonts w:cs="Arial"/>
          <w:b/>
          <w:sz w:val="18"/>
          <w:szCs w:val="18"/>
        </w:rPr>
        <w:t xml:space="preserve"> </w:t>
      </w:r>
      <w:r w:rsidR="00EE1EDE" w:rsidRPr="00532B95">
        <w:rPr>
          <w:rFonts w:cs="Arial"/>
          <w:b/>
          <w:sz w:val="18"/>
          <w:szCs w:val="18"/>
        </w:rPr>
        <w:t>Regiotaxi Gelderland</w:t>
      </w:r>
    </w:p>
    <w:p w:rsidR="0087696C" w:rsidRDefault="0087696C" w:rsidP="00EE1EDE">
      <w:pPr>
        <w:pStyle w:val="Platteteks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num" w:pos="0"/>
          <w:tab w:val="left" w:pos="1418"/>
        </w:tabs>
        <w:rPr>
          <w:rFonts w:cs="Arial"/>
          <w:b/>
          <w:sz w:val="18"/>
          <w:szCs w:val="18"/>
        </w:rPr>
      </w:pPr>
    </w:p>
    <w:p w:rsidR="00585302" w:rsidRPr="00532B95" w:rsidRDefault="0087696C" w:rsidP="00EE1EDE">
      <w:pPr>
        <w:pStyle w:val="Platteteks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num" w:pos="0"/>
          <w:tab w:val="left" w:pos="1418"/>
        </w:tabs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ab/>
        <w:t>Perceel Noord</w:t>
      </w:r>
      <w:r w:rsidR="00FD2B8D">
        <w:rPr>
          <w:rFonts w:cs="Arial"/>
          <w:b/>
          <w:sz w:val="18"/>
          <w:szCs w:val="18"/>
        </w:rPr>
        <w:t>-</w:t>
      </w:r>
      <w:bookmarkStart w:id="0" w:name="_GoBack"/>
      <w:bookmarkEnd w:id="0"/>
      <w:r>
        <w:rPr>
          <w:rFonts w:cs="Arial"/>
          <w:b/>
          <w:sz w:val="18"/>
          <w:szCs w:val="18"/>
        </w:rPr>
        <w:t>Veluwe</w:t>
      </w:r>
      <w:r w:rsidR="00EE1EDE" w:rsidRPr="00532B95">
        <w:rPr>
          <w:rFonts w:cs="Arial"/>
          <w:b/>
          <w:sz w:val="18"/>
          <w:szCs w:val="18"/>
        </w:rPr>
        <w:br/>
      </w:r>
      <w:r w:rsidR="00EE1EDE" w:rsidRPr="00532B95">
        <w:rPr>
          <w:rFonts w:cs="Arial"/>
          <w:b/>
          <w:sz w:val="18"/>
          <w:szCs w:val="18"/>
        </w:rPr>
        <w:tab/>
      </w:r>
    </w:p>
    <w:p w:rsidR="00EE1EDE" w:rsidRPr="00532B95" w:rsidRDefault="00EE1EDE" w:rsidP="00EE1EDE">
      <w:pPr>
        <w:spacing w:line="120" w:lineRule="auto"/>
        <w:rPr>
          <w:rFonts w:ascii="Arial" w:hAnsi="Arial" w:cs="Arial"/>
          <w:sz w:val="18"/>
          <w:szCs w:val="18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1418"/>
        <w:gridCol w:w="1417"/>
        <w:gridCol w:w="1701"/>
        <w:gridCol w:w="2836"/>
      </w:tblGrid>
      <w:tr w:rsidR="00EE1EDE" w:rsidRPr="00532B95" w:rsidTr="00CE1695">
        <w:trPr>
          <w:trHeight w:val="172"/>
        </w:trPr>
        <w:tc>
          <w:tcPr>
            <w:tcW w:w="9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014F5B"/>
            <w:vAlign w:val="center"/>
          </w:tcPr>
          <w:p w:rsidR="00EE1EDE" w:rsidRPr="00532B95" w:rsidRDefault="00EE1EDE" w:rsidP="00AF3EEC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532B95">
              <w:rPr>
                <w:rFonts w:ascii="Arial" w:hAnsi="Arial" w:cs="Arial"/>
                <w:sz w:val="18"/>
                <w:szCs w:val="18"/>
              </w:rPr>
              <w:br w:type="page"/>
              <w:t xml:space="preserve"> </w:t>
            </w:r>
            <w:r w:rsidRPr="00532B95">
              <w:rPr>
                <w:rFonts w:ascii="Arial" w:hAnsi="Arial" w:cs="Arial"/>
                <w:b/>
                <w:sz w:val="18"/>
                <w:szCs w:val="18"/>
              </w:rPr>
              <w:t xml:space="preserve">Gegevens </w:t>
            </w:r>
            <w:r w:rsidR="00AF3EEC">
              <w:rPr>
                <w:rFonts w:ascii="Arial" w:hAnsi="Arial" w:cs="Arial"/>
                <w:b/>
                <w:sz w:val="18"/>
                <w:szCs w:val="18"/>
              </w:rPr>
              <w:t>inschrijver</w:t>
            </w:r>
          </w:p>
        </w:tc>
      </w:tr>
      <w:tr w:rsidR="00EE1EDE" w:rsidRPr="00532B95" w:rsidTr="00CE16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  <w:gridSpan w:val="2"/>
          </w:tcPr>
          <w:p w:rsidR="00EE1EDE" w:rsidRPr="00532B95" w:rsidRDefault="00EE1EDE" w:rsidP="00AF3EEC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532B95">
              <w:rPr>
                <w:rFonts w:ascii="Arial" w:hAnsi="Arial" w:cs="Arial"/>
                <w:b/>
                <w:sz w:val="18"/>
                <w:szCs w:val="18"/>
              </w:rPr>
              <w:t xml:space="preserve">Naam </w:t>
            </w:r>
            <w:r w:rsidR="00AF3EEC">
              <w:rPr>
                <w:rFonts w:ascii="Arial" w:hAnsi="Arial" w:cs="Arial"/>
                <w:b/>
                <w:sz w:val="18"/>
                <w:szCs w:val="18"/>
              </w:rPr>
              <w:t>onderneming</w:t>
            </w:r>
          </w:p>
        </w:tc>
        <w:tc>
          <w:tcPr>
            <w:tcW w:w="5954" w:type="dxa"/>
            <w:gridSpan w:val="3"/>
          </w:tcPr>
          <w:p w:rsidR="00EE1EDE" w:rsidRPr="00532B95" w:rsidRDefault="00EE1EDE" w:rsidP="00CE169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1EDE" w:rsidRPr="00532B95" w:rsidTr="00CE16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  <w:gridSpan w:val="2"/>
          </w:tcPr>
          <w:p w:rsidR="00EE1EDE" w:rsidRPr="00532B95" w:rsidRDefault="00EE1EDE" w:rsidP="00CE169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532B95">
              <w:rPr>
                <w:rFonts w:ascii="Arial" w:hAnsi="Arial" w:cs="Arial"/>
                <w:b/>
                <w:sz w:val="18"/>
                <w:szCs w:val="18"/>
              </w:rPr>
              <w:t>Adres</w:t>
            </w:r>
          </w:p>
        </w:tc>
        <w:tc>
          <w:tcPr>
            <w:tcW w:w="5954" w:type="dxa"/>
            <w:gridSpan w:val="3"/>
          </w:tcPr>
          <w:p w:rsidR="00EE1EDE" w:rsidRPr="00532B95" w:rsidRDefault="00EE1EDE" w:rsidP="00CE1695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</w:tr>
      <w:tr w:rsidR="00EE1EDE" w:rsidRPr="00532B95" w:rsidTr="00CE16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:rsidR="00EE1EDE" w:rsidRPr="00532B95" w:rsidRDefault="00EE1EDE" w:rsidP="00CE169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532B95">
              <w:rPr>
                <w:rFonts w:ascii="Arial" w:hAnsi="Arial" w:cs="Arial"/>
                <w:b/>
                <w:sz w:val="18"/>
                <w:szCs w:val="18"/>
              </w:rPr>
              <w:t>Postcode en plaats</w:t>
            </w:r>
          </w:p>
        </w:tc>
        <w:tc>
          <w:tcPr>
            <w:tcW w:w="5954" w:type="dxa"/>
            <w:gridSpan w:val="3"/>
            <w:tcBorders>
              <w:bottom w:val="single" w:sz="4" w:space="0" w:color="auto"/>
            </w:tcBorders>
          </w:tcPr>
          <w:p w:rsidR="00EE1EDE" w:rsidRPr="00532B95" w:rsidRDefault="00EE1EDE" w:rsidP="00CE1695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</w:tr>
      <w:tr w:rsidR="00EE1EDE" w:rsidRPr="00532B95" w:rsidTr="00CE1695">
        <w:trPr>
          <w:trHeight w:val="172"/>
        </w:trPr>
        <w:tc>
          <w:tcPr>
            <w:tcW w:w="9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014F5B"/>
            <w:vAlign w:val="center"/>
          </w:tcPr>
          <w:p w:rsidR="00EE1EDE" w:rsidRPr="00DF0138" w:rsidRDefault="00EE1EDE" w:rsidP="00CE169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532B95">
              <w:rPr>
                <w:rFonts w:ascii="Arial" w:hAnsi="Arial" w:cs="Arial"/>
                <w:sz w:val="18"/>
                <w:szCs w:val="18"/>
              </w:rPr>
              <w:br w:type="page"/>
              <w:t xml:space="preserve"> </w:t>
            </w:r>
            <w:r w:rsidRPr="00DF0138">
              <w:rPr>
                <w:rFonts w:ascii="Arial" w:hAnsi="Arial" w:cs="Arial"/>
                <w:b/>
                <w:sz w:val="18"/>
                <w:szCs w:val="18"/>
              </w:rPr>
              <w:t xml:space="preserve">Ondergetekende verklaart dat: </w:t>
            </w:r>
          </w:p>
        </w:tc>
      </w:tr>
      <w:tr w:rsidR="00EE1EDE" w:rsidRPr="00532B95" w:rsidTr="00CE16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9215" w:type="dxa"/>
            <w:gridSpan w:val="5"/>
            <w:tcBorders>
              <w:bottom w:val="single" w:sz="4" w:space="0" w:color="auto"/>
            </w:tcBorders>
          </w:tcPr>
          <w:p w:rsidR="00EE1EDE" w:rsidRPr="00532B95" w:rsidRDefault="00EE1EDE" w:rsidP="00CE1695">
            <w:pPr>
              <w:tabs>
                <w:tab w:val="left" w:pos="-1440"/>
                <w:tab w:val="left" w:pos="-720"/>
              </w:tabs>
              <w:ind w:right="588"/>
              <w:rPr>
                <w:rFonts w:ascii="Arial" w:hAnsi="Arial" w:cs="Arial"/>
                <w:sz w:val="18"/>
                <w:szCs w:val="18"/>
              </w:rPr>
            </w:pPr>
          </w:p>
          <w:p w:rsidR="00F3799F" w:rsidRDefault="00F3799F" w:rsidP="00F3799F">
            <w:pPr>
              <w:pStyle w:val="Plattetekst"/>
              <w:tabs>
                <w:tab w:val="num" w:pos="0"/>
                <w:tab w:val="left" w:pos="1314"/>
              </w:tabs>
              <w:jc w:val="both"/>
              <w:rPr>
                <w:rFonts w:cs="Arial"/>
                <w:sz w:val="18"/>
                <w:szCs w:val="18"/>
              </w:rPr>
            </w:pPr>
          </w:p>
          <w:p w:rsidR="00F3799F" w:rsidRDefault="00F3799F" w:rsidP="00F3799F">
            <w:pPr>
              <w:pStyle w:val="Plattetekst"/>
              <w:tabs>
                <w:tab w:val="left" w:pos="1314"/>
              </w:tabs>
              <w:jc w:val="both"/>
              <w:rPr>
                <w:rFonts w:cs="Arial"/>
                <w:sz w:val="18"/>
                <w:szCs w:val="18"/>
              </w:rPr>
            </w:pPr>
            <w:r w:rsidRPr="00850EA6">
              <w:rPr>
                <w:rFonts w:cs="Arial"/>
                <w:sz w:val="18"/>
                <w:szCs w:val="18"/>
              </w:rPr>
              <w:t>De inschrijver volledig en zonder voorwaarden instemt met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3C01DC">
              <w:rPr>
                <w:rFonts w:cs="Arial"/>
                <w:sz w:val="18"/>
                <w:szCs w:val="18"/>
              </w:rPr>
              <w:t xml:space="preserve">de bepalingen van het aanbestedingsdocument </w:t>
            </w:r>
            <w:r w:rsidRPr="00EC34F2">
              <w:rPr>
                <w:rFonts w:cs="Arial"/>
                <w:sz w:val="18"/>
                <w:szCs w:val="18"/>
              </w:rPr>
              <w:t>“Regiotaxi Gelderland 2016</w:t>
            </w:r>
            <w:r w:rsidR="00EC34F2" w:rsidRPr="00EC34F2">
              <w:rPr>
                <w:rFonts w:cs="Arial"/>
                <w:sz w:val="18"/>
                <w:szCs w:val="18"/>
              </w:rPr>
              <w:t xml:space="preserve"> Vervoer, perceel Noord-Veluwe</w:t>
            </w:r>
            <w:r w:rsidRPr="00EC34F2">
              <w:rPr>
                <w:rFonts w:cs="Arial"/>
                <w:sz w:val="18"/>
                <w:szCs w:val="18"/>
              </w:rPr>
              <w:t>-zaaknummer 2014-012833”</w:t>
            </w:r>
            <w:r w:rsidRPr="003C01DC">
              <w:rPr>
                <w:rFonts w:cs="Arial"/>
                <w:sz w:val="18"/>
                <w:szCs w:val="18"/>
              </w:rPr>
              <w:t xml:space="preserve"> met inachtneming van de bepalingen en gegevens zoals deze zijn omschreven in de aanbestedingsdocumenten en de eventuele nota</w:t>
            </w:r>
            <w:r>
              <w:rPr>
                <w:rFonts w:cs="Arial"/>
                <w:sz w:val="18"/>
                <w:szCs w:val="18"/>
              </w:rPr>
              <w:t>(s) van inlichtingen en dat de</w:t>
            </w:r>
            <w:r w:rsidRPr="003C01DC">
              <w:rPr>
                <w:rFonts w:cs="Arial"/>
                <w:sz w:val="18"/>
                <w:szCs w:val="18"/>
              </w:rPr>
              <w:t>ze aanbied</w:t>
            </w:r>
            <w:r>
              <w:rPr>
                <w:rFonts w:cs="Arial"/>
                <w:sz w:val="18"/>
                <w:szCs w:val="18"/>
              </w:rPr>
              <w:t xml:space="preserve">ing overeenkomstig de betreffende bepalingen wordt gedaan. </w:t>
            </w:r>
          </w:p>
          <w:p w:rsidR="00EE1EDE" w:rsidRPr="00532B95" w:rsidRDefault="00EE1EDE" w:rsidP="00DF0138">
            <w:pPr>
              <w:shd w:val="clear" w:color="auto" w:fill="FFFFFF"/>
              <w:tabs>
                <w:tab w:val="left" w:pos="530"/>
                <w:tab w:val="left" w:pos="8330"/>
                <w:tab w:val="left" w:pos="8730"/>
              </w:tabs>
              <w:suppressAutoHyphens/>
              <w:spacing w:line="235" w:lineRule="exact"/>
              <w:ind w:left="230" w:right="331"/>
              <w:rPr>
                <w:rFonts w:ascii="Arial" w:hAnsi="Arial" w:cs="Arial"/>
                <w:color w:val="000000"/>
                <w:spacing w:val="-16"/>
                <w:sz w:val="18"/>
                <w:szCs w:val="18"/>
              </w:rPr>
            </w:pPr>
            <w:r w:rsidRPr="00532B95">
              <w:rPr>
                <w:rFonts w:ascii="Arial" w:hAnsi="Arial" w:cs="Arial"/>
                <w:sz w:val="18"/>
                <w:szCs w:val="18"/>
              </w:rPr>
              <w:br/>
            </w:r>
          </w:p>
        </w:tc>
      </w:tr>
      <w:tr w:rsidR="00EE1EDE" w:rsidRPr="00532B95" w:rsidTr="00CE1695">
        <w:trPr>
          <w:trHeight w:val="172"/>
        </w:trPr>
        <w:tc>
          <w:tcPr>
            <w:tcW w:w="9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014F5B"/>
            <w:vAlign w:val="center"/>
          </w:tcPr>
          <w:p w:rsidR="00EE1EDE" w:rsidRPr="00532B95" w:rsidRDefault="00EE1EDE" w:rsidP="00325509">
            <w:pPr>
              <w:spacing w:before="120" w:after="120"/>
              <w:rPr>
                <w:rFonts w:ascii="Arial" w:eastAsia="Arial Unicode MS" w:hAnsi="Arial" w:cs="Arial"/>
                <w:b/>
                <w:sz w:val="18"/>
                <w:szCs w:val="18"/>
              </w:rPr>
            </w:pPr>
            <w:r w:rsidRPr="00532B95">
              <w:rPr>
                <w:rFonts w:ascii="Arial" w:hAnsi="Arial" w:cs="Arial"/>
                <w:sz w:val="18"/>
                <w:szCs w:val="18"/>
              </w:rPr>
              <w:br w:type="page"/>
              <w:t xml:space="preserve"> </w:t>
            </w:r>
            <w:r w:rsidRPr="00532B95">
              <w:rPr>
                <w:rFonts w:ascii="Arial" w:hAnsi="Arial" w:cs="Arial"/>
                <w:b/>
                <w:sz w:val="18"/>
                <w:szCs w:val="18"/>
              </w:rPr>
              <w:t xml:space="preserve">Ondertekening </w:t>
            </w:r>
          </w:p>
        </w:tc>
      </w:tr>
      <w:tr w:rsidR="00EE1EDE" w:rsidRPr="00532B95" w:rsidTr="00CE16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1843" w:type="dxa"/>
            <w:vAlign w:val="center"/>
          </w:tcPr>
          <w:p w:rsidR="00EE1EDE" w:rsidRPr="00532B95" w:rsidRDefault="00EE1EDE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E1EDE" w:rsidRPr="00532B95" w:rsidRDefault="00EE1EDE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32B95">
              <w:rPr>
                <w:rFonts w:ascii="Arial" w:hAnsi="Arial" w:cs="Arial"/>
                <w:b/>
                <w:sz w:val="18"/>
                <w:szCs w:val="18"/>
              </w:rPr>
              <w:t>Plaats</w:t>
            </w:r>
          </w:p>
          <w:p w:rsidR="00EE1EDE" w:rsidRPr="00532B95" w:rsidRDefault="00EE1EDE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EE1EDE" w:rsidRPr="00532B95" w:rsidRDefault="00EE1EDE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EE1EDE" w:rsidRPr="00532B95" w:rsidRDefault="00EE1EDE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E1EDE" w:rsidRPr="00532B95" w:rsidRDefault="00EE1EDE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32B95"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  <w:p w:rsidR="00EE1EDE" w:rsidRPr="00532B95" w:rsidRDefault="00EE1EDE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6" w:type="dxa"/>
          </w:tcPr>
          <w:p w:rsidR="00EE1EDE" w:rsidRPr="00532B95" w:rsidRDefault="00EE1EDE" w:rsidP="00CE1695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</w:tr>
      <w:tr w:rsidR="00EE1EDE" w:rsidRPr="00532B95" w:rsidTr="00CE16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1843" w:type="dxa"/>
          </w:tcPr>
          <w:p w:rsidR="00EE1EDE" w:rsidRPr="00532B95" w:rsidRDefault="00EE1EDE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E1EDE" w:rsidRPr="00532B95" w:rsidRDefault="00EE1EDE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32B95">
              <w:rPr>
                <w:rFonts w:ascii="Arial" w:hAnsi="Arial" w:cs="Arial"/>
                <w:b/>
                <w:sz w:val="18"/>
                <w:szCs w:val="18"/>
              </w:rPr>
              <w:t>Handtekening</w:t>
            </w:r>
          </w:p>
          <w:p w:rsidR="00EE1EDE" w:rsidRPr="00532B95" w:rsidRDefault="00EE1EDE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372" w:type="dxa"/>
            <w:gridSpan w:val="4"/>
          </w:tcPr>
          <w:p w:rsidR="00EE1EDE" w:rsidRPr="00532B95" w:rsidRDefault="00EE1EDE" w:rsidP="00CE1695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</w:tr>
      <w:tr w:rsidR="00EE1EDE" w:rsidRPr="00532B95" w:rsidTr="00CE16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1843" w:type="dxa"/>
            <w:vAlign w:val="center"/>
          </w:tcPr>
          <w:p w:rsidR="00EE1EDE" w:rsidRPr="00532B95" w:rsidRDefault="00EE1EDE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E1EDE" w:rsidRPr="00532B95" w:rsidRDefault="00EE1EDE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32B95">
              <w:rPr>
                <w:rFonts w:ascii="Arial" w:hAnsi="Arial" w:cs="Arial"/>
                <w:b/>
                <w:sz w:val="18"/>
                <w:szCs w:val="18"/>
              </w:rPr>
              <w:t>Naam</w:t>
            </w:r>
          </w:p>
          <w:p w:rsidR="00EE1EDE" w:rsidRPr="00532B95" w:rsidRDefault="00EE1EDE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EE1EDE" w:rsidRPr="00532B95" w:rsidRDefault="00EE1EDE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EE1EDE" w:rsidRPr="00532B95" w:rsidRDefault="00EE1EDE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E1EDE" w:rsidRPr="00532B95" w:rsidRDefault="00EE1EDE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32B95">
              <w:rPr>
                <w:rFonts w:ascii="Arial" w:hAnsi="Arial" w:cs="Arial"/>
                <w:b/>
                <w:sz w:val="18"/>
                <w:szCs w:val="18"/>
              </w:rPr>
              <w:t>Functie</w:t>
            </w:r>
          </w:p>
          <w:p w:rsidR="00EE1EDE" w:rsidRPr="00532B95" w:rsidRDefault="00EE1EDE" w:rsidP="00CE169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6" w:type="dxa"/>
          </w:tcPr>
          <w:p w:rsidR="00EE1EDE" w:rsidRPr="00532B95" w:rsidRDefault="00EE1EDE" w:rsidP="00CE1695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:rsidR="00EE1EDE" w:rsidRPr="00532B95" w:rsidRDefault="00EE1EDE" w:rsidP="00CE169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E1EDE" w:rsidRPr="00532B95" w:rsidRDefault="00EE1EDE" w:rsidP="00351657">
      <w:pPr>
        <w:rPr>
          <w:rFonts w:ascii="Arial" w:hAnsi="Arial" w:cs="Arial"/>
        </w:rPr>
      </w:pPr>
    </w:p>
    <w:sectPr w:rsidR="00EE1EDE" w:rsidRPr="00532B95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657" w:rsidRDefault="00351657" w:rsidP="00351657">
      <w:r>
        <w:separator/>
      </w:r>
    </w:p>
  </w:endnote>
  <w:endnote w:type="continuationSeparator" w:id="0">
    <w:p w:rsidR="00351657" w:rsidRDefault="00351657" w:rsidP="00351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657" w:rsidRDefault="00351657" w:rsidP="00351657">
      <w:r>
        <w:separator/>
      </w:r>
    </w:p>
  </w:footnote>
  <w:footnote w:type="continuationSeparator" w:id="0">
    <w:p w:rsidR="00351657" w:rsidRDefault="00351657" w:rsidP="003516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657" w:rsidRDefault="00351657">
    <w:pPr>
      <w:pStyle w:val="Koptekst"/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column">
            <wp:posOffset>5146675</wp:posOffset>
          </wp:positionH>
          <wp:positionV relativeFrom="paragraph">
            <wp:posOffset>-159385</wp:posOffset>
          </wp:positionV>
          <wp:extent cx="1034415" cy="370205"/>
          <wp:effectExtent l="0" t="0" r="0" b="0"/>
          <wp:wrapSquare wrapText="bothSides"/>
          <wp:docPr id="1" name="Afbeelding 1" descr="logo_provincie_gelder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ovincie_gelderla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441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A5B28"/>
    <w:multiLevelType w:val="hybridMultilevel"/>
    <w:tmpl w:val="66006F36"/>
    <w:lvl w:ilvl="0" w:tplc="81AC3B7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>
    <w:nsid w:val="50ED5776"/>
    <w:multiLevelType w:val="hybridMultilevel"/>
    <w:tmpl w:val="CBFE70F4"/>
    <w:lvl w:ilvl="0" w:tplc="81AC3B7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>
    <w:nsid w:val="59AC5606"/>
    <w:multiLevelType w:val="hybridMultilevel"/>
    <w:tmpl w:val="CBFE70F4"/>
    <w:lvl w:ilvl="0" w:tplc="81AC3B7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>
    <w:nsid w:val="6F91682C"/>
    <w:multiLevelType w:val="hybridMultilevel"/>
    <w:tmpl w:val="D702E712"/>
    <w:lvl w:ilvl="0" w:tplc="81AC3B7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657"/>
    <w:rsid w:val="00000CF1"/>
    <w:rsid w:val="00006E90"/>
    <w:rsid w:val="00017C50"/>
    <w:rsid w:val="000216A5"/>
    <w:rsid w:val="00026964"/>
    <w:rsid w:val="00050E57"/>
    <w:rsid w:val="00065DBE"/>
    <w:rsid w:val="00071FA1"/>
    <w:rsid w:val="000722F0"/>
    <w:rsid w:val="0007375A"/>
    <w:rsid w:val="00076570"/>
    <w:rsid w:val="000862F6"/>
    <w:rsid w:val="00096960"/>
    <w:rsid w:val="000978F6"/>
    <w:rsid w:val="00097CCE"/>
    <w:rsid w:val="000C2BAD"/>
    <w:rsid w:val="000F01D0"/>
    <w:rsid w:val="0010074A"/>
    <w:rsid w:val="00107A80"/>
    <w:rsid w:val="001137E9"/>
    <w:rsid w:val="00124699"/>
    <w:rsid w:val="0013337B"/>
    <w:rsid w:val="00174743"/>
    <w:rsid w:val="00183893"/>
    <w:rsid w:val="001868F3"/>
    <w:rsid w:val="001932C7"/>
    <w:rsid w:val="001A2BD3"/>
    <w:rsid w:val="001B22E5"/>
    <w:rsid w:val="001C2266"/>
    <w:rsid w:val="001D2949"/>
    <w:rsid w:val="001F122A"/>
    <w:rsid w:val="001F44B7"/>
    <w:rsid w:val="001F57FD"/>
    <w:rsid w:val="00203F19"/>
    <w:rsid w:val="00212D62"/>
    <w:rsid w:val="00220293"/>
    <w:rsid w:val="00220747"/>
    <w:rsid w:val="00221611"/>
    <w:rsid w:val="00227090"/>
    <w:rsid w:val="0023670A"/>
    <w:rsid w:val="00255BC5"/>
    <w:rsid w:val="00271C27"/>
    <w:rsid w:val="00287A84"/>
    <w:rsid w:val="00290560"/>
    <w:rsid w:val="00295633"/>
    <w:rsid w:val="002B201A"/>
    <w:rsid w:val="002F33C9"/>
    <w:rsid w:val="00302310"/>
    <w:rsid w:val="003131D9"/>
    <w:rsid w:val="00320977"/>
    <w:rsid w:val="00321224"/>
    <w:rsid w:val="00325509"/>
    <w:rsid w:val="003312E7"/>
    <w:rsid w:val="0033598E"/>
    <w:rsid w:val="00342267"/>
    <w:rsid w:val="003512CB"/>
    <w:rsid w:val="00351657"/>
    <w:rsid w:val="0037226C"/>
    <w:rsid w:val="00375677"/>
    <w:rsid w:val="003A04AD"/>
    <w:rsid w:val="003A2A39"/>
    <w:rsid w:val="003A4888"/>
    <w:rsid w:val="003A4D53"/>
    <w:rsid w:val="003C47D0"/>
    <w:rsid w:val="003D52A9"/>
    <w:rsid w:val="003E31FB"/>
    <w:rsid w:val="003E4256"/>
    <w:rsid w:val="003E4B07"/>
    <w:rsid w:val="00402EE8"/>
    <w:rsid w:val="004144DB"/>
    <w:rsid w:val="004176B8"/>
    <w:rsid w:val="0042498F"/>
    <w:rsid w:val="00430D12"/>
    <w:rsid w:val="004311A6"/>
    <w:rsid w:val="00455743"/>
    <w:rsid w:val="00470B9D"/>
    <w:rsid w:val="004742D0"/>
    <w:rsid w:val="004A4B83"/>
    <w:rsid w:val="004D3DB1"/>
    <w:rsid w:val="004D7587"/>
    <w:rsid w:val="004E3D9F"/>
    <w:rsid w:val="004F3D89"/>
    <w:rsid w:val="00502E9A"/>
    <w:rsid w:val="00505B12"/>
    <w:rsid w:val="005276B5"/>
    <w:rsid w:val="005276F0"/>
    <w:rsid w:val="00532B95"/>
    <w:rsid w:val="00546039"/>
    <w:rsid w:val="00553A4B"/>
    <w:rsid w:val="005559B2"/>
    <w:rsid w:val="00560191"/>
    <w:rsid w:val="0058256E"/>
    <w:rsid w:val="00585302"/>
    <w:rsid w:val="005B099A"/>
    <w:rsid w:val="005B2D39"/>
    <w:rsid w:val="005B4B40"/>
    <w:rsid w:val="005B4DBB"/>
    <w:rsid w:val="005D24BF"/>
    <w:rsid w:val="005D2EF5"/>
    <w:rsid w:val="005F4D2C"/>
    <w:rsid w:val="00630999"/>
    <w:rsid w:val="00653808"/>
    <w:rsid w:val="00656A78"/>
    <w:rsid w:val="00662DC7"/>
    <w:rsid w:val="0067174F"/>
    <w:rsid w:val="00673C4B"/>
    <w:rsid w:val="00686256"/>
    <w:rsid w:val="00686D42"/>
    <w:rsid w:val="00692BD7"/>
    <w:rsid w:val="00696FFE"/>
    <w:rsid w:val="006E03E2"/>
    <w:rsid w:val="006F1620"/>
    <w:rsid w:val="006F500F"/>
    <w:rsid w:val="00711707"/>
    <w:rsid w:val="00715489"/>
    <w:rsid w:val="00717A01"/>
    <w:rsid w:val="0075454E"/>
    <w:rsid w:val="00756BCF"/>
    <w:rsid w:val="00761561"/>
    <w:rsid w:val="0076465A"/>
    <w:rsid w:val="00784807"/>
    <w:rsid w:val="007909A2"/>
    <w:rsid w:val="00796299"/>
    <w:rsid w:val="00796C60"/>
    <w:rsid w:val="007A5051"/>
    <w:rsid w:val="007A62A4"/>
    <w:rsid w:val="007A75B3"/>
    <w:rsid w:val="007D12E7"/>
    <w:rsid w:val="007E06FB"/>
    <w:rsid w:val="007F796F"/>
    <w:rsid w:val="00800948"/>
    <w:rsid w:val="008078FC"/>
    <w:rsid w:val="00824DC9"/>
    <w:rsid w:val="0084339A"/>
    <w:rsid w:val="00856D04"/>
    <w:rsid w:val="00863B61"/>
    <w:rsid w:val="0086736F"/>
    <w:rsid w:val="00872F6A"/>
    <w:rsid w:val="00873173"/>
    <w:rsid w:val="0087696C"/>
    <w:rsid w:val="00882275"/>
    <w:rsid w:val="008902F9"/>
    <w:rsid w:val="00890E76"/>
    <w:rsid w:val="00897174"/>
    <w:rsid w:val="008A3065"/>
    <w:rsid w:val="008C2F01"/>
    <w:rsid w:val="008D0E8D"/>
    <w:rsid w:val="008F39A6"/>
    <w:rsid w:val="00900C60"/>
    <w:rsid w:val="009052B2"/>
    <w:rsid w:val="00910308"/>
    <w:rsid w:val="00941616"/>
    <w:rsid w:val="009458CE"/>
    <w:rsid w:val="0095002E"/>
    <w:rsid w:val="009676E0"/>
    <w:rsid w:val="00973AFE"/>
    <w:rsid w:val="00982C14"/>
    <w:rsid w:val="00986810"/>
    <w:rsid w:val="009974CD"/>
    <w:rsid w:val="009A125C"/>
    <w:rsid w:val="009A55F1"/>
    <w:rsid w:val="009B1761"/>
    <w:rsid w:val="009B759F"/>
    <w:rsid w:val="009D1551"/>
    <w:rsid w:val="009E4C6B"/>
    <w:rsid w:val="009F2412"/>
    <w:rsid w:val="00A03DEE"/>
    <w:rsid w:val="00A07422"/>
    <w:rsid w:val="00A23A95"/>
    <w:rsid w:val="00A66728"/>
    <w:rsid w:val="00A8545A"/>
    <w:rsid w:val="00A87B61"/>
    <w:rsid w:val="00AB355C"/>
    <w:rsid w:val="00AC752F"/>
    <w:rsid w:val="00AD1310"/>
    <w:rsid w:val="00AE54D8"/>
    <w:rsid w:val="00AF3EEC"/>
    <w:rsid w:val="00AF4728"/>
    <w:rsid w:val="00AF7585"/>
    <w:rsid w:val="00B26C38"/>
    <w:rsid w:val="00B30C31"/>
    <w:rsid w:val="00B31C81"/>
    <w:rsid w:val="00B4446B"/>
    <w:rsid w:val="00B56884"/>
    <w:rsid w:val="00B607BE"/>
    <w:rsid w:val="00B65477"/>
    <w:rsid w:val="00B95729"/>
    <w:rsid w:val="00BB40C9"/>
    <w:rsid w:val="00BC0719"/>
    <w:rsid w:val="00BD3144"/>
    <w:rsid w:val="00BE0967"/>
    <w:rsid w:val="00BE2537"/>
    <w:rsid w:val="00BF0BAF"/>
    <w:rsid w:val="00BF0D06"/>
    <w:rsid w:val="00BF273A"/>
    <w:rsid w:val="00BF2EE3"/>
    <w:rsid w:val="00BF5901"/>
    <w:rsid w:val="00C04C09"/>
    <w:rsid w:val="00C21BE9"/>
    <w:rsid w:val="00C64854"/>
    <w:rsid w:val="00C64D8E"/>
    <w:rsid w:val="00C81071"/>
    <w:rsid w:val="00C816BB"/>
    <w:rsid w:val="00C93DEF"/>
    <w:rsid w:val="00C943AF"/>
    <w:rsid w:val="00C97B57"/>
    <w:rsid w:val="00CB15F6"/>
    <w:rsid w:val="00CD53BF"/>
    <w:rsid w:val="00CE7321"/>
    <w:rsid w:val="00CE7550"/>
    <w:rsid w:val="00CF0BB7"/>
    <w:rsid w:val="00CF4C77"/>
    <w:rsid w:val="00D03E39"/>
    <w:rsid w:val="00D15535"/>
    <w:rsid w:val="00D16F33"/>
    <w:rsid w:val="00D52E8D"/>
    <w:rsid w:val="00D617B5"/>
    <w:rsid w:val="00D62AB7"/>
    <w:rsid w:val="00D65A70"/>
    <w:rsid w:val="00D75303"/>
    <w:rsid w:val="00D8008A"/>
    <w:rsid w:val="00D848E8"/>
    <w:rsid w:val="00DA0DF9"/>
    <w:rsid w:val="00DA22AB"/>
    <w:rsid w:val="00DD21A6"/>
    <w:rsid w:val="00DD3299"/>
    <w:rsid w:val="00DD4593"/>
    <w:rsid w:val="00DD487F"/>
    <w:rsid w:val="00DD6517"/>
    <w:rsid w:val="00DF0138"/>
    <w:rsid w:val="00DF3A97"/>
    <w:rsid w:val="00E0771D"/>
    <w:rsid w:val="00E27B62"/>
    <w:rsid w:val="00E32089"/>
    <w:rsid w:val="00E34D2E"/>
    <w:rsid w:val="00E4582A"/>
    <w:rsid w:val="00E524B5"/>
    <w:rsid w:val="00E53DED"/>
    <w:rsid w:val="00E615ED"/>
    <w:rsid w:val="00E64442"/>
    <w:rsid w:val="00E66527"/>
    <w:rsid w:val="00E80183"/>
    <w:rsid w:val="00EC34F2"/>
    <w:rsid w:val="00ED0E11"/>
    <w:rsid w:val="00EE1EDE"/>
    <w:rsid w:val="00EF4C89"/>
    <w:rsid w:val="00EF6F77"/>
    <w:rsid w:val="00F05AA3"/>
    <w:rsid w:val="00F152AF"/>
    <w:rsid w:val="00F21136"/>
    <w:rsid w:val="00F30637"/>
    <w:rsid w:val="00F33247"/>
    <w:rsid w:val="00F3799F"/>
    <w:rsid w:val="00F63AE0"/>
    <w:rsid w:val="00F67012"/>
    <w:rsid w:val="00FB1619"/>
    <w:rsid w:val="00FC13B0"/>
    <w:rsid w:val="00FD11A0"/>
    <w:rsid w:val="00FD2B8D"/>
    <w:rsid w:val="00FD6A21"/>
    <w:rsid w:val="00FF2E80"/>
    <w:rsid w:val="00FF4049"/>
    <w:rsid w:val="00FF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51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351657"/>
    <w:rPr>
      <w:rFonts w:ascii="Arial" w:hAnsi="Arial"/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351657"/>
    <w:rPr>
      <w:rFonts w:ascii="Arial" w:eastAsia="Times New Roman" w:hAnsi="Arial" w:cs="Times New Roman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351657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5165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657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5165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Geenafstand">
    <w:name w:val="No Spacing"/>
    <w:uiPriority w:val="1"/>
    <w:qFormat/>
    <w:rsid w:val="009E4C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51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351657"/>
    <w:rPr>
      <w:rFonts w:ascii="Arial" w:hAnsi="Arial"/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351657"/>
    <w:rPr>
      <w:rFonts w:ascii="Arial" w:eastAsia="Times New Roman" w:hAnsi="Arial" w:cs="Times New Roman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351657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5165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657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5165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Geenafstand">
    <w:name w:val="No Spacing"/>
    <w:uiPriority w:val="1"/>
    <w:qFormat/>
    <w:rsid w:val="009E4C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25FB0-F129-40EB-87A9-9B497464F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31D49149.dotm</Template>
  <TotalTime>6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Gelderland</Company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Juurlink, Annette</dc:creator>
  <cp:lastModifiedBy>Korenromp, Arjen</cp:lastModifiedBy>
  <cp:revision>7</cp:revision>
  <cp:lastPrinted>2014-11-07T14:34:00Z</cp:lastPrinted>
  <dcterms:created xsi:type="dcterms:W3CDTF">2014-11-11T13:44:00Z</dcterms:created>
  <dcterms:modified xsi:type="dcterms:W3CDTF">2015-06-12T13:34:00Z</dcterms:modified>
</cp:coreProperties>
</file>