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A80" w:rsidRPr="00380DE7" w:rsidRDefault="00107A80" w:rsidP="00107A80">
      <w:pPr>
        <w:pStyle w:val="Plattetekst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cs="Arial"/>
          <w:b/>
          <w:sz w:val="18"/>
          <w:szCs w:val="18"/>
        </w:rPr>
      </w:pPr>
      <w:r w:rsidRPr="00380DE7">
        <w:rPr>
          <w:rFonts w:cs="Arial"/>
          <w:b/>
          <w:sz w:val="18"/>
          <w:szCs w:val="18"/>
        </w:rPr>
        <w:t xml:space="preserve">Bijlage </w:t>
      </w:r>
      <w:r w:rsidR="0097565E">
        <w:rPr>
          <w:rFonts w:cs="Arial"/>
          <w:b/>
          <w:sz w:val="18"/>
          <w:szCs w:val="18"/>
        </w:rPr>
        <w:t>D7</w:t>
      </w:r>
      <w:r w:rsidRPr="00380DE7">
        <w:rPr>
          <w:rFonts w:cs="Arial"/>
          <w:b/>
          <w:sz w:val="18"/>
          <w:szCs w:val="18"/>
        </w:rPr>
        <w:t>:</w:t>
      </w:r>
      <w:r w:rsidRPr="00380DE7">
        <w:rPr>
          <w:rFonts w:cs="Arial"/>
          <w:b/>
          <w:sz w:val="18"/>
          <w:szCs w:val="18"/>
        </w:rPr>
        <w:tab/>
        <w:t>Format indienen vragen</w:t>
      </w:r>
    </w:p>
    <w:p w:rsidR="00107A80" w:rsidRPr="00380DE7" w:rsidRDefault="00107A80" w:rsidP="00107A80">
      <w:pPr>
        <w:pStyle w:val="Plattetekst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cs="Arial"/>
          <w:b/>
          <w:sz w:val="18"/>
          <w:szCs w:val="18"/>
        </w:rPr>
      </w:pPr>
    </w:p>
    <w:p w:rsidR="00107A80" w:rsidRPr="00380DE7" w:rsidRDefault="00107A80" w:rsidP="00107A80">
      <w:pPr>
        <w:spacing w:line="120" w:lineRule="auto"/>
        <w:rPr>
          <w:rFonts w:ascii="Arial" w:hAnsi="Arial" w:cs="Arial"/>
          <w:sz w:val="18"/>
          <w:szCs w:val="18"/>
        </w:rPr>
      </w:pPr>
    </w:p>
    <w:p w:rsidR="00107A80" w:rsidRPr="00380DE7" w:rsidRDefault="00107A80" w:rsidP="00107A80">
      <w:pPr>
        <w:rPr>
          <w:rFonts w:ascii="Arial" w:hAnsi="Arial" w:cs="Arial"/>
          <w:b/>
          <w:sz w:val="18"/>
          <w:szCs w:val="18"/>
        </w:rPr>
      </w:pPr>
    </w:p>
    <w:p w:rsidR="00107A80" w:rsidRPr="00380DE7" w:rsidRDefault="00107A80" w:rsidP="00107A80">
      <w:pPr>
        <w:rPr>
          <w:rFonts w:ascii="Arial" w:hAnsi="Arial" w:cs="Arial"/>
          <w:sz w:val="18"/>
          <w:szCs w:val="18"/>
        </w:rPr>
      </w:pPr>
      <w:r w:rsidRPr="00380DE7">
        <w:rPr>
          <w:rFonts w:ascii="Arial" w:hAnsi="Arial" w:cs="Arial"/>
          <w:sz w:val="18"/>
          <w:szCs w:val="18"/>
        </w:rPr>
        <w:t xml:space="preserve">De </w:t>
      </w:r>
      <w:r w:rsidRPr="00380DE7">
        <w:rPr>
          <w:rFonts w:ascii="Arial" w:hAnsi="Arial" w:cs="Arial"/>
          <w:b/>
          <w:sz w:val="18"/>
          <w:szCs w:val="18"/>
        </w:rPr>
        <w:t>geanonimiseerde</w:t>
      </w:r>
      <w:r w:rsidRPr="00380DE7">
        <w:rPr>
          <w:rFonts w:ascii="Arial" w:hAnsi="Arial" w:cs="Arial"/>
          <w:sz w:val="18"/>
          <w:szCs w:val="18"/>
        </w:rPr>
        <w:t xml:space="preserve"> vragen kunnen uitsluitend, in Excel, door middel van </w:t>
      </w:r>
      <w:r w:rsidR="00EA205C">
        <w:rPr>
          <w:rFonts w:ascii="Arial" w:hAnsi="Arial" w:cs="Arial"/>
          <w:sz w:val="18"/>
          <w:szCs w:val="18"/>
        </w:rPr>
        <w:t>het dashboard in TenderNed</w:t>
      </w:r>
      <w:r w:rsidRPr="00380DE7">
        <w:rPr>
          <w:rFonts w:ascii="Arial" w:hAnsi="Arial" w:cs="Arial"/>
          <w:sz w:val="18"/>
          <w:szCs w:val="18"/>
        </w:rPr>
        <w:t xml:space="preserve"> worden ingediend, volgens onderstaand format, onder vermelding van “vragen aanbesteding Regiotaxi Gelderland</w:t>
      </w:r>
      <w:r w:rsidR="006828BC">
        <w:rPr>
          <w:rFonts w:ascii="Arial" w:hAnsi="Arial" w:cs="Arial"/>
          <w:sz w:val="18"/>
          <w:szCs w:val="18"/>
        </w:rPr>
        <w:t xml:space="preserve"> 2016 vervoer, perceel Noord-Veluwe – zaaknummer 2014-012833</w:t>
      </w:r>
      <w:r w:rsidR="00FB4E80" w:rsidRPr="00380DE7">
        <w:rPr>
          <w:rFonts w:ascii="Arial" w:hAnsi="Arial" w:cs="Arial"/>
          <w:sz w:val="18"/>
          <w:szCs w:val="18"/>
        </w:rPr>
        <w:t>”</w:t>
      </w:r>
      <w:r w:rsidRPr="00380DE7">
        <w:rPr>
          <w:rFonts w:ascii="Arial" w:hAnsi="Arial" w:cs="Arial"/>
          <w:sz w:val="18"/>
          <w:szCs w:val="18"/>
        </w:rPr>
        <w:t xml:space="preserve"> (zie par.</w:t>
      </w:r>
      <w:r w:rsidR="000729CC">
        <w:rPr>
          <w:rFonts w:ascii="Arial" w:hAnsi="Arial" w:cs="Arial"/>
          <w:sz w:val="18"/>
          <w:szCs w:val="18"/>
        </w:rPr>
        <w:t xml:space="preserve"> B.1.4</w:t>
      </w:r>
      <w:r w:rsidRPr="00380DE7">
        <w:rPr>
          <w:rFonts w:ascii="Arial" w:hAnsi="Arial" w:cs="Arial"/>
          <w:sz w:val="18"/>
          <w:szCs w:val="18"/>
        </w:rPr>
        <w:t xml:space="preserve"> </w:t>
      </w:r>
      <w:r w:rsidR="00FB4E80" w:rsidRPr="00380DE7">
        <w:rPr>
          <w:rFonts w:ascii="Arial" w:hAnsi="Arial" w:cs="Arial"/>
          <w:sz w:val="18"/>
          <w:szCs w:val="18"/>
        </w:rPr>
        <w:t>van het aanbestedingsdocument</w:t>
      </w:r>
      <w:r w:rsidRPr="00380DE7">
        <w:rPr>
          <w:rFonts w:ascii="Arial" w:hAnsi="Arial" w:cs="Arial"/>
          <w:sz w:val="18"/>
          <w:szCs w:val="18"/>
        </w:rPr>
        <w:t>)</w:t>
      </w:r>
      <w:r w:rsidR="00FB4E80" w:rsidRPr="00380DE7">
        <w:rPr>
          <w:rFonts w:ascii="Arial" w:hAnsi="Arial" w:cs="Arial"/>
          <w:sz w:val="18"/>
          <w:szCs w:val="18"/>
        </w:rPr>
        <w:t>.</w:t>
      </w:r>
      <w:r w:rsidRPr="00380DE7">
        <w:rPr>
          <w:rFonts w:ascii="Arial" w:hAnsi="Arial" w:cs="Arial"/>
          <w:sz w:val="18"/>
          <w:szCs w:val="18"/>
        </w:rPr>
        <w:t xml:space="preserve"> </w:t>
      </w:r>
    </w:p>
    <w:p w:rsidR="00107A80" w:rsidRPr="00380DE7" w:rsidRDefault="00107A80" w:rsidP="00107A80">
      <w:pPr>
        <w:rPr>
          <w:rFonts w:ascii="Arial" w:hAnsi="Arial" w:cs="Arial"/>
          <w:b/>
          <w:sz w:val="18"/>
          <w:szCs w:val="18"/>
        </w:rPr>
      </w:pPr>
    </w:p>
    <w:tbl>
      <w:tblPr>
        <w:tblW w:w="9181" w:type="dxa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680" w:firstRow="0" w:lastRow="0" w:firstColumn="1" w:lastColumn="0" w:noHBand="1" w:noVBand="1"/>
      </w:tblPr>
      <w:tblGrid>
        <w:gridCol w:w="567"/>
        <w:gridCol w:w="1989"/>
        <w:gridCol w:w="2208"/>
        <w:gridCol w:w="2208"/>
        <w:gridCol w:w="2209"/>
      </w:tblGrid>
      <w:tr w:rsidR="00107A80" w:rsidRPr="00380DE7" w:rsidTr="00CE1695">
        <w:tc>
          <w:tcPr>
            <w:tcW w:w="567" w:type="dxa"/>
            <w:tcBorders>
              <w:bottom w:val="single" w:sz="12" w:space="0" w:color="FFFFFF"/>
            </w:tcBorders>
            <w:shd w:val="clear" w:color="auto" w:fill="014F5B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0DE7">
              <w:rPr>
                <w:rFonts w:ascii="Arial" w:hAnsi="Arial" w:cs="Arial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1989" w:type="dxa"/>
            <w:shd w:val="clear" w:color="auto" w:fill="014F5B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80DE7">
              <w:rPr>
                <w:rFonts w:ascii="Arial" w:hAnsi="Arial" w:cs="Arial"/>
                <w:b/>
                <w:sz w:val="18"/>
                <w:szCs w:val="18"/>
              </w:rPr>
              <w:t>Pagina</w:t>
            </w:r>
          </w:p>
        </w:tc>
        <w:tc>
          <w:tcPr>
            <w:tcW w:w="2208" w:type="dxa"/>
            <w:shd w:val="clear" w:color="auto" w:fill="014F5B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80DE7">
              <w:rPr>
                <w:rFonts w:ascii="Arial" w:hAnsi="Arial" w:cs="Arial"/>
                <w:b/>
                <w:sz w:val="18"/>
                <w:szCs w:val="18"/>
              </w:rPr>
              <w:t>Paragraaf of artikel bestek</w:t>
            </w:r>
          </w:p>
        </w:tc>
        <w:tc>
          <w:tcPr>
            <w:tcW w:w="2208" w:type="dxa"/>
            <w:shd w:val="clear" w:color="auto" w:fill="014F5B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80DE7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  <w:tc>
          <w:tcPr>
            <w:tcW w:w="2209" w:type="dxa"/>
            <w:shd w:val="clear" w:color="auto" w:fill="014F5B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80DE7">
              <w:rPr>
                <w:rFonts w:ascii="Arial" w:hAnsi="Arial" w:cs="Arial"/>
                <w:b/>
                <w:sz w:val="18"/>
                <w:szCs w:val="18"/>
              </w:rPr>
              <w:t>antwoord</w:t>
            </w:r>
          </w:p>
        </w:tc>
      </w:tr>
      <w:tr w:rsidR="00107A80" w:rsidRPr="00380DE7" w:rsidTr="00CE1695">
        <w:tc>
          <w:tcPr>
            <w:tcW w:w="567" w:type="dxa"/>
            <w:shd w:val="clear" w:color="auto" w:fill="014F5B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1989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208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208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107A80" w:rsidRPr="00380DE7" w:rsidTr="00CE1695">
        <w:tc>
          <w:tcPr>
            <w:tcW w:w="567" w:type="dxa"/>
            <w:shd w:val="clear" w:color="auto" w:fill="014F5B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89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08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08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07A80" w:rsidRPr="00380DE7" w:rsidTr="00CE1695">
        <w:tc>
          <w:tcPr>
            <w:tcW w:w="567" w:type="dxa"/>
            <w:shd w:val="clear" w:color="auto" w:fill="014F5B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89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08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08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07A80" w:rsidRPr="00380DE7" w:rsidTr="00CE1695">
        <w:tc>
          <w:tcPr>
            <w:tcW w:w="567" w:type="dxa"/>
            <w:shd w:val="clear" w:color="auto" w:fill="014F5B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89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08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08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2F2F2"/>
          </w:tcPr>
          <w:p w:rsidR="00107A80" w:rsidRPr="00380DE7" w:rsidRDefault="00107A80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107A80" w:rsidRPr="00380DE7" w:rsidRDefault="00107A80" w:rsidP="00107A80">
      <w:pPr>
        <w:rPr>
          <w:rFonts w:ascii="Arial" w:hAnsi="Arial" w:cs="Arial"/>
          <w:b/>
          <w:sz w:val="18"/>
          <w:szCs w:val="18"/>
        </w:rPr>
      </w:pPr>
    </w:p>
    <w:p w:rsidR="00107A80" w:rsidRPr="00380DE7" w:rsidRDefault="00107A80" w:rsidP="00107A80">
      <w:pPr>
        <w:rPr>
          <w:rFonts w:ascii="Arial" w:hAnsi="Arial" w:cs="Arial"/>
          <w:b/>
          <w:sz w:val="18"/>
          <w:szCs w:val="18"/>
        </w:rPr>
      </w:pPr>
    </w:p>
    <w:p w:rsidR="00107A80" w:rsidRPr="00380DE7" w:rsidRDefault="00107A80" w:rsidP="00107A80">
      <w:pPr>
        <w:rPr>
          <w:rFonts w:ascii="Arial" w:hAnsi="Arial" w:cs="Arial"/>
          <w:sz w:val="18"/>
          <w:szCs w:val="18"/>
        </w:rPr>
      </w:pPr>
      <w:r w:rsidRPr="00380DE7">
        <w:rPr>
          <w:rFonts w:ascii="Arial" w:hAnsi="Arial" w:cs="Arial"/>
          <w:sz w:val="18"/>
          <w:szCs w:val="18"/>
        </w:rPr>
        <w:t xml:space="preserve">Deze bijlage wordt gemakshalve tevens in een separaat Excel bestand als bijlage </w:t>
      </w:r>
      <w:r w:rsidR="000729CC">
        <w:rPr>
          <w:rFonts w:ascii="Arial" w:hAnsi="Arial" w:cs="Arial"/>
          <w:sz w:val="18"/>
          <w:szCs w:val="18"/>
        </w:rPr>
        <w:t>D8</w:t>
      </w:r>
      <w:r w:rsidRPr="00380DE7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  <w:r w:rsidRPr="00380DE7">
        <w:rPr>
          <w:rFonts w:ascii="Arial" w:hAnsi="Arial" w:cs="Arial"/>
          <w:sz w:val="18"/>
          <w:szCs w:val="18"/>
        </w:rPr>
        <w:t xml:space="preserve">bijgevoegd. </w:t>
      </w:r>
    </w:p>
    <w:p w:rsidR="00107A80" w:rsidRPr="00380DE7" w:rsidRDefault="00107A80" w:rsidP="00107A80">
      <w:pPr>
        <w:rPr>
          <w:rFonts w:ascii="Arial" w:hAnsi="Arial" w:cs="Arial"/>
          <w:sz w:val="18"/>
          <w:szCs w:val="18"/>
        </w:rPr>
      </w:pPr>
      <w:r w:rsidRPr="00380DE7">
        <w:rPr>
          <w:rFonts w:ascii="Arial" w:hAnsi="Arial" w:cs="Arial"/>
          <w:sz w:val="18"/>
          <w:szCs w:val="18"/>
        </w:rPr>
        <w:t>Het samenvoegen van cellen, alsmede het verdelen van vragen over meerdere rijen wordt, in verband met het verwerken van de vragen in de Nota van Inlichtingen, niet op prijs gesteld.</w:t>
      </w:r>
    </w:p>
    <w:p w:rsidR="00107A80" w:rsidRPr="00380DE7" w:rsidRDefault="00107A80" w:rsidP="00351657">
      <w:pPr>
        <w:rPr>
          <w:rFonts w:ascii="Arial" w:hAnsi="Arial" w:cs="Arial"/>
          <w:sz w:val="18"/>
          <w:szCs w:val="18"/>
        </w:rPr>
      </w:pPr>
    </w:p>
    <w:sectPr w:rsidR="00107A80" w:rsidRPr="00380DE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657" w:rsidRDefault="00351657" w:rsidP="00351657">
      <w:r>
        <w:separator/>
      </w:r>
    </w:p>
  </w:endnote>
  <w:endnote w:type="continuationSeparator" w:id="0">
    <w:p w:rsidR="00351657" w:rsidRDefault="00351657" w:rsidP="0035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657" w:rsidRDefault="00351657" w:rsidP="00351657">
      <w:r>
        <w:separator/>
      </w:r>
    </w:p>
  </w:footnote>
  <w:footnote w:type="continuationSeparator" w:id="0">
    <w:p w:rsidR="00351657" w:rsidRDefault="00351657" w:rsidP="00351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657" w:rsidRDefault="00351657">
    <w:pPr>
      <w:pStyle w:val="Koptekst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column">
            <wp:posOffset>5146675</wp:posOffset>
          </wp:positionH>
          <wp:positionV relativeFrom="paragraph">
            <wp:posOffset>-159385</wp:posOffset>
          </wp:positionV>
          <wp:extent cx="1034415" cy="370205"/>
          <wp:effectExtent l="0" t="0" r="0" b="0"/>
          <wp:wrapSquare wrapText="bothSides"/>
          <wp:docPr id="1" name="Afbeelding 1" descr="logo_provincie_gelder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ovincie_gelder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41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A5B28"/>
    <w:multiLevelType w:val="hybridMultilevel"/>
    <w:tmpl w:val="66006F36"/>
    <w:lvl w:ilvl="0" w:tplc="81AC3B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50ED5776"/>
    <w:multiLevelType w:val="hybridMultilevel"/>
    <w:tmpl w:val="CBFE70F4"/>
    <w:lvl w:ilvl="0" w:tplc="81AC3B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59AC5606"/>
    <w:multiLevelType w:val="hybridMultilevel"/>
    <w:tmpl w:val="CBFE70F4"/>
    <w:lvl w:ilvl="0" w:tplc="81AC3B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>
    <w:nsid w:val="6F91682C"/>
    <w:multiLevelType w:val="hybridMultilevel"/>
    <w:tmpl w:val="D702E712"/>
    <w:lvl w:ilvl="0" w:tplc="81AC3B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657"/>
    <w:rsid w:val="00000CF1"/>
    <w:rsid w:val="00006E90"/>
    <w:rsid w:val="00017C50"/>
    <w:rsid w:val="000216A5"/>
    <w:rsid w:val="00026964"/>
    <w:rsid w:val="00050E57"/>
    <w:rsid w:val="00065DBE"/>
    <w:rsid w:val="00071FA1"/>
    <w:rsid w:val="000722F0"/>
    <w:rsid w:val="000729CC"/>
    <w:rsid w:val="0007375A"/>
    <w:rsid w:val="00076570"/>
    <w:rsid w:val="000862F6"/>
    <w:rsid w:val="00096960"/>
    <w:rsid w:val="000978F6"/>
    <w:rsid w:val="00097CCE"/>
    <w:rsid w:val="000C2BAD"/>
    <w:rsid w:val="000F01D0"/>
    <w:rsid w:val="0010074A"/>
    <w:rsid w:val="00107A80"/>
    <w:rsid w:val="001137E9"/>
    <w:rsid w:val="00124699"/>
    <w:rsid w:val="0013337B"/>
    <w:rsid w:val="00174743"/>
    <w:rsid w:val="00183893"/>
    <w:rsid w:val="001868F3"/>
    <w:rsid w:val="001932C7"/>
    <w:rsid w:val="001A2BD3"/>
    <w:rsid w:val="001B22E5"/>
    <w:rsid w:val="001C2266"/>
    <w:rsid w:val="001D2949"/>
    <w:rsid w:val="001F122A"/>
    <w:rsid w:val="001F44B7"/>
    <w:rsid w:val="001F57FD"/>
    <w:rsid w:val="00203F19"/>
    <w:rsid w:val="00212D62"/>
    <w:rsid w:val="00220293"/>
    <w:rsid w:val="00220747"/>
    <w:rsid w:val="00221611"/>
    <w:rsid w:val="00227090"/>
    <w:rsid w:val="0023670A"/>
    <w:rsid w:val="00255BC5"/>
    <w:rsid w:val="00271C27"/>
    <w:rsid w:val="00287A84"/>
    <w:rsid w:val="00290560"/>
    <w:rsid w:val="00295633"/>
    <w:rsid w:val="002B201A"/>
    <w:rsid w:val="002F33C9"/>
    <w:rsid w:val="00302310"/>
    <w:rsid w:val="003131D9"/>
    <w:rsid w:val="00320977"/>
    <w:rsid w:val="00321224"/>
    <w:rsid w:val="0033598E"/>
    <w:rsid w:val="00342267"/>
    <w:rsid w:val="003512CB"/>
    <w:rsid w:val="00351657"/>
    <w:rsid w:val="0037226C"/>
    <w:rsid w:val="00375677"/>
    <w:rsid w:val="00380DE7"/>
    <w:rsid w:val="003A04AD"/>
    <w:rsid w:val="003A2A39"/>
    <w:rsid w:val="003A4888"/>
    <w:rsid w:val="003A4D53"/>
    <w:rsid w:val="003C47D0"/>
    <w:rsid w:val="003D52A9"/>
    <w:rsid w:val="003E31FB"/>
    <w:rsid w:val="003E4256"/>
    <w:rsid w:val="003E4B07"/>
    <w:rsid w:val="00402EE8"/>
    <w:rsid w:val="004144DB"/>
    <w:rsid w:val="004176B8"/>
    <w:rsid w:val="0042498F"/>
    <w:rsid w:val="00430D12"/>
    <w:rsid w:val="004311A6"/>
    <w:rsid w:val="00455743"/>
    <w:rsid w:val="00470B9D"/>
    <w:rsid w:val="004742D0"/>
    <w:rsid w:val="004A4B83"/>
    <w:rsid w:val="004D3DB1"/>
    <w:rsid w:val="004D7587"/>
    <w:rsid w:val="004E3D9F"/>
    <w:rsid w:val="004F3D89"/>
    <w:rsid w:val="00502E9A"/>
    <w:rsid w:val="00505B12"/>
    <w:rsid w:val="005276B5"/>
    <w:rsid w:val="005276F0"/>
    <w:rsid w:val="00546039"/>
    <w:rsid w:val="00553A4B"/>
    <w:rsid w:val="005559B2"/>
    <w:rsid w:val="00560191"/>
    <w:rsid w:val="0058256E"/>
    <w:rsid w:val="00591A1E"/>
    <w:rsid w:val="005B099A"/>
    <w:rsid w:val="005B2D39"/>
    <w:rsid w:val="005B4B40"/>
    <w:rsid w:val="005B4DBB"/>
    <w:rsid w:val="005D24BF"/>
    <w:rsid w:val="005D2EF5"/>
    <w:rsid w:val="005F4D2C"/>
    <w:rsid w:val="00630999"/>
    <w:rsid w:val="00653808"/>
    <w:rsid w:val="00656A78"/>
    <w:rsid w:val="00662DC7"/>
    <w:rsid w:val="0067174F"/>
    <w:rsid w:val="00673C4B"/>
    <w:rsid w:val="006828BC"/>
    <w:rsid w:val="00686256"/>
    <w:rsid w:val="00686D42"/>
    <w:rsid w:val="00692BD7"/>
    <w:rsid w:val="00696FFE"/>
    <w:rsid w:val="006E03E2"/>
    <w:rsid w:val="006F1620"/>
    <w:rsid w:val="006F500F"/>
    <w:rsid w:val="00711707"/>
    <w:rsid w:val="00715489"/>
    <w:rsid w:val="00717A01"/>
    <w:rsid w:val="0075454E"/>
    <w:rsid w:val="00756BCF"/>
    <w:rsid w:val="00761561"/>
    <w:rsid w:val="0076465A"/>
    <w:rsid w:val="00784807"/>
    <w:rsid w:val="007909A2"/>
    <w:rsid w:val="00796299"/>
    <w:rsid w:val="00796C60"/>
    <w:rsid w:val="007A5051"/>
    <w:rsid w:val="007A62A4"/>
    <w:rsid w:val="007A75B3"/>
    <w:rsid w:val="007D12E7"/>
    <w:rsid w:val="007F796F"/>
    <w:rsid w:val="00800948"/>
    <w:rsid w:val="008078FC"/>
    <w:rsid w:val="00824DC9"/>
    <w:rsid w:val="0084339A"/>
    <w:rsid w:val="00856D04"/>
    <w:rsid w:val="00863B61"/>
    <w:rsid w:val="0086736F"/>
    <w:rsid w:val="00872F6A"/>
    <w:rsid w:val="00873173"/>
    <w:rsid w:val="00882275"/>
    <w:rsid w:val="008902F9"/>
    <w:rsid w:val="00890E76"/>
    <w:rsid w:val="00897174"/>
    <w:rsid w:val="008A3065"/>
    <w:rsid w:val="008C2F01"/>
    <w:rsid w:val="008D0E8D"/>
    <w:rsid w:val="008F39A6"/>
    <w:rsid w:val="00900C60"/>
    <w:rsid w:val="009052B2"/>
    <w:rsid w:val="00910308"/>
    <w:rsid w:val="00941616"/>
    <w:rsid w:val="009458CE"/>
    <w:rsid w:val="0095002E"/>
    <w:rsid w:val="009676E0"/>
    <w:rsid w:val="00973AFE"/>
    <w:rsid w:val="0097565E"/>
    <w:rsid w:val="00982C14"/>
    <w:rsid w:val="009974CD"/>
    <w:rsid w:val="009A125C"/>
    <w:rsid w:val="009A55F1"/>
    <w:rsid w:val="009B1761"/>
    <w:rsid w:val="009B759F"/>
    <w:rsid w:val="009D1551"/>
    <w:rsid w:val="009E4C6B"/>
    <w:rsid w:val="009F2412"/>
    <w:rsid w:val="00A03DEE"/>
    <w:rsid w:val="00A07422"/>
    <w:rsid w:val="00A23A95"/>
    <w:rsid w:val="00A66728"/>
    <w:rsid w:val="00A8545A"/>
    <w:rsid w:val="00A87B61"/>
    <w:rsid w:val="00AB355C"/>
    <w:rsid w:val="00AC752F"/>
    <w:rsid w:val="00AD1310"/>
    <w:rsid w:val="00AD7E94"/>
    <w:rsid w:val="00AE54D8"/>
    <w:rsid w:val="00AF4728"/>
    <w:rsid w:val="00AF7585"/>
    <w:rsid w:val="00B26C38"/>
    <w:rsid w:val="00B30C31"/>
    <w:rsid w:val="00B31C81"/>
    <w:rsid w:val="00B4446B"/>
    <w:rsid w:val="00B56884"/>
    <w:rsid w:val="00B607BE"/>
    <w:rsid w:val="00B65477"/>
    <w:rsid w:val="00B95729"/>
    <w:rsid w:val="00BB40C9"/>
    <w:rsid w:val="00BC0719"/>
    <w:rsid w:val="00BD3144"/>
    <w:rsid w:val="00BE0967"/>
    <w:rsid w:val="00BE2537"/>
    <w:rsid w:val="00BF0BAF"/>
    <w:rsid w:val="00BF0D06"/>
    <w:rsid w:val="00BF273A"/>
    <w:rsid w:val="00BF2EE3"/>
    <w:rsid w:val="00BF5901"/>
    <w:rsid w:val="00C04C09"/>
    <w:rsid w:val="00C21BE9"/>
    <w:rsid w:val="00C64854"/>
    <w:rsid w:val="00C64D8E"/>
    <w:rsid w:val="00C81071"/>
    <w:rsid w:val="00C816BB"/>
    <w:rsid w:val="00C93DEF"/>
    <w:rsid w:val="00C943AF"/>
    <w:rsid w:val="00C97B57"/>
    <w:rsid w:val="00CB15F6"/>
    <w:rsid w:val="00CD53BF"/>
    <w:rsid w:val="00CE7321"/>
    <w:rsid w:val="00CE7550"/>
    <w:rsid w:val="00CF0BB7"/>
    <w:rsid w:val="00CF4C77"/>
    <w:rsid w:val="00D03E39"/>
    <w:rsid w:val="00D15535"/>
    <w:rsid w:val="00D16F33"/>
    <w:rsid w:val="00D52E8D"/>
    <w:rsid w:val="00D62AB7"/>
    <w:rsid w:val="00D65A70"/>
    <w:rsid w:val="00D75303"/>
    <w:rsid w:val="00D8008A"/>
    <w:rsid w:val="00D848E8"/>
    <w:rsid w:val="00DA0DF9"/>
    <w:rsid w:val="00DA22AB"/>
    <w:rsid w:val="00DD21A6"/>
    <w:rsid w:val="00DD3299"/>
    <w:rsid w:val="00DD4593"/>
    <w:rsid w:val="00DD487F"/>
    <w:rsid w:val="00DD6517"/>
    <w:rsid w:val="00DF3A97"/>
    <w:rsid w:val="00E0771D"/>
    <w:rsid w:val="00E27B62"/>
    <w:rsid w:val="00E32089"/>
    <w:rsid w:val="00E34D2E"/>
    <w:rsid w:val="00E4582A"/>
    <w:rsid w:val="00E524B5"/>
    <w:rsid w:val="00E53DED"/>
    <w:rsid w:val="00E615ED"/>
    <w:rsid w:val="00E64442"/>
    <w:rsid w:val="00E66527"/>
    <w:rsid w:val="00E80183"/>
    <w:rsid w:val="00EA205C"/>
    <w:rsid w:val="00ED0E11"/>
    <w:rsid w:val="00EF4C89"/>
    <w:rsid w:val="00EF6F77"/>
    <w:rsid w:val="00F05AA3"/>
    <w:rsid w:val="00F152AF"/>
    <w:rsid w:val="00F21136"/>
    <w:rsid w:val="00F30637"/>
    <w:rsid w:val="00F33247"/>
    <w:rsid w:val="00F3370B"/>
    <w:rsid w:val="00F63AE0"/>
    <w:rsid w:val="00F67012"/>
    <w:rsid w:val="00FB1619"/>
    <w:rsid w:val="00FB4E80"/>
    <w:rsid w:val="00FC13B0"/>
    <w:rsid w:val="00FD11A0"/>
    <w:rsid w:val="00FD6A21"/>
    <w:rsid w:val="00FF2E80"/>
    <w:rsid w:val="00FF4049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51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351657"/>
    <w:rPr>
      <w:rFonts w:ascii="Arial" w:hAnsi="Arial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51657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5165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5165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65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5165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9E4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51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351657"/>
    <w:rPr>
      <w:rFonts w:ascii="Arial" w:hAnsi="Arial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51657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5165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5165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65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5165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9E4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5A2ED-5BF9-45F9-BEBB-9BD0868C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73432F63.dotm</Template>
  <TotalTime>12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Gelderland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Juurlink, Annette</dc:creator>
  <cp:lastModifiedBy>Korenromp, Arjen</cp:lastModifiedBy>
  <cp:revision>12</cp:revision>
  <cp:lastPrinted>2014-11-07T14:24:00Z</cp:lastPrinted>
  <dcterms:created xsi:type="dcterms:W3CDTF">2014-11-07T14:34:00Z</dcterms:created>
  <dcterms:modified xsi:type="dcterms:W3CDTF">2015-06-29T10:18:00Z</dcterms:modified>
</cp:coreProperties>
</file>