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E337E" w14:textId="77777777" w:rsidR="003176AB" w:rsidRPr="00D532F4" w:rsidRDefault="003176AB" w:rsidP="00D532F4">
      <w:pPr>
        <w:jc w:val="center"/>
        <w:rPr>
          <w:rFonts w:ascii="Arial" w:hAnsi="Arial" w:cs="Arial"/>
          <w:b/>
          <w:lang w:val="nl-NL"/>
        </w:rPr>
      </w:pPr>
    </w:p>
    <w:p w14:paraId="3B735256" w14:textId="2EBD4B42" w:rsidR="00182E8D" w:rsidRPr="00182E8D" w:rsidRDefault="00182E8D" w:rsidP="00182E8D">
      <w:pPr>
        <w:pStyle w:val="Koptekst"/>
        <w:rPr>
          <w:rFonts w:ascii="Arial" w:hAnsi="Arial" w:cs="Arial"/>
          <w:b/>
          <w:sz w:val="24"/>
          <w:szCs w:val="24"/>
        </w:rPr>
      </w:pPr>
      <w:r w:rsidRPr="00182E8D">
        <w:rPr>
          <w:rFonts w:ascii="Arial" w:hAnsi="Arial" w:cs="Arial"/>
          <w:b/>
          <w:sz w:val="24"/>
          <w:szCs w:val="24"/>
        </w:rPr>
        <w:t>Bijlage 3A</w:t>
      </w:r>
      <w:r>
        <w:rPr>
          <w:rFonts w:ascii="Arial" w:hAnsi="Arial" w:cs="Arial"/>
          <w:b/>
          <w:sz w:val="24"/>
          <w:szCs w:val="24"/>
        </w:rPr>
        <w:t xml:space="preserve">  - Concept Raamovereenkomst</w:t>
      </w:r>
    </w:p>
    <w:p w14:paraId="007A50EE" w14:textId="77777777"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62DC609D" w14:textId="77777777" w:rsidR="00182E8D" w:rsidRDefault="00182E8D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03ACC444" w14:textId="77777777" w:rsidR="001D5C9C" w:rsidRDefault="001D5C9C" w:rsidP="00182E8D">
      <w:pPr>
        <w:spacing w:line="276" w:lineRule="auto"/>
        <w:rPr>
          <w:rFonts w:ascii="Arial" w:hAnsi="Arial" w:cs="Arial"/>
          <w:b/>
          <w:lang w:val="nl-NL"/>
        </w:rPr>
      </w:pPr>
    </w:p>
    <w:p w14:paraId="15F212F0" w14:textId="77777777"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02CD3771" w14:textId="77777777"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15D48AA6" w14:textId="77777777" w:rsidR="001D5C9C" w:rsidRDefault="00713AD1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  <w:r>
        <w:rPr>
          <w:noProof/>
          <w:lang w:val="nl-NL" w:eastAsia="nl-NL"/>
        </w:rPr>
        <w:drawing>
          <wp:inline distT="0" distB="0" distL="0" distR="0" wp14:anchorId="2E723AC8" wp14:editId="6F45CE3D">
            <wp:extent cx="3714750" cy="12192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7B64F" w14:textId="77777777"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0F79C16E" w14:textId="77777777" w:rsidR="001D5C9C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4CFE4C70" w14:textId="77777777" w:rsidR="00CF3BF0" w:rsidRPr="00D532F4" w:rsidRDefault="00CF3BF0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  <w:r w:rsidRPr="00D532F4">
        <w:rPr>
          <w:rFonts w:ascii="Arial" w:hAnsi="Arial" w:cs="Arial"/>
          <w:b/>
          <w:lang w:val="nl-NL"/>
        </w:rPr>
        <w:t>RAAMOVEREENKOMST</w:t>
      </w:r>
    </w:p>
    <w:p w14:paraId="52C7365C" w14:textId="77777777" w:rsidR="00CF3BF0" w:rsidRDefault="00CF3BF0" w:rsidP="00A014DE">
      <w:pPr>
        <w:spacing w:line="276" w:lineRule="auto"/>
        <w:jc w:val="center"/>
        <w:rPr>
          <w:rFonts w:ascii="Arial" w:hAnsi="Arial" w:cs="Arial"/>
          <w:lang w:val="nl-NL"/>
        </w:rPr>
      </w:pPr>
    </w:p>
    <w:p w14:paraId="3F7D40D0" w14:textId="3C0F2E44" w:rsidR="001D5C9C" w:rsidRDefault="001D5C9C" w:rsidP="00A014DE">
      <w:pPr>
        <w:spacing w:line="276" w:lineRule="auto"/>
        <w:jc w:val="center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voor de levering van </w:t>
      </w:r>
      <w:r w:rsidR="00E43D7E">
        <w:rPr>
          <w:rFonts w:ascii="Arial" w:hAnsi="Arial" w:cs="Arial"/>
          <w:lang w:val="nl-NL"/>
        </w:rPr>
        <w:t>Sanitaire middelen</w:t>
      </w:r>
    </w:p>
    <w:p w14:paraId="12B1C623" w14:textId="0C1CCED6" w:rsidR="00583A1E" w:rsidRPr="00583A1E" w:rsidRDefault="00583A1E" w:rsidP="00E43D7E">
      <w:pPr>
        <w:spacing w:line="276" w:lineRule="auto"/>
        <w:rPr>
          <w:rFonts w:ascii="Arial" w:hAnsi="Arial" w:cs="Arial"/>
          <w:i/>
          <w:sz w:val="40"/>
          <w:szCs w:val="40"/>
          <w:lang w:val="nl-NL"/>
        </w:rPr>
      </w:pPr>
    </w:p>
    <w:p w14:paraId="490AF8B1" w14:textId="77777777" w:rsidR="001D5C9C" w:rsidRDefault="001D5C9C" w:rsidP="00A014DE">
      <w:pPr>
        <w:spacing w:line="276" w:lineRule="auto"/>
        <w:jc w:val="center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tussen</w:t>
      </w:r>
    </w:p>
    <w:p w14:paraId="44F37F2F" w14:textId="77777777" w:rsidR="001D5C9C" w:rsidRPr="00D532F4" w:rsidRDefault="001D5C9C" w:rsidP="00A014DE">
      <w:pPr>
        <w:spacing w:line="276" w:lineRule="auto"/>
        <w:jc w:val="center"/>
        <w:rPr>
          <w:rFonts w:ascii="Arial" w:hAnsi="Arial" w:cs="Arial"/>
          <w:lang w:val="nl-NL"/>
        </w:rPr>
      </w:pPr>
    </w:p>
    <w:p w14:paraId="4C630298" w14:textId="77777777" w:rsidR="00CF3BF0" w:rsidRPr="00D532F4" w:rsidRDefault="009C2626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  <w:proofErr w:type="spellStart"/>
      <w:r>
        <w:rPr>
          <w:rFonts w:ascii="Arial" w:hAnsi="Arial" w:cs="Arial"/>
          <w:b/>
          <w:lang w:val="nl-NL"/>
        </w:rPr>
        <w:t>Leids</w:t>
      </w:r>
      <w:proofErr w:type="spellEnd"/>
      <w:r>
        <w:rPr>
          <w:rFonts w:ascii="Arial" w:hAnsi="Arial" w:cs="Arial"/>
          <w:b/>
          <w:lang w:val="nl-NL"/>
        </w:rPr>
        <w:t xml:space="preserve"> Universitair Medisch Centrum</w:t>
      </w:r>
    </w:p>
    <w:p w14:paraId="0D6756DD" w14:textId="77777777" w:rsidR="00CF3BF0" w:rsidRDefault="00CF3BF0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507C275D" w14:textId="77777777" w:rsidR="001D5C9C" w:rsidRPr="001D5C9C" w:rsidRDefault="001D5C9C" w:rsidP="00A014DE">
      <w:pPr>
        <w:spacing w:line="276" w:lineRule="auto"/>
        <w:jc w:val="center"/>
        <w:rPr>
          <w:rFonts w:ascii="Arial" w:hAnsi="Arial" w:cs="Arial"/>
          <w:lang w:val="nl-NL"/>
        </w:rPr>
      </w:pPr>
      <w:r w:rsidRPr="001D5C9C">
        <w:rPr>
          <w:rFonts w:ascii="Arial" w:hAnsi="Arial" w:cs="Arial"/>
          <w:lang w:val="nl-NL"/>
        </w:rPr>
        <w:t>en</w:t>
      </w:r>
    </w:p>
    <w:p w14:paraId="45FEF4C6" w14:textId="77777777" w:rsidR="001D5C9C" w:rsidRPr="00D532F4" w:rsidRDefault="001D5C9C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61012F89" w14:textId="77777777" w:rsidR="00CF3BF0" w:rsidRPr="00A014DE" w:rsidRDefault="002E5FA0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  <w:r w:rsidRPr="00A014DE">
        <w:rPr>
          <w:rFonts w:ascii="Arial" w:hAnsi="Arial" w:cs="Arial"/>
          <w:b/>
          <w:lang w:val="nl-NL"/>
        </w:rPr>
        <w:t>&lt;</w:t>
      </w:r>
      <w:r w:rsidR="00980A5E">
        <w:rPr>
          <w:rFonts w:ascii="Arial" w:hAnsi="Arial" w:cs="Arial"/>
          <w:b/>
          <w:lang w:val="nl-NL"/>
        </w:rPr>
        <w:t>Opdrachtnemer</w:t>
      </w:r>
      <w:r w:rsidRPr="00A014DE">
        <w:rPr>
          <w:rFonts w:ascii="Arial" w:hAnsi="Arial" w:cs="Arial"/>
          <w:b/>
          <w:lang w:val="nl-NL"/>
        </w:rPr>
        <w:t>&gt;</w:t>
      </w:r>
    </w:p>
    <w:p w14:paraId="05899249" w14:textId="77777777" w:rsidR="00CF3BF0" w:rsidRPr="00A014DE" w:rsidRDefault="00CF3BF0" w:rsidP="00A014DE">
      <w:pPr>
        <w:spacing w:line="276" w:lineRule="auto"/>
        <w:jc w:val="center"/>
        <w:rPr>
          <w:rFonts w:ascii="Arial" w:hAnsi="Arial" w:cs="Arial"/>
          <w:b/>
          <w:lang w:val="nl-NL"/>
        </w:rPr>
      </w:pPr>
    </w:p>
    <w:p w14:paraId="09BDA322" w14:textId="77777777"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4B28140F" w14:textId="77777777"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5B9672F1" w14:textId="77777777"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35C46C2E" w14:textId="77777777"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4B76F860" w14:textId="77777777" w:rsidR="001D5C9C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2E2368A5" w14:textId="5B8E6381" w:rsidR="001D5C9C" w:rsidRDefault="00665727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</w:t>
      </w:r>
      <w:r w:rsidR="001D5C9C">
        <w:rPr>
          <w:rFonts w:ascii="Arial" w:hAnsi="Arial" w:cs="Arial"/>
          <w:sz w:val="20"/>
          <w:szCs w:val="20"/>
          <w:lang w:val="nl-NL"/>
        </w:rPr>
        <w:t>-EU-1</w:t>
      </w:r>
      <w:r w:rsidR="00A42E53">
        <w:rPr>
          <w:rFonts w:ascii="Arial" w:hAnsi="Arial" w:cs="Arial"/>
          <w:sz w:val="20"/>
          <w:szCs w:val="20"/>
          <w:lang w:val="nl-NL"/>
        </w:rPr>
        <w:t>4</w:t>
      </w:r>
      <w:r w:rsidR="001D5C9C">
        <w:rPr>
          <w:rFonts w:ascii="Arial" w:hAnsi="Arial" w:cs="Arial"/>
          <w:sz w:val="20"/>
          <w:szCs w:val="20"/>
          <w:lang w:val="nl-NL"/>
        </w:rPr>
        <w:t>-0</w:t>
      </w:r>
      <w:r w:rsidR="00E43D7E">
        <w:rPr>
          <w:rFonts w:ascii="Arial" w:hAnsi="Arial" w:cs="Arial"/>
          <w:sz w:val="20"/>
          <w:szCs w:val="20"/>
          <w:lang w:val="nl-NL"/>
        </w:rPr>
        <w:t>9</w:t>
      </w:r>
    </w:p>
    <w:p w14:paraId="1F725FC1" w14:textId="77777777" w:rsidR="001D5C9C" w:rsidRDefault="001D5C9C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</w:p>
    <w:p w14:paraId="01D0327A" w14:textId="77777777" w:rsidR="001D5C9C" w:rsidRDefault="001D5C9C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&lt;datum&gt;</w:t>
      </w:r>
    </w:p>
    <w:p w14:paraId="2B2D311D" w14:textId="77777777" w:rsidR="001D5C9C" w:rsidRDefault="001D5C9C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</w:p>
    <w:p w14:paraId="7FC1E140" w14:textId="77777777" w:rsidR="001D5C9C" w:rsidRDefault="001D5C9C" w:rsidP="001D5C9C">
      <w:pPr>
        <w:spacing w:line="276" w:lineRule="auto"/>
        <w:jc w:val="center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Versie 1.0</w:t>
      </w:r>
      <w:r>
        <w:rPr>
          <w:rFonts w:ascii="Arial" w:hAnsi="Arial" w:cs="Arial"/>
          <w:sz w:val="20"/>
          <w:szCs w:val="20"/>
          <w:lang w:val="nl-NL"/>
        </w:rPr>
        <w:br w:type="page"/>
      </w:r>
    </w:p>
    <w:p w14:paraId="4BEB628A" w14:textId="4F1324E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3F506A">
        <w:rPr>
          <w:rFonts w:ascii="Arial" w:hAnsi="Arial" w:cs="Arial"/>
          <w:sz w:val="20"/>
          <w:szCs w:val="20"/>
          <w:lang w:val="nl-NL"/>
        </w:rPr>
        <w:lastRenderedPageBreak/>
        <w:t>Het Academisch Ziekenhuis te Leiden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, handelend onder de naam </w:t>
      </w:r>
      <w:proofErr w:type="spellStart"/>
      <w:r w:rsidRPr="00D67D0F">
        <w:rPr>
          <w:rFonts w:ascii="Arial" w:hAnsi="Arial" w:cs="Arial"/>
          <w:sz w:val="20"/>
          <w:szCs w:val="20"/>
          <w:lang w:val="nl-NL"/>
        </w:rPr>
        <w:t>Leids</w:t>
      </w:r>
      <w:proofErr w:type="spellEnd"/>
      <w:r w:rsidRPr="00D67D0F">
        <w:rPr>
          <w:rFonts w:ascii="Arial" w:hAnsi="Arial" w:cs="Arial"/>
          <w:sz w:val="20"/>
          <w:szCs w:val="20"/>
          <w:lang w:val="nl-NL"/>
        </w:rPr>
        <w:t xml:space="preserve"> Universitair Medisch Centrum (LUMC),</w:t>
      </w:r>
      <w:r w:rsidR="00E43D7E">
        <w:rPr>
          <w:rFonts w:ascii="Arial" w:hAnsi="Arial" w:cs="Arial"/>
          <w:sz w:val="20"/>
          <w:szCs w:val="20"/>
          <w:lang w:val="nl-NL"/>
        </w:rPr>
        <w:t xml:space="preserve"> </w:t>
      </w:r>
      <w:r w:rsidR="00E43D7E" w:rsidRPr="00E43D7E">
        <w:rPr>
          <w:rFonts w:ascii="Arial" w:hAnsi="Arial" w:cs="Arial"/>
          <w:sz w:val="20"/>
          <w:szCs w:val="20"/>
          <w:lang w:val="nl-NL"/>
        </w:rPr>
        <w:t>gevestigd aan de Albinusdreef 2,</w:t>
      </w:r>
      <w:r w:rsidR="00E43D7E">
        <w:rPr>
          <w:rFonts w:ascii="Arial" w:hAnsi="Arial" w:cs="Arial"/>
          <w:sz w:val="20"/>
          <w:szCs w:val="20"/>
          <w:lang w:val="nl-NL"/>
        </w:rPr>
        <w:t xml:space="preserve"> 2333 ZA te Leiden,</w:t>
      </w:r>
      <w:r w:rsidR="00E43D7E" w:rsidRPr="00E43D7E">
        <w:rPr>
          <w:rFonts w:ascii="Arial" w:hAnsi="Arial" w:cs="Arial"/>
          <w:sz w:val="20"/>
          <w:szCs w:val="20"/>
          <w:lang w:val="nl-NL"/>
        </w:rPr>
        <w:t xml:space="preserve"> 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rechtsgeldig vertegenwoordigd door </w:t>
      </w:r>
      <w:r w:rsidR="00D4549A" w:rsidRPr="008B1DED">
        <w:rPr>
          <w:rFonts w:ascii="Arial" w:hAnsi="Arial" w:cs="Arial"/>
          <w:sz w:val="20"/>
          <w:szCs w:val="20"/>
          <w:lang w:val="nl-NL"/>
        </w:rPr>
        <w:t>&lt;naam&gt;</w:t>
      </w:r>
      <w:r w:rsidRPr="008B1DED">
        <w:rPr>
          <w:rFonts w:ascii="Arial" w:hAnsi="Arial" w:cs="Arial"/>
          <w:sz w:val="20"/>
          <w:szCs w:val="20"/>
          <w:lang w:val="nl-NL"/>
        </w:rPr>
        <w:t xml:space="preserve">, </w:t>
      </w:r>
      <w:r w:rsidR="00D4549A" w:rsidRPr="008B1DED">
        <w:rPr>
          <w:rFonts w:ascii="Arial" w:hAnsi="Arial" w:cs="Arial"/>
          <w:sz w:val="20"/>
          <w:szCs w:val="20"/>
          <w:lang w:val="nl-NL"/>
        </w:rPr>
        <w:t>&lt;functie&gt;</w:t>
      </w:r>
      <w:r w:rsidR="003B40B5" w:rsidRPr="008B1DED">
        <w:rPr>
          <w:rFonts w:ascii="Arial" w:hAnsi="Arial" w:cs="Arial"/>
          <w:sz w:val="20"/>
          <w:szCs w:val="20"/>
          <w:lang w:val="nl-NL"/>
        </w:rPr>
        <w:t>, hierna</w:t>
      </w:r>
      <w:r w:rsidR="003B40B5" w:rsidRPr="00D67D0F">
        <w:rPr>
          <w:rFonts w:ascii="Arial" w:hAnsi="Arial" w:cs="Arial"/>
          <w:sz w:val="20"/>
          <w:szCs w:val="20"/>
          <w:lang w:val="nl-NL"/>
        </w:rPr>
        <w:t xml:space="preserve"> te noemen Opdrachtgever</w:t>
      </w:r>
      <w:r w:rsidRPr="00D67D0F">
        <w:rPr>
          <w:rFonts w:ascii="Arial" w:hAnsi="Arial" w:cs="Arial"/>
          <w:sz w:val="20"/>
          <w:szCs w:val="20"/>
          <w:lang w:val="nl-NL"/>
        </w:rPr>
        <w:t>.</w:t>
      </w:r>
    </w:p>
    <w:p w14:paraId="20301F94" w14:textId="77777777" w:rsidR="00CF3BF0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71382344" w14:textId="77777777" w:rsidR="001D5C9C" w:rsidRPr="00D67D0F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11ADD1E1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 xml:space="preserve">en </w:t>
      </w:r>
    </w:p>
    <w:p w14:paraId="5459670D" w14:textId="77777777" w:rsidR="00CF3BF0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04D32E0D" w14:textId="77777777" w:rsidR="001D5C9C" w:rsidRPr="00D67D0F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349A5169" w14:textId="146A8739" w:rsidR="00CF3BF0" w:rsidRPr="00D67D0F" w:rsidRDefault="00980A5E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&lt;Opdrachtnemer</w:t>
      </w:r>
      <w:r w:rsidR="002E5FA0">
        <w:rPr>
          <w:rFonts w:ascii="Arial" w:hAnsi="Arial" w:cs="Arial"/>
          <w:sz w:val="20"/>
          <w:szCs w:val="20"/>
          <w:lang w:val="nl-NL"/>
        </w:rPr>
        <w:t>&gt;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 gevestigd te </w:t>
      </w:r>
      <w:r w:rsidR="00E43D7E">
        <w:rPr>
          <w:rFonts w:ascii="Arial" w:hAnsi="Arial" w:cs="Arial"/>
          <w:sz w:val="20"/>
          <w:szCs w:val="20"/>
          <w:lang w:val="nl-NL"/>
        </w:rPr>
        <w:t xml:space="preserve">&lt;adres&gt;, &lt;postcode&gt; te </w:t>
      </w:r>
      <w:r w:rsidR="002E5FA0">
        <w:rPr>
          <w:rFonts w:ascii="Arial" w:hAnsi="Arial" w:cs="Arial"/>
          <w:sz w:val="20"/>
          <w:szCs w:val="20"/>
          <w:lang w:val="nl-NL"/>
        </w:rPr>
        <w:t>&lt;vestigingsplaats&gt;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, rechtsgeldig </w:t>
      </w:r>
      <w:r w:rsidR="009B3C0A" w:rsidRPr="00D67D0F">
        <w:rPr>
          <w:rFonts w:ascii="Arial" w:hAnsi="Arial" w:cs="Arial"/>
          <w:sz w:val="20"/>
          <w:szCs w:val="20"/>
          <w:lang w:val="nl-NL"/>
        </w:rPr>
        <w:t>vertegenwoordigt</w:t>
      </w:r>
      <w:r w:rsidR="002E5FA0">
        <w:rPr>
          <w:rFonts w:ascii="Arial" w:hAnsi="Arial" w:cs="Arial"/>
          <w:sz w:val="20"/>
          <w:szCs w:val="20"/>
          <w:lang w:val="nl-NL"/>
        </w:rPr>
        <w:t xml:space="preserve"> door &lt;rechtsgeldig vertegenwoordiger&gt;</w:t>
      </w:r>
      <w:r w:rsidR="00CF5627" w:rsidRPr="00D67D0F">
        <w:rPr>
          <w:rFonts w:ascii="Arial" w:hAnsi="Arial" w:cs="Arial"/>
          <w:sz w:val="20"/>
          <w:szCs w:val="20"/>
          <w:lang w:val="nl-NL"/>
        </w:rPr>
        <w:t xml:space="preserve">, </w:t>
      </w:r>
      <w:r w:rsidR="002E5FA0">
        <w:rPr>
          <w:rFonts w:ascii="Arial" w:hAnsi="Arial" w:cs="Arial"/>
          <w:sz w:val="20"/>
          <w:szCs w:val="20"/>
          <w:lang w:val="nl-NL"/>
        </w:rPr>
        <w:t>&lt;functie&gt;</w:t>
      </w:r>
      <w:r w:rsidR="003B40B5" w:rsidRPr="00D67D0F">
        <w:rPr>
          <w:rFonts w:ascii="Arial" w:hAnsi="Arial" w:cs="Arial"/>
          <w:sz w:val="20"/>
          <w:szCs w:val="20"/>
          <w:lang w:val="nl-NL"/>
        </w:rPr>
        <w:t>, hierna te noemen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 </w:t>
      </w:r>
      <w:r w:rsidR="003B40B5" w:rsidRPr="00D67D0F">
        <w:rPr>
          <w:rFonts w:ascii="Arial" w:hAnsi="Arial" w:cs="Arial"/>
          <w:sz w:val="20"/>
          <w:szCs w:val="20"/>
          <w:lang w:val="nl-NL"/>
        </w:rPr>
        <w:t>Opdrachtnemer</w:t>
      </w:r>
      <w:r w:rsidR="00CF3BF0" w:rsidRPr="00D67D0F">
        <w:rPr>
          <w:rFonts w:ascii="Arial" w:hAnsi="Arial" w:cs="Arial"/>
          <w:sz w:val="20"/>
          <w:szCs w:val="20"/>
          <w:lang w:val="nl-NL"/>
        </w:rPr>
        <w:t>.</w:t>
      </w:r>
    </w:p>
    <w:p w14:paraId="1F31F4D3" w14:textId="77777777" w:rsidR="00CF3BF0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5A8A07A9" w14:textId="77777777" w:rsidR="001D5C9C" w:rsidRPr="00D67D0F" w:rsidRDefault="001D5C9C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7C54C365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 xml:space="preserve">gezamenlijk te noemen </w:t>
      </w:r>
      <w:r w:rsidR="00E6748E" w:rsidRPr="00D67D0F">
        <w:rPr>
          <w:rFonts w:ascii="Arial" w:hAnsi="Arial" w:cs="Arial"/>
          <w:sz w:val="20"/>
          <w:szCs w:val="20"/>
          <w:lang w:val="nl-NL"/>
        </w:rPr>
        <w:t>P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artijen </w:t>
      </w:r>
    </w:p>
    <w:p w14:paraId="5AD8F433" w14:textId="77777777" w:rsidR="001D5C9C" w:rsidRDefault="001D5C9C" w:rsidP="00A014DE">
      <w:pPr>
        <w:pStyle w:val="Kop1"/>
        <w:numPr>
          <w:ilvl w:val="0"/>
          <w:numId w:val="0"/>
        </w:numPr>
        <w:spacing w:line="276" w:lineRule="auto"/>
        <w:ind w:left="567" w:hanging="567"/>
        <w:jc w:val="both"/>
        <w:rPr>
          <w:rFonts w:ascii="Arial" w:hAnsi="Arial" w:cs="Arial"/>
          <w:b w:val="0"/>
          <w:bCs/>
          <w:color w:val="000000"/>
          <w:sz w:val="20"/>
          <w:u w:val="single"/>
        </w:rPr>
      </w:pPr>
    </w:p>
    <w:p w14:paraId="501D21C4" w14:textId="77777777" w:rsidR="003B40B5" w:rsidRPr="00D67D0F" w:rsidRDefault="003B40B5" w:rsidP="00A014DE">
      <w:pPr>
        <w:pStyle w:val="Kop1"/>
        <w:numPr>
          <w:ilvl w:val="0"/>
          <w:numId w:val="0"/>
        </w:numPr>
        <w:spacing w:line="276" w:lineRule="auto"/>
        <w:ind w:left="567" w:hanging="567"/>
        <w:jc w:val="both"/>
        <w:rPr>
          <w:rFonts w:ascii="Arial" w:hAnsi="Arial" w:cs="Arial"/>
          <w:b w:val="0"/>
          <w:bCs/>
          <w:color w:val="000000"/>
          <w:sz w:val="20"/>
          <w:u w:val="single"/>
        </w:rPr>
      </w:pPr>
      <w:r w:rsidRPr="00D67D0F">
        <w:rPr>
          <w:rFonts w:ascii="Arial" w:hAnsi="Arial" w:cs="Arial"/>
          <w:b w:val="0"/>
          <w:bCs/>
          <w:color w:val="000000"/>
          <w:sz w:val="20"/>
          <w:u w:val="single"/>
        </w:rPr>
        <w:t>In aanmerking nemende dat:</w:t>
      </w:r>
    </w:p>
    <w:p w14:paraId="08A542DC" w14:textId="77777777" w:rsidR="003B40B5" w:rsidRPr="00D67D0F" w:rsidRDefault="003B40B5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47029F8E" w14:textId="5CC8B2FE" w:rsidR="003B40B5" w:rsidRPr="00A42E53" w:rsidRDefault="003B40B5" w:rsidP="00093A23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 xml:space="preserve">Opdrachtgever een </w:t>
      </w:r>
      <w:r w:rsidR="002E5FA0">
        <w:rPr>
          <w:rFonts w:ascii="Arial" w:hAnsi="Arial" w:cs="Arial"/>
          <w:sz w:val="20"/>
          <w:szCs w:val="20"/>
          <w:lang w:val="nl-NL"/>
        </w:rPr>
        <w:t>Openbare Europese Aanbesteding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 heeft uitgeschreven met </w:t>
      </w:r>
      <w:r w:rsidR="002E5FA0">
        <w:rPr>
          <w:rFonts w:ascii="Arial" w:hAnsi="Arial" w:cs="Arial"/>
          <w:sz w:val="20"/>
          <w:szCs w:val="20"/>
          <w:lang w:val="nl-NL"/>
        </w:rPr>
        <w:t>referentie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 </w:t>
      </w:r>
      <w:r w:rsidR="00A42E53" w:rsidRPr="00E3207B">
        <w:rPr>
          <w:rFonts w:ascii="Arial" w:hAnsi="Arial" w:cs="Arial"/>
          <w:sz w:val="20"/>
          <w:szCs w:val="20"/>
          <w:lang w:val="nl-NL"/>
        </w:rPr>
        <w:t>F</w:t>
      </w:r>
      <w:r w:rsidRPr="00E3207B">
        <w:rPr>
          <w:rFonts w:ascii="Arial" w:hAnsi="Arial" w:cs="Arial"/>
          <w:sz w:val="20"/>
          <w:szCs w:val="20"/>
          <w:lang w:val="nl-NL"/>
        </w:rPr>
        <w:t>-</w:t>
      </w:r>
      <w:r w:rsidR="002E5FA0" w:rsidRPr="00E3207B">
        <w:rPr>
          <w:rFonts w:ascii="Arial" w:hAnsi="Arial" w:cs="Arial"/>
          <w:sz w:val="20"/>
          <w:szCs w:val="20"/>
          <w:lang w:val="nl-NL"/>
        </w:rPr>
        <w:t>EU</w:t>
      </w:r>
      <w:r w:rsidR="00A42E53" w:rsidRPr="00E3207B">
        <w:rPr>
          <w:rFonts w:ascii="Arial" w:hAnsi="Arial" w:cs="Arial"/>
          <w:sz w:val="20"/>
          <w:szCs w:val="20"/>
          <w:lang w:val="nl-NL"/>
        </w:rPr>
        <w:t>-14</w:t>
      </w:r>
      <w:r w:rsidRPr="00E3207B">
        <w:rPr>
          <w:rFonts w:ascii="Arial" w:hAnsi="Arial" w:cs="Arial"/>
          <w:sz w:val="20"/>
          <w:szCs w:val="20"/>
          <w:lang w:val="nl-NL"/>
        </w:rPr>
        <w:t>-0</w:t>
      </w:r>
      <w:r w:rsidR="00E43D7E">
        <w:rPr>
          <w:rFonts w:ascii="Arial" w:hAnsi="Arial" w:cs="Arial"/>
          <w:sz w:val="20"/>
          <w:szCs w:val="20"/>
          <w:lang w:val="nl-NL"/>
        </w:rPr>
        <w:t>9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 voor de levering</w:t>
      </w:r>
      <w:r w:rsidR="002E5FA0">
        <w:rPr>
          <w:rFonts w:ascii="Arial" w:hAnsi="Arial" w:cs="Arial"/>
          <w:sz w:val="20"/>
          <w:szCs w:val="20"/>
          <w:lang w:val="nl-NL"/>
        </w:rPr>
        <w:t xml:space="preserve"> </w:t>
      </w:r>
      <w:r w:rsidRPr="00D67D0F">
        <w:rPr>
          <w:rFonts w:ascii="Arial" w:hAnsi="Arial" w:cs="Arial"/>
          <w:sz w:val="20"/>
          <w:szCs w:val="20"/>
          <w:lang w:val="nl-NL"/>
        </w:rPr>
        <w:t xml:space="preserve">van </w:t>
      </w:r>
      <w:r w:rsidR="00E43D7E">
        <w:rPr>
          <w:rFonts w:ascii="Arial" w:hAnsi="Arial" w:cs="Arial"/>
          <w:sz w:val="20"/>
          <w:szCs w:val="20"/>
          <w:lang w:val="nl-NL"/>
        </w:rPr>
        <w:t>sanitaire middelen</w:t>
      </w:r>
      <w:r w:rsidR="002E5FA0">
        <w:rPr>
          <w:rFonts w:ascii="Arial" w:hAnsi="Arial" w:cs="Arial"/>
          <w:sz w:val="20"/>
          <w:szCs w:val="20"/>
          <w:lang w:val="nl-NL"/>
        </w:rPr>
        <w:t xml:space="preserve"> </w:t>
      </w:r>
      <w:r w:rsidR="008544AB">
        <w:rPr>
          <w:rFonts w:ascii="Arial" w:hAnsi="Arial" w:cs="Arial"/>
          <w:sz w:val="20"/>
          <w:szCs w:val="20"/>
          <w:lang w:val="nl-NL"/>
        </w:rPr>
        <w:t>aan het LUMC</w:t>
      </w:r>
      <w:r w:rsidR="00E43D7E">
        <w:rPr>
          <w:rFonts w:ascii="Arial" w:hAnsi="Arial" w:cs="Arial"/>
          <w:sz w:val="20"/>
          <w:szCs w:val="20"/>
          <w:lang w:val="nl-NL"/>
        </w:rPr>
        <w:t>.</w:t>
      </w:r>
    </w:p>
    <w:p w14:paraId="4AAFD5D0" w14:textId="77777777" w:rsidR="003B40B5" w:rsidRPr="00D67D0F" w:rsidRDefault="003B40B5" w:rsidP="00A014DE">
      <w:p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nl-NL"/>
        </w:rPr>
      </w:pPr>
    </w:p>
    <w:p w14:paraId="56AA747D" w14:textId="1039AE04" w:rsidR="00D8375B" w:rsidRDefault="0047225F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Opdrachtnemer </w:t>
      </w:r>
      <w:r w:rsidR="00D8375B">
        <w:rPr>
          <w:rFonts w:ascii="Arial" w:hAnsi="Arial" w:cs="Arial"/>
          <w:sz w:val="20"/>
        </w:rPr>
        <w:t xml:space="preserve">is gespecialiseerd </w:t>
      </w:r>
      <w:r>
        <w:rPr>
          <w:rFonts w:ascii="Arial" w:hAnsi="Arial" w:cs="Arial"/>
          <w:sz w:val="20"/>
        </w:rPr>
        <w:t xml:space="preserve">in </w:t>
      </w:r>
      <w:r w:rsidR="00667AB3">
        <w:rPr>
          <w:rFonts w:ascii="Arial" w:hAnsi="Arial" w:cs="Arial"/>
          <w:sz w:val="20"/>
        </w:rPr>
        <w:t>de levering van</w:t>
      </w:r>
      <w:r>
        <w:rPr>
          <w:rFonts w:ascii="Arial" w:hAnsi="Arial" w:cs="Arial"/>
          <w:sz w:val="20"/>
        </w:rPr>
        <w:t xml:space="preserve"> </w:t>
      </w:r>
      <w:r w:rsidR="00E43D7E">
        <w:rPr>
          <w:rFonts w:ascii="Arial" w:hAnsi="Arial" w:cs="Arial"/>
          <w:sz w:val="20"/>
        </w:rPr>
        <w:t>sanitaire middelen</w:t>
      </w:r>
      <w:r w:rsidR="00667AB3">
        <w:rPr>
          <w:rFonts w:ascii="Arial" w:hAnsi="Arial" w:cs="Arial"/>
          <w:sz w:val="20"/>
        </w:rPr>
        <w:t xml:space="preserve"> </w:t>
      </w:r>
      <w:r w:rsidR="002E5FA0">
        <w:rPr>
          <w:rFonts w:ascii="Arial" w:hAnsi="Arial" w:cs="Arial"/>
          <w:sz w:val="20"/>
        </w:rPr>
        <w:t xml:space="preserve">en het LUMC </w:t>
      </w:r>
      <w:r w:rsidR="00D8375B">
        <w:rPr>
          <w:rFonts w:ascii="Arial" w:hAnsi="Arial" w:cs="Arial"/>
          <w:sz w:val="20"/>
        </w:rPr>
        <w:t>de</w:t>
      </w:r>
      <w:r w:rsidR="002E5FA0">
        <w:rPr>
          <w:rFonts w:ascii="Arial" w:hAnsi="Arial" w:cs="Arial"/>
          <w:sz w:val="20"/>
        </w:rPr>
        <w:t>ze</w:t>
      </w:r>
      <w:r w:rsidR="00D8375B">
        <w:rPr>
          <w:rFonts w:ascii="Arial" w:hAnsi="Arial" w:cs="Arial"/>
          <w:sz w:val="20"/>
        </w:rPr>
        <w:t xml:space="preserve"> </w:t>
      </w:r>
      <w:r w:rsidR="002E5FA0">
        <w:rPr>
          <w:rFonts w:ascii="Arial" w:hAnsi="Arial" w:cs="Arial"/>
          <w:sz w:val="20"/>
        </w:rPr>
        <w:t xml:space="preserve">als zodanig wil </w:t>
      </w:r>
      <w:r w:rsidR="00A42E53">
        <w:rPr>
          <w:rFonts w:ascii="Arial" w:hAnsi="Arial" w:cs="Arial"/>
          <w:sz w:val="20"/>
        </w:rPr>
        <w:t>gebruiken</w:t>
      </w:r>
      <w:r w:rsidR="002E5FA0">
        <w:rPr>
          <w:rFonts w:ascii="Arial" w:hAnsi="Arial" w:cs="Arial"/>
          <w:sz w:val="20"/>
        </w:rPr>
        <w:t xml:space="preserve"> binnen haar organisatie</w:t>
      </w:r>
      <w:r w:rsidR="00D8375B">
        <w:rPr>
          <w:rFonts w:ascii="Arial" w:hAnsi="Arial" w:cs="Arial"/>
          <w:sz w:val="20"/>
        </w:rPr>
        <w:t>;</w:t>
      </w:r>
    </w:p>
    <w:p w14:paraId="6443B6C6" w14:textId="77777777" w:rsidR="008C65D5" w:rsidRPr="009971FC" w:rsidRDefault="008C65D5" w:rsidP="00A014DE">
      <w:pPr>
        <w:pStyle w:val="Lijstalinea"/>
        <w:spacing w:line="276" w:lineRule="auto"/>
        <w:rPr>
          <w:rFonts w:ascii="Arial" w:hAnsi="Arial" w:cs="Arial"/>
          <w:sz w:val="20"/>
          <w:lang w:val="nl-NL"/>
        </w:rPr>
      </w:pPr>
    </w:p>
    <w:p w14:paraId="14C7C231" w14:textId="77777777" w:rsidR="005F48B4" w:rsidRDefault="008C65D5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 w:rsidRPr="008C65D5">
        <w:rPr>
          <w:rFonts w:ascii="Arial" w:hAnsi="Arial" w:cs="Arial"/>
          <w:sz w:val="20"/>
        </w:rPr>
        <w:t xml:space="preserve">Opdrachtnemer op de hoogte is van de doelstellingen van Opdrachtgever met betrekking tot deze </w:t>
      </w:r>
      <w:r w:rsidR="008F1340">
        <w:rPr>
          <w:rFonts w:ascii="Arial" w:hAnsi="Arial" w:cs="Arial"/>
          <w:sz w:val="20"/>
        </w:rPr>
        <w:t>o</w:t>
      </w:r>
      <w:r w:rsidRPr="008C65D5">
        <w:rPr>
          <w:rFonts w:ascii="Arial" w:hAnsi="Arial" w:cs="Arial"/>
          <w:sz w:val="20"/>
        </w:rPr>
        <w:t>vereenkomst en zich in voldoende mate op de hoogte heeft gesteld van alle voor hem van belang zijnde gege</w:t>
      </w:r>
      <w:r w:rsidR="00BF52C1">
        <w:rPr>
          <w:rFonts w:ascii="Arial" w:hAnsi="Arial" w:cs="Arial"/>
          <w:sz w:val="20"/>
        </w:rPr>
        <w:t>vens met betrekking tot de</w:t>
      </w:r>
      <w:r w:rsidRPr="008C65D5">
        <w:rPr>
          <w:rFonts w:ascii="Arial" w:hAnsi="Arial" w:cs="Arial"/>
          <w:sz w:val="20"/>
        </w:rPr>
        <w:t xml:space="preserve"> organisatie of onderdelen van Opdrachtgever ten beh</w:t>
      </w:r>
      <w:r>
        <w:rPr>
          <w:rFonts w:ascii="Arial" w:hAnsi="Arial" w:cs="Arial"/>
          <w:sz w:val="20"/>
        </w:rPr>
        <w:t xml:space="preserve">oeve waarvan het gebruik van </w:t>
      </w:r>
      <w:r w:rsidR="00A42E53">
        <w:rPr>
          <w:rFonts w:ascii="Arial" w:hAnsi="Arial" w:cs="Arial"/>
          <w:sz w:val="20"/>
        </w:rPr>
        <w:t>het</w:t>
      </w:r>
      <w:r>
        <w:rPr>
          <w:rFonts w:ascii="Arial" w:hAnsi="Arial" w:cs="Arial"/>
          <w:sz w:val="20"/>
        </w:rPr>
        <w:t xml:space="preserve"> product</w:t>
      </w:r>
      <w:r w:rsidR="00A42E53">
        <w:rPr>
          <w:rFonts w:ascii="Arial" w:hAnsi="Arial" w:cs="Arial"/>
          <w:sz w:val="20"/>
        </w:rPr>
        <w:t>pakket</w:t>
      </w:r>
      <w:r w:rsidRPr="008C65D5">
        <w:rPr>
          <w:rFonts w:ascii="Arial" w:hAnsi="Arial" w:cs="Arial"/>
          <w:sz w:val="20"/>
        </w:rPr>
        <w:t xml:space="preserve"> zal strekken;</w:t>
      </w:r>
    </w:p>
    <w:p w14:paraId="4E7199BB" w14:textId="77777777" w:rsidR="00A74B86" w:rsidRPr="00A74B86" w:rsidRDefault="00A74B86" w:rsidP="00A014DE">
      <w:pPr>
        <w:pStyle w:val="Lijstalinea"/>
        <w:spacing w:line="276" w:lineRule="auto"/>
        <w:rPr>
          <w:rFonts w:ascii="Arial" w:hAnsi="Arial" w:cs="Arial"/>
          <w:sz w:val="20"/>
          <w:lang w:val="nl-NL"/>
        </w:rPr>
      </w:pPr>
    </w:p>
    <w:p w14:paraId="77238328" w14:textId="77777777" w:rsidR="005F48B4" w:rsidRDefault="00F37621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A74B86">
        <w:rPr>
          <w:rFonts w:ascii="Arial" w:hAnsi="Arial" w:cs="Arial"/>
          <w:sz w:val="20"/>
        </w:rPr>
        <w:t xml:space="preserve">e Partijen het belang van </w:t>
      </w:r>
      <w:r w:rsidR="00A74B86" w:rsidRPr="00A74B86">
        <w:rPr>
          <w:rFonts w:ascii="Arial" w:hAnsi="Arial" w:cs="Arial"/>
          <w:sz w:val="20"/>
        </w:rPr>
        <w:t xml:space="preserve">een </w:t>
      </w:r>
      <w:r w:rsidR="002F6D5F">
        <w:rPr>
          <w:rFonts w:ascii="Arial" w:hAnsi="Arial" w:cs="Arial"/>
          <w:sz w:val="20"/>
        </w:rPr>
        <w:t>juiste en tijdige</w:t>
      </w:r>
      <w:r w:rsidR="00A74B86">
        <w:rPr>
          <w:rFonts w:ascii="Arial" w:hAnsi="Arial" w:cs="Arial"/>
          <w:sz w:val="20"/>
        </w:rPr>
        <w:t xml:space="preserve"> </w:t>
      </w:r>
      <w:r w:rsidR="00A74B86" w:rsidRPr="00A74B86">
        <w:rPr>
          <w:rFonts w:ascii="Arial" w:hAnsi="Arial" w:cs="Arial"/>
          <w:sz w:val="20"/>
        </w:rPr>
        <w:t>lever</w:t>
      </w:r>
      <w:r w:rsidR="00A74B86">
        <w:rPr>
          <w:rFonts w:ascii="Arial" w:hAnsi="Arial" w:cs="Arial"/>
          <w:sz w:val="20"/>
        </w:rPr>
        <w:t>ing</w:t>
      </w:r>
      <w:r w:rsidR="00A74B86" w:rsidRPr="00A74B86">
        <w:rPr>
          <w:rFonts w:ascii="Arial" w:hAnsi="Arial" w:cs="Arial"/>
          <w:sz w:val="20"/>
        </w:rPr>
        <w:t xml:space="preserve"> erkennen en hiervoor nadere </w:t>
      </w:r>
      <w:r w:rsidR="0080417F">
        <w:rPr>
          <w:rFonts w:ascii="Arial" w:hAnsi="Arial" w:cs="Arial"/>
          <w:sz w:val="20"/>
        </w:rPr>
        <w:t xml:space="preserve">logistieke </w:t>
      </w:r>
      <w:r w:rsidR="00A74B86" w:rsidRPr="00A74B86">
        <w:rPr>
          <w:rFonts w:ascii="Arial" w:hAnsi="Arial" w:cs="Arial"/>
          <w:sz w:val="20"/>
        </w:rPr>
        <w:t xml:space="preserve">afspraken zijn </w:t>
      </w:r>
      <w:r>
        <w:rPr>
          <w:rFonts w:ascii="Arial" w:hAnsi="Arial" w:cs="Arial"/>
          <w:sz w:val="20"/>
        </w:rPr>
        <w:t>gemaakt</w:t>
      </w:r>
      <w:r w:rsidR="00A74B86" w:rsidRPr="00A74B86">
        <w:rPr>
          <w:rFonts w:ascii="Arial" w:hAnsi="Arial" w:cs="Arial"/>
          <w:sz w:val="20"/>
        </w:rPr>
        <w:t>;</w:t>
      </w:r>
    </w:p>
    <w:p w14:paraId="286B88C6" w14:textId="77777777" w:rsidR="008544AB" w:rsidRPr="001E390D" w:rsidRDefault="008544AB" w:rsidP="001E390D">
      <w:pPr>
        <w:pStyle w:val="Lijstalinea"/>
        <w:ind w:left="0"/>
        <w:rPr>
          <w:rFonts w:ascii="Arial" w:hAnsi="Arial" w:cs="Arial"/>
          <w:sz w:val="20"/>
          <w:lang w:val="nl-NL"/>
        </w:rPr>
      </w:pPr>
    </w:p>
    <w:p w14:paraId="406AD57E" w14:textId="77777777" w:rsidR="008544AB" w:rsidRPr="00A74B86" w:rsidRDefault="008544AB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Opdrachtnemer gedurende de uitvoering van deze Overeenkomst zal optreden als hoofdaannemer;</w:t>
      </w:r>
    </w:p>
    <w:p w14:paraId="5D8D1A23" w14:textId="77777777" w:rsidR="00D8375B" w:rsidRDefault="00D8375B" w:rsidP="00A014DE">
      <w:pPr>
        <w:pStyle w:val="Plattetekstinspringen"/>
        <w:tabs>
          <w:tab w:val="clear" w:pos="2"/>
        </w:tabs>
        <w:spacing w:line="276" w:lineRule="auto"/>
        <w:ind w:left="284" w:hanging="284"/>
        <w:jc w:val="both"/>
        <w:rPr>
          <w:rFonts w:ascii="Arial" w:hAnsi="Arial" w:cs="Arial"/>
          <w:sz w:val="20"/>
        </w:rPr>
      </w:pPr>
    </w:p>
    <w:p w14:paraId="0930A8FA" w14:textId="77777777" w:rsidR="00643E54" w:rsidRDefault="00F57A26" w:rsidP="00093A23">
      <w:pPr>
        <w:pStyle w:val="Plattetekstinspringen"/>
        <w:numPr>
          <w:ilvl w:val="0"/>
          <w:numId w:val="2"/>
        </w:numPr>
        <w:tabs>
          <w:tab w:val="clear" w:pos="2"/>
          <w:tab w:val="clear" w:pos="568"/>
          <w:tab w:val="clear" w:pos="1134"/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D8375B">
        <w:rPr>
          <w:rFonts w:ascii="Arial" w:hAnsi="Arial" w:cs="Arial"/>
          <w:sz w:val="20"/>
        </w:rPr>
        <w:t>aarom zijn de Partijen nader tot elkaar gekomen wat heeft geleid tot deze overeenkomst</w:t>
      </w:r>
      <w:r w:rsidR="0047225F">
        <w:rPr>
          <w:rFonts w:ascii="Arial" w:hAnsi="Arial" w:cs="Arial"/>
          <w:sz w:val="20"/>
        </w:rPr>
        <w:t>;</w:t>
      </w:r>
    </w:p>
    <w:p w14:paraId="2ACF46C1" w14:textId="77777777" w:rsidR="00643E54" w:rsidRDefault="00643E54" w:rsidP="00A014DE">
      <w:pPr>
        <w:pStyle w:val="Plattetekstinspringen"/>
        <w:tabs>
          <w:tab w:val="clear" w:pos="2"/>
        </w:tabs>
        <w:spacing w:line="276" w:lineRule="auto"/>
        <w:ind w:left="284" w:hanging="284"/>
        <w:jc w:val="both"/>
        <w:rPr>
          <w:rFonts w:ascii="Arial" w:hAnsi="Arial" w:cs="Arial"/>
          <w:sz w:val="20"/>
        </w:rPr>
      </w:pPr>
    </w:p>
    <w:p w14:paraId="6CDA1BF9" w14:textId="77777777" w:rsidR="003B40B5" w:rsidRPr="008544AB" w:rsidRDefault="003B40B5" w:rsidP="00093A23">
      <w:pPr>
        <w:pStyle w:val="Koptekst"/>
        <w:numPr>
          <w:ilvl w:val="0"/>
          <w:numId w:val="2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</w:rPr>
      </w:pPr>
      <w:r w:rsidRPr="00D67D0F">
        <w:rPr>
          <w:rFonts w:ascii="Arial" w:hAnsi="Arial" w:cs="Arial"/>
        </w:rPr>
        <w:t>Partijen onder de navolgende voorwaarden hun onderling</w:t>
      </w:r>
      <w:r w:rsidR="00D532F4" w:rsidRPr="00D67D0F">
        <w:rPr>
          <w:rFonts w:ascii="Arial" w:hAnsi="Arial" w:cs="Arial"/>
        </w:rPr>
        <w:t xml:space="preserve">e rechten en verplichtingen als </w:t>
      </w:r>
      <w:r w:rsidR="00D532F4" w:rsidRPr="008544AB">
        <w:rPr>
          <w:rFonts w:ascii="Arial" w:hAnsi="Arial" w:cs="Arial"/>
        </w:rPr>
        <w:t>v</w:t>
      </w:r>
      <w:r w:rsidRPr="008544AB">
        <w:rPr>
          <w:rFonts w:ascii="Arial" w:hAnsi="Arial" w:cs="Arial"/>
        </w:rPr>
        <w:t>olgt</w:t>
      </w:r>
      <w:r w:rsidR="00D532F4" w:rsidRPr="008544AB">
        <w:rPr>
          <w:rFonts w:ascii="Arial" w:hAnsi="Arial" w:cs="Arial"/>
        </w:rPr>
        <w:t xml:space="preserve"> </w:t>
      </w:r>
      <w:r w:rsidRPr="008544AB">
        <w:rPr>
          <w:rFonts w:ascii="Arial" w:hAnsi="Arial" w:cs="Arial"/>
        </w:rPr>
        <w:t>wensen vast te leggen;</w:t>
      </w:r>
    </w:p>
    <w:p w14:paraId="067012B3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148A1E98" w14:textId="77777777" w:rsidR="00583A1E" w:rsidRDefault="00583A1E">
      <w:pPr>
        <w:rPr>
          <w:rFonts w:ascii="Arial" w:hAnsi="Arial" w:cs="Arial"/>
          <w:b/>
          <w:sz w:val="20"/>
          <w:szCs w:val="20"/>
          <w:lang w:val="nl-NL"/>
        </w:rPr>
      </w:pPr>
      <w:r>
        <w:rPr>
          <w:rFonts w:ascii="Arial" w:hAnsi="Arial" w:cs="Arial"/>
          <w:b/>
          <w:sz w:val="20"/>
          <w:szCs w:val="20"/>
          <w:lang w:val="nl-NL"/>
        </w:rPr>
        <w:br w:type="page"/>
      </w:r>
    </w:p>
    <w:p w14:paraId="11C45E3A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b/>
          <w:sz w:val="20"/>
          <w:szCs w:val="20"/>
          <w:lang w:val="nl-NL"/>
        </w:rPr>
        <w:lastRenderedPageBreak/>
        <w:t>Partijen komen het volgende overeen:</w:t>
      </w:r>
    </w:p>
    <w:p w14:paraId="355F829B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2C223C3E" w14:textId="77777777" w:rsidR="001D5C9C" w:rsidRDefault="001D5C9C" w:rsidP="00A014DE">
      <w:pPr>
        <w:pStyle w:val="Geenafstand"/>
        <w:tabs>
          <w:tab w:val="left" w:pos="567"/>
        </w:tabs>
        <w:spacing w:line="276" w:lineRule="auto"/>
        <w:rPr>
          <w:rFonts w:ascii="Arial" w:hAnsi="Arial" w:cs="Arial"/>
          <w:sz w:val="20"/>
        </w:rPr>
      </w:pPr>
    </w:p>
    <w:p w14:paraId="386DD863" w14:textId="6B33408E" w:rsidR="00B26F07" w:rsidRPr="00FA1088" w:rsidRDefault="00B26F07" w:rsidP="00A014DE">
      <w:pPr>
        <w:pStyle w:val="Geenafstand"/>
        <w:tabs>
          <w:tab w:val="left" w:pos="567"/>
        </w:tabs>
        <w:spacing w:line="276" w:lineRule="auto"/>
        <w:rPr>
          <w:rFonts w:ascii="Arial" w:hAnsi="Arial" w:cs="Arial"/>
          <w:b/>
          <w:sz w:val="20"/>
        </w:rPr>
      </w:pPr>
      <w:r w:rsidRPr="008B1DED">
        <w:rPr>
          <w:rFonts w:ascii="Arial" w:hAnsi="Arial" w:cs="Arial"/>
          <w:b/>
          <w:sz w:val="20"/>
        </w:rPr>
        <w:t>Artikel 1</w:t>
      </w:r>
      <w:r w:rsidR="008B1DED" w:rsidRPr="008B1DED">
        <w:rPr>
          <w:rFonts w:ascii="Arial" w:hAnsi="Arial" w:cs="Arial"/>
          <w:b/>
          <w:sz w:val="20"/>
        </w:rPr>
        <w:t xml:space="preserve"> -</w:t>
      </w:r>
      <w:r w:rsidR="008B1DED">
        <w:rPr>
          <w:rFonts w:ascii="Arial" w:hAnsi="Arial" w:cs="Arial"/>
          <w:sz w:val="20"/>
        </w:rPr>
        <w:t xml:space="preserve"> </w:t>
      </w:r>
      <w:r w:rsidRPr="00FA1088">
        <w:rPr>
          <w:rFonts w:ascii="Arial" w:hAnsi="Arial" w:cs="Arial"/>
          <w:b/>
          <w:sz w:val="20"/>
        </w:rPr>
        <w:t>Soort overeenkomst en voorwaarden</w:t>
      </w:r>
    </w:p>
    <w:p w14:paraId="69131AD7" w14:textId="77777777" w:rsidR="00B26F07" w:rsidRPr="00FA1088" w:rsidRDefault="00B26F07" w:rsidP="00A014DE">
      <w:pPr>
        <w:pStyle w:val="Geenafstand"/>
        <w:spacing w:line="276" w:lineRule="auto"/>
        <w:ind w:firstLine="720"/>
        <w:rPr>
          <w:rFonts w:ascii="Arial" w:hAnsi="Arial" w:cs="Arial"/>
          <w:sz w:val="20"/>
        </w:rPr>
      </w:pPr>
    </w:p>
    <w:p w14:paraId="1CF991E2" w14:textId="0A1588DC" w:rsidR="00B26F07" w:rsidRDefault="002366D6" w:rsidP="00093A23">
      <w:pPr>
        <w:pStyle w:val="Geenafstand"/>
        <w:numPr>
          <w:ilvl w:val="1"/>
          <w:numId w:val="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B26F07" w:rsidRPr="00FA1088">
        <w:rPr>
          <w:rFonts w:ascii="Arial" w:hAnsi="Arial" w:cs="Arial"/>
          <w:sz w:val="20"/>
        </w:rPr>
        <w:t xml:space="preserve">Dit is een raamovereenkomst in de zin  van art 1 sub H van de </w:t>
      </w:r>
      <w:r w:rsidR="00502F87">
        <w:rPr>
          <w:rFonts w:ascii="Arial" w:hAnsi="Arial" w:cs="Arial"/>
          <w:sz w:val="20"/>
        </w:rPr>
        <w:t xml:space="preserve">Algemene Inkoopvoorwaarden 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502F87">
        <w:rPr>
          <w:rFonts w:ascii="Arial" w:hAnsi="Arial" w:cs="Arial"/>
          <w:sz w:val="20"/>
        </w:rPr>
        <w:t>LUMC</w:t>
      </w:r>
      <w:r w:rsidR="00B26F07">
        <w:rPr>
          <w:rFonts w:ascii="Arial" w:hAnsi="Arial" w:cs="Arial"/>
          <w:sz w:val="20"/>
        </w:rPr>
        <w:t xml:space="preserve">. </w:t>
      </w:r>
      <w:r w:rsidR="00B26F07" w:rsidRPr="00FA1088">
        <w:rPr>
          <w:rFonts w:ascii="Arial" w:hAnsi="Arial" w:cs="Arial"/>
          <w:sz w:val="20"/>
        </w:rPr>
        <w:t>Deze raamovereenkomst</w:t>
      </w:r>
      <w:r w:rsidR="008C65D5">
        <w:rPr>
          <w:rFonts w:ascii="Arial" w:hAnsi="Arial" w:cs="Arial"/>
          <w:sz w:val="20"/>
        </w:rPr>
        <w:t xml:space="preserve"> is geen opdracht op zich. De raamovereenkomst</w:t>
      </w:r>
      <w:r w:rsidR="00B26F07" w:rsidRPr="00FA1088">
        <w:rPr>
          <w:rFonts w:ascii="Arial" w:hAnsi="Arial" w:cs="Arial"/>
          <w:sz w:val="20"/>
        </w:rPr>
        <w:t xml:space="preserve"> is van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B26F07" w:rsidRPr="00FA1088">
        <w:rPr>
          <w:rFonts w:ascii="Arial" w:hAnsi="Arial" w:cs="Arial"/>
          <w:sz w:val="20"/>
        </w:rPr>
        <w:t>toepassing op</w:t>
      </w:r>
      <w:r w:rsidR="00B26F07">
        <w:rPr>
          <w:rFonts w:ascii="Arial" w:hAnsi="Arial" w:cs="Arial"/>
          <w:sz w:val="20"/>
        </w:rPr>
        <w:t xml:space="preserve"> de</w:t>
      </w:r>
      <w:r w:rsidR="00B26F07" w:rsidRPr="00FA1088">
        <w:rPr>
          <w:rFonts w:ascii="Arial" w:hAnsi="Arial" w:cs="Arial"/>
          <w:sz w:val="20"/>
        </w:rPr>
        <w:t xml:space="preserve"> </w:t>
      </w:r>
      <w:r w:rsidR="00A74B86">
        <w:rPr>
          <w:rFonts w:ascii="Arial" w:hAnsi="Arial" w:cs="Arial"/>
          <w:sz w:val="20"/>
        </w:rPr>
        <w:t>nadere overeenkomsten</w:t>
      </w:r>
      <w:r w:rsidR="00B26F07">
        <w:rPr>
          <w:rFonts w:ascii="Arial" w:hAnsi="Arial" w:cs="Arial"/>
          <w:sz w:val="20"/>
        </w:rPr>
        <w:t xml:space="preserve"> die in het kader van deze </w:t>
      </w:r>
      <w:r w:rsidR="00B85A04">
        <w:rPr>
          <w:rFonts w:ascii="Arial" w:hAnsi="Arial" w:cs="Arial"/>
          <w:sz w:val="20"/>
        </w:rPr>
        <w:t>r</w:t>
      </w:r>
      <w:r w:rsidR="00B26F07">
        <w:rPr>
          <w:rFonts w:ascii="Arial" w:hAnsi="Arial" w:cs="Arial"/>
          <w:sz w:val="20"/>
        </w:rPr>
        <w:t xml:space="preserve">aamovereenkomst </w:t>
      </w:r>
      <w:r w:rsidR="00F201B1">
        <w:rPr>
          <w:rFonts w:ascii="Arial" w:hAnsi="Arial" w:cs="Arial"/>
          <w:sz w:val="20"/>
        </w:rPr>
        <w:t xml:space="preserve">kunnen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B26F07">
        <w:rPr>
          <w:rFonts w:ascii="Arial" w:hAnsi="Arial" w:cs="Arial"/>
          <w:sz w:val="20"/>
        </w:rPr>
        <w:t>worden geplaatst bij de Opdrachtnemer</w:t>
      </w:r>
      <w:r w:rsidR="00B26F07" w:rsidRPr="00FA1088">
        <w:rPr>
          <w:rFonts w:ascii="Arial" w:hAnsi="Arial" w:cs="Arial"/>
          <w:sz w:val="20"/>
        </w:rPr>
        <w:t>.</w:t>
      </w:r>
      <w:r w:rsidR="00494AA0" w:rsidRPr="00494AA0">
        <w:rPr>
          <w:rFonts w:ascii="Arial" w:hAnsi="Arial" w:cs="Arial"/>
          <w:sz w:val="20"/>
        </w:rPr>
        <w:t xml:space="preserve"> </w:t>
      </w:r>
      <w:r w:rsidR="00A74B86">
        <w:rPr>
          <w:rFonts w:ascii="Arial" w:hAnsi="Arial" w:cs="Arial"/>
          <w:sz w:val="20"/>
        </w:rPr>
        <w:t>De nadere overeenkomsten</w:t>
      </w:r>
      <w:r w:rsidR="00494AA0">
        <w:rPr>
          <w:rFonts w:ascii="Arial" w:hAnsi="Arial" w:cs="Arial"/>
          <w:sz w:val="20"/>
        </w:rPr>
        <w:t xml:space="preserve"> zullen door de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494AA0">
        <w:rPr>
          <w:rFonts w:ascii="Arial" w:hAnsi="Arial" w:cs="Arial"/>
          <w:sz w:val="20"/>
        </w:rPr>
        <w:t>Opdrachtgever middels een elektronische order geplaatst worden.</w:t>
      </w:r>
    </w:p>
    <w:p w14:paraId="2D5E5488" w14:textId="77777777" w:rsidR="00B26F07" w:rsidRDefault="00B26F07" w:rsidP="00A014DE">
      <w:pPr>
        <w:pStyle w:val="Geenafstand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</w:p>
    <w:p w14:paraId="16DDBF8C" w14:textId="2C1D4608" w:rsidR="00B26F07" w:rsidRDefault="002366D6" w:rsidP="00093A23">
      <w:pPr>
        <w:pStyle w:val="Geenafstand"/>
        <w:numPr>
          <w:ilvl w:val="1"/>
          <w:numId w:val="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 w:rsidR="00B26F07" w:rsidRPr="00FA1088">
        <w:rPr>
          <w:rFonts w:ascii="Arial" w:hAnsi="Arial" w:cs="Arial"/>
          <w:sz w:val="20"/>
        </w:rPr>
        <w:t>Op deze raamovereen</w:t>
      </w:r>
      <w:r w:rsidR="00F201B1">
        <w:rPr>
          <w:rFonts w:ascii="Arial" w:hAnsi="Arial" w:cs="Arial"/>
          <w:sz w:val="20"/>
        </w:rPr>
        <w:t xml:space="preserve">komst en de daaruit volgende </w:t>
      </w:r>
      <w:r w:rsidR="00A74B86">
        <w:rPr>
          <w:rFonts w:ascii="Arial" w:hAnsi="Arial" w:cs="Arial"/>
          <w:sz w:val="20"/>
        </w:rPr>
        <w:t>nadere overeenkomsten</w:t>
      </w:r>
      <w:r w:rsidR="00B26F07" w:rsidRPr="00FA1088">
        <w:rPr>
          <w:rFonts w:ascii="Arial" w:hAnsi="Arial" w:cs="Arial"/>
          <w:sz w:val="20"/>
        </w:rPr>
        <w:t xml:space="preserve"> zijn de </w:t>
      </w:r>
      <w:r w:rsidR="00502F87">
        <w:rPr>
          <w:rFonts w:ascii="Arial" w:hAnsi="Arial" w:cs="Arial"/>
          <w:sz w:val="20"/>
        </w:rPr>
        <w:t>A</w:t>
      </w:r>
      <w:r w:rsidR="00B26F07" w:rsidRPr="00FA1088">
        <w:rPr>
          <w:rFonts w:ascii="Arial" w:hAnsi="Arial" w:cs="Arial"/>
          <w:sz w:val="20"/>
        </w:rPr>
        <w:t xml:space="preserve">lgemene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 w:rsidR="00502F87">
        <w:rPr>
          <w:rFonts w:ascii="Arial" w:hAnsi="Arial" w:cs="Arial"/>
          <w:sz w:val="20"/>
        </w:rPr>
        <w:t>I</w:t>
      </w:r>
      <w:r w:rsidR="00B26F07" w:rsidRPr="00FA1088">
        <w:rPr>
          <w:rFonts w:ascii="Arial" w:hAnsi="Arial" w:cs="Arial"/>
          <w:sz w:val="20"/>
        </w:rPr>
        <w:t xml:space="preserve">nkoopvoorwaarden LUMC van toepassing. Deze zijn opgenomen </w:t>
      </w:r>
      <w:r w:rsidR="00B26F07">
        <w:rPr>
          <w:rFonts w:ascii="Arial" w:hAnsi="Arial" w:cs="Arial"/>
          <w:sz w:val="20"/>
        </w:rPr>
        <w:t>als</w:t>
      </w:r>
      <w:r w:rsidR="00B26F07" w:rsidRPr="00FA1088">
        <w:rPr>
          <w:rFonts w:ascii="Arial" w:hAnsi="Arial" w:cs="Arial"/>
          <w:sz w:val="20"/>
        </w:rPr>
        <w:t xml:space="preserve"> bijlage</w:t>
      </w:r>
      <w:r w:rsidR="00AA65B9">
        <w:rPr>
          <w:rFonts w:ascii="Arial" w:hAnsi="Arial" w:cs="Arial"/>
          <w:sz w:val="20"/>
        </w:rPr>
        <w:t xml:space="preserve"> 3</w:t>
      </w:r>
      <w:r w:rsidR="00A74B86">
        <w:rPr>
          <w:rFonts w:ascii="Arial" w:hAnsi="Arial" w:cs="Arial"/>
          <w:sz w:val="20"/>
        </w:rPr>
        <w:t>.</w:t>
      </w:r>
    </w:p>
    <w:p w14:paraId="540A250A" w14:textId="77777777" w:rsidR="000F49C3" w:rsidRDefault="000F49C3" w:rsidP="00A014DE">
      <w:pPr>
        <w:pStyle w:val="Geenafstand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</w:p>
    <w:p w14:paraId="243BDFE7" w14:textId="77777777" w:rsidR="000F49C3" w:rsidRPr="00D67D0F" w:rsidRDefault="000F49C3" w:rsidP="00A014DE">
      <w:pPr>
        <w:pStyle w:val="Koptekst"/>
        <w:tabs>
          <w:tab w:val="clear" w:pos="4536"/>
          <w:tab w:val="clear" w:pos="9072"/>
        </w:tabs>
        <w:spacing w:line="276" w:lineRule="auto"/>
        <w:ind w:left="709"/>
        <w:jc w:val="both"/>
        <w:rPr>
          <w:rFonts w:ascii="Arial" w:hAnsi="Arial" w:cs="Arial"/>
        </w:rPr>
      </w:pPr>
      <w:r w:rsidRPr="00D67D0F">
        <w:rPr>
          <w:rFonts w:ascii="Arial" w:hAnsi="Arial" w:cs="Arial"/>
        </w:rPr>
        <w:t xml:space="preserve">De navolgende bescheiden maken deel uit van deze </w:t>
      </w:r>
      <w:r>
        <w:rPr>
          <w:rFonts w:ascii="Arial" w:hAnsi="Arial" w:cs="Arial"/>
        </w:rPr>
        <w:t>o</w:t>
      </w:r>
      <w:r w:rsidRPr="00D67D0F">
        <w:rPr>
          <w:rFonts w:ascii="Arial" w:hAnsi="Arial" w:cs="Arial"/>
        </w:rPr>
        <w:t xml:space="preserve">vereenkomst. In geval van strijdigheid tussen de bepalingen van een </w:t>
      </w:r>
      <w:r>
        <w:rPr>
          <w:rFonts w:ascii="Arial" w:hAnsi="Arial" w:cs="Arial"/>
        </w:rPr>
        <w:t>b</w:t>
      </w:r>
      <w:r w:rsidRPr="00D67D0F">
        <w:rPr>
          <w:rFonts w:ascii="Arial" w:hAnsi="Arial" w:cs="Arial"/>
        </w:rPr>
        <w:t xml:space="preserve">ijlage en deze </w:t>
      </w:r>
      <w:r>
        <w:rPr>
          <w:rFonts w:ascii="Arial" w:hAnsi="Arial" w:cs="Arial"/>
        </w:rPr>
        <w:t>o</w:t>
      </w:r>
      <w:r w:rsidRPr="00D67D0F">
        <w:rPr>
          <w:rFonts w:ascii="Arial" w:hAnsi="Arial" w:cs="Arial"/>
        </w:rPr>
        <w:t xml:space="preserve">vereenkomst prevaleren de bepalingen van deze </w:t>
      </w:r>
      <w:r>
        <w:rPr>
          <w:rFonts w:ascii="Arial" w:hAnsi="Arial" w:cs="Arial"/>
        </w:rPr>
        <w:t>o</w:t>
      </w:r>
      <w:r w:rsidRPr="00D67D0F">
        <w:rPr>
          <w:rFonts w:ascii="Arial" w:hAnsi="Arial" w:cs="Arial"/>
        </w:rPr>
        <w:t xml:space="preserve">vereenkomst, tenzij in een </w:t>
      </w:r>
      <w:r>
        <w:rPr>
          <w:rFonts w:ascii="Arial" w:hAnsi="Arial" w:cs="Arial"/>
        </w:rPr>
        <w:t>b</w:t>
      </w:r>
      <w:r w:rsidRPr="00D67D0F">
        <w:rPr>
          <w:rFonts w:ascii="Arial" w:hAnsi="Arial" w:cs="Arial"/>
        </w:rPr>
        <w:t>ijlage expliciet is bepaald dat van é</w:t>
      </w:r>
      <w:r>
        <w:rPr>
          <w:rFonts w:ascii="Arial" w:hAnsi="Arial" w:cs="Arial"/>
        </w:rPr>
        <w:t>én of meer bepalingen van deze o</w:t>
      </w:r>
      <w:r w:rsidRPr="00D67D0F">
        <w:rPr>
          <w:rFonts w:ascii="Arial" w:hAnsi="Arial" w:cs="Arial"/>
        </w:rPr>
        <w:t>vereenkomst is afgeweken. Voor zover deze bescheiden met elkaar in tegenspraak zijn, geldt de navolgende rangorde, waarbij het hoger genoemde document prevaleert boven het lager genoemde:</w:t>
      </w:r>
    </w:p>
    <w:p w14:paraId="280970A5" w14:textId="77777777" w:rsidR="000F49C3" w:rsidRPr="00D67D0F" w:rsidRDefault="000F49C3" w:rsidP="00A014DE">
      <w:pPr>
        <w:pStyle w:val="Koptekst"/>
        <w:tabs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color w:val="000000"/>
        </w:rPr>
      </w:pPr>
    </w:p>
    <w:p w14:paraId="6675B121" w14:textId="7588BC9B" w:rsidR="008B1DED" w:rsidRDefault="000F49C3" w:rsidP="008B1DED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A014DE">
        <w:rPr>
          <w:rFonts w:ascii="Arial" w:hAnsi="Arial" w:cs="Arial"/>
          <w:sz w:val="20"/>
          <w:szCs w:val="20"/>
          <w:lang w:val="nl-NL"/>
        </w:rPr>
        <w:t>Bijlage 1</w:t>
      </w:r>
      <w:r w:rsidRPr="00A014DE">
        <w:rPr>
          <w:rFonts w:ascii="Arial" w:hAnsi="Arial" w:cs="Arial"/>
          <w:sz w:val="20"/>
          <w:szCs w:val="20"/>
          <w:lang w:val="nl-NL"/>
        </w:rPr>
        <w:tab/>
      </w:r>
      <w:r w:rsidR="00A15F6B" w:rsidRPr="00A014DE">
        <w:rPr>
          <w:rFonts w:ascii="Arial" w:hAnsi="Arial" w:cs="Arial"/>
          <w:sz w:val="20"/>
          <w:szCs w:val="20"/>
          <w:lang w:val="nl-NL"/>
        </w:rPr>
        <w:t>Nota van Inlichtingen</w:t>
      </w:r>
    </w:p>
    <w:p w14:paraId="7E8351F3" w14:textId="1F43D163" w:rsidR="00A15F6B" w:rsidRPr="00A014DE" w:rsidRDefault="00A15F6B" w:rsidP="008B1DED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A014DE">
        <w:rPr>
          <w:rFonts w:ascii="Arial" w:hAnsi="Arial" w:cs="Arial"/>
          <w:sz w:val="20"/>
          <w:szCs w:val="20"/>
          <w:lang w:val="nl-NL"/>
        </w:rPr>
        <w:t>Bijlage 2</w:t>
      </w:r>
      <w:r w:rsidRPr="00A014DE">
        <w:rPr>
          <w:rFonts w:ascii="Arial" w:hAnsi="Arial" w:cs="Arial"/>
          <w:sz w:val="20"/>
          <w:szCs w:val="20"/>
          <w:lang w:val="nl-NL"/>
        </w:rPr>
        <w:tab/>
      </w:r>
      <w:r w:rsidR="00A014DE" w:rsidRPr="00A014DE">
        <w:rPr>
          <w:rFonts w:ascii="Arial" w:hAnsi="Arial" w:cs="Arial"/>
          <w:sz w:val="20"/>
          <w:szCs w:val="20"/>
          <w:lang w:val="nl-NL"/>
        </w:rPr>
        <w:t>Beschrijvend document inclusief</w:t>
      </w:r>
      <w:r w:rsidR="00944B52">
        <w:rPr>
          <w:rFonts w:ascii="Arial" w:hAnsi="Arial" w:cs="Arial"/>
          <w:sz w:val="20"/>
          <w:szCs w:val="20"/>
          <w:lang w:val="nl-NL"/>
        </w:rPr>
        <w:t xml:space="preserve"> bijbehorende</w:t>
      </w:r>
      <w:r w:rsidR="00A014DE" w:rsidRPr="00A014DE">
        <w:rPr>
          <w:rFonts w:ascii="Arial" w:hAnsi="Arial" w:cs="Arial"/>
          <w:sz w:val="20"/>
          <w:szCs w:val="20"/>
          <w:lang w:val="nl-NL"/>
        </w:rPr>
        <w:t xml:space="preserve"> bijlagen</w:t>
      </w:r>
      <w:r w:rsidR="00583A1E">
        <w:rPr>
          <w:rFonts w:ascii="Arial" w:hAnsi="Arial" w:cs="Arial"/>
          <w:sz w:val="20"/>
          <w:szCs w:val="20"/>
          <w:lang w:val="nl-NL"/>
        </w:rPr>
        <w:t xml:space="preserve">, met kenmerk </w:t>
      </w:r>
      <w:r w:rsidR="00665727">
        <w:rPr>
          <w:rFonts w:ascii="Arial" w:hAnsi="Arial" w:cs="Arial"/>
          <w:sz w:val="20"/>
          <w:szCs w:val="20"/>
          <w:lang w:val="nl-NL"/>
        </w:rPr>
        <w:t>F</w:t>
      </w:r>
      <w:r w:rsidR="008B1DED">
        <w:rPr>
          <w:rFonts w:ascii="Arial" w:hAnsi="Arial" w:cs="Arial"/>
          <w:sz w:val="20"/>
          <w:szCs w:val="20"/>
          <w:lang w:val="nl-NL"/>
        </w:rPr>
        <w:t>-EU-14-0</w:t>
      </w:r>
      <w:r w:rsidR="00E43D7E">
        <w:rPr>
          <w:rFonts w:ascii="Arial" w:hAnsi="Arial" w:cs="Arial"/>
          <w:sz w:val="20"/>
          <w:szCs w:val="20"/>
          <w:lang w:val="nl-NL"/>
        </w:rPr>
        <w:t>9</w:t>
      </w:r>
      <w:r w:rsidR="00583A1E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0EEBE605" w14:textId="5546F5C5" w:rsidR="000F49C3" w:rsidRDefault="00494AA0" w:rsidP="00A014D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A014DE">
        <w:rPr>
          <w:rFonts w:ascii="Arial" w:hAnsi="Arial" w:cs="Arial"/>
          <w:sz w:val="20"/>
          <w:szCs w:val="20"/>
          <w:lang w:val="nl-NL"/>
        </w:rPr>
        <w:t>Bijlage 3</w:t>
      </w:r>
      <w:r w:rsidR="00A15F6B" w:rsidRPr="00A014DE">
        <w:rPr>
          <w:rFonts w:ascii="Arial" w:hAnsi="Arial" w:cs="Arial"/>
          <w:sz w:val="20"/>
          <w:szCs w:val="20"/>
          <w:lang w:val="nl-NL"/>
        </w:rPr>
        <w:tab/>
      </w:r>
      <w:r w:rsidR="000F49C3" w:rsidRPr="00A014DE">
        <w:rPr>
          <w:rFonts w:ascii="Arial" w:hAnsi="Arial" w:cs="Arial"/>
          <w:sz w:val="20"/>
          <w:szCs w:val="20"/>
          <w:lang w:val="nl-NL"/>
        </w:rPr>
        <w:t>Algemene Inkoopvoorwaarden LUMC</w:t>
      </w:r>
      <w:r w:rsidR="008B1DED">
        <w:rPr>
          <w:rFonts w:ascii="Arial" w:hAnsi="Arial" w:cs="Arial"/>
          <w:sz w:val="20"/>
          <w:szCs w:val="20"/>
          <w:lang w:val="nl-NL"/>
        </w:rPr>
        <w:t>, versie oktober 2011</w:t>
      </w:r>
    </w:p>
    <w:p w14:paraId="0AE40258" w14:textId="4B7DA975" w:rsidR="00583A1E" w:rsidRPr="00A014DE" w:rsidRDefault="00583A1E" w:rsidP="00A014DE">
      <w:pPr>
        <w:spacing w:line="276" w:lineRule="auto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Bijlage 4</w:t>
      </w:r>
      <w:r>
        <w:rPr>
          <w:rFonts w:ascii="Arial" w:hAnsi="Arial" w:cs="Arial"/>
          <w:sz w:val="20"/>
          <w:szCs w:val="20"/>
          <w:lang w:val="nl-NL"/>
        </w:rPr>
        <w:tab/>
        <w:t xml:space="preserve">Inschrijving </w:t>
      </w:r>
      <w:r w:rsidR="008B1DED">
        <w:rPr>
          <w:rFonts w:ascii="Arial" w:hAnsi="Arial" w:cs="Arial"/>
          <w:sz w:val="20"/>
          <w:szCs w:val="20"/>
          <w:lang w:val="nl-NL"/>
        </w:rPr>
        <w:t>d.d. ..-..-.. met kenmerk ………</w:t>
      </w:r>
    </w:p>
    <w:p w14:paraId="683AAA1B" w14:textId="77777777" w:rsidR="005C1E33" w:rsidRPr="00FA1088" w:rsidRDefault="005C1E33" w:rsidP="00A014DE">
      <w:pPr>
        <w:pStyle w:val="Geenafstand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0"/>
        </w:rPr>
      </w:pPr>
    </w:p>
    <w:p w14:paraId="2D9CBA3B" w14:textId="0B17A6CC" w:rsidR="00CF3BF0" w:rsidRPr="00D67D0F" w:rsidRDefault="00CF3BF0" w:rsidP="00A014D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 xml:space="preserve">Artikel </w:t>
      </w:r>
      <w:r w:rsidR="000F49C3" w:rsidRPr="008B1DED">
        <w:rPr>
          <w:rFonts w:ascii="Arial" w:hAnsi="Arial" w:cs="Arial"/>
          <w:b/>
          <w:sz w:val="20"/>
          <w:szCs w:val="20"/>
          <w:lang w:val="nl-NL"/>
        </w:rPr>
        <w:t>2</w:t>
      </w:r>
      <w:r w:rsidR="008B1DED" w:rsidRPr="008B1DED">
        <w:rPr>
          <w:rFonts w:ascii="Arial" w:hAnsi="Arial" w:cs="Arial"/>
          <w:b/>
          <w:sz w:val="20"/>
          <w:szCs w:val="20"/>
          <w:lang w:val="nl-NL"/>
        </w:rPr>
        <w:t xml:space="preserve"> -</w:t>
      </w:r>
      <w:r w:rsidRPr="008B1DED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="003B40B5" w:rsidRPr="008B1DED">
        <w:rPr>
          <w:rFonts w:ascii="Arial" w:hAnsi="Arial" w:cs="Arial"/>
          <w:b/>
          <w:color w:val="000000"/>
          <w:sz w:val="20"/>
          <w:szCs w:val="20"/>
          <w:lang w:val="nl-NL"/>
        </w:rPr>
        <w:t>Onderwerp</w:t>
      </w:r>
      <w:r w:rsidR="003B40B5" w:rsidRPr="00D67D0F">
        <w:rPr>
          <w:rFonts w:ascii="Arial" w:hAnsi="Arial" w:cs="Arial"/>
          <w:b/>
          <w:color w:val="000000"/>
          <w:sz w:val="20"/>
          <w:szCs w:val="20"/>
          <w:lang w:val="nl-NL"/>
        </w:rPr>
        <w:t xml:space="preserve"> van de overeenkomst</w:t>
      </w:r>
    </w:p>
    <w:p w14:paraId="70A13CE7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nl-NL"/>
        </w:rPr>
      </w:pPr>
    </w:p>
    <w:p w14:paraId="74AA5117" w14:textId="0248C273" w:rsidR="00494AA0" w:rsidRDefault="002366D6" w:rsidP="00093A23">
      <w:pPr>
        <w:pStyle w:val="Geenafstand"/>
        <w:numPr>
          <w:ilvl w:val="1"/>
          <w:numId w:val="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</w:t>
      </w:r>
      <w:r>
        <w:rPr>
          <w:rFonts w:ascii="Arial" w:hAnsi="Arial" w:cs="Arial"/>
          <w:color w:val="000000"/>
          <w:sz w:val="20"/>
        </w:rPr>
        <w:tab/>
      </w:r>
      <w:r w:rsidR="00764A0C">
        <w:rPr>
          <w:rFonts w:ascii="Arial" w:hAnsi="Arial" w:cs="Arial"/>
          <w:color w:val="000000"/>
          <w:sz w:val="20"/>
        </w:rPr>
        <w:t xml:space="preserve">Deze </w:t>
      </w:r>
      <w:r w:rsidR="00494AA0">
        <w:rPr>
          <w:rFonts w:ascii="Arial" w:hAnsi="Arial" w:cs="Arial"/>
          <w:color w:val="000000"/>
          <w:sz w:val="20"/>
        </w:rPr>
        <w:t>overeenkomst heeft betrekking</w:t>
      </w:r>
      <w:r w:rsidR="00F201B1">
        <w:rPr>
          <w:rFonts w:ascii="Arial" w:hAnsi="Arial" w:cs="Arial"/>
          <w:color w:val="000000"/>
          <w:sz w:val="20"/>
        </w:rPr>
        <w:t xml:space="preserve"> op de levering van </w:t>
      </w:r>
      <w:r w:rsidR="00E43D7E">
        <w:rPr>
          <w:rFonts w:ascii="Arial" w:hAnsi="Arial" w:cs="Arial"/>
          <w:color w:val="000000"/>
          <w:sz w:val="20"/>
        </w:rPr>
        <w:t>sanitaire middelen</w:t>
      </w:r>
      <w:r w:rsidR="003F387F">
        <w:rPr>
          <w:rFonts w:ascii="Arial" w:hAnsi="Arial" w:cs="Arial"/>
          <w:color w:val="000000"/>
          <w:sz w:val="20"/>
        </w:rPr>
        <w:t xml:space="preserve"> </w:t>
      </w:r>
      <w:r w:rsidR="00A74B86">
        <w:rPr>
          <w:rFonts w:ascii="Arial" w:hAnsi="Arial" w:cs="Arial"/>
          <w:color w:val="000000"/>
          <w:sz w:val="20"/>
        </w:rPr>
        <w:t xml:space="preserve">door Opdrachtnemer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A74B86">
        <w:rPr>
          <w:rFonts w:ascii="Arial" w:hAnsi="Arial" w:cs="Arial"/>
          <w:color w:val="000000"/>
          <w:sz w:val="20"/>
        </w:rPr>
        <w:t>aan Opdrachtgever.</w:t>
      </w:r>
      <w:r w:rsidR="009A6906">
        <w:rPr>
          <w:rFonts w:ascii="Arial" w:hAnsi="Arial" w:cs="Arial"/>
          <w:color w:val="000000"/>
          <w:sz w:val="20"/>
        </w:rPr>
        <w:t xml:space="preserve"> </w:t>
      </w:r>
      <w:r w:rsidR="00187D78">
        <w:rPr>
          <w:rFonts w:ascii="Arial" w:hAnsi="Arial" w:cs="Arial"/>
          <w:color w:val="000000"/>
          <w:sz w:val="20"/>
        </w:rPr>
        <w:t>Levering zal plaats</w:t>
      </w:r>
      <w:r w:rsidR="00A74B86">
        <w:rPr>
          <w:rFonts w:ascii="Arial" w:hAnsi="Arial" w:cs="Arial"/>
          <w:color w:val="000000"/>
          <w:sz w:val="20"/>
        </w:rPr>
        <w:t>vinden</w:t>
      </w:r>
      <w:r w:rsidR="00F201B1">
        <w:rPr>
          <w:rFonts w:ascii="Arial" w:hAnsi="Arial" w:cs="Arial"/>
          <w:color w:val="000000"/>
          <w:sz w:val="20"/>
        </w:rPr>
        <w:t xml:space="preserve"> conform de specificaties zoals </w:t>
      </w:r>
      <w:r w:rsidR="00F201B1" w:rsidRPr="008B1DED">
        <w:rPr>
          <w:rFonts w:ascii="Arial" w:hAnsi="Arial" w:cs="Arial"/>
          <w:color w:val="000000"/>
          <w:sz w:val="20"/>
        </w:rPr>
        <w:t xml:space="preserve">vermeldt in </w:t>
      </w:r>
      <w:r w:rsidR="008B1DED" w:rsidRPr="008B1DED">
        <w:rPr>
          <w:rFonts w:ascii="Arial" w:hAnsi="Arial" w:cs="Arial"/>
          <w:color w:val="000000"/>
          <w:sz w:val="20"/>
        </w:rPr>
        <w:t xml:space="preserve">het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8B1DED" w:rsidRPr="008B1DED">
        <w:rPr>
          <w:rFonts w:ascii="Arial" w:hAnsi="Arial" w:cs="Arial"/>
          <w:color w:val="000000"/>
          <w:sz w:val="20"/>
        </w:rPr>
        <w:t>Programma van Eisen</w:t>
      </w:r>
      <w:r w:rsidR="00F201B1" w:rsidRPr="008B1DED">
        <w:rPr>
          <w:rFonts w:ascii="Arial" w:hAnsi="Arial" w:cs="Arial"/>
          <w:color w:val="000000"/>
          <w:sz w:val="20"/>
        </w:rPr>
        <w:t>.</w:t>
      </w:r>
    </w:p>
    <w:p w14:paraId="44F5E434" w14:textId="77777777" w:rsidR="00494AA0" w:rsidRDefault="00494AA0" w:rsidP="00A014DE">
      <w:pPr>
        <w:autoSpaceDE w:val="0"/>
        <w:autoSpaceDN w:val="0"/>
        <w:adjustRightInd w:val="0"/>
        <w:spacing w:line="276" w:lineRule="auto"/>
        <w:ind w:left="720" w:hanging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</w:p>
    <w:p w14:paraId="28407AAE" w14:textId="700C6827" w:rsidR="00811270" w:rsidRPr="00D67D0F" w:rsidRDefault="002366D6" w:rsidP="00093A23">
      <w:pPr>
        <w:pStyle w:val="Geenafstand"/>
        <w:numPr>
          <w:ilvl w:val="1"/>
          <w:numId w:val="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lang w:eastAsia="nl-NL"/>
        </w:rPr>
      </w:pPr>
      <w:r>
        <w:rPr>
          <w:rFonts w:ascii="Arial" w:hAnsi="Arial" w:cs="Arial"/>
          <w:sz w:val="20"/>
          <w:lang w:eastAsia="nl-NL"/>
        </w:rPr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68666A">
        <w:rPr>
          <w:rFonts w:ascii="Arial" w:hAnsi="Arial" w:cs="Arial"/>
          <w:sz w:val="20"/>
          <w:lang w:eastAsia="nl-NL"/>
        </w:rPr>
        <w:t>De o</w:t>
      </w:r>
      <w:r w:rsidR="00D532F4" w:rsidRPr="00D67D0F">
        <w:rPr>
          <w:rFonts w:ascii="Arial" w:hAnsi="Arial" w:cs="Arial"/>
          <w:sz w:val="20"/>
          <w:lang w:eastAsia="nl-NL"/>
        </w:rPr>
        <w:t>vereenkomst wordt</w:t>
      </w:r>
      <w:r w:rsidR="00811270" w:rsidRPr="00D67D0F">
        <w:rPr>
          <w:rFonts w:ascii="Arial" w:hAnsi="Arial" w:cs="Arial"/>
          <w:sz w:val="20"/>
          <w:lang w:eastAsia="nl-NL"/>
        </w:rPr>
        <w:t xml:space="preserve"> aangegaan voor </w:t>
      </w:r>
      <w:r w:rsidR="00D532F4" w:rsidRPr="00D67D0F">
        <w:rPr>
          <w:rFonts w:ascii="Arial" w:hAnsi="Arial" w:cs="Arial"/>
          <w:sz w:val="20"/>
          <w:lang w:eastAsia="nl-NL"/>
        </w:rPr>
        <w:t>een</w:t>
      </w:r>
      <w:r w:rsidR="00811270" w:rsidRPr="00D67D0F">
        <w:rPr>
          <w:rFonts w:ascii="Arial" w:hAnsi="Arial" w:cs="Arial"/>
          <w:sz w:val="20"/>
          <w:lang w:eastAsia="nl-NL"/>
        </w:rPr>
        <w:t xml:space="preserve"> periode van </w:t>
      </w:r>
      <w:r w:rsidR="00187D78">
        <w:rPr>
          <w:rFonts w:ascii="Arial" w:hAnsi="Arial" w:cs="Arial"/>
          <w:sz w:val="20"/>
          <w:lang w:eastAsia="nl-NL"/>
        </w:rPr>
        <w:t>3</w:t>
      </w:r>
      <w:r w:rsidR="00D532F4" w:rsidRPr="0034600E">
        <w:rPr>
          <w:rFonts w:ascii="Arial" w:hAnsi="Arial" w:cs="Arial"/>
          <w:sz w:val="20"/>
          <w:lang w:eastAsia="nl-NL"/>
        </w:rPr>
        <w:t xml:space="preserve"> jaar</w:t>
      </w:r>
      <w:r w:rsidR="00811270" w:rsidRPr="00D67D0F">
        <w:rPr>
          <w:rFonts w:ascii="Arial" w:hAnsi="Arial" w:cs="Arial"/>
          <w:sz w:val="20"/>
          <w:lang w:eastAsia="nl-NL"/>
        </w:rPr>
        <w:t xml:space="preserve"> met ingang van </w:t>
      </w:r>
      <w:r w:rsidR="00312420" w:rsidRPr="008B1DED">
        <w:rPr>
          <w:rFonts w:ascii="Arial" w:hAnsi="Arial" w:cs="Arial"/>
          <w:sz w:val="20"/>
          <w:lang w:eastAsia="nl-NL"/>
        </w:rPr>
        <w:t>&lt;datum&gt;</w:t>
      </w:r>
      <w:r w:rsidR="00494DFF" w:rsidRPr="00D67D0F">
        <w:rPr>
          <w:rFonts w:ascii="Arial" w:hAnsi="Arial" w:cs="Arial"/>
          <w:sz w:val="20"/>
          <w:lang w:eastAsia="nl-NL"/>
        </w:rPr>
        <w:t xml:space="preserve"> en</w:t>
      </w:r>
      <w:r w:rsidR="00073454">
        <w:rPr>
          <w:rFonts w:ascii="Arial" w:hAnsi="Arial" w:cs="Arial"/>
          <w:sz w:val="20"/>
          <w:lang w:eastAsia="nl-NL"/>
        </w:rPr>
        <w:t xml:space="preserve"> zal </w:t>
      </w:r>
      <w:r>
        <w:rPr>
          <w:rFonts w:ascii="Arial" w:hAnsi="Arial" w:cs="Arial"/>
          <w:sz w:val="20"/>
          <w:lang w:eastAsia="nl-NL"/>
        </w:rPr>
        <w:br/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073454">
        <w:rPr>
          <w:rFonts w:ascii="Arial" w:hAnsi="Arial" w:cs="Arial"/>
          <w:sz w:val="20"/>
          <w:lang w:eastAsia="nl-NL"/>
        </w:rPr>
        <w:t xml:space="preserve">aflopen op </w:t>
      </w:r>
      <w:r w:rsidR="00312420" w:rsidRPr="008B1DED">
        <w:rPr>
          <w:rFonts w:ascii="Arial" w:hAnsi="Arial" w:cs="Arial"/>
          <w:sz w:val="20"/>
          <w:lang w:eastAsia="nl-NL"/>
        </w:rPr>
        <w:t>&lt;datum&gt;</w:t>
      </w:r>
      <w:r w:rsidR="00811270" w:rsidRPr="008B1DED">
        <w:rPr>
          <w:rFonts w:ascii="Arial" w:hAnsi="Arial" w:cs="Arial"/>
          <w:sz w:val="20"/>
          <w:lang w:eastAsia="nl-NL"/>
        </w:rPr>
        <w:t>.</w:t>
      </w:r>
    </w:p>
    <w:p w14:paraId="4CAF2C3E" w14:textId="77777777" w:rsidR="00494DFF" w:rsidRPr="00D67D0F" w:rsidRDefault="00494DFF" w:rsidP="00A014DE">
      <w:pPr>
        <w:autoSpaceDE w:val="0"/>
        <w:autoSpaceDN w:val="0"/>
        <w:adjustRightInd w:val="0"/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 w:eastAsia="nl-NL"/>
        </w:rPr>
      </w:pPr>
    </w:p>
    <w:p w14:paraId="774127DA" w14:textId="43BF983D" w:rsidR="009B4DE5" w:rsidRDefault="002366D6" w:rsidP="00093A23">
      <w:pPr>
        <w:pStyle w:val="Geenafstand"/>
        <w:numPr>
          <w:ilvl w:val="1"/>
          <w:numId w:val="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lang w:eastAsia="nl-NL"/>
        </w:rPr>
      </w:pPr>
      <w:r>
        <w:rPr>
          <w:rFonts w:ascii="Arial" w:hAnsi="Arial" w:cs="Arial"/>
          <w:sz w:val="20"/>
          <w:lang w:eastAsia="nl-NL"/>
        </w:rPr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8B1DED">
        <w:rPr>
          <w:rFonts w:ascii="Arial" w:hAnsi="Arial" w:cs="Arial"/>
          <w:sz w:val="20"/>
          <w:lang w:eastAsia="nl-NL"/>
        </w:rPr>
        <w:t>O</w:t>
      </w:r>
      <w:r w:rsidR="00A74B86">
        <w:rPr>
          <w:rFonts w:ascii="Arial" w:hAnsi="Arial" w:cs="Arial"/>
          <w:sz w:val="20"/>
          <w:lang w:eastAsia="nl-NL"/>
        </w:rPr>
        <w:t>pdrachtgever heeft het recht</w:t>
      </w:r>
      <w:r w:rsidR="0065545C">
        <w:rPr>
          <w:rFonts w:ascii="Arial" w:hAnsi="Arial" w:cs="Arial"/>
          <w:sz w:val="20"/>
          <w:lang w:eastAsia="nl-NL"/>
        </w:rPr>
        <w:t xml:space="preserve"> om deze overeenkomst </w:t>
      </w:r>
      <w:r w:rsidR="00CF6B41">
        <w:rPr>
          <w:rFonts w:ascii="Arial" w:hAnsi="Arial" w:cs="Arial"/>
          <w:sz w:val="20"/>
          <w:lang w:eastAsia="nl-NL"/>
        </w:rPr>
        <w:t xml:space="preserve">onder dezelfde condities </w:t>
      </w:r>
      <w:r w:rsidR="0065545C">
        <w:rPr>
          <w:rFonts w:ascii="Arial" w:hAnsi="Arial" w:cs="Arial"/>
          <w:sz w:val="20"/>
          <w:lang w:eastAsia="nl-NL"/>
        </w:rPr>
        <w:t xml:space="preserve">te verlengen met </w:t>
      </w:r>
      <w:r>
        <w:rPr>
          <w:rFonts w:ascii="Arial" w:hAnsi="Arial" w:cs="Arial"/>
          <w:sz w:val="20"/>
          <w:lang w:eastAsia="nl-NL"/>
        </w:rPr>
        <w:br/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187D78">
        <w:rPr>
          <w:rFonts w:ascii="Arial" w:hAnsi="Arial" w:cs="Arial"/>
          <w:sz w:val="20"/>
          <w:lang w:eastAsia="nl-NL"/>
        </w:rPr>
        <w:t xml:space="preserve">één </w:t>
      </w:r>
      <w:r w:rsidR="008A538D">
        <w:rPr>
          <w:rFonts w:ascii="Arial" w:hAnsi="Arial" w:cs="Arial"/>
          <w:sz w:val="20"/>
          <w:lang w:eastAsia="nl-NL"/>
        </w:rPr>
        <w:t xml:space="preserve">keer één </w:t>
      </w:r>
      <w:r w:rsidR="0065545C" w:rsidRPr="0034600E">
        <w:rPr>
          <w:rFonts w:ascii="Arial" w:hAnsi="Arial" w:cs="Arial"/>
          <w:sz w:val="20"/>
          <w:lang w:eastAsia="nl-NL"/>
        </w:rPr>
        <w:t>jaar</w:t>
      </w:r>
      <w:r w:rsidR="0065545C">
        <w:rPr>
          <w:rFonts w:ascii="Arial" w:hAnsi="Arial" w:cs="Arial"/>
          <w:sz w:val="20"/>
          <w:lang w:eastAsia="nl-NL"/>
        </w:rPr>
        <w:t>.</w:t>
      </w:r>
      <w:r w:rsidR="002556BD" w:rsidRPr="002556BD">
        <w:rPr>
          <w:rFonts w:ascii="Arial" w:hAnsi="Arial" w:cs="Arial"/>
          <w:sz w:val="20"/>
          <w:lang w:eastAsia="nl-NL"/>
        </w:rPr>
        <w:t xml:space="preserve"> </w:t>
      </w:r>
      <w:r w:rsidR="002556BD">
        <w:rPr>
          <w:rFonts w:ascii="Arial" w:hAnsi="Arial" w:cs="Arial"/>
          <w:sz w:val="20"/>
          <w:lang w:eastAsia="nl-NL"/>
        </w:rPr>
        <w:t xml:space="preserve">Partijen zullen uiterlijk 6 maanden voor het einde van de looptijd van het </w:t>
      </w:r>
      <w:r>
        <w:rPr>
          <w:rFonts w:ascii="Arial" w:hAnsi="Arial" w:cs="Arial"/>
          <w:sz w:val="20"/>
          <w:lang w:eastAsia="nl-NL"/>
        </w:rPr>
        <w:br/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34600E">
        <w:rPr>
          <w:rFonts w:ascii="Arial" w:hAnsi="Arial" w:cs="Arial"/>
          <w:sz w:val="20"/>
          <w:lang w:eastAsia="nl-NL"/>
        </w:rPr>
        <w:t xml:space="preserve">tweede </w:t>
      </w:r>
      <w:r w:rsidR="002556BD">
        <w:rPr>
          <w:rFonts w:ascii="Arial" w:hAnsi="Arial" w:cs="Arial"/>
          <w:sz w:val="20"/>
          <w:lang w:eastAsia="nl-NL"/>
        </w:rPr>
        <w:t>jaar in gesprek treden over een mogelijke verlenging.</w:t>
      </w:r>
    </w:p>
    <w:p w14:paraId="19A2D487" w14:textId="77777777" w:rsidR="00DF3BB3" w:rsidRDefault="00DF3BB3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16BFFC1D" w14:textId="71DACCE3" w:rsidR="00974C06" w:rsidRPr="00DF3BB3" w:rsidRDefault="002366D6" w:rsidP="00093A23">
      <w:pPr>
        <w:pStyle w:val="Geenafstand"/>
        <w:numPr>
          <w:ilvl w:val="1"/>
          <w:numId w:val="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lang w:eastAsia="nl-NL"/>
        </w:rPr>
      </w:pPr>
      <w:r>
        <w:rPr>
          <w:rFonts w:ascii="Arial" w:hAnsi="Arial" w:cs="Arial"/>
          <w:sz w:val="20"/>
          <w:lang w:eastAsia="nl-NL"/>
        </w:rPr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974C06">
        <w:rPr>
          <w:rFonts w:ascii="Arial" w:hAnsi="Arial" w:cs="Arial"/>
          <w:sz w:val="20"/>
          <w:lang w:eastAsia="nl-NL"/>
        </w:rPr>
        <w:t>Partijen hebben de mogelijkheid om tijdens</w:t>
      </w:r>
      <w:r w:rsidR="00974C06" w:rsidRPr="00DF3BB3">
        <w:rPr>
          <w:rFonts w:ascii="Arial" w:hAnsi="Arial" w:cs="Arial"/>
          <w:sz w:val="20"/>
          <w:lang w:eastAsia="nl-NL"/>
        </w:rPr>
        <w:t xml:space="preserve"> de looptijd van de </w:t>
      </w:r>
      <w:r w:rsidR="00491E9A">
        <w:rPr>
          <w:rFonts w:ascii="Arial" w:hAnsi="Arial" w:cs="Arial"/>
          <w:sz w:val="20"/>
          <w:lang w:eastAsia="nl-NL"/>
        </w:rPr>
        <w:t>o</w:t>
      </w:r>
      <w:r w:rsidR="00974C06" w:rsidRPr="00DF3BB3">
        <w:rPr>
          <w:rFonts w:ascii="Arial" w:hAnsi="Arial" w:cs="Arial"/>
          <w:sz w:val="20"/>
          <w:lang w:eastAsia="nl-NL"/>
        </w:rPr>
        <w:t xml:space="preserve">vereenkomst nadere </w:t>
      </w:r>
      <w:r w:rsidR="00491E9A">
        <w:rPr>
          <w:rFonts w:ascii="Arial" w:hAnsi="Arial" w:cs="Arial"/>
          <w:sz w:val="20"/>
          <w:lang w:eastAsia="nl-NL"/>
        </w:rPr>
        <w:t>b</w:t>
      </w:r>
      <w:r w:rsidR="00974C06" w:rsidRPr="00DF3BB3">
        <w:rPr>
          <w:rFonts w:ascii="Arial" w:hAnsi="Arial" w:cs="Arial"/>
          <w:sz w:val="20"/>
          <w:lang w:eastAsia="nl-NL"/>
        </w:rPr>
        <w:t>ijlagen met</w:t>
      </w:r>
      <w:r w:rsidR="00974C06">
        <w:rPr>
          <w:rFonts w:ascii="Arial" w:hAnsi="Arial" w:cs="Arial"/>
          <w:sz w:val="20"/>
          <w:lang w:eastAsia="nl-NL"/>
        </w:rPr>
        <w:t xml:space="preserve"> </w:t>
      </w:r>
      <w:r>
        <w:rPr>
          <w:rFonts w:ascii="Arial" w:hAnsi="Arial" w:cs="Arial"/>
          <w:sz w:val="20"/>
          <w:lang w:eastAsia="nl-NL"/>
        </w:rPr>
        <w:br/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974C06" w:rsidRPr="00DF3BB3">
        <w:rPr>
          <w:rFonts w:ascii="Arial" w:hAnsi="Arial" w:cs="Arial"/>
          <w:sz w:val="20"/>
          <w:lang w:eastAsia="nl-NL"/>
        </w:rPr>
        <w:t>elkaar af</w:t>
      </w:r>
      <w:r w:rsidR="00974C06">
        <w:rPr>
          <w:rFonts w:ascii="Arial" w:hAnsi="Arial" w:cs="Arial"/>
          <w:sz w:val="20"/>
          <w:lang w:eastAsia="nl-NL"/>
        </w:rPr>
        <w:t xml:space="preserve"> </w:t>
      </w:r>
      <w:r w:rsidR="00974C06" w:rsidRPr="00DF3BB3">
        <w:rPr>
          <w:rFonts w:ascii="Arial" w:hAnsi="Arial" w:cs="Arial"/>
          <w:sz w:val="20"/>
          <w:lang w:eastAsia="nl-NL"/>
        </w:rPr>
        <w:t>te sluiten die na schriftelijke overeenstemming onderdeel uit zullen maken van</w:t>
      </w:r>
      <w:r w:rsidR="00974C06">
        <w:rPr>
          <w:rFonts w:ascii="Arial" w:hAnsi="Arial" w:cs="Arial"/>
          <w:sz w:val="20"/>
          <w:lang w:eastAsia="nl-NL"/>
        </w:rPr>
        <w:t xml:space="preserve"> </w:t>
      </w:r>
      <w:r w:rsidR="00974C06" w:rsidRPr="00DF3BB3">
        <w:rPr>
          <w:rFonts w:ascii="Arial" w:hAnsi="Arial" w:cs="Arial"/>
          <w:sz w:val="20"/>
          <w:lang w:eastAsia="nl-NL"/>
        </w:rPr>
        <w:t xml:space="preserve">de </w:t>
      </w:r>
      <w:r>
        <w:rPr>
          <w:rFonts w:ascii="Arial" w:hAnsi="Arial" w:cs="Arial"/>
          <w:sz w:val="20"/>
          <w:lang w:eastAsia="nl-NL"/>
        </w:rPr>
        <w:br/>
        <w:t xml:space="preserve"> </w:t>
      </w:r>
      <w:r>
        <w:rPr>
          <w:rFonts w:ascii="Arial" w:hAnsi="Arial" w:cs="Arial"/>
          <w:sz w:val="20"/>
          <w:lang w:eastAsia="nl-NL"/>
        </w:rPr>
        <w:tab/>
      </w:r>
      <w:r w:rsidR="00491E9A">
        <w:rPr>
          <w:rFonts w:ascii="Arial" w:hAnsi="Arial" w:cs="Arial"/>
          <w:sz w:val="20"/>
          <w:lang w:eastAsia="nl-NL"/>
        </w:rPr>
        <w:t>o</w:t>
      </w:r>
      <w:r w:rsidR="00974C06" w:rsidRPr="00DF3BB3">
        <w:rPr>
          <w:rFonts w:ascii="Arial" w:hAnsi="Arial" w:cs="Arial"/>
          <w:sz w:val="20"/>
          <w:lang w:eastAsia="nl-NL"/>
        </w:rPr>
        <w:t>vereenkomst.</w:t>
      </w:r>
    </w:p>
    <w:p w14:paraId="5E37996F" w14:textId="05E6DA3E" w:rsidR="002366D6" w:rsidRDefault="002366D6">
      <w:p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br w:type="page"/>
      </w:r>
    </w:p>
    <w:p w14:paraId="5617F546" w14:textId="1C3CCBB0" w:rsidR="002366D6" w:rsidRPr="002366D6" w:rsidRDefault="002366D6" w:rsidP="002366D6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 xml:space="preserve">Artikel 3 - </w:t>
      </w:r>
      <w:proofErr w:type="spellStart"/>
      <w:r w:rsidR="00E462DB">
        <w:rPr>
          <w:rFonts w:ascii="Arial" w:hAnsi="Arial" w:cs="Arial"/>
          <w:b/>
          <w:color w:val="000000"/>
        </w:rPr>
        <w:t>Leveradres</w:t>
      </w:r>
      <w:proofErr w:type="spellEnd"/>
    </w:p>
    <w:p w14:paraId="60124502" w14:textId="18DF5AF1" w:rsidR="002366D6" w:rsidRDefault="002366D6" w:rsidP="00093A23">
      <w:pPr>
        <w:pStyle w:val="Geenafstand"/>
        <w:numPr>
          <w:ilvl w:val="1"/>
          <w:numId w:val="6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CE30F7">
        <w:rPr>
          <w:rFonts w:ascii="Arial" w:hAnsi="Arial" w:cs="Arial"/>
          <w:sz w:val="20"/>
        </w:rPr>
        <w:t>Levering vindt plaats aan de Albinusdreef 2, 2333 ZA te Leiden</w:t>
      </w:r>
    </w:p>
    <w:p w14:paraId="72A758A4" w14:textId="66D8E96F" w:rsidR="002366D6" w:rsidRDefault="002366D6" w:rsidP="00093A23">
      <w:pPr>
        <w:pStyle w:val="Geenafstand"/>
        <w:numPr>
          <w:ilvl w:val="1"/>
          <w:numId w:val="6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0030FB">
        <w:rPr>
          <w:rFonts w:ascii="Arial" w:hAnsi="Arial" w:cs="Arial"/>
          <w:sz w:val="20"/>
        </w:rPr>
        <w:t xml:space="preserve">Opdrachtnemer </w:t>
      </w:r>
      <w:r w:rsidR="000030FB" w:rsidRPr="000030FB">
        <w:rPr>
          <w:rFonts w:ascii="Arial" w:hAnsi="Arial" w:cs="Arial"/>
          <w:sz w:val="20"/>
        </w:rPr>
        <w:t xml:space="preserve">dient elke werkdag tussen 7.00 en 10 uur ’s morgens te kunnen leveren aan het </w:t>
      </w:r>
      <w:r w:rsidR="000030FB">
        <w:rPr>
          <w:rFonts w:ascii="Arial" w:hAnsi="Arial" w:cs="Arial"/>
          <w:sz w:val="20"/>
        </w:rPr>
        <w:br/>
        <w:t xml:space="preserve"> </w:t>
      </w:r>
      <w:r w:rsidR="000030FB">
        <w:rPr>
          <w:rFonts w:ascii="Arial" w:hAnsi="Arial" w:cs="Arial"/>
          <w:sz w:val="20"/>
        </w:rPr>
        <w:tab/>
      </w:r>
      <w:r w:rsidR="000030FB" w:rsidRPr="000030FB">
        <w:rPr>
          <w:rFonts w:ascii="Arial" w:hAnsi="Arial" w:cs="Arial"/>
          <w:sz w:val="20"/>
        </w:rPr>
        <w:t xml:space="preserve">Opdrachtgever. Indien Opdrachtgever voor 14.00 uur bestelt, dient de volgende werkdag te </w:t>
      </w:r>
      <w:r w:rsidR="000030FB">
        <w:rPr>
          <w:rFonts w:ascii="Arial" w:hAnsi="Arial" w:cs="Arial"/>
          <w:sz w:val="20"/>
        </w:rPr>
        <w:br/>
        <w:t xml:space="preserve"> </w:t>
      </w:r>
      <w:r w:rsidR="000030FB">
        <w:rPr>
          <w:rFonts w:ascii="Arial" w:hAnsi="Arial" w:cs="Arial"/>
          <w:sz w:val="20"/>
        </w:rPr>
        <w:tab/>
      </w:r>
      <w:r w:rsidR="000030FB" w:rsidRPr="000030FB">
        <w:rPr>
          <w:rFonts w:ascii="Arial" w:hAnsi="Arial" w:cs="Arial"/>
          <w:sz w:val="20"/>
        </w:rPr>
        <w:t>worden geleverd.</w:t>
      </w:r>
    </w:p>
    <w:p w14:paraId="71F31187" w14:textId="77777777" w:rsidR="002366D6" w:rsidRDefault="002366D6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16061A4F" w14:textId="069C470A" w:rsidR="00444F03" w:rsidRPr="00D67D0F" w:rsidRDefault="00575CC5" w:rsidP="008B1DED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b/>
          <w:color w:val="000000"/>
        </w:rPr>
      </w:pPr>
      <w:r w:rsidRPr="008B1DED">
        <w:rPr>
          <w:rFonts w:ascii="Arial" w:hAnsi="Arial" w:cs="Arial"/>
          <w:b/>
          <w:color w:val="000000"/>
        </w:rPr>
        <w:t xml:space="preserve">Artikel </w:t>
      </w:r>
      <w:r w:rsidR="002366D6">
        <w:rPr>
          <w:rFonts w:ascii="Arial" w:hAnsi="Arial" w:cs="Arial"/>
          <w:b/>
          <w:color w:val="000000"/>
        </w:rPr>
        <w:t>4</w:t>
      </w:r>
      <w:r w:rsidR="008B1DED">
        <w:rPr>
          <w:rFonts w:ascii="Arial" w:hAnsi="Arial" w:cs="Arial"/>
          <w:b/>
          <w:color w:val="000000"/>
        </w:rPr>
        <w:t xml:space="preserve"> -</w:t>
      </w:r>
      <w:r w:rsidR="00CF3BF0" w:rsidRPr="008B1DED">
        <w:rPr>
          <w:rFonts w:ascii="Arial" w:hAnsi="Arial" w:cs="Arial"/>
          <w:b/>
          <w:color w:val="000000"/>
        </w:rPr>
        <w:t xml:space="preserve"> </w:t>
      </w:r>
      <w:r w:rsidR="00444F03" w:rsidRPr="00D67D0F">
        <w:rPr>
          <w:rFonts w:ascii="Arial" w:hAnsi="Arial" w:cs="Arial"/>
          <w:b/>
          <w:color w:val="000000"/>
        </w:rPr>
        <w:t>Prijs</w:t>
      </w:r>
    </w:p>
    <w:p w14:paraId="032BFA28" w14:textId="77777777" w:rsidR="00444F03" w:rsidRPr="00D67D0F" w:rsidRDefault="00444F03" w:rsidP="00A014DE">
      <w:pPr>
        <w:pStyle w:val="Koptekst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color w:val="000000"/>
        </w:rPr>
      </w:pPr>
    </w:p>
    <w:p w14:paraId="124BDF2B" w14:textId="77777777" w:rsidR="002366D6" w:rsidRPr="002366D6" w:rsidRDefault="002366D6" w:rsidP="00093A23">
      <w:pPr>
        <w:pStyle w:val="Geenafstand"/>
        <w:numPr>
          <w:ilvl w:val="1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="00444F03" w:rsidRPr="002366D6">
        <w:rPr>
          <w:rFonts w:ascii="Arial" w:hAnsi="Arial" w:cs="Arial"/>
          <w:color w:val="000000"/>
          <w:sz w:val="20"/>
        </w:rPr>
        <w:t>Opdrachtnemer zal de in he</w:t>
      </w:r>
      <w:r w:rsidR="009039FB" w:rsidRPr="002366D6">
        <w:rPr>
          <w:rFonts w:ascii="Arial" w:hAnsi="Arial" w:cs="Arial"/>
          <w:color w:val="000000"/>
          <w:sz w:val="20"/>
        </w:rPr>
        <w:t xml:space="preserve">t kader van deze </w:t>
      </w:r>
      <w:r w:rsidR="00703B06" w:rsidRPr="002366D6">
        <w:rPr>
          <w:rFonts w:ascii="Arial" w:hAnsi="Arial" w:cs="Arial"/>
          <w:color w:val="000000"/>
          <w:sz w:val="20"/>
        </w:rPr>
        <w:t>o</w:t>
      </w:r>
      <w:r w:rsidR="009039FB" w:rsidRPr="002366D6">
        <w:rPr>
          <w:rFonts w:ascii="Arial" w:hAnsi="Arial" w:cs="Arial"/>
          <w:color w:val="000000"/>
          <w:sz w:val="20"/>
        </w:rPr>
        <w:t>vereenkomst</w:t>
      </w:r>
      <w:r w:rsidR="00444F03" w:rsidRPr="002366D6">
        <w:rPr>
          <w:rFonts w:ascii="Arial" w:hAnsi="Arial" w:cs="Arial"/>
          <w:color w:val="000000"/>
          <w:sz w:val="20"/>
        </w:rPr>
        <w:t xml:space="preserve"> te verrichten prestat</w:t>
      </w:r>
      <w:r w:rsidR="0018000A" w:rsidRPr="002366D6">
        <w:rPr>
          <w:rFonts w:ascii="Arial" w:hAnsi="Arial" w:cs="Arial"/>
          <w:color w:val="000000"/>
          <w:sz w:val="20"/>
        </w:rPr>
        <w:t xml:space="preserve">ies opgenomen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8000A" w:rsidRPr="002366D6">
        <w:rPr>
          <w:rFonts w:ascii="Arial" w:hAnsi="Arial" w:cs="Arial"/>
          <w:color w:val="000000"/>
          <w:sz w:val="20"/>
        </w:rPr>
        <w:t>in artikel 1</w:t>
      </w:r>
      <w:r w:rsidR="00B55684" w:rsidRPr="002366D6">
        <w:rPr>
          <w:rFonts w:ascii="Arial" w:hAnsi="Arial" w:cs="Arial"/>
          <w:color w:val="000000"/>
          <w:sz w:val="20"/>
        </w:rPr>
        <w:t xml:space="preserve"> uitvoeren op basis van de prijzen zoals deze zijn weergegeven in </w:t>
      </w:r>
      <w:r w:rsidR="002C56EC" w:rsidRPr="002366D6">
        <w:rPr>
          <w:rFonts w:ascii="Arial" w:hAnsi="Arial" w:cs="Arial"/>
          <w:color w:val="000000"/>
          <w:sz w:val="20"/>
        </w:rPr>
        <w:t>B</w:t>
      </w:r>
      <w:r w:rsidR="00AA65B9" w:rsidRPr="002366D6">
        <w:rPr>
          <w:rFonts w:ascii="Arial" w:hAnsi="Arial" w:cs="Arial"/>
          <w:color w:val="000000"/>
          <w:sz w:val="20"/>
        </w:rPr>
        <w:t>ijlage</w:t>
      </w:r>
      <w:r w:rsidR="00B55684" w:rsidRPr="002366D6">
        <w:rPr>
          <w:rFonts w:ascii="Arial" w:hAnsi="Arial" w:cs="Arial"/>
          <w:color w:val="000000"/>
          <w:sz w:val="20"/>
        </w:rPr>
        <w:t xml:space="preserve"> </w:t>
      </w:r>
      <w:r w:rsidR="00CC39CE" w:rsidRPr="002366D6">
        <w:rPr>
          <w:rFonts w:ascii="Arial" w:hAnsi="Arial" w:cs="Arial"/>
          <w:color w:val="000000"/>
          <w:sz w:val="20"/>
        </w:rPr>
        <w:t>..</w:t>
      </w:r>
      <w:r w:rsidR="00EC1CCD" w:rsidRPr="002366D6">
        <w:rPr>
          <w:rFonts w:ascii="Arial" w:hAnsi="Arial" w:cs="Arial"/>
          <w:color w:val="000000"/>
          <w:sz w:val="20"/>
        </w:rPr>
        <w:t>.</w:t>
      </w:r>
      <w:r w:rsidR="00187D78" w:rsidRPr="002366D6">
        <w:rPr>
          <w:rFonts w:ascii="Arial" w:hAnsi="Arial" w:cs="Arial"/>
          <w:color w:val="000000"/>
          <w:sz w:val="20"/>
        </w:rPr>
        <w:t xml:space="preserve"> .</w:t>
      </w:r>
    </w:p>
    <w:p w14:paraId="163B79E1" w14:textId="77777777" w:rsidR="002366D6" w:rsidRPr="002366D6" w:rsidRDefault="002366D6" w:rsidP="002366D6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</w:rPr>
      </w:pPr>
    </w:p>
    <w:p w14:paraId="49DBB154" w14:textId="77777777" w:rsidR="000030FB" w:rsidRDefault="0068666A" w:rsidP="00093A23">
      <w:pPr>
        <w:pStyle w:val="Geenafstand"/>
        <w:numPr>
          <w:ilvl w:val="1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</w:rPr>
        <w:tab/>
      </w:r>
      <w:r w:rsidRPr="002366D6">
        <w:rPr>
          <w:rFonts w:ascii="Arial" w:hAnsi="Arial" w:cs="Arial"/>
          <w:sz w:val="20"/>
        </w:rPr>
        <w:t xml:space="preserve">De prijzen luiden in Euro’s en zijn gebaseerd op aflevering </w:t>
      </w:r>
      <w:r w:rsidR="00EC1CCD" w:rsidRPr="002366D6">
        <w:rPr>
          <w:rFonts w:ascii="Arial" w:hAnsi="Arial" w:cs="Arial"/>
          <w:sz w:val="20"/>
        </w:rPr>
        <w:t xml:space="preserve">DDP, </w:t>
      </w:r>
      <w:r w:rsidR="00187D78" w:rsidRPr="002366D6">
        <w:rPr>
          <w:rFonts w:ascii="Arial" w:hAnsi="Arial" w:cs="Arial"/>
          <w:sz w:val="20"/>
        </w:rPr>
        <w:t xml:space="preserve">Albinusdreef 2, 2333 ZA te </w:t>
      </w:r>
      <w:r w:rsidR="002366D6">
        <w:rPr>
          <w:rFonts w:ascii="Arial" w:hAnsi="Arial" w:cs="Arial"/>
          <w:sz w:val="20"/>
        </w:rPr>
        <w:t xml:space="preserve"> </w:t>
      </w:r>
      <w:r w:rsidR="002366D6">
        <w:rPr>
          <w:rFonts w:ascii="Arial" w:hAnsi="Arial" w:cs="Arial"/>
          <w:sz w:val="20"/>
        </w:rPr>
        <w:br/>
        <w:t xml:space="preserve"> </w:t>
      </w:r>
      <w:r w:rsidR="002366D6">
        <w:rPr>
          <w:rFonts w:ascii="Arial" w:hAnsi="Arial" w:cs="Arial"/>
          <w:sz w:val="20"/>
        </w:rPr>
        <w:tab/>
      </w:r>
      <w:r w:rsidR="00EC1CCD" w:rsidRPr="002366D6">
        <w:rPr>
          <w:rFonts w:ascii="Arial" w:hAnsi="Arial" w:cs="Arial"/>
          <w:sz w:val="20"/>
        </w:rPr>
        <w:t xml:space="preserve">Leiden, Nederland </w:t>
      </w:r>
      <w:proofErr w:type="spellStart"/>
      <w:r w:rsidR="00EC1CCD" w:rsidRPr="002366D6">
        <w:rPr>
          <w:rFonts w:ascii="Arial" w:hAnsi="Arial" w:cs="Arial"/>
          <w:sz w:val="20"/>
        </w:rPr>
        <w:t>Incoterms</w:t>
      </w:r>
      <w:proofErr w:type="spellEnd"/>
      <w:r w:rsidR="00EC1CCD" w:rsidRPr="002366D6">
        <w:rPr>
          <w:rFonts w:ascii="Arial" w:hAnsi="Arial" w:cs="Arial"/>
          <w:sz w:val="20"/>
        </w:rPr>
        <w:t>® 2010 regels</w:t>
      </w:r>
      <w:r w:rsidRPr="002366D6">
        <w:rPr>
          <w:rFonts w:ascii="Arial" w:hAnsi="Arial" w:cs="Arial"/>
          <w:sz w:val="20"/>
        </w:rPr>
        <w:t xml:space="preserve">, zijn inclusief verpakking en transportverzekering en </w:t>
      </w:r>
      <w:r w:rsidR="002366D6">
        <w:rPr>
          <w:rFonts w:ascii="Arial" w:hAnsi="Arial" w:cs="Arial"/>
          <w:sz w:val="20"/>
        </w:rPr>
        <w:br/>
        <w:t xml:space="preserve"> </w:t>
      </w:r>
      <w:r w:rsidR="002366D6">
        <w:rPr>
          <w:rFonts w:ascii="Arial" w:hAnsi="Arial" w:cs="Arial"/>
          <w:sz w:val="20"/>
        </w:rPr>
        <w:tab/>
      </w:r>
      <w:r w:rsidRPr="002366D6">
        <w:rPr>
          <w:rFonts w:ascii="Arial" w:hAnsi="Arial" w:cs="Arial"/>
          <w:sz w:val="20"/>
        </w:rPr>
        <w:t>zijn exclusief BTW.</w:t>
      </w:r>
    </w:p>
    <w:p w14:paraId="77B302C5" w14:textId="77777777" w:rsidR="000030FB" w:rsidRPr="000030FB" w:rsidRDefault="000030FB" w:rsidP="000030FB">
      <w:pPr>
        <w:pStyle w:val="Lijstalinea"/>
        <w:rPr>
          <w:rFonts w:ascii="Arial" w:hAnsi="Arial" w:cs="Arial"/>
          <w:sz w:val="20"/>
          <w:lang w:val="nl-NL"/>
        </w:rPr>
      </w:pPr>
    </w:p>
    <w:p w14:paraId="585C7C82" w14:textId="55C944F8" w:rsidR="002366D6" w:rsidRPr="000030FB" w:rsidRDefault="002366D6" w:rsidP="00093A23">
      <w:pPr>
        <w:pStyle w:val="Geenafstand"/>
        <w:numPr>
          <w:ilvl w:val="1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0030FB">
        <w:rPr>
          <w:rFonts w:ascii="Arial" w:hAnsi="Arial" w:cs="Arial"/>
          <w:sz w:val="20"/>
        </w:rPr>
        <w:tab/>
      </w:r>
      <w:r w:rsidR="001E390D" w:rsidRPr="000030FB">
        <w:rPr>
          <w:rFonts w:ascii="Arial" w:hAnsi="Arial" w:cs="Arial"/>
          <w:sz w:val="20"/>
        </w:rPr>
        <w:t>Gedurende de looptijd van de overeenkomst staan de prijzen</w:t>
      </w:r>
      <w:r w:rsidR="003231B2" w:rsidRPr="000030FB">
        <w:rPr>
          <w:rFonts w:ascii="Arial" w:hAnsi="Arial" w:cs="Arial"/>
          <w:sz w:val="20"/>
        </w:rPr>
        <w:t xml:space="preserve"> </w:t>
      </w:r>
      <w:r w:rsidR="000030FB" w:rsidRPr="000030FB">
        <w:rPr>
          <w:rFonts w:ascii="Arial" w:hAnsi="Arial" w:cs="Arial"/>
          <w:sz w:val="20"/>
        </w:rPr>
        <w:t xml:space="preserve">in beginsel </w:t>
      </w:r>
      <w:r w:rsidR="003231B2" w:rsidRPr="000030FB">
        <w:rPr>
          <w:rFonts w:ascii="Arial" w:hAnsi="Arial" w:cs="Arial"/>
          <w:sz w:val="20"/>
        </w:rPr>
        <w:t>vast</w:t>
      </w:r>
      <w:r w:rsidR="000030FB" w:rsidRPr="000030FB">
        <w:rPr>
          <w:rFonts w:ascii="Arial" w:hAnsi="Arial" w:cs="Arial"/>
          <w:sz w:val="20"/>
        </w:rPr>
        <w:t xml:space="preserve">, echter is jaarlijkse </w:t>
      </w:r>
      <w:r w:rsidR="000030FB">
        <w:rPr>
          <w:rFonts w:ascii="Arial" w:hAnsi="Arial" w:cs="Arial"/>
          <w:sz w:val="20"/>
        </w:rPr>
        <w:br/>
        <w:t xml:space="preserve"> </w:t>
      </w:r>
      <w:r w:rsidR="000030FB">
        <w:rPr>
          <w:rFonts w:ascii="Arial" w:hAnsi="Arial" w:cs="Arial"/>
          <w:sz w:val="20"/>
        </w:rPr>
        <w:tab/>
      </w:r>
      <w:r w:rsidR="000030FB" w:rsidRPr="000030FB">
        <w:rPr>
          <w:rFonts w:ascii="Arial" w:hAnsi="Arial" w:cs="Arial"/>
          <w:sz w:val="20"/>
        </w:rPr>
        <w:t xml:space="preserve">indexering </w:t>
      </w:r>
      <w:r w:rsidR="00665727">
        <w:rPr>
          <w:rFonts w:ascii="Arial" w:hAnsi="Arial" w:cs="Arial"/>
          <w:sz w:val="20"/>
        </w:rPr>
        <w:t xml:space="preserve">in overleg met Opdrachtgever </w:t>
      </w:r>
      <w:r w:rsidR="000030FB" w:rsidRPr="000030FB">
        <w:rPr>
          <w:rFonts w:ascii="Arial" w:hAnsi="Arial" w:cs="Arial"/>
          <w:sz w:val="20"/>
        </w:rPr>
        <w:t>wel toegestaan conform het NZA indexcijfer “Materiaal”.</w:t>
      </w:r>
      <w:r w:rsidR="00665727">
        <w:rPr>
          <w:rFonts w:ascii="Arial" w:hAnsi="Arial" w:cs="Arial"/>
          <w:sz w:val="20"/>
        </w:rPr>
        <w:t xml:space="preserve"> </w:t>
      </w:r>
      <w:r w:rsidR="00665727">
        <w:rPr>
          <w:rFonts w:ascii="Arial" w:hAnsi="Arial" w:cs="Arial"/>
          <w:sz w:val="20"/>
        </w:rPr>
        <w:br/>
        <w:t xml:space="preserve"> </w:t>
      </w:r>
      <w:r w:rsidR="00665727">
        <w:rPr>
          <w:rFonts w:ascii="Arial" w:hAnsi="Arial" w:cs="Arial"/>
          <w:sz w:val="20"/>
        </w:rPr>
        <w:tab/>
        <w:t>Opdrachtnemer dient</w:t>
      </w:r>
      <w:r w:rsidR="00223841">
        <w:rPr>
          <w:rFonts w:ascii="Arial" w:hAnsi="Arial" w:cs="Arial"/>
          <w:sz w:val="20"/>
        </w:rPr>
        <w:t xml:space="preserve"> hierbij</w:t>
      </w:r>
      <w:r w:rsidR="00665727">
        <w:rPr>
          <w:rFonts w:ascii="Arial" w:hAnsi="Arial" w:cs="Arial"/>
          <w:sz w:val="20"/>
        </w:rPr>
        <w:t xml:space="preserve"> te onderbouwen waarom een prijsindexering noodzakelijk is.</w:t>
      </w:r>
      <w:r w:rsidR="000030FB" w:rsidRPr="000030FB">
        <w:rPr>
          <w:rFonts w:ascii="Arial" w:hAnsi="Arial" w:cs="Arial"/>
          <w:sz w:val="20"/>
        </w:rPr>
        <w:t xml:space="preserve"> De </w:t>
      </w:r>
      <w:r w:rsidR="00223841">
        <w:rPr>
          <w:rFonts w:ascii="Arial" w:hAnsi="Arial" w:cs="Arial"/>
          <w:sz w:val="20"/>
        </w:rPr>
        <w:br/>
        <w:t xml:space="preserve"> </w:t>
      </w:r>
      <w:r w:rsidR="00223841">
        <w:rPr>
          <w:rFonts w:ascii="Arial" w:hAnsi="Arial" w:cs="Arial"/>
          <w:sz w:val="20"/>
        </w:rPr>
        <w:tab/>
      </w:r>
      <w:r w:rsidR="000030FB" w:rsidRPr="000030FB">
        <w:rPr>
          <w:rFonts w:ascii="Arial" w:hAnsi="Arial" w:cs="Arial"/>
          <w:sz w:val="20"/>
        </w:rPr>
        <w:t xml:space="preserve">jaarlijkse </w:t>
      </w:r>
      <w:r w:rsidR="00665727">
        <w:rPr>
          <w:rFonts w:ascii="Arial" w:hAnsi="Arial" w:cs="Arial"/>
          <w:sz w:val="20"/>
        </w:rPr>
        <w:t xml:space="preserve">verhoging </w:t>
      </w:r>
      <w:r w:rsidR="000030FB" w:rsidRPr="000030FB">
        <w:rPr>
          <w:rFonts w:ascii="Arial" w:hAnsi="Arial" w:cs="Arial"/>
          <w:sz w:val="20"/>
        </w:rPr>
        <w:t>mag de 2 procent niet overschrijden.</w:t>
      </w:r>
    </w:p>
    <w:p w14:paraId="730227E4" w14:textId="77777777" w:rsidR="002366D6" w:rsidRPr="002366D6" w:rsidRDefault="002366D6" w:rsidP="002366D6">
      <w:pPr>
        <w:pStyle w:val="Lijstalinea"/>
        <w:rPr>
          <w:rFonts w:ascii="Arial" w:hAnsi="Arial" w:cs="Arial"/>
          <w:color w:val="000000"/>
          <w:sz w:val="22"/>
          <w:lang w:val="nl-NL"/>
        </w:rPr>
      </w:pPr>
      <w:bookmarkStart w:id="0" w:name="_GoBack"/>
      <w:bookmarkEnd w:id="0"/>
    </w:p>
    <w:p w14:paraId="0B2ED0F4" w14:textId="761FD8E5" w:rsidR="002366D6" w:rsidRPr="002366D6" w:rsidRDefault="00992771" w:rsidP="00093A23">
      <w:pPr>
        <w:pStyle w:val="Geenafstand"/>
        <w:numPr>
          <w:ilvl w:val="1"/>
          <w:numId w:val="7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lang w:eastAsia="nl-NL"/>
        </w:rPr>
      </w:pPr>
      <w:r w:rsidRPr="002366D6">
        <w:rPr>
          <w:rFonts w:ascii="Arial" w:hAnsi="Arial" w:cs="Arial"/>
          <w:color w:val="000000"/>
          <w:sz w:val="20"/>
        </w:rPr>
        <w:tab/>
      </w:r>
      <w:r w:rsidR="0068666A" w:rsidRPr="002366D6">
        <w:rPr>
          <w:rFonts w:ascii="Arial" w:hAnsi="Arial" w:cs="Arial"/>
          <w:sz w:val="20"/>
        </w:rPr>
        <w:t xml:space="preserve">Gedurende de looptijd van de overeenkomst geldt er geen minimale afnameverplichting voor de </w:t>
      </w:r>
      <w:r w:rsidR="002366D6">
        <w:rPr>
          <w:rFonts w:ascii="Arial" w:hAnsi="Arial" w:cs="Arial"/>
          <w:sz w:val="20"/>
        </w:rPr>
        <w:br/>
        <w:t xml:space="preserve"> </w:t>
      </w:r>
      <w:r w:rsidR="002366D6">
        <w:rPr>
          <w:rFonts w:ascii="Arial" w:hAnsi="Arial" w:cs="Arial"/>
          <w:sz w:val="20"/>
        </w:rPr>
        <w:tab/>
      </w:r>
      <w:r w:rsidR="0068666A" w:rsidRPr="002366D6">
        <w:rPr>
          <w:rFonts w:ascii="Arial" w:hAnsi="Arial" w:cs="Arial"/>
          <w:sz w:val="20"/>
        </w:rPr>
        <w:t>Opdrachtgever.</w:t>
      </w:r>
    </w:p>
    <w:p w14:paraId="31268386" w14:textId="77777777" w:rsidR="00992771" w:rsidRDefault="00992771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14:paraId="2D908585" w14:textId="10045FF8" w:rsidR="006D3BA1" w:rsidRPr="008B1DED" w:rsidRDefault="006D3BA1" w:rsidP="00CC39CE">
      <w:pPr>
        <w:pStyle w:val="Koptekst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color w:val="000000"/>
        </w:rPr>
      </w:pPr>
      <w:r w:rsidRPr="008B1DED">
        <w:rPr>
          <w:rFonts w:ascii="Arial" w:hAnsi="Arial" w:cs="Arial"/>
          <w:b/>
          <w:color w:val="000000"/>
        </w:rPr>
        <w:t xml:space="preserve">Artikel </w:t>
      </w:r>
      <w:r w:rsidR="002366D6">
        <w:rPr>
          <w:rFonts w:ascii="Arial" w:hAnsi="Arial" w:cs="Arial"/>
          <w:b/>
          <w:color w:val="000000"/>
        </w:rPr>
        <w:t>5</w:t>
      </w:r>
      <w:r w:rsidR="008B1DED" w:rsidRPr="008B1DED">
        <w:rPr>
          <w:rFonts w:ascii="Arial" w:hAnsi="Arial" w:cs="Arial"/>
          <w:b/>
          <w:color w:val="000000"/>
        </w:rPr>
        <w:t xml:space="preserve"> -</w:t>
      </w:r>
      <w:r w:rsidRPr="008B1DED">
        <w:rPr>
          <w:rFonts w:ascii="Arial" w:hAnsi="Arial" w:cs="Arial"/>
          <w:b/>
          <w:color w:val="000000"/>
        </w:rPr>
        <w:t xml:space="preserve"> Marktconformiteit</w:t>
      </w:r>
    </w:p>
    <w:p w14:paraId="1C5F10FE" w14:textId="77777777" w:rsidR="006D3BA1" w:rsidRDefault="006D3BA1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14:paraId="061B934E" w14:textId="00B8A44F" w:rsidR="006D3BA1" w:rsidRPr="002366D6" w:rsidRDefault="002366D6" w:rsidP="00093A23">
      <w:pPr>
        <w:pStyle w:val="Geenafstand"/>
        <w:numPr>
          <w:ilvl w:val="1"/>
          <w:numId w:val="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6D3BA1" w:rsidRPr="002366D6">
        <w:rPr>
          <w:rFonts w:ascii="Arial" w:hAnsi="Arial" w:cs="Arial"/>
          <w:color w:val="000000"/>
          <w:sz w:val="20"/>
        </w:rPr>
        <w:t xml:space="preserve">Indien de Opdrachtgever dit wenst is het de Opdrachtgever toegestaan om de prijzen van de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6D3BA1" w:rsidRPr="002366D6">
        <w:rPr>
          <w:rFonts w:ascii="Arial" w:hAnsi="Arial" w:cs="Arial"/>
          <w:color w:val="000000"/>
          <w:sz w:val="20"/>
        </w:rPr>
        <w:t>Opdrachtnemer te onderwerpen aan een benchmark. Bij deze benchmark zullen de prijzen</w:t>
      </w:r>
      <w:r w:rsidR="0057371A" w:rsidRPr="002366D6">
        <w:rPr>
          <w:rFonts w:ascii="Arial" w:hAnsi="Arial" w:cs="Arial"/>
          <w:color w:val="000000"/>
          <w:sz w:val="20"/>
        </w:rPr>
        <w:t xml:space="preserve"> van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57371A" w:rsidRPr="002366D6">
        <w:rPr>
          <w:rFonts w:ascii="Arial" w:hAnsi="Arial" w:cs="Arial"/>
          <w:color w:val="000000"/>
          <w:sz w:val="20"/>
        </w:rPr>
        <w:t>artikelen</w:t>
      </w:r>
      <w:r w:rsidR="006D3BA1" w:rsidRPr="002366D6">
        <w:rPr>
          <w:rFonts w:ascii="Arial" w:hAnsi="Arial" w:cs="Arial"/>
          <w:color w:val="000000"/>
          <w:sz w:val="20"/>
        </w:rPr>
        <w:t xml:space="preserve"> </w:t>
      </w:r>
      <w:r w:rsidR="009B47CA" w:rsidRPr="002366D6">
        <w:rPr>
          <w:rFonts w:ascii="Arial" w:hAnsi="Arial" w:cs="Arial"/>
          <w:color w:val="000000"/>
          <w:sz w:val="20"/>
        </w:rPr>
        <w:t>w</w:t>
      </w:r>
      <w:r w:rsidR="006D3BA1" w:rsidRPr="002366D6">
        <w:rPr>
          <w:rFonts w:ascii="Arial" w:hAnsi="Arial" w:cs="Arial"/>
          <w:color w:val="000000"/>
          <w:sz w:val="20"/>
        </w:rPr>
        <w:t xml:space="preserve">orden vergeleken met </w:t>
      </w:r>
      <w:r w:rsidR="0057371A" w:rsidRPr="002366D6">
        <w:rPr>
          <w:rFonts w:ascii="Arial" w:hAnsi="Arial" w:cs="Arial"/>
          <w:color w:val="000000"/>
          <w:sz w:val="20"/>
        </w:rPr>
        <w:t xml:space="preserve">die van andere </w:t>
      </w:r>
      <w:r w:rsidR="006D3BA1" w:rsidRPr="002366D6">
        <w:rPr>
          <w:rFonts w:ascii="Arial" w:hAnsi="Arial" w:cs="Arial"/>
          <w:color w:val="000000"/>
          <w:sz w:val="20"/>
        </w:rPr>
        <w:t xml:space="preserve">leveranciers die werken binnen hetzelfde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6D3BA1" w:rsidRPr="002366D6">
        <w:rPr>
          <w:rFonts w:ascii="Arial" w:hAnsi="Arial" w:cs="Arial"/>
          <w:color w:val="000000"/>
          <w:sz w:val="20"/>
        </w:rPr>
        <w:t>marktsegment als de Opdrachtnemer.</w:t>
      </w:r>
    </w:p>
    <w:p w14:paraId="6AEEBF32" w14:textId="77777777" w:rsidR="006D3BA1" w:rsidRPr="002366D6" w:rsidRDefault="006D3BA1" w:rsidP="002366D6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  <w:sz w:val="20"/>
        </w:rPr>
      </w:pPr>
    </w:p>
    <w:p w14:paraId="6429D347" w14:textId="2D96DC4F" w:rsidR="006D3BA1" w:rsidRPr="002366D6" w:rsidRDefault="002366D6" w:rsidP="00093A23">
      <w:pPr>
        <w:pStyle w:val="Geenafstand"/>
        <w:numPr>
          <w:ilvl w:val="1"/>
          <w:numId w:val="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6D3BA1" w:rsidRPr="002366D6">
        <w:rPr>
          <w:rFonts w:ascii="Arial" w:hAnsi="Arial" w:cs="Arial"/>
          <w:color w:val="000000"/>
          <w:sz w:val="20"/>
        </w:rPr>
        <w:t>Indien de Opdrachtgever kan aantonen dat de prij</w:t>
      </w:r>
      <w:r w:rsidR="0057371A" w:rsidRPr="002366D6">
        <w:rPr>
          <w:rFonts w:ascii="Arial" w:hAnsi="Arial" w:cs="Arial"/>
          <w:color w:val="000000"/>
          <w:sz w:val="20"/>
        </w:rPr>
        <w:t xml:space="preserve">zen voor het betreffende artikel bij een andere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57371A" w:rsidRPr="002366D6">
        <w:rPr>
          <w:rFonts w:ascii="Arial" w:hAnsi="Arial" w:cs="Arial"/>
          <w:color w:val="000000"/>
          <w:sz w:val="20"/>
        </w:rPr>
        <w:t xml:space="preserve">leverancier minimaal 2% lager is dan de op dat moment geldende prijs voor de Opdrachtgever, 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57371A" w:rsidRPr="002366D6">
        <w:rPr>
          <w:rFonts w:ascii="Arial" w:hAnsi="Arial" w:cs="Arial"/>
          <w:color w:val="000000"/>
          <w:sz w:val="20"/>
        </w:rPr>
        <w:t>zal O</w:t>
      </w:r>
      <w:r w:rsidR="00034867" w:rsidRPr="002366D6">
        <w:rPr>
          <w:rFonts w:ascii="Arial" w:hAnsi="Arial" w:cs="Arial"/>
          <w:color w:val="000000"/>
          <w:sz w:val="20"/>
        </w:rPr>
        <w:t>pdrachtnemer haar prijzen hierop</w:t>
      </w:r>
      <w:r w:rsidR="0057371A" w:rsidRPr="002366D6">
        <w:rPr>
          <w:rFonts w:ascii="Arial" w:hAnsi="Arial" w:cs="Arial"/>
          <w:color w:val="000000"/>
          <w:sz w:val="20"/>
        </w:rPr>
        <w:t xml:space="preserve"> aanpassen.</w:t>
      </w:r>
    </w:p>
    <w:p w14:paraId="339B3D36" w14:textId="77777777" w:rsidR="0057371A" w:rsidRPr="002366D6" w:rsidRDefault="0057371A" w:rsidP="002366D6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  <w:sz w:val="20"/>
        </w:rPr>
      </w:pPr>
    </w:p>
    <w:p w14:paraId="6588021A" w14:textId="5EE77C23" w:rsidR="0057371A" w:rsidRPr="002366D6" w:rsidRDefault="002366D6" w:rsidP="00093A23">
      <w:pPr>
        <w:pStyle w:val="Geenafstand"/>
        <w:numPr>
          <w:ilvl w:val="1"/>
          <w:numId w:val="8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CC1A3E" w:rsidRPr="002366D6">
        <w:rPr>
          <w:rFonts w:ascii="Arial" w:hAnsi="Arial" w:cs="Arial"/>
          <w:color w:val="000000"/>
          <w:sz w:val="20"/>
        </w:rPr>
        <w:t>P</w:t>
      </w:r>
      <w:r w:rsidR="0057371A" w:rsidRPr="002366D6">
        <w:rPr>
          <w:rFonts w:ascii="Arial" w:hAnsi="Arial" w:cs="Arial"/>
          <w:color w:val="000000"/>
          <w:sz w:val="20"/>
        </w:rPr>
        <w:t>rijsaanpassing</w:t>
      </w:r>
      <w:r w:rsidR="00CC1A3E" w:rsidRPr="002366D6">
        <w:rPr>
          <w:rFonts w:ascii="Arial" w:hAnsi="Arial" w:cs="Arial"/>
          <w:color w:val="000000"/>
          <w:sz w:val="20"/>
        </w:rPr>
        <w:t>en die volgen uit een benchmark door de Opdrachtgever</w:t>
      </w:r>
      <w:r w:rsidR="0057371A" w:rsidRPr="002366D6">
        <w:rPr>
          <w:rFonts w:ascii="Arial" w:hAnsi="Arial" w:cs="Arial"/>
          <w:color w:val="000000"/>
          <w:sz w:val="20"/>
        </w:rPr>
        <w:t xml:space="preserve"> z</w:t>
      </w:r>
      <w:r w:rsidR="00CC1A3E" w:rsidRPr="002366D6">
        <w:rPr>
          <w:rFonts w:ascii="Arial" w:hAnsi="Arial" w:cs="Arial"/>
          <w:color w:val="000000"/>
          <w:sz w:val="20"/>
        </w:rPr>
        <w:t>u</w:t>
      </w:r>
      <w:r w:rsidR="0057371A" w:rsidRPr="002366D6">
        <w:rPr>
          <w:rFonts w:ascii="Arial" w:hAnsi="Arial" w:cs="Arial"/>
          <w:color w:val="000000"/>
          <w:sz w:val="20"/>
        </w:rPr>
        <w:t>l</w:t>
      </w:r>
      <w:r w:rsidR="00CC1A3E" w:rsidRPr="002366D6">
        <w:rPr>
          <w:rFonts w:ascii="Arial" w:hAnsi="Arial" w:cs="Arial"/>
          <w:color w:val="000000"/>
          <w:sz w:val="20"/>
        </w:rPr>
        <w:t>len</w:t>
      </w:r>
      <w:r w:rsidR="0057371A" w:rsidRPr="002366D6">
        <w:rPr>
          <w:rFonts w:ascii="Arial" w:hAnsi="Arial" w:cs="Arial"/>
          <w:color w:val="000000"/>
          <w:sz w:val="20"/>
        </w:rPr>
        <w:t xml:space="preserve"> </w:t>
      </w:r>
      <w:r w:rsidR="003F2120" w:rsidRPr="002366D6">
        <w:rPr>
          <w:rFonts w:ascii="Arial" w:hAnsi="Arial" w:cs="Arial"/>
          <w:color w:val="000000"/>
          <w:sz w:val="20"/>
        </w:rPr>
        <w:t xml:space="preserve">uiterlijk </w:t>
      </w:r>
      <w:r w:rsidR="0057371A" w:rsidRPr="002366D6">
        <w:rPr>
          <w:rFonts w:ascii="Arial" w:hAnsi="Arial" w:cs="Arial"/>
          <w:color w:val="000000"/>
          <w:sz w:val="20"/>
        </w:rPr>
        <w:t xml:space="preserve">30 dagen </w:t>
      </w:r>
      <w:r w:rsidRPr="002366D6">
        <w:rPr>
          <w:rFonts w:ascii="Arial" w:hAnsi="Arial" w:cs="Arial"/>
          <w:color w:val="000000"/>
          <w:sz w:val="20"/>
        </w:rPr>
        <w:br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57371A" w:rsidRPr="002366D6">
        <w:rPr>
          <w:rFonts w:ascii="Arial" w:hAnsi="Arial" w:cs="Arial"/>
          <w:color w:val="000000"/>
          <w:sz w:val="20"/>
        </w:rPr>
        <w:t xml:space="preserve">later </w:t>
      </w:r>
      <w:r w:rsidR="00CC1A3E" w:rsidRPr="002366D6">
        <w:rPr>
          <w:rFonts w:ascii="Arial" w:hAnsi="Arial" w:cs="Arial"/>
          <w:color w:val="000000"/>
          <w:sz w:val="20"/>
        </w:rPr>
        <w:t xml:space="preserve">door de Opdrachtnemer </w:t>
      </w:r>
      <w:r w:rsidR="0057371A" w:rsidRPr="002366D6">
        <w:rPr>
          <w:rFonts w:ascii="Arial" w:hAnsi="Arial" w:cs="Arial"/>
          <w:color w:val="000000"/>
          <w:sz w:val="20"/>
        </w:rPr>
        <w:t>worden doorgevoerd</w:t>
      </w:r>
      <w:r w:rsidR="00CC1A3E" w:rsidRPr="002366D6">
        <w:rPr>
          <w:rFonts w:ascii="Arial" w:hAnsi="Arial" w:cs="Arial"/>
          <w:color w:val="000000"/>
          <w:sz w:val="20"/>
        </w:rPr>
        <w:t>.</w:t>
      </w:r>
    </w:p>
    <w:p w14:paraId="2DC59635" w14:textId="77777777" w:rsidR="006D3BA1" w:rsidRDefault="006D3BA1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14:paraId="10204546" w14:textId="10A6EA86" w:rsidR="00992771" w:rsidRPr="00992771" w:rsidRDefault="006E51FF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b/>
          <w:color w:val="000000"/>
        </w:rPr>
      </w:pPr>
      <w:r w:rsidRPr="008B1DED">
        <w:rPr>
          <w:rFonts w:ascii="Arial" w:hAnsi="Arial" w:cs="Arial"/>
          <w:b/>
          <w:color w:val="000000"/>
        </w:rPr>
        <w:t xml:space="preserve">Artikel </w:t>
      </w:r>
      <w:r w:rsidR="002366D6">
        <w:rPr>
          <w:rFonts w:ascii="Arial" w:hAnsi="Arial" w:cs="Arial"/>
          <w:b/>
          <w:color w:val="000000"/>
        </w:rPr>
        <w:t>6</w:t>
      </w:r>
      <w:r w:rsidR="008B1DED">
        <w:rPr>
          <w:rFonts w:ascii="Arial" w:hAnsi="Arial" w:cs="Arial"/>
          <w:color w:val="000000"/>
        </w:rPr>
        <w:t xml:space="preserve"> -</w:t>
      </w:r>
      <w:r w:rsidR="00992771" w:rsidRPr="00992771">
        <w:rPr>
          <w:rFonts w:ascii="Arial" w:hAnsi="Arial" w:cs="Arial"/>
          <w:b/>
          <w:color w:val="000000"/>
        </w:rPr>
        <w:t xml:space="preserve"> </w:t>
      </w:r>
      <w:r w:rsidR="00992771">
        <w:rPr>
          <w:rFonts w:ascii="Arial" w:hAnsi="Arial" w:cs="Arial"/>
          <w:b/>
          <w:color w:val="000000"/>
        </w:rPr>
        <w:t>A</w:t>
      </w:r>
      <w:r w:rsidR="00992771" w:rsidRPr="00992771">
        <w:rPr>
          <w:rFonts w:ascii="Arial" w:hAnsi="Arial" w:cs="Arial"/>
          <w:b/>
          <w:color w:val="000000"/>
        </w:rPr>
        <w:t>rtikelwijzigingen</w:t>
      </w:r>
    </w:p>
    <w:p w14:paraId="410E55FD" w14:textId="77777777" w:rsidR="00403E2D" w:rsidRDefault="00403E2D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14:paraId="5E05904B" w14:textId="4FC7FC00" w:rsidR="009B47CA" w:rsidRPr="002366D6" w:rsidRDefault="002366D6" w:rsidP="00093A23">
      <w:pPr>
        <w:pStyle w:val="Geenafstand"/>
        <w:numPr>
          <w:ilvl w:val="1"/>
          <w:numId w:val="9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E60C2E" w:rsidRPr="002366D6">
        <w:rPr>
          <w:rFonts w:ascii="Arial" w:hAnsi="Arial" w:cs="Arial"/>
          <w:color w:val="000000"/>
          <w:sz w:val="20"/>
        </w:rPr>
        <w:t xml:space="preserve">Opdrachtnemer zal een </w:t>
      </w:r>
      <w:r w:rsidR="00C52C37" w:rsidRPr="002366D6">
        <w:rPr>
          <w:rFonts w:ascii="Arial" w:hAnsi="Arial" w:cs="Arial"/>
          <w:color w:val="000000"/>
          <w:sz w:val="20"/>
        </w:rPr>
        <w:t>a</w:t>
      </w:r>
      <w:r w:rsidR="00E60C2E" w:rsidRPr="002366D6">
        <w:rPr>
          <w:rFonts w:ascii="Arial" w:hAnsi="Arial" w:cs="Arial"/>
          <w:color w:val="000000"/>
          <w:sz w:val="20"/>
        </w:rPr>
        <w:t>rtikelwijziging</w:t>
      </w:r>
      <w:r w:rsidR="00890F82" w:rsidRPr="002366D6">
        <w:rPr>
          <w:rFonts w:ascii="Arial" w:hAnsi="Arial" w:cs="Arial"/>
          <w:color w:val="000000"/>
          <w:sz w:val="20"/>
        </w:rPr>
        <w:t xml:space="preserve"> zo spoedig mogelijk</w:t>
      </w:r>
      <w:r w:rsidR="00695243" w:rsidRPr="002366D6">
        <w:rPr>
          <w:rFonts w:ascii="Arial" w:hAnsi="Arial" w:cs="Arial"/>
          <w:color w:val="000000"/>
          <w:sz w:val="20"/>
        </w:rPr>
        <w:t>,</w:t>
      </w:r>
      <w:r w:rsidR="00890F82" w:rsidRPr="002366D6">
        <w:rPr>
          <w:rFonts w:ascii="Arial" w:hAnsi="Arial" w:cs="Arial"/>
          <w:color w:val="000000"/>
          <w:sz w:val="20"/>
        </w:rPr>
        <w:t xml:space="preserve"> maar</w:t>
      </w:r>
      <w:r w:rsidR="00E60C2E" w:rsidRPr="002366D6">
        <w:rPr>
          <w:rFonts w:ascii="Arial" w:hAnsi="Arial" w:cs="Arial"/>
          <w:color w:val="000000"/>
          <w:sz w:val="20"/>
        </w:rPr>
        <w:t xml:space="preserve"> </w:t>
      </w:r>
      <w:r w:rsidR="00CC3304" w:rsidRPr="002366D6">
        <w:rPr>
          <w:rFonts w:ascii="Arial" w:hAnsi="Arial" w:cs="Arial"/>
          <w:color w:val="000000"/>
          <w:sz w:val="20"/>
        </w:rPr>
        <w:t>uiterlijk</w:t>
      </w:r>
      <w:r w:rsidR="00695243" w:rsidRPr="002366D6">
        <w:rPr>
          <w:rFonts w:ascii="Arial" w:hAnsi="Arial" w:cs="Arial"/>
          <w:color w:val="000000"/>
          <w:sz w:val="20"/>
        </w:rPr>
        <w:t xml:space="preserve"> </w:t>
      </w:r>
      <w:r w:rsidR="00890F82" w:rsidRPr="002366D6">
        <w:rPr>
          <w:rFonts w:ascii="Arial" w:hAnsi="Arial" w:cs="Arial"/>
          <w:color w:val="000000"/>
          <w:sz w:val="20"/>
        </w:rPr>
        <w:t>1</w:t>
      </w:r>
      <w:r w:rsidR="00063C98" w:rsidRPr="002366D6">
        <w:rPr>
          <w:rFonts w:ascii="Arial" w:hAnsi="Arial" w:cs="Arial"/>
          <w:color w:val="000000"/>
          <w:sz w:val="20"/>
        </w:rPr>
        <w:t>5</w:t>
      </w:r>
      <w:r w:rsidR="00890F82" w:rsidRPr="002366D6">
        <w:rPr>
          <w:rFonts w:ascii="Arial" w:hAnsi="Arial" w:cs="Arial"/>
          <w:color w:val="000000"/>
          <w:sz w:val="20"/>
        </w:rPr>
        <w:t xml:space="preserve"> </w:t>
      </w:r>
      <w:r w:rsidR="00695243" w:rsidRPr="002366D6">
        <w:rPr>
          <w:rFonts w:ascii="Arial" w:hAnsi="Arial" w:cs="Arial"/>
          <w:color w:val="000000"/>
          <w:sz w:val="20"/>
        </w:rPr>
        <w:t>werk</w:t>
      </w:r>
      <w:r w:rsidR="00890F82" w:rsidRPr="002366D6">
        <w:rPr>
          <w:rFonts w:ascii="Arial" w:hAnsi="Arial" w:cs="Arial"/>
          <w:color w:val="000000"/>
          <w:sz w:val="20"/>
        </w:rPr>
        <w:t xml:space="preserve">dagen </w:t>
      </w:r>
      <w:r w:rsidRPr="002366D6">
        <w:rPr>
          <w:rFonts w:ascii="Arial" w:hAnsi="Arial" w:cs="Arial"/>
          <w:color w:val="000000"/>
          <w:sz w:val="20"/>
        </w:rPr>
        <w:br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CC3304" w:rsidRPr="002366D6">
        <w:rPr>
          <w:rFonts w:ascii="Arial" w:hAnsi="Arial" w:cs="Arial"/>
          <w:color w:val="000000"/>
          <w:sz w:val="20"/>
        </w:rPr>
        <w:t>voor</w:t>
      </w:r>
      <w:r w:rsidR="00695243" w:rsidRPr="002366D6">
        <w:rPr>
          <w:rFonts w:ascii="Arial" w:hAnsi="Arial" w:cs="Arial"/>
          <w:color w:val="000000"/>
          <w:sz w:val="20"/>
        </w:rPr>
        <w:t xml:space="preserve">dat de betreffende </w:t>
      </w:r>
      <w:r w:rsidR="00CC3304" w:rsidRPr="002366D6">
        <w:rPr>
          <w:rFonts w:ascii="Arial" w:hAnsi="Arial" w:cs="Arial"/>
          <w:color w:val="000000"/>
          <w:sz w:val="20"/>
        </w:rPr>
        <w:t>wijziging doorgevoerd gaat worden</w:t>
      </w:r>
      <w:r w:rsidR="00695243" w:rsidRPr="002366D6">
        <w:rPr>
          <w:rFonts w:ascii="Arial" w:hAnsi="Arial" w:cs="Arial"/>
          <w:color w:val="000000"/>
          <w:sz w:val="20"/>
        </w:rPr>
        <w:t xml:space="preserve"> </w:t>
      </w:r>
      <w:r w:rsidR="00E60C2E" w:rsidRPr="002366D6">
        <w:rPr>
          <w:rFonts w:ascii="Arial" w:hAnsi="Arial" w:cs="Arial"/>
          <w:color w:val="000000"/>
          <w:sz w:val="20"/>
        </w:rPr>
        <w:t>bij de Opdrachtgever</w:t>
      </w:r>
      <w:r w:rsidR="00111173" w:rsidRPr="002366D6">
        <w:rPr>
          <w:rFonts w:ascii="Arial" w:hAnsi="Arial" w:cs="Arial"/>
          <w:color w:val="000000"/>
          <w:sz w:val="20"/>
        </w:rPr>
        <w:t xml:space="preserve"> </w:t>
      </w:r>
      <w:r w:rsidRPr="002366D6">
        <w:rPr>
          <w:rFonts w:ascii="Arial" w:hAnsi="Arial" w:cs="Arial"/>
          <w:color w:val="000000"/>
          <w:sz w:val="20"/>
        </w:rPr>
        <w:br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111173" w:rsidRPr="002366D6">
        <w:rPr>
          <w:rFonts w:ascii="Arial" w:hAnsi="Arial" w:cs="Arial"/>
          <w:color w:val="000000"/>
          <w:sz w:val="20"/>
        </w:rPr>
        <w:t>schriftelijk</w:t>
      </w:r>
      <w:r w:rsidR="00CC3304" w:rsidRPr="002366D6">
        <w:rPr>
          <w:rFonts w:ascii="Arial" w:hAnsi="Arial" w:cs="Arial"/>
          <w:color w:val="000000"/>
          <w:sz w:val="20"/>
        </w:rPr>
        <w:t xml:space="preserve"> kenbaar maken</w:t>
      </w:r>
      <w:r w:rsidR="00E60C2E" w:rsidRPr="002366D6">
        <w:rPr>
          <w:rFonts w:ascii="Arial" w:hAnsi="Arial" w:cs="Arial"/>
          <w:color w:val="000000"/>
          <w:sz w:val="20"/>
        </w:rPr>
        <w:t xml:space="preserve">. </w:t>
      </w:r>
    </w:p>
    <w:p w14:paraId="167D6EBB" w14:textId="77777777" w:rsidR="009B47CA" w:rsidRPr="002366D6" w:rsidRDefault="009B47CA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14:paraId="650DBB79" w14:textId="4C9DD16D" w:rsidR="00FB2159" w:rsidRPr="002366D6" w:rsidRDefault="002366D6" w:rsidP="00093A23">
      <w:pPr>
        <w:pStyle w:val="Geenafstand"/>
        <w:numPr>
          <w:ilvl w:val="1"/>
          <w:numId w:val="9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9B47CA" w:rsidRPr="002366D6">
        <w:rPr>
          <w:rFonts w:ascii="Arial" w:hAnsi="Arial" w:cs="Arial"/>
          <w:color w:val="000000"/>
          <w:sz w:val="20"/>
        </w:rPr>
        <w:t>Onder een artikelwijziging wordt o.a.</w:t>
      </w:r>
      <w:r w:rsidR="00FB2159" w:rsidRPr="002366D6">
        <w:rPr>
          <w:rFonts w:ascii="Arial" w:hAnsi="Arial" w:cs="Arial"/>
          <w:color w:val="000000"/>
          <w:sz w:val="20"/>
        </w:rPr>
        <w:t xml:space="preserve"> verstaan:</w:t>
      </w:r>
      <w:r w:rsidR="009B47CA" w:rsidRPr="002366D6">
        <w:rPr>
          <w:rFonts w:ascii="Arial" w:hAnsi="Arial" w:cs="Arial"/>
          <w:color w:val="000000"/>
          <w:sz w:val="20"/>
        </w:rPr>
        <w:t xml:space="preserve"> </w:t>
      </w:r>
    </w:p>
    <w:p w14:paraId="5ADDEBFE" w14:textId="77777777" w:rsidR="00FB2159" w:rsidRPr="002366D6" w:rsidRDefault="009B47CA" w:rsidP="00093A23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color w:val="000000"/>
        </w:rPr>
      </w:pPr>
      <w:r w:rsidRPr="002366D6">
        <w:rPr>
          <w:rFonts w:ascii="Arial" w:hAnsi="Arial" w:cs="Arial"/>
          <w:color w:val="000000"/>
        </w:rPr>
        <w:t>aanpassingen aan de verpakking</w:t>
      </w:r>
      <w:r w:rsidR="00FB2159" w:rsidRPr="002366D6">
        <w:rPr>
          <w:rFonts w:ascii="Arial" w:hAnsi="Arial" w:cs="Arial"/>
          <w:color w:val="000000"/>
        </w:rPr>
        <w:t>;</w:t>
      </w:r>
    </w:p>
    <w:p w14:paraId="0EB363B7" w14:textId="77777777" w:rsidR="00FB2159" w:rsidRPr="002366D6" w:rsidRDefault="00890F82" w:rsidP="00093A23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color w:val="000000"/>
        </w:rPr>
      </w:pPr>
      <w:r w:rsidRPr="002366D6">
        <w:rPr>
          <w:rFonts w:ascii="Arial" w:hAnsi="Arial" w:cs="Arial"/>
          <w:color w:val="000000"/>
        </w:rPr>
        <w:lastRenderedPageBreak/>
        <w:t xml:space="preserve">wijzigingen in de </w:t>
      </w:r>
      <w:r w:rsidR="009B47CA" w:rsidRPr="002366D6">
        <w:rPr>
          <w:rFonts w:ascii="Arial" w:hAnsi="Arial" w:cs="Arial"/>
          <w:color w:val="000000"/>
        </w:rPr>
        <w:t>verpakkings</w:t>
      </w:r>
      <w:r w:rsidRPr="002366D6">
        <w:rPr>
          <w:rFonts w:ascii="Arial" w:hAnsi="Arial" w:cs="Arial"/>
          <w:color w:val="000000"/>
        </w:rPr>
        <w:t>eenheid</w:t>
      </w:r>
      <w:r w:rsidR="00FB2159" w:rsidRPr="002366D6">
        <w:rPr>
          <w:rFonts w:ascii="Arial" w:hAnsi="Arial" w:cs="Arial"/>
          <w:color w:val="000000"/>
        </w:rPr>
        <w:t>;</w:t>
      </w:r>
    </w:p>
    <w:p w14:paraId="1305214D" w14:textId="77777777" w:rsidR="001732B8" w:rsidRPr="002366D6" w:rsidRDefault="009B47CA" w:rsidP="00093A23">
      <w:pPr>
        <w:pStyle w:val="Koptekst"/>
        <w:numPr>
          <w:ilvl w:val="0"/>
          <w:numId w:val="3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color w:val="000000"/>
        </w:rPr>
      </w:pPr>
      <w:r w:rsidRPr="002366D6">
        <w:rPr>
          <w:rFonts w:ascii="Arial" w:hAnsi="Arial" w:cs="Arial"/>
          <w:color w:val="000000"/>
        </w:rPr>
        <w:t>wijzigingen in de samenstelling</w:t>
      </w:r>
      <w:r w:rsidR="00FB2159" w:rsidRPr="002366D6">
        <w:rPr>
          <w:rFonts w:ascii="Arial" w:hAnsi="Arial" w:cs="Arial"/>
          <w:color w:val="000000"/>
        </w:rPr>
        <w:t xml:space="preserve"> en gebruikte ingrediënten</w:t>
      </w:r>
      <w:r w:rsidR="000F5C29" w:rsidRPr="002366D6">
        <w:rPr>
          <w:rFonts w:ascii="Arial" w:hAnsi="Arial" w:cs="Arial"/>
          <w:color w:val="000000"/>
        </w:rPr>
        <w:t xml:space="preserve"> van een artikel</w:t>
      </w:r>
      <w:r w:rsidR="001732B8" w:rsidRPr="002366D6">
        <w:rPr>
          <w:rFonts w:ascii="Arial" w:hAnsi="Arial" w:cs="Arial"/>
          <w:color w:val="000000"/>
        </w:rPr>
        <w:t>.</w:t>
      </w:r>
      <w:r w:rsidR="00FB2159" w:rsidRPr="002366D6">
        <w:rPr>
          <w:rFonts w:ascii="Arial" w:hAnsi="Arial" w:cs="Arial"/>
          <w:color w:val="000000"/>
        </w:rPr>
        <w:t xml:space="preserve"> </w:t>
      </w:r>
    </w:p>
    <w:p w14:paraId="46DB34D4" w14:textId="77777777" w:rsidR="001732B8" w:rsidRPr="002366D6" w:rsidRDefault="001732B8" w:rsidP="001732B8">
      <w:pPr>
        <w:pStyle w:val="Koptekst"/>
        <w:tabs>
          <w:tab w:val="clear" w:pos="4536"/>
          <w:tab w:val="clear" w:pos="9072"/>
        </w:tabs>
        <w:spacing w:line="276" w:lineRule="auto"/>
        <w:ind w:left="1065"/>
        <w:jc w:val="both"/>
        <w:rPr>
          <w:rFonts w:ascii="Arial" w:hAnsi="Arial" w:cs="Arial"/>
          <w:color w:val="000000"/>
        </w:rPr>
      </w:pPr>
    </w:p>
    <w:p w14:paraId="62868926" w14:textId="0E8516FC" w:rsidR="009B47CA" w:rsidRPr="002366D6" w:rsidRDefault="002366D6" w:rsidP="00093A23">
      <w:pPr>
        <w:pStyle w:val="Geenafstand"/>
        <w:numPr>
          <w:ilvl w:val="1"/>
          <w:numId w:val="9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0F5C29" w:rsidRPr="002366D6">
        <w:rPr>
          <w:rFonts w:ascii="Arial" w:hAnsi="Arial" w:cs="Arial"/>
          <w:color w:val="000000"/>
          <w:sz w:val="20"/>
        </w:rPr>
        <w:t xml:space="preserve">Artikelwijzigingen worden pas definitief doorgevoerd na schriftelijke toestemming van de </w:t>
      </w:r>
      <w:r w:rsidRPr="002366D6">
        <w:rPr>
          <w:rFonts w:ascii="Arial" w:hAnsi="Arial" w:cs="Arial"/>
          <w:color w:val="000000"/>
          <w:sz w:val="20"/>
        </w:rPr>
        <w:br/>
        <w:t xml:space="preserve"> </w:t>
      </w:r>
      <w:r w:rsidRPr="002366D6">
        <w:rPr>
          <w:rFonts w:ascii="Arial" w:hAnsi="Arial" w:cs="Arial"/>
          <w:color w:val="000000"/>
          <w:sz w:val="20"/>
        </w:rPr>
        <w:tab/>
      </w:r>
      <w:r w:rsidR="000F5C29" w:rsidRPr="002366D6">
        <w:rPr>
          <w:rFonts w:ascii="Arial" w:hAnsi="Arial" w:cs="Arial"/>
          <w:color w:val="000000"/>
          <w:sz w:val="20"/>
        </w:rPr>
        <w:t>Opdrachtgever.</w:t>
      </w:r>
    </w:p>
    <w:p w14:paraId="1842D7AB" w14:textId="77777777" w:rsidR="000F5C29" w:rsidRDefault="000F5C29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color w:val="000000"/>
        </w:rPr>
      </w:pPr>
    </w:p>
    <w:p w14:paraId="178CB8A4" w14:textId="7D5A4ADB" w:rsidR="00111173" w:rsidRPr="00111173" w:rsidRDefault="008B1DED" w:rsidP="00A014DE">
      <w:pPr>
        <w:pStyle w:val="Koptekst"/>
        <w:tabs>
          <w:tab w:val="clear" w:pos="4536"/>
          <w:tab w:val="clear" w:pos="9072"/>
        </w:tabs>
        <w:spacing w:line="276" w:lineRule="auto"/>
        <w:ind w:left="705" w:hanging="705"/>
        <w:jc w:val="both"/>
        <w:rPr>
          <w:rFonts w:ascii="Arial" w:hAnsi="Arial" w:cs="Arial"/>
          <w:b/>
          <w:color w:val="000000"/>
        </w:rPr>
      </w:pPr>
      <w:r w:rsidRPr="008B1DED">
        <w:rPr>
          <w:rFonts w:ascii="Arial" w:hAnsi="Arial" w:cs="Arial"/>
          <w:b/>
          <w:color w:val="000000"/>
        </w:rPr>
        <w:t xml:space="preserve">Artikel </w:t>
      </w:r>
      <w:r w:rsidR="002366D6">
        <w:rPr>
          <w:rFonts w:ascii="Arial" w:hAnsi="Arial" w:cs="Arial"/>
          <w:b/>
          <w:color w:val="000000"/>
        </w:rPr>
        <w:t>7</w:t>
      </w:r>
      <w:r w:rsidRPr="008B1DED">
        <w:rPr>
          <w:rFonts w:ascii="Arial" w:hAnsi="Arial" w:cs="Arial"/>
          <w:b/>
          <w:color w:val="000000"/>
        </w:rPr>
        <w:t xml:space="preserve"> -</w:t>
      </w:r>
      <w:r w:rsidR="00111173" w:rsidRPr="008B1DED">
        <w:rPr>
          <w:rFonts w:ascii="Arial" w:hAnsi="Arial" w:cs="Arial"/>
          <w:b/>
          <w:color w:val="000000"/>
        </w:rPr>
        <w:t xml:space="preserve"> Discontinueren</w:t>
      </w:r>
      <w:r w:rsidR="00111173">
        <w:rPr>
          <w:rFonts w:ascii="Arial" w:hAnsi="Arial" w:cs="Arial"/>
          <w:b/>
          <w:color w:val="000000"/>
        </w:rPr>
        <w:t xml:space="preserve"> van een artikel</w:t>
      </w:r>
    </w:p>
    <w:p w14:paraId="6ECB8EDC" w14:textId="77777777" w:rsidR="002366D6" w:rsidRDefault="002366D6" w:rsidP="002366D6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  <w:lang w:eastAsia="nl-NL"/>
        </w:rPr>
      </w:pPr>
    </w:p>
    <w:p w14:paraId="1416AD4B" w14:textId="5CFF6BF2" w:rsidR="00CE30F7" w:rsidRDefault="002366D6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lang w:eastAsia="nl-NL"/>
        </w:rPr>
        <w:t xml:space="preserve"> </w:t>
      </w:r>
      <w:r>
        <w:rPr>
          <w:rFonts w:ascii="Arial" w:hAnsi="Arial" w:cs="Arial"/>
          <w:color w:val="000000"/>
          <w:sz w:val="20"/>
          <w:lang w:eastAsia="nl-NL"/>
        </w:rPr>
        <w:tab/>
      </w:r>
      <w:r w:rsidR="00111173" w:rsidRPr="002366D6">
        <w:rPr>
          <w:rFonts w:ascii="Arial" w:hAnsi="Arial" w:cs="Arial"/>
          <w:color w:val="000000"/>
          <w:sz w:val="20"/>
        </w:rPr>
        <w:t xml:space="preserve">Indien een artikel </w:t>
      </w:r>
      <w:r w:rsidR="00063F91" w:rsidRPr="002366D6">
        <w:rPr>
          <w:rFonts w:ascii="Arial" w:hAnsi="Arial" w:cs="Arial"/>
          <w:color w:val="000000"/>
          <w:sz w:val="20"/>
        </w:rPr>
        <w:t>niet meer leverbaar is</w:t>
      </w:r>
      <w:r w:rsidR="00111173" w:rsidRPr="002366D6">
        <w:rPr>
          <w:rFonts w:ascii="Arial" w:hAnsi="Arial" w:cs="Arial"/>
          <w:color w:val="000000"/>
          <w:sz w:val="20"/>
        </w:rPr>
        <w:t xml:space="preserve"> zal de Opdrachtnemer de Opdrachtgever zo spoedig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11173" w:rsidRPr="002366D6">
        <w:rPr>
          <w:rFonts w:ascii="Arial" w:hAnsi="Arial" w:cs="Arial"/>
          <w:color w:val="000000"/>
          <w:sz w:val="20"/>
        </w:rPr>
        <w:t>mogelijk, maar uiterlijk 1</w:t>
      </w:r>
      <w:r w:rsidR="00093A23">
        <w:rPr>
          <w:rFonts w:ascii="Arial" w:hAnsi="Arial" w:cs="Arial"/>
          <w:color w:val="000000"/>
          <w:sz w:val="20"/>
        </w:rPr>
        <w:t>0</w:t>
      </w:r>
      <w:r w:rsidR="00111173" w:rsidRPr="002366D6">
        <w:rPr>
          <w:rFonts w:ascii="Arial" w:hAnsi="Arial" w:cs="Arial"/>
          <w:color w:val="000000"/>
          <w:sz w:val="20"/>
        </w:rPr>
        <w:t xml:space="preserve"> werkdagen voordat de betreffende wijziging wordt doorgevoerd</w:t>
      </w:r>
      <w:r w:rsidR="00485DFF" w:rsidRPr="002366D6">
        <w:rPr>
          <w:rFonts w:ascii="Arial" w:hAnsi="Arial" w:cs="Arial"/>
          <w:color w:val="000000"/>
          <w:sz w:val="20"/>
        </w:rPr>
        <w:t>,</w:t>
      </w:r>
      <w:r w:rsidR="00111173" w:rsidRPr="002366D6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11173" w:rsidRPr="002366D6">
        <w:rPr>
          <w:rFonts w:ascii="Arial" w:hAnsi="Arial" w:cs="Arial"/>
          <w:color w:val="000000"/>
          <w:sz w:val="20"/>
        </w:rPr>
        <w:t>hiervan schriftelijk op de hoogte stellen.</w:t>
      </w:r>
    </w:p>
    <w:p w14:paraId="1671D659" w14:textId="77777777" w:rsidR="00CE30F7" w:rsidRDefault="00CE30F7" w:rsidP="00CE30F7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  <w:sz w:val="20"/>
        </w:rPr>
      </w:pPr>
    </w:p>
    <w:p w14:paraId="77DDCC9B" w14:textId="213593A6" w:rsidR="000F5C29" w:rsidRPr="00CE30F7" w:rsidRDefault="00CE30F7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5F3491" w:rsidRPr="00CE30F7">
        <w:rPr>
          <w:rFonts w:ascii="Arial" w:hAnsi="Arial" w:cs="Arial"/>
          <w:color w:val="000000"/>
          <w:sz w:val="20"/>
        </w:rPr>
        <w:t xml:space="preserve">De </w:t>
      </w:r>
      <w:r w:rsidR="001665C8" w:rsidRPr="00CE30F7">
        <w:rPr>
          <w:rFonts w:ascii="Arial" w:hAnsi="Arial" w:cs="Arial"/>
          <w:color w:val="000000"/>
          <w:sz w:val="20"/>
        </w:rPr>
        <w:t xml:space="preserve">Opdrachtnemer </w:t>
      </w:r>
      <w:r w:rsidR="005F3491" w:rsidRPr="00CE30F7">
        <w:rPr>
          <w:rFonts w:ascii="Arial" w:hAnsi="Arial" w:cs="Arial"/>
          <w:color w:val="000000"/>
          <w:sz w:val="20"/>
        </w:rPr>
        <w:t>zal</w:t>
      </w:r>
      <w:r w:rsidR="00485DFF" w:rsidRPr="00CE30F7">
        <w:rPr>
          <w:rFonts w:ascii="Arial" w:hAnsi="Arial" w:cs="Arial"/>
          <w:color w:val="000000"/>
          <w:sz w:val="20"/>
        </w:rPr>
        <w:t xml:space="preserve"> in deze schriftelijke communicatie direct</w:t>
      </w:r>
      <w:r w:rsidR="005F3491" w:rsidRPr="00CE30F7">
        <w:rPr>
          <w:rFonts w:ascii="Arial" w:hAnsi="Arial" w:cs="Arial"/>
          <w:color w:val="000000"/>
          <w:sz w:val="20"/>
        </w:rPr>
        <w:t xml:space="preserve"> </w:t>
      </w:r>
      <w:r w:rsidR="001665C8" w:rsidRPr="00CE30F7">
        <w:rPr>
          <w:rFonts w:ascii="Arial" w:hAnsi="Arial" w:cs="Arial"/>
          <w:color w:val="000000"/>
          <w:sz w:val="20"/>
        </w:rPr>
        <w:t xml:space="preserve">een minimaal gelijkwaardig </w:t>
      </w:r>
      <w:r w:rsidR="002366D6" w:rsidRPr="00CE30F7"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665C8" w:rsidRPr="00CE30F7">
        <w:rPr>
          <w:rFonts w:ascii="Arial" w:hAnsi="Arial" w:cs="Arial"/>
          <w:color w:val="000000"/>
          <w:sz w:val="20"/>
        </w:rPr>
        <w:t>alternatief</w:t>
      </w:r>
      <w:r w:rsidR="00034867" w:rsidRPr="00CE30F7">
        <w:rPr>
          <w:rFonts w:ascii="Arial" w:hAnsi="Arial" w:cs="Arial"/>
          <w:color w:val="000000"/>
          <w:sz w:val="20"/>
        </w:rPr>
        <w:t xml:space="preserve"> op</w:t>
      </w:r>
      <w:r w:rsidR="00D90153" w:rsidRPr="00CE30F7">
        <w:rPr>
          <w:rFonts w:ascii="Arial" w:hAnsi="Arial" w:cs="Arial"/>
          <w:color w:val="000000"/>
          <w:sz w:val="20"/>
        </w:rPr>
        <w:t xml:space="preserve"> zowel prijs</w:t>
      </w:r>
      <w:r w:rsidR="00CA08F0" w:rsidRPr="00CE30F7">
        <w:rPr>
          <w:rFonts w:ascii="Arial" w:hAnsi="Arial" w:cs="Arial"/>
          <w:color w:val="000000"/>
          <w:sz w:val="20"/>
        </w:rPr>
        <w:t xml:space="preserve">, </w:t>
      </w:r>
      <w:r w:rsidR="000F3767" w:rsidRPr="00CE30F7">
        <w:rPr>
          <w:rFonts w:ascii="Arial" w:hAnsi="Arial" w:cs="Arial"/>
          <w:color w:val="000000"/>
          <w:sz w:val="20"/>
        </w:rPr>
        <w:t>verpakkingshoeveelheid</w:t>
      </w:r>
      <w:r w:rsidR="00D90153" w:rsidRPr="00CE30F7">
        <w:rPr>
          <w:rFonts w:ascii="Arial" w:hAnsi="Arial" w:cs="Arial"/>
          <w:color w:val="000000"/>
          <w:sz w:val="20"/>
        </w:rPr>
        <w:t xml:space="preserve"> als kwaliteit</w:t>
      </w:r>
      <w:r w:rsidR="001665C8" w:rsidRPr="00CE30F7">
        <w:rPr>
          <w:rFonts w:ascii="Arial" w:hAnsi="Arial" w:cs="Arial"/>
          <w:color w:val="000000"/>
          <w:sz w:val="20"/>
        </w:rPr>
        <w:t xml:space="preserve"> ter goedkeuring voorleggen aan de </w:t>
      </w:r>
      <w:r w:rsidR="002366D6" w:rsidRPr="00CE30F7"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1665C8" w:rsidRPr="00CE30F7">
        <w:rPr>
          <w:rFonts w:ascii="Arial" w:hAnsi="Arial" w:cs="Arial"/>
          <w:color w:val="000000"/>
          <w:sz w:val="20"/>
        </w:rPr>
        <w:t>Opdrachtgever.</w:t>
      </w:r>
    </w:p>
    <w:p w14:paraId="12FF3BEA" w14:textId="77777777" w:rsidR="00063F91" w:rsidRPr="002366D6" w:rsidRDefault="00063F91" w:rsidP="002366D6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14:paraId="64AA3F2C" w14:textId="1716F2E7" w:rsidR="00063F91" w:rsidRPr="002366D6" w:rsidRDefault="00CE30F7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063F91" w:rsidRPr="002366D6">
        <w:rPr>
          <w:rFonts w:ascii="Arial" w:hAnsi="Arial" w:cs="Arial"/>
          <w:color w:val="000000"/>
          <w:sz w:val="20"/>
        </w:rPr>
        <w:t>De prijs van het alternatieve product wordt als volgt vastgesteld:</w:t>
      </w:r>
    </w:p>
    <w:p w14:paraId="7246598B" w14:textId="5B6E02FB" w:rsidR="00063F91" w:rsidRPr="002366D6" w:rsidRDefault="00063F91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>Indien de prijs van het alternatieve artikel lager is dan zal deze lagere prijs worden doorgerekend aan de Opdrachtgever vanaf het moment van levering.</w:t>
      </w:r>
    </w:p>
    <w:p w14:paraId="2366B2E8" w14:textId="0FC27CDC" w:rsidR="00CC39CE" w:rsidRPr="002366D6" w:rsidRDefault="00063F91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 xml:space="preserve">Indien de prijs van het alternatieve artikel hoger is </w:t>
      </w:r>
      <w:r w:rsidR="00D86908" w:rsidRPr="002366D6">
        <w:rPr>
          <w:rFonts w:ascii="Arial" w:hAnsi="Arial" w:cs="Arial"/>
          <w:color w:val="000000"/>
          <w:sz w:val="20"/>
        </w:rPr>
        <w:t>zal de</w:t>
      </w:r>
      <w:r w:rsidRPr="002366D6">
        <w:rPr>
          <w:rFonts w:ascii="Arial" w:hAnsi="Arial" w:cs="Arial"/>
          <w:color w:val="000000"/>
          <w:sz w:val="20"/>
        </w:rPr>
        <w:t xml:space="preserve"> prijs voor het nieuwe artikel </w:t>
      </w:r>
      <w:r w:rsidR="00D86908" w:rsidRPr="002366D6">
        <w:rPr>
          <w:rFonts w:ascii="Arial" w:hAnsi="Arial" w:cs="Arial"/>
          <w:color w:val="000000"/>
          <w:sz w:val="20"/>
        </w:rPr>
        <w:t>hetzelfde zijn als het artikel dat het vervangt</w:t>
      </w:r>
      <w:r w:rsidR="0034600E" w:rsidRPr="002366D6">
        <w:rPr>
          <w:rFonts w:ascii="Arial" w:hAnsi="Arial" w:cs="Arial"/>
          <w:color w:val="000000"/>
          <w:sz w:val="20"/>
        </w:rPr>
        <w:t>.</w:t>
      </w:r>
    </w:p>
    <w:p w14:paraId="076DFCBB" w14:textId="3E87D0DE" w:rsidR="0034600E" w:rsidRPr="002366D6" w:rsidRDefault="00023456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2366D6">
        <w:rPr>
          <w:rFonts w:ascii="Arial" w:hAnsi="Arial" w:cs="Arial"/>
          <w:color w:val="000000"/>
          <w:sz w:val="20"/>
        </w:rPr>
        <w:t>Indien de verpakkingshoeveelheid van het alternatief anders is zal er teruggerekend worden naar een standaard hoeveelheid (bijv. €/kg).</w:t>
      </w:r>
    </w:p>
    <w:p w14:paraId="2185585E" w14:textId="77777777" w:rsidR="00485DFF" w:rsidRPr="002366D6" w:rsidRDefault="00485DFF" w:rsidP="00CE30F7">
      <w:pPr>
        <w:pStyle w:val="Geenafstand"/>
        <w:tabs>
          <w:tab w:val="left" w:pos="709"/>
        </w:tabs>
        <w:spacing w:line="276" w:lineRule="auto"/>
        <w:ind w:left="360"/>
        <w:jc w:val="both"/>
        <w:rPr>
          <w:rFonts w:ascii="Arial" w:hAnsi="Arial" w:cs="Arial"/>
          <w:color w:val="000000"/>
          <w:sz w:val="20"/>
        </w:rPr>
      </w:pPr>
    </w:p>
    <w:p w14:paraId="139BDE1A" w14:textId="1128BA92" w:rsidR="00485DFF" w:rsidRPr="002366D6" w:rsidRDefault="00CE30F7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485DFF" w:rsidRPr="002366D6">
        <w:rPr>
          <w:rFonts w:ascii="Arial" w:hAnsi="Arial" w:cs="Arial"/>
          <w:color w:val="000000"/>
          <w:sz w:val="20"/>
        </w:rPr>
        <w:t xml:space="preserve">Het alternatieve product wordt pas aan de Opdrachtgever geleverd na schriftelijke toestemming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485DFF" w:rsidRPr="002366D6">
        <w:rPr>
          <w:rFonts w:ascii="Arial" w:hAnsi="Arial" w:cs="Arial"/>
          <w:color w:val="000000"/>
          <w:sz w:val="20"/>
        </w:rPr>
        <w:t>van de Opdrachtgever.</w:t>
      </w:r>
    </w:p>
    <w:p w14:paraId="5DA437A7" w14:textId="77777777" w:rsidR="00485DFF" w:rsidRPr="002366D6" w:rsidRDefault="00485DFF" w:rsidP="00CE30F7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14:paraId="7FF7E1F2" w14:textId="765CCA05" w:rsidR="00992771" w:rsidRDefault="00CE30F7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A46C17" w:rsidRPr="002366D6">
        <w:rPr>
          <w:rFonts w:ascii="Arial" w:hAnsi="Arial" w:cs="Arial"/>
          <w:color w:val="000000"/>
          <w:sz w:val="20"/>
        </w:rPr>
        <w:t xml:space="preserve">Indien Opdrachtnemer </w:t>
      </w:r>
      <w:r w:rsidR="00034867" w:rsidRPr="002366D6">
        <w:rPr>
          <w:rFonts w:ascii="Arial" w:hAnsi="Arial" w:cs="Arial"/>
          <w:color w:val="000000"/>
          <w:sz w:val="20"/>
        </w:rPr>
        <w:t xml:space="preserve">naar de mening van de Opdrachtgever </w:t>
      </w:r>
      <w:r w:rsidR="00A46C17" w:rsidRPr="002366D6">
        <w:rPr>
          <w:rFonts w:ascii="Arial" w:hAnsi="Arial" w:cs="Arial"/>
          <w:color w:val="000000"/>
          <w:sz w:val="20"/>
        </w:rPr>
        <w:t>geen gelijkwaardig alternatief</w:t>
      </w:r>
      <w:r w:rsidR="00661692" w:rsidRPr="002366D6">
        <w:rPr>
          <w:rFonts w:ascii="Arial" w:hAnsi="Arial" w:cs="Arial"/>
          <w:color w:val="000000"/>
          <w:sz w:val="20"/>
        </w:rPr>
        <w:t xml:space="preserve"> uit</w:t>
      </w:r>
      <w:r w:rsidR="00661692" w:rsidRPr="00CE30F7">
        <w:rPr>
          <w:rFonts w:ascii="Arial" w:hAnsi="Arial" w:cs="Arial"/>
          <w:color w:val="000000"/>
          <w:sz w:val="20"/>
        </w:rPr>
        <w:t xml:space="preserve"> </w:t>
      </w:r>
      <w:r w:rsidRPr="00CE30F7">
        <w:rPr>
          <w:rFonts w:ascii="Arial" w:hAnsi="Arial" w:cs="Arial"/>
          <w:color w:val="000000"/>
          <w:sz w:val="20"/>
        </w:rPr>
        <w:br/>
        <w:t xml:space="preserve"> </w:t>
      </w:r>
      <w:r w:rsidRPr="00CE30F7">
        <w:rPr>
          <w:rFonts w:ascii="Arial" w:hAnsi="Arial" w:cs="Arial"/>
          <w:color w:val="000000"/>
          <w:sz w:val="20"/>
        </w:rPr>
        <w:tab/>
      </w:r>
      <w:r w:rsidR="00661692" w:rsidRPr="00CE30F7">
        <w:rPr>
          <w:rFonts w:ascii="Arial" w:hAnsi="Arial" w:cs="Arial"/>
          <w:color w:val="000000"/>
          <w:sz w:val="20"/>
        </w:rPr>
        <w:t>zijn eigen assortiment</w:t>
      </w:r>
      <w:r w:rsidR="00A46C17" w:rsidRPr="00CE30F7">
        <w:rPr>
          <w:rFonts w:ascii="Arial" w:hAnsi="Arial" w:cs="Arial"/>
          <w:color w:val="000000"/>
          <w:sz w:val="20"/>
        </w:rPr>
        <w:t xml:space="preserve"> kan bieden </w:t>
      </w:r>
      <w:r w:rsidR="00661692" w:rsidRPr="00CE30F7">
        <w:rPr>
          <w:rFonts w:ascii="Arial" w:hAnsi="Arial" w:cs="Arial"/>
          <w:color w:val="000000"/>
          <w:sz w:val="20"/>
        </w:rPr>
        <w:t>zal de</w:t>
      </w:r>
      <w:r w:rsidR="00A46C17" w:rsidRPr="00CE30F7">
        <w:rPr>
          <w:rFonts w:ascii="Arial" w:hAnsi="Arial" w:cs="Arial"/>
          <w:color w:val="000000"/>
          <w:sz w:val="20"/>
        </w:rPr>
        <w:t xml:space="preserve"> Opdracht</w:t>
      </w:r>
      <w:r w:rsidR="00661692" w:rsidRPr="00CE30F7">
        <w:rPr>
          <w:rFonts w:ascii="Arial" w:hAnsi="Arial" w:cs="Arial"/>
          <w:color w:val="000000"/>
          <w:sz w:val="20"/>
        </w:rPr>
        <w:t>nemer</w:t>
      </w:r>
      <w:r w:rsidR="00A46C17" w:rsidRPr="00CE30F7">
        <w:rPr>
          <w:rFonts w:ascii="Arial" w:hAnsi="Arial" w:cs="Arial"/>
          <w:color w:val="000000"/>
          <w:sz w:val="20"/>
        </w:rPr>
        <w:t xml:space="preserve"> </w:t>
      </w:r>
      <w:r w:rsidR="00661692" w:rsidRPr="00CE30F7">
        <w:rPr>
          <w:rFonts w:ascii="Arial" w:hAnsi="Arial" w:cs="Arial"/>
          <w:color w:val="000000"/>
          <w:sz w:val="20"/>
        </w:rPr>
        <w:t>een alternatief</w:t>
      </w:r>
      <w:r w:rsidR="00F17EFC" w:rsidRPr="00CE30F7">
        <w:rPr>
          <w:rFonts w:ascii="Arial" w:hAnsi="Arial" w:cs="Arial"/>
          <w:color w:val="000000"/>
          <w:sz w:val="20"/>
        </w:rPr>
        <w:t xml:space="preserve"> product</w:t>
      </w:r>
      <w:r w:rsidR="00661692" w:rsidRPr="00CE30F7">
        <w:rPr>
          <w:rFonts w:ascii="Arial" w:hAnsi="Arial" w:cs="Arial"/>
          <w:color w:val="000000"/>
          <w:sz w:val="20"/>
        </w:rPr>
        <w:t xml:space="preserve"> </w:t>
      </w:r>
      <w:r w:rsidRPr="00CE30F7">
        <w:rPr>
          <w:rFonts w:ascii="Arial" w:hAnsi="Arial" w:cs="Arial"/>
          <w:color w:val="000000"/>
          <w:sz w:val="20"/>
        </w:rPr>
        <w:br/>
        <w:t xml:space="preserve"> </w:t>
      </w:r>
      <w:r w:rsidRPr="00CE30F7">
        <w:rPr>
          <w:rFonts w:ascii="Arial" w:hAnsi="Arial" w:cs="Arial"/>
          <w:color w:val="000000"/>
          <w:sz w:val="20"/>
        </w:rPr>
        <w:tab/>
      </w:r>
      <w:r w:rsidR="00661692" w:rsidRPr="00CE30F7">
        <w:rPr>
          <w:rFonts w:ascii="Arial" w:hAnsi="Arial" w:cs="Arial"/>
          <w:color w:val="000000"/>
          <w:sz w:val="20"/>
        </w:rPr>
        <w:t>aanbieden van een</w:t>
      </w:r>
      <w:r w:rsidR="00A46C17" w:rsidRPr="00CE30F7">
        <w:rPr>
          <w:rFonts w:ascii="Arial" w:hAnsi="Arial" w:cs="Arial"/>
          <w:color w:val="000000"/>
          <w:sz w:val="20"/>
        </w:rPr>
        <w:t xml:space="preserve"> andere marktpartij</w:t>
      </w:r>
      <w:r w:rsidR="00661692" w:rsidRPr="00CE30F7">
        <w:rPr>
          <w:rFonts w:ascii="Arial" w:hAnsi="Arial" w:cs="Arial"/>
          <w:color w:val="000000"/>
          <w:sz w:val="20"/>
        </w:rPr>
        <w:t xml:space="preserve"> tegen dezelfde prijscondities als het artikel dat het </w:t>
      </w:r>
      <w:r w:rsidRPr="00CE30F7">
        <w:rPr>
          <w:rFonts w:ascii="Arial" w:hAnsi="Arial" w:cs="Arial"/>
          <w:color w:val="000000"/>
          <w:sz w:val="20"/>
        </w:rPr>
        <w:br/>
        <w:t xml:space="preserve"> </w:t>
      </w:r>
      <w:r w:rsidRPr="00CE30F7">
        <w:rPr>
          <w:rFonts w:ascii="Arial" w:hAnsi="Arial" w:cs="Arial"/>
          <w:color w:val="000000"/>
          <w:sz w:val="20"/>
        </w:rPr>
        <w:tab/>
      </w:r>
      <w:r w:rsidR="00661692" w:rsidRPr="00CE30F7">
        <w:rPr>
          <w:rFonts w:ascii="Arial" w:hAnsi="Arial" w:cs="Arial"/>
          <w:color w:val="000000"/>
          <w:sz w:val="20"/>
        </w:rPr>
        <w:t>vervangt</w:t>
      </w:r>
      <w:r w:rsidR="00A46C17" w:rsidRPr="00CE30F7">
        <w:rPr>
          <w:rFonts w:ascii="Arial" w:hAnsi="Arial" w:cs="Arial"/>
          <w:color w:val="000000"/>
          <w:sz w:val="20"/>
        </w:rPr>
        <w:t>.</w:t>
      </w:r>
    </w:p>
    <w:p w14:paraId="312CD18C" w14:textId="77777777" w:rsidR="00093A23" w:rsidRPr="00E462DB" w:rsidRDefault="00093A23" w:rsidP="00093A23">
      <w:pPr>
        <w:pStyle w:val="Lijstalinea"/>
        <w:rPr>
          <w:rFonts w:ascii="Arial" w:hAnsi="Arial" w:cs="Arial"/>
          <w:color w:val="000000"/>
          <w:sz w:val="20"/>
          <w:lang w:val="nl-NL"/>
        </w:rPr>
      </w:pPr>
    </w:p>
    <w:p w14:paraId="4DDCF842" w14:textId="10C6014C" w:rsidR="00093A23" w:rsidRPr="00CE30F7" w:rsidRDefault="00093A23" w:rsidP="00093A23">
      <w:pPr>
        <w:pStyle w:val="Geenafstand"/>
        <w:numPr>
          <w:ilvl w:val="1"/>
          <w:numId w:val="10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  <w:t>Voor het alternatieve product gelden dezelfde leverafspraken zoals beschreven in artikel 3.</w:t>
      </w:r>
    </w:p>
    <w:p w14:paraId="63A410C6" w14:textId="77777777" w:rsidR="00C52C37" w:rsidRPr="008B1DED" w:rsidRDefault="00C52C37" w:rsidP="00A014DE">
      <w:pPr>
        <w:spacing w:line="276" w:lineRule="auto"/>
        <w:ind w:left="705" w:hanging="705"/>
        <w:jc w:val="both"/>
        <w:rPr>
          <w:rFonts w:ascii="Arial" w:hAnsi="Arial" w:cs="Arial"/>
          <w:b/>
          <w:color w:val="000000"/>
          <w:sz w:val="20"/>
          <w:szCs w:val="20"/>
          <w:lang w:val="nl-NL"/>
        </w:rPr>
      </w:pPr>
    </w:p>
    <w:p w14:paraId="2824728B" w14:textId="242A0F00" w:rsidR="007B7C3B" w:rsidRDefault="007B7C3B" w:rsidP="00A014DE">
      <w:pPr>
        <w:spacing w:line="276" w:lineRule="auto"/>
        <w:ind w:left="705" w:hanging="705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8B1DED">
        <w:rPr>
          <w:rFonts w:ascii="Arial" w:hAnsi="Arial" w:cs="Arial"/>
          <w:b/>
          <w:color w:val="000000"/>
          <w:sz w:val="20"/>
          <w:szCs w:val="20"/>
          <w:lang w:val="nl-NL"/>
        </w:rPr>
        <w:t>Artik</w:t>
      </w:r>
      <w:r w:rsidR="006E51FF" w:rsidRPr="008B1DED">
        <w:rPr>
          <w:rFonts w:ascii="Arial" w:hAnsi="Arial" w:cs="Arial"/>
          <w:b/>
          <w:color w:val="000000"/>
          <w:sz w:val="20"/>
          <w:szCs w:val="20"/>
          <w:lang w:val="nl-NL"/>
        </w:rPr>
        <w:t xml:space="preserve">el </w:t>
      </w:r>
      <w:r w:rsidR="00CE30F7">
        <w:rPr>
          <w:rFonts w:ascii="Arial" w:hAnsi="Arial" w:cs="Arial"/>
          <w:b/>
          <w:color w:val="000000"/>
          <w:sz w:val="20"/>
          <w:szCs w:val="20"/>
          <w:lang w:val="nl-NL"/>
        </w:rPr>
        <w:t>8</w:t>
      </w:r>
      <w:r w:rsidR="008B1DED" w:rsidRPr="008B1DED">
        <w:rPr>
          <w:rFonts w:ascii="Arial" w:hAnsi="Arial" w:cs="Arial"/>
          <w:b/>
          <w:color w:val="000000"/>
          <w:sz w:val="20"/>
          <w:szCs w:val="20"/>
          <w:lang w:val="nl-NL"/>
        </w:rPr>
        <w:t xml:space="preserve"> -</w:t>
      </w:r>
      <w:r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="00FA3CBC">
        <w:rPr>
          <w:rFonts w:ascii="Arial" w:hAnsi="Arial" w:cs="Arial"/>
          <w:b/>
          <w:color w:val="000000"/>
          <w:sz w:val="20"/>
          <w:szCs w:val="20"/>
          <w:lang w:val="nl-NL"/>
        </w:rPr>
        <w:t>Betaling en fa</w:t>
      </w:r>
      <w:r w:rsidRPr="007B7C3B">
        <w:rPr>
          <w:rFonts w:ascii="Arial" w:hAnsi="Arial" w:cs="Arial"/>
          <w:b/>
          <w:color w:val="000000"/>
          <w:sz w:val="20"/>
          <w:szCs w:val="20"/>
          <w:lang w:val="nl-NL"/>
        </w:rPr>
        <w:t>cturering</w:t>
      </w:r>
    </w:p>
    <w:p w14:paraId="194B0694" w14:textId="77777777" w:rsidR="007B7C3B" w:rsidRDefault="007B7C3B" w:rsidP="00A014DE">
      <w:pPr>
        <w:spacing w:line="276" w:lineRule="auto"/>
        <w:ind w:left="705" w:hanging="705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</w:p>
    <w:p w14:paraId="6E482B90" w14:textId="0AC9F2AA" w:rsidR="00D4549A" w:rsidRPr="00CE30F7" w:rsidRDefault="00CE30F7" w:rsidP="00093A23">
      <w:pPr>
        <w:pStyle w:val="Geenafstand"/>
        <w:numPr>
          <w:ilvl w:val="1"/>
          <w:numId w:val="1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444F03" w:rsidRPr="00FB17D1">
        <w:rPr>
          <w:rFonts w:ascii="Arial" w:hAnsi="Arial" w:cs="Arial"/>
          <w:color w:val="000000"/>
          <w:sz w:val="20"/>
        </w:rPr>
        <w:tab/>
      </w:r>
      <w:r w:rsidR="00D4549A" w:rsidRPr="00CE30F7">
        <w:rPr>
          <w:rFonts w:ascii="Arial" w:hAnsi="Arial" w:cs="Arial"/>
          <w:color w:val="000000"/>
          <w:sz w:val="20"/>
        </w:rPr>
        <w:t xml:space="preserve">Aanvullend op de bepalingen in de Algemene Inkoopvoorwaarden LUMC genoemd onder artikel </w:t>
      </w:r>
      <w:r>
        <w:rPr>
          <w:rFonts w:ascii="Arial" w:hAnsi="Arial" w:cs="Arial"/>
          <w:color w:val="000000"/>
          <w:sz w:val="20"/>
        </w:rPr>
        <w:br/>
        <w:t xml:space="preserve"> </w:t>
      </w:r>
      <w:r>
        <w:rPr>
          <w:rFonts w:ascii="Arial" w:hAnsi="Arial" w:cs="Arial"/>
          <w:color w:val="000000"/>
          <w:sz w:val="20"/>
        </w:rPr>
        <w:tab/>
      </w:r>
      <w:r w:rsidR="00D4549A" w:rsidRPr="00CE30F7">
        <w:rPr>
          <w:rFonts w:ascii="Arial" w:hAnsi="Arial" w:cs="Arial"/>
          <w:color w:val="000000"/>
          <w:sz w:val="20"/>
        </w:rPr>
        <w:t>10 is ook het hierna genoemde artikel van toepassing;</w:t>
      </w:r>
    </w:p>
    <w:p w14:paraId="61BC1E4F" w14:textId="77777777" w:rsidR="00D4549A" w:rsidRDefault="00D4549A" w:rsidP="00CE30F7">
      <w:pPr>
        <w:pStyle w:val="Geenafstand"/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</w:p>
    <w:p w14:paraId="4788B3CC" w14:textId="635EEF1C" w:rsidR="00FB17D1" w:rsidRPr="00CE30F7" w:rsidRDefault="00CE30F7" w:rsidP="00093A23">
      <w:pPr>
        <w:pStyle w:val="Geenafstand"/>
        <w:numPr>
          <w:ilvl w:val="1"/>
          <w:numId w:val="11"/>
        </w:numPr>
        <w:tabs>
          <w:tab w:val="left" w:pos="709"/>
        </w:tabs>
        <w:spacing w:line="276" w:lineRule="auto"/>
        <w:ind w:left="705" w:hanging="705"/>
        <w:jc w:val="both"/>
        <w:rPr>
          <w:rFonts w:ascii="Arial" w:hAnsi="Arial" w:cs="Arial"/>
          <w:sz w:val="20"/>
        </w:rPr>
      </w:pPr>
      <w:r w:rsidRPr="00CE30F7">
        <w:rPr>
          <w:rFonts w:ascii="Arial" w:hAnsi="Arial" w:cs="Arial"/>
          <w:color w:val="000000"/>
          <w:sz w:val="20"/>
        </w:rPr>
        <w:tab/>
      </w:r>
      <w:r w:rsidR="00DC00C3" w:rsidRPr="00CE30F7">
        <w:rPr>
          <w:rFonts w:ascii="Arial" w:hAnsi="Arial" w:cs="Arial"/>
          <w:color w:val="000000"/>
          <w:sz w:val="20"/>
        </w:rPr>
        <w:t>Facturering vindt achteraf plaats</w:t>
      </w:r>
      <w:r w:rsidR="00CC39CE" w:rsidRPr="00CE30F7">
        <w:rPr>
          <w:rFonts w:ascii="Arial" w:hAnsi="Arial" w:cs="Arial"/>
          <w:color w:val="000000"/>
          <w:sz w:val="20"/>
        </w:rPr>
        <w:t>,</w:t>
      </w:r>
      <w:r w:rsidR="005D7562" w:rsidRPr="00CE30F7">
        <w:rPr>
          <w:rFonts w:ascii="Arial" w:hAnsi="Arial" w:cs="Arial"/>
          <w:color w:val="000000"/>
          <w:sz w:val="20"/>
        </w:rPr>
        <w:t xml:space="preserve"> </w:t>
      </w:r>
      <w:r w:rsidR="00CC39CE" w:rsidRPr="00CE30F7">
        <w:rPr>
          <w:rFonts w:ascii="Arial" w:hAnsi="Arial" w:cs="Arial"/>
          <w:color w:val="000000"/>
          <w:sz w:val="20"/>
        </w:rPr>
        <w:t>d</w:t>
      </w:r>
      <w:r w:rsidR="005D7562" w:rsidRPr="00CE30F7">
        <w:rPr>
          <w:rFonts w:ascii="Arial" w:hAnsi="Arial" w:cs="Arial"/>
          <w:color w:val="000000"/>
          <w:sz w:val="20"/>
        </w:rPr>
        <w:t>at wil zeggen na levering.</w:t>
      </w:r>
      <w:r w:rsidR="00A74B86" w:rsidRPr="00CE30F7">
        <w:rPr>
          <w:rFonts w:ascii="Arial" w:hAnsi="Arial" w:cs="Arial"/>
          <w:color w:val="000000"/>
          <w:sz w:val="20"/>
        </w:rPr>
        <w:t xml:space="preserve"> </w:t>
      </w:r>
      <w:r w:rsidR="005D7562" w:rsidRPr="00CE30F7">
        <w:rPr>
          <w:rFonts w:ascii="Arial" w:hAnsi="Arial" w:cs="Arial"/>
          <w:color w:val="000000"/>
          <w:sz w:val="20"/>
        </w:rPr>
        <w:t xml:space="preserve">De Opdrachtgever zal de factuur </w:t>
      </w:r>
      <w:r w:rsidRPr="00CE30F7">
        <w:rPr>
          <w:rFonts w:ascii="Arial" w:hAnsi="Arial" w:cs="Arial"/>
          <w:color w:val="000000"/>
          <w:sz w:val="20"/>
        </w:rPr>
        <w:br/>
      </w:r>
      <w:r w:rsidRPr="00CE30F7">
        <w:rPr>
          <w:rFonts w:ascii="Arial" w:hAnsi="Arial" w:cs="Arial"/>
          <w:color w:val="000000"/>
          <w:sz w:val="20"/>
        </w:rPr>
        <w:tab/>
      </w:r>
      <w:r w:rsidR="00A74B86" w:rsidRPr="00CE30F7">
        <w:rPr>
          <w:rFonts w:ascii="Arial" w:hAnsi="Arial" w:cs="Arial"/>
          <w:color w:val="000000"/>
          <w:sz w:val="20"/>
        </w:rPr>
        <w:t>betalen</w:t>
      </w:r>
      <w:r w:rsidR="00FB17D1" w:rsidRPr="00CE30F7">
        <w:rPr>
          <w:rFonts w:ascii="Arial" w:hAnsi="Arial" w:cs="Arial"/>
          <w:color w:val="000000"/>
          <w:sz w:val="20"/>
        </w:rPr>
        <w:t xml:space="preserve"> binnen 30 dagen na ontvangst</w:t>
      </w:r>
      <w:r w:rsidR="00E462DB">
        <w:rPr>
          <w:rFonts w:ascii="Arial" w:hAnsi="Arial" w:cs="Arial"/>
          <w:color w:val="000000"/>
          <w:sz w:val="20"/>
        </w:rPr>
        <w:t xml:space="preserve"> van de factuur</w:t>
      </w:r>
      <w:r w:rsidR="00F201B1" w:rsidRPr="00CE30F7">
        <w:rPr>
          <w:rFonts w:ascii="Arial" w:hAnsi="Arial" w:cs="Arial"/>
          <w:color w:val="000000"/>
          <w:sz w:val="20"/>
        </w:rPr>
        <w:t>.</w:t>
      </w:r>
      <w:r w:rsidRPr="00CE30F7">
        <w:rPr>
          <w:rFonts w:ascii="Arial" w:hAnsi="Arial" w:cs="Arial"/>
          <w:color w:val="000000"/>
          <w:sz w:val="20"/>
        </w:rPr>
        <w:t xml:space="preserve"> </w:t>
      </w:r>
      <w:r w:rsidR="00FB17D1" w:rsidRPr="00CE30F7">
        <w:rPr>
          <w:rFonts w:ascii="Arial" w:hAnsi="Arial" w:cs="Arial"/>
          <w:color w:val="000000"/>
          <w:sz w:val="20"/>
        </w:rPr>
        <w:t>Opdrachtnemer</w:t>
      </w:r>
      <w:r w:rsidR="00FB17D1" w:rsidRPr="00CE30F7">
        <w:rPr>
          <w:rFonts w:ascii="Arial" w:hAnsi="Arial" w:cs="Arial"/>
          <w:sz w:val="20"/>
        </w:rPr>
        <w:t xml:space="preserve"> dient de factuur te richten aan:</w:t>
      </w:r>
    </w:p>
    <w:p w14:paraId="62666409" w14:textId="77777777" w:rsidR="00934CC7" w:rsidRDefault="00934CC7" w:rsidP="00A014DE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</w:p>
    <w:p w14:paraId="0D189FB0" w14:textId="77777777" w:rsidR="00FB17D1" w:rsidRPr="00FB17D1" w:rsidRDefault="00FB17D1" w:rsidP="00A014DE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  <w:proofErr w:type="spellStart"/>
      <w:r w:rsidRPr="00FB17D1">
        <w:rPr>
          <w:rFonts w:ascii="Arial" w:hAnsi="Arial" w:cs="Arial"/>
          <w:sz w:val="20"/>
          <w:szCs w:val="20"/>
          <w:lang w:val="nl-NL"/>
        </w:rPr>
        <w:t>Leids</w:t>
      </w:r>
      <w:proofErr w:type="spellEnd"/>
      <w:r w:rsidRPr="00FB17D1">
        <w:rPr>
          <w:rFonts w:ascii="Arial" w:hAnsi="Arial" w:cs="Arial"/>
          <w:sz w:val="20"/>
          <w:szCs w:val="20"/>
          <w:lang w:val="nl-NL"/>
        </w:rPr>
        <w:t xml:space="preserve"> Universitair Medisch Centrum</w:t>
      </w:r>
    </w:p>
    <w:p w14:paraId="04B2E46E" w14:textId="77777777" w:rsidR="00FB17D1" w:rsidRPr="00FB17D1" w:rsidRDefault="008A538D" w:rsidP="00A014DE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T</w:t>
      </w:r>
      <w:r w:rsidR="00FB17D1" w:rsidRPr="00FB17D1">
        <w:rPr>
          <w:rFonts w:ascii="Arial" w:hAnsi="Arial" w:cs="Arial"/>
          <w:sz w:val="20"/>
          <w:szCs w:val="20"/>
          <w:lang w:val="nl-NL"/>
        </w:rPr>
        <w:t>.a.v</w:t>
      </w:r>
      <w:r>
        <w:rPr>
          <w:rFonts w:ascii="Arial" w:hAnsi="Arial" w:cs="Arial"/>
          <w:sz w:val="20"/>
          <w:szCs w:val="20"/>
          <w:lang w:val="nl-NL"/>
        </w:rPr>
        <w:t>.</w:t>
      </w:r>
      <w:r w:rsidR="00FB17D1" w:rsidRPr="00FB17D1">
        <w:rPr>
          <w:rFonts w:ascii="Arial" w:hAnsi="Arial" w:cs="Arial"/>
          <w:sz w:val="20"/>
          <w:szCs w:val="20"/>
          <w:lang w:val="nl-NL"/>
        </w:rPr>
        <w:t xml:space="preserve"> </w:t>
      </w:r>
      <w:r>
        <w:rPr>
          <w:rFonts w:ascii="Arial" w:hAnsi="Arial" w:cs="Arial"/>
          <w:sz w:val="20"/>
          <w:szCs w:val="20"/>
          <w:lang w:val="nl-NL"/>
        </w:rPr>
        <w:t>C</w:t>
      </w:r>
      <w:r w:rsidR="00FB17D1" w:rsidRPr="00FB17D1">
        <w:rPr>
          <w:rFonts w:ascii="Arial" w:hAnsi="Arial" w:cs="Arial"/>
          <w:sz w:val="20"/>
          <w:szCs w:val="20"/>
          <w:lang w:val="nl-NL"/>
        </w:rPr>
        <w:t>rediteurenadministratie (J1-29)</w:t>
      </w:r>
    </w:p>
    <w:p w14:paraId="5DF1F9FF" w14:textId="77777777" w:rsidR="00FB17D1" w:rsidRPr="00FB17D1" w:rsidRDefault="00FB17D1" w:rsidP="00A014DE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  <w:r w:rsidRPr="00FB17D1">
        <w:rPr>
          <w:rFonts w:ascii="Arial" w:hAnsi="Arial" w:cs="Arial"/>
          <w:sz w:val="20"/>
          <w:szCs w:val="20"/>
          <w:lang w:val="nl-NL"/>
        </w:rPr>
        <w:t>Postbus 9600</w:t>
      </w:r>
    </w:p>
    <w:p w14:paraId="34BA757B" w14:textId="4F739409" w:rsidR="00DC00C3" w:rsidRPr="00FB17D1" w:rsidRDefault="00FB17D1" w:rsidP="008B1DED">
      <w:pPr>
        <w:spacing w:line="276" w:lineRule="auto"/>
        <w:ind w:firstLine="705"/>
        <w:jc w:val="both"/>
        <w:rPr>
          <w:rFonts w:ascii="Arial" w:hAnsi="Arial" w:cs="Arial"/>
          <w:sz w:val="20"/>
          <w:szCs w:val="20"/>
          <w:lang w:val="nl-NL"/>
        </w:rPr>
      </w:pPr>
      <w:r w:rsidRPr="00FB17D1">
        <w:rPr>
          <w:rFonts w:ascii="Arial" w:hAnsi="Arial" w:cs="Arial"/>
          <w:sz w:val="20"/>
          <w:szCs w:val="20"/>
          <w:lang w:val="nl-NL"/>
        </w:rPr>
        <w:lastRenderedPageBreak/>
        <w:t>2300 RC  LEIDEN</w:t>
      </w:r>
    </w:p>
    <w:p w14:paraId="49F3E8BA" w14:textId="6F474BDA" w:rsidR="008A538D" w:rsidRDefault="008A538D">
      <w:pPr>
        <w:rPr>
          <w:rFonts w:ascii="Arial" w:hAnsi="Arial" w:cs="Arial"/>
          <w:sz w:val="20"/>
          <w:szCs w:val="20"/>
          <w:lang w:val="nl-NL"/>
        </w:rPr>
      </w:pPr>
    </w:p>
    <w:p w14:paraId="2D3406BB" w14:textId="0A87C5C5" w:rsidR="00CF3BF0" w:rsidRPr="00D67D0F" w:rsidRDefault="00575CC5" w:rsidP="00A014D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 xml:space="preserve">Artikel </w:t>
      </w:r>
      <w:r w:rsidR="008B1DED">
        <w:rPr>
          <w:rFonts w:ascii="Arial" w:hAnsi="Arial" w:cs="Arial"/>
          <w:b/>
          <w:sz w:val="20"/>
          <w:szCs w:val="20"/>
          <w:lang w:val="nl-NL"/>
        </w:rPr>
        <w:t>9</w:t>
      </w:r>
      <w:r w:rsidR="008B1DED">
        <w:rPr>
          <w:rFonts w:ascii="Arial" w:hAnsi="Arial" w:cs="Arial"/>
          <w:sz w:val="20"/>
          <w:szCs w:val="20"/>
          <w:lang w:val="nl-NL"/>
        </w:rPr>
        <w:t xml:space="preserve"> -</w:t>
      </w:r>
      <w:r w:rsidR="000F5ED6">
        <w:rPr>
          <w:rFonts w:ascii="Arial" w:hAnsi="Arial" w:cs="Arial"/>
          <w:sz w:val="20"/>
          <w:szCs w:val="20"/>
          <w:lang w:val="nl-NL"/>
        </w:rPr>
        <w:t xml:space="preserve"> </w:t>
      </w:r>
      <w:r w:rsidR="00CF3BF0" w:rsidRPr="00D67D0F">
        <w:rPr>
          <w:rFonts w:ascii="Arial" w:hAnsi="Arial" w:cs="Arial"/>
          <w:b/>
          <w:bCs/>
          <w:sz w:val="20"/>
          <w:szCs w:val="20"/>
          <w:lang w:val="nl-NL"/>
        </w:rPr>
        <w:t>Kwaliteit van de producten</w:t>
      </w:r>
    </w:p>
    <w:p w14:paraId="3FF301A2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5900890C" w14:textId="34C07CBF" w:rsidR="009B4DE5" w:rsidRDefault="00CE30F7" w:rsidP="00093A23">
      <w:pPr>
        <w:pStyle w:val="Geenafstand"/>
        <w:numPr>
          <w:ilvl w:val="1"/>
          <w:numId w:val="12"/>
        </w:num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sz w:val="20"/>
        </w:rPr>
      </w:pPr>
      <w:r w:rsidRPr="00CE30F7">
        <w:rPr>
          <w:rFonts w:ascii="Arial" w:hAnsi="Arial" w:cs="Arial"/>
          <w:sz w:val="20"/>
        </w:rPr>
        <w:tab/>
      </w:r>
      <w:r w:rsidR="00CF3BF0" w:rsidRPr="00CE30F7">
        <w:rPr>
          <w:rFonts w:ascii="Arial" w:hAnsi="Arial" w:cs="Arial"/>
          <w:sz w:val="20"/>
        </w:rPr>
        <w:t xml:space="preserve">De </w:t>
      </w:r>
      <w:r w:rsidR="009F0ACC" w:rsidRPr="00CE30F7">
        <w:rPr>
          <w:rFonts w:ascii="Arial" w:hAnsi="Arial" w:cs="Arial"/>
          <w:sz w:val="20"/>
        </w:rPr>
        <w:t>Opdrachtnemer</w:t>
      </w:r>
      <w:r w:rsidR="00CF3BF0" w:rsidRPr="00CE30F7">
        <w:rPr>
          <w:rFonts w:ascii="Arial" w:hAnsi="Arial" w:cs="Arial"/>
          <w:sz w:val="20"/>
        </w:rPr>
        <w:t xml:space="preserve"> garandeert dat alle geleverde </w:t>
      </w:r>
      <w:r w:rsidR="009B3C0A" w:rsidRPr="00CE30F7">
        <w:rPr>
          <w:rFonts w:ascii="Arial" w:hAnsi="Arial" w:cs="Arial"/>
          <w:sz w:val="20"/>
        </w:rPr>
        <w:t>producten</w:t>
      </w:r>
      <w:r w:rsidR="00FF384C" w:rsidRPr="00CE30F7">
        <w:rPr>
          <w:rFonts w:ascii="Arial" w:hAnsi="Arial" w:cs="Arial"/>
          <w:sz w:val="20"/>
        </w:rPr>
        <w:t xml:space="preserve"> voldoen aan</w:t>
      </w:r>
      <w:r w:rsidR="00D67D0F" w:rsidRPr="00CE30F7">
        <w:rPr>
          <w:rFonts w:ascii="Arial" w:hAnsi="Arial" w:cs="Arial"/>
          <w:sz w:val="20"/>
        </w:rPr>
        <w:t xml:space="preserve"> </w:t>
      </w:r>
      <w:r w:rsidR="00FF384C" w:rsidRPr="00CE30F7">
        <w:rPr>
          <w:rFonts w:ascii="Arial" w:hAnsi="Arial" w:cs="Arial"/>
          <w:sz w:val="20"/>
        </w:rPr>
        <w:t xml:space="preserve">de </w:t>
      </w:r>
      <w:r w:rsidR="00D67D0F" w:rsidRPr="00CE30F7">
        <w:rPr>
          <w:rFonts w:ascii="Arial" w:hAnsi="Arial" w:cs="Arial"/>
          <w:sz w:val="20"/>
        </w:rPr>
        <w:t>in</w:t>
      </w:r>
      <w:r w:rsidR="00EE7EAA" w:rsidRPr="00CE30F7">
        <w:rPr>
          <w:rFonts w:ascii="Arial" w:hAnsi="Arial" w:cs="Arial"/>
          <w:sz w:val="20"/>
        </w:rPr>
        <w:t xml:space="preserve"> de</w:t>
      </w:r>
      <w:r w:rsidR="00D67D0F" w:rsidRPr="00CE30F7">
        <w:rPr>
          <w:rFonts w:ascii="Arial" w:hAnsi="Arial" w:cs="Arial"/>
          <w:sz w:val="20"/>
        </w:rPr>
        <w:t xml:space="preserve"> Europese en </w:t>
      </w:r>
      <w:r w:rsidRPr="00CE30F7">
        <w:rPr>
          <w:rFonts w:ascii="Arial" w:hAnsi="Arial" w:cs="Arial"/>
          <w:sz w:val="20"/>
        </w:rPr>
        <w:br/>
      </w:r>
      <w:r w:rsidRPr="00CE30F7">
        <w:rPr>
          <w:rFonts w:ascii="Arial" w:hAnsi="Arial" w:cs="Arial"/>
          <w:sz w:val="20"/>
        </w:rPr>
        <w:tab/>
      </w:r>
      <w:r w:rsidR="00CF3BF0" w:rsidRPr="00CE30F7">
        <w:rPr>
          <w:rFonts w:ascii="Arial" w:hAnsi="Arial" w:cs="Arial"/>
          <w:sz w:val="20"/>
        </w:rPr>
        <w:t>Nederlandse wet- en regelgeving gestelde normen</w:t>
      </w:r>
      <w:r w:rsidR="009B4DE5" w:rsidRPr="00CE30F7">
        <w:rPr>
          <w:rFonts w:ascii="Arial" w:hAnsi="Arial" w:cs="Arial"/>
          <w:sz w:val="20"/>
        </w:rPr>
        <w:t>.</w:t>
      </w:r>
      <w:r w:rsidRPr="00CE30F7">
        <w:rPr>
          <w:rFonts w:ascii="Arial" w:hAnsi="Arial" w:cs="Arial"/>
          <w:sz w:val="20"/>
        </w:rPr>
        <w:t xml:space="preserve"> </w:t>
      </w:r>
    </w:p>
    <w:p w14:paraId="1A9FD343" w14:textId="77777777" w:rsidR="00CE30F7" w:rsidRDefault="009B4DE5" w:rsidP="00093A23">
      <w:pPr>
        <w:pStyle w:val="Geenafstand"/>
        <w:numPr>
          <w:ilvl w:val="1"/>
          <w:numId w:val="12"/>
        </w:num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sz w:val="20"/>
        </w:rPr>
      </w:pPr>
      <w:r w:rsidRPr="00CE30F7">
        <w:rPr>
          <w:rFonts w:ascii="Arial" w:hAnsi="Arial" w:cs="Arial"/>
          <w:sz w:val="20"/>
        </w:rPr>
        <w:t xml:space="preserve">De Opdrachtnemer garandeert dat alle geleverde producten voldoen aan de in het </w:t>
      </w:r>
      <w:r w:rsidR="008A538D" w:rsidRPr="00CE30F7">
        <w:rPr>
          <w:rFonts w:ascii="Arial" w:hAnsi="Arial" w:cs="Arial"/>
          <w:sz w:val="20"/>
        </w:rPr>
        <w:t>P</w:t>
      </w:r>
      <w:r w:rsidR="00C0102A" w:rsidRPr="00CE30F7">
        <w:rPr>
          <w:rFonts w:ascii="Arial" w:hAnsi="Arial" w:cs="Arial"/>
          <w:sz w:val="20"/>
        </w:rPr>
        <w:t>rogramma</w:t>
      </w:r>
      <w:r w:rsidRPr="00CE30F7">
        <w:rPr>
          <w:rFonts w:ascii="Arial" w:hAnsi="Arial" w:cs="Arial"/>
          <w:sz w:val="20"/>
        </w:rPr>
        <w:t xml:space="preserve"> van </w:t>
      </w:r>
      <w:r w:rsidR="008A538D" w:rsidRPr="00CE30F7">
        <w:rPr>
          <w:rFonts w:ascii="Arial" w:hAnsi="Arial" w:cs="Arial"/>
          <w:sz w:val="20"/>
        </w:rPr>
        <w:t>E</w:t>
      </w:r>
      <w:r w:rsidRPr="00CE30F7">
        <w:rPr>
          <w:rFonts w:ascii="Arial" w:hAnsi="Arial" w:cs="Arial"/>
          <w:sz w:val="20"/>
        </w:rPr>
        <w:t>isen</w:t>
      </w:r>
      <w:r w:rsidR="00CC39CE" w:rsidRPr="00CE30F7">
        <w:rPr>
          <w:rFonts w:ascii="Arial" w:hAnsi="Arial" w:cs="Arial"/>
          <w:sz w:val="20"/>
        </w:rPr>
        <w:t xml:space="preserve"> </w:t>
      </w:r>
      <w:r w:rsidRPr="00CE30F7">
        <w:rPr>
          <w:rFonts w:ascii="Arial" w:hAnsi="Arial" w:cs="Arial"/>
          <w:sz w:val="20"/>
        </w:rPr>
        <w:t>gesteld</w:t>
      </w:r>
      <w:r w:rsidR="00B006CB" w:rsidRPr="00CE30F7">
        <w:rPr>
          <w:rFonts w:ascii="Arial" w:hAnsi="Arial" w:cs="Arial"/>
          <w:sz w:val="20"/>
        </w:rPr>
        <w:t>e normeringen en kwaliteitscertificeringen</w:t>
      </w:r>
      <w:r w:rsidRPr="00CE30F7">
        <w:rPr>
          <w:rFonts w:ascii="Arial" w:hAnsi="Arial" w:cs="Arial"/>
          <w:sz w:val="20"/>
        </w:rPr>
        <w:t xml:space="preserve"> en dat de producten, wanneer deze door de Opdrachtgever op een juiste wijze worden opgeslagen, tot de houdbaarheidsdatum</w:t>
      </w:r>
      <w:r w:rsidR="0068666A" w:rsidRPr="00CE30F7">
        <w:rPr>
          <w:rFonts w:ascii="Arial" w:hAnsi="Arial" w:cs="Arial"/>
          <w:sz w:val="20"/>
        </w:rPr>
        <w:t xml:space="preserve"> zoals </w:t>
      </w:r>
      <w:r w:rsidR="00EE7EAA" w:rsidRPr="00CE30F7">
        <w:rPr>
          <w:rFonts w:ascii="Arial" w:hAnsi="Arial" w:cs="Arial"/>
          <w:sz w:val="20"/>
        </w:rPr>
        <w:t xml:space="preserve">die wordt </w:t>
      </w:r>
      <w:r w:rsidR="0068666A" w:rsidRPr="00CE30F7">
        <w:rPr>
          <w:rFonts w:ascii="Arial" w:hAnsi="Arial" w:cs="Arial"/>
          <w:sz w:val="20"/>
        </w:rPr>
        <w:t>vermeldt op de verpakking</w:t>
      </w:r>
      <w:r w:rsidRPr="00CE30F7">
        <w:rPr>
          <w:rFonts w:ascii="Arial" w:hAnsi="Arial" w:cs="Arial"/>
          <w:sz w:val="20"/>
        </w:rPr>
        <w:t xml:space="preserve"> </w:t>
      </w:r>
      <w:r w:rsidR="00EE7EAA" w:rsidRPr="00CE30F7">
        <w:rPr>
          <w:rFonts w:ascii="Arial" w:hAnsi="Arial" w:cs="Arial"/>
          <w:sz w:val="20"/>
        </w:rPr>
        <w:t xml:space="preserve">hieraan </w:t>
      </w:r>
      <w:r w:rsidRPr="00CE30F7">
        <w:rPr>
          <w:rFonts w:ascii="Arial" w:hAnsi="Arial" w:cs="Arial"/>
          <w:sz w:val="20"/>
        </w:rPr>
        <w:t>blijven voldoen.</w:t>
      </w:r>
    </w:p>
    <w:p w14:paraId="28A3365D" w14:textId="77777777" w:rsidR="00CE30F7" w:rsidRDefault="00CE30F7" w:rsidP="00CE30F7">
      <w:pPr>
        <w:pStyle w:val="Geenafstand"/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  <w:sz w:val="20"/>
        </w:rPr>
      </w:pPr>
    </w:p>
    <w:p w14:paraId="130563D6" w14:textId="00787814" w:rsidR="009C4731" w:rsidRPr="00CE30F7" w:rsidRDefault="00B006CB" w:rsidP="00093A23">
      <w:pPr>
        <w:pStyle w:val="Geenafstand"/>
        <w:numPr>
          <w:ilvl w:val="1"/>
          <w:numId w:val="12"/>
        </w:num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sz w:val="20"/>
        </w:rPr>
      </w:pPr>
      <w:r w:rsidRPr="00CE30F7">
        <w:rPr>
          <w:rFonts w:ascii="Arial" w:hAnsi="Arial" w:cs="Arial"/>
          <w:sz w:val="20"/>
        </w:rPr>
        <w:t>Indien de Opdrachtnemer zijn kwaliteitscertificering verliest kan de Opdrachtgever de overeenkomst beëindigen. Opdrachtnemer kan in dat geval geen aanspraak maken op een schadevergoeding.</w:t>
      </w:r>
    </w:p>
    <w:p w14:paraId="1C7C3FC4" w14:textId="77777777" w:rsidR="005C1E33" w:rsidRDefault="005C1E33" w:rsidP="00521B42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65A6F3E1" w14:textId="48453776" w:rsidR="00656ED4" w:rsidRPr="00D67D0F" w:rsidRDefault="001628BB" w:rsidP="00A014D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>Artikel 1</w:t>
      </w:r>
      <w:r w:rsidR="00CC39CE">
        <w:rPr>
          <w:rFonts w:ascii="Arial" w:hAnsi="Arial" w:cs="Arial"/>
          <w:b/>
          <w:sz w:val="20"/>
          <w:szCs w:val="20"/>
          <w:lang w:val="nl-NL"/>
        </w:rPr>
        <w:t>0</w:t>
      </w:r>
      <w:r w:rsidR="008B1DED" w:rsidRPr="008B1DED">
        <w:rPr>
          <w:rFonts w:ascii="Arial" w:hAnsi="Arial" w:cs="Arial"/>
          <w:b/>
          <w:sz w:val="20"/>
          <w:szCs w:val="20"/>
          <w:lang w:val="nl-NL"/>
        </w:rPr>
        <w:t xml:space="preserve"> -</w:t>
      </w:r>
      <w:r w:rsidR="008B1DED">
        <w:rPr>
          <w:rFonts w:ascii="Arial" w:hAnsi="Arial" w:cs="Arial"/>
          <w:sz w:val="20"/>
          <w:szCs w:val="20"/>
          <w:lang w:val="nl-NL"/>
        </w:rPr>
        <w:t xml:space="preserve"> </w:t>
      </w:r>
      <w:r w:rsidR="00656ED4" w:rsidRPr="00D67D0F">
        <w:rPr>
          <w:rFonts w:ascii="Arial" w:hAnsi="Arial" w:cs="Arial"/>
          <w:b/>
          <w:sz w:val="20"/>
          <w:szCs w:val="20"/>
          <w:lang w:val="nl-NL"/>
        </w:rPr>
        <w:t>Evaluatiegesprekken / communicatie</w:t>
      </w:r>
    </w:p>
    <w:p w14:paraId="50E6E8FC" w14:textId="77777777" w:rsidR="00656ED4" w:rsidRPr="00D67D0F" w:rsidRDefault="00656ED4" w:rsidP="00A014DE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nl-NL"/>
        </w:rPr>
      </w:pPr>
    </w:p>
    <w:p w14:paraId="4584FB1D" w14:textId="4EC128BD" w:rsidR="00656ED4" w:rsidRPr="00D67D0F" w:rsidRDefault="00656ED4" w:rsidP="00093A23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D67D0F">
        <w:rPr>
          <w:rFonts w:ascii="Arial" w:hAnsi="Arial" w:cs="Arial"/>
          <w:sz w:val="20"/>
        </w:rPr>
        <w:t xml:space="preserve">Partijen zullen tenminste </w:t>
      </w:r>
      <w:r w:rsidR="001065C9">
        <w:rPr>
          <w:rFonts w:ascii="Arial" w:hAnsi="Arial" w:cs="Arial"/>
          <w:sz w:val="20"/>
        </w:rPr>
        <w:t>twee</w:t>
      </w:r>
      <w:r w:rsidRPr="00D67D0F">
        <w:rPr>
          <w:rFonts w:ascii="Arial" w:hAnsi="Arial" w:cs="Arial"/>
          <w:sz w:val="20"/>
        </w:rPr>
        <w:t xml:space="preserve"> keer per jaar een evaluatiegespre</w:t>
      </w:r>
      <w:r>
        <w:rPr>
          <w:rFonts w:ascii="Arial" w:hAnsi="Arial" w:cs="Arial"/>
          <w:sz w:val="20"/>
        </w:rPr>
        <w:t xml:space="preserve">k voeren. Daarin komen in ieder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 w:rsidRPr="00D67D0F">
        <w:rPr>
          <w:rFonts w:ascii="Arial" w:hAnsi="Arial" w:cs="Arial"/>
          <w:sz w:val="20"/>
        </w:rPr>
        <w:t>geval aan de orde:</w:t>
      </w:r>
    </w:p>
    <w:p w14:paraId="7690D931" w14:textId="77777777" w:rsidR="00CE30F7" w:rsidRPr="00CE30F7" w:rsidRDefault="00656ED4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CE30F7">
        <w:rPr>
          <w:rFonts w:ascii="Arial" w:hAnsi="Arial" w:cs="Arial"/>
          <w:color w:val="000000"/>
          <w:sz w:val="20"/>
        </w:rPr>
        <w:t>de prestaties van de Opdrachtnemer;</w:t>
      </w:r>
    </w:p>
    <w:p w14:paraId="2FB8FF8E" w14:textId="2DE92A15" w:rsidR="00CE30F7" w:rsidRDefault="00656ED4" w:rsidP="00093A23">
      <w:pPr>
        <w:pStyle w:val="Geenafstand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 w:rsidRPr="00CE30F7">
        <w:rPr>
          <w:rFonts w:ascii="Arial" w:hAnsi="Arial" w:cs="Arial"/>
          <w:color w:val="000000"/>
          <w:sz w:val="20"/>
        </w:rPr>
        <w:t xml:space="preserve">de </w:t>
      </w:r>
      <w:r w:rsidR="00307EB2" w:rsidRPr="00CE30F7">
        <w:rPr>
          <w:rFonts w:ascii="Arial" w:hAnsi="Arial" w:cs="Arial"/>
          <w:color w:val="000000"/>
          <w:sz w:val="20"/>
        </w:rPr>
        <w:t>communicatie tussen de Partijen.</w:t>
      </w:r>
    </w:p>
    <w:p w14:paraId="10041CB9" w14:textId="77777777" w:rsidR="00F34448" w:rsidRPr="00CE30F7" w:rsidRDefault="00F34448" w:rsidP="00F34448">
      <w:pPr>
        <w:pStyle w:val="Geenafstand"/>
        <w:tabs>
          <w:tab w:val="left" w:pos="709"/>
        </w:tabs>
        <w:spacing w:line="276" w:lineRule="auto"/>
        <w:ind w:left="1440"/>
        <w:jc w:val="both"/>
        <w:rPr>
          <w:rFonts w:ascii="Arial" w:hAnsi="Arial" w:cs="Arial"/>
          <w:color w:val="000000"/>
          <w:sz w:val="20"/>
        </w:rPr>
      </w:pPr>
    </w:p>
    <w:p w14:paraId="2B78A08B" w14:textId="09B90E98" w:rsidR="00F34448" w:rsidRPr="00F34448" w:rsidRDefault="00F34448" w:rsidP="00F34448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 w:rsidRPr="00F34448">
        <w:rPr>
          <w:rFonts w:ascii="Arial" w:hAnsi="Arial" w:cs="Arial"/>
          <w:sz w:val="20"/>
        </w:rPr>
        <w:t xml:space="preserve">Opdrachtnemer zal  één maal per kwartaal  een digitale managementrapportage in MS </w:t>
      </w:r>
      <w:r w:rsidRPr="00F34448">
        <w:rPr>
          <w:rFonts w:ascii="Arial" w:hAnsi="Arial" w:cs="Arial"/>
          <w:sz w:val="20"/>
        </w:rPr>
        <w:br/>
        <w:t xml:space="preserve"> </w:t>
      </w:r>
      <w:r w:rsidRPr="00F34448">
        <w:rPr>
          <w:rFonts w:ascii="Arial" w:hAnsi="Arial" w:cs="Arial"/>
          <w:sz w:val="20"/>
        </w:rPr>
        <w:tab/>
        <w:t xml:space="preserve">Excel format aan te leveren met daarin minimaal de volgende informatie: </w:t>
      </w:r>
    </w:p>
    <w:p w14:paraId="4DB3C199" w14:textId="77777777" w:rsidR="00F34448" w:rsidRPr="00F34448" w:rsidRDefault="00F34448" w:rsidP="00F34448">
      <w:pPr>
        <w:pStyle w:val="Lijstalinea"/>
        <w:numPr>
          <w:ilvl w:val="0"/>
          <w:numId w:val="16"/>
        </w:numPr>
        <w:contextualSpacing/>
        <w:rPr>
          <w:rFonts w:ascii="Arial" w:hAnsi="Arial" w:cs="Arial"/>
          <w:sz w:val="20"/>
          <w:szCs w:val="20"/>
          <w:lang w:eastAsia="nl-NL"/>
        </w:rPr>
      </w:pPr>
      <w:proofErr w:type="spellStart"/>
      <w:r w:rsidRPr="00F34448">
        <w:rPr>
          <w:rFonts w:ascii="Arial" w:hAnsi="Arial" w:cs="Arial"/>
          <w:sz w:val="20"/>
          <w:szCs w:val="20"/>
          <w:lang w:eastAsia="nl-NL"/>
        </w:rPr>
        <w:t>aantal</w:t>
      </w:r>
      <w:proofErr w:type="spellEnd"/>
      <w:r w:rsidRPr="00F34448">
        <w:rPr>
          <w:rFonts w:ascii="Arial" w:hAnsi="Arial" w:cs="Arial"/>
          <w:sz w:val="20"/>
          <w:szCs w:val="20"/>
          <w:lang w:eastAsia="nl-NL"/>
        </w:rPr>
        <w:t xml:space="preserve"> orders;</w:t>
      </w:r>
    </w:p>
    <w:p w14:paraId="0416E0E7" w14:textId="77777777" w:rsidR="00F34448" w:rsidRPr="00F34448" w:rsidRDefault="00F34448" w:rsidP="00F34448">
      <w:pPr>
        <w:pStyle w:val="Lijstalinea"/>
        <w:numPr>
          <w:ilvl w:val="0"/>
          <w:numId w:val="16"/>
        </w:numPr>
        <w:contextualSpacing/>
        <w:rPr>
          <w:rFonts w:ascii="Arial" w:hAnsi="Arial" w:cs="Arial"/>
          <w:sz w:val="20"/>
          <w:szCs w:val="20"/>
          <w:lang w:val="nl-NL" w:eastAsia="nl-NL"/>
        </w:rPr>
      </w:pPr>
      <w:r w:rsidRPr="00F34448">
        <w:rPr>
          <w:rFonts w:ascii="Arial" w:hAnsi="Arial" w:cs="Arial"/>
          <w:sz w:val="20"/>
          <w:szCs w:val="20"/>
          <w:lang w:val="nl-NL" w:eastAsia="nl-NL"/>
        </w:rPr>
        <w:t>aantal bestelde eenheden per artikel;</w:t>
      </w:r>
    </w:p>
    <w:p w14:paraId="7CBEBAFB" w14:textId="77777777" w:rsidR="00F34448" w:rsidRPr="00F34448" w:rsidRDefault="00F34448" w:rsidP="00F34448">
      <w:pPr>
        <w:pStyle w:val="Lijstalinea"/>
        <w:numPr>
          <w:ilvl w:val="0"/>
          <w:numId w:val="16"/>
        </w:numPr>
        <w:contextualSpacing/>
        <w:rPr>
          <w:rFonts w:ascii="Arial" w:hAnsi="Arial" w:cs="Arial"/>
          <w:sz w:val="20"/>
          <w:szCs w:val="20"/>
          <w:lang w:val="nl-NL" w:eastAsia="nl-NL"/>
        </w:rPr>
      </w:pPr>
      <w:r w:rsidRPr="00F34448">
        <w:rPr>
          <w:rFonts w:ascii="Arial" w:hAnsi="Arial" w:cs="Arial"/>
          <w:sz w:val="20"/>
          <w:szCs w:val="20"/>
          <w:lang w:val="nl-NL" w:eastAsia="nl-NL"/>
        </w:rPr>
        <w:t>afnamevolume in aantallen (zowel op artikelniveau als op pakketniveau).</w:t>
      </w:r>
    </w:p>
    <w:p w14:paraId="3C1830CF" w14:textId="77777777" w:rsidR="00F34448" w:rsidRPr="00F34448" w:rsidRDefault="00F34448" w:rsidP="00F34448">
      <w:pPr>
        <w:pStyle w:val="Lijstalinea"/>
        <w:numPr>
          <w:ilvl w:val="0"/>
          <w:numId w:val="16"/>
        </w:numPr>
        <w:contextualSpacing/>
        <w:rPr>
          <w:rFonts w:ascii="Arial" w:hAnsi="Arial" w:cs="Arial"/>
          <w:sz w:val="20"/>
          <w:szCs w:val="20"/>
          <w:lang w:val="nl-NL" w:eastAsia="nl-NL"/>
        </w:rPr>
      </w:pPr>
      <w:r w:rsidRPr="00F34448">
        <w:rPr>
          <w:rFonts w:ascii="Arial" w:hAnsi="Arial" w:cs="Arial"/>
          <w:sz w:val="20"/>
          <w:szCs w:val="20"/>
          <w:lang w:val="nl-NL" w:eastAsia="nl-NL"/>
        </w:rPr>
        <w:t>afnamevolume in euro’s (zowel inclusief als exclusief BTW)</w:t>
      </w:r>
    </w:p>
    <w:p w14:paraId="0715582F" w14:textId="77777777" w:rsidR="00F34448" w:rsidRPr="00F34448" w:rsidRDefault="00F34448" w:rsidP="00F34448">
      <w:pPr>
        <w:pStyle w:val="Lijstalinea"/>
        <w:numPr>
          <w:ilvl w:val="0"/>
          <w:numId w:val="16"/>
        </w:numPr>
        <w:contextualSpacing/>
        <w:rPr>
          <w:rFonts w:ascii="Arial" w:hAnsi="Arial" w:cs="Arial"/>
          <w:sz w:val="20"/>
          <w:szCs w:val="20"/>
          <w:lang w:val="nl-NL" w:eastAsia="nl-NL"/>
        </w:rPr>
      </w:pPr>
      <w:r w:rsidRPr="00F34448">
        <w:rPr>
          <w:rFonts w:ascii="Arial" w:hAnsi="Arial" w:cs="Arial"/>
          <w:sz w:val="20"/>
          <w:szCs w:val="20"/>
          <w:lang w:val="nl-NL" w:eastAsia="nl-NL"/>
        </w:rPr>
        <w:t xml:space="preserve">aantal retour ontvangen producten met daarbij vermelding van de reden van retour. </w:t>
      </w:r>
    </w:p>
    <w:p w14:paraId="58E4B487" w14:textId="77777777" w:rsidR="00F34448" w:rsidRPr="00F34448" w:rsidRDefault="00F34448" w:rsidP="00F34448">
      <w:pPr>
        <w:pStyle w:val="Lijstalinea"/>
        <w:numPr>
          <w:ilvl w:val="0"/>
          <w:numId w:val="16"/>
        </w:numPr>
        <w:contextualSpacing/>
        <w:rPr>
          <w:rFonts w:ascii="Arial" w:hAnsi="Arial" w:cs="Arial"/>
          <w:sz w:val="20"/>
          <w:szCs w:val="20"/>
          <w:lang w:val="nl-NL" w:eastAsia="nl-NL"/>
        </w:rPr>
      </w:pPr>
      <w:r w:rsidRPr="00F34448">
        <w:rPr>
          <w:rFonts w:ascii="Arial" w:hAnsi="Arial" w:cs="Arial"/>
          <w:sz w:val="20"/>
          <w:szCs w:val="20"/>
          <w:lang w:val="nl-NL" w:eastAsia="nl-NL"/>
        </w:rPr>
        <w:t xml:space="preserve">Percentage van de bestelde artikelen waarvoor een alternatief is aangeboden omdat het gevraagde artikel niet leverbaar was. </w:t>
      </w:r>
      <w:r w:rsidRPr="00F34448">
        <w:rPr>
          <w:rFonts w:ascii="Arial" w:hAnsi="Arial" w:cs="Arial"/>
          <w:sz w:val="20"/>
          <w:lang w:val="nl-NL"/>
        </w:rPr>
        <w:t>Hierbij wordt vermeld het aantal, omzet en originele artikel(en).</w:t>
      </w:r>
    </w:p>
    <w:p w14:paraId="60E42552" w14:textId="51916026" w:rsidR="00F34448" w:rsidRPr="00F34448" w:rsidRDefault="00F34448" w:rsidP="00F34448">
      <w:pPr>
        <w:pStyle w:val="Geenafstand"/>
        <w:tabs>
          <w:tab w:val="left" w:pos="709"/>
        </w:tabs>
        <w:spacing w:line="276" w:lineRule="auto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Deze managementrapportage dient </w:t>
      </w:r>
      <w:r w:rsidRPr="00F34448">
        <w:rPr>
          <w:rFonts w:ascii="Arial" w:hAnsi="Arial" w:cs="Arial"/>
          <w:sz w:val="20"/>
        </w:rPr>
        <w:t>binnen 10 kalenderdagen na het afsluiten van de betreffende periode</w:t>
      </w:r>
      <w:r>
        <w:rPr>
          <w:rFonts w:ascii="Arial" w:hAnsi="Arial" w:cs="Arial"/>
          <w:sz w:val="20"/>
        </w:rPr>
        <w:t xml:space="preserve"> te worden aangeleverd.</w:t>
      </w:r>
    </w:p>
    <w:p w14:paraId="3B37A5E5" w14:textId="77777777" w:rsidR="00F34448" w:rsidRDefault="00F34448" w:rsidP="00521B42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38CE56D0" w14:textId="7DC42401" w:rsidR="00521B42" w:rsidRDefault="00521B42" w:rsidP="00093A23">
      <w:pPr>
        <w:pStyle w:val="Geenafstand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onder 10.2 genoemde managementrapportage zal daarnaast per kwartaal door de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Opdrachtnemer aan Opdrachtgever toegezonden en bevat informatie over de leveringen van het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afgelopen kwartaal.</w:t>
      </w:r>
    </w:p>
    <w:p w14:paraId="5EE536AA" w14:textId="77777777" w:rsidR="00656ED4" w:rsidRPr="00D67D0F" w:rsidRDefault="00507FFD" w:rsidP="00A014DE">
      <w:pPr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ab/>
      </w:r>
    </w:p>
    <w:p w14:paraId="7E87C223" w14:textId="5259323C" w:rsidR="00F21011" w:rsidRPr="008B1DED" w:rsidRDefault="008B1DED" w:rsidP="00A014DE">
      <w:pPr>
        <w:spacing w:line="276" w:lineRule="auto"/>
        <w:ind w:left="720" w:hanging="720"/>
        <w:jc w:val="both"/>
        <w:rPr>
          <w:rFonts w:ascii="Arial" w:hAnsi="Arial" w:cs="Arial"/>
          <w:b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>Artikel 1</w:t>
      </w:r>
      <w:r w:rsidR="0042083C">
        <w:rPr>
          <w:rFonts w:ascii="Arial" w:hAnsi="Arial" w:cs="Arial"/>
          <w:b/>
          <w:sz w:val="20"/>
          <w:szCs w:val="20"/>
          <w:lang w:val="nl-NL"/>
        </w:rPr>
        <w:t>1</w:t>
      </w:r>
      <w:r w:rsidRPr="008B1DED">
        <w:rPr>
          <w:rFonts w:ascii="Arial" w:hAnsi="Arial" w:cs="Arial"/>
          <w:b/>
          <w:sz w:val="20"/>
          <w:szCs w:val="20"/>
          <w:lang w:val="nl-NL"/>
        </w:rPr>
        <w:t xml:space="preserve"> -</w:t>
      </w:r>
      <w:r w:rsidR="00F21011" w:rsidRPr="008B1DED">
        <w:rPr>
          <w:rFonts w:ascii="Arial" w:hAnsi="Arial" w:cs="Arial"/>
          <w:b/>
          <w:sz w:val="20"/>
          <w:szCs w:val="20"/>
          <w:lang w:val="nl-NL"/>
        </w:rPr>
        <w:t xml:space="preserve"> Recall</w:t>
      </w:r>
    </w:p>
    <w:p w14:paraId="392FC20F" w14:textId="77777777" w:rsidR="00F21011" w:rsidRDefault="00F21011" w:rsidP="00A014DE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</w:p>
    <w:p w14:paraId="78349156" w14:textId="3999640B" w:rsidR="00AA0258" w:rsidRDefault="000F3767" w:rsidP="00093A23">
      <w:pPr>
        <w:pStyle w:val="Geenafstand"/>
        <w:numPr>
          <w:ilvl w:val="1"/>
          <w:numId w:val="1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Indien er artikelen moeten worden teruggenomen als gevolg van problemen met de kwaliteit dient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de Opdrachtnemer de Opdrachtgever hiervan zo spoedig mogelijk op de hoogte te stellen.</w:t>
      </w:r>
    </w:p>
    <w:p w14:paraId="13B892EC" w14:textId="77777777" w:rsidR="000F3767" w:rsidRDefault="000F3767" w:rsidP="00CE30F7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14:paraId="2AE912D2" w14:textId="2FA159EB" w:rsidR="000F3767" w:rsidRDefault="000F3767" w:rsidP="00093A23">
      <w:pPr>
        <w:pStyle w:val="Geenafstand"/>
        <w:numPr>
          <w:ilvl w:val="1"/>
          <w:numId w:val="1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 kosten die voortvloeien uit een recall zijn voor rekening van de Opdrachtnemer.</w:t>
      </w:r>
    </w:p>
    <w:p w14:paraId="4A83C6C6" w14:textId="77777777" w:rsidR="000F3767" w:rsidRDefault="000F3767" w:rsidP="00CE30F7">
      <w:pPr>
        <w:pStyle w:val="Geenafstand"/>
        <w:tabs>
          <w:tab w:val="left" w:pos="709"/>
        </w:tabs>
        <w:spacing w:line="276" w:lineRule="auto"/>
        <w:ind w:left="375"/>
        <w:jc w:val="both"/>
        <w:rPr>
          <w:rFonts w:ascii="Arial" w:hAnsi="Arial" w:cs="Arial"/>
          <w:sz w:val="20"/>
        </w:rPr>
      </w:pPr>
    </w:p>
    <w:p w14:paraId="3C6D7485" w14:textId="188FFE93" w:rsidR="000F3767" w:rsidRDefault="000F3767" w:rsidP="00093A23">
      <w:pPr>
        <w:pStyle w:val="Geenafstand"/>
        <w:numPr>
          <w:ilvl w:val="1"/>
          <w:numId w:val="1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Op het moment dat er een recall voordoet zal de Opdrachtnemer een minimaal vergelijkbaar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alternatief beschikbaar stellen aan de Opdrachtnemer. Dit alternatief wordt aangeboden tegen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dezelfde prijs als het product dat wordt teruggenomen.</w:t>
      </w:r>
    </w:p>
    <w:p w14:paraId="73795E91" w14:textId="77777777" w:rsidR="00665727" w:rsidRDefault="00665727" w:rsidP="00665727">
      <w:pPr>
        <w:pStyle w:val="Lijstalinea"/>
        <w:rPr>
          <w:rFonts w:ascii="Arial" w:hAnsi="Arial" w:cs="Arial"/>
          <w:sz w:val="20"/>
        </w:rPr>
      </w:pPr>
    </w:p>
    <w:p w14:paraId="1A1A0688" w14:textId="121ABDD9" w:rsidR="00665727" w:rsidRPr="00665727" w:rsidRDefault="00665727" w:rsidP="00665727">
      <w:pPr>
        <w:pStyle w:val="Geenafstand"/>
        <w:numPr>
          <w:ilvl w:val="1"/>
          <w:numId w:val="1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Voor het </w:t>
      </w:r>
      <w:r>
        <w:rPr>
          <w:rFonts w:ascii="Arial" w:hAnsi="Arial" w:cs="Arial"/>
          <w:color w:val="000000"/>
          <w:sz w:val="20"/>
        </w:rPr>
        <w:t>vervangende</w:t>
      </w:r>
      <w:r>
        <w:rPr>
          <w:rFonts w:ascii="Arial" w:hAnsi="Arial" w:cs="Arial"/>
          <w:color w:val="000000"/>
          <w:sz w:val="20"/>
        </w:rPr>
        <w:t xml:space="preserve"> product gelden dezelfde leverafspraken zoals beschreven in artikel 3.</w:t>
      </w:r>
    </w:p>
    <w:p w14:paraId="4E1BDCF2" w14:textId="172C7DD4" w:rsidR="002366D6" w:rsidRDefault="002366D6">
      <w:pPr>
        <w:rPr>
          <w:rFonts w:ascii="Arial" w:hAnsi="Arial" w:cs="Arial"/>
          <w:sz w:val="20"/>
          <w:szCs w:val="20"/>
          <w:lang w:val="nl-NL"/>
        </w:rPr>
      </w:pPr>
    </w:p>
    <w:p w14:paraId="79C81086" w14:textId="77777777" w:rsidR="00AA0258" w:rsidRDefault="00AA0258" w:rsidP="00A014DE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</w:p>
    <w:p w14:paraId="1DF80675" w14:textId="29677712" w:rsidR="009A1083" w:rsidRDefault="009A1083" w:rsidP="00A014DE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  <w:r w:rsidRPr="008B1DED">
        <w:rPr>
          <w:rFonts w:ascii="Arial" w:hAnsi="Arial" w:cs="Arial"/>
          <w:b/>
          <w:sz w:val="20"/>
          <w:szCs w:val="20"/>
          <w:lang w:val="nl-NL"/>
        </w:rPr>
        <w:t>Artikel 1</w:t>
      </w:r>
      <w:r w:rsidR="0042083C">
        <w:rPr>
          <w:rFonts w:ascii="Arial" w:hAnsi="Arial" w:cs="Arial"/>
          <w:b/>
          <w:sz w:val="20"/>
          <w:szCs w:val="20"/>
          <w:lang w:val="nl-NL"/>
        </w:rPr>
        <w:t>2</w:t>
      </w:r>
      <w:r w:rsidR="008B1DED" w:rsidRPr="008B1DED">
        <w:rPr>
          <w:rFonts w:ascii="Arial" w:hAnsi="Arial" w:cs="Arial"/>
          <w:b/>
          <w:sz w:val="20"/>
          <w:szCs w:val="20"/>
          <w:lang w:val="nl-NL"/>
        </w:rPr>
        <w:t xml:space="preserve"> -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>
        <w:rPr>
          <w:rFonts w:ascii="Arial" w:hAnsi="Arial" w:cs="Arial"/>
          <w:b/>
          <w:sz w:val="20"/>
          <w:szCs w:val="20"/>
          <w:lang w:val="nl-NL"/>
        </w:rPr>
        <w:t>Overige voorwaarden</w:t>
      </w:r>
    </w:p>
    <w:p w14:paraId="4F1C887A" w14:textId="77777777" w:rsidR="009A1083" w:rsidRDefault="009A1083" w:rsidP="00A014DE">
      <w:pPr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/>
        </w:rPr>
      </w:pPr>
    </w:p>
    <w:p w14:paraId="14AC7F39" w14:textId="2DBD433B" w:rsidR="009A1083" w:rsidRPr="009A1083" w:rsidRDefault="00DC61C5" w:rsidP="00093A23">
      <w:pPr>
        <w:pStyle w:val="Geenafstand"/>
        <w:numPr>
          <w:ilvl w:val="1"/>
          <w:numId w:val="15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Het is de Opdrachtgever toegestaan om promotieartikelen van derden aan te nemen en naar </w:t>
      </w:r>
      <w:r w:rsidR="00CE30F7">
        <w:rPr>
          <w:rFonts w:ascii="Arial" w:hAnsi="Arial" w:cs="Arial"/>
          <w:sz w:val="20"/>
        </w:rPr>
        <w:t xml:space="preserve"> </w:t>
      </w:r>
      <w:r w:rsidR="00CE30F7">
        <w:rPr>
          <w:rFonts w:ascii="Arial" w:hAnsi="Arial" w:cs="Arial"/>
          <w:sz w:val="20"/>
        </w:rPr>
        <w:br/>
        <w:t xml:space="preserve"> </w:t>
      </w:r>
      <w:r w:rsidR="00CE30F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eigen inzicht te gebruiken. </w:t>
      </w:r>
    </w:p>
    <w:p w14:paraId="38996B73" w14:textId="77777777" w:rsidR="004951D8" w:rsidRDefault="004951D8" w:rsidP="00A014DE">
      <w:pPr>
        <w:autoSpaceDE w:val="0"/>
        <w:autoSpaceDN w:val="0"/>
        <w:adjustRightInd w:val="0"/>
        <w:spacing w:line="276" w:lineRule="auto"/>
        <w:ind w:left="720" w:hanging="720"/>
        <w:jc w:val="both"/>
        <w:rPr>
          <w:rFonts w:ascii="Arial" w:hAnsi="Arial" w:cs="Arial"/>
          <w:sz w:val="20"/>
          <w:szCs w:val="20"/>
          <w:lang w:val="nl-NL" w:eastAsia="nl-NL"/>
        </w:rPr>
      </w:pPr>
    </w:p>
    <w:p w14:paraId="70BBE807" w14:textId="77777777" w:rsidR="00C02081" w:rsidRDefault="00C02081" w:rsidP="008A538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val="nl-NL" w:eastAsia="nl-NL"/>
        </w:rPr>
      </w:pPr>
    </w:p>
    <w:p w14:paraId="73C138CB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 xml:space="preserve">Aldus overeengekomen op </w:t>
      </w:r>
      <w:r w:rsidR="00961539" w:rsidRPr="00D67D0F">
        <w:rPr>
          <w:rFonts w:ascii="Arial" w:hAnsi="Arial" w:cs="Arial"/>
          <w:sz w:val="20"/>
          <w:szCs w:val="20"/>
          <w:lang w:val="nl-NL"/>
        </w:rPr>
        <w:t xml:space="preserve">&lt;datum invullen&gt; </w:t>
      </w:r>
      <w:r w:rsidRPr="00D67D0F">
        <w:rPr>
          <w:rFonts w:ascii="Arial" w:hAnsi="Arial" w:cs="Arial"/>
          <w:sz w:val="20"/>
          <w:szCs w:val="20"/>
          <w:lang w:val="nl-NL"/>
        </w:rPr>
        <w:t>te Leiden</w:t>
      </w:r>
    </w:p>
    <w:p w14:paraId="56ACC572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3D1F9070" w14:textId="77777777" w:rsidR="00CF3BF0" w:rsidRPr="00D67D0F" w:rsidRDefault="001628BB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proofErr w:type="spellStart"/>
      <w:r>
        <w:rPr>
          <w:rFonts w:ascii="Arial" w:hAnsi="Arial" w:cs="Arial"/>
          <w:sz w:val="20"/>
          <w:szCs w:val="20"/>
          <w:lang w:val="nl-NL"/>
        </w:rPr>
        <w:t>Leids</w:t>
      </w:r>
      <w:proofErr w:type="spellEnd"/>
      <w:r>
        <w:rPr>
          <w:rFonts w:ascii="Arial" w:hAnsi="Arial" w:cs="Arial"/>
          <w:sz w:val="20"/>
          <w:szCs w:val="20"/>
          <w:lang w:val="nl-NL"/>
        </w:rPr>
        <w:t xml:space="preserve"> Universitair Medisch centrum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,                            </w:t>
      </w:r>
      <w:r w:rsidR="00FF384C">
        <w:rPr>
          <w:rFonts w:ascii="Arial" w:hAnsi="Arial" w:cs="Arial"/>
          <w:sz w:val="20"/>
          <w:szCs w:val="20"/>
          <w:lang w:val="nl-NL"/>
        </w:rPr>
        <w:t>&lt;Opdrachtnemer&gt;</w:t>
      </w:r>
      <w:r w:rsidR="00961539" w:rsidRPr="00D67D0F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7EF4F359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 w:rsidRPr="00D67D0F">
        <w:rPr>
          <w:rFonts w:ascii="Arial" w:hAnsi="Arial" w:cs="Arial"/>
          <w:sz w:val="20"/>
          <w:szCs w:val="20"/>
          <w:lang w:val="nl-NL"/>
        </w:rPr>
        <w:t>rechtsgeldig vertegenwoordigd door                           rechtsgeldig vertegenwoordigd door</w:t>
      </w:r>
    </w:p>
    <w:p w14:paraId="1628954C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2DF430BE" w14:textId="77777777" w:rsidR="00CF3BF0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0BFEC257" w14:textId="77777777" w:rsidR="0047225F" w:rsidRDefault="0047225F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47724ADD" w14:textId="77777777" w:rsidR="0047225F" w:rsidRPr="00D67D0F" w:rsidRDefault="0047225F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7B74807E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3F726C8A" w14:textId="77777777" w:rsidR="00CF3BF0" w:rsidRPr="00D67D0F" w:rsidRDefault="008314F4" w:rsidP="00A014DE">
      <w:pPr>
        <w:spacing w:line="276" w:lineRule="auto"/>
        <w:ind w:left="4820" w:hanging="4820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&lt;naam&gt;</w:t>
      </w:r>
      <w:r w:rsidR="002C56EC">
        <w:rPr>
          <w:rFonts w:ascii="Arial" w:hAnsi="Arial" w:cs="Arial"/>
          <w:sz w:val="20"/>
          <w:szCs w:val="20"/>
          <w:lang w:val="nl-NL"/>
        </w:rPr>
        <w:t xml:space="preserve"> </w:t>
      </w:r>
      <w:r w:rsidR="002C56EC">
        <w:rPr>
          <w:rFonts w:ascii="Arial" w:hAnsi="Arial" w:cs="Arial"/>
          <w:sz w:val="20"/>
          <w:szCs w:val="20"/>
          <w:lang w:val="nl-NL"/>
        </w:rPr>
        <w:tab/>
      </w:r>
      <w:r w:rsidR="00EA6838">
        <w:rPr>
          <w:rFonts w:ascii="Arial" w:hAnsi="Arial" w:cs="Arial"/>
          <w:sz w:val="20"/>
          <w:szCs w:val="20"/>
          <w:lang w:val="nl-NL"/>
        </w:rPr>
        <w:t>&lt;naam&gt;</w:t>
      </w:r>
      <w:r w:rsidR="00FF384C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23BAD342" w14:textId="6DCAB3A2" w:rsidR="00CF3BF0" w:rsidRPr="00D67D0F" w:rsidRDefault="008314F4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&lt;functie&gt;</w:t>
      </w:r>
      <w:r>
        <w:rPr>
          <w:rFonts w:ascii="Arial" w:hAnsi="Arial" w:cs="Arial"/>
          <w:sz w:val="20"/>
          <w:szCs w:val="20"/>
          <w:lang w:val="nl-NL"/>
        </w:rPr>
        <w:tab/>
      </w:r>
      <w:r>
        <w:rPr>
          <w:rFonts w:ascii="Arial" w:hAnsi="Arial" w:cs="Arial"/>
          <w:sz w:val="20"/>
          <w:szCs w:val="20"/>
          <w:lang w:val="nl-NL"/>
        </w:rPr>
        <w:tab/>
        <w:t xml:space="preserve"> 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                                          </w:t>
      </w:r>
      <w:r w:rsidR="008B1DED">
        <w:rPr>
          <w:rFonts w:ascii="Arial" w:hAnsi="Arial" w:cs="Arial"/>
          <w:sz w:val="20"/>
          <w:szCs w:val="20"/>
          <w:lang w:val="nl-NL"/>
        </w:rPr>
        <w:t xml:space="preserve"> </w:t>
      </w:r>
      <w:r w:rsidR="00EA6838">
        <w:rPr>
          <w:rFonts w:ascii="Arial" w:hAnsi="Arial" w:cs="Arial"/>
          <w:sz w:val="20"/>
          <w:szCs w:val="20"/>
          <w:lang w:val="nl-NL"/>
        </w:rPr>
        <w:t>&lt;functie&gt;</w:t>
      </w:r>
      <w:r w:rsidR="00CF3BF0" w:rsidRPr="00D67D0F">
        <w:rPr>
          <w:rFonts w:ascii="Arial" w:hAnsi="Arial" w:cs="Arial"/>
          <w:sz w:val="20"/>
          <w:szCs w:val="20"/>
          <w:lang w:val="nl-NL"/>
        </w:rPr>
        <w:t xml:space="preserve">      </w:t>
      </w:r>
    </w:p>
    <w:p w14:paraId="51475EBF" w14:textId="77777777" w:rsidR="00CF3BF0" w:rsidRPr="00D67D0F" w:rsidRDefault="00CF3BF0" w:rsidP="00A014D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</w:p>
    <w:p w14:paraId="18B9E426" w14:textId="5BB856F7" w:rsidR="00D67BAA" w:rsidRPr="00583A1E" w:rsidRDefault="0042083C" w:rsidP="00583A1E">
      <w:pPr>
        <w:spacing w:line="276" w:lineRule="auto"/>
        <w:jc w:val="both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 xml:space="preserve"> </w:t>
      </w:r>
    </w:p>
    <w:sectPr w:rsidR="00D67BAA" w:rsidRPr="00583A1E" w:rsidSect="00330E65">
      <w:headerReference w:type="default" r:id="rId10"/>
      <w:footerReference w:type="even" r:id="rId11"/>
      <w:footerReference w:type="default" r:id="rId12"/>
      <w:pgSz w:w="12240" w:h="15840"/>
      <w:pgMar w:top="2269" w:right="1080" w:bottom="1440" w:left="180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A67744" w15:done="0"/>
  <w15:commentEx w15:paraId="4D3A4577" w15:done="0"/>
  <w15:commentEx w15:paraId="4F87D74C" w15:done="0"/>
  <w15:commentEx w15:paraId="295B5C1F" w15:done="0"/>
  <w15:commentEx w15:paraId="30E9DF1D" w15:done="0"/>
  <w15:commentEx w15:paraId="17212AD0" w15:done="0"/>
  <w15:commentEx w15:paraId="6E7427C7" w15:done="0"/>
  <w15:commentEx w15:paraId="792702AA" w15:done="0"/>
  <w15:commentEx w15:paraId="689E19E2" w15:done="0"/>
  <w15:commentEx w15:paraId="1453E31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895DE" w14:textId="77777777" w:rsidR="00B72EC0" w:rsidRDefault="00B72EC0">
      <w:r>
        <w:separator/>
      </w:r>
    </w:p>
  </w:endnote>
  <w:endnote w:type="continuationSeparator" w:id="0">
    <w:p w14:paraId="10273712" w14:textId="77777777" w:rsidR="00B72EC0" w:rsidRDefault="00B7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03D30" w14:textId="77777777" w:rsidR="00502F87" w:rsidRDefault="00502F87" w:rsidP="0077127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AD83D91" w14:textId="77777777" w:rsidR="00502F87" w:rsidRDefault="00502F87" w:rsidP="007C1B5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6600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6424E11" w14:textId="77777777" w:rsidR="000A4B94" w:rsidRDefault="000A4B94">
            <w:pPr>
              <w:pStyle w:val="Voettekst"/>
              <w:jc w:val="right"/>
            </w:pPr>
            <w:r>
              <w:rPr>
                <w:lang w:val="nl-NL"/>
              </w:rPr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2384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nl-NL"/>
              </w:rP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23841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8B99222" w14:textId="77777777" w:rsidR="00502F87" w:rsidRDefault="00502F87" w:rsidP="007C1B5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82400" w14:textId="77777777" w:rsidR="00B72EC0" w:rsidRDefault="00B72EC0">
      <w:r>
        <w:separator/>
      </w:r>
    </w:p>
  </w:footnote>
  <w:footnote w:type="continuationSeparator" w:id="0">
    <w:p w14:paraId="3159491E" w14:textId="77777777" w:rsidR="00B72EC0" w:rsidRDefault="00B72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F41AC" w14:textId="3CF305A4" w:rsidR="00502F87" w:rsidRDefault="00330E65" w:rsidP="00A014DE">
    <w:pPr>
      <w:pStyle w:val="Koptekst"/>
      <w:jc w:val="center"/>
    </w:pPr>
    <w:r>
      <w:rPr>
        <w:rFonts w:ascii="Tahoma" w:hAnsi="Tahoma" w:cs="Tahoma"/>
        <w:noProof/>
      </w:rPr>
      <w:drawing>
        <wp:inline distT="0" distB="0" distL="0" distR="0" wp14:anchorId="522C3520" wp14:editId="04FEF095">
          <wp:extent cx="1657350" cy="542925"/>
          <wp:effectExtent l="0" t="0" r="0" b="9525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42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6F6"/>
    <w:multiLevelType w:val="multilevel"/>
    <w:tmpl w:val="95C2AD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F36D10"/>
    <w:multiLevelType w:val="multilevel"/>
    <w:tmpl w:val="9E1C322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91B0A14"/>
    <w:multiLevelType w:val="hybridMultilevel"/>
    <w:tmpl w:val="91F256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507FB"/>
    <w:multiLevelType w:val="hybridMultilevel"/>
    <w:tmpl w:val="5690501E"/>
    <w:lvl w:ilvl="0" w:tplc="05A2544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A3CF8"/>
    <w:multiLevelType w:val="multilevel"/>
    <w:tmpl w:val="81F4FAD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E9E23AF"/>
    <w:multiLevelType w:val="multilevel"/>
    <w:tmpl w:val="95C2AD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8F42E90"/>
    <w:multiLevelType w:val="multilevel"/>
    <w:tmpl w:val="95C2AD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C57281A"/>
    <w:multiLevelType w:val="multilevel"/>
    <w:tmpl w:val="95C2AD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3C820A1"/>
    <w:multiLevelType w:val="multilevel"/>
    <w:tmpl w:val="95C2AD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0C7140"/>
    <w:multiLevelType w:val="hybridMultilevel"/>
    <w:tmpl w:val="CA408FA0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56362278"/>
    <w:multiLevelType w:val="multilevel"/>
    <w:tmpl w:val="BE36D15E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>
    <w:nsid w:val="61D16692"/>
    <w:multiLevelType w:val="multilevel"/>
    <w:tmpl w:val="2F4CCC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25C1DFE"/>
    <w:multiLevelType w:val="multilevel"/>
    <w:tmpl w:val="7D6C0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99D7651"/>
    <w:multiLevelType w:val="multilevel"/>
    <w:tmpl w:val="95C2A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F5E4B9F"/>
    <w:multiLevelType w:val="multilevel"/>
    <w:tmpl w:val="99DE521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1407899"/>
    <w:multiLevelType w:val="multilevel"/>
    <w:tmpl w:val="95C2AD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3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15"/>
  </w:num>
  <w:num w:numId="13">
    <w:abstractNumId w:val="4"/>
  </w:num>
  <w:num w:numId="14">
    <w:abstractNumId w:val="14"/>
  </w:num>
  <w:num w:numId="15">
    <w:abstractNumId w:val="1"/>
  </w:num>
  <w:num w:numId="16">
    <w:abstractNumId w:val="2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laudia Schmitz">
    <w15:presenceInfo w15:providerId="Windows Live" w15:userId="35cb155d9576d7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28"/>
    <w:rsid w:val="000030FB"/>
    <w:rsid w:val="00020F00"/>
    <w:rsid w:val="00023456"/>
    <w:rsid w:val="00027F48"/>
    <w:rsid w:val="00034867"/>
    <w:rsid w:val="00063C98"/>
    <w:rsid w:val="00063F91"/>
    <w:rsid w:val="00064830"/>
    <w:rsid w:val="00073454"/>
    <w:rsid w:val="000858BD"/>
    <w:rsid w:val="00093A23"/>
    <w:rsid w:val="0009465C"/>
    <w:rsid w:val="000A4B94"/>
    <w:rsid w:val="000A6DDE"/>
    <w:rsid w:val="000C10AD"/>
    <w:rsid w:val="000C1499"/>
    <w:rsid w:val="000D39F5"/>
    <w:rsid w:val="000E0C08"/>
    <w:rsid w:val="000F3767"/>
    <w:rsid w:val="000F49C3"/>
    <w:rsid w:val="000F5C29"/>
    <w:rsid w:val="000F5ED6"/>
    <w:rsid w:val="00105D36"/>
    <w:rsid w:val="001065C9"/>
    <w:rsid w:val="00111173"/>
    <w:rsid w:val="0011479C"/>
    <w:rsid w:val="0012632E"/>
    <w:rsid w:val="0013676F"/>
    <w:rsid w:val="001436CB"/>
    <w:rsid w:val="001628BB"/>
    <w:rsid w:val="001665C8"/>
    <w:rsid w:val="00171257"/>
    <w:rsid w:val="001732B8"/>
    <w:rsid w:val="0018000A"/>
    <w:rsid w:val="001808E8"/>
    <w:rsid w:val="001828BE"/>
    <w:rsid w:val="00182E8D"/>
    <w:rsid w:val="00184BEF"/>
    <w:rsid w:val="00187D78"/>
    <w:rsid w:val="001A0949"/>
    <w:rsid w:val="001B0B09"/>
    <w:rsid w:val="001C7A6C"/>
    <w:rsid w:val="001D4EC7"/>
    <w:rsid w:val="001D5C9C"/>
    <w:rsid w:val="001E390D"/>
    <w:rsid w:val="001E3A49"/>
    <w:rsid w:val="001E58F4"/>
    <w:rsid w:val="00204DAA"/>
    <w:rsid w:val="002113E4"/>
    <w:rsid w:val="00216784"/>
    <w:rsid w:val="002203C6"/>
    <w:rsid w:val="00223841"/>
    <w:rsid w:val="00233905"/>
    <w:rsid w:val="002366D6"/>
    <w:rsid w:val="00237FB3"/>
    <w:rsid w:val="00244E5A"/>
    <w:rsid w:val="002501C7"/>
    <w:rsid w:val="002523C4"/>
    <w:rsid w:val="002556BD"/>
    <w:rsid w:val="0025751E"/>
    <w:rsid w:val="00267D27"/>
    <w:rsid w:val="00273AAF"/>
    <w:rsid w:val="002878A4"/>
    <w:rsid w:val="002A484C"/>
    <w:rsid w:val="002A66B0"/>
    <w:rsid w:val="002B6EE3"/>
    <w:rsid w:val="002C15BC"/>
    <w:rsid w:val="002C396F"/>
    <w:rsid w:val="002C56EC"/>
    <w:rsid w:val="002E5FA0"/>
    <w:rsid w:val="002E673D"/>
    <w:rsid w:val="002F1A3B"/>
    <w:rsid w:val="002F6D5F"/>
    <w:rsid w:val="00307EB2"/>
    <w:rsid w:val="00310556"/>
    <w:rsid w:val="00312420"/>
    <w:rsid w:val="003176AB"/>
    <w:rsid w:val="003231B2"/>
    <w:rsid w:val="0032452F"/>
    <w:rsid w:val="00327130"/>
    <w:rsid w:val="00330937"/>
    <w:rsid w:val="00330E65"/>
    <w:rsid w:val="00344E6A"/>
    <w:rsid w:val="0034600E"/>
    <w:rsid w:val="003507B0"/>
    <w:rsid w:val="00350808"/>
    <w:rsid w:val="00351B0B"/>
    <w:rsid w:val="003679CF"/>
    <w:rsid w:val="003B40B5"/>
    <w:rsid w:val="003C1F58"/>
    <w:rsid w:val="003D0587"/>
    <w:rsid w:val="003D1F8F"/>
    <w:rsid w:val="003D7911"/>
    <w:rsid w:val="003E0B87"/>
    <w:rsid w:val="003F2120"/>
    <w:rsid w:val="003F387F"/>
    <w:rsid w:val="003F4137"/>
    <w:rsid w:val="003F506A"/>
    <w:rsid w:val="0040188F"/>
    <w:rsid w:val="00403E2D"/>
    <w:rsid w:val="004043AC"/>
    <w:rsid w:val="00405D85"/>
    <w:rsid w:val="0042083C"/>
    <w:rsid w:val="00440E7D"/>
    <w:rsid w:val="00444F03"/>
    <w:rsid w:val="0045236A"/>
    <w:rsid w:val="00465E87"/>
    <w:rsid w:val="0047225F"/>
    <w:rsid w:val="004755D7"/>
    <w:rsid w:val="00485DFF"/>
    <w:rsid w:val="00486449"/>
    <w:rsid w:val="004906CA"/>
    <w:rsid w:val="00491E9A"/>
    <w:rsid w:val="00493282"/>
    <w:rsid w:val="00494AA0"/>
    <w:rsid w:val="00494DFF"/>
    <w:rsid w:val="004951D8"/>
    <w:rsid w:val="004B2DFE"/>
    <w:rsid w:val="004D0B3A"/>
    <w:rsid w:val="004D1237"/>
    <w:rsid w:val="004E1810"/>
    <w:rsid w:val="00502F87"/>
    <w:rsid w:val="005065DA"/>
    <w:rsid w:val="00507FFD"/>
    <w:rsid w:val="00511162"/>
    <w:rsid w:val="00512062"/>
    <w:rsid w:val="00514726"/>
    <w:rsid w:val="0051696F"/>
    <w:rsid w:val="00516B96"/>
    <w:rsid w:val="00521488"/>
    <w:rsid w:val="00521B42"/>
    <w:rsid w:val="00530ED1"/>
    <w:rsid w:val="00537766"/>
    <w:rsid w:val="00542032"/>
    <w:rsid w:val="005435A3"/>
    <w:rsid w:val="00560323"/>
    <w:rsid w:val="00564A93"/>
    <w:rsid w:val="0057371A"/>
    <w:rsid w:val="00575CC5"/>
    <w:rsid w:val="00582F43"/>
    <w:rsid w:val="00583A1E"/>
    <w:rsid w:val="00587F46"/>
    <w:rsid w:val="00590DBE"/>
    <w:rsid w:val="00592EC2"/>
    <w:rsid w:val="005C1E33"/>
    <w:rsid w:val="005C34CD"/>
    <w:rsid w:val="005D1E96"/>
    <w:rsid w:val="005D3A6F"/>
    <w:rsid w:val="005D4972"/>
    <w:rsid w:val="005D58CC"/>
    <w:rsid w:val="005D6579"/>
    <w:rsid w:val="005D7562"/>
    <w:rsid w:val="005E6CDF"/>
    <w:rsid w:val="005E754B"/>
    <w:rsid w:val="005F2996"/>
    <w:rsid w:val="005F3491"/>
    <w:rsid w:val="005F48B4"/>
    <w:rsid w:val="00602655"/>
    <w:rsid w:val="00610128"/>
    <w:rsid w:val="00613AAC"/>
    <w:rsid w:val="006140D5"/>
    <w:rsid w:val="0061591A"/>
    <w:rsid w:val="006172F7"/>
    <w:rsid w:val="00623924"/>
    <w:rsid w:val="00624A3D"/>
    <w:rsid w:val="006262A6"/>
    <w:rsid w:val="006363EE"/>
    <w:rsid w:val="00643E54"/>
    <w:rsid w:val="006454A8"/>
    <w:rsid w:val="0065545C"/>
    <w:rsid w:val="00655E2E"/>
    <w:rsid w:val="00656ED4"/>
    <w:rsid w:val="00661692"/>
    <w:rsid w:val="00663EB3"/>
    <w:rsid w:val="00665727"/>
    <w:rsid w:val="00667AB3"/>
    <w:rsid w:val="006758EC"/>
    <w:rsid w:val="0068666A"/>
    <w:rsid w:val="0069209A"/>
    <w:rsid w:val="006932DA"/>
    <w:rsid w:val="0069335E"/>
    <w:rsid w:val="00695243"/>
    <w:rsid w:val="006B17E2"/>
    <w:rsid w:val="006D3BA1"/>
    <w:rsid w:val="006D7D79"/>
    <w:rsid w:val="006E51FF"/>
    <w:rsid w:val="006F027A"/>
    <w:rsid w:val="006F2F16"/>
    <w:rsid w:val="007009A4"/>
    <w:rsid w:val="00703B06"/>
    <w:rsid w:val="00703F0D"/>
    <w:rsid w:val="00713AD1"/>
    <w:rsid w:val="00721723"/>
    <w:rsid w:val="00754253"/>
    <w:rsid w:val="00754DDC"/>
    <w:rsid w:val="00764A0C"/>
    <w:rsid w:val="00771279"/>
    <w:rsid w:val="00774B5F"/>
    <w:rsid w:val="0078050A"/>
    <w:rsid w:val="00787CF9"/>
    <w:rsid w:val="007A0ECB"/>
    <w:rsid w:val="007A7F7D"/>
    <w:rsid w:val="007B3D16"/>
    <w:rsid w:val="007B7C3B"/>
    <w:rsid w:val="007C09FF"/>
    <w:rsid w:val="007C1B5A"/>
    <w:rsid w:val="007C4DCF"/>
    <w:rsid w:val="007E603F"/>
    <w:rsid w:val="007F2193"/>
    <w:rsid w:val="007F6922"/>
    <w:rsid w:val="007F6CB3"/>
    <w:rsid w:val="0080417F"/>
    <w:rsid w:val="00811270"/>
    <w:rsid w:val="00811E9F"/>
    <w:rsid w:val="008314F4"/>
    <w:rsid w:val="008544AB"/>
    <w:rsid w:val="0085473B"/>
    <w:rsid w:val="00857971"/>
    <w:rsid w:val="008679ED"/>
    <w:rsid w:val="00882736"/>
    <w:rsid w:val="00890F82"/>
    <w:rsid w:val="008A538D"/>
    <w:rsid w:val="008B1DED"/>
    <w:rsid w:val="008C65D5"/>
    <w:rsid w:val="008D58B9"/>
    <w:rsid w:val="008E199A"/>
    <w:rsid w:val="008F1340"/>
    <w:rsid w:val="008F23F3"/>
    <w:rsid w:val="008F4C98"/>
    <w:rsid w:val="00901093"/>
    <w:rsid w:val="009039FB"/>
    <w:rsid w:val="009261AC"/>
    <w:rsid w:val="00926A3C"/>
    <w:rsid w:val="00927BF8"/>
    <w:rsid w:val="00934CC7"/>
    <w:rsid w:val="00936AD2"/>
    <w:rsid w:val="00944B52"/>
    <w:rsid w:val="009458C2"/>
    <w:rsid w:val="00952453"/>
    <w:rsid w:val="00961539"/>
    <w:rsid w:val="00971475"/>
    <w:rsid w:val="00974C06"/>
    <w:rsid w:val="00980A5E"/>
    <w:rsid w:val="00980C3B"/>
    <w:rsid w:val="00992771"/>
    <w:rsid w:val="009971FC"/>
    <w:rsid w:val="009A0833"/>
    <w:rsid w:val="009A1083"/>
    <w:rsid w:val="009A6906"/>
    <w:rsid w:val="009B1F38"/>
    <w:rsid w:val="009B3C0A"/>
    <w:rsid w:val="009B47CA"/>
    <w:rsid w:val="009B4DE5"/>
    <w:rsid w:val="009C2626"/>
    <w:rsid w:val="009C4731"/>
    <w:rsid w:val="009D5F41"/>
    <w:rsid w:val="009F0ACC"/>
    <w:rsid w:val="009F4409"/>
    <w:rsid w:val="009F6D05"/>
    <w:rsid w:val="00A014DE"/>
    <w:rsid w:val="00A15F6B"/>
    <w:rsid w:val="00A24141"/>
    <w:rsid w:val="00A37435"/>
    <w:rsid w:val="00A41A25"/>
    <w:rsid w:val="00A42E53"/>
    <w:rsid w:val="00A46C17"/>
    <w:rsid w:val="00A500D2"/>
    <w:rsid w:val="00A51B5C"/>
    <w:rsid w:val="00A57084"/>
    <w:rsid w:val="00A74B86"/>
    <w:rsid w:val="00A8346C"/>
    <w:rsid w:val="00AA0258"/>
    <w:rsid w:val="00AA65B9"/>
    <w:rsid w:val="00AB5FC9"/>
    <w:rsid w:val="00AE04A3"/>
    <w:rsid w:val="00AE4195"/>
    <w:rsid w:val="00AF3519"/>
    <w:rsid w:val="00B006CB"/>
    <w:rsid w:val="00B0239A"/>
    <w:rsid w:val="00B03628"/>
    <w:rsid w:val="00B1127B"/>
    <w:rsid w:val="00B23E66"/>
    <w:rsid w:val="00B25CAD"/>
    <w:rsid w:val="00B26F07"/>
    <w:rsid w:val="00B439EE"/>
    <w:rsid w:val="00B456F0"/>
    <w:rsid w:val="00B517FD"/>
    <w:rsid w:val="00B55684"/>
    <w:rsid w:val="00B60ED7"/>
    <w:rsid w:val="00B72EC0"/>
    <w:rsid w:val="00B74452"/>
    <w:rsid w:val="00B85A04"/>
    <w:rsid w:val="00BA3EBF"/>
    <w:rsid w:val="00BF52C1"/>
    <w:rsid w:val="00C0102A"/>
    <w:rsid w:val="00C02081"/>
    <w:rsid w:val="00C02BE1"/>
    <w:rsid w:val="00C12078"/>
    <w:rsid w:val="00C21E8E"/>
    <w:rsid w:val="00C21ECC"/>
    <w:rsid w:val="00C33476"/>
    <w:rsid w:val="00C35BF7"/>
    <w:rsid w:val="00C52C37"/>
    <w:rsid w:val="00C57E84"/>
    <w:rsid w:val="00C87716"/>
    <w:rsid w:val="00C97578"/>
    <w:rsid w:val="00CA08F0"/>
    <w:rsid w:val="00CA6431"/>
    <w:rsid w:val="00CC1A3E"/>
    <w:rsid w:val="00CC3304"/>
    <w:rsid w:val="00CC39CE"/>
    <w:rsid w:val="00CC779B"/>
    <w:rsid w:val="00CD78CD"/>
    <w:rsid w:val="00CE236A"/>
    <w:rsid w:val="00CE30F7"/>
    <w:rsid w:val="00CE3FFD"/>
    <w:rsid w:val="00CF3BF0"/>
    <w:rsid w:val="00CF5627"/>
    <w:rsid w:val="00CF6B41"/>
    <w:rsid w:val="00D0113A"/>
    <w:rsid w:val="00D05B6C"/>
    <w:rsid w:val="00D17F28"/>
    <w:rsid w:val="00D40D61"/>
    <w:rsid w:val="00D4442C"/>
    <w:rsid w:val="00D4511D"/>
    <w:rsid w:val="00D4549A"/>
    <w:rsid w:val="00D46C7F"/>
    <w:rsid w:val="00D532F4"/>
    <w:rsid w:val="00D53D6C"/>
    <w:rsid w:val="00D63C16"/>
    <w:rsid w:val="00D63DEC"/>
    <w:rsid w:val="00D67BAA"/>
    <w:rsid w:val="00D67D0F"/>
    <w:rsid w:val="00D8375B"/>
    <w:rsid w:val="00D86908"/>
    <w:rsid w:val="00D86D86"/>
    <w:rsid w:val="00D90153"/>
    <w:rsid w:val="00D90718"/>
    <w:rsid w:val="00D92E55"/>
    <w:rsid w:val="00D9680E"/>
    <w:rsid w:val="00DC00C3"/>
    <w:rsid w:val="00DC09AB"/>
    <w:rsid w:val="00DC61C5"/>
    <w:rsid w:val="00DD0F5F"/>
    <w:rsid w:val="00DD3029"/>
    <w:rsid w:val="00DD5106"/>
    <w:rsid w:val="00DD6D1F"/>
    <w:rsid w:val="00DD7652"/>
    <w:rsid w:val="00DE14B5"/>
    <w:rsid w:val="00DE3217"/>
    <w:rsid w:val="00DF3BB3"/>
    <w:rsid w:val="00E05A09"/>
    <w:rsid w:val="00E10B40"/>
    <w:rsid w:val="00E13D6A"/>
    <w:rsid w:val="00E2063D"/>
    <w:rsid w:val="00E234BC"/>
    <w:rsid w:val="00E3207B"/>
    <w:rsid w:val="00E37D2F"/>
    <w:rsid w:val="00E40F35"/>
    <w:rsid w:val="00E43D7E"/>
    <w:rsid w:val="00E44406"/>
    <w:rsid w:val="00E462DB"/>
    <w:rsid w:val="00E55EE2"/>
    <w:rsid w:val="00E57928"/>
    <w:rsid w:val="00E60C2E"/>
    <w:rsid w:val="00E63137"/>
    <w:rsid w:val="00E6748E"/>
    <w:rsid w:val="00E77187"/>
    <w:rsid w:val="00EA6838"/>
    <w:rsid w:val="00EB21A0"/>
    <w:rsid w:val="00EB524D"/>
    <w:rsid w:val="00EB7E24"/>
    <w:rsid w:val="00EC1CCD"/>
    <w:rsid w:val="00ED66BA"/>
    <w:rsid w:val="00ED6D2C"/>
    <w:rsid w:val="00EE1B2F"/>
    <w:rsid w:val="00EE1C2F"/>
    <w:rsid w:val="00EE7EAA"/>
    <w:rsid w:val="00F064F0"/>
    <w:rsid w:val="00F17EFC"/>
    <w:rsid w:val="00F201B1"/>
    <w:rsid w:val="00F20348"/>
    <w:rsid w:val="00F21011"/>
    <w:rsid w:val="00F274C5"/>
    <w:rsid w:val="00F34448"/>
    <w:rsid w:val="00F37621"/>
    <w:rsid w:val="00F530B6"/>
    <w:rsid w:val="00F57A26"/>
    <w:rsid w:val="00F66BCB"/>
    <w:rsid w:val="00F86276"/>
    <w:rsid w:val="00F916F9"/>
    <w:rsid w:val="00FA3CBC"/>
    <w:rsid w:val="00FB17D1"/>
    <w:rsid w:val="00FB2159"/>
    <w:rsid w:val="00FC72A5"/>
    <w:rsid w:val="00FD044A"/>
    <w:rsid w:val="00FD0DF3"/>
    <w:rsid w:val="00F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8079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1DED"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qFormat/>
    <w:rsid w:val="00204DAA"/>
    <w:pPr>
      <w:keepNext/>
      <w:numPr>
        <w:numId w:val="1"/>
      </w:numPr>
      <w:spacing w:before="240" w:after="60"/>
      <w:outlineLvl w:val="0"/>
    </w:pPr>
    <w:rPr>
      <w:b/>
      <w:kern w:val="28"/>
      <w:sz w:val="28"/>
      <w:szCs w:val="20"/>
      <w:lang w:val="nl-NL"/>
    </w:rPr>
  </w:style>
  <w:style w:type="paragraph" w:styleId="Kop3">
    <w:name w:val="heading 3"/>
    <w:basedOn w:val="Standaard"/>
    <w:next w:val="Standaard"/>
    <w:qFormat/>
    <w:rsid w:val="00204DAA"/>
    <w:pPr>
      <w:keepNext/>
      <w:numPr>
        <w:ilvl w:val="2"/>
        <w:numId w:val="1"/>
      </w:numPr>
      <w:spacing w:before="240" w:after="60"/>
      <w:outlineLvl w:val="2"/>
    </w:pPr>
    <w:rPr>
      <w:b/>
      <w:sz w:val="22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Pr>
      <w:sz w:val="20"/>
      <w:szCs w:val="20"/>
    </w:rPr>
  </w:style>
  <w:style w:type="paragraph" w:styleId="Ballontekst">
    <w:name w:val="Balloon Text"/>
    <w:basedOn w:val="Standaard"/>
    <w:semiHidden/>
    <w:rsid w:val="000D39F5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7C1B5A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7C1B5A"/>
  </w:style>
  <w:style w:type="paragraph" w:styleId="Koptekst">
    <w:name w:val="header"/>
    <w:basedOn w:val="Standaard"/>
    <w:link w:val="KoptekstChar"/>
    <w:uiPriority w:val="99"/>
    <w:rsid w:val="00AE04A3"/>
    <w:pPr>
      <w:tabs>
        <w:tab w:val="center" w:pos="4536"/>
        <w:tab w:val="right" w:pos="9072"/>
      </w:tabs>
    </w:pPr>
    <w:rPr>
      <w:sz w:val="20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AE04A3"/>
  </w:style>
  <w:style w:type="paragraph" w:styleId="Plattetekstinspringen">
    <w:name w:val="Body Text Indent"/>
    <w:basedOn w:val="Standaard"/>
    <w:link w:val="PlattetekstinspringenChar"/>
    <w:rsid w:val="003B40B5"/>
    <w:pPr>
      <w:widowControl w:val="0"/>
      <w:tabs>
        <w:tab w:val="left" w:pos="-1696"/>
        <w:tab w:val="left" w:pos="-1130"/>
        <w:tab w:val="left" w:pos="-564"/>
        <w:tab w:val="left" w:pos="2"/>
        <w:tab w:val="left" w:pos="426"/>
        <w:tab w:val="left" w:pos="568"/>
        <w:tab w:val="left" w:pos="1134"/>
        <w:tab w:val="left" w:pos="1700"/>
        <w:tab w:val="left" w:pos="2266"/>
        <w:tab w:val="left" w:pos="2832"/>
        <w:tab w:val="left" w:pos="3398"/>
        <w:tab w:val="left" w:pos="3964"/>
        <w:tab w:val="left" w:pos="4530"/>
        <w:tab w:val="left" w:pos="5096"/>
        <w:tab w:val="left" w:pos="5662"/>
        <w:tab w:val="left" w:pos="6228"/>
        <w:tab w:val="left" w:pos="6794"/>
        <w:tab w:val="left" w:pos="7360"/>
        <w:tab w:val="left" w:pos="7926"/>
        <w:tab w:val="left" w:pos="8492"/>
        <w:tab w:val="left" w:pos="9058"/>
        <w:tab w:val="left" w:pos="9624"/>
      </w:tabs>
    </w:pPr>
    <w:rPr>
      <w:snapToGrid w:val="0"/>
      <w:color w:val="000000"/>
      <w:szCs w:val="20"/>
      <w:lang w:val="nl-NL"/>
    </w:rPr>
  </w:style>
  <w:style w:type="character" w:customStyle="1" w:styleId="PlattetekstinspringenChar">
    <w:name w:val="Platte tekst inspringen Char"/>
    <w:link w:val="Plattetekstinspringen"/>
    <w:rsid w:val="003B40B5"/>
    <w:rPr>
      <w:snapToGrid w:val="0"/>
      <w:color w:val="000000"/>
      <w:sz w:val="24"/>
      <w:lang w:eastAsia="en-US"/>
    </w:rPr>
  </w:style>
  <w:style w:type="paragraph" w:styleId="Geenafstand">
    <w:name w:val="No Spacing"/>
    <w:uiPriority w:val="1"/>
    <w:qFormat/>
    <w:rsid w:val="00B26F07"/>
    <w:rPr>
      <w:sz w:val="22"/>
      <w:lang w:eastAsia="en-US"/>
    </w:rPr>
  </w:style>
  <w:style w:type="paragraph" w:styleId="Lijstalinea">
    <w:name w:val="List Paragraph"/>
    <w:basedOn w:val="Standaard"/>
    <w:uiPriority w:val="34"/>
    <w:qFormat/>
    <w:rsid w:val="008C65D5"/>
    <w:pPr>
      <w:ind w:left="708"/>
    </w:pPr>
  </w:style>
  <w:style w:type="paragraph" w:customStyle="1" w:styleId="Default">
    <w:name w:val="Default"/>
    <w:rsid w:val="00582F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A4B94"/>
    <w:rPr>
      <w:sz w:val="24"/>
      <w:szCs w:val="24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C56EC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C56EC"/>
    <w:rPr>
      <w:lang w:val="en-US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C56EC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B1DED"/>
    <w:rPr>
      <w:sz w:val="24"/>
      <w:szCs w:val="24"/>
      <w:lang w:val="en-US" w:eastAsia="en-US"/>
    </w:rPr>
  </w:style>
  <w:style w:type="paragraph" w:styleId="Kop1">
    <w:name w:val="heading 1"/>
    <w:basedOn w:val="Standaard"/>
    <w:next w:val="Standaard"/>
    <w:qFormat/>
    <w:rsid w:val="00204DAA"/>
    <w:pPr>
      <w:keepNext/>
      <w:numPr>
        <w:numId w:val="1"/>
      </w:numPr>
      <w:spacing w:before="240" w:after="60"/>
      <w:outlineLvl w:val="0"/>
    </w:pPr>
    <w:rPr>
      <w:b/>
      <w:kern w:val="28"/>
      <w:sz w:val="28"/>
      <w:szCs w:val="20"/>
      <w:lang w:val="nl-NL"/>
    </w:rPr>
  </w:style>
  <w:style w:type="paragraph" w:styleId="Kop3">
    <w:name w:val="heading 3"/>
    <w:basedOn w:val="Standaard"/>
    <w:next w:val="Standaard"/>
    <w:qFormat/>
    <w:rsid w:val="00204DAA"/>
    <w:pPr>
      <w:keepNext/>
      <w:numPr>
        <w:ilvl w:val="2"/>
        <w:numId w:val="1"/>
      </w:numPr>
      <w:spacing w:before="240" w:after="60"/>
      <w:outlineLvl w:val="2"/>
    </w:pPr>
    <w:rPr>
      <w:b/>
      <w:sz w:val="22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Pr>
      <w:sz w:val="20"/>
      <w:szCs w:val="20"/>
    </w:rPr>
  </w:style>
  <w:style w:type="paragraph" w:styleId="Ballontekst">
    <w:name w:val="Balloon Text"/>
    <w:basedOn w:val="Standaard"/>
    <w:semiHidden/>
    <w:rsid w:val="000D39F5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7C1B5A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7C1B5A"/>
  </w:style>
  <w:style w:type="paragraph" w:styleId="Koptekst">
    <w:name w:val="header"/>
    <w:basedOn w:val="Standaard"/>
    <w:link w:val="KoptekstChar"/>
    <w:uiPriority w:val="99"/>
    <w:rsid w:val="00AE04A3"/>
    <w:pPr>
      <w:tabs>
        <w:tab w:val="center" w:pos="4536"/>
        <w:tab w:val="right" w:pos="9072"/>
      </w:tabs>
    </w:pPr>
    <w:rPr>
      <w:sz w:val="20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AE04A3"/>
  </w:style>
  <w:style w:type="paragraph" w:styleId="Plattetekstinspringen">
    <w:name w:val="Body Text Indent"/>
    <w:basedOn w:val="Standaard"/>
    <w:link w:val="PlattetekstinspringenChar"/>
    <w:rsid w:val="003B40B5"/>
    <w:pPr>
      <w:widowControl w:val="0"/>
      <w:tabs>
        <w:tab w:val="left" w:pos="-1696"/>
        <w:tab w:val="left" w:pos="-1130"/>
        <w:tab w:val="left" w:pos="-564"/>
        <w:tab w:val="left" w:pos="2"/>
        <w:tab w:val="left" w:pos="426"/>
        <w:tab w:val="left" w:pos="568"/>
        <w:tab w:val="left" w:pos="1134"/>
        <w:tab w:val="left" w:pos="1700"/>
        <w:tab w:val="left" w:pos="2266"/>
        <w:tab w:val="left" w:pos="2832"/>
        <w:tab w:val="left" w:pos="3398"/>
        <w:tab w:val="left" w:pos="3964"/>
        <w:tab w:val="left" w:pos="4530"/>
        <w:tab w:val="left" w:pos="5096"/>
        <w:tab w:val="left" w:pos="5662"/>
        <w:tab w:val="left" w:pos="6228"/>
        <w:tab w:val="left" w:pos="6794"/>
        <w:tab w:val="left" w:pos="7360"/>
        <w:tab w:val="left" w:pos="7926"/>
        <w:tab w:val="left" w:pos="8492"/>
        <w:tab w:val="left" w:pos="9058"/>
        <w:tab w:val="left" w:pos="9624"/>
      </w:tabs>
    </w:pPr>
    <w:rPr>
      <w:snapToGrid w:val="0"/>
      <w:color w:val="000000"/>
      <w:szCs w:val="20"/>
      <w:lang w:val="nl-NL"/>
    </w:rPr>
  </w:style>
  <w:style w:type="character" w:customStyle="1" w:styleId="PlattetekstinspringenChar">
    <w:name w:val="Platte tekst inspringen Char"/>
    <w:link w:val="Plattetekstinspringen"/>
    <w:rsid w:val="003B40B5"/>
    <w:rPr>
      <w:snapToGrid w:val="0"/>
      <w:color w:val="000000"/>
      <w:sz w:val="24"/>
      <w:lang w:eastAsia="en-US"/>
    </w:rPr>
  </w:style>
  <w:style w:type="paragraph" w:styleId="Geenafstand">
    <w:name w:val="No Spacing"/>
    <w:uiPriority w:val="1"/>
    <w:qFormat/>
    <w:rsid w:val="00B26F07"/>
    <w:rPr>
      <w:sz w:val="22"/>
      <w:lang w:eastAsia="en-US"/>
    </w:rPr>
  </w:style>
  <w:style w:type="paragraph" w:styleId="Lijstalinea">
    <w:name w:val="List Paragraph"/>
    <w:basedOn w:val="Standaard"/>
    <w:uiPriority w:val="34"/>
    <w:qFormat/>
    <w:rsid w:val="008C65D5"/>
    <w:pPr>
      <w:ind w:left="708"/>
    </w:pPr>
  </w:style>
  <w:style w:type="paragraph" w:customStyle="1" w:styleId="Default">
    <w:name w:val="Default"/>
    <w:rsid w:val="00582F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A4B94"/>
    <w:rPr>
      <w:sz w:val="24"/>
      <w:szCs w:val="24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C56EC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C56EC"/>
    <w:rPr>
      <w:lang w:val="en-US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C56EC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5FCF5-A8F8-49F0-BE69-B11FC000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14AF9A02</Template>
  <TotalTime>217</TotalTime>
  <Pages>7</Pages>
  <Words>1596</Words>
  <Characters>9831</Characters>
  <Application>Microsoft Office Word</Application>
  <DocSecurity>0</DocSecurity>
  <Lines>209</Lines>
  <Paragraphs>106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RAAMOVEREENKOMST</vt:lpstr>
      <vt:lpstr>RAAMOVEREENKOMST</vt:lpstr>
    </vt:vector>
  </TitlesOfParts>
  <Company>LUMC</Company>
  <LinksUpToDate>false</LinksUpToDate>
  <CharactersWithSpaces>11321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</dc:title>
  <dc:creator>pneuteboom</dc:creator>
  <cp:lastModifiedBy>Schmitz, C.F.A. (INKO)</cp:lastModifiedBy>
  <cp:revision>8</cp:revision>
  <cp:lastPrinted>2012-11-22T08:28:00Z</cp:lastPrinted>
  <dcterms:created xsi:type="dcterms:W3CDTF">2015-06-29T09:27:00Z</dcterms:created>
  <dcterms:modified xsi:type="dcterms:W3CDTF">2015-06-30T09:10:00Z</dcterms:modified>
</cp:coreProperties>
</file>