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96C" w:rsidRPr="003A27CE" w:rsidRDefault="00746569" w:rsidP="0090196C">
      <w:pPr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Bijlage 2 -</w:t>
      </w:r>
      <w:r w:rsidR="0090196C" w:rsidRPr="003A27CE">
        <w:rPr>
          <w:b/>
          <w:sz w:val="24"/>
        </w:rPr>
        <w:t xml:space="preserve"> Standaard format voor Inlichtingen</w:t>
      </w:r>
    </w:p>
    <w:tbl>
      <w:tblPr>
        <w:tblW w:w="952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1134"/>
        <w:gridCol w:w="1002"/>
        <w:gridCol w:w="983"/>
        <w:gridCol w:w="5821"/>
      </w:tblGrid>
      <w:tr w:rsidR="0090196C" w:rsidRPr="003467AE" w:rsidTr="005D72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proofErr w:type="spellStart"/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id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hoofdstuk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paragraaf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pagina</w:t>
            </w:r>
          </w:p>
        </w:tc>
        <w:tc>
          <w:tcPr>
            <w:tcW w:w="5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vraag</w:t>
            </w:r>
          </w:p>
        </w:tc>
      </w:tr>
      <w:tr w:rsidR="0090196C" w:rsidRPr="003467AE" w:rsidTr="005D72F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</w:tr>
      <w:tr w:rsidR="0090196C" w:rsidRPr="003467AE" w:rsidTr="005D72F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</w:tr>
      <w:tr w:rsidR="0090196C" w:rsidRPr="003467AE" w:rsidTr="005D72F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enz.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</w:tr>
      <w:tr w:rsidR="0090196C" w:rsidRPr="003467AE" w:rsidTr="005D72F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96C" w:rsidRPr="005424FA" w:rsidRDefault="0090196C" w:rsidP="005D72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</w:pPr>
            <w:r w:rsidRPr="005424FA">
              <w:rPr>
                <w:rFonts w:ascii="Calibri" w:eastAsia="Times New Roman" w:hAnsi="Calibri" w:cs="Times New Roman"/>
                <w:color w:val="000000"/>
                <w:sz w:val="22"/>
                <w:lang w:eastAsia="nl-NL"/>
              </w:rPr>
              <w:t> </w:t>
            </w:r>
          </w:p>
        </w:tc>
      </w:tr>
    </w:tbl>
    <w:p w:rsidR="0090196C" w:rsidRDefault="0090196C" w:rsidP="0090196C">
      <w:pPr>
        <w:jc w:val="both"/>
      </w:pPr>
    </w:p>
    <w:p w:rsidR="0090196C" w:rsidRDefault="0090196C" w:rsidP="0090196C">
      <w:pPr>
        <w:jc w:val="both"/>
      </w:pPr>
      <w:r>
        <w:t>Dit format dient als word- of Excel bestand verstuurd te worden.</w:t>
      </w:r>
    </w:p>
    <w:p w:rsidR="00955D7B" w:rsidRDefault="00955D7B">
      <w:pPr>
        <w:keepLines/>
      </w:pPr>
    </w:p>
    <w:sectPr w:rsidR="00955D7B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976D2C-ABD1-4D81-BFED-B2ED4DBF7740}"/>
    <w:embedBold r:id="rId2" w:fontKey="{7015DC03-6341-4215-8D43-74489EFC90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8937E59-8164-4473-A2A0-C6BF5A4927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TrueTypeFonts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6C"/>
    <w:rsid w:val="0011391F"/>
    <w:rsid w:val="00231B56"/>
    <w:rsid w:val="00746569"/>
    <w:rsid w:val="0090196C"/>
    <w:rsid w:val="0095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0196C"/>
    <w:pPr>
      <w:spacing w:after="200" w:line="276" w:lineRule="auto"/>
    </w:pPr>
    <w:rPr>
      <w:rFonts w:ascii="Arial" w:eastAsiaTheme="minorHAnsi" w:hAnsi="Arial" w:cstheme="minorBidi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ronvermelding">
    <w:name w:val="table of authorities"/>
    <w:basedOn w:val="Standaard"/>
    <w:next w:val="Standaard"/>
    <w:semiHidden/>
    <w:pPr>
      <w:spacing w:after="0" w:line="240" w:lineRule="auto"/>
      <w:ind w:left="200" w:hanging="200"/>
    </w:pPr>
    <w:rPr>
      <w:rFonts w:eastAsia="Times New Roman" w:cs="Times New Roman"/>
      <w:sz w:val="22"/>
      <w:szCs w:val="20"/>
      <w:lang w:eastAsia="nl-NL"/>
    </w:rPr>
  </w:style>
  <w:style w:type="paragraph" w:customStyle="1" w:styleId="Artikelkop">
    <w:name w:val="Artikelkop"/>
    <w:basedOn w:val="Standaard"/>
    <w:pPr>
      <w:spacing w:after="0" w:line="240" w:lineRule="auto"/>
    </w:pPr>
    <w:rPr>
      <w:rFonts w:eastAsia="Times New Roman" w:cs="Times New Roman"/>
      <w:b/>
      <w:sz w:val="24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0196C"/>
    <w:pPr>
      <w:spacing w:after="200" w:line="276" w:lineRule="auto"/>
    </w:pPr>
    <w:rPr>
      <w:rFonts w:ascii="Arial" w:eastAsiaTheme="minorHAnsi" w:hAnsi="Arial" w:cstheme="minorBidi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ronvermelding">
    <w:name w:val="table of authorities"/>
    <w:basedOn w:val="Standaard"/>
    <w:next w:val="Standaard"/>
    <w:semiHidden/>
    <w:pPr>
      <w:spacing w:after="0" w:line="240" w:lineRule="auto"/>
      <w:ind w:left="200" w:hanging="200"/>
    </w:pPr>
    <w:rPr>
      <w:rFonts w:eastAsia="Times New Roman" w:cs="Times New Roman"/>
      <w:sz w:val="22"/>
      <w:szCs w:val="20"/>
      <w:lang w:eastAsia="nl-NL"/>
    </w:rPr>
  </w:style>
  <w:style w:type="paragraph" w:customStyle="1" w:styleId="Artikelkop">
    <w:name w:val="Artikelkop"/>
    <w:basedOn w:val="Standaard"/>
    <w:pPr>
      <w:spacing w:after="0" w:line="240" w:lineRule="auto"/>
    </w:pPr>
    <w:rPr>
      <w:rFonts w:eastAsia="Times New Roman" w:cs="Times New Roman"/>
      <w:b/>
      <w:sz w:val="24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CAE74AE4.dotm</Template>
  <TotalTime>1</TotalTime>
  <Pages>1</Pages>
  <Words>26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Fryslan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joust561</dc:creator>
  <cp:lastModifiedBy>visse35g</cp:lastModifiedBy>
  <cp:revision>2</cp:revision>
  <dcterms:created xsi:type="dcterms:W3CDTF">2014-11-17T09:59:00Z</dcterms:created>
  <dcterms:modified xsi:type="dcterms:W3CDTF">2014-11-17T09:59:00Z</dcterms:modified>
</cp:coreProperties>
</file>