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D33" w:rsidRDefault="00C72D33"/>
    <w:p w:rsidR="00986039" w:rsidRDefault="00986039"/>
    <w:p w:rsidR="00986039" w:rsidRDefault="00986039"/>
    <w:p w:rsidR="00986039" w:rsidRDefault="00986039" w:rsidP="00986039">
      <w:pPr>
        <w:rPr>
          <w:rFonts w:ascii="Arial" w:hAnsi="Arial" w:cs="Arial"/>
          <w:color w:val="1F497D"/>
          <w:sz w:val="20"/>
          <w:szCs w:val="20"/>
        </w:rPr>
      </w:pPr>
      <w:r>
        <w:rPr>
          <w:rFonts w:ascii="Arial" w:hAnsi="Arial" w:cs="Arial"/>
          <w:color w:val="1F497D"/>
          <w:sz w:val="20"/>
          <w:szCs w:val="20"/>
        </w:rPr>
        <w:t xml:space="preserve">De definitieve gunning met betrekking tot het leerlingen vervoer heeft plaats gevonden. </w:t>
      </w:r>
    </w:p>
    <w:p w:rsidR="00986039" w:rsidRDefault="00986039" w:rsidP="00986039">
      <w:pPr>
        <w:rPr>
          <w:rFonts w:ascii="Arial" w:hAnsi="Arial" w:cs="Arial"/>
          <w:color w:val="1F497D"/>
          <w:sz w:val="20"/>
          <w:szCs w:val="20"/>
        </w:rPr>
      </w:pPr>
    </w:p>
    <w:p w:rsidR="00986039" w:rsidRDefault="00986039" w:rsidP="00986039">
      <w:pPr>
        <w:rPr>
          <w:rFonts w:ascii="Arial" w:hAnsi="Arial" w:cs="Arial"/>
          <w:color w:val="1F497D"/>
          <w:sz w:val="20"/>
          <w:szCs w:val="20"/>
        </w:rPr>
      </w:pPr>
      <w:r>
        <w:rPr>
          <w:rFonts w:ascii="Arial" w:hAnsi="Arial" w:cs="Arial"/>
          <w:color w:val="1F497D"/>
          <w:sz w:val="20"/>
          <w:szCs w:val="20"/>
        </w:rPr>
        <w:t>De aanbesteding had betrekking op drie percelen</w:t>
      </w:r>
    </w:p>
    <w:p w:rsidR="00986039" w:rsidRDefault="00986039" w:rsidP="00986039">
      <w:pPr>
        <w:rPr>
          <w:rFonts w:ascii="Arial" w:hAnsi="Arial" w:cs="Arial"/>
          <w:color w:val="1F497D"/>
          <w:sz w:val="20"/>
          <w:szCs w:val="20"/>
        </w:rPr>
      </w:pPr>
    </w:p>
    <w:p w:rsidR="00986039" w:rsidRDefault="00986039" w:rsidP="00986039">
      <w:pPr>
        <w:rPr>
          <w:rFonts w:ascii="Arial" w:hAnsi="Arial" w:cs="Arial"/>
          <w:color w:val="1F497D"/>
          <w:sz w:val="20"/>
          <w:szCs w:val="20"/>
        </w:rPr>
      </w:pPr>
      <w:r>
        <w:rPr>
          <w:rFonts w:ascii="Arial" w:hAnsi="Arial" w:cs="Arial"/>
          <w:color w:val="1F497D"/>
          <w:sz w:val="20"/>
          <w:szCs w:val="20"/>
        </w:rPr>
        <w:t>Perceel 1 is gegund aan Vervoerservice van Driel</w:t>
      </w:r>
    </w:p>
    <w:p w:rsidR="00986039" w:rsidRDefault="00986039" w:rsidP="00986039">
      <w:pPr>
        <w:rPr>
          <w:rFonts w:ascii="Arial" w:hAnsi="Arial" w:cs="Arial"/>
          <w:color w:val="1F497D"/>
          <w:sz w:val="20"/>
          <w:szCs w:val="20"/>
        </w:rPr>
      </w:pPr>
    </w:p>
    <w:p w:rsidR="00986039" w:rsidRDefault="00986039" w:rsidP="00986039">
      <w:pPr>
        <w:rPr>
          <w:rFonts w:ascii="Arial" w:hAnsi="Arial" w:cs="Arial"/>
          <w:color w:val="1F497D"/>
          <w:sz w:val="20"/>
          <w:szCs w:val="20"/>
        </w:rPr>
      </w:pPr>
      <w:r>
        <w:rPr>
          <w:rFonts w:ascii="Arial" w:hAnsi="Arial" w:cs="Arial"/>
          <w:color w:val="1F497D"/>
          <w:sz w:val="20"/>
          <w:szCs w:val="20"/>
        </w:rPr>
        <w:t>Perceel 2 is gegund aan Taxi van Dijk BV</w:t>
      </w:r>
    </w:p>
    <w:p w:rsidR="00986039" w:rsidRDefault="00986039" w:rsidP="00986039">
      <w:pPr>
        <w:rPr>
          <w:rFonts w:ascii="Arial" w:hAnsi="Arial" w:cs="Arial"/>
          <w:color w:val="1F497D"/>
          <w:sz w:val="20"/>
          <w:szCs w:val="20"/>
        </w:rPr>
      </w:pPr>
    </w:p>
    <w:p w:rsidR="00986039" w:rsidRDefault="00986039" w:rsidP="00986039">
      <w:pPr>
        <w:rPr>
          <w:rFonts w:ascii="Arial" w:hAnsi="Arial" w:cs="Arial"/>
          <w:color w:val="1F497D"/>
          <w:sz w:val="20"/>
          <w:szCs w:val="20"/>
        </w:rPr>
      </w:pPr>
      <w:r>
        <w:rPr>
          <w:rFonts w:ascii="Arial" w:hAnsi="Arial" w:cs="Arial"/>
          <w:color w:val="1F497D"/>
          <w:sz w:val="20"/>
          <w:szCs w:val="20"/>
        </w:rPr>
        <w:t xml:space="preserve">Perceel 3 is gegund aan Vervoerservice van Driel  </w:t>
      </w:r>
    </w:p>
    <w:p w:rsidR="00986039" w:rsidRDefault="00986039"/>
    <w:p w:rsidR="00986039" w:rsidRDefault="00DE5B6C">
      <w:r>
        <w:t xml:space="preserve">Ik hoop u met vorenstaande naar tevredenheid te hebben </w:t>
      </w:r>
      <w:proofErr w:type="spellStart"/>
      <w:r>
        <w:t>geinformeed</w:t>
      </w:r>
      <w:proofErr w:type="spellEnd"/>
    </w:p>
    <w:p w:rsidR="00DE5B6C" w:rsidRDefault="00DE5B6C"/>
    <w:p w:rsidR="00DE5B6C" w:rsidRDefault="00DE5B6C">
      <w:r>
        <w:t xml:space="preserve">De Concerninkoper </w:t>
      </w:r>
    </w:p>
    <w:p w:rsidR="00DE5B6C" w:rsidRDefault="00DE5B6C">
      <w:r>
        <w:t>Gerry Kersten</w:t>
      </w:r>
      <w:bookmarkStart w:id="0" w:name="_GoBack"/>
      <w:bookmarkEnd w:id="0"/>
    </w:p>
    <w:p w:rsidR="00DE5B6C" w:rsidRDefault="00DE5B6C"/>
    <w:p w:rsidR="00DE5B6C" w:rsidRDefault="00DE5B6C"/>
    <w:sectPr w:rsidR="00DE5B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039"/>
    <w:rsid w:val="00986039"/>
    <w:rsid w:val="00C72D33"/>
    <w:rsid w:val="00DE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986039"/>
    <w:pPr>
      <w:spacing w:after="0" w:line="240" w:lineRule="auto"/>
    </w:pPr>
    <w:rPr>
      <w:rFonts w:ascii="Calibri" w:hAnsi="Calibri" w:cs="Times New Roman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986039"/>
    <w:pPr>
      <w:spacing w:after="0" w:line="240" w:lineRule="auto"/>
    </w:pPr>
    <w:rPr>
      <w:rFonts w:ascii="Calibri" w:hAnsi="Calibri" w:cs="Times New Roman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184E3064</Template>
  <TotalTime>12</TotalTime>
  <Pages>1</Pages>
  <Words>59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Gerry Kersten</dc:creator>
  <cp:lastModifiedBy>Gerry Kersten</cp:lastModifiedBy>
  <cp:revision>1</cp:revision>
  <dcterms:created xsi:type="dcterms:W3CDTF">2015-06-17T12:12:00Z</dcterms:created>
  <dcterms:modified xsi:type="dcterms:W3CDTF">2015-06-17T12:24:00Z</dcterms:modified>
</cp:coreProperties>
</file>