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7131C" w14:textId="77777777" w:rsidR="00911CDF" w:rsidRDefault="00997EF0" w:rsidP="00997EF0">
      <w:pPr>
        <w:ind w:left="4956" w:firstLine="708"/>
      </w:pPr>
      <w:r>
        <w:rPr>
          <w:noProof/>
          <w:lang w:eastAsia="nl-NL"/>
        </w:rPr>
        <w:drawing>
          <wp:inline distT="0" distB="0" distL="0" distR="0" wp14:anchorId="4D4CFC24" wp14:editId="1D71D2F0">
            <wp:extent cx="2057400" cy="1266825"/>
            <wp:effectExtent l="0" t="0" r="0" b="0"/>
            <wp:docPr id="5" name="Afbeelding 5" descr="K:\fc\Procurement\Procurement\Standaarddocumenten\6 Evaluatie\Beeldmateriaal\TUDelft Logo's\TU_P1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fc\Procurement\Procurement\Standaarddocumenten\6 Evaluatie\Beeldmateriaal\TUDelft Logo's\TU_P1_colo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696" cy="126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4DCAF" w14:textId="77777777" w:rsidR="001E2D7C" w:rsidRPr="00E37F9E" w:rsidRDefault="001E2D7C" w:rsidP="001E2D7C">
      <w:pPr>
        <w:pStyle w:val="Heading1"/>
        <w:rPr>
          <w:rFonts w:ascii="Arial" w:hAnsi="Arial"/>
          <w:sz w:val="20"/>
          <w:szCs w:val="20"/>
        </w:rPr>
      </w:pPr>
      <w:bookmarkStart w:id="0" w:name="_Toc292402157"/>
      <w:r w:rsidRPr="00E37F9E">
        <w:rPr>
          <w:rFonts w:ascii="Arial" w:hAnsi="Arial"/>
          <w:sz w:val="20"/>
          <w:szCs w:val="20"/>
        </w:rPr>
        <w:t>Invulformulier:</w:t>
      </w:r>
      <w:bookmarkEnd w:id="0"/>
      <w:r w:rsidRPr="00E37F9E">
        <w:rPr>
          <w:rFonts w:ascii="Arial" w:hAnsi="Arial"/>
          <w:sz w:val="20"/>
          <w:szCs w:val="20"/>
        </w:rPr>
        <w:t xml:space="preserve"> Referentieprojecten</w:t>
      </w:r>
    </w:p>
    <w:p w14:paraId="3D82F24D" w14:textId="77777777" w:rsidR="001E2D7C" w:rsidRPr="00E37F9E" w:rsidRDefault="001E2D7C" w:rsidP="001E2D7C">
      <w:pPr>
        <w:rPr>
          <w:rFonts w:ascii="Arial" w:hAnsi="Arial" w:cs="Arial"/>
          <w:sz w:val="20"/>
          <w:szCs w:val="20"/>
        </w:rPr>
      </w:pPr>
    </w:p>
    <w:p w14:paraId="63964DCF" w14:textId="77777777" w:rsidR="001E2D7C" w:rsidRPr="00E37F9E" w:rsidRDefault="001E2D7C" w:rsidP="001E2D7C">
      <w:pPr>
        <w:rPr>
          <w:rFonts w:ascii="Arial" w:hAnsi="Arial" w:cs="Arial"/>
          <w:b/>
          <w:color w:val="000000"/>
          <w:sz w:val="20"/>
          <w:szCs w:val="20"/>
        </w:rPr>
      </w:pPr>
      <w:r w:rsidRPr="00E37F9E">
        <w:rPr>
          <w:rFonts w:ascii="Arial" w:hAnsi="Arial" w:cs="Arial"/>
          <w:sz w:val="20"/>
          <w:szCs w:val="20"/>
        </w:rPr>
        <w:t xml:space="preserve">Naam </w:t>
      </w:r>
      <w:r w:rsidR="005C112C" w:rsidRPr="00E37F9E">
        <w:rPr>
          <w:rFonts w:ascii="Arial" w:hAnsi="Arial" w:cs="Arial"/>
          <w:sz w:val="20"/>
          <w:szCs w:val="20"/>
        </w:rPr>
        <w:t>I</w:t>
      </w:r>
      <w:r w:rsidRPr="00E37F9E">
        <w:rPr>
          <w:rFonts w:ascii="Arial" w:hAnsi="Arial" w:cs="Arial"/>
          <w:sz w:val="20"/>
          <w:szCs w:val="20"/>
        </w:rPr>
        <w:t xml:space="preserve">nschrijver : </w:t>
      </w:r>
      <w:r w:rsidRPr="00E37F9E">
        <w:rPr>
          <w:rFonts w:ascii="Arial" w:hAnsi="Arial" w:cs="Arial"/>
          <w:b/>
          <w:color w:val="000000"/>
          <w:sz w:val="20"/>
          <w:szCs w:val="20"/>
        </w:rPr>
        <w:t>………………….</w:t>
      </w:r>
    </w:p>
    <w:p w14:paraId="1833F63D" w14:textId="41D9C705" w:rsidR="001E2D7C" w:rsidRPr="00E37F9E" w:rsidRDefault="001E2D7C" w:rsidP="001E2D7C">
      <w:pPr>
        <w:rPr>
          <w:rFonts w:ascii="Arial" w:hAnsi="Arial" w:cs="Arial"/>
          <w:b/>
          <w:color w:val="000000"/>
          <w:sz w:val="20"/>
          <w:szCs w:val="20"/>
        </w:rPr>
      </w:pPr>
      <w:r w:rsidRPr="00E37F9E">
        <w:rPr>
          <w:rFonts w:ascii="Arial" w:hAnsi="Arial" w:cs="Arial"/>
          <w:color w:val="000000"/>
          <w:sz w:val="20"/>
          <w:szCs w:val="20"/>
        </w:rPr>
        <w:t xml:space="preserve">Naam Europese aanbesteding: </w:t>
      </w:r>
      <w:r w:rsidR="00E37F9E" w:rsidRPr="00E37F9E">
        <w:rPr>
          <w:rFonts w:ascii="Arial" w:hAnsi="Arial" w:cs="Arial"/>
          <w:b/>
          <w:color w:val="000000"/>
          <w:sz w:val="20"/>
          <w:szCs w:val="20"/>
        </w:rPr>
        <w:t>Raamovereenkomsten financiële professionals</w:t>
      </w:r>
    </w:p>
    <w:p w14:paraId="175740AA" w14:textId="77777777" w:rsidR="001E2D7C" w:rsidRPr="00E37F9E" w:rsidRDefault="001E2D7C" w:rsidP="001E2D7C">
      <w:pPr>
        <w:rPr>
          <w:rFonts w:ascii="Arial" w:hAnsi="Arial" w:cs="Arial"/>
          <w:b/>
          <w:color w:val="000000"/>
          <w:sz w:val="20"/>
          <w:szCs w:val="20"/>
        </w:rPr>
      </w:pPr>
      <w:r w:rsidRPr="00E37F9E">
        <w:rPr>
          <w:rFonts w:ascii="Arial" w:hAnsi="Arial" w:cs="Arial"/>
          <w:color w:val="000000"/>
          <w:sz w:val="20"/>
          <w:szCs w:val="20"/>
        </w:rPr>
        <w:t xml:space="preserve">Datum:  </w:t>
      </w:r>
      <w:r w:rsidRPr="00E37F9E">
        <w:rPr>
          <w:rFonts w:ascii="Arial" w:hAnsi="Arial" w:cs="Arial"/>
          <w:b/>
          <w:color w:val="000000"/>
          <w:sz w:val="20"/>
          <w:szCs w:val="20"/>
        </w:rPr>
        <w:t>………………….</w:t>
      </w: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5499"/>
      </w:tblGrid>
      <w:tr w:rsidR="001E2D7C" w:rsidRPr="00E37F9E" w14:paraId="31C9A18F" w14:textId="77777777" w:rsidTr="00796E68">
        <w:tc>
          <w:tcPr>
            <w:tcW w:w="5000" w:type="pct"/>
            <w:gridSpan w:val="2"/>
            <w:shd w:val="clear" w:color="auto" w:fill="C6D9F1" w:themeFill="text2" w:themeFillTint="33"/>
          </w:tcPr>
          <w:p w14:paraId="2406BE92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b/>
                <w:sz w:val="20"/>
                <w:szCs w:val="20"/>
              </w:rPr>
            </w:pPr>
            <w:r w:rsidRPr="00E37F9E">
              <w:rPr>
                <w:rFonts w:ascii="Arial" w:hAnsi="Arial" w:cs="Arial"/>
                <w:b/>
                <w:sz w:val="20"/>
                <w:szCs w:val="20"/>
              </w:rPr>
              <w:br/>
            </w:r>
            <w:commentRangeStart w:id="1"/>
            <w:r w:rsidR="005C112C" w:rsidRPr="00E37F9E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commentRangeEnd w:id="1"/>
            <w:r w:rsidR="005C112C" w:rsidRPr="00E37F9E">
              <w:rPr>
                <w:rStyle w:val="CommentReference"/>
                <w:rFonts w:ascii="Arial" w:hAnsi="Arial" w:cs="Arial"/>
                <w:b/>
                <w:sz w:val="20"/>
                <w:szCs w:val="20"/>
              </w:rPr>
              <w:commentReference w:id="1"/>
            </w:r>
            <w:r w:rsidR="005C112C" w:rsidRPr="00E37F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7F9E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Pr="00E37F9E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                    </w:t>
            </w:r>
          </w:p>
        </w:tc>
      </w:tr>
      <w:tr w:rsidR="001E2D7C" w:rsidRPr="00E37F9E" w14:paraId="44A5A526" w14:textId="77777777" w:rsidTr="00796E68">
        <w:tc>
          <w:tcPr>
            <w:tcW w:w="1741" w:type="pct"/>
          </w:tcPr>
          <w:p w14:paraId="1F47BF78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 xml:space="preserve">Betreft 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 xml:space="preserve">kerncompetentie </w:t>
            </w:r>
            <w:r w:rsidRPr="00E37F9E">
              <w:rPr>
                <w:rFonts w:ascii="Arial" w:hAnsi="Arial" w:cs="Arial"/>
                <w:sz w:val="20"/>
                <w:szCs w:val="20"/>
              </w:rPr>
              <w:t>eis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>:</w:t>
            </w:r>
            <w:r w:rsidRPr="00E37F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89343D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10A5D33E" w14:textId="274E103B" w:rsidR="001E2D7C" w:rsidRPr="00A13CF2" w:rsidRDefault="00A13CF2" w:rsidP="00796E68">
            <w:pPr>
              <w:pStyle w:val="plattetekst"/>
              <w:tabs>
                <w:tab w:val="left" w:pos="1920"/>
              </w:tabs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13CF2">
              <w:rPr>
                <w:rFonts w:ascii="Arial" w:hAnsi="Arial" w:cs="Arial"/>
                <w:sz w:val="20"/>
                <w:szCs w:val="20"/>
              </w:rPr>
              <w:t>Het succesvol leveren van financiële professionals binnen een multi-supplier raamovereenkomst.</w:t>
            </w:r>
            <w:r w:rsidR="001E2D7C" w:rsidRPr="00A13CF2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1E2D7C" w:rsidRPr="00E37F9E" w14:paraId="1BEA1502" w14:textId="77777777" w:rsidTr="00796E68">
        <w:tc>
          <w:tcPr>
            <w:tcW w:w="1741" w:type="pct"/>
          </w:tcPr>
          <w:p w14:paraId="21BD826A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 xml:space="preserve">Geef een korte beschrijving van het referentieproject. </w:t>
            </w:r>
          </w:p>
        </w:tc>
        <w:tc>
          <w:tcPr>
            <w:tcW w:w="3259" w:type="pct"/>
          </w:tcPr>
          <w:p w14:paraId="7E40EDA7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362F7066" w14:textId="77777777" w:rsidTr="00796E68">
        <w:tc>
          <w:tcPr>
            <w:tcW w:w="1741" w:type="pct"/>
          </w:tcPr>
          <w:p w14:paraId="7E34B295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 xml:space="preserve">Motiveer waarom de opgedane ervaring aantoont dat aan de gestelde 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 xml:space="preserve">kerncompetentie </w:t>
            </w:r>
            <w:r w:rsidRPr="00E37F9E">
              <w:rPr>
                <w:rFonts w:ascii="Arial" w:hAnsi="Arial" w:cs="Arial"/>
                <w:sz w:val="20"/>
                <w:szCs w:val="20"/>
              </w:rPr>
              <w:t>eis is voldaan.</w:t>
            </w:r>
          </w:p>
          <w:p w14:paraId="46B3FB8F" w14:textId="77777777" w:rsidR="001E2D7C" w:rsidRPr="00E37F9E" w:rsidRDefault="001E2D7C" w:rsidP="00796E68">
            <w:pPr>
              <w:pStyle w:val="plattetekst"/>
              <w:ind w:left="318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01C6797D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6EC6650B" w14:textId="77777777" w:rsidTr="00796E68">
        <w:tc>
          <w:tcPr>
            <w:tcW w:w="1741" w:type="pct"/>
          </w:tcPr>
          <w:p w14:paraId="54F7D78A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Contactgegevens m.b.t. het referentieproject:</w:t>
            </w:r>
          </w:p>
          <w:p w14:paraId="4314BBD9" w14:textId="77777777" w:rsidR="001E2D7C" w:rsidRPr="00E37F9E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Firma naam:</w:t>
            </w:r>
          </w:p>
          <w:p w14:paraId="0D775132" w14:textId="77777777" w:rsidR="001E2D7C" w:rsidRPr="00E37F9E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Naam contactpersoon:</w:t>
            </w:r>
          </w:p>
          <w:p w14:paraId="3572AB14" w14:textId="77777777" w:rsidR="001E2D7C" w:rsidRPr="00E37F9E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Functie contactpersoon:</w:t>
            </w:r>
          </w:p>
          <w:p w14:paraId="0B19F5C9" w14:textId="77777777" w:rsidR="001E2D7C" w:rsidRPr="00E37F9E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Tel.nr  contactpersoon:</w:t>
            </w:r>
          </w:p>
          <w:p w14:paraId="7DF6D97C" w14:textId="77777777" w:rsidR="001E2D7C" w:rsidRPr="00E37F9E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E-mailadres contactpersoon.</w:t>
            </w:r>
          </w:p>
          <w:p w14:paraId="02027677" w14:textId="77777777" w:rsidR="001E2D7C" w:rsidRPr="00E37F9E" w:rsidRDefault="001E2D7C" w:rsidP="00796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338775FE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6B2A75BB" w14:textId="77777777" w:rsidTr="00796E68">
        <w:tc>
          <w:tcPr>
            <w:tcW w:w="1741" w:type="pct"/>
          </w:tcPr>
          <w:p w14:paraId="4C1F4AAF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Korte omschrijving van de organisatie van de referent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8106CB" w14:textId="77777777" w:rsidR="001E2D7C" w:rsidRPr="00E37F9E" w:rsidRDefault="001E2D7C" w:rsidP="00796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5BEE972D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38B1A26F" w14:textId="77777777" w:rsidTr="00796E68">
        <w:tc>
          <w:tcPr>
            <w:tcW w:w="1741" w:type="pct"/>
          </w:tcPr>
          <w:p w14:paraId="56F385B6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t>Looptijd van het project/contract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59" w:type="pct"/>
          </w:tcPr>
          <w:p w14:paraId="575D7DD8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7E0C67BA" w14:textId="77777777" w:rsidTr="00796E68">
        <w:tc>
          <w:tcPr>
            <w:tcW w:w="1741" w:type="pct"/>
          </w:tcPr>
          <w:p w14:paraId="11B1436F" w14:textId="77777777" w:rsidR="001E2D7C" w:rsidRPr="00E37F9E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E37F9E">
              <w:rPr>
                <w:rFonts w:ascii="Arial" w:hAnsi="Arial" w:cs="Arial"/>
                <w:sz w:val="20"/>
                <w:szCs w:val="20"/>
              </w:rPr>
              <w:lastRenderedPageBreak/>
              <w:t>Waarde van het referentieproject in euro’s excl. BTW</w:t>
            </w:r>
            <w:r w:rsidR="005C112C" w:rsidRPr="00E37F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74BB43" w14:textId="77777777" w:rsidR="001E2D7C" w:rsidRPr="00E37F9E" w:rsidRDefault="001E2D7C" w:rsidP="00796E68">
            <w:pPr>
              <w:pStyle w:val="plattetekst"/>
              <w:ind w:left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1140CD30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770ABFF7" w14:textId="77777777" w:rsidTr="00796E68">
        <w:tc>
          <w:tcPr>
            <w:tcW w:w="1741" w:type="pct"/>
          </w:tcPr>
          <w:p w14:paraId="3CF43ABD" w14:textId="77777777" w:rsidR="001E2D7C" w:rsidRPr="00E37F9E" w:rsidRDefault="001E2D7C" w:rsidP="001E2D7C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E37F9E">
              <w:rPr>
                <w:rFonts w:ascii="Arial" w:eastAsia="Times New Roman" w:hAnsi="Arial" w:cs="Arial"/>
                <w:szCs w:val="20"/>
                <w:lang w:eastAsia="nl-NL"/>
              </w:rPr>
              <w:t>Overige voor de TU Delft relevante informatie</w:t>
            </w:r>
          </w:p>
          <w:p w14:paraId="007E3B5B" w14:textId="77777777" w:rsidR="001E2D7C" w:rsidRPr="00E37F9E" w:rsidRDefault="001E2D7C" w:rsidP="00796E68">
            <w:pPr>
              <w:pStyle w:val="plattetekst"/>
              <w:ind w:left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05B7CB9B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E37F9E" w14:paraId="4DE08DE1" w14:textId="77777777" w:rsidTr="00796E68">
        <w:trPr>
          <w:trHeight w:val="451"/>
        </w:trPr>
        <w:tc>
          <w:tcPr>
            <w:tcW w:w="5000" w:type="pct"/>
            <w:gridSpan w:val="2"/>
            <w:vAlign w:val="center"/>
          </w:tcPr>
          <w:p w14:paraId="72735714" w14:textId="77777777" w:rsidR="001E2D7C" w:rsidRPr="00E37F9E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AFD511" w14:textId="77777777" w:rsidR="001E2D7C" w:rsidRPr="00E37F9E" w:rsidRDefault="001E2D7C" w:rsidP="001E2D7C">
      <w:pPr>
        <w:rPr>
          <w:rFonts w:ascii="Arial" w:hAnsi="Arial" w:cs="Arial"/>
          <w:sz w:val="20"/>
          <w:szCs w:val="20"/>
        </w:rPr>
      </w:pPr>
    </w:p>
    <w:p w14:paraId="3853309E" w14:textId="77777777" w:rsidR="008F20DB" w:rsidRDefault="008F20DB" w:rsidP="00997EF0">
      <w:pPr>
        <w:ind w:left="-284"/>
      </w:pPr>
    </w:p>
    <w:sectPr w:rsidR="008F20DB" w:rsidSect="00997EF0">
      <w:headerReference w:type="default" r:id="rId12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ordy Rog" w:date="2025-10-09T09:16:00Z" w:initials="JR">
    <w:p w14:paraId="6A7CE16E" w14:textId="77777777" w:rsidR="005C112C" w:rsidRDefault="005C112C" w:rsidP="005C112C">
      <w:pPr>
        <w:pStyle w:val="CommentText"/>
      </w:pPr>
      <w:r>
        <w:rPr>
          <w:rStyle w:val="CommentReference"/>
        </w:rPr>
        <w:annotationRef/>
      </w:r>
      <w:r>
        <w:t>In de Aanbestedingsleidraad noemen we het kerncompetenties, en daarvoor dient inschrijver een referentieproject aan te leveren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7CE16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18BF81" w16cex:dateUtc="2025-10-09T07:16:00Z">
    <w16cex:extLst>
      <w16:ext w16:uri="{CE6994B0-6A32-4C9F-8C6B-6E91EDA988CE}">
        <cr:reactions xmlns:cr="http://schemas.microsoft.com/office/comments/2020/reactions">
          <cr:reaction reactionType="1">
            <cr:reactionInfo dateUtc="2025-10-17T13:17:51Z">
              <cr:user userId="S::scarlettvanlee@tudelft.nl::7be57a10-8c94-4981-8e44-352bf6255805" userProvider="AD" userName="Scarlett van Leeuwe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7CE16E" w16cid:durableId="2618BF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89F7F" w14:textId="77777777" w:rsidR="003E6313" w:rsidRDefault="003E6313" w:rsidP="007C1B00">
      <w:pPr>
        <w:spacing w:after="0" w:line="240" w:lineRule="auto"/>
      </w:pPr>
      <w:r>
        <w:separator/>
      </w:r>
    </w:p>
  </w:endnote>
  <w:endnote w:type="continuationSeparator" w:id="0">
    <w:p w14:paraId="75685E19" w14:textId="77777777" w:rsidR="003E6313" w:rsidRDefault="003E6313" w:rsidP="007C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BBA7" w14:textId="77777777" w:rsidR="003E6313" w:rsidRDefault="003E6313" w:rsidP="007C1B00">
      <w:pPr>
        <w:spacing w:after="0" w:line="240" w:lineRule="auto"/>
      </w:pPr>
      <w:r>
        <w:separator/>
      </w:r>
    </w:p>
  </w:footnote>
  <w:footnote w:type="continuationSeparator" w:id="0">
    <w:p w14:paraId="1A06E348" w14:textId="77777777" w:rsidR="003E6313" w:rsidRDefault="003E6313" w:rsidP="007C1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2104" w14:textId="77777777" w:rsidR="007C1B00" w:rsidRPr="007C1B00" w:rsidRDefault="007C1B00" w:rsidP="007C1B00">
    <w:pPr>
      <w:pStyle w:val="Header"/>
      <w:ind w:left="-1276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F97"/>
    <w:multiLevelType w:val="hybridMultilevel"/>
    <w:tmpl w:val="67767A72"/>
    <w:lvl w:ilvl="0" w:tplc="6C0EE73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4" w:hanging="360"/>
      </w:pPr>
    </w:lvl>
    <w:lvl w:ilvl="2" w:tplc="0413001B" w:tentative="1">
      <w:start w:val="1"/>
      <w:numFmt w:val="lowerRoman"/>
      <w:lvlText w:val="%3."/>
      <w:lvlJc w:val="right"/>
      <w:pPr>
        <w:ind w:left="1834" w:hanging="180"/>
      </w:pPr>
    </w:lvl>
    <w:lvl w:ilvl="3" w:tplc="0413000F" w:tentative="1">
      <w:start w:val="1"/>
      <w:numFmt w:val="decimal"/>
      <w:lvlText w:val="%4."/>
      <w:lvlJc w:val="left"/>
      <w:pPr>
        <w:ind w:left="2554" w:hanging="360"/>
      </w:pPr>
    </w:lvl>
    <w:lvl w:ilvl="4" w:tplc="04130019" w:tentative="1">
      <w:start w:val="1"/>
      <w:numFmt w:val="lowerLetter"/>
      <w:lvlText w:val="%5."/>
      <w:lvlJc w:val="left"/>
      <w:pPr>
        <w:ind w:left="3274" w:hanging="360"/>
      </w:pPr>
    </w:lvl>
    <w:lvl w:ilvl="5" w:tplc="0413001B" w:tentative="1">
      <w:start w:val="1"/>
      <w:numFmt w:val="lowerRoman"/>
      <w:lvlText w:val="%6."/>
      <w:lvlJc w:val="right"/>
      <w:pPr>
        <w:ind w:left="3994" w:hanging="180"/>
      </w:pPr>
    </w:lvl>
    <w:lvl w:ilvl="6" w:tplc="0413000F" w:tentative="1">
      <w:start w:val="1"/>
      <w:numFmt w:val="decimal"/>
      <w:lvlText w:val="%7."/>
      <w:lvlJc w:val="left"/>
      <w:pPr>
        <w:ind w:left="4714" w:hanging="360"/>
      </w:pPr>
    </w:lvl>
    <w:lvl w:ilvl="7" w:tplc="04130019" w:tentative="1">
      <w:start w:val="1"/>
      <w:numFmt w:val="lowerLetter"/>
      <w:lvlText w:val="%8."/>
      <w:lvlJc w:val="left"/>
      <w:pPr>
        <w:ind w:left="5434" w:hanging="360"/>
      </w:pPr>
    </w:lvl>
    <w:lvl w:ilvl="8" w:tplc="0413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2FDB16E0"/>
    <w:multiLevelType w:val="hybridMultilevel"/>
    <w:tmpl w:val="6AD4CE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5D2BAA"/>
    <w:multiLevelType w:val="hybridMultilevel"/>
    <w:tmpl w:val="6AD4CE6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07EE2"/>
    <w:multiLevelType w:val="hybridMultilevel"/>
    <w:tmpl w:val="6AD4CE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C6663F"/>
    <w:multiLevelType w:val="hybridMultilevel"/>
    <w:tmpl w:val="97DAEC1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26728"/>
    <w:multiLevelType w:val="hybridMultilevel"/>
    <w:tmpl w:val="30CC6C9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E0285"/>
    <w:multiLevelType w:val="hybridMultilevel"/>
    <w:tmpl w:val="C7CC575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41ED1"/>
    <w:multiLevelType w:val="hybridMultilevel"/>
    <w:tmpl w:val="CFA8EBD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298059">
    <w:abstractNumId w:val="2"/>
  </w:num>
  <w:num w:numId="2" w16cid:durableId="1613629507">
    <w:abstractNumId w:val="4"/>
  </w:num>
  <w:num w:numId="3" w16cid:durableId="379674413">
    <w:abstractNumId w:val="0"/>
  </w:num>
  <w:num w:numId="4" w16cid:durableId="1349792191">
    <w:abstractNumId w:val="7"/>
  </w:num>
  <w:num w:numId="5" w16cid:durableId="645862936">
    <w:abstractNumId w:val="5"/>
  </w:num>
  <w:num w:numId="6" w16cid:durableId="1998916195">
    <w:abstractNumId w:val="6"/>
  </w:num>
  <w:num w:numId="7" w16cid:durableId="1129586476">
    <w:abstractNumId w:val="1"/>
  </w:num>
  <w:num w:numId="8" w16cid:durableId="181189638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rdy Rog">
    <w15:presenceInfo w15:providerId="AD" w15:userId="S::jrog@tudelft.nl::a13ed16b-7e24-4043-8226-6b52be98c4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D7"/>
    <w:rsid w:val="0001421A"/>
    <w:rsid w:val="000E04E5"/>
    <w:rsid w:val="001E2D7C"/>
    <w:rsid w:val="002E3CFE"/>
    <w:rsid w:val="003C6761"/>
    <w:rsid w:val="003E6313"/>
    <w:rsid w:val="005105A7"/>
    <w:rsid w:val="005C112C"/>
    <w:rsid w:val="005C11D7"/>
    <w:rsid w:val="006C0BB4"/>
    <w:rsid w:val="007C1B00"/>
    <w:rsid w:val="00895123"/>
    <w:rsid w:val="008B5466"/>
    <w:rsid w:val="008F20DB"/>
    <w:rsid w:val="00911CDF"/>
    <w:rsid w:val="009228A8"/>
    <w:rsid w:val="00997EF0"/>
    <w:rsid w:val="00A13CF2"/>
    <w:rsid w:val="00AF58B1"/>
    <w:rsid w:val="00C17134"/>
    <w:rsid w:val="00C4149B"/>
    <w:rsid w:val="00C812F1"/>
    <w:rsid w:val="00E37F9E"/>
    <w:rsid w:val="00F4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3007A"/>
  <w15:docId w15:val="{7A7DB170-8B44-4908-9E15-5D8BE387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E2D7C"/>
    <w:pPr>
      <w:keepNext/>
      <w:spacing w:before="240" w:after="60" w:line="240" w:lineRule="auto"/>
      <w:outlineLvl w:val="0"/>
    </w:pPr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B00"/>
  </w:style>
  <w:style w:type="paragraph" w:styleId="Footer">
    <w:name w:val="footer"/>
    <w:basedOn w:val="Normal"/>
    <w:link w:val="FooterChar"/>
    <w:uiPriority w:val="99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B00"/>
  </w:style>
  <w:style w:type="character" w:customStyle="1" w:styleId="Heading1Char">
    <w:name w:val="Heading 1 Char"/>
    <w:basedOn w:val="DefaultParagraphFont"/>
    <w:link w:val="Heading1"/>
    <w:rsid w:val="001E2D7C"/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paragraph" w:customStyle="1" w:styleId="plattetekst">
    <w:name w:val="plattetekst"/>
    <w:basedOn w:val="Normal"/>
    <w:rsid w:val="001E2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1E2D7C"/>
    <w:pPr>
      <w:spacing w:after="0" w:line="240" w:lineRule="auto"/>
      <w:ind w:left="720"/>
      <w:contextualSpacing/>
    </w:pPr>
    <w:rPr>
      <w:rFonts w:ascii="Tahoma" w:eastAsia="SimSun" w:hAnsi="Tahoma" w:cs="Times New Roman"/>
      <w:sz w:val="20"/>
      <w:szCs w:val="24"/>
      <w:lang w:eastAsia="zh-CN"/>
    </w:rPr>
  </w:style>
  <w:style w:type="paragraph" w:styleId="Revision">
    <w:name w:val="Revision"/>
    <w:hidden/>
    <w:uiPriority w:val="99"/>
    <w:semiHidden/>
    <w:rsid w:val="005C112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C1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1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1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1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ud\fc\Procurement\6.%20Standaarddocumenten%20en%20werkwijze\2.%20Aanbestedingsfase\2.%20Inschrijvingsfase\9.%20Bijlagen\Invulformulier%20referentieprojec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Invulformulier referentieprojecten</Template>
  <TotalTime>14</TotalTime>
  <Pages>2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Koek</dc:creator>
  <cp:lastModifiedBy>Amy Koek</cp:lastModifiedBy>
  <cp:revision>2</cp:revision>
  <dcterms:created xsi:type="dcterms:W3CDTF">2026-11-04T13:28:00Z</dcterms:created>
  <dcterms:modified xsi:type="dcterms:W3CDTF">2026-11-04T14:04:00Z</dcterms:modified>
</cp:coreProperties>
</file>