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9B76" w14:textId="4ED9853D" w:rsidR="000A40DA" w:rsidRPr="00C06B37" w:rsidRDefault="00404F51" w:rsidP="00C06B37">
      <w:pPr>
        <w:pStyle w:val="Kop1"/>
        <w:spacing w:line="360" w:lineRule="auto"/>
        <w:rPr>
          <w:color w:val="CBA052"/>
          <w:sz w:val="40"/>
          <w:szCs w:val="40"/>
        </w:rPr>
      </w:pPr>
      <w:r w:rsidRPr="00E176B8">
        <w:rPr>
          <w:color w:val="CBA052"/>
          <w:sz w:val="40"/>
          <w:szCs w:val="40"/>
        </w:rPr>
        <w:t>Bijlage</w:t>
      </w:r>
      <w:r w:rsidR="00F568DA" w:rsidRPr="00C06B37">
        <w:rPr>
          <w:color w:val="CBA052"/>
          <w:sz w:val="40"/>
          <w:szCs w:val="40"/>
        </w:rPr>
        <w:t xml:space="preserve"> </w:t>
      </w:r>
      <w:r w:rsidR="00401B00">
        <w:rPr>
          <w:color w:val="CBA052"/>
          <w:sz w:val="40"/>
          <w:szCs w:val="40"/>
        </w:rPr>
        <w:t>4</w:t>
      </w:r>
      <w:r w:rsidR="00F568DA" w:rsidRPr="00C06B37">
        <w:rPr>
          <w:color w:val="CBA052"/>
          <w:sz w:val="40"/>
          <w:szCs w:val="40"/>
        </w:rPr>
        <w:t xml:space="preserve"> </w:t>
      </w:r>
      <w:r w:rsidR="00932B73">
        <w:rPr>
          <w:color w:val="CBA052"/>
          <w:sz w:val="40"/>
          <w:szCs w:val="40"/>
        </w:rPr>
        <w:t xml:space="preserve">– </w:t>
      </w:r>
      <w:r w:rsidRPr="00E176B8">
        <w:rPr>
          <w:color w:val="CBA052"/>
          <w:sz w:val="40"/>
          <w:szCs w:val="40"/>
        </w:rPr>
        <w:t>Referentie</w:t>
      </w:r>
      <w:r w:rsidR="000E1BF5">
        <w:rPr>
          <w:color w:val="CBA052"/>
          <w:sz w:val="40"/>
          <w:szCs w:val="40"/>
        </w:rPr>
        <w:t>verklaring</w:t>
      </w:r>
      <w:r w:rsidR="004F6FFD" w:rsidRPr="00E176B8">
        <w:rPr>
          <w:color w:val="CBA052"/>
          <w:sz w:val="40"/>
          <w:szCs w:val="40"/>
        </w:rPr>
        <w:t xml:space="preserve"> </w:t>
      </w:r>
    </w:p>
    <w:p w14:paraId="651C3EDB" w14:textId="77777777" w:rsidR="00404F51" w:rsidRDefault="00404F51" w:rsidP="00404F51"/>
    <w:p w14:paraId="19F6D3D4" w14:textId="7F67EC09" w:rsidR="00404F51" w:rsidRPr="00C06B37" w:rsidRDefault="00404F51" w:rsidP="001F143B">
      <w:pPr>
        <w:spacing w:after="240" w:line="360" w:lineRule="auto"/>
        <w:jc w:val="both"/>
        <w:rPr>
          <w:sz w:val="18"/>
          <w:szCs w:val="22"/>
        </w:rPr>
      </w:pPr>
      <w:r w:rsidRPr="00C06B37">
        <w:rPr>
          <w:sz w:val="18"/>
          <w:szCs w:val="22"/>
        </w:rPr>
        <w:t xml:space="preserve">Inschrijver dient </w:t>
      </w:r>
      <w:r w:rsidR="0054446A" w:rsidRPr="00C06B37">
        <w:rPr>
          <w:sz w:val="18"/>
          <w:szCs w:val="22"/>
        </w:rPr>
        <w:t>te</w:t>
      </w:r>
      <w:r w:rsidR="00112C5D" w:rsidRPr="00C06B37">
        <w:rPr>
          <w:sz w:val="18"/>
          <w:szCs w:val="22"/>
        </w:rPr>
        <w:t>n</w:t>
      </w:r>
      <w:r w:rsidR="0054446A" w:rsidRPr="00C06B37">
        <w:rPr>
          <w:sz w:val="18"/>
          <w:szCs w:val="22"/>
        </w:rPr>
        <w:t xml:space="preserve"> behoeve van de kerncompetentie </w:t>
      </w:r>
      <w:r w:rsidRPr="00C06B37">
        <w:rPr>
          <w:sz w:val="18"/>
          <w:szCs w:val="22"/>
        </w:rPr>
        <w:t>gebruik te maken van onderstaande tabel voor het indienen van de referenties.</w:t>
      </w:r>
      <w:r w:rsidR="0054446A" w:rsidRPr="00C06B37">
        <w:rPr>
          <w:rFonts w:ascii="Arial" w:hAnsi="Arial" w:cs="Arial"/>
          <w:color w:val="9CDBD9"/>
          <w:sz w:val="18"/>
          <w:szCs w:val="18"/>
        </w:rPr>
        <w:t xml:space="preserve"> </w:t>
      </w:r>
      <w:r w:rsidR="0054446A" w:rsidRPr="00C06B37">
        <w:rPr>
          <w:rFonts w:ascii="Arial" w:hAnsi="Arial" w:cs="Arial"/>
          <w:sz w:val="18"/>
          <w:szCs w:val="18"/>
        </w:rPr>
        <w:t xml:space="preserve">Hierbij dient er voor de aanlevering van iedere nieuwe referentieopdracht een eigen format te worden ingevuld. </w:t>
      </w: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1F143B" w14:paraId="2D7DC529" w14:textId="77777777" w:rsidTr="1283D64F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671F0E8A" w14:textId="4168D44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>Gegevens</w:t>
            </w:r>
            <w:r w:rsidR="00E35DC1"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 xml:space="preserve"> van de refererende organisatie of instantie</w:t>
            </w:r>
          </w:p>
        </w:tc>
      </w:tr>
      <w:tr w:rsidR="002B26B9" w:rsidRPr="001F143B" w14:paraId="1F391629" w14:textId="77777777" w:rsidTr="1283D64F">
        <w:trPr>
          <w:trHeight w:val="1732"/>
          <w:jc w:val="center"/>
        </w:trPr>
        <w:tc>
          <w:tcPr>
            <w:tcW w:w="1095" w:type="dxa"/>
          </w:tcPr>
          <w:p w14:paraId="4D01877E" w14:textId="77777777" w:rsidR="002B26B9" w:rsidRPr="001F143B" w:rsidRDefault="002B26B9" w:rsidP="001F143B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EB7BF32" w14:textId="77777777" w:rsidR="002B26B9" w:rsidRPr="001F143B" w:rsidRDefault="002B26B9" w:rsidP="001F143B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238A0AE5" w14:textId="77777777" w:rsidR="008D2513" w:rsidRPr="001F143B" w:rsidRDefault="008D2513" w:rsidP="001F143B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3BD2C0BE" w14:textId="2A0AD6A3" w:rsidR="002B26B9" w:rsidRPr="00FB0A20" w:rsidRDefault="28F843B3" w:rsidP="001F143B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Zie</w:t>
            </w:r>
            <w:r w:rsidR="48B509EF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Hoofdstuk </w:t>
            </w:r>
            <w:r w:rsidR="00FB0A20">
              <w:rPr>
                <w:rFonts w:asciiTheme="majorHAnsi" w:eastAsia="Arial Unicode MS" w:hAnsiTheme="majorHAnsi" w:cstheme="majorHAnsi"/>
                <w:sz w:val="18"/>
                <w:szCs w:val="18"/>
              </w:rPr>
              <w:t>4</w:t>
            </w:r>
            <w:r w:rsidR="48B509EF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C372FE">
              <w:rPr>
                <w:rFonts w:asciiTheme="majorHAnsi" w:eastAsia="Arial Unicode MS" w:hAnsiTheme="majorHAnsi" w:cstheme="majorHAnsi"/>
                <w:sz w:val="18"/>
                <w:szCs w:val="18"/>
              </w:rPr>
              <w:t>Beschrijvend document</w:t>
            </w:r>
            <w:r w:rsidR="00C372F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–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Referentie </w:t>
            </w:r>
            <w:proofErr w:type="gramStart"/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inzake</w:t>
            </w:r>
            <w:proofErr w:type="gramEnd"/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de </w:t>
            </w:r>
            <w:r w:rsidR="00FB0A20" w:rsidRPr="00FB0A20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Kerncompetentie 1</w:t>
            </w:r>
            <w:r w:rsidR="00FB0A20">
              <w:rPr>
                <w:rFonts w:asciiTheme="majorHAnsi" w:eastAsia="Arial Unicode MS" w:hAnsiTheme="majorHAnsi" w:cstheme="majorHAnsi"/>
                <w:sz w:val="18"/>
                <w:szCs w:val="18"/>
              </w:rPr>
              <w:t>.</w:t>
            </w:r>
            <w:r w:rsidR="00A94C4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A94C4B" w:rsidRPr="00266E5C">
              <w:rPr>
                <w:rFonts w:cstheme="minorHAnsi"/>
                <w:b/>
                <w:bCs/>
                <w:iCs/>
                <w:sz w:val="18"/>
                <w:szCs w:val="18"/>
              </w:rPr>
              <w:t>Ervaring met implementatie van een thesaurus-/terminologiebeheersysteem</w:t>
            </w:r>
          </w:p>
        </w:tc>
      </w:tr>
      <w:tr w:rsidR="002B26B9" w:rsidRPr="001F143B" w14:paraId="3A4B843B" w14:textId="77777777" w:rsidTr="1283D64F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48EB895" w14:textId="1739B8A6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Naam </w:t>
            </w:r>
            <w:r w:rsidR="0035714A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van de refererende </w:t>
            </w:r>
            <w:r w:rsidR="00E35DC1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4180B7BA" w14:textId="77777777" w:rsidTr="1283D64F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B67DDD5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563FF78" w14:textId="77777777" w:rsidTr="1283D64F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43D5E2A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487A1A9D" w14:textId="77777777" w:rsidTr="1283D64F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376B3C" w14:textId="14482666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Naam contactpersoon </w:t>
            </w:r>
            <w:r w:rsidR="0035714A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van de refererende </w:t>
            </w: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1EEF001E" w14:textId="77777777" w:rsidTr="1283D64F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B52A8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BE4F441" w14:textId="77777777" w:rsidTr="1283D64F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B227666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60F7D71" w14:textId="77777777" w:rsidTr="1283D64F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078EFD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2353FE37" w14:textId="77777777" w:rsidTr="1283D64F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DAB3F80" w14:textId="0266EACE" w:rsidR="002B26B9" w:rsidRPr="001F143B" w:rsidRDefault="00B01D61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E019543" w14:textId="77777777" w:rsidTr="1283D64F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2DDC84D" w14:textId="3A7700CF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1F143B" w:rsidRDefault="002B26B9" w:rsidP="001F143B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14DD6F40" w14:textId="50AA410B" w:rsidR="002B26B9" w:rsidRPr="001F143B" w:rsidRDefault="002B26B9" w:rsidP="001F143B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2B26B9" w:rsidRPr="001F143B" w14:paraId="34CC773F" w14:textId="77777777" w:rsidTr="1283D64F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F9BBDF5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4468B27" w14:textId="77777777" w:rsidTr="1283D64F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2CA406E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544ED7F5" w14:textId="77777777" w:rsidTr="1283D64F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D16CC8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506FC1A4" w14:textId="77777777" w:rsidTr="1283D64F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lastRenderedPageBreak/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5C8FF4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2AF73D36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9F40D5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52B0C2CF" w14:textId="77777777" w:rsidR="002B26B9" w:rsidRPr="001F143B" w:rsidRDefault="002B26B9" w:rsidP="001F143B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22E50D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25E15467" w14:textId="202B2A6E" w:rsidR="002B26B9" w:rsidRPr="001F143B" w:rsidRDefault="002B26B9" w:rsidP="001F143B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2B26B9" w:rsidRPr="001F143B" w14:paraId="3D0E0963" w14:textId="77777777" w:rsidTr="1283D64F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C252A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60E3A451" w14:textId="77777777" w:rsidR="00F57380" w:rsidRDefault="00F57380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141351" w:rsidRPr="001F143B" w14:paraId="3A7C399F" w14:textId="77777777" w:rsidTr="00614FF3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2E2AC96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>Gegevens van de refererende organisatie of instantie</w:t>
            </w:r>
          </w:p>
        </w:tc>
      </w:tr>
      <w:tr w:rsidR="00141351" w:rsidRPr="001F143B" w14:paraId="58E4F587" w14:textId="77777777" w:rsidTr="00614FF3">
        <w:trPr>
          <w:trHeight w:val="1732"/>
          <w:jc w:val="center"/>
        </w:trPr>
        <w:tc>
          <w:tcPr>
            <w:tcW w:w="1095" w:type="dxa"/>
          </w:tcPr>
          <w:p w14:paraId="4ABB691F" w14:textId="77777777" w:rsidR="00141351" w:rsidRPr="001F143B" w:rsidRDefault="00141351" w:rsidP="00614FF3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2BC945E" w14:textId="77777777" w:rsidR="00141351" w:rsidRPr="001F143B" w:rsidRDefault="00141351" w:rsidP="00614FF3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6794A646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4CBBBA40" w14:textId="75222B1F" w:rsidR="00141351" w:rsidRPr="00FB0A20" w:rsidRDefault="00141351" w:rsidP="00614FF3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Zie Hoofdstuk 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4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Beschrijvend document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– Referentie </w:t>
            </w:r>
            <w:proofErr w:type="gramStart"/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inzake</w:t>
            </w:r>
            <w:proofErr w:type="gramEnd"/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de </w:t>
            </w:r>
            <w:r w:rsidRPr="00FB0A20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 xml:space="preserve">Kerncompetentie </w:t>
            </w:r>
            <w:r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2</w:t>
            </w:r>
            <w:r w:rsidRPr="00204851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.</w:t>
            </w:r>
            <w:r w:rsidR="00204851" w:rsidRPr="00204851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 xml:space="preserve"> </w:t>
            </w:r>
            <w:r w:rsidR="00204851" w:rsidRPr="00204851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Ervaring met migratie van omvangrijke terminologie- of gestructureerde datasets</w:t>
            </w:r>
          </w:p>
        </w:tc>
      </w:tr>
      <w:tr w:rsidR="00141351" w:rsidRPr="001F143B" w14:paraId="3E31CFC3" w14:textId="77777777" w:rsidTr="00614FF3">
        <w:trPr>
          <w:jc w:val="center"/>
        </w:trPr>
        <w:tc>
          <w:tcPr>
            <w:tcW w:w="1095" w:type="dxa"/>
            <w:vMerge w:val="restart"/>
          </w:tcPr>
          <w:p w14:paraId="62AC126F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E4C16B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van de refererende organisatie of instantie</w:t>
            </w:r>
          </w:p>
        </w:tc>
        <w:tc>
          <w:tcPr>
            <w:tcW w:w="4530" w:type="dxa"/>
          </w:tcPr>
          <w:p w14:paraId="48108E5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399E7BDA" w14:textId="77777777" w:rsidTr="00614FF3">
        <w:trPr>
          <w:jc w:val="center"/>
        </w:trPr>
        <w:tc>
          <w:tcPr>
            <w:tcW w:w="1095" w:type="dxa"/>
            <w:vMerge/>
          </w:tcPr>
          <w:p w14:paraId="17FC471B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440936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7C64946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598BC6B" w14:textId="77777777" w:rsidTr="00614FF3">
        <w:trPr>
          <w:jc w:val="center"/>
        </w:trPr>
        <w:tc>
          <w:tcPr>
            <w:tcW w:w="1095" w:type="dxa"/>
            <w:vMerge/>
          </w:tcPr>
          <w:p w14:paraId="10022FD7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EF2162F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6849E31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5088AF36" w14:textId="77777777" w:rsidTr="00614FF3">
        <w:trPr>
          <w:jc w:val="center"/>
        </w:trPr>
        <w:tc>
          <w:tcPr>
            <w:tcW w:w="1095" w:type="dxa"/>
            <w:vMerge w:val="restart"/>
          </w:tcPr>
          <w:p w14:paraId="7F814C6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E5C1AA7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4E77446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0DADACF3" w14:textId="77777777" w:rsidTr="00614FF3">
        <w:trPr>
          <w:trHeight w:val="240"/>
          <w:jc w:val="center"/>
        </w:trPr>
        <w:tc>
          <w:tcPr>
            <w:tcW w:w="1095" w:type="dxa"/>
            <w:vMerge/>
          </w:tcPr>
          <w:p w14:paraId="26B68B80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4128205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1512CF7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610AA4C6" w14:textId="77777777" w:rsidTr="00614FF3">
        <w:trPr>
          <w:jc w:val="center"/>
        </w:trPr>
        <w:tc>
          <w:tcPr>
            <w:tcW w:w="1095" w:type="dxa"/>
            <w:vMerge/>
          </w:tcPr>
          <w:p w14:paraId="5AD099E7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FAD128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7DAC963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12BD133C" w14:textId="77777777" w:rsidTr="00614FF3">
        <w:trPr>
          <w:jc w:val="center"/>
        </w:trPr>
        <w:tc>
          <w:tcPr>
            <w:tcW w:w="1095" w:type="dxa"/>
            <w:vMerge/>
          </w:tcPr>
          <w:p w14:paraId="70602B26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4644E3C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071A305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4047518A" w14:textId="77777777" w:rsidTr="00614FF3">
        <w:trPr>
          <w:trHeight w:val="855"/>
          <w:jc w:val="center"/>
        </w:trPr>
        <w:tc>
          <w:tcPr>
            <w:tcW w:w="1095" w:type="dxa"/>
            <w:vMerge w:val="restart"/>
          </w:tcPr>
          <w:p w14:paraId="7A979CEA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56BBF1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18E6F0F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40B51FC9" w14:textId="77777777" w:rsidTr="00614FF3">
        <w:trPr>
          <w:jc w:val="center"/>
        </w:trPr>
        <w:tc>
          <w:tcPr>
            <w:tcW w:w="1095" w:type="dxa"/>
            <w:vMerge/>
          </w:tcPr>
          <w:p w14:paraId="0B0FF2BA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DDF8A0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03BE50A9" w14:textId="77777777" w:rsidR="00141351" w:rsidRPr="001F143B" w:rsidRDefault="00141351" w:rsidP="00614FF3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37292675" w14:textId="77777777" w:rsidR="00141351" w:rsidRPr="001F143B" w:rsidRDefault="00141351" w:rsidP="00614FF3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141351" w:rsidRPr="001F143B" w14:paraId="18DA4212" w14:textId="77777777" w:rsidTr="00614FF3">
        <w:trPr>
          <w:jc w:val="center"/>
        </w:trPr>
        <w:tc>
          <w:tcPr>
            <w:tcW w:w="1095" w:type="dxa"/>
            <w:vMerge/>
          </w:tcPr>
          <w:p w14:paraId="7F912E38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FA7102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4722B08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5CEE1D0" w14:textId="77777777" w:rsidTr="00614FF3">
        <w:trPr>
          <w:jc w:val="center"/>
        </w:trPr>
        <w:tc>
          <w:tcPr>
            <w:tcW w:w="1095" w:type="dxa"/>
            <w:vMerge w:val="restart"/>
          </w:tcPr>
          <w:p w14:paraId="0825740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lastRenderedPageBreak/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FE0C89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0D7C54D3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598877FC" w14:textId="77777777" w:rsidTr="00614FF3">
        <w:trPr>
          <w:jc w:val="center"/>
        </w:trPr>
        <w:tc>
          <w:tcPr>
            <w:tcW w:w="1095" w:type="dxa"/>
            <w:vMerge/>
          </w:tcPr>
          <w:p w14:paraId="1CB9ED7D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3D890E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463AD19E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09588E1" w14:textId="77777777" w:rsidTr="00614FF3">
        <w:trPr>
          <w:trHeight w:val="2115"/>
          <w:jc w:val="center"/>
        </w:trPr>
        <w:tc>
          <w:tcPr>
            <w:tcW w:w="1095" w:type="dxa"/>
          </w:tcPr>
          <w:p w14:paraId="636FD35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40C884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7FD5D2E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4909CFF3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187B6EE1" w14:textId="77777777" w:rsidR="00141351" w:rsidRPr="001F143B" w:rsidRDefault="00141351" w:rsidP="00614FF3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525959CC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48D6B975" w14:textId="77777777" w:rsidR="00141351" w:rsidRPr="001F143B" w:rsidRDefault="00141351" w:rsidP="00614FF3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141351" w:rsidRPr="001F143B" w14:paraId="005D5138" w14:textId="77777777" w:rsidTr="00614FF3">
        <w:trPr>
          <w:jc w:val="center"/>
        </w:trPr>
        <w:tc>
          <w:tcPr>
            <w:tcW w:w="1095" w:type="dxa"/>
            <w:vAlign w:val="center"/>
          </w:tcPr>
          <w:p w14:paraId="33B1159A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B968425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4858590E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72AE922D" w14:textId="77777777" w:rsidR="00141351" w:rsidRDefault="00141351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141351" w:rsidRPr="001F143B" w14:paraId="589BE329" w14:textId="77777777" w:rsidTr="00614FF3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357EB2BE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>Gegevens van de refererende organisatie of instantie</w:t>
            </w:r>
          </w:p>
        </w:tc>
      </w:tr>
      <w:tr w:rsidR="00141351" w:rsidRPr="001F143B" w14:paraId="4A368879" w14:textId="77777777" w:rsidTr="00614FF3">
        <w:trPr>
          <w:trHeight w:val="1732"/>
          <w:jc w:val="center"/>
        </w:trPr>
        <w:tc>
          <w:tcPr>
            <w:tcW w:w="1095" w:type="dxa"/>
          </w:tcPr>
          <w:p w14:paraId="6F668850" w14:textId="77777777" w:rsidR="00141351" w:rsidRPr="001F143B" w:rsidRDefault="00141351" w:rsidP="00614FF3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B885EE5" w14:textId="77777777" w:rsidR="00141351" w:rsidRPr="001F143B" w:rsidRDefault="00141351" w:rsidP="00614FF3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49AD5E84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1B0FDA4D" w14:textId="726D280B" w:rsidR="00141351" w:rsidRPr="00FB0A20" w:rsidRDefault="00141351" w:rsidP="00614FF3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Zie Hoofdstuk 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4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Beschrijvend document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– Referentie </w:t>
            </w:r>
            <w:proofErr w:type="gramStart"/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inzake</w:t>
            </w:r>
            <w:proofErr w:type="gramEnd"/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de </w:t>
            </w:r>
            <w:r w:rsidRPr="00FB0A20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 xml:space="preserve">Kerncompetentie </w:t>
            </w:r>
            <w:r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3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.</w:t>
            </w:r>
            <w:r w:rsidR="00FF6025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FF6025" w:rsidRPr="00944337">
              <w:rPr>
                <w:rFonts w:cstheme="minorHAnsi"/>
                <w:b/>
                <w:bCs/>
                <w:iCs/>
                <w:sz w:val="18"/>
                <w:szCs w:val="18"/>
              </w:rPr>
              <w:t>Ervaring met integraties en open standaarden</w:t>
            </w:r>
          </w:p>
        </w:tc>
      </w:tr>
      <w:tr w:rsidR="00141351" w:rsidRPr="001F143B" w14:paraId="33558DD5" w14:textId="77777777" w:rsidTr="00614FF3">
        <w:trPr>
          <w:jc w:val="center"/>
        </w:trPr>
        <w:tc>
          <w:tcPr>
            <w:tcW w:w="1095" w:type="dxa"/>
            <w:vMerge w:val="restart"/>
          </w:tcPr>
          <w:p w14:paraId="291E754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0851CA7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van de refererende organisatie of instantie</w:t>
            </w:r>
          </w:p>
        </w:tc>
        <w:tc>
          <w:tcPr>
            <w:tcW w:w="4530" w:type="dxa"/>
          </w:tcPr>
          <w:p w14:paraId="5DA8E49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D819417" w14:textId="77777777" w:rsidTr="00614FF3">
        <w:trPr>
          <w:jc w:val="center"/>
        </w:trPr>
        <w:tc>
          <w:tcPr>
            <w:tcW w:w="1095" w:type="dxa"/>
            <w:vMerge/>
          </w:tcPr>
          <w:p w14:paraId="742EE138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5830E1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4FBF6B3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343B736E" w14:textId="77777777" w:rsidTr="00614FF3">
        <w:trPr>
          <w:jc w:val="center"/>
        </w:trPr>
        <w:tc>
          <w:tcPr>
            <w:tcW w:w="1095" w:type="dxa"/>
            <w:vMerge/>
          </w:tcPr>
          <w:p w14:paraId="6F1B3881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2539A5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5C54974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63188972" w14:textId="77777777" w:rsidTr="00614FF3">
        <w:trPr>
          <w:jc w:val="center"/>
        </w:trPr>
        <w:tc>
          <w:tcPr>
            <w:tcW w:w="1095" w:type="dxa"/>
            <w:vMerge w:val="restart"/>
          </w:tcPr>
          <w:p w14:paraId="67C8132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192E6D5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7BAE26EF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060C3993" w14:textId="77777777" w:rsidTr="00614FF3">
        <w:trPr>
          <w:trHeight w:val="240"/>
          <w:jc w:val="center"/>
        </w:trPr>
        <w:tc>
          <w:tcPr>
            <w:tcW w:w="1095" w:type="dxa"/>
            <w:vMerge/>
          </w:tcPr>
          <w:p w14:paraId="3F5DD213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D50FFD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7772B164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39B77D9D" w14:textId="77777777" w:rsidTr="00614FF3">
        <w:trPr>
          <w:jc w:val="center"/>
        </w:trPr>
        <w:tc>
          <w:tcPr>
            <w:tcW w:w="1095" w:type="dxa"/>
            <w:vMerge/>
          </w:tcPr>
          <w:p w14:paraId="1E0973C7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BAB55AF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270303DA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98CC13B" w14:textId="77777777" w:rsidTr="00614FF3">
        <w:trPr>
          <w:jc w:val="center"/>
        </w:trPr>
        <w:tc>
          <w:tcPr>
            <w:tcW w:w="1095" w:type="dxa"/>
            <w:vMerge/>
          </w:tcPr>
          <w:p w14:paraId="4F5ACB72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93BC554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350E1D74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58F80C2A" w14:textId="77777777" w:rsidTr="00614FF3">
        <w:trPr>
          <w:trHeight w:val="855"/>
          <w:jc w:val="center"/>
        </w:trPr>
        <w:tc>
          <w:tcPr>
            <w:tcW w:w="1095" w:type="dxa"/>
            <w:vMerge w:val="restart"/>
          </w:tcPr>
          <w:p w14:paraId="27DDE953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74CD66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29CA825E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31EA9B77" w14:textId="77777777" w:rsidTr="00614FF3">
        <w:trPr>
          <w:jc w:val="center"/>
        </w:trPr>
        <w:tc>
          <w:tcPr>
            <w:tcW w:w="1095" w:type="dxa"/>
            <w:vMerge/>
          </w:tcPr>
          <w:p w14:paraId="3EF7940E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AF7AD0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4AB604D7" w14:textId="77777777" w:rsidR="00141351" w:rsidRPr="001F143B" w:rsidRDefault="00141351" w:rsidP="00614FF3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43E48C63" w14:textId="77777777" w:rsidR="00141351" w:rsidRPr="001F143B" w:rsidRDefault="00141351" w:rsidP="00614FF3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141351" w:rsidRPr="001F143B" w14:paraId="592027FF" w14:textId="77777777" w:rsidTr="00614FF3">
        <w:trPr>
          <w:jc w:val="center"/>
        </w:trPr>
        <w:tc>
          <w:tcPr>
            <w:tcW w:w="1095" w:type="dxa"/>
            <w:vMerge/>
          </w:tcPr>
          <w:p w14:paraId="105AF47B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C61DAC5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2112610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28F81CBA" w14:textId="77777777" w:rsidTr="00614FF3">
        <w:trPr>
          <w:jc w:val="center"/>
        </w:trPr>
        <w:tc>
          <w:tcPr>
            <w:tcW w:w="1095" w:type="dxa"/>
            <w:vMerge w:val="restart"/>
          </w:tcPr>
          <w:p w14:paraId="41AB4A2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348EFA4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001E643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0826845A" w14:textId="77777777" w:rsidTr="00614FF3">
        <w:trPr>
          <w:jc w:val="center"/>
        </w:trPr>
        <w:tc>
          <w:tcPr>
            <w:tcW w:w="1095" w:type="dxa"/>
            <w:vMerge/>
          </w:tcPr>
          <w:p w14:paraId="5172D7A0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DC6E50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124BFC9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1E0A8568" w14:textId="77777777" w:rsidTr="00614FF3">
        <w:trPr>
          <w:trHeight w:val="2115"/>
          <w:jc w:val="center"/>
        </w:trPr>
        <w:tc>
          <w:tcPr>
            <w:tcW w:w="1095" w:type="dxa"/>
          </w:tcPr>
          <w:p w14:paraId="48B03375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AB2E34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2BC5D11E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5EF439D3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5A5B29E5" w14:textId="77777777" w:rsidR="00141351" w:rsidRPr="001F143B" w:rsidRDefault="00141351" w:rsidP="00614FF3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766312A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51CF700D" w14:textId="77777777" w:rsidR="00141351" w:rsidRPr="001F143B" w:rsidRDefault="00141351" w:rsidP="00614FF3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141351" w:rsidRPr="001F143B" w14:paraId="472535CD" w14:textId="77777777" w:rsidTr="00614FF3">
        <w:trPr>
          <w:jc w:val="center"/>
        </w:trPr>
        <w:tc>
          <w:tcPr>
            <w:tcW w:w="1095" w:type="dxa"/>
            <w:vAlign w:val="center"/>
          </w:tcPr>
          <w:p w14:paraId="14ACA2BA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DEB790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D8F225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29D8D4BC" w14:textId="77777777" w:rsidR="00F57380" w:rsidRDefault="00F57380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141351" w:rsidRPr="001F143B" w14:paraId="1DAA2892" w14:textId="77777777" w:rsidTr="00614FF3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5EF9512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>Gegevens van de refererende organisatie of instantie</w:t>
            </w:r>
          </w:p>
        </w:tc>
      </w:tr>
      <w:tr w:rsidR="00141351" w:rsidRPr="001F143B" w14:paraId="6B178A92" w14:textId="77777777" w:rsidTr="00614FF3">
        <w:trPr>
          <w:trHeight w:val="1732"/>
          <w:jc w:val="center"/>
        </w:trPr>
        <w:tc>
          <w:tcPr>
            <w:tcW w:w="1095" w:type="dxa"/>
          </w:tcPr>
          <w:p w14:paraId="23E32AC1" w14:textId="77777777" w:rsidR="00141351" w:rsidRPr="001F143B" w:rsidRDefault="00141351" w:rsidP="00614FF3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CEBED0D" w14:textId="77777777" w:rsidR="00141351" w:rsidRPr="001F143B" w:rsidRDefault="00141351" w:rsidP="00614FF3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61F1FBBD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1B5370B5" w14:textId="369F7F12" w:rsidR="00141351" w:rsidRPr="00FB0A20" w:rsidRDefault="00141351" w:rsidP="00614FF3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Zie Hoofdstuk 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4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Beschrijvend document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– Referentie </w:t>
            </w:r>
            <w:proofErr w:type="gramStart"/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inzake</w:t>
            </w:r>
            <w:proofErr w:type="gramEnd"/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de </w:t>
            </w:r>
            <w:r w:rsidRPr="00FB0A20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 xml:space="preserve">Kerncompetentie </w:t>
            </w:r>
            <w:r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4</w:t>
            </w:r>
            <w:r>
              <w:rPr>
                <w:rFonts w:asciiTheme="majorHAnsi" w:eastAsia="Arial Unicode MS" w:hAnsiTheme="majorHAnsi" w:cstheme="majorHAnsi"/>
                <w:sz w:val="18"/>
                <w:szCs w:val="18"/>
              </w:rPr>
              <w:t>.</w:t>
            </w:r>
            <w:r w:rsidR="00A64C17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A64C17" w:rsidRPr="003A5214">
              <w:rPr>
                <w:rFonts w:cstheme="minorHAnsi"/>
                <w:b/>
                <w:bCs/>
                <w:iCs/>
                <w:sz w:val="18"/>
                <w:szCs w:val="18"/>
              </w:rPr>
              <w:t>Ervaring met gezamenlijk en procesmatig beheer van terminologiebronnen</w:t>
            </w:r>
          </w:p>
        </w:tc>
      </w:tr>
      <w:tr w:rsidR="00141351" w:rsidRPr="001F143B" w14:paraId="1AC5AC88" w14:textId="77777777" w:rsidTr="00614FF3">
        <w:trPr>
          <w:jc w:val="center"/>
        </w:trPr>
        <w:tc>
          <w:tcPr>
            <w:tcW w:w="1095" w:type="dxa"/>
            <w:vMerge w:val="restart"/>
          </w:tcPr>
          <w:p w14:paraId="012BF37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E26AE7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van de refererende organisatie of instantie</w:t>
            </w:r>
          </w:p>
        </w:tc>
        <w:tc>
          <w:tcPr>
            <w:tcW w:w="4530" w:type="dxa"/>
          </w:tcPr>
          <w:p w14:paraId="7D00979F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504A829" w14:textId="77777777" w:rsidTr="00614FF3">
        <w:trPr>
          <w:jc w:val="center"/>
        </w:trPr>
        <w:tc>
          <w:tcPr>
            <w:tcW w:w="1095" w:type="dxa"/>
            <w:vMerge/>
          </w:tcPr>
          <w:p w14:paraId="2C789FB8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A94262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10890EAC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53EFF69C" w14:textId="77777777" w:rsidTr="00614FF3">
        <w:trPr>
          <w:jc w:val="center"/>
        </w:trPr>
        <w:tc>
          <w:tcPr>
            <w:tcW w:w="1095" w:type="dxa"/>
            <w:vMerge/>
          </w:tcPr>
          <w:p w14:paraId="4EB41844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E13CDC7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08CA4CC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6E318EFC" w14:textId="77777777" w:rsidTr="00614FF3">
        <w:trPr>
          <w:jc w:val="center"/>
        </w:trPr>
        <w:tc>
          <w:tcPr>
            <w:tcW w:w="1095" w:type="dxa"/>
            <w:vMerge w:val="restart"/>
          </w:tcPr>
          <w:p w14:paraId="37D49EB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2DA408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contactpersoon van de refererende instantie of onderneming</w:t>
            </w:r>
          </w:p>
        </w:tc>
        <w:tc>
          <w:tcPr>
            <w:tcW w:w="4530" w:type="dxa"/>
          </w:tcPr>
          <w:p w14:paraId="39EA57A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895E16B" w14:textId="77777777" w:rsidTr="00614FF3">
        <w:trPr>
          <w:trHeight w:val="240"/>
          <w:jc w:val="center"/>
        </w:trPr>
        <w:tc>
          <w:tcPr>
            <w:tcW w:w="1095" w:type="dxa"/>
            <w:vMerge/>
          </w:tcPr>
          <w:p w14:paraId="7E475A45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25F0BA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634F69AC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14C0B1BA" w14:textId="77777777" w:rsidTr="00614FF3">
        <w:trPr>
          <w:jc w:val="center"/>
        </w:trPr>
        <w:tc>
          <w:tcPr>
            <w:tcW w:w="1095" w:type="dxa"/>
            <w:vMerge/>
          </w:tcPr>
          <w:p w14:paraId="28F5C254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72CDF1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0F784A2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4BE43F6" w14:textId="77777777" w:rsidTr="00614FF3">
        <w:trPr>
          <w:jc w:val="center"/>
        </w:trPr>
        <w:tc>
          <w:tcPr>
            <w:tcW w:w="1095" w:type="dxa"/>
            <w:vMerge/>
          </w:tcPr>
          <w:p w14:paraId="3F6EE8F6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CEC0EA5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26FA8B4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7802782B" w14:textId="77777777" w:rsidTr="00614FF3">
        <w:trPr>
          <w:trHeight w:val="855"/>
          <w:jc w:val="center"/>
        </w:trPr>
        <w:tc>
          <w:tcPr>
            <w:tcW w:w="1095" w:type="dxa"/>
            <w:vMerge w:val="restart"/>
          </w:tcPr>
          <w:p w14:paraId="4242296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lastRenderedPageBreak/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F3B4A20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2097BB8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6A3DC46E" w14:textId="77777777" w:rsidTr="00614FF3">
        <w:trPr>
          <w:jc w:val="center"/>
        </w:trPr>
        <w:tc>
          <w:tcPr>
            <w:tcW w:w="1095" w:type="dxa"/>
            <w:vMerge/>
          </w:tcPr>
          <w:p w14:paraId="11C8FE10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6C769C7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0B31D974" w14:textId="77777777" w:rsidR="00141351" w:rsidRPr="001F143B" w:rsidRDefault="00141351" w:rsidP="00614FF3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126FE8AC" w14:textId="77777777" w:rsidR="00141351" w:rsidRPr="001F143B" w:rsidRDefault="00141351" w:rsidP="00614FF3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141351" w:rsidRPr="001F143B" w14:paraId="5A4565B6" w14:textId="77777777" w:rsidTr="00614FF3">
        <w:trPr>
          <w:jc w:val="center"/>
        </w:trPr>
        <w:tc>
          <w:tcPr>
            <w:tcW w:w="1095" w:type="dxa"/>
            <w:vMerge/>
          </w:tcPr>
          <w:p w14:paraId="5EA5A7C5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14221B6B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7B828C1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3708EF77" w14:textId="77777777" w:rsidTr="00614FF3">
        <w:trPr>
          <w:jc w:val="center"/>
        </w:trPr>
        <w:tc>
          <w:tcPr>
            <w:tcW w:w="1095" w:type="dxa"/>
            <w:vMerge w:val="restart"/>
          </w:tcPr>
          <w:p w14:paraId="335BCDA9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3ED9E5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2DE14B0D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36C7F3A1" w14:textId="77777777" w:rsidTr="00614FF3">
        <w:trPr>
          <w:jc w:val="center"/>
        </w:trPr>
        <w:tc>
          <w:tcPr>
            <w:tcW w:w="1095" w:type="dxa"/>
            <w:vMerge/>
          </w:tcPr>
          <w:p w14:paraId="6CD7757B" w14:textId="77777777" w:rsidR="00141351" w:rsidRPr="001F143B" w:rsidRDefault="00141351" w:rsidP="00614FF3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0C2D3F1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6D49798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141351" w:rsidRPr="001F143B" w14:paraId="4A1A6B73" w14:textId="77777777" w:rsidTr="00614FF3">
        <w:trPr>
          <w:trHeight w:val="2115"/>
          <w:jc w:val="center"/>
        </w:trPr>
        <w:tc>
          <w:tcPr>
            <w:tcW w:w="1095" w:type="dxa"/>
          </w:tcPr>
          <w:p w14:paraId="2FDA3B5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2230F8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7617C49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08DD1206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240922C2" w14:textId="77777777" w:rsidR="00141351" w:rsidRPr="001F143B" w:rsidRDefault="00141351" w:rsidP="00614FF3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0D873742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175F9D18" w14:textId="77777777" w:rsidR="00141351" w:rsidRPr="001F143B" w:rsidRDefault="00141351" w:rsidP="00614FF3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141351" w:rsidRPr="001F143B" w14:paraId="57FA96ED" w14:textId="77777777" w:rsidTr="00614FF3">
        <w:trPr>
          <w:jc w:val="center"/>
        </w:trPr>
        <w:tc>
          <w:tcPr>
            <w:tcW w:w="1095" w:type="dxa"/>
            <w:vAlign w:val="center"/>
          </w:tcPr>
          <w:p w14:paraId="7298EA6C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6F6634A8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3EFF01F3" w14:textId="77777777" w:rsidR="00141351" w:rsidRPr="001F143B" w:rsidRDefault="00141351" w:rsidP="00614FF3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0A4C3052" w14:textId="1823A0B4" w:rsidR="009F4D5B" w:rsidRPr="001F143B" w:rsidRDefault="00586148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F143B">
        <w:rPr>
          <w:rFonts w:asciiTheme="majorHAnsi" w:hAnsiTheme="majorHAnsi" w:cstheme="majorHAnsi"/>
          <w:sz w:val="18"/>
          <w:szCs w:val="18"/>
        </w:rPr>
        <w:t>De KB behoudt zich het recht voor de juistheid van de referentie te controleren door contact op te nemen met de contactpersoon van de referentie.</w:t>
      </w:r>
    </w:p>
    <w:p w14:paraId="2224E2D9" w14:textId="77777777" w:rsidR="00404F51" w:rsidRPr="001F143B" w:rsidRDefault="00404F51" w:rsidP="001F143B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396FDCCA" w14:textId="726FEE69" w:rsidR="000A0F97" w:rsidRPr="001F143B" w:rsidRDefault="000A0F97" w:rsidP="001F143B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sectPr w:rsidR="000A0F97" w:rsidRPr="001F143B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F5E03" w14:textId="77777777" w:rsidR="007A5BA3" w:rsidRDefault="007A5BA3" w:rsidP="003D4B84">
      <w:r>
        <w:separator/>
      </w:r>
    </w:p>
  </w:endnote>
  <w:endnote w:type="continuationSeparator" w:id="0">
    <w:p w14:paraId="2A9B7C6F" w14:textId="77777777" w:rsidR="007A5BA3" w:rsidRDefault="007A5BA3" w:rsidP="003D4B84">
      <w:r>
        <w:continuationSeparator/>
      </w:r>
    </w:p>
  </w:endnote>
  <w:endnote w:type="continuationNotice" w:id="1">
    <w:p w14:paraId="176CE975" w14:textId="77777777" w:rsidR="007A5BA3" w:rsidRDefault="007A5B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851"/>
    </w:tblGrid>
    <w:tr w:rsidR="001F35B6" w:rsidRPr="00256341" w14:paraId="34038D55" w14:textId="77777777" w:rsidTr="001F35B6">
      <w:trPr>
        <w:trHeight w:val="425"/>
      </w:trPr>
      <w:tc>
        <w:tcPr>
          <w:tcW w:w="851" w:type="dxa"/>
          <w:vAlign w:val="bottom"/>
        </w:tcPr>
        <w:p w14:paraId="6671BA43" w14:textId="38D2658D" w:rsidR="001F35B6" w:rsidRDefault="001F35B6" w:rsidP="00C57B8A">
          <w:pPr>
            <w:pStyle w:val="Voettekst"/>
            <w:rPr>
              <w:rStyle w:val="Hyperlink"/>
            </w:rPr>
          </w:pP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985B" w14:textId="77777777" w:rsidR="007A5BA3" w:rsidRDefault="007A5BA3" w:rsidP="003D4B84">
      <w:r>
        <w:separator/>
      </w:r>
    </w:p>
  </w:footnote>
  <w:footnote w:type="continuationSeparator" w:id="0">
    <w:p w14:paraId="2619ED8B" w14:textId="77777777" w:rsidR="007A5BA3" w:rsidRDefault="007A5BA3" w:rsidP="003D4B84">
      <w:r>
        <w:continuationSeparator/>
      </w:r>
    </w:p>
  </w:footnote>
  <w:footnote w:type="continuationNotice" w:id="1">
    <w:p w14:paraId="559835C5" w14:textId="77777777" w:rsidR="007A5BA3" w:rsidRDefault="007A5B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B154" w14:textId="2B9ACDBF" w:rsidR="00CB6525" w:rsidRDefault="00852187">
    <w:pPr>
      <w:pStyle w:val="Koptekst"/>
    </w:pPr>
    <w:r w:rsidRPr="00CB6525">
      <w:rPr>
        <w:noProof/>
      </w:rPr>
      <w:drawing>
        <wp:anchor distT="0" distB="0" distL="114300" distR="114300" simplePos="0" relativeHeight="251658241" behindDoc="1" locked="0" layoutInCell="1" allowOverlap="1" wp14:anchorId="2D8B0477" wp14:editId="6CD3DB38">
          <wp:simplePos x="0" y="0"/>
          <wp:positionH relativeFrom="margin">
            <wp:align>center</wp:align>
          </wp:positionH>
          <wp:positionV relativeFrom="paragraph">
            <wp:posOffset>7316</wp:posOffset>
          </wp:positionV>
          <wp:extent cx="2353342" cy="677865"/>
          <wp:effectExtent l="0" t="0" r="0" b="8255"/>
          <wp:wrapNone/>
          <wp:docPr id="5" name="Afbeelding 5" descr="Afbeelding met Lettertype, typografie, tekst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Lettertype, typografie, tekst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40DA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28984146" wp14:editId="6BF72B89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DC0F8F" id="Vrije vorm: vorm 6" o:spid="_x0000_s1026" style="position:absolute;margin-left:0;margin-top:330pt;width:24.95pt;height:192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0A40DA"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26E82"/>
    <w:rsid w:val="000319E7"/>
    <w:rsid w:val="00036414"/>
    <w:rsid w:val="0007283A"/>
    <w:rsid w:val="000754C5"/>
    <w:rsid w:val="000925E9"/>
    <w:rsid w:val="00094160"/>
    <w:rsid w:val="000A0F97"/>
    <w:rsid w:val="000A40DA"/>
    <w:rsid w:val="000D481D"/>
    <w:rsid w:val="000E1BF5"/>
    <w:rsid w:val="000F4C40"/>
    <w:rsid w:val="00112C5D"/>
    <w:rsid w:val="00141351"/>
    <w:rsid w:val="001944FB"/>
    <w:rsid w:val="001A32DB"/>
    <w:rsid w:val="001B5F4F"/>
    <w:rsid w:val="001D2ECD"/>
    <w:rsid w:val="001F143B"/>
    <w:rsid w:val="001F35B6"/>
    <w:rsid w:val="00204851"/>
    <w:rsid w:val="00212EEB"/>
    <w:rsid w:val="00213B2C"/>
    <w:rsid w:val="00223BBC"/>
    <w:rsid w:val="00250C55"/>
    <w:rsid w:val="002558CE"/>
    <w:rsid w:val="00256341"/>
    <w:rsid w:val="00265C76"/>
    <w:rsid w:val="00276626"/>
    <w:rsid w:val="002B26B9"/>
    <w:rsid w:val="00316B96"/>
    <w:rsid w:val="003266A5"/>
    <w:rsid w:val="00326DB7"/>
    <w:rsid w:val="00350012"/>
    <w:rsid w:val="003538ED"/>
    <w:rsid w:val="0035714A"/>
    <w:rsid w:val="0036592C"/>
    <w:rsid w:val="003677AE"/>
    <w:rsid w:val="00380EAF"/>
    <w:rsid w:val="003D103A"/>
    <w:rsid w:val="003D4B84"/>
    <w:rsid w:val="003E0508"/>
    <w:rsid w:val="00401B00"/>
    <w:rsid w:val="00404F51"/>
    <w:rsid w:val="0040550D"/>
    <w:rsid w:val="0042004F"/>
    <w:rsid w:val="004273E1"/>
    <w:rsid w:val="00447BBC"/>
    <w:rsid w:val="004753DE"/>
    <w:rsid w:val="004913F4"/>
    <w:rsid w:val="004E17A9"/>
    <w:rsid w:val="004E5D02"/>
    <w:rsid w:val="004F4863"/>
    <w:rsid w:val="004F6FFD"/>
    <w:rsid w:val="00510FE7"/>
    <w:rsid w:val="0054446A"/>
    <w:rsid w:val="00580413"/>
    <w:rsid w:val="005847D6"/>
    <w:rsid w:val="00586148"/>
    <w:rsid w:val="00587751"/>
    <w:rsid w:val="00593A38"/>
    <w:rsid w:val="005D2E9F"/>
    <w:rsid w:val="005D2EB8"/>
    <w:rsid w:val="005E14E6"/>
    <w:rsid w:val="005E7282"/>
    <w:rsid w:val="005F3484"/>
    <w:rsid w:val="0060132E"/>
    <w:rsid w:val="0062022F"/>
    <w:rsid w:val="00675170"/>
    <w:rsid w:val="00676E9C"/>
    <w:rsid w:val="00681A50"/>
    <w:rsid w:val="006A5F4A"/>
    <w:rsid w:val="006B03B5"/>
    <w:rsid w:val="006D1CD9"/>
    <w:rsid w:val="006D2B4B"/>
    <w:rsid w:val="00703AB3"/>
    <w:rsid w:val="0070647F"/>
    <w:rsid w:val="0072799E"/>
    <w:rsid w:val="007556C4"/>
    <w:rsid w:val="00772F87"/>
    <w:rsid w:val="007833FB"/>
    <w:rsid w:val="00796EA7"/>
    <w:rsid w:val="007A5BA3"/>
    <w:rsid w:val="007A7BBB"/>
    <w:rsid w:val="007B387E"/>
    <w:rsid w:val="007E71E3"/>
    <w:rsid w:val="007E7FFE"/>
    <w:rsid w:val="00830A53"/>
    <w:rsid w:val="008324DE"/>
    <w:rsid w:val="00847ADE"/>
    <w:rsid w:val="00852187"/>
    <w:rsid w:val="00864373"/>
    <w:rsid w:val="00873A55"/>
    <w:rsid w:val="0088664D"/>
    <w:rsid w:val="008C652F"/>
    <w:rsid w:val="008D2513"/>
    <w:rsid w:val="008E0E42"/>
    <w:rsid w:val="009310DF"/>
    <w:rsid w:val="00932B73"/>
    <w:rsid w:val="009331A8"/>
    <w:rsid w:val="00933DD3"/>
    <w:rsid w:val="009420A3"/>
    <w:rsid w:val="00952F95"/>
    <w:rsid w:val="009D00CD"/>
    <w:rsid w:val="009F49F2"/>
    <w:rsid w:val="009F4D5B"/>
    <w:rsid w:val="00A04BC3"/>
    <w:rsid w:val="00A06C55"/>
    <w:rsid w:val="00A16A1A"/>
    <w:rsid w:val="00A530CB"/>
    <w:rsid w:val="00A64C17"/>
    <w:rsid w:val="00A6598A"/>
    <w:rsid w:val="00A94C4B"/>
    <w:rsid w:val="00AA11EB"/>
    <w:rsid w:val="00AB24F8"/>
    <w:rsid w:val="00AC7444"/>
    <w:rsid w:val="00AE1C10"/>
    <w:rsid w:val="00B01D61"/>
    <w:rsid w:val="00B17500"/>
    <w:rsid w:val="00B221B4"/>
    <w:rsid w:val="00B43E70"/>
    <w:rsid w:val="00BB29E8"/>
    <w:rsid w:val="00BD3AE1"/>
    <w:rsid w:val="00BD7893"/>
    <w:rsid w:val="00C06B37"/>
    <w:rsid w:val="00C372FE"/>
    <w:rsid w:val="00C47B5C"/>
    <w:rsid w:val="00C57B8A"/>
    <w:rsid w:val="00C71093"/>
    <w:rsid w:val="00CA5EE8"/>
    <w:rsid w:val="00CB6525"/>
    <w:rsid w:val="00CD31CF"/>
    <w:rsid w:val="00CD50FF"/>
    <w:rsid w:val="00CE68FF"/>
    <w:rsid w:val="00D111A7"/>
    <w:rsid w:val="00D13C51"/>
    <w:rsid w:val="00D25596"/>
    <w:rsid w:val="00D25EA6"/>
    <w:rsid w:val="00D419BB"/>
    <w:rsid w:val="00D84976"/>
    <w:rsid w:val="00DB6F02"/>
    <w:rsid w:val="00DD1D7A"/>
    <w:rsid w:val="00DD3FC2"/>
    <w:rsid w:val="00E00B3D"/>
    <w:rsid w:val="00E01526"/>
    <w:rsid w:val="00E07C23"/>
    <w:rsid w:val="00E15BD7"/>
    <w:rsid w:val="00E176B8"/>
    <w:rsid w:val="00E35DC1"/>
    <w:rsid w:val="00E468E9"/>
    <w:rsid w:val="00E65B5B"/>
    <w:rsid w:val="00E76C2E"/>
    <w:rsid w:val="00EC3DDE"/>
    <w:rsid w:val="00F04523"/>
    <w:rsid w:val="00F568DA"/>
    <w:rsid w:val="00F57380"/>
    <w:rsid w:val="00FB0A20"/>
    <w:rsid w:val="00FE16EF"/>
    <w:rsid w:val="00FF6025"/>
    <w:rsid w:val="10EBC9F8"/>
    <w:rsid w:val="1283D64F"/>
    <w:rsid w:val="28F843B3"/>
    <w:rsid w:val="48B509EF"/>
    <w:rsid w:val="51DC9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C57B8A"/>
    <w:rPr>
      <w:vertAlign w:val="superscript"/>
    </w:rPr>
  </w:style>
  <w:style w:type="paragraph" w:styleId="Revisie">
    <w:name w:val="Revision"/>
    <w:hidden/>
    <w:uiPriority w:val="99"/>
    <w:semiHidden/>
    <w:rsid w:val="00C372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c3ae4d-c048-4803-8639-590dc54fd5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99343115E434F839C65214E534F91" ma:contentTypeVersion="9" ma:contentTypeDescription="Create a new document." ma:contentTypeScope="" ma:versionID="8ef8577eb2cc032ef16377e2592c2b65">
  <xsd:schema xmlns:xsd="http://www.w3.org/2001/XMLSchema" xmlns:xs="http://www.w3.org/2001/XMLSchema" xmlns:p="http://schemas.microsoft.com/office/2006/metadata/properties" xmlns:ns2="e9c3ae4d-c048-4803-8639-590dc54fd529" targetNamespace="http://schemas.microsoft.com/office/2006/metadata/properties" ma:root="true" ma:fieldsID="61125a0c27723c4b4c49e9123076330f" ns2:_="">
    <xsd:import namespace="e9c3ae4d-c048-4803-8639-590dc54fd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3ae4d-c048-4803-8639-590dc54fd5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9E01BB-87F5-41C3-B7AD-1F01075EE9F5}">
  <ds:schemaRefs>
    <ds:schemaRef ds:uri="http://schemas.microsoft.com/office/2006/metadata/properties"/>
    <ds:schemaRef ds:uri="http://schemas.microsoft.com/office/infopath/2007/PartnerControls"/>
    <ds:schemaRef ds:uri="e9c3ae4d-c048-4803-8639-590dc54fd529"/>
  </ds:schemaRefs>
</ds:datastoreItem>
</file>

<file path=customXml/itemProps3.xml><?xml version="1.0" encoding="utf-8"?>
<ds:datastoreItem xmlns:ds="http://schemas.openxmlformats.org/officeDocument/2006/customXml" ds:itemID="{1E80141C-2407-411F-A8B5-650C90886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3ae4d-c048-4803-8639-590dc54fd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28</TotalTime>
  <Pages>5</Pages>
  <Words>506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Links>
    <vt:vector size="6" baseType="variant">
      <vt:variant>
        <vt:i4>131164</vt:i4>
      </vt:variant>
      <vt:variant>
        <vt:i4>0</vt:i4>
      </vt:variant>
      <vt:variant>
        <vt:i4>0</vt:i4>
      </vt:variant>
      <vt:variant>
        <vt:i4>5</vt:i4>
      </vt:variant>
      <vt:variant>
        <vt:lpwstr>http://www.kb.nl/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Daan Versteeg</cp:lastModifiedBy>
  <cp:revision>39</cp:revision>
  <cp:lastPrinted>2018-11-14T09:05:00Z</cp:lastPrinted>
  <dcterms:created xsi:type="dcterms:W3CDTF">2025-01-14T08:44:00Z</dcterms:created>
  <dcterms:modified xsi:type="dcterms:W3CDTF">2026-11-03T11:35:00Z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0x01010074D99343115E434F839C65214E534F91</vt:lpwstr>
  </property>
  <property fmtid="{D5CDD505-2E9C-101B-9397-08002B2CF9AE}" pid="3" name="MediaServiceImageTags">
    <vt:lpwstr/>
  </property>
  <property fmtid="{D5CDD505-2E9C-101B-9397-08002B2CF9AE}" pid="4" name="Order">
    <vt:r8>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