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67BBB" w14:textId="5E567E04" w:rsidR="00596FF9" w:rsidRDefault="00596FF9" w:rsidP="00596FF9">
      <w:pPr>
        <w:pStyle w:val="ZRIKop"/>
        <w:numPr>
          <w:ilvl w:val="0"/>
          <w:numId w:val="0"/>
        </w:numPr>
      </w:pPr>
      <w:bookmarkStart w:id="0" w:name="_Toc485732829"/>
      <w:bookmarkStart w:id="1" w:name="_Toc244589725"/>
      <w:r>
        <w:t xml:space="preserve">Bijlage </w:t>
      </w:r>
      <w:r w:rsidR="00A80A1C">
        <w:t>3</w:t>
      </w:r>
      <w:r>
        <w:t>: Model projectgegevens</w:t>
      </w:r>
      <w:bookmarkEnd w:id="0"/>
      <w:bookmarkEnd w:id="1"/>
    </w:p>
    <w:p w14:paraId="0DE559A7" w14:textId="77777777" w:rsidR="00596FF9" w:rsidRPr="00D96349" w:rsidRDefault="00596FF9" w:rsidP="00596FF9"/>
    <w:p w14:paraId="32AD0F4C" w14:textId="34EE5C03" w:rsidR="00596FF9" w:rsidRDefault="00596FF9" w:rsidP="00596FF9">
      <w:r>
        <w:t xml:space="preserve">Onderstaand model bevat de </w:t>
      </w:r>
      <w:r w:rsidRPr="00AE79D7">
        <w:t>verplicht</w:t>
      </w:r>
      <w:r>
        <w:t xml:space="preserve"> in te dienen projectgegevens van een </w:t>
      </w:r>
      <w:r w:rsidR="005D655D">
        <w:t xml:space="preserve">in </w:t>
      </w:r>
      <w:r>
        <w:t>te dienen referentie. Gebruik van het model als zodanig is facultatief.</w:t>
      </w:r>
    </w:p>
    <w:p w14:paraId="34309B5B" w14:textId="77777777" w:rsidR="00596FF9" w:rsidRPr="007C3A40" w:rsidRDefault="00596FF9" w:rsidP="00596FF9">
      <w:pPr>
        <w:rPr>
          <w:b/>
        </w:rPr>
      </w:pP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72"/>
        <w:gridCol w:w="3679"/>
        <w:gridCol w:w="3854"/>
      </w:tblGrid>
      <w:tr w:rsidR="00596FF9" w14:paraId="575954BB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47C4D1DB" w14:textId="77777777" w:rsidR="00596FF9" w:rsidRDefault="00596FF9" w:rsidP="00804AAE">
            <w:r>
              <w:t>Naam project:</w:t>
            </w:r>
          </w:p>
        </w:tc>
        <w:tc>
          <w:tcPr>
            <w:tcW w:w="7533" w:type="dxa"/>
            <w:gridSpan w:val="2"/>
          </w:tcPr>
          <w:p w14:paraId="64B38DF1" w14:textId="77777777" w:rsidR="00596FF9" w:rsidRDefault="00596FF9" w:rsidP="00804AAE"/>
        </w:tc>
      </w:tr>
      <w:tr w:rsidR="00596FF9" w14:paraId="0AB93FE6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19145F48" w14:textId="77777777" w:rsidR="00596FF9" w:rsidRDefault="00596FF9" w:rsidP="00804AAE">
            <w:r>
              <w:t xml:space="preserve">Plaats project: </w:t>
            </w:r>
          </w:p>
        </w:tc>
        <w:tc>
          <w:tcPr>
            <w:tcW w:w="7533" w:type="dxa"/>
            <w:gridSpan w:val="2"/>
          </w:tcPr>
          <w:p w14:paraId="3D97FC5D" w14:textId="77777777" w:rsidR="00596FF9" w:rsidRDefault="00596FF9" w:rsidP="00804AAE"/>
        </w:tc>
      </w:tr>
      <w:tr w:rsidR="00596FF9" w14:paraId="2D1E0D00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7FD5124C" w14:textId="77777777" w:rsidR="00596FF9" w:rsidRDefault="00596FF9" w:rsidP="00804AAE">
            <w:r>
              <w:t xml:space="preserve">Omvang (bvo) </w:t>
            </w:r>
          </w:p>
        </w:tc>
        <w:tc>
          <w:tcPr>
            <w:tcW w:w="7533" w:type="dxa"/>
            <w:gridSpan w:val="2"/>
          </w:tcPr>
          <w:p w14:paraId="2C2BF335" w14:textId="77777777" w:rsidR="00596FF9" w:rsidRDefault="00596FF9" w:rsidP="00804AAE">
            <w:pPr>
              <w:jc w:val="right"/>
              <w:rPr>
                <w:b/>
              </w:rPr>
            </w:pPr>
            <w:r>
              <w:t>m</w:t>
            </w:r>
            <w:r w:rsidRPr="00485A01">
              <w:rPr>
                <w:vertAlign w:val="superscript"/>
              </w:rPr>
              <w:t>2</w:t>
            </w:r>
          </w:p>
        </w:tc>
      </w:tr>
      <w:tr w:rsidR="00596FF9" w14:paraId="5B726712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74E57D2F" w14:textId="77777777" w:rsidR="00596FF9" w:rsidRDefault="00596FF9" w:rsidP="00804AAE">
            <w:r>
              <w:t>Opdrachtsom:</w:t>
            </w:r>
          </w:p>
        </w:tc>
        <w:tc>
          <w:tcPr>
            <w:tcW w:w="3679" w:type="dxa"/>
            <w:tcBorders>
              <w:right w:val="nil"/>
            </w:tcBorders>
          </w:tcPr>
          <w:p w14:paraId="23005928" w14:textId="77777777" w:rsidR="00596FF9" w:rsidRDefault="00596FF9" w:rsidP="00804AAE">
            <w:r>
              <w:t>€</w:t>
            </w:r>
          </w:p>
        </w:tc>
        <w:tc>
          <w:tcPr>
            <w:tcW w:w="3854" w:type="dxa"/>
            <w:tcBorders>
              <w:left w:val="nil"/>
            </w:tcBorders>
          </w:tcPr>
          <w:p w14:paraId="5F69085B" w14:textId="77777777" w:rsidR="00596FF9" w:rsidRDefault="00596FF9" w:rsidP="00804AAE">
            <w:pPr>
              <w:jc w:val="right"/>
            </w:pPr>
            <w:r>
              <w:t>exclusief btw</w:t>
            </w:r>
          </w:p>
        </w:tc>
      </w:tr>
      <w:tr w:rsidR="00596FF9" w14:paraId="4F73F9F9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4EE8F97A" w14:textId="77777777" w:rsidR="00596FF9" w:rsidRDefault="00596FF9" w:rsidP="00804AAE">
            <w:r>
              <w:t>Ontwerpperiode:</w:t>
            </w:r>
          </w:p>
        </w:tc>
        <w:tc>
          <w:tcPr>
            <w:tcW w:w="7533" w:type="dxa"/>
            <w:gridSpan w:val="2"/>
          </w:tcPr>
          <w:p w14:paraId="5AB7924A" w14:textId="77777777" w:rsidR="00596FF9" w:rsidRDefault="00596FF9" w:rsidP="00804AAE"/>
        </w:tc>
      </w:tr>
      <w:tr w:rsidR="00596FF9" w14:paraId="30D18730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2F499E2C" w14:textId="77777777" w:rsidR="00596FF9" w:rsidRDefault="00596FF9" w:rsidP="00804AAE">
            <w:r>
              <w:t>Realisatieperiode:</w:t>
            </w:r>
          </w:p>
        </w:tc>
        <w:tc>
          <w:tcPr>
            <w:tcW w:w="7533" w:type="dxa"/>
            <w:gridSpan w:val="2"/>
          </w:tcPr>
          <w:p w14:paraId="3645DA39" w14:textId="77777777" w:rsidR="00596FF9" w:rsidRPr="00E62F0C" w:rsidRDefault="00596FF9" w:rsidP="00804AAE">
            <w:pPr>
              <w:rPr>
                <w:i/>
              </w:rPr>
            </w:pPr>
          </w:p>
        </w:tc>
      </w:tr>
      <w:tr w:rsidR="00596FF9" w14:paraId="092A52C5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713C050A" w14:textId="77777777" w:rsidR="00596FF9" w:rsidRDefault="00596FF9" w:rsidP="00804AAE">
            <w:r>
              <w:t>Naam opdrachtnemer:</w:t>
            </w:r>
          </w:p>
        </w:tc>
        <w:tc>
          <w:tcPr>
            <w:tcW w:w="7533" w:type="dxa"/>
            <w:gridSpan w:val="2"/>
          </w:tcPr>
          <w:p w14:paraId="269A5136" w14:textId="77777777" w:rsidR="00596FF9" w:rsidRDefault="00596FF9" w:rsidP="00804AAE"/>
        </w:tc>
      </w:tr>
      <w:tr w:rsidR="00596FF9" w14:paraId="71BA9C40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37B6145A" w14:textId="77777777" w:rsidR="00596FF9" w:rsidRDefault="00596FF9" w:rsidP="00804AAE">
            <w:r>
              <w:t>Naam opdrachtgever:</w:t>
            </w:r>
          </w:p>
        </w:tc>
        <w:tc>
          <w:tcPr>
            <w:tcW w:w="7533" w:type="dxa"/>
            <w:gridSpan w:val="2"/>
          </w:tcPr>
          <w:p w14:paraId="5F3790CB" w14:textId="77777777" w:rsidR="00596FF9" w:rsidRDefault="00596FF9" w:rsidP="00804AAE"/>
        </w:tc>
      </w:tr>
      <w:tr w:rsidR="00596FF9" w14:paraId="4BDC1972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1F0941A8" w14:textId="77777777" w:rsidR="00596FF9" w:rsidRDefault="00596FF9" w:rsidP="00804AAE">
            <w:r>
              <w:t>Adres en contactgegevens opdrachtgever:</w:t>
            </w:r>
          </w:p>
        </w:tc>
        <w:tc>
          <w:tcPr>
            <w:tcW w:w="7533" w:type="dxa"/>
            <w:gridSpan w:val="2"/>
          </w:tcPr>
          <w:p w14:paraId="41288DFE" w14:textId="77777777" w:rsidR="00596FF9" w:rsidRDefault="00596FF9" w:rsidP="00804AAE"/>
        </w:tc>
      </w:tr>
      <w:tr w:rsidR="0000795C" w14:paraId="290CED98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3037FE75" w14:textId="7B2ACF19" w:rsidR="0000795C" w:rsidRDefault="001D6384" w:rsidP="00804AAE">
            <w:r>
              <w:t xml:space="preserve">Overige </w:t>
            </w:r>
            <w:r w:rsidR="00BF0687">
              <w:t>parti</w:t>
            </w:r>
            <w:r w:rsidR="00E164F7">
              <w:t>jen binnen het ontwerpteam</w:t>
            </w:r>
          </w:p>
        </w:tc>
        <w:tc>
          <w:tcPr>
            <w:tcW w:w="7533" w:type="dxa"/>
            <w:gridSpan w:val="2"/>
          </w:tcPr>
          <w:p w14:paraId="6F299383" w14:textId="77777777" w:rsidR="0000795C" w:rsidRDefault="0000795C" w:rsidP="00804AAE"/>
        </w:tc>
      </w:tr>
      <w:tr w:rsidR="00596FF9" w14:paraId="705B2902" w14:textId="77777777" w:rsidTr="00804AAE">
        <w:tc>
          <w:tcPr>
            <w:tcW w:w="9905" w:type="dxa"/>
            <w:gridSpan w:val="3"/>
            <w:tcBorders>
              <w:top w:val="nil"/>
              <w:left w:val="nil"/>
              <w:right w:val="nil"/>
            </w:tcBorders>
          </w:tcPr>
          <w:p w14:paraId="55C911E4" w14:textId="77777777" w:rsidR="00596FF9" w:rsidRDefault="00596FF9" w:rsidP="00804AAE"/>
          <w:p w14:paraId="1DC02BC0" w14:textId="77777777" w:rsidR="00596FF9" w:rsidRDefault="00596FF9" w:rsidP="00804AAE">
            <w:r>
              <w:t>Beknopte beschrijving:</w:t>
            </w:r>
          </w:p>
        </w:tc>
      </w:tr>
      <w:tr w:rsidR="00596FF9" w14:paraId="6E64B5DA" w14:textId="77777777" w:rsidTr="003B4EBA">
        <w:trPr>
          <w:trHeight w:val="2966"/>
        </w:trPr>
        <w:tc>
          <w:tcPr>
            <w:tcW w:w="9905" w:type="dxa"/>
            <w:gridSpan w:val="3"/>
          </w:tcPr>
          <w:p w14:paraId="74411DC5" w14:textId="77777777" w:rsidR="00596FF9" w:rsidRDefault="00596FF9" w:rsidP="00804AAE"/>
          <w:p w14:paraId="01200C13" w14:textId="77777777" w:rsidR="00596FF9" w:rsidRDefault="00596FF9" w:rsidP="00804AAE"/>
          <w:p w14:paraId="457BF1F8" w14:textId="77777777" w:rsidR="00596FF9" w:rsidRDefault="00596FF9" w:rsidP="00804AAE"/>
          <w:p w14:paraId="3EFE925C" w14:textId="77777777" w:rsidR="00596FF9" w:rsidRDefault="00596FF9" w:rsidP="00804AAE"/>
          <w:p w14:paraId="47419B81" w14:textId="00FB8DFE" w:rsidR="00596FF9" w:rsidRDefault="00596FF9" w:rsidP="00804AAE"/>
          <w:p w14:paraId="4D82EB84" w14:textId="7839791F" w:rsidR="005A5469" w:rsidRDefault="005A5469" w:rsidP="00804AAE"/>
          <w:p w14:paraId="4FE8A028" w14:textId="77777777" w:rsidR="005A5469" w:rsidRDefault="005A5469" w:rsidP="00804AAE"/>
          <w:p w14:paraId="6269847D" w14:textId="32D86106" w:rsidR="005A5469" w:rsidRDefault="005A5469" w:rsidP="00804AAE"/>
          <w:p w14:paraId="320EF7A0" w14:textId="77777777" w:rsidR="005A5469" w:rsidRDefault="005A5469" w:rsidP="00804AAE"/>
          <w:p w14:paraId="421D0564" w14:textId="77777777" w:rsidR="00596FF9" w:rsidRDefault="00596FF9" w:rsidP="00804AAE"/>
        </w:tc>
      </w:tr>
      <w:tr w:rsidR="00596FF9" w14:paraId="73A23EEC" w14:textId="77777777" w:rsidTr="00804AAE">
        <w:tc>
          <w:tcPr>
            <w:tcW w:w="9905" w:type="dxa"/>
            <w:gridSpan w:val="3"/>
            <w:tcBorders>
              <w:left w:val="nil"/>
              <w:right w:val="nil"/>
            </w:tcBorders>
          </w:tcPr>
          <w:p w14:paraId="28A154F2" w14:textId="77777777" w:rsidR="00596FF9" w:rsidRDefault="00596FF9" w:rsidP="00804AAE"/>
          <w:p w14:paraId="50449F5B" w14:textId="086C8176" w:rsidR="00596FF9" w:rsidRDefault="00596FF9" w:rsidP="005D655D">
            <w:r>
              <w:t>Beschrijving rol gegadigde als opdrachtnemer bij de referentie</w:t>
            </w:r>
            <w:r>
              <w:rPr>
                <w:rStyle w:val="Voetnootmarkering"/>
              </w:rPr>
              <w:footnoteReference w:id="2"/>
            </w:r>
            <w:r>
              <w:t>: (bij uitvoering in combinatie het eigen aandeel)</w:t>
            </w:r>
          </w:p>
        </w:tc>
      </w:tr>
      <w:tr w:rsidR="00596FF9" w14:paraId="5C5218DB" w14:textId="77777777" w:rsidTr="00C36BFB">
        <w:trPr>
          <w:trHeight w:val="1383"/>
        </w:trPr>
        <w:tc>
          <w:tcPr>
            <w:tcW w:w="9905" w:type="dxa"/>
            <w:gridSpan w:val="3"/>
          </w:tcPr>
          <w:p w14:paraId="0EB662AC" w14:textId="003FED6A" w:rsidR="005A5469" w:rsidRDefault="005A5469" w:rsidP="00804AAE"/>
          <w:p w14:paraId="2F83A7CB" w14:textId="4F1A40B0" w:rsidR="005A5469" w:rsidRDefault="005A5469" w:rsidP="00804AAE"/>
          <w:p w14:paraId="3D307FC5" w14:textId="77777777" w:rsidR="005A5469" w:rsidRDefault="005A5469" w:rsidP="00804AAE"/>
          <w:p w14:paraId="31B1EC35" w14:textId="77777777" w:rsidR="005A5469" w:rsidRDefault="005A5469" w:rsidP="00804AAE"/>
          <w:p w14:paraId="0BA73B12" w14:textId="01DEA02A" w:rsidR="00596FF9" w:rsidRDefault="00596FF9" w:rsidP="00804AAE"/>
          <w:p w14:paraId="78DE29A0" w14:textId="77777777" w:rsidR="00C36BFB" w:rsidRDefault="00C36BFB" w:rsidP="00804AAE"/>
          <w:p w14:paraId="747A40BA" w14:textId="77777777" w:rsidR="00C36BFB" w:rsidRDefault="00C36BFB" w:rsidP="00804AAE"/>
          <w:p w14:paraId="7F5F806A" w14:textId="77777777" w:rsidR="00C36BFB" w:rsidRDefault="00C36BFB" w:rsidP="00804AAE"/>
          <w:p w14:paraId="416B94C4" w14:textId="77777777" w:rsidR="00C36BFB" w:rsidRDefault="00C36BFB" w:rsidP="00804AAE"/>
          <w:p w14:paraId="2991E02E" w14:textId="77777777" w:rsidR="00596FF9" w:rsidRDefault="00596FF9" w:rsidP="00804AAE"/>
        </w:tc>
      </w:tr>
    </w:tbl>
    <w:p w14:paraId="27F7C0B2" w14:textId="77777777" w:rsidR="008D4CA2" w:rsidRDefault="008D4CA2" w:rsidP="00E164F7"/>
    <w:sectPr w:rsidR="008D4CA2" w:rsidSect="0011027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449" w:right="851" w:bottom="1130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EC149" w14:textId="77777777" w:rsidR="007B6C5B" w:rsidRDefault="007B6C5B">
      <w:r>
        <w:separator/>
      </w:r>
    </w:p>
  </w:endnote>
  <w:endnote w:type="continuationSeparator" w:id="0">
    <w:p w14:paraId="6FA7C033" w14:textId="77777777" w:rsidR="007B6C5B" w:rsidRDefault="007B6C5B">
      <w:r>
        <w:continuationSeparator/>
      </w:r>
    </w:p>
  </w:endnote>
  <w:endnote w:type="continuationNotice" w:id="1">
    <w:p w14:paraId="42AA6BF5" w14:textId="77777777" w:rsidR="007B6C5B" w:rsidRDefault="007B6C5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14ED8" w14:textId="77777777" w:rsidR="00FC710A" w:rsidRDefault="00FC710A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B235E1D" wp14:editId="16DE8961">
              <wp:simplePos x="0" y="0"/>
              <wp:positionH relativeFrom="page">
                <wp:posOffset>7173595</wp:posOffset>
              </wp:positionH>
              <wp:positionV relativeFrom="page">
                <wp:posOffset>10414000</wp:posOffset>
              </wp:positionV>
              <wp:extent cx="240665" cy="179705"/>
              <wp:effectExtent l="1270" t="3175" r="0" b="0"/>
              <wp:wrapNone/>
              <wp:docPr id="2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66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C7AE5F" w14:textId="5D8859A1" w:rsidR="00FC710A" w:rsidRPr="0023238C" w:rsidRDefault="00FC710A" w:rsidP="00A35892">
                          <w:pPr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instrText xml:space="preserve"> DOCPROPERTY  Category  \* MERGEFORMAT </w:instrText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E61F05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t>v1.00 W10</w:t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235E1D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6" type="#_x0000_t202" style="position:absolute;margin-left:564.85pt;margin-top:820pt;width:18.95pt;height:14.1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" filled="f" stroked="f">
              <v:textbox inset="0,0,0,0">
                <w:txbxContent>
                  <w:p w14:paraId="5CC7AE5F" w14:textId="5D8859A1" w:rsidR="00FC710A" w:rsidRPr="0023238C" w:rsidRDefault="00FC710A" w:rsidP="00A35892">
                    <w:pPr>
                      <w:rPr>
                        <w:color w:val="FFFFFF" w:themeColor="background1"/>
                        <w:sz w:val="12"/>
                        <w:szCs w:val="12"/>
                      </w:rPr>
                    </w:pP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begin"/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instrText xml:space="preserve"> DOCPROPERTY  Category  \* MERGEFORMAT </w:instrText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separate"/>
                    </w:r>
                    <w:r w:rsidR="00E61F05">
                      <w:rPr>
                        <w:color w:val="FFFFFF" w:themeColor="background1"/>
                        <w:sz w:val="12"/>
                        <w:szCs w:val="12"/>
                      </w:rPr>
                      <w:t>v1.00 W10</w:t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989CD" w14:textId="77777777" w:rsidR="00FC710A" w:rsidRDefault="00FC710A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FEB43FA" wp14:editId="6F9B98AC">
              <wp:simplePos x="0" y="0"/>
              <wp:positionH relativeFrom="page">
                <wp:posOffset>7021195</wp:posOffset>
              </wp:positionH>
              <wp:positionV relativeFrom="page">
                <wp:posOffset>10261600</wp:posOffset>
              </wp:positionV>
              <wp:extent cx="240665" cy="179705"/>
              <wp:effectExtent l="1270" t="3175" r="0" b="0"/>
              <wp:wrapNone/>
              <wp:docPr id="1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66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E30554" w14:textId="79272FFD" w:rsidR="00FC710A" w:rsidRPr="0023238C" w:rsidRDefault="00FC710A" w:rsidP="00A35892">
                          <w:pPr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instrText xml:space="preserve"> DOCPROPERTY  Category  \* MERGEFORMAT </w:instrText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E61F05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t>v1.00 W10</w:t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EB43FA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7" type="#_x0000_t202" style="position:absolute;margin-left:552.85pt;margin-top:808pt;width:18.95pt;height:1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" filled="f" stroked="f">
              <v:textbox inset="0,0,0,0">
                <w:txbxContent>
                  <w:p w14:paraId="0FE30554" w14:textId="79272FFD" w:rsidR="00FC710A" w:rsidRPr="0023238C" w:rsidRDefault="00FC710A" w:rsidP="00A35892">
                    <w:pPr>
                      <w:rPr>
                        <w:color w:val="FFFFFF" w:themeColor="background1"/>
                        <w:sz w:val="12"/>
                        <w:szCs w:val="12"/>
                      </w:rPr>
                    </w:pP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begin"/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instrText xml:space="preserve"> DOCPROPERTY  Category  \* MERGEFORMAT </w:instrText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separate"/>
                    </w:r>
                    <w:r w:rsidR="00E61F05">
                      <w:rPr>
                        <w:color w:val="FFFFFF" w:themeColor="background1"/>
                        <w:sz w:val="12"/>
                        <w:szCs w:val="12"/>
                      </w:rPr>
                      <w:t>v1.00 W10</w:t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759E3" w14:textId="77777777" w:rsidR="007B6C5B" w:rsidRDefault="007B6C5B">
      <w:r>
        <w:separator/>
      </w:r>
    </w:p>
  </w:footnote>
  <w:footnote w:type="continuationSeparator" w:id="0">
    <w:p w14:paraId="042D1991" w14:textId="77777777" w:rsidR="007B6C5B" w:rsidRDefault="007B6C5B">
      <w:r>
        <w:continuationSeparator/>
      </w:r>
    </w:p>
  </w:footnote>
  <w:footnote w:type="continuationNotice" w:id="1">
    <w:p w14:paraId="4B45208B" w14:textId="77777777" w:rsidR="007B6C5B" w:rsidRDefault="007B6C5B">
      <w:pPr>
        <w:spacing w:line="240" w:lineRule="auto"/>
      </w:pPr>
    </w:p>
  </w:footnote>
  <w:footnote w:id="2">
    <w:p w14:paraId="07231CA2" w14:textId="12D0B6D4" w:rsidR="00FC710A" w:rsidRPr="008B565C" w:rsidRDefault="00FC710A" w:rsidP="00596FF9">
      <w:pPr>
        <w:pStyle w:val="Voetnoottekst"/>
        <w:rPr>
          <w:sz w:val="16"/>
          <w:szCs w:val="16"/>
        </w:rPr>
      </w:pPr>
      <w:r w:rsidRPr="008B565C">
        <w:rPr>
          <w:rStyle w:val="Voetnootmarkering"/>
          <w:sz w:val="16"/>
          <w:szCs w:val="16"/>
        </w:rPr>
        <w:footnoteRef/>
      </w:r>
      <w:r w:rsidRPr="008B565C">
        <w:rPr>
          <w:sz w:val="16"/>
          <w:szCs w:val="16"/>
        </w:rPr>
        <w:t xml:space="preserve"> Bij </w:t>
      </w:r>
      <w:r>
        <w:rPr>
          <w:sz w:val="16"/>
          <w:szCs w:val="16"/>
        </w:rPr>
        <w:t xml:space="preserve">de </w:t>
      </w:r>
      <w:r w:rsidRPr="008B565C">
        <w:rPr>
          <w:sz w:val="16"/>
          <w:szCs w:val="16"/>
        </w:rPr>
        <w:t>uitvoering</w:t>
      </w:r>
      <w:r>
        <w:rPr>
          <w:sz w:val="16"/>
          <w:szCs w:val="16"/>
        </w:rPr>
        <w:t xml:space="preserve"> van een</w:t>
      </w:r>
      <w:r w:rsidRPr="008B565C">
        <w:rPr>
          <w:sz w:val="16"/>
          <w:szCs w:val="16"/>
        </w:rPr>
        <w:t xml:space="preserve"> referentieproject door </w:t>
      </w:r>
      <w:r>
        <w:rPr>
          <w:sz w:val="16"/>
          <w:szCs w:val="16"/>
        </w:rPr>
        <w:t xml:space="preserve">de </w:t>
      </w:r>
      <w:r w:rsidRPr="008B565C">
        <w:rPr>
          <w:sz w:val="16"/>
          <w:szCs w:val="16"/>
        </w:rPr>
        <w:t>gegadigde in combinatie met derden: geef de beschrijving van het eigen aandeel van de gegadigde in de combinatie bij de uitvoering van de referentie.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135" w:tblpY="625"/>
      <w:tblOverlap w:val="never"/>
      <w:tblW w:w="11227" w:type="dxa"/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2869"/>
      <w:gridCol w:w="2868"/>
      <w:gridCol w:w="2868"/>
      <w:gridCol w:w="2622"/>
    </w:tblGrid>
    <w:tr w:rsidR="00FC710A" w:rsidRPr="00415DC8" w14:paraId="1BB5E886" w14:textId="77777777" w:rsidTr="00C53112">
      <w:trPr>
        <w:trHeight w:hRule="exact" w:val="284"/>
      </w:trPr>
      <w:tc>
        <w:tcPr>
          <w:tcW w:w="2869" w:type="dxa"/>
          <w:vAlign w:val="bottom"/>
        </w:tcPr>
        <w:p w14:paraId="5A2CA85F" w14:textId="77777777" w:rsidR="00FC710A" w:rsidRPr="00415DC8" w:rsidRDefault="00FC710A" w:rsidP="003402F9">
          <w:pPr>
            <w:rPr>
              <w:rFonts w:cs="Arial"/>
              <w:b/>
              <w:sz w:val="16"/>
              <w:szCs w:val="14"/>
            </w:rPr>
          </w:pPr>
        </w:p>
      </w:tc>
      <w:tc>
        <w:tcPr>
          <w:tcW w:w="2868" w:type="dxa"/>
          <w:vAlign w:val="bottom"/>
        </w:tcPr>
        <w:p w14:paraId="7E442637" w14:textId="71F02E1C" w:rsidR="00FC710A" w:rsidRPr="00BE6E41" w:rsidRDefault="00FC710A" w:rsidP="003402F9">
          <w:pPr>
            <w:rPr>
              <w:rFonts w:cs="Arial"/>
              <w:b/>
              <w:sz w:val="16"/>
              <w:szCs w:val="16"/>
            </w:rPr>
          </w:pPr>
          <w:r w:rsidRPr="00BE6E41">
            <w:rPr>
              <w:b/>
              <w:sz w:val="16"/>
              <w:szCs w:val="16"/>
            </w:rPr>
            <w:fldChar w:fldCharType="begin"/>
          </w:r>
          <w:r w:rsidRPr="00BE6E41">
            <w:rPr>
              <w:b/>
              <w:sz w:val="16"/>
              <w:szCs w:val="16"/>
            </w:rPr>
            <w:instrText xml:space="preserve"> DOCPROPERTY  "ZRI ConceptText"  \* MERGEFORMAT </w:instrText>
          </w:r>
          <w:r w:rsidRPr="00BE6E41">
            <w:rPr>
              <w:b/>
              <w:sz w:val="16"/>
              <w:szCs w:val="16"/>
            </w:rPr>
            <w:fldChar w:fldCharType="end"/>
          </w:r>
        </w:p>
      </w:tc>
      <w:tc>
        <w:tcPr>
          <w:tcW w:w="2868" w:type="dxa"/>
          <w:vAlign w:val="bottom"/>
        </w:tcPr>
        <w:p w14:paraId="177B06CA" w14:textId="77777777" w:rsidR="00FC710A" w:rsidRPr="00415DC8" w:rsidRDefault="00FC710A" w:rsidP="003402F9">
          <w:pPr>
            <w:rPr>
              <w:rFonts w:cs="Arial"/>
              <w:b/>
              <w:sz w:val="16"/>
              <w:szCs w:val="14"/>
            </w:rPr>
          </w:pPr>
          <w:r w:rsidRPr="00415DC8">
            <w:rPr>
              <w:rFonts w:cs="Arial"/>
              <w:b/>
              <w:sz w:val="16"/>
              <w:szCs w:val="14"/>
            </w:rPr>
            <w:t>documentcode</w:t>
          </w:r>
        </w:p>
      </w:tc>
      <w:tc>
        <w:tcPr>
          <w:tcW w:w="2622" w:type="dxa"/>
          <w:vAlign w:val="bottom"/>
        </w:tcPr>
        <w:p w14:paraId="65C04221" w14:textId="77777777" w:rsidR="00FC710A" w:rsidRPr="00415DC8" w:rsidRDefault="00FC710A" w:rsidP="003402F9">
          <w:pPr>
            <w:rPr>
              <w:rFonts w:cs="Arial"/>
              <w:b/>
              <w:sz w:val="16"/>
              <w:szCs w:val="14"/>
            </w:rPr>
          </w:pPr>
          <w:r w:rsidRPr="00415DC8">
            <w:rPr>
              <w:rFonts w:cs="Arial"/>
              <w:b/>
              <w:sz w:val="16"/>
              <w:szCs w:val="14"/>
            </w:rPr>
            <w:t>pagina</w:t>
          </w:r>
        </w:p>
      </w:tc>
    </w:tr>
    <w:tr w:rsidR="00FC710A" w:rsidRPr="00AB57AB" w14:paraId="3CF9ABD3" w14:textId="77777777" w:rsidTr="00C53112">
      <w:trPr>
        <w:trHeight w:hRule="exact" w:val="567"/>
      </w:trPr>
      <w:tc>
        <w:tcPr>
          <w:tcW w:w="2869" w:type="dxa"/>
        </w:tcPr>
        <w:p w14:paraId="2CA60BD0" w14:textId="77777777" w:rsidR="00FC710A" w:rsidRPr="000F6A0D" w:rsidRDefault="00FC710A" w:rsidP="003402F9"/>
      </w:tc>
      <w:tc>
        <w:tcPr>
          <w:tcW w:w="2868" w:type="dxa"/>
        </w:tcPr>
        <w:p w14:paraId="791FE7B3" w14:textId="16030BA0" w:rsidR="00FC710A" w:rsidRPr="002A1984" w:rsidRDefault="00FC710A" w:rsidP="003402F9">
          <w:r>
            <w:fldChar w:fldCharType="begin"/>
          </w:r>
          <w:r>
            <w:instrText xml:space="preserve"> DOCPROPERTY  "ZRI Conceptdatum"  \* MERGEFORMAT </w:instrText>
          </w:r>
          <w:r>
            <w:fldChar w:fldCharType="end"/>
          </w:r>
        </w:p>
      </w:tc>
      <w:tc>
        <w:tcPr>
          <w:tcW w:w="2868" w:type="dxa"/>
        </w:tcPr>
        <w:p w14:paraId="5808C69F" w14:textId="2947D7D9" w:rsidR="00FC710A" w:rsidRPr="002A1984" w:rsidRDefault="00E61F05" w:rsidP="003402F9">
          <w:fldSimple w:instr=" DOCPROPERTY  Title  \* MERGEFORMAT ">
            <w:r>
              <w:t>ULL2601R001</w:t>
            </w:r>
          </w:fldSimple>
        </w:p>
      </w:tc>
      <w:tc>
        <w:tcPr>
          <w:tcW w:w="2622" w:type="dxa"/>
        </w:tcPr>
        <w:p w14:paraId="63B8A0B2" w14:textId="7C69C123" w:rsidR="00FC710A" w:rsidRPr="00AB57AB" w:rsidRDefault="00FC710A" w:rsidP="003402F9">
          <w:pPr>
            <w:rPr>
              <w:lang w:val="en-GB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F3C58"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t>/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 w:rsidR="00EF3C58">
            <w:rPr>
              <w:noProof/>
            </w:rPr>
            <w:t>8</w:t>
          </w:r>
          <w:r>
            <w:rPr>
              <w:noProof/>
            </w:rPr>
            <w:fldChar w:fldCharType="end"/>
          </w:r>
        </w:p>
      </w:tc>
    </w:tr>
    <w:tr w:rsidR="00FC710A" w:rsidRPr="00415DC8" w14:paraId="27CC64CA" w14:textId="77777777" w:rsidTr="00C53112">
      <w:trPr>
        <w:trHeight w:hRule="exact" w:val="284"/>
      </w:trPr>
      <w:tc>
        <w:tcPr>
          <w:tcW w:w="2869" w:type="dxa"/>
          <w:vAlign w:val="bottom"/>
        </w:tcPr>
        <w:p w14:paraId="51418B5A" w14:textId="77777777" w:rsidR="00FC710A" w:rsidRPr="00415DC8" w:rsidRDefault="00FC710A" w:rsidP="0018200E">
          <w:pPr>
            <w:rPr>
              <w:b/>
              <w:sz w:val="16"/>
              <w:szCs w:val="16"/>
              <w:lang w:val="en-GB"/>
            </w:rPr>
          </w:pPr>
        </w:p>
      </w:tc>
      <w:tc>
        <w:tcPr>
          <w:tcW w:w="2868" w:type="dxa"/>
          <w:vAlign w:val="bottom"/>
        </w:tcPr>
        <w:p w14:paraId="5A8BE365" w14:textId="77777777" w:rsidR="00FC710A" w:rsidRPr="00415DC8" w:rsidRDefault="00FC710A" w:rsidP="0018200E">
          <w:pPr>
            <w:rPr>
              <w:rFonts w:cs="Arial"/>
              <w:b/>
              <w:sz w:val="16"/>
              <w:szCs w:val="16"/>
              <w:lang w:val="en-GB"/>
            </w:rPr>
          </w:pPr>
        </w:p>
      </w:tc>
      <w:tc>
        <w:tcPr>
          <w:tcW w:w="2868" w:type="dxa"/>
          <w:vAlign w:val="bottom"/>
        </w:tcPr>
        <w:p w14:paraId="439F8284" w14:textId="77777777" w:rsidR="00FC710A" w:rsidRPr="00415DC8" w:rsidRDefault="00FC710A" w:rsidP="0018200E">
          <w:pPr>
            <w:rPr>
              <w:rFonts w:cs="Arial"/>
              <w:b/>
              <w:bCs/>
              <w:sz w:val="16"/>
              <w:szCs w:val="16"/>
              <w:lang w:val="en-GB"/>
            </w:rPr>
          </w:pPr>
          <w:r>
            <w:rPr>
              <w:rFonts w:cs="Arial"/>
              <w:b/>
              <w:bCs/>
              <w:sz w:val="16"/>
              <w:szCs w:val="16"/>
              <w:lang w:val="en-GB"/>
            </w:rPr>
            <w:t>datum</w:t>
          </w:r>
        </w:p>
      </w:tc>
      <w:tc>
        <w:tcPr>
          <w:tcW w:w="2622" w:type="dxa"/>
        </w:tcPr>
        <w:p w14:paraId="595EE036" w14:textId="77777777" w:rsidR="00FC710A" w:rsidRPr="00415DC8" w:rsidRDefault="00FC710A" w:rsidP="0018200E">
          <w:pPr>
            <w:rPr>
              <w:rFonts w:cs="Arial"/>
              <w:b/>
              <w:bCs/>
              <w:sz w:val="16"/>
              <w:szCs w:val="16"/>
              <w:lang w:val="en-GB"/>
            </w:rPr>
          </w:pPr>
        </w:p>
      </w:tc>
    </w:tr>
    <w:tr w:rsidR="00FC710A" w:rsidRPr="00415DC8" w14:paraId="4AEAB82F" w14:textId="77777777" w:rsidTr="00C53112">
      <w:trPr>
        <w:trHeight w:hRule="exact" w:val="284"/>
      </w:trPr>
      <w:tc>
        <w:tcPr>
          <w:tcW w:w="2869" w:type="dxa"/>
          <w:vAlign w:val="bottom"/>
        </w:tcPr>
        <w:p w14:paraId="674365CF" w14:textId="77777777" w:rsidR="00FC710A" w:rsidRPr="00415DC8" w:rsidRDefault="00FC710A" w:rsidP="0018200E">
          <w:pPr>
            <w:rPr>
              <w:b/>
              <w:sz w:val="16"/>
              <w:szCs w:val="16"/>
              <w:lang w:val="en-GB"/>
            </w:rPr>
          </w:pPr>
        </w:p>
      </w:tc>
      <w:tc>
        <w:tcPr>
          <w:tcW w:w="2868" w:type="dxa"/>
          <w:vAlign w:val="bottom"/>
        </w:tcPr>
        <w:p w14:paraId="1FA59A88" w14:textId="77777777" w:rsidR="00FC710A" w:rsidRPr="00415DC8" w:rsidRDefault="00FC710A" w:rsidP="0018200E">
          <w:pPr>
            <w:rPr>
              <w:rFonts w:cs="Arial"/>
              <w:b/>
              <w:sz w:val="16"/>
              <w:szCs w:val="16"/>
              <w:lang w:val="en-GB"/>
            </w:rPr>
          </w:pPr>
        </w:p>
      </w:tc>
      <w:tc>
        <w:tcPr>
          <w:tcW w:w="2868" w:type="dxa"/>
          <w:vAlign w:val="bottom"/>
        </w:tcPr>
        <w:p w14:paraId="2F260F33" w14:textId="4D80EA12" w:rsidR="00FC710A" w:rsidRDefault="00FC710A" w:rsidP="0018200E">
          <w:pPr>
            <w:rPr>
              <w:rFonts w:cs="Arial"/>
              <w:b/>
              <w:bCs/>
              <w:sz w:val="16"/>
              <w:szCs w:val="16"/>
              <w:lang w:val="en-GB"/>
            </w:rPr>
          </w:pPr>
          <w:r>
            <w:fldChar w:fldCharType="begin"/>
          </w:r>
          <w:r>
            <w:instrText xml:space="preserve"> DOCPROPERTY  "ZRI Documentdatum" \@ "dd-MM-yyyy" \* MERGEFORMAT </w:instrText>
          </w:r>
          <w:r>
            <w:fldChar w:fldCharType="separate"/>
          </w:r>
          <w:r w:rsidR="00E61F05">
            <w:t>03-11-2026</w:t>
          </w:r>
          <w:r>
            <w:fldChar w:fldCharType="end"/>
          </w:r>
        </w:p>
      </w:tc>
      <w:tc>
        <w:tcPr>
          <w:tcW w:w="2622" w:type="dxa"/>
        </w:tcPr>
        <w:p w14:paraId="6221EF6B" w14:textId="77777777" w:rsidR="00FC710A" w:rsidRPr="00415DC8" w:rsidRDefault="00FC710A" w:rsidP="0018200E">
          <w:pPr>
            <w:rPr>
              <w:rFonts w:cs="Arial"/>
              <w:b/>
              <w:bCs/>
              <w:sz w:val="16"/>
              <w:szCs w:val="16"/>
              <w:lang w:val="en-GB"/>
            </w:rPr>
          </w:pPr>
        </w:p>
      </w:tc>
    </w:tr>
  </w:tbl>
  <w:p w14:paraId="29A8B486" w14:textId="77777777" w:rsidR="00FC710A" w:rsidRPr="0018200E" w:rsidRDefault="00FC710A" w:rsidP="0018200E">
    <w:pPr>
      <w:pStyle w:val="Koptekst"/>
    </w:pPr>
    <w:r>
      <w:rPr>
        <w:noProof/>
      </w:rPr>
      <w:drawing>
        <wp:anchor distT="0" distB="0" distL="114300" distR="114300" simplePos="0" relativeHeight="251658243" behindDoc="1" locked="0" layoutInCell="1" allowOverlap="1" wp14:anchorId="08F12C7B" wp14:editId="27441D43">
          <wp:simplePos x="0" y="0"/>
          <wp:positionH relativeFrom="page">
            <wp:posOffset>107950</wp:posOffset>
          </wp:positionH>
          <wp:positionV relativeFrom="page">
            <wp:posOffset>107950</wp:posOffset>
          </wp:positionV>
          <wp:extent cx="1364400" cy="1177200"/>
          <wp:effectExtent l="0" t="0" r="7620" b="4445"/>
          <wp:wrapNone/>
          <wp:docPr id="310700586" name="GEN_LogoPrimary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Ri-logo-201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4400" cy="117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A7669" w14:textId="77777777" w:rsidR="00FC710A" w:rsidRDefault="00FC710A">
    <w:pPr>
      <w:pStyle w:val="Koptekst"/>
    </w:pPr>
    <w:r>
      <w:rPr>
        <w:noProof/>
      </w:rPr>
      <w:drawing>
        <wp:anchor distT="0" distB="0" distL="114300" distR="114300" simplePos="0" relativeHeight="251658242" behindDoc="1" locked="0" layoutInCell="1" allowOverlap="1" wp14:anchorId="7249180A" wp14:editId="792C349C">
          <wp:simplePos x="0" y="0"/>
          <wp:positionH relativeFrom="page">
            <wp:posOffset>107950</wp:posOffset>
          </wp:positionH>
          <wp:positionV relativeFrom="page">
            <wp:posOffset>107950</wp:posOffset>
          </wp:positionV>
          <wp:extent cx="1364400" cy="1177200"/>
          <wp:effectExtent l="0" t="0" r="7620" b="4445"/>
          <wp:wrapNone/>
          <wp:docPr id="1760881909" name="GEN_LogoFirstP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Ri-logo-201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4400" cy="117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36F8F"/>
    <w:multiLevelType w:val="multilevel"/>
    <w:tmpl w:val="476C5BB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" w15:restartNumberingAfterBreak="0">
    <w:nsid w:val="0A82562B"/>
    <w:multiLevelType w:val="multilevel"/>
    <w:tmpl w:val="5F26AA94"/>
    <w:numStyleLink w:val="ZRIOpsommingstekens"/>
  </w:abstractNum>
  <w:abstractNum w:abstractNumId="2" w15:restartNumberingAfterBreak="0">
    <w:nsid w:val="0B5C03E2"/>
    <w:multiLevelType w:val="hybridMultilevel"/>
    <w:tmpl w:val="6CAA33BC"/>
    <w:lvl w:ilvl="0" w:tplc="ABAC6D9E">
      <w:start w:val="1"/>
      <w:numFmt w:val="decimal"/>
      <w:lvlText w:val="%1."/>
      <w:lvlJc w:val="left"/>
      <w:pPr>
        <w:ind w:left="720" w:hanging="360"/>
      </w:pPr>
    </w:lvl>
    <w:lvl w:ilvl="1" w:tplc="9D704E72" w:tentative="1">
      <w:start w:val="1"/>
      <w:numFmt w:val="lowerLetter"/>
      <w:lvlText w:val="%2."/>
      <w:lvlJc w:val="left"/>
      <w:pPr>
        <w:ind w:left="1440" w:hanging="360"/>
      </w:pPr>
    </w:lvl>
    <w:lvl w:ilvl="2" w:tplc="E2E27A34" w:tentative="1">
      <w:start w:val="1"/>
      <w:numFmt w:val="lowerRoman"/>
      <w:lvlText w:val="%3."/>
      <w:lvlJc w:val="right"/>
      <w:pPr>
        <w:ind w:left="2160" w:hanging="180"/>
      </w:pPr>
    </w:lvl>
    <w:lvl w:ilvl="3" w:tplc="96246F1C" w:tentative="1">
      <w:start w:val="1"/>
      <w:numFmt w:val="decimal"/>
      <w:lvlText w:val="%4."/>
      <w:lvlJc w:val="left"/>
      <w:pPr>
        <w:ind w:left="2880" w:hanging="360"/>
      </w:pPr>
    </w:lvl>
    <w:lvl w:ilvl="4" w:tplc="F4CE3CF8" w:tentative="1">
      <w:start w:val="1"/>
      <w:numFmt w:val="lowerLetter"/>
      <w:lvlText w:val="%5."/>
      <w:lvlJc w:val="left"/>
      <w:pPr>
        <w:ind w:left="3600" w:hanging="360"/>
      </w:pPr>
    </w:lvl>
    <w:lvl w:ilvl="5" w:tplc="856E35AA" w:tentative="1">
      <w:start w:val="1"/>
      <w:numFmt w:val="lowerRoman"/>
      <w:lvlText w:val="%6."/>
      <w:lvlJc w:val="right"/>
      <w:pPr>
        <w:ind w:left="4320" w:hanging="180"/>
      </w:pPr>
    </w:lvl>
    <w:lvl w:ilvl="6" w:tplc="2330382A" w:tentative="1">
      <w:start w:val="1"/>
      <w:numFmt w:val="decimal"/>
      <w:lvlText w:val="%7."/>
      <w:lvlJc w:val="left"/>
      <w:pPr>
        <w:ind w:left="5040" w:hanging="360"/>
      </w:pPr>
    </w:lvl>
    <w:lvl w:ilvl="7" w:tplc="F9EC7B30" w:tentative="1">
      <w:start w:val="1"/>
      <w:numFmt w:val="lowerLetter"/>
      <w:lvlText w:val="%8."/>
      <w:lvlJc w:val="left"/>
      <w:pPr>
        <w:ind w:left="5760" w:hanging="360"/>
      </w:pPr>
    </w:lvl>
    <w:lvl w:ilvl="8" w:tplc="6A4EB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A367F"/>
    <w:multiLevelType w:val="hybridMultilevel"/>
    <w:tmpl w:val="E8EC539A"/>
    <w:lvl w:ilvl="0" w:tplc="634CF57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44842"/>
    <w:multiLevelType w:val="multilevel"/>
    <w:tmpl w:val="64CA367A"/>
    <w:lvl w:ilvl="0">
      <w:start w:val="1"/>
      <w:numFmt w:val="decimal"/>
      <w:pStyle w:val="ZRIKop"/>
      <w:lvlText w:val="%1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>
      <w:start w:val="1"/>
      <w:numFmt w:val="decimal"/>
      <w:pStyle w:val="ZRITussenkop"/>
      <w:lvlText w:val="%1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pStyle w:val="ZRISubkop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1A975731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6" w15:restartNumberingAfterBreak="0">
    <w:nsid w:val="1AB67769"/>
    <w:multiLevelType w:val="hybridMultilevel"/>
    <w:tmpl w:val="B646353A"/>
    <w:lvl w:ilvl="0" w:tplc="6A8049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839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8" w15:restartNumberingAfterBreak="0">
    <w:nsid w:val="21160110"/>
    <w:multiLevelType w:val="multilevel"/>
    <w:tmpl w:val="5F26AA94"/>
    <w:styleLink w:val="ZRIOpsommingstekens"/>
    <w:lvl w:ilvl="0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18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9" w15:restartNumberingAfterBreak="0">
    <w:nsid w:val="211B4F87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10" w15:restartNumberingAfterBreak="0">
    <w:nsid w:val="247C4F6A"/>
    <w:multiLevelType w:val="multilevel"/>
    <w:tmpl w:val="5F26AA94"/>
    <w:numStyleLink w:val="ZRIOpsommingstekens"/>
  </w:abstractNum>
  <w:abstractNum w:abstractNumId="11" w15:restartNumberingAfterBreak="0">
    <w:nsid w:val="36D71852"/>
    <w:multiLevelType w:val="multilevel"/>
    <w:tmpl w:val="5F26AA94"/>
    <w:numStyleLink w:val="ZRIOpsommingstekens"/>
  </w:abstractNum>
  <w:abstractNum w:abstractNumId="12" w15:restartNumberingAfterBreak="0">
    <w:nsid w:val="3CD9163B"/>
    <w:multiLevelType w:val="hybridMultilevel"/>
    <w:tmpl w:val="19845262"/>
    <w:lvl w:ilvl="0" w:tplc="634CF57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6D199B"/>
    <w:multiLevelType w:val="singleLevel"/>
    <w:tmpl w:val="04130019"/>
    <w:lvl w:ilvl="0">
      <w:start w:val="1"/>
      <w:numFmt w:val="lowerLetter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14" w15:restartNumberingAfterBreak="0">
    <w:nsid w:val="50064208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15" w15:restartNumberingAfterBreak="0">
    <w:nsid w:val="55FD17B5"/>
    <w:multiLevelType w:val="hybridMultilevel"/>
    <w:tmpl w:val="4990B05A"/>
    <w:lvl w:ilvl="0" w:tplc="71EC03DC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71474FA"/>
    <w:multiLevelType w:val="hybridMultilevel"/>
    <w:tmpl w:val="512ED72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B26F79"/>
    <w:multiLevelType w:val="multilevel"/>
    <w:tmpl w:val="A2D683B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18" w15:restartNumberingAfterBreak="0">
    <w:nsid w:val="5B1041EC"/>
    <w:multiLevelType w:val="singleLevel"/>
    <w:tmpl w:val="1304CC80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19" w15:restartNumberingAfterBreak="0">
    <w:nsid w:val="5CC65BF5"/>
    <w:multiLevelType w:val="multilevel"/>
    <w:tmpl w:val="5F26AA94"/>
    <w:numStyleLink w:val="ZRIOpsommingstekens"/>
  </w:abstractNum>
  <w:abstractNum w:abstractNumId="20" w15:restartNumberingAfterBreak="0">
    <w:nsid w:val="5EA7706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21" w15:restartNumberingAfterBreak="0">
    <w:nsid w:val="6C717231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22" w15:restartNumberingAfterBreak="0">
    <w:nsid w:val="6ED24B8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23" w15:restartNumberingAfterBreak="0">
    <w:nsid w:val="6FB25C94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24" w15:restartNumberingAfterBreak="0">
    <w:nsid w:val="7CFB0D62"/>
    <w:multiLevelType w:val="multilevel"/>
    <w:tmpl w:val="5F26AA94"/>
    <w:numStyleLink w:val="ZRIOpsommingstekens"/>
  </w:abstractNum>
  <w:abstractNum w:abstractNumId="25" w15:restartNumberingAfterBreak="0">
    <w:nsid w:val="7D951CA4"/>
    <w:multiLevelType w:val="singleLevel"/>
    <w:tmpl w:val="1304CC80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num w:numId="1" w16cid:durableId="360517011">
    <w:abstractNumId w:val="4"/>
  </w:num>
  <w:num w:numId="2" w16cid:durableId="891841906">
    <w:abstractNumId w:val="8"/>
  </w:num>
  <w:num w:numId="3" w16cid:durableId="1297833729">
    <w:abstractNumId w:val="4"/>
  </w:num>
  <w:num w:numId="4" w16cid:durableId="1281768098">
    <w:abstractNumId w:val="2"/>
  </w:num>
  <w:num w:numId="5" w16cid:durableId="1392920042">
    <w:abstractNumId w:val="5"/>
  </w:num>
  <w:num w:numId="6" w16cid:durableId="1679114514">
    <w:abstractNumId w:val="9"/>
  </w:num>
  <w:num w:numId="7" w16cid:durableId="1292243672">
    <w:abstractNumId w:val="23"/>
  </w:num>
  <w:num w:numId="8" w16cid:durableId="570695840">
    <w:abstractNumId w:val="7"/>
  </w:num>
  <w:num w:numId="9" w16cid:durableId="435831955">
    <w:abstractNumId w:val="20"/>
  </w:num>
  <w:num w:numId="10" w16cid:durableId="1106317157">
    <w:abstractNumId w:val="21"/>
  </w:num>
  <w:num w:numId="11" w16cid:durableId="14962533">
    <w:abstractNumId w:val="22"/>
  </w:num>
  <w:num w:numId="12" w16cid:durableId="922420888">
    <w:abstractNumId w:val="24"/>
  </w:num>
  <w:num w:numId="13" w16cid:durableId="211888331">
    <w:abstractNumId w:val="11"/>
  </w:num>
  <w:num w:numId="14" w16cid:durableId="2081756019">
    <w:abstractNumId w:val="25"/>
  </w:num>
  <w:num w:numId="15" w16cid:durableId="2134786214">
    <w:abstractNumId w:val="0"/>
  </w:num>
  <w:num w:numId="16" w16cid:durableId="1720477857">
    <w:abstractNumId w:val="15"/>
  </w:num>
  <w:num w:numId="17" w16cid:durableId="1200320625">
    <w:abstractNumId w:val="1"/>
  </w:num>
  <w:num w:numId="18" w16cid:durableId="1092360266">
    <w:abstractNumId w:val="12"/>
  </w:num>
  <w:num w:numId="19" w16cid:durableId="143741038">
    <w:abstractNumId w:val="3"/>
  </w:num>
  <w:num w:numId="20" w16cid:durableId="1460341013">
    <w:abstractNumId w:val="4"/>
  </w:num>
  <w:num w:numId="21" w16cid:durableId="653338772">
    <w:abstractNumId w:val="4"/>
  </w:num>
  <w:num w:numId="22" w16cid:durableId="448740481">
    <w:abstractNumId w:val="17"/>
  </w:num>
  <w:num w:numId="23" w16cid:durableId="998313721">
    <w:abstractNumId w:val="13"/>
  </w:num>
  <w:num w:numId="24" w16cid:durableId="1869829140">
    <w:abstractNumId w:val="14"/>
  </w:num>
  <w:num w:numId="25" w16cid:durableId="48498585">
    <w:abstractNumId w:val="6"/>
  </w:num>
  <w:num w:numId="26" w16cid:durableId="1927492856">
    <w:abstractNumId w:val="19"/>
  </w:num>
  <w:num w:numId="27" w16cid:durableId="223493883">
    <w:abstractNumId w:val="10"/>
  </w:num>
  <w:num w:numId="28" w16cid:durableId="494684479">
    <w:abstractNumId w:val="16"/>
  </w:num>
  <w:num w:numId="29" w16cid:durableId="2036496130">
    <w:abstractNumId w:val="10"/>
  </w:num>
  <w:num w:numId="30" w16cid:durableId="724723945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425"/>
  <w:drawingGridHorizontalSpacing w:val="283"/>
  <w:drawingGridVerticalSpacing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_aan" w:val="Onwaar"/>
    <w:docVar w:name="Concept_aan" w:val="Onwaar"/>
    <w:docVar w:name="DocDate" w:val="29-6-2017"/>
    <w:docVar w:name="Logo_aan" w:val="Onwaar"/>
    <w:docVar w:name="ONRI_aan" w:val="Onwaar"/>
  </w:docVars>
  <w:rsids>
    <w:rsidRoot w:val="00596FF9"/>
    <w:rsid w:val="0000073F"/>
    <w:rsid w:val="00001CF9"/>
    <w:rsid w:val="000022DF"/>
    <w:rsid w:val="000029F0"/>
    <w:rsid w:val="000037A5"/>
    <w:rsid w:val="0000421B"/>
    <w:rsid w:val="000042DF"/>
    <w:rsid w:val="0000795C"/>
    <w:rsid w:val="00010190"/>
    <w:rsid w:val="00012A4E"/>
    <w:rsid w:val="00012F39"/>
    <w:rsid w:val="0001720A"/>
    <w:rsid w:val="0001730E"/>
    <w:rsid w:val="00021F86"/>
    <w:rsid w:val="00021FA4"/>
    <w:rsid w:val="00023804"/>
    <w:rsid w:val="00025532"/>
    <w:rsid w:val="0002597F"/>
    <w:rsid w:val="000259E6"/>
    <w:rsid w:val="0002623A"/>
    <w:rsid w:val="00030489"/>
    <w:rsid w:val="00030841"/>
    <w:rsid w:val="000335CD"/>
    <w:rsid w:val="00033B33"/>
    <w:rsid w:val="00033BFA"/>
    <w:rsid w:val="00034194"/>
    <w:rsid w:val="000345BF"/>
    <w:rsid w:val="00035B73"/>
    <w:rsid w:val="00036245"/>
    <w:rsid w:val="000370D3"/>
    <w:rsid w:val="00037712"/>
    <w:rsid w:val="000408AB"/>
    <w:rsid w:val="00041D0B"/>
    <w:rsid w:val="00041ED9"/>
    <w:rsid w:val="000423B6"/>
    <w:rsid w:val="0004322E"/>
    <w:rsid w:val="000432B1"/>
    <w:rsid w:val="000445E9"/>
    <w:rsid w:val="00044D87"/>
    <w:rsid w:val="00045E1D"/>
    <w:rsid w:val="00046621"/>
    <w:rsid w:val="000467A1"/>
    <w:rsid w:val="00046D54"/>
    <w:rsid w:val="00047C63"/>
    <w:rsid w:val="00047D7D"/>
    <w:rsid w:val="00047F1D"/>
    <w:rsid w:val="000518C7"/>
    <w:rsid w:val="00051C01"/>
    <w:rsid w:val="00052691"/>
    <w:rsid w:val="00052BFA"/>
    <w:rsid w:val="00053170"/>
    <w:rsid w:val="000540B0"/>
    <w:rsid w:val="0005485C"/>
    <w:rsid w:val="00054903"/>
    <w:rsid w:val="00056187"/>
    <w:rsid w:val="0005645A"/>
    <w:rsid w:val="00064FD4"/>
    <w:rsid w:val="00065F16"/>
    <w:rsid w:val="0007059A"/>
    <w:rsid w:val="00070A51"/>
    <w:rsid w:val="00071191"/>
    <w:rsid w:val="00071A01"/>
    <w:rsid w:val="00071F72"/>
    <w:rsid w:val="0007407F"/>
    <w:rsid w:val="000747C5"/>
    <w:rsid w:val="00074D8C"/>
    <w:rsid w:val="00075E42"/>
    <w:rsid w:val="0007691A"/>
    <w:rsid w:val="00080270"/>
    <w:rsid w:val="0008041F"/>
    <w:rsid w:val="00084527"/>
    <w:rsid w:val="00084FF1"/>
    <w:rsid w:val="0009094F"/>
    <w:rsid w:val="00092D42"/>
    <w:rsid w:val="00093382"/>
    <w:rsid w:val="00095F96"/>
    <w:rsid w:val="00096BC6"/>
    <w:rsid w:val="00097795"/>
    <w:rsid w:val="000A05F6"/>
    <w:rsid w:val="000A08F9"/>
    <w:rsid w:val="000A0BE5"/>
    <w:rsid w:val="000A1141"/>
    <w:rsid w:val="000A19D8"/>
    <w:rsid w:val="000A1FC0"/>
    <w:rsid w:val="000A2121"/>
    <w:rsid w:val="000A2151"/>
    <w:rsid w:val="000A26F3"/>
    <w:rsid w:val="000A2937"/>
    <w:rsid w:val="000A3D80"/>
    <w:rsid w:val="000A4723"/>
    <w:rsid w:val="000A504D"/>
    <w:rsid w:val="000A526E"/>
    <w:rsid w:val="000A55DD"/>
    <w:rsid w:val="000A5CA2"/>
    <w:rsid w:val="000A5DFA"/>
    <w:rsid w:val="000A6E47"/>
    <w:rsid w:val="000B048A"/>
    <w:rsid w:val="000B07B9"/>
    <w:rsid w:val="000B0964"/>
    <w:rsid w:val="000B1267"/>
    <w:rsid w:val="000B1EF4"/>
    <w:rsid w:val="000B2120"/>
    <w:rsid w:val="000B26C4"/>
    <w:rsid w:val="000B2A43"/>
    <w:rsid w:val="000B4ADD"/>
    <w:rsid w:val="000B51F9"/>
    <w:rsid w:val="000B59FD"/>
    <w:rsid w:val="000B6075"/>
    <w:rsid w:val="000B6339"/>
    <w:rsid w:val="000B7DDD"/>
    <w:rsid w:val="000B7EB4"/>
    <w:rsid w:val="000C017E"/>
    <w:rsid w:val="000C10E8"/>
    <w:rsid w:val="000C1129"/>
    <w:rsid w:val="000C4DB3"/>
    <w:rsid w:val="000C5366"/>
    <w:rsid w:val="000C6069"/>
    <w:rsid w:val="000C66EF"/>
    <w:rsid w:val="000D0E5F"/>
    <w:rsid w:val="000D0F7F"/>
    <w:rsid w:val="000D0FE7"/>
    <w:rsid w:val="000D124E"/>
    <w:rsid w:val="000D1392"/>
    <w:rsid w:val="000D1F5E"/>
    <w:rsid w:val="000D3568"/>
    <w:rsid w:val="000D3FB3"/>
    <w:rsid w:val="000D40DD"/>
    <w:rsid w:val="000D4AAE"/>
    <w:rsid w:val="000D4E35"/>
    <w:rsid w:val="000D5895"/>
    <w:rsid w:val="000D62D0"/>
    <w:rsid w:val="000D771B"/>
    <w:rsid w:val="000E1BA2"/>
    <w:rsid w:val="000E24CB"/>
    <w:rsid w:val="000E2B0B"/>
    <w:rsid w:val="000E4FB5"/>
    <w:rsid w:val="000E5F9F"/>
    <w:rsid w:val="000E601E"/>
    <w:rsid w:val="000E63DA"/>
    <w:rsid w:val="000F20D3"/>
    <w:rsid w:val="000F2AD5"/>
    <w:rsid w:val="000F33C0"/>
    <w:rsid w:val="000F5663"/>
    <w:rsid w:val="000F578A"/>
    <w:rsid w:val="000F6829"/>
    <w:rsid w:val="000F6A0D"/>
    <w:rsid w:val="000F6A44"/>
    <w:rsid w:val="000F6BBE"/>
    <w:rsid w:val="000F6C4F"/>
    <w:rsid w:val="000F7427"/>
    <w:rsid w:val="000F77D8"/>
    <w:rsid w:val="000F7932"/>
    <w:rsid w:val="000F79EF"/>
    <w:rsid w:val="00100D39"/>
    <w:rsid w:val="0010143B"/>
    <w:rsid w:val="00104E63"/>
    <w:rsid w:val="00104F93"/>
    <w:rsid w:val="0011027E"/>
    <w:rsid w:val="001102A9"/>
    <w:rsid w:val="00110807"/>
    <w:rsid w:val="00111FAB"/>
    <w:rsid w:val="00112304"/>
    <w:rsid w:val="00112C08"/>
    <w:rsid w:val="001136AC"/>
    <w:rsid w:val="00115A34"/>
    <w:rsid w:val="00115EC1"/>
    <w:rsid w:val="001161C2"/>
    <w:rsid w:val="00116E53"/>
    <w:rsid w:val="00122251"/>
    <w:rsid w:val="00122368"/>
    <w:rsid w:val="00122B0F"/>
    <w:rsid w:val="00123D4F"/>
    <w:rsid w:val="00124339"/>
    <w:rsid w:val="001250FB"/>
    <w:rsid w:val="001251A4"/>
    <w:rsid w:val="0012577C"/>
    <w:rsid w:val="001312C6"/>
    <w:rsid w:val="0013141D"/>
    <w:rsid w:val="00131480"/>
    <w:rsid w:val="00132D43"/>
    <w:rsid w:val="00133221"/>
    <w:rsid w:val="001332B6"/>
    <w:rsid w:val="00133462"/>
    <w:rsid w:val="00133DC8"/>
    <w:rsid w:val="0013486A"/>
    <w:rsid w:val="00136E32"/>
    <w:rsid w:val="00136EA0"/>
    <w:rsid w:val="001374DA"/>
    <w:rsid w:val="00140472"/>
    <w:rsid w:val="0014083A"/>
    <w:rsid w:val="00140D56"/>
    <w:rsid w:val="00141DE3"/>
    <w:rsid w:val="00141EA7"/>
    <w:rsid w:val="001421F5"/>
    <w:rsid w:val="001434B0"/>
    <w:rsid w:val="00143DE3"/>
    <w:rsid w:val="00144720"/>
    <w:rsid w:val="00144B3A"/>
    <w:rsid w:val="00144BBC"/>
    <w:rsid w:val="0014577C"/>
    <w:rsid w:val="00145930"/>
    <w:rsid w:val="00145A38"/>
    <w:rsid w:val="00145B30"/>
    <w:rsid w:val="00145DA8"/>
    <w:rsid w:val="00147F70"/>
    <w:rsid w:val="00151B67"/>
    <w:rsid w:val="00153352"/>
    <w:rsid w:val="00154116"/>
    <w:rsid w:val="001545CF"/>
    <w:rsid w:val="00154F5C"/>
    <w:rsid w:val="00157E0A"/>
    <w:rsid w:val="0016041D"/>
    <w:rsid w:val="00160F95"/>
    <w:rsid w:val="00161A67"/>
    <w:rsid w:val="00161D4F"/>
    <w:rsid w:val="0016214A"/>
    <w:rsid w:val="00162B6A"/>
    <w:rsid w:val="00162CDA"/>
    <w:rsid w:val="00162FB1"/>
    <w:rsid w:val="001636DB"/>
    <w:rsid w:val="00163BDF"/>
    <w:rsid w:val="0016460F"/>
    <w:rsid w:val="001650F2"/>
    <w:rsid w:val="00165328"/>
    <w:rsid w:val="00166CE2"/>
    <w:rsid w:val="00167FC2"/>
    <w:rsid w:val="00170967"/>
    <w:rsid w:val="00173890"/>
    <w:rsid w:val="00174064"/>
    <w:rsid w:val="00174CB9"/>
    <w:rsid w:val="001775D6"/>
    <w:rsid w:val="001814D2"/>
    <w:rsid w:val="001818B3"/>
    <w:rsid w:val="0018200E"/>
    <w:rsid w:val="00184606"/>
    <w:rsid w:val="001859DA"/>
    <w:rsid w:val="00187AED"/>
    <w:rsid w:val="00187CCF"/>
    <w:rsid w:val="00187F1A"/>
    <w:rsid w:val="00190ACF"/>
    <w:rsid w:val="00190AD3"/>
    <w:rsid w:val="00190F9C"/>
    <w:rsid w:val="0019122F"/>
    <w:rsid w:val="00191278"/>
    <w:rsid w:val="00191887"/>
    <w:rsid w:val="0019204F"/>
    <w:rsid w:val="0019332E"/>
    <w:rsid w:val="00193C74"/>
    <w:rsid w:val="001944A7"/>
    <w:rsid w:val="001952F5"/>
    <w:rsid w:val="0019622E"/>
    <w:rsid w:val="001965AC"/>
    <w:rsid w:val="00196A93"/>
    <w:rsid w:val="00196F39"/>
    <w:rsid w:val="0019737B"/>
    <w:rsid w:val="0019754D"/>
    <w:rsid w:val="00197F09"/>
    <w:rsid w:val="001A0096"/>
    <w:rsid w:val="001A010A"/>
    <w:rsid w:val="001A045B"/>
    <w:rsid w:val="001A05A8"/>
    <w:rsid w:val="001A107F"/>
    <w:rsid w:val="001A10A3"/>
    <w:rsid w:val="001A130F"/>
    <w:rsid w:val="001A13A1"/>
    <w:rsid w:val="001A1E55"/>
    <w:rsid w:val="001A2A60"/>
    <w:rsid w:val="001A309B"/>
    <w:rsid w:val="001A5CB6"/>
    <w:rsid w:val="001A6832"/>
    <w:rsid w:val="001A716C"/>
    <w:rsid w:val="001A7F73"/>
    <w:rsid w:val="001B1B59"/>
    <w:rsid w:val="001B2EB8"/>
    <w:rsid w:val="001B357F"/>
    <w:rsid w:val="001B4C01"/>
    <w:rsid w:val="001B76C4"/>
    <w:rsid w:val="001B7B99"/>
    <w:rsid w:val="001C0A3F"/>
    <w:rsid w:val="001C0EBB"/>
    <w:rsid w:val="001C0FCB"/>
    <w:rsid w:val="001C13B0"/>
    <w:rsid w:val="001C248B"/>
    <w:rsid w:val="001C2B02"/>
    <w:rsid w:val="001C464A"/>
    <w:rsid w:val="001C5EE0"/>
    <w:rsid w:val="001C6BC3"/>
    <w:rsid w:val="001C754F"/>
    <w:rsid w:val="001C7986"/>
    <w:rsid w:val="001D0D8C"/>
    <w:rsid w:val="001D10EE"/>
    <w:rsid w:val="001D1364"/>
    <w:rsid w:val="001D1708"/>
    <w:rsid w:val="001D17F4"/>
    <w:rsid w:val="001D3CCE"/>
    <w:rsid w:val="001D3E9D"/>
    <w:rsid w:val="001D491F"/>
    <w:rsid w:val="001D4B78"/>
    <w:rsid w:val="001D6384"/>
    <w:rsid w:val="001D6842"/>
    <w:rsid w:val="001D740E"/>
    <w:rsid w:val="001D7998"/>
    <w:rsid w:val="001E15E0"/>
    <w:rsid w:val="001E1D31"/>
    <w:rsid w:val="001E2C80"/>
    <w:rsid w:val="001E312C"/>
    <w:rsid w:val="001E4646"/>
    <w:rsid w:val="001E5778"/>
    <w:rsid w:val="001E7451"/>
    <w:rsid w:val="001F3029"/>
    <w:rsid w:val="001F34AF"/>
    <w:rsid w:val="001F44A8"/>
    <w:rsid w:val="001F5B98"/>
    <w:rsid w:val="001F61CB"/>
    <w:rsid w:val="001F77D1"/>
    <w:rsid w:val="0020007C"/>
    <w:rsid w:val="0020375A"/>
    <w:rsid w:val="00203BAB"/>
    <w:rsid w:val="00205692"/>
    <w:rsid w:val="00205DF7"/>
    <w:rsid w:val="00206377"/>
    <w:rsid w:val="00206A4D"/>
    <w:rsid w:val="00207AD3"/>
    <w:rsid w:val="00207DD9"/>
    <w:rsid w:val="002124FB"/>
    <w:rsid w:val="00212758"/>
    <w:rsid w:val="0021323A"/>
    <w:rsid w:val="00213D3C"/>
    <w:rsid w:val="00216E0D"/>
    <w:rsid w:val="00217286"/>
    <w:rsid w:val="00217471"/>
    <w:rsid w:val="002175BE"/>
    <w:rsid w:val="0022040D"/>
    <w:rsid w:val="002225A8"/>
    <w:rsid w:val="00222A3E"/>
    <w:rsid w:val="002239D7"/>
    <w:rsid w:val="002277D5"/>
    <w:rsid w:val="00227C1A"/>
    <w:rsid w:val="00227E99"/>
    <w:rsid w:val="002312D6"/>
    <w:rsid w:val="002315A0"/>
    <w:rsid w:val="0023238C"/>
    <w:rsid w:val="00232D4A"/>
    <w:rsid w:val="002335B7"/>
    <w:rsid w:val="00235C24"/>
    <w:rsid w:val="00235E59"/>
    <w:rsid w:val="002366E8"/>
    <w:rsid w:val="00237E41"/>
    <w:rsid w:val="00240802"/>
    <w:rsid w:val="002408A7"/>
    <w:rsid w:val="002412B7"/>
    <w:rsid w:val="002415A0"/>
    <w:rsid w:val="00243796"/>
    <w:rsid w:val="0024419D"/>
    <w:rsid w:val="00244DD0"/>
    <w:rsid w:val="00244EEF"/>
    <w:rsid w:val="002453DB"/>
    <w:rsid w:val="00246125"/>
    <w:rsid w:val="0024678A"/>
    <w:rsid w:val="00246A9E"/>
    <w:rsid w:val="00247F98"/>
    <w:rsid w:val="00250207"/>
    <w:rsid w:val="002503E5"/>
    <w:rsid w:val="00250C45"/>
    <w:rsid w:val="00250E47"/>
    <w:rsid w:val="00250F17"/>
    <w:rsid w:val="002515B4"/>
    <w:rsid w:val="00251BD7"/>
    <w:rsid w:val="00252284"/>
    <w:rsid w:val="00252788"/>
    <w:rsid w:val="00253375"/>
    <w:rsid w:val="002551F4"/>
    <w:rsid w:val="0026094D"/>
    <w:rsid w:val="0026149D"/>
    <w:rsid w:val="00261B5F"/>
    <w:rsid w:val="00261BED"/>
    <w:rsid w:val="00262CEA"/>
    <w:rsid w:val="00262D03"/>
    <w:rsid w:val="00263470"/>
    <w:rsid w:val="002645CC"/>
    <w:rsid w:val="00264DF3"/>
    <w:rsid w:val="00265025"/>
    <w:rsid w:val="0027059F"/>
    <w:rsid w:val="00270EB0"/>
    <w:rsid w:val="00271F7E"/>
    <w:rsid w:val="002722AE"/>
    <w:rsid w:val="00272A79"/>
    <w:rsid w:val="00272F61"/>
    <w:rsid w:val="00273871"/>
    <w:rsid w:val="00277BB0"/>
    <w:rsid w:val="0028396D"/>
    <w:rsid w:val="00284CB9"/>
    <w:rsid w:val="00284D0E"/>
    <w:rsid w:val="00285F42"/>
    <w:rsid w:val="00286431"/>
    <w:rsid w:val="00286512"/>
    <w:rsid w:val="00286B71"/>
    <w:rsid w:val="002875A8"/>
    <w:rsid w:val="00287C7B"/>
    <w:rsid w:val="0029125B"/>
    <w:rsid w:val="0029259E"/>
    <w:rsid w:val="002925F3"/>
    <w:rsid w:val="00292BEA"/>
    <w:rsid w:val="00293F99"/>
    <w:rsid w:val="00294F0A"/>
    <w:rsid w:val="00295022"/>
    <w:rsid w:val="002964A7"/>
    <w:rsid w:val="00296634"/>
    <w:rsid w:val="002970A1"/>
    <w:rsid w:val="002A09D6"/>
    <w:rsid w:val="002A135E"/>
    <w:rsid w:val="002A13D1"/>
    <w:rsid w:val="002A18C9"/>
    <w:rsid w:val="002A3446"/>
    <w:rsid w:val="002A347B"/>
    <w:rsid w:val="002A6479"/>
    <w:rsid w:val="002A756D"/>
    <w:rsid w:val="002A7600"/>
    <w:rsid w:val="002B0B5C"/>
    <w:rsid w:val="002B0E74"/>
    <w:rsid w:val="002B1047"/>
    <w:rsid w:val="002B1539"/>
    <w:rsid w:val="002B1AF1"/>
    <w:rsid w:val="002B200F"/>
    <w:rsid w:val="002B2976"/>
    <w:rsid w:val="002B4778"/>
    <w:rsid w:val="002B658B"/>
    <w:rsid w:val="002B69F2"/>
    <w:rsid w:val="002B75F9"/>
    <w:rsid w:val="002C05F1"/>
    <w:rsid w:val="002C13A1"/>
    <w:rsid w:val="002C1567"/>
    <w:rsid w:val="002C5F2A"/>
    <w:rsid w:val="002C6F64"/>
    <w:rsid w:val="002D08B8"/>
    <w:rsid w:val="002D0943"/>
    <w:rsid w:val="002D1364"/>
    <w:rsid w:val="002D1724"/>
    <w:rsid w:val="002D2503"/>
    <w:rsid w:val="002D2A37"/>
    <w:rsid w:val="002D3AA3"/>
    <w:rsid w:val="002D498B"/>
    <w:rsid w:val="002D5348"/>
    <w:rsid w:val="002D5546"/>
    <w:rsid w:val="002D63E2"/>
    <w:rsid w:val="002D7487"/>
    <w:rsid w:val="002D77D4"/>
    <w:rsid w:val="002E034C"/>
    <w:rsid w:val="002E2276"/>
    <w:rsid w:val="002E26DC"/>
    <w:rsid w:val="002E4201"/>
    <w:rsid w:val="002E43C2"/>
    <w:rsid w:val="002E490D"/>
    <w:rsid w:val="002E5935"/>
    <w:rsid w:val="002E6D3F"/>
    <w:rsid w:val="002E7586"/>
    <w:rsid w:val="002F00E1"/>
    <w:rsid w:val="002F0232"/>
    <w:rsid w:val="002F13D9"/>
    <w:rsid w:val="002F14E0"/>
    <w:rsid w:val="002F20AB"/>
    <w:rsid w:val="002F5484"/>
    <w:rsid w:val="002F62EF"/>
    <w:rsid w:val="002F7D60"/>
    <w:rsid w:val="0030279B"/>
    <w:rsid w:val="00302B40"/>
    <w:rsid w:val="00302ED5"/>
    <w:rsid w:val="003030A4"/>
    <w:rsid w:val="0030348A"/>
    <w:rsid w:val="003039E6"/>
    <w:rsid w:val="00303EEE"/>
    <w:rsid w:val="00304367"/>
    <w:rsid w:val="00305B56"/>
    <w:rsid w:val="0030600A"/>
    <w:rsid w:val="00306560"/>
    <w:rsid w:val="003077E0"/>
    <w:rsid w:val="003126CA"/>
    <w:rsid w:val="0031563A"/>
    <w:rsid w:val="003168BA"/>
    <w:rsid w:val="00317854"/>
    <w:rsid w:val="00317D62"/>
    <w:rsid w:val="00317D70"/>
    <w:rsid w:val="003209FD"/>
    <w:rsid w:val="00324B13"/>
    <w:rsid w:val="00326044"/>
    <w:rsid w:val="00327020"/>
    <w:rsid w:val="00330357"/>
    <w:rsid w:val="00330412"/>
    <w:rsid w:val="00331670"/>
    <w:rsid w:val="003316D1"/>
    <w:rsid w:val="00331CF4"/>
    <w:rsid w:val="00332C58"/>
    <w:rsid w:val="003330FD"/>
    <w:rsid w:val="003342FE"/>
    <w:rsid w:val="003402F9"/>
    <w:rsid w:val="0034044E"/>
    <w:rsid w:val="00340BEE"/>
    <w:rsid w:val="00341020"/>
    <w:rsid w:val="003450E9"/>
    <w:rsid w:val="00350297"/>
    <w:rsid w:val="00350897"/>
    <w:rsid w:val="0035225D"/>
    <w:rsid w:val="00352E42"/>
    <w:rsid w:val="003534D4"/>
    <w:rsid w:val="003538D0"/>
    <w:rsid w:val="0035574B"/>
    <w:rsid w:val="003557F8"/>
    <w:rsid w:val="0035611E"/>
    <w:rsid w:val="003570B4"/>
    <w:rsid w:val="003609FC"/>
    <w:rsid w:val="003618C5"/>
    <w:rsid w:val="00361E92"/>
    <w:rsid w:val="00362D8E"/>
    <w:rsid w:val="00363DDC"/>
    <w:rsid w:val="003651ED"/>
    <w:rsid w:val="00365E3F"/>
    <w:rsid w:val="00366D9E"/>
    <w:rsid w:val="003673F9"/>
    <w:rsid w:val="00367E93"/>
    <w:rsid w:val="003717C8"/>
    <w:rsid w:val="00371974"/>
    <w:rsid w:val="00372EED"/>
    <w:rsid w:val="0037468A"/>
    <w:rsid w:val="0037475E"/>
    <w:rsid w:val="003752CC"/>
    <w:rsid w:val="00375486"/>
    <w:rsid w:val="00375CC7"/>
    <w:rsid w:val="0037735E"/>
    <w:rsid w:val="00377A86"/>
    <w:rsid w:val="00380FC2"/>
    <w:rsid w:val="00381CE1"/>
    <w:rsid w:val="00381F34"/>
    <w:rsid w:val="00383675"/>
    <w:rsid w:val="00384BE2"/>
    <w:rsid w:val="00385113"/>
    <w:rsid w:val="003901E9"/>
    <w:rsid w:val="003924D3"/>
    <w:rsid w:val="00392646"/>
    <w:rsid w:val="00393601"/>
    <w:rsid w:val="003937EC"/>
    <w:rsid w:val="003940BF"/>
    <w:rsid w:val="003940FE"/>
    <w:rsid w:val="00395FAA"/>
    <w:rsid w:val="00397654"/>
    <w:rsid w:val="003978EE"/>
    <w:rsid w:val="003A00F7"/>
    <w:rsid w:val="003A02F0"/>
    <w:rsid w:val="003A03DE"/>
    <w:rsid w:val="003A0A47"/>
    <w:rsid w:val="003A0D88"/>
    <w:rsid w:val="003A1899"/>
    <w:rsid w:val="003A24AF"/>
    <w:rsid w:val="003A26E7"/>
    <w:rsid w:val="003A2940"/>
    <w:rsid w:val="003A48AF"/>
    <w:rsid w:val="003A51CF"/>
    <w:rsid w:val="003A5210"/>
    <w:rsid w:val="003A522E"/>
    <w:rsid w:val="003A545B"/>
    <w:rsid w:val="003A5E45"/>
    <w:rsid w:val="003A5ED3"/>
    <w:rsid w:val="003A6FC2"/>
    <w:rsid w:val="003B0BDE"/>
    <w:rsid w:val="003B0EF0"/>
    <w:rsid w:val="003B3FB1"/>
    <w:rsid w:val="003B4897"/>
    <w:rsid w:val="003B4BC8"/>
    <w:rsid w:val="003B4EBA"/>
    <w:rsid w:val="003B5187"/>
    <w:rsid w:val="003B6027"/>
    <w:rsid w:val="003B6B74"/>
    <w:rsid w:val="003B7793"/>
    <w:rsid w:val="003B7A29"/>
    <w:rsid w:val="003B7BD9"/>
    <w:rsid w:val="003C01AE"/>
    <w:rsid w:val="003C1B91"/>
    <w:rsid w:val="003C2971"/>
    <w:rsid w:val="003C2BED"/>
    <w:rsid w:val="003C2C3C"/>
    <w:rsid w:val="003C3305"/>
    <w:rsid w:val="003C344E"/>
    <w:rsid w:val="003C5C3F"/>
    <w:rsid w:val="003C72B0"/>
    <w:rsid w:val="003C7DE9"/>
    <w:rsid w:val="003D08F0"/>
    <w:rsid w:val="003D0906"/>
    <w:rsid w:val="003D1456"/>
    <w:rsid w:val="003D1E2D"/>
    <w:rsid w:val="003D3A72"/>
    <w:rsid w:val="003D69C8"/>
    <w:rsid w:val="003D728D"/>
    <w:rsid w:val="003D7562"/>
    <w:rsid w:val="003D7EF6"/>
    <w:rsid w:val="003E1894"/>
    <w:rsid w:val="003E1DF2"/>
    <w:rsid w:val="003E2514"/>
    <w:rsid w:val="003E4B95"/>
    <w:rsid w:val="003E5E39"/>
    <w:rsid w:val="003E780B"/>
    <w:rsid w:val="003E7D2D"/>
    <w:rsid w:val="003F000D"/>
    <w:rsid w:val="003F2109"/>
    <w:rsid w:val="003F2BD6"/>
    <w:rsid w:val="003F3294"/>
    <w:rsid w:val="003F3A14"/>
    <w:rsid w:val="003F4532"/>
    <w:rsid w:val="003F4598"/>
    <w:rsid w:val="003F4AB0"/>
    <w:rsid w:val="003F5B00"/>
    <w:rsid w:val="003F67EB"/>
    <w:rsid w:val="003F6DDB"/>
    <w:rsid w:val="003F709B"/>
    <w:rsid w:val="003F7855"/>
    <w:rsid w:val="003F7BF2"/>
    <w:rsid w:val="00400576"/>
    <w:rsid w:val="00401E46"/>
    <w:rsid w:val="00402EF6"/>
    <w:rsid w:val="004035CA"/>
    <w:rsid w:val="004038C3"/>
    <w:rsid w:val="00403D2E"/>
    <w:rsid w:val="00405064"/>
    <w:rsid w:val="004056A5"/>
    <w:rsid w:val="0040661E"/>
    <w:rsid w:val="0040715E"/>
    <w:rsid w:val="004071E5"/>
    <w:rsid w:val="00410812"/>
    <w:rsid w:val="0041267C"/>
    <w:rsid w:val="004126F8"/>
    <w:rsid w:val="00412D24"/>
    <w:rsid w:val="0041447A"/>
    <w:rsid w:val="00415104"/>
    <w:rsid w:val="00415DC8"/>
    <w:rsid w:val="0042084F"/>
    <w:rsid w:val="00420EB8"/>
    <w:rsid w:val="00420F8A"/>
    <w:rsid w:val="0042198A"/>
    <w:rsid w:val="004228A6"/>
    <w:rsid w:val="00425137"/>
    <w:rsid w:val="00425223"/>
    <w:rsid w:val="00425260"/>
    <w:rsid w:val="0042665E"/>
    <w:rsid w:val="0042673A"/>
    <w:rsid w:val="0042760B"/>
    <w:rsid w:val="00430D8A"/>
    <w:rsid w:val="00432461"/>
    <w:rsid w:val="004334A9"/>
    <w:rsid w:val="004340F0"/>
    <w:rsid w:val="00435A18"/>
    <w:rsid w:val="00436725"/>
    <w:rsid w:val="00436EC9"/>
    <w:rsid w:val="00436EF0"/>
    <w:rsid w:val="0044068F"/>
    <w:rsid w:val="00442CAB"/>
    <w:rsid w:val="00443461"/>
    <w:rsid w:val="0044412D"/>
    <w:rsid w:val="0044433D"/>
    <w:rsid w:val="0044554B"/>
    <w:rsid w:val="00446C38"/>
    <w:rsid w:val="00447523"/>
    <w:rsid w:val="0045166A"/>
    <w:rsid w:val="00452F57"/>
    <w:rsid w:val="00454937"/>
    <w:rsid w:val="0045580C"/>
    <w:rsid w:val="00456F9D"/>
    <w:rsid w:val="00457726"/>
    <w:rsid w:val="00457AC3"/>
    <w:rsid w:val="00461D1D"/>
    <w:rsid w:val="004623F7"/>
    <w:rsid w:val="004624F5"/>
    <w:rsid w:val="00462A35"/>
    <w:rsid w:val="004639F1"/>
    <w:rsid w:val="0046509D"/>
    <w:rsid w:val="00465475"/>
    <w:rsid w:val="00466190"/>
    <w:rsid w:val="00466EB9"/>
    <w:rsid w:val="004702D3"/>
    <w:rsid w:val="00471322"/>
    <w:rsid w:val="00471395"/>
    <w:rsid w:val="0047231C"/>
    <w:rsid w:val="00472ED7"/>
    <w:rsid w:val="00475BB2"/>
    <w:rsid w:val="00476063"/>
    <w:rsid w:val="00476E8C"/>
    <w:rsid w:val="00477FFC"/>
    <w:rsid w:val="00480738"/>
    <w:rsid w:val="0048357F"/>
    <w:rsid w:val="0048547C"/>
    <w:rsid w:val="00485A01"/>
    <w:rsid w:val="00485C38"/>
    <w:rsid w:val="00486E6C"/>
    <w:rsid w:val="00487C34"/>
    <w:rsid w:val="004901F6"/>
    <w:rsid w:val="004905C2"/>
    <w:rsid w:val="00490730"/>
    <w:rsid w:val="00493550"/>
    <w:rsid w:val="004949D7"/>
    <w:rsid w:val="00494FE7"/>
    <w:rsid w:val="0049505F"/>
    <w:rsid w:val="00497325"/>
    <w:rsid w:val="004976DF"/>
    <w:rsid w:val="00497DE3"/>
    <w:rsid w:val="004A02BA"/>
    <w:rsid w:val="004A105D"/>
    <w:rsid w:val="004A2892"/>
    <w:rsid w:val="004A3B60"/>
    <w:rsid w:val="004A4CDD"/>
    <w:rsid w:val="004A630C"/>
    <w:rsid w:val="004A68FF"/>
    <w:rsid w:val="004A7825"/>
    <w:rsid w:val="004B1FF0"/>
    <w:rsid w:val="004B2076"/>
    <w:rsid w:val="004B2A8D"/>
    <w:rsid w:val="004B2B33"/>
    <w:rsid w:val="004B3105"/>
    <w:rsid w:val="004B3D17"/>
    <w:rsid w:val="004B4FE2"/>
    <w:rsid w:val="004B579B"/>
    <w:rsid w:val="004B5AC1"/>
    <w:rsid w:val="004B6611"/>
    <w:rsid w:val="004B6D1B"/>
    <w:rsid w:val="004B6EE9"/>
    <w:rsid w:val="004B715D"/>
    <w:rsid w:val="004B7917"/>
    <w:rsid w:val="004B7CEF"/>
    <w:rsid w:val="004B7D89"/>
    <w:rsid w:val="004C0382"/>
    <w:rsid w:val="004C03F7"/>
    <w:rsid w:val="004C1B30"/>
    <w:rsid w:val="004C20B8"/>
    <w:rsid w:val="004C22E2"/>
    <w:rsid w:val="004C24FA"/>
    <w:rsid w:val="004C2702"/>
    <w:rsid w:val="004C5183"/>
    <w:rsid w:val="004C60C2"/>
    <w:rsid w:val="004C6430"/>
    <w:rsid w:val="004C644A"/>
    <w:rsid w:val="004C6C48"/>
    <w:rsid w:val="004D1D92"/>
    <w:rsid w:val="004D2370"/>
    <w:rsid w:val="004D377B"/>
    <w:rsid w:val="004D3A2F"/>
    <w:rsid w:val="004D437D"/>
    <w:rsid w:val="004D466E"/>
    <w:rsid w:val="004D4F7C"/>
    <w:rsid w:val="004D54C7"/>
    <w:rsid w:val="004D5DD9"/>
    <w:rsid w:val="004D6F8B"/>
    <w:rsid w:val="004D7A00"/>
    <w:rsid w:val="004E047B"/>
    <w:rsid w:val="004E1F92"/>
    <w:rsid w:val="004E285D"/>
    <w:rsid w:val="004E3E9B"/>
    <w:rsid w:val="004E4CCF"/>
    <w:rsid w:val="004E5806"/>
    <w:rsid w:val="004E7F12"/>
    <w:rsid w:val="004F08BD"/>
    <w:rsid w:val="004F0A5A"/>
    <w:rsid w:val="004F1166"/>
    <w:rsid w:val="004F1A5A"/>
    <w:rsid w:val="004F203F"/>
    <w:rsid w:val="004F337E"/>
    <w:rsid w:val="004F392E"/>
    <w:rsid w:val="004F4A50"/>
    <w:rsid w:val="004F4E24"/>
    <w:rsid w:val="004F527C"/>
    <w:rsid w:val="004F632C"/>
    <w:rsid w:val="004F65CF"/>
    <w:rsid w:val="004F6A6C"/>
    <w:rsid w:val="004F7876"/>
    <w:rsid w:val="004F7A26"/>
    <w:rsid w:val="00500137"/>
    <w:rsid w:val="00500C3E"/>
    <w:rsid w:val="005013F7"/>
    <w:rsid w:val="00501A59"/>
    <w:rsid w:val="005025EC"/>
    <w:rsid w:val="00502C0E"/>
    <w:rsid w:val="00503CA9"/>
    <w:rsid w:val="00504313"/>
    <w:rsid w:val="00504395"/>
    <w:rsid w:val="00506CC9"/>
    <w:rsid w:val="00510549"/>
    <w:rsid w:val="005108EF"/>
    <w:rsid w:val="0051164E"/>
    <w:rsid w:val="00511A54"/>
    <w:rsid w:val="005124BD"/>
    <w:rsid w:val="005139F6"/>
    <w:rsid w:val="00513A6D"/>
    <w:rsid w:val="00514A37"/>
    <w:rsid w:val="00515D34"/>
    <w:rsid w:val="00515DAB"/>
    <w:rsid w:val="00520003"/>
    <w:rsid w:val="0052034A"/>
    <w:rsid w:val="0052046A"/>
    <w:rsid w:val="005211CF"/>
    <w:rsid w:val="00521AC1"/>
    <w:rsid w:val="00524BDA"/>
    <w:rsid w:val="005256A1"/>
    <w:rsid w:val="0052592B"/>
    <w:rsid w:val="0052654F"/>
    <w:rsid w:val="0052742C"/>
    <w:rsid w:val="00527A9F"/>
    <w:rsid w:val="005300A2"/>
    <w:rsid w:val="00530485"/>
    <w:rsid w:val="00531011"/>
    <w:rsid w:val="00531241"/>
    <w:rsid w:val="005315CD"/>
    <w:rsid w:val="00531CCC"/>
    <w:rsid w:val="00531EBD"/>
    <w:rsid w:val="00532551"/>
    <w:rsid w:val="00532974"/>
    <w:rsid w:val="00533989"/>
    <w:rsid w:val="005342BC"/>
    <w:rsid w:val="005344A7"/>
    <w:rsid w:val="005346B8"/>
    <w:rsid w:val="00535632"/>
    <w:rsid w:val="00536F11"/>
    <w:rsid w:val="00537837"/>
    <w:rsid w:val="005404B9"/>
    <w:rsid w:val="00542419"/>
    <w:rsid w:val="0054248F"/>
    <w:rsid w:val="00543260"/>
    <w:rsid w:val="00547724"/>
    <w:rsid w:val="00547745"/>
    <w:rsid w:val="00547C31"/>
    <w:rsid w:val="00547DC0"/>
    <w:rsid w:val="005508A8"/>
    <w:rsid w:val="00551407"/>
    <w:rsid w:val="00551D6D"/>
    <w:rsid w:val="00552668"/>
    <w:rsid w:val="00552EB0"/>
    <w:rsid w:val="00553170"/>
    <w:rsid w:val="00553247"/>
    <w:rsid w:val="00553952"/>
    <w:rsid w:val="00553C28"/>
    <w:rsid w:val="00553EA1"/>
    <w:rsid w:val="0055595D"/>
    <w:rsid w:val="00555AA9"/>
    <w:rsid w:val="005609BE"/>
    <w:rsid w:val="005615A7"/>
    <w:rsid w:val="0056251F"/>
    <w:rsid w:val="00562557"/>
    <w:rsid w:val="0056303C"/>
    <w:rsid w:val="00565497"/>
    <w:rsid w:val="00565512"/>
    <w:rsid w:val="0056582C"/>
    <w:rsid w:val="005658EA"/>
    <w:rsid w:val="0056604C"/>
    <w:rsid w:val="00566EF9"/>
    <w:rsid w:val="00567C40"/>
    <w:rsid w:val="005703EE"/>
    <w:rsid w:val="00570915"/>
    <w:rsid w:val="00570DBA"/>
    <w:rsid w:val="0057224A"/>
    <w:rsid w:val="00572D40"/>
    <w:rsid w:val="00572E34"/>
    <w:rsid w:val="00573663"/>
    <w:rsid w:val="005745BC"/>
    <w:rsid w:val="00576674"/>
    <w:rsid w:val="00577D4D"/>
    <w:rsid w:val="00580999"/>
    <w:rsid w:val="005814A3"/>
    <w:rsid w:val="00582270"/>
    <w:rsid w:val="005834A3"/>
    <w:rsid w:val="00586382"/>
    <w:rsid w:val="00586566"/>
    <w:rsid w:val="00587895"/>
    <w:rsid w:val="0059070A"/>
    <w:rsid w:val="00591B83"/>
    <w:rsid w:val="00592303"/>
    <w:rsid w:val="005927AE"/>
    <w:rsid w:val="0059320B"/>
    <w:rsid w:val="00595886"/>
    <w:rsid w:val="00595A11"/>
    <w:rsid w:val="005963E0"/>
    <w:rsid w:val="00596FF9"/>
    <w:rsid w:val="005A108A"/>
    <w:rsid w:val="005A3ED9"/>
    <w:rsid w:val="005A494F"/>
    <w:rsid w:val="005A4E94"/>
    <w:rsid w:val="005A52D6"/>
    <w:rsid w:val="005A53F1"/>
    <w:rsid w:val="005A5469"/>
    <w:rsid w:val="005A61E6"/>
    <w:rsid w:val="005A6AE6"/>
    <w:rsid w:val="005B0174"/>
    <w:rsid w:val="005B0C9B"/>
    <w:rsid w:val="005B1600"/>
    <w:rsid w:val="005B1635"/>
    <w:rsid w:val="005B27AB"/>
    <w:rsid w:val="005B2CE3"/>
    <w:rsid w:val="005B5DCE"/>
    <w:rsid w:val="005C02B4"/>
    <w:rsid w:val="005C1C7A"/>
    <w:rsid w:val="005C2027"/>
    <w:rsid w:val="005C2464"/>
    <w:rsid w:val="005C272E"/>
    <w:rsid w:val="005C2C5B"/>
    <w:rsid w:val="005C38FA"/>
    <w:rsid w:val="005C3960"/>
    <w:rsid w:val="005C4738"/>
    <w:rsid w:val="005C4BF5"/>
    <w:rsid w:val="005C5409"/>
    <w:rsid w:val="005C5C46"/>
    <w:rsid w:val="005C674D"/>
    <w:rsid w:val="005C7A3C"/>
    <w:rsid w:val="005C7E3E"/>
    <w:rsid w:val="005C7E9A"/>
    <w:rsid w:val="005D10D5"/>
    <w:rsid w:val="005D23B9"/>
    <w:rsid w:val="005D262B"/>
    <w:rsid w:val="005D3421"/>
    <w:rsid w:val="005D3D71"/>
    <w:rsid w:val="005D4402"/>
    <w:rsid w:val="005D58A1"/>
    <w:rsid w:val="005D655D"/>
    <w:rsid w:val="005D6DCE"/>
    <w:rsid w:val="005E2625"/>
    <w:rsid w:val="005E263E"/>
    <w:rsid w:val="005E2C9E"/>
    <w:rsid w:val="005E3062"/>
    <w:rsid w:val="005E368E"/>
    <w:rsid w:val="005E3BEE"/>
    <w:rsid w:val="005E3F22"/>
    <w:rsid w:val="005E4049"/>
    <w:rsid w:val="005E5291"/>
    <w:rsid w:val="005E554A"/>
    <w:rsid w:val="005E6449"/>
    <w:rsid w:val="005E7146"/>
    <w:rsid w:val="005F01E3"/>
    <w:rsid w:val="005F1FE3"/>
    <w:rsid w:val="005F2441"/>
    <w:rsid w:val="005F4235"/>
    <w:rsid w:val="005F4C47"/>
    <w:rsid w:val="005F67A5"/>
    <w:rsid w:val="005F6F44"/>
    <w:rsid w:val="005F763A"/>
    <w:rsid w:val="00601D2C"/>
    <w:rsid w:val="00603C21"/>
    <w:rsid w:val="00604788"/>
    <w:rsid w:val="00604C98"/>
    <w:rsid w:val="006055FD"/>
    <w:rsid w:val="00605610"/>
    <w:rsid w:val="006059E3"/>
    <w:rsid w:val="0060624F"/>
    <w:rsid w:val="00606DC4"/>
    <w:rsid w:val="006070F7"/>
    <w:rsid w:val="006072DC"/>
    <w:rsid w:val="00607359"/>
    <w:rsid w:val="00607888"/>
    <w:rsid w:val="00607CF0"/>
    <w:rsid w:val="00610BFE"/>
    <w:rsid w:val="006115C5"/>
    <w:rsid w:val="0061268C"/>
    <w:rsid w:val="0061292F"/>
    <w:rsid w:val="00614B65"/>
    <w:rsid w:val="006162D5"/>
    <w:rsid w:val="00617DEE"/>
    <w:rsid w:val="006200F6"/>
    <w:rsid w:val="006204B9"/>
    <w:rsid w:val="0062059E"/>
    <w:rsid w:val="006209BC"/>
    <w:rsid w:val="00620EC2"/>
    <w:rsid w:val="00622F70"/>
    <w:rsid w:val="00623FC4"/>
    <w:rsid w:val="006246AB"/>
    <w:rsid w:val="00624F2F"/>
    <w:rsid w:val="006255F5"/>
    <w:rsid w:val="00626528"/>
    <w:rsid w:val="00630630"/>
    <w:rsid w:val="00632A9E"/>
    <w:rsid w:val="00632D7D"/>
    <w:rsid w:val="00632F51"/>
    <w:rsid w:val="006334F4"/>
    <w:rsid w:val="00633B08"/>
    <w:rsid w:val="00633E85"/>
    <w:rsid w:val="00633EFA"/>
    <w:rsid w:val="00634DE3"/>
    <w:rsid w:val="00634FAE"/>
    <w:rsid w:val="00636673"/>
    <w:rsid w:val="00636C0D"/>
    <w:rsid w:val="00640287"/>
    <w:rsid w:val="006402C3"/>
    <w:rsid w:val="00643054"/>
    <w:rsid w:val="00643B46"/>
    <w:rsid w:val="00644804"/>
    <w:rsid w:val="006458BB"/>
    <w:rsid w:val="00646ECC"/>
    <w:rsid w:val="00647A91"/>
    <w:rsid w:val="00647B23"/>
    <w:rsid w:val="00653591"/>
    <w:rsid w:val="0065466C"/>
    <w:rsid w:val="006548BC"/>
    <w:rsid w:val="00655C4B"/>
    <w:rsid w:val="00655DE9"/>
    <w:rsid w:val="0065633D"/>
    <w:rsid w:val="0065663E"/>
    <w:rsid w:val="0065712C"/>
    <w:rsid w:val="006578A6"/>
    <w:rsid w:val="0066072B"/>
    <w:rsid w:val="00661616"/>
    <w:rsid w:val="0066262D"/>
    <w:rsid w:val="0066324B"/>
    <w:rsid w:val="00664382"/>
    <w:rsid w:val="00664734"/>
    <w:rsid w:val="00665720"/>
    <w:rsid w:val="0066594E"/>
    <w:rsid w:val="00665DEA"/>
    <w:rsid w:val="006666CA"/>
    <w:rsid w:val="0067187C"/>
    <w:rsid w:val="00672B52"/>
    <w:rsid w:val="00673328"/>
    <w:rsid w:val="006743D6"/>
    <w:rsid w:val="00674671"/>
    <w:rsid w:val="00674EA3"/>
    <w:rsid w:val="0067566B"/>
    <w:rsid w:val="00675961"/>
    <w:rsid w:val="00676539"/>
    <w:rsid w:val="00680677"/>
    <w:rsid w:val="00681FD1"/>
    <w:rsid w:val="00683707"/>
    <w:rsid w:val="00685962"/>
    <w:rsid w:val="00686639"/>
    <w:rsid w:val="00687AB2"/>
    <w:rsid w:val="00690A67"/>
    <w:rsid w:val="006915FF"/>
    <w:rsid w:val="006916FB"/>
    <w:rsid w:val="00691779"/>
    <w:rsid w:val="00691B33"/>
    <w:rsid w:val="00693D42"/>
    <w:rsid w:val="00695423"/>
    <w:rsid w:val="00696978"/>
    <w:rsid w:val="006977CE"/>
    <w:rsid w:val="00697F1B"/>
    <w:rsid w:val="006A04E3"/>
    <w:rsid w:val="006A0724"/>
    <w:rsid w:val="006A0B1B"/>
    <w:rsid w:val="006A1580"/>
    <w:rsid w:val="006A2A40"/>
    <w:rsid w:val="006A5365"/>
    <w:rsid w:val="006A69C2"/>
    <w:rsid w:val="006B0133"/>
    <w:rsid w:val="006B3B1A"/>
    <w:rsid w:val="006B49B7"/>
    <w:rsid w:val="006B5D5E"/>
    <w:rsid w:val="006B62F5"/>
    <w:rsid w:val="006B7C6F"/>
    <w:rsid w:val="006C043A"/>
    <w:rsid w:val="006C27D6"/>
    <w:rsid w:val="006C45DE"/>
    <w:rsid w:val="006C4B9B"/>
    <w:rsid w:val="006C4E36"/>
    <w:rsid w:val="006C67B4"/>
    <w:rsid w:val="006C7421"/>
    <w:rsid w:val="006C7814"/>
    <w:rsid w:val="006D30D3"/>
    <w:rsid w:val="006D38F1"/>
    <w:rsid w:val="006D5000"/>
    <w:rsid w:val="006D5995"/>
    <w:rsid w:val="006D5C68"/>
    <w:rsid w:val="006D5E02"/>
    <w:rsid w:val="006D72FD"/>
    <w:rsid w:val="006D76DB"/>
    <w:rsid w:val="006D7AC4"/>
    <w:rsid w:val="006E1F76"/>
    <w:rsid w:val="006E24D7"/>
    <w:rsid w:val="006E3564"/>
    <w:rsid w:val="006E3F7A"/>
    <w:rsid w:val="006E5675"/>
    <w:rsid w:val="006E6B97"/>
    <w:rsid w:val="006E71C3"/>
    <w:rsid w:val="006F0E44"/>
    <w:rsid w:val="006F0E92"/>
    <w:rsid w:val="006F25AA"/>
    <w:rsid w:val="006F3BF2"/>
    <w:rsid w:val="006F3F6A"/>
    <w:rsid w:val="006F43AD"/>
    <w:rsid w:val="006F534B"/>
    <w:rsid w:val="006F5819"/>
    <w:rsid w:val="006F62D1"/>
    <w:rsid w:val="006F6CAA"/>
    <w:rsid w:val="006F7EBC"/>
    <w:rsid w:val="0070067A"/>
    <w:rsid w:val="0070263D"/>
    <w:rsid w:val="007033D3"/>
    <w:rsid w:val="00703CBC"/>
    <w:rsid w:val="00703E8A"/>
    <w:rsid w:val="0070534D"/>
    <w:rsid w:val="007059A5"/>
    <w:rsid w:val="0070655A"/>
    <w:rsid w:val="00706FBF"/>
    <w:rsid w:val="007102CD"/>
    <w:rsid w:val="00710E11"/>
    <w:rsid w:val="0071139D"/>
    <w:rsid w:val="0071379F"/>
    <w:rsid w:val="00714732"/>
    <w:rsid w:val="0071486E"/>
    <w:rsid w:val="00716B68"/>
    <w:rsid w:val="00720133"/>
    <w:rsid w:val="0072041F"/>
    <w:rsid w:val="007205B8"/>
    <w:rsid w:val="00720F4F"/>
    <w:rsid w:val="00721394"/>
    <w:rsid w:val="00721DE7"/>
    <w:rsid w:val="007228CB"/>
    <w:rsid w:val="007230CC"/>
    <w:rsid w:val="0072617A"/>
    <w:rsid w:val="0072626A"/>
    <w:rsid w:val="00726679"/>
    <w:rsid w:val="007273A9"/>
    <w:rsid w:val="007275A3"/>
    <w:rsid w:val="0072773B"/>
    <w:rsid w:val="00727D97"/>
    <w:rsid w:val="00731C27"/>
    <w:rsid w:val="00732DEE"/>
    <w:rsid w:val="00733130"/>
    <w:rsid w:val="00734A2E"/>
    <w:rsid w:val="007350F2"/>
    <w:rsid w:val="00735A09"/>
    <w:rsid w:val="00736A85"/>
    <w:rsid w:val="00736AC0"/>
    <w:rsid w:val="00740582"/>
    <w:rsid w:val="0074199B"/>
    <w:rsid w:val="00742AE6"/>
    <w:rsid w:val="007432FD"/>
    <w:rsid w:val="00743651"/>
    <w:rsid w:val="0074467C"/>
    <w:rsid w:val="00745524"/>
    <w:rsid w:val="00745DD3"/>
    <w:rsid w:val="00747495"/>
    <w:rsid w:val="00750218"/>
    <w:rsid w:val="0075043F"/>
    <w:rsid w:val="00750A90"/>
    <w:rsid w:val="007514FA"/>
    <w:rsid w:val="00751C21"/>
    <w:rsid w:val="00751C62"/>
    <w:rsid w:val="007525B1"/>
    <w:rsid w:val="0075272D"/>
    <w:rsid w:val="00752E35"/>
    <w:rsid w:val="007531E6"/>
    <w:rsid w:val="007557CA"/>
    <w:rsid w:val="00755C49"/>
    <w:rsid w:val="0075626F"/>
    <w:rsid w:val="00756275"/>
    <w:rsid w:val="007575F3"/>
    <w:rsid w:val="00760379"/>
    <w:rsid w:val="007620BB"/>
    <w:rsid w:val="007622D7"/>
    <w:rsid w:val="00762580"/>
    <w:rsid w:val="00763C3C"/>
    <w:rsid w:val="0076561E"/>
    <w:rsid w:val="007658E7"/>
    <w:rsid w:val="00766388"/>
    <w:rsid w:val="007665DB"/>
    <w:rsid w:val="00767492"/>
    <w:rsid w:val="0076786A"/>
    <w:rsid w:val="00767B62"/>
    <w:rsid w:val="00770BF9"/>
    <w:rsid w:val="007715EA"/>
    <w:rsid w:val="00771EE3"/>
    <w:rsid w:val="007722FC"/>
    <w:rsid w:val="007734E1"/>
    <w:rsid w:val="00773ABB"/>
    <w:rsid w:val="007750BF"/>
    <w:rsid w:val="0077571D"/>
    <w:rsid w:val="00777FF5"/>
    <w:rsid w:val="00780846"/>
    <w:rsid w:val="00780B8C"/>
    <w:rsid w:val="00780D8F"/>
    <w:rsid w:val="00783247"/>
    <w:rsid w:val="00783E8A"/>
    <w:rsid w:val="00784256"/>
    <w:rsid w:val="007859B9"/>
    <w:rsid w:val="00787826"/>
    <w:rsid w:val="007926DB"/>
    <w:rsid w:val="00793437"/>
    <w:rsid w:val="00794417"/>
    <w:rsid w:val="007946DB"/>
    <w:rsid w:val="00794DF1"/>
    <w:rsid w:val="00795332"/>
    <w:rsid w:val="00795BD2"/>
    <w:rsid w:val="00797609"/>
    <w:rsid w:val="007A05A8"/>
    <w:rsid w:val="007A07A1"/>
    <w:rsid w:val="007A1133"/>
    <w:rsid w:val="007A12CE"/>
    <w:rsid w:val="007A2688"/>
    <w:rsid w:val="007A3B82"/>
    <w:rsid w:val="007A46B3"/>
    <w:rsid w:val="007A5136"/>
    <w:rsid w:val="007A550B"/>
    <w:rsid w:val="007A5864"/>
    <w:rsid w:val="007A5F0E"/>
    <w:rsid w:val="007A624A"/>
    <w:rsid w:val="007A64ED"/>
    <w:rsid w:val="007A6B11"/>
    <w:rsid w:val="007A6D23"/>
    <w:rsid w:val="007A7781"/>
    <w:rsid w:val="007B0463"/>
    <w:rsid w:val="007B05EA"/>
    <w:rsid w:val="007B0F18"/>
    <w:rsid w:val="007B194F"/>
    <w:rsid w:val="007B1C98"/>
    <w:rsid w:val="007B4177"/>
    <w:rsid w:val="007B4276"/>
    <w:rsid w:val="007B47CB"/>
    <w:rsid w:val="007B4F52"/>
    <w:rsid w:val="007B62C8"/>
    <w:rsid w:val="007B6598"/>
    <w:rsid w:val="007B6842"/>
    <w:rsid w:val="007B6A5D"/>
    <w:rsid w:val="007B6C5B"/>
    <w:rsid w:val="007B6D9A"/>
    <w:rsid w:val="007B6E8B"/>
    <w:rsid w:val="007B7785"/>
    <w:rsid w:val="007B7B8B"/>
    <w:rsid w:val="007C0424"/>
    <w:rsid w:val="007C0EDF"/>
    <w:rsid w:val="007C1129"/>
    <w:rsid w:val="007C1818"/>
    <w:rsid w:val="007C2E99"/>
    <w:rsid w:val="007C38C3"/>
    <w:rsid w:val="007C458F"/>
    <w:rsid w:val="007C46F4"/>
    <w:rsid w:val="007C6518"/>
    <w:rsid w:val="007C6FA4"/>
    <w:rsid w:val="007C70B9"/>
    <w:rsid w:val="007C7661"/>
    <w:rsid w:val="007C76D5"/>
    <w:rsid w:val="007D001C"/>
    <w:rsid w:val="007D161E"/>
    <w:rsid w:val="007D3C60"/>
    <w:rsid w:val="007D55D0"/>
    <w:rsid w:val="007D61A1"/>
    <w:rsid w:val="007D6705"/>
    <w:rsid w:val="007E2825"/>
    <w:rsid w:val="007E4257"/>
    <w:rsid w:val="007E475D"/>
    <w:rsid w:val="007E6319"/>
    <w:rsid w:val="007E73FD"/>
    <w:rsid w:val="007E78DF"/>
    <w:rsid w:val="007F0A40"/>
    <w:rsid w:val="007F1480"/>
    <w:rsid w:val="007F1CD2"/>
    <w:rsid w:val="007F287C"/>
    <w:rsid w:val="007F3087"/>
    <w:rsid w:val="007F381A"/>
    <w:rsid w:val="007F406F"/>
    <w:rsid w:val="007F44F4"/>
    <w:rsid w:val="007F6616"/>
    <w:rsid w:val="007F73AD"/>
    <w:rsid w:val="007F77D6"/>
    <w:rsid w:val="007F78B1"/>
    <w:rsid w:val="0080356A"/>
    <w:rsid w:val="00804AAE"/>
    <w:rsid w:val="00806C47"/>
    <w:rsid w:val="00810E5A"/>
    <w:rsid w:val="00811895"/>
    <w:rsid w:val="00812B35"/>
    <w:rsid w:val="00813D3F"/>
    <w:rsid w:val="0081412F"/>
    <w:rsid w:val="0081666E"/>
    <w:rsid w:val="00817B0C"/>
    <w:rsid w:val="00817D97"/>
    <w:rsid w:val="0082028D"/>
    <w:rsid w:val="00823064"/>
    <w:rsid w:val="0082376F"/>
    <w:rsid w:val="00824694"/>
    <w:rsid w:val="008253F5"/>
    <w:rsid w:val="008259D7"/>
    <w:rsid w:val="0082732A"/>
    <w:rsid w:val="008276B2"/>
    <w:rsid w:val="0083086E"/>
    <w:rsid w:val="00831AD8"/>
    <w:rsid w:val="00832082"/>
    <w:rsid w:val="008320E5"/>
    <w:rsid w:val="00833EB9"/>
    <w:rsid w:val="00834099"/>
    <w:rsid w:val="00834690"/>
    <w:rsid w:val="008349B4"/>
    <w:rsid w:val="00835511"/>
    <w:rsid w:val="0083580E"/>
    <w:rsid w:val="00835E4F"/>
    <w:rsid w:val="00836A05"/>
    <w:rsid w:val="008371DB"/>
    <w:rsid w:val="00842098"/>
    <w:rsid w:val="00842617"/>
    <w:rsid w:val="00843C49"/>
    <w:rsid w:val="0084467E"/>
    <w:rsid w:val="00845340"/>
    <w:rsid w:val="008460E3"/>
    <w:rsid w:val="0084772C"/>
    <w:rsid w:val="00847FDF"/>
    <w:rsid w:val="00850BE3"/>
    <w:rsid w:val="00850DD3"/>
    <w:rsid w:val="00850E8B"/>
    <w:rsid w:val="00851226"/>
    <w:rsid w:val="0085142C"/>
    <w:rsid w:val="00851BFE"/>
    <w:rsid w:val="00851D50"/>
    <w:rsid w:val="00853C2D"/>
    <w:rsid w:val="00853E17"/>
    <w:rsid w:val="00853EBF"/>
    <w:rsid w:val="00854223"/>
    <w:rsid w:val="0085423E"/>
    <w:rsid w:val="0085506B"/>
    <w:rsid w:val="008555C3"/>
    <w:rsid w:val="00857602"/>
    <w:rsid w:val="00860D00"/>
    <w:rsid w:val="00860DA7"/>
    <w:rsid w:val="00861376"/>
    <w:rsid w:val="008616ED"/>
    <w:rsid w:val="008619A3"/>
    <w:rsid w:val="00862A23"/>
    <w:rsid w:val="00863959"/>
    <w:rsid w:val="00864034"/>
    <w:rsid w:val="0086581A"/>
    <w:rsid w:val="00865E0A"/>
    <w:rsid w:val="0086652D"/>
    <w:rsid w:val="00866F4D"/>
    <w:rsid w:val="00870514"/>
    <w:rsid w:val="00870D80"/>
    <w:rsid w:val="008720C7"/>
    <w:rsid w:val="00872BF8"/>
    <w:rsid w:val="008745E6"/>
    <w:rsid w:val="0087483F"/>
    <w:rsid w:val="00874F89"/>
    <w:rsid w:val="0087580B"/>
    <w:rsid w:val="00875C06"/>
    <w:rsid w:val="00876A4E"/>
    <w:rsid w:val="0088195A"/>
    <w:rsid w:val="00882326"/>
    <w:rsid w:val="00883364"/>
    <w:rsid w:val="008844CE"/>
    <w:rsid w:val="00885628"/>
    <w:rsid w:val="008856B6"/>
    <w:rsid w:val="00885A0E"/>
    <w:rsid w:val="00886BDA"/>
    <w:rsid w:val="00887138"/>
    <w:rsid w:val="00887930"/>
    <w:rsid w:val="00891218"/>
    <w:rsid w:val="00896AE7"/>
    <w:rsid w:val="00896BF4"/>
    <w:rsid w:val="00897383"/>
    <w:rsid w:val="0089745A"/>
    <w:rsid w:val="008A06FD"/>
    <w:rsid w:val="008A0FCC"/>
    <w:rsid w:val="008A1D8B"/>
    <w:rsid w:val="008A43C5"/>
    <w:rsid w:val="008A48E1"/>
    <w:rsid w:val="008A490C"/>
    <w:rsid w:val="008A49BA"/>
    <w:rsid w:val="008A590F"/>
    <w:rsid w:val="008A64A8"/>
    <w:rsid w:val="008A68C2"/>
    <w:rsid w:val="008A77D5"/>
    <w:rsid w:val="008B0966"/>
    <w:rsid w:val="008B1CE2"/>
    <w:rsid w:val="008B2524"/>
    <w:rsid w:val="008B7732"/>
    <w:rsid w:val="008B7B23"/>
    <w:rsid w:val="008C0919"/>
    <w:rsid w:val="008C2108"/>
    <w:rsid w:val="008C2FF2"/>
    <w:rsid w:val="008C4032"/>
    <w:rsid w:val="008C4238"/>
    <w:rsid w:val="008C49B4"/>
    <w:rsid w:val="008C60DA"/>
    <w:rsid w:val="008C782A"/>
    <w:rsid w:val="008C7DEE"/>
    <w:rsid w:val="008D054C"/>
    <w:rsid w:val="008D06A3"/>
    <w:rsid w:val="008D0924"/>
    <w:rsid w:val="008D14D2"/>
    <w:rsid w:val="008D20DA"/>
    <w:rsid w:val="008D4620"/>
    <w:rsid w:val="008D4AE1"/>
    <w:rsid w:val="008D4CA2"/>
    <w:rsid w:val="008D4E40"/>
    <w:rsid w:val="008D53C8"/>
    <w:rsid w:val="008E0D9A"/>
    <w:rsid w:val="008E1AFE"/>
    <w:rsid w:val="008E3AC5"/>
    <w:rsid w:val="008E4602"/>
    <w:rsid w:val="008E537A"/>
    <w:rsid w:val="008E5892"/>
    <w:rsid w:val="008E6347"/>
    <w:rsid w:val="008E647B"/>
    <w:rsid w:val="008E7B66"/>
    <w:rsid w:val="008F01A5"/>
    <w:rsid w:val="008F1153"/>
    <w:rsid w:val="008F17AF"/>
    <w:rsid w:val="008F1B09"/>
    <w:rsid w:val="008F2BE9"/>
    <w:rsid w:val="008F2FE5"/>
    <w:rsid w:val="008F324A"/>
    <w:rsid w:val="008F3940"/>
    <w:rsid w:val="008F4D74"/>
    <w:rsid w:val="008F4E1F"/>
    <w:rsid w:val="008F5655"/>
    <w:rsid w:val="008F6561"/>
    <w:rsid w:val="008F706D"/>
    <w:rsid w:val="009005B7"/>
    <w:rsid w:val="00900A00"/>
    <w:rsid w:val="00900FD7"/>
    <w:rsid w:val="0090259F"/>
    <w:rsid w:val="00903682"/>
    <w:rsid w:val="00903F52"/>
    <w:rsid w:val="00903F6D"/>
    <w:rsid w:val="00904137"/>
    <w:rsid w:val="00904208"/>
    <w:rsid w:val="009070FD"/>
    <w:rsid w:val="009106E3"/>
    <w:rsid w:val="00911527"/>
    <w:rsid w:val="00911AE3"/>
    <w:rsid w:val="009129D4"/>
    <w:rsid w:val="009135EA"/>
    <w:rsid w:val="0091361D"/>
    <w:rsid w:val="00914ED5"/>
    <w:rsid w:val="00916C2A"/>
    <w:rsid w:val="00920D95"/>
    <w:rsid w:val="009215F0"/>
    <w:rsid w:val="00921995"/>
    <w:rsid w:val="00921D17"/>
    <w:rsid w:val="009220BD"/>
    <w:rsid w:val="009227A5"/>
    <w:rsid w:val="009231B0"/>
    <w:rsid w:val="00924F89"/>
    <w:rsid w:val="00926C19"/>
    <w:rsid w:val="00927A9B"/>
    <w:rsid w:val="0093022A"/>
    <w:rsid w:val="00933E41"/>
    <w:rsid w:val="00936CF7"/>
    <w:rsid w:val="00936E59"/>
    <w:rsid w:val="00937A93"/>
    <w:rsid w:val="00940142"/>
    <w:rsid w:val="00940461"/>
    <w:rsid w:val="00942714"/>
    <w:rsid w:val="00943A0B"/>
    <w:rsid w:val="00944025"/>
    <w:rsid w:val="009442AA"/>
    <w:rsid w:val="00944908"/>
    <w:rsid w:val="009458BA"/>
    <w:rsid w:val="00945A7C"/>
    <w:rsid w:val="009466A6"/>
    <w:rsid w:val="00951F7D"/>
    <w:rsid w:val="009527FE"/>
    <w:rsid w:val="00953081"/>
    <w:rsid w:val="00953A77"/>
    <w:rsid w:val="00956D9F"/>
    <w:rsid w:val="009574E9"/>
    <w:rsid w:val="009577E5"/>
    <w:rsid w:val="009615D3"/>
    <w:rsid w:val="00961E03"/>
    <w:rsid w:val="00963339"/>
    <w:rsid w:val="00963515"/>
    <w:rsid w:val="00963619"/>
    <w:rsid w:val="00963FFD"/>
    <w:rsid w:val="00964545"/>
    <w:rsid w:val="0096482C"/>
    <w:rsid w:val="009650F5"/>
    <w:rsid w:val="00967A05"/>
    <w:rsid w:val="00971C07"/>
    <w:rsid w:val="00972A14"/>
    <w:rsid w:val="009746EA"/>
    <w:rsid w:val="00975522"/>
    <w:rsid w:val="00976AD5"/>
    <w:rsid w:val="00976D91"/>
    <w:rsid w:val="009771E0"/>
    <w:rsid w:val="00977A7D"/>
    <w:rsid w:val="00980ABF"/>
    <w:rsid w:val="00981BB7"/>
    <w:rsid w:val="00981E19"/>
    <w:rsid w:val="00982251"/>
    <w:rsid w:val="00983477"/>
    <w:rsid w:val="00983771"/>
    <w:rsid w:val="0098681F"/>
    <w:rsid w:val="00990DB4"/>
    <w:rsid w:val="00991FF0"/>
    <w:rsid w:val="0099285B"/>
    <w:rsid w:val="00994FF6"/>
    <w:rsid w:val="0099684E"/>
    <w:rsid w:val="009A0301"/>
    <w:rsid w:val="009A0703"/>
    <w:rsid w:val="009A1794"/>
    <w:rsid w:val="009A180B"/>
    <w:rsid w:val="009A2107"/>
    <w:rsid w:val="009A26E9"/>
    <w:rsid w:val="009A3230"/>
    <w:rsid w:val="009A368A"/>
    <w:rsid w:val="009A3696"/>
    <w:rsid w:val="009A412F"/>
    <w:rsid w:val="009A41D6"/>
    <w:rsid w:val="009A442B"/>
    <w:rsid w:val="009A4C68"/>
    <w:rsid w:val="009A4DD5"/>
    <w:rsid w:val="009A50A4"/>
    <w:rsid w:val="009A6391"/>
    <w:rsid w:val="009A6AD8"/>
    <w:rsid w:val="009A6B63"/>
    <w:rsid w:val="009A7232"/>
    <w:rsid w:val="009B3295"/>
    <w:rsid w:val="009B33FF"/>
    <w:rsid w:val="009B43FD"/>
    <w:rsid w:val="009B544F"/>
    <w:rsid w:val="009B70CC"/>
    <w:rsid w:val="009B7CEE"/>
    <w:rsid w:val="009C03BA"/>
    <w:rsid w:val="009C0868"/>
    <w:rsid w:val="009C12C6"/>
    <w:rsid w:val="009C133F"/>
    <w:rsid w:val="009C3056"/>
    <w:rsid w:val="009C4708"/>
    <w:rsid w:val="009C4792"/>
    <w:rsid w:val="009C489F"/>
    <w:rsid w:val="009C50C2"/>
    <w:rsid w:val="009C6732"/>
    <w:rsid w:val="009C6B4A"/>
    <w:rsid w:val="009C6E24"/>
    <w:rsid w:val="009D3F36"/>
    <w:rsid w:val="009D4BF0"/>
    <w:rsid w:val="009D592E"/>
    <w:rsid w:val="009D61DD"/>
    <w:rsid w:val="009D64AD"/>
    <w:rsid w:val="009D6EDD"/>
    <w:rsid w:val="009E1382"/>
    <w:rsid w:val="009E1673"/>
    <w:rsid w:val="009E1FE2"/>
    <w:rsid w:val="009E29B6"/>
    <w:rsid w:val="009E36A1"/>
    <w:rsid w:val="009E3753"/>
    <w:rsid w:val="009E3D5D"/>
    <w:rsid w:val="009E495D"/>
    <w:rsid w:val="009E717F"/>
    <w:rsid w:val="009F01A5"/>
    <w:rsid w:val="009F0E5A"/>
    <w:rsid w:val="009F3208"/>
    <w:rsid w:val="009F3725"/>
    <w:rsid w:val="009F540E"/>
    <w:rsid w:val="009F563D"/>
    <w:rsid w:val="009F6E1F"/>
    <w:rsid w:val="009F7195"/>
    <w:rsid w:val="00A0112F"/>
    <w:rsid w:val="00A012DC"/>
    <w:rsid w:val="00A017AA"/>
    <w:rsid w:val="00A01F37"/>
    <w:rsid w:val="00A02E4F"/>
    <w:rsid w:val="00A02F02"/>
    <w:rsid w:val="00A04CCD"/>
    <w:rsid w:val="00A05570"/>
    <w:rsid w:val="00A06EFE"/>
    <w:rsid w:val="00A10DF5"/>
    <w:rsid w:val="00A10E12"/>
    <w:rsid w:val="00A1111E"/>
    <w:rsid w:val="00A128BA"/>
    <w:rsid w:val="00A130A3"/>
    <w:rsid w:val="00A155AE"/>
    <w:rsid w:val="00A20CBB"/>
    <w:rsid w:val="00A210ED"/>
    <w:rsid w:val="00A21499"/>
    <w:rsid w:val="00A24B42"/>
    <w:rsid w:val="00A24D69"/>
    <w:rsid w:val="00A2580A"/>
    <w:rsid w:val="00A26B8F"/>
    <w:rsid w:val="00A26B9A"/>
    <w:rsid w:val="00A27045"/>
    <w:rsid w:val="00A2772B"/>
    <w:rsid w:val="00A27873"/>
    <w:rsid w:val="00A27CFE"/>
    <w:rsid w:val="00A303DF"/>
    <w:rsid w:val="00A304CD"/>
    <w:rsid w:val="00A3183D"/>
    <w:rsid w:val="00A33C7A"/>
    <w:rsid w:val="00A33C8F"/>
    <w:rsid w:val="00A34123"/>
    <w:rsid w:val="00A34A62"/>
    <w:rsid w:val="00A35145"/>
    <w:rsid w:val="00A3542C"/>
    <w:rsid w:val="00A35892"/>
    <w:rsid w:val="00A35FBE"/>
    <w:rsid w:val="00A364F5"/>
    <w:rsid w:val="00A37977"/>
    <w:rsid w:val="00A4011D"/>
    <w:rsid w:val="00A412B7"/>
    <w:rsid w:val="00A41FAC"/>
    <w:rsid w:val="00A42007"/>
    <w:rsid w:val="00A43CB1"/>
    <w:rsid w:val="00A43FFC"/>
    <w:rsid w:val="00A4473F"/>
    <w:rsid w:val="00A44E66"/>
    <w:rsid w:val="00A450B5"/>
    <w:rsid w:val="00A453B5"/>
    <w:rsid w:val="00A460F6"/>
    <w:rsid w:val="00A46A14"/>
    <w:rsid w:val="00A475FA"/>
    <w:rsid w:val="00A479D3"/>
    <w:rsid w:val="00A5069A"/>
    <w:rsid w:val="00A50AA3"/>
    <w:rsid w:val="00A50F42"/>
    <w:rsid w:val="00A51B4E"/>
    <w:rsid w:val="00A52DC7"/>
    <w:rsid w:val="00A52FB7"/>
    <w:rsid w:val="00A53D58"/>
    <w:rsid w:val="00A53E5B"/>
    <w:rsid w:val="00A54D56"/>
    <w:rsid w:val="00A5553E"/>
    <w:rsid w:val="00A55800"/>
    <w:rsid w:val="00A56C22"/>
    <w:rsid w:val="00A57CB1"/>
    <w:rsid w:val="00A57CE6"/>
    <w:rsid w:val="00A6043F"/>
    <w:rsid w:val="00A60682"/>
    <w:rsid w:val="00A606A3"/>
    <w:rsid w:val="00A66448"/>
    <w:rsid w:val="00A673DF"/>
    <w:rsid w:val="00A67B74"/>
    <w:rsid w:val="00A67BCA"/>
    <w:rsid w:val="00A70940"/>
    <w:rsid w:val="00A71308"/>
    <w:rsid w:val="00A74C1F"/>
    <w:rsid w:val="00A75979"/>
    <w:rsid w:val="00A76A5F"/>
    <w:rsid w:val="00A76CAD"/>
    <w:rsid w:val="00A77B66"/>
    <w:rsid w:val="00A80953"/>
    <w:rsid w:val="00A80A1C"/>
    <w:rsid w:val="00A827B4"/>
    <w:rsid w:val="00A82B16"/>
    <w:rsid w:val="00A82CA4"/>
    <w:rsid w:val="00A83368"/>
    <w:rsid w:val="00A843A0"/>
    <w:rsid w:val="00A848A0"/>
    <w:rsid w:val="00A84A7B"/>
    <w:rsid w:val="00A84AE3"/>
    <w:rsid w:val="00A84CA2"/>
    <w:rsid w:val="00A851B7"/>
    <w:rsid w:val="00A852DA"/>
    <w:rsid w:val="00A85AEB"/>
    <w:rsid w:val="00A86AA2"/>
    <w:rsid w:val="00A87D5D"/>
    <w:rsid w:val="00A91F04"/>
    <w:rsid w:val="00A929D5"/>
    <w:rsid w:val="00A93347"/>
    <w:rsid w:val="00A95205"/>
    <w:rsid w:val="00A95639"/>
    <w:rsid w:val="00A9626D"/>
    <w:rsid w:val="00A97CFF"/>
    <w:rsid w:val="00AA180F"/>
    <w:rsid w:val="00AA1E6A"/>
    <w:rsid w:val="00AA406A"/>
    <w:rsid w:val="00AA40A8"/>
    <w:rsid w:val="00AA4582"/>
    <w:rsid w:val="00AA4D44"/>
    <w:rsid w:val="00AA4EAE"/>
    <w:rsid w:val="00AA538F"/>
    <w:rsid w:val="00AA74B5"/>
    <w:rsid w:val="00AB02B6"/>
    <w:rsid w:val="00AB050B"/>
    <w:rsid w:val="00AB0758"/>
    <w:rsid w:val="00AB0F4A"/>
    <w:rsid w:val="00AB21DC"/>
    <w:rsid w:val="00AB2B88"/>
    <w:rsid w:val="00AB3F20"/>
    <w:rsid w:val="00AB4FE5"/>
    <w:rsid w:val="00AB520A"/>
    <w:rsid w:val="00AB6552"/>
    <w:rsid w:val="00AC0A48"/>
    <w:rsid w:val="00AC1354"/>
    <w:rsid w:val="00AC1684"/>
    <w:rsid w:val="00AC1EAB"/>
    <w:rsid w:val="00AC276E"/>
    <w:rsid w:val="00AC30E4"/>
    <w:rsid w:val="00AC3B2F"/>
    <w:rsid w:val="00AC44A0"/>
    <w:rsid w:val="00AC4845"/>
    <w:rsid w:val="00AC4A90"/>
    <w:rsid w:val="00AC5D06"/>
    <w:rsid w:val="00AC6116"/>
    <w:rsid w:val="00AC62A2"/>
    <w:rsid w:val="00AC64C7"/>
    <w:rsid w:val="00AC699D"/>
    <w:rsid w:val="00AD028D"/>
    <w:rsid w:val="00AD0687"/>
    <w:rsid w:val="00AD186F"/>
    <w:rsid w:val="00AD241E"/>
    <w:rsid w:val="00AD253C"/>
    <w:rsid w:val="00AD4BCA"/>
    <w:rsid w:val="00AD4EB5"/>
    <w:rsid w:val="00AD5068"/>
    <w:rsid w:val="00AD53B7"/>
    <w:rsid w:val="00AD6946"/>
    <w:rsid w:val="00AD6984"/>
    <w:rsid w:val="00AD70D3"/>
    <w:rsid w:val="00AE01CA"/>
    <w:rsid w:val="00AE0854"/>
    <w:rsid w:val="00AE0DBE"/>
    <w:rsid w:val="00AE1432"/>
    <w:rsid w:val="00AE2006"/>
    <w:rsid w:val="00AE21C5"/>
    <w:rsid w:val="00AE29E3"/>
    <w:rsid w:val="00AE2B3C"/>
    <w:rsid w:val="00AE2DAD"/>
    <w:rsid w:val="00AE314D"/>
    <w:rsid w:val="00AE4737"/>
    <w:rsid w:val="00AE4767"/>
    <w:rsid w:val="00AE48EC"/>
    <w:rsid w:val="00AE4943"/>
    <w:rsid w:val="00AE5FBD"/>
    <w:rsid w:val="00AE6137"/>
    <w:rsid w:val="00AE6145"/>
    <w:rsid w:val="00AE76C5"/>
    <w:rsid w:val="00AE79D7"/>
    <w:rsid w:val="00AE7B34"/>
    <w:rsid w:val="00AF0CFF"/>
    <w:rsid w:val="00AF2177"/>
    <w:rsid w:val="00AF56AF"/>
    <w:rsid w:val="00AF573F"/>
    <w:rsid w:val="00AF6407"/>
    <w:rsid w:val="00AF73CD"/>
    <w:rsid w:val="00AF7874"/>
    <w:rsid w:val="00B00F60"/>
    <w:rsid w:val="00B02F51"/>
    <w:rsid w:val="00B035E5"/>
    <w:rsid w:val="00B0371A"/>
    <w:rsid w:val="00B05382"/>
    <w:rsid w:val="00B05C8F"/>
    <w:rsid w:val="00B05E6E"/>
    <w:rsid w:val="00B07663"/>
    <w:rsid w:val="00B07D94"/>
    <w:rsid w:val="00B1145C"/>
    <w:rsid w:val="00B1161A"/>
    <w:rsid w:val="00B11738"/>
    <w:rsid w:val="00B12D1E"/>
    <w:rsid w:val="00B13316"/>
    <w:rsid w:val="00B14353"/>
    <w:rsid w:val="00B14598"/>
    <w:rsid w:val="00B14A68"/>
    <w:rsid w:val="00B15C67"/>
    <w:rsid w:val="00B16AC8"/>
    <w:rsid w:val="00B17FCD"/>
    <w:rsid w:val="00B20EEC"/>
    <w:rsid w:val="00B2157F"/>
    <w:rsid w:val="00B21999"/>
    <w:rsid w:val="00B22C91"/>
    <w:rsid w:val="00B2384B"/>
    <w:rsid w:val="00B23980"/>
    <w:rsid w:val="00B247C0"/>
    <w:rsid w:val="00B2530C"/>
    <w:rsid w:val="00B25CD5"/>
    <w:rsid w:val="00B26737"/>
    <w:rsid w:val="00B26C3A"/>
    <w:rsid w:val="00B27DA4"/>
    <w:rsid w:val="00B30615"/>
    <w:rsid w:val="00B318B1"/>
    <w:rsid w:val="00B3197F"/>
    <w:rsid w:val="00B32EAC"/>
    <w:rsid w:val="00B3386A"/>
    <w:rsid w:val="00B33D34"/>
    <w:rsid w:val="00B34FB4"/>
    <w:rsid w:val="00B36166"/>
    <w:rsid w:val="00B36498"/>
    <w:rsid w:val="00B3654A"/>
    <w:rsid w:val="00B37CAD"/>
    <w:rsid w:val="00B37DD2"/>
    <w:rsid w:val="00B409E4"/>
    <w:rsid w:val="00B42509"/>
    <w:rsid w:val="00B42D65"/>
    <w:rsid w:val="00B432F6"/>
    <w:rsid w:val="00B43AF7"/>
    <w:rsid w:val="00B453D9"/>
    <w:rsid w:val="00B468E5"/>
    <w:rsid w:val="00B471CE"/>
    <w:rsid w:val="00B473E0"/>
    <w:rsid w:val="00B47477"/>
    <w:rsid w:val="00B47F1D"/>
    <w:rsid w:val="00B501CF"/>
    <w:rsid w:val="00B50391"/>
    <w:rsid w:val="00B50E88"/>
    <w:rsid w:val="00B52079"/>
    <w:rsid w:val="00B53FBF"/>
    <w:rsid w:val="00B5408C"/>
    <w:rsid w:val="00B543D5"/>
    <w:rsid w:val="00B56344"/>
    <w:rsid w:val="00B5765D"/>
    <w:rsid w:val="00B6013E"/>
    <w:rsid w:val="00B6083B"/>
    <w:rsid w:val="00B60A92"/>
    <w:rsid w:val="00B6160C"/>
    <w:rsid w:val="00B617D8"/>
    <w:rsid w:val="00B61FCD"/>
    <w:rsid w:val="00B6236A"/>
    <w:rsid w:val="00B63D15"/>
    <w:rsid w:val="00B63FFA"/>
    <w:rsid w:val="00B65961"/>
    <w:rsid w:val="00B6605A"/>
    <w:rsid w:val="00B6646B"/>
    <w:rsid w:val="00B67810"/>
    <w:rsid w:val="00B678A8"/>
    <w:rsid w:val="00B6796D"/>
    <w:rsid w:val="00B67C10"/>
    <w:rsid w:val="00B70528"/>
    <w:rsid w:val="00B70CDC"/>
    <w:rsid w:val="00B7135F"/>
    <w:rsid w:val="00B72E43"/>
    <w:rsid w:val="00B7304B"/>
    <w:rsid w:val="00B736C4"/>
    <w:rsid w:val="00B73AEC"/>
    <w:rsid w:val="00B7511C"/>
    <w:rsid w:val="00B75797"/>
    <w:rsid w:val="00B75A59"/>
    <w:rsid w:val="00B75C19"/>
    <w:rsid w:val="00B75F41"/>
    <w:rsid w:val="00B76274"/>
    <w:rsid w:val="00B76C1E"/>
    <w:rsid w:val="00B77E16"/>
    <w:rsid w:val="00B807FB"/>
    <w:rsid w:val="00B82220"/>
    <w:rsid w:val="00B8233A"/>
    <w:rsid w:val="00B827B4"/>
    <w:rsid w:val="00B829E6"/>
    <w:rsid w:val="00B83486"/>
    <w:rsid w:val="00B844D7"/>
    <w:rsid w:val="00B84F7F"/>
    <w:rsid w:val="00B85062"/>
    <w:rsid w:val="00B86CEE"/>
    <w:rsid w:val="00B90F42"/>
    <w:rsid w:val="00B91E11"/>
    <w:rsid w:val="00B924A4"/>
    <w:rsid w:val="00B92A92"/>
    <w:rsid w:val="00B938F6"/>
    <w:rsid w:val="00B943E3"/>
    <w:rsid w:val="00B9530A"/>
    <w:rsid w:val="00B964B4"/>
    <w:rsid w:val="00BA01D2"/>
    <w:rsid w:val="00BA08CC"/>
    <w:rsid w:val="00BA0C49"/>
    <w:rsid w:val="00BA1C57"/>
    <w:rsid w:val="00BA1D3D"/>
    <w:rsid w:val="00BA20FC"/>
    <w:rsid w:val="00BA2AEC"/>
    <w:rsid w:val="00BA32E6"/>
    <w:rsid w:val="00BA3CBA"/>
    <w:rsid w:val="00BA49F1"/>
    <w:rsid w:val="00BA4F9E"/>
    <w:rsid w:val="00BA566D"/>
    <w:rsid w:val="00BA63FF"/>
    <w:rsid w:val="00BA6470"/>
    <w:rsid w:val="00BA65B6"/>
    <w:rsid w:val="00BA7D1A"/>
    <w:rsid w:val="00BB2142"/>
    <w:rsid w:val="00BB2493"/>
    <w:rsid w:val="00BB3C79"/>
    <w:rsid w:val="00BB4E6B"/>
    <w:rsid w:val="00BB78B9"/>
    <w:rsid w:val="00BB7C64"/>
    <w:rsid w:val="00BC1D12"/>
    <w:rsid w:val="00BC3062"/>
    <w:rsid w:val="00BC485E"/>
    <w:rsid w:val="00BC4DBE"/>
    <w:rsid w:val="00BC78F0"/>
    <w:rsid w:val="00BD32B6"/>
    <w:rsid w:val="00BD3BB7"/>
    <w:rsid w:val="00BD42D4"/>
    <w:rsid w:val="00BD469C"/>
    <w:rsid w:val="00BD57D7"/>
    <w:rsid w:val="00BD6784"/>
    <w:rsid w:val="00BD6A0D"/>
    <w:rsid w:val="00BD7018"/>
    <w:rsid w:val="00BE0030"/>
    <w:rsid w:val="00BE1D66"/>
    <w:rsid w:val="00BE21C4"/>
    <w:rsid w:val="00BE36C3"/>
    <w:rsid w:val="00BE43EB"/>
    <w:rsid w:val="00BE55B8"/>
    <w:rsid w:val="00BE5944"/>
    <w:rsid w:val="00BE6E41"/>
    <w:rsid w:val="00BF0687"/>
    <w:rsid w:val="00BF2F1F"/>
    <w:rsid w:val="00BF395F"/>
    <w:rsid w:val="00BF4397"/>
    <w:rsid w:val="00BF5170"/>
    <w:rsid w:val="00BF5254"/>
    <w:rsid w:val="00BF57F7"/>
    <w:rsid w:val="00BF58E9"/>
    <w:rsid w:val="00BF6440"/>
    <w:rsid w:val="00BF6571"/>
    <w:rsid w:val="00C00666"/>
    <w:rsid w:val="00C00FE1"/>
    <w:rsid w:val="00C05377"/>
    <w:rsid w:val="00C055A3"/>
    <w:rsid w:val="00C06499"/>
    <w:rsid w:val="00C06799"/>
    <w:rsid w:val="00C078E5"/>
    <w:rsid w:val="00C11E77"/>
    <w:rsid w:val="00C13283"/>
    <w:rsid w:val="00C1362A"/>
    <w:rsid w:val="00C13D53"/>
    <w:rsid w:val="00C142D7"/>
    <w:rsid w:val="00C14BBA"/>
    <w:rsid w:val="00C14FF8"/>
    <w:rsid w:val="00C1588F"/>
    <w:rsid w:val="00C15FB7"/>
    <w:rsid w:val="00C17837"/>
    <w:rsid w:val="00C17DC4"/>
    <w:rsid w:val="00C204D3"/>
    <w:rsid w:val="00C21786"/>
    <w:rsid w:val="00C218C3"/>
    <w:rsid w:val="00C21C92"/>
    <w:rsid w:val="00C2374D"/>
    <w:rsid w:val="00C27EB8"/>
    <w:rsid w:val="00C30CE3"/>
    <w:rsid w:val="00C30D69"/>
    <w:rsid w:val="00C32D08"/>
    <w:rsid w:val="00C332B6"/>
    <w:rsid w:val="00C3390C"/>
    <w:rsid w:val="00C3487E"/>
    <w:rsid w:val="00C34AEA"/>
    <w:rsid w:val="00C3578C"/>
    <w:rsid w:val="00C35A1B"/>
    <w:rsid w:val="00C36398"/>
    <w:rsid w:val="00C36BFB"/>
    <w:rsid w:val="00C377AD"/>
    <w:rsid w:val="00C40CEC"/>
    <w:rsid w:val="00C41555"/>
    <w:rsid w:val="00C4165D"/>
    <w:rsid w:val="00C41C55"/>
    <w:rsid w:val="00C433AA"/>
    <w:rsid w:val="00C44139"/>
    <w:rsid w:val="00C44B9C"/>
    <w:rsid w:val="00C50A3A"/>
    <w:rsid w:val="00C523BB"/>
    <w:rsid w:val="00C52795"/>
    <w:rsid w:val="00C52883"/>
    <w:rsid w:val="00C528BF"/>
    <w:rsid w:val="00C53112"/>
    <w:rsid w:val="00C53A7D"/>
    <w:rsid w:val="00C53D2E"/>
    <w:rsid w:val="00C54841"/>
    <w:rsid w:val="00C55183"/>
    <w:rsid w:val="00C57BE0"/>
    <w:rsid w:val="00C60606"/>
    <w:rsid w:val="00C61A63"/>
    <w:rsid w:val="00C61BC1"/>
    <w:rsid w:val="00C61D5E"/>
    <w:rsid w:val="00C62252"/>
    <w:rsid w:val="00C627AE"/>
    <w:rsid w:val="00C63871"/>
    <w:rsid w:val="00C65894"/>
    <w:rsid w:val="00C677B0"/>
    <w:rsid w:val="00C67A88"/>
    <w:rsid w:val="00C70188"/>
    <w:rsid w:val="00C71250"/>
    <w:rsid w:val="00C7137F"/>
    <w:rsid w:val="00C7176D"/>
    <w:rsid w:val="00C72040"/>
    <w:rsid w:val="00C72B5F"/>
    <w:rsid w:val="00C7394B"/>
    <w:rsid w:val="00C74636"/>
    <w:rsid w:val="00C75796"/>
    <w:rsid w:val="00C75958"/>
    <w:rsid w:val="00C75F01"/>
    <w:rsid w:val="00C76124"/>
    <w:rsid w:val="00C7615D"/>
    <w:rsid w:val="00C76200"/>
    <w:rsid w:val="00C76D3E"/>
    <w:rsid w:val="00C774BD"/>
    <w:rsid w:val="00C77584"/>
    <w:rsid w:val="00C80B12"/>
    <w:rsid w:val="00C80C96"/>
    <w:rsid w:val="00C80FED"/>
    <w:rsid w:val="00C817B8"/>
    <w:rsid w:val="00C838FE"/>
    <w:rsid w:val="00C84F3D"/>
    <w:rsid w:val="00C853A2"/>
    <w:rsid w:val="00C8644B"/>
    <w:rsid w:val="00C907EA"/>
    <w:rsid w:val="00C908AE"/>
    <w:rsid w:val="00C90ED1"/>
    <w:rsid w:val="00C91B4D"/>
    <w:rsid w:val="00C93F95"/>
    <w:rsid w:val="00C957D8"/>
    <w:rsid w:val="00C95FC4"/>
    <w:rsid w:val="00C96D45"/>
    <w:rsid w:val="00CA04FC"/>
    <w:rsid w:val="00CA158E"/>
    <w:rsid w:val="00CA1599"/>
    <w:rsid w:val="00CA1D8C"/>
    <w:rsid w:val="00CA218C"/>
    <w:rsid w:val="00CA3055"/>
    <w:rsid w:val="00CA4B34"/>
    <w:rsid w:val="00CA4CDC"/>
    <w:rsid w:val="00CA5D64"/>
    <w:rsid w:val="00CA65BE"/>
    <w:rsid w:val="00CA6BB9"/>
    <w:rsid w:val="00CA75CB"/>
    <w:rsid w:val="00CB0103"/>
    <w:rsid w:val="00CB0FD5"/>
    <w:rsid w:val="00CB1792"/>
    <w:rsid w:val="00CB2604"/>
    <w:rsid w:val="00CB4739"/>
    <w:rsid w:val="00CB49C2"/>
    <w:rsid w:val="00CB4F73"/>
    <w:rsid w:val="00CB5E71"/>
    <w:rsid w:val="00CC01AC"/>
    <w:rsid w:val="00CC0839"/>
    <w:rsid w:val="00CC457D"/>
    <w:rsid w:val="00CC463B"/>
    <w:rsid w:val="00CC4D2F"/>
    <w:rsid w:val="00CC5818"/>
    <w:rsid w:val="00CC6035"/>
    <w:rsid w:val="00CC66D3"/>
    <w:rsid w:val="00CD0404"/>
    <w:rsid w:val="00CD0C65"/>
    <w:rsid w:val="00CD11A1"/>
    <w:rsid w:val="00CD1D7B"/>
    <w:rsid w:val="00CD38D7"/>
    <w:rsid w:val="00CD3912"/>
    <w:rsid w:val="00CD39BF"/>
    <w:rsid w:val="00CD3E7F"/>
    <w:rsid w:val="00CD4318"/>
    <w:rsid w:val="00CD5CA0"/>
    <w:rsid w:val="00CD5E2F"/>
    <w:rsid w:val="00CD6802"/>
    <w:rsid w:val="00CD7118"/>
    <w:rsid w:val="00CD72EC"/>
    <w:rsid w:val="00CD753D"/>
    <w:rsid w:val="00CE009C"/>
    <w:rsid w:val="00CE0D52"/>
    <w:rsid w:val="00CE19C4"/>
    <w:rsid w:val="00CE3534"/>
    <w:rsid w:val="00CE5C44"/>
    <w:rsid w:val="00CE690A"/>
    <w:rsid w:val="00CF08C0"/>
    <w:rsid w:val="00CF0DC8"/>
    <w:rsid w:val="00CF11D3"/>
    <w:rsid w:val="00CF14B8"/>
    <w:rsid w:val="00CF1AEA"/>
    <w:rsid w:val="00CF1C8A"/>
    <w:rsid w:val="00CF1DD4"/>
    <w:rsid w:val="00CF39F6"/>
    <w:rsid w:val="00CF4346"/>
    <w:rsid w:val="00CF4F6A"/>
    <w:rsid w:val="00CF575E"/>
    <w:rsid w:val="00CF751D"/>
    <w:rsid w:val="00CF7B3D"/>
    <w:rsid w:val="00D00453"/>
    <w:rsid w:val="00D01556"/>
    <w:rsid w:val="00D01A29"/>
    <w:rsid w:val="00D02BF4"/>
    <w:rsid w:val="00D03883"/>
    <w:rsid w:val="00D039A7"/>
    <w:rsid w:val="00D03A87"/>
    <w:rsid w:val="00D04A8F"/>
    <w:rsid w:val="00D04D4E"/>
    <w:rsid w:val="00D06E4E"/>
    <w:rsid w:val="00D070A1"/>
    <w:rsid w:val="00D10AAF"/>
    <w:rsid w:val="00D13A38"/>
    <w:rsid w:val="00D144E5"/>
    <w:rsid w:val="00D15298"/>
    <w:rsid w:val="00D1543B"/>
    <w:rsid w:val="00D15853"/>
    <w:rsid w:val="00D16597"/>
    <w:rsid w:val="00D1738F"/>
    <w:rsid w:val="00D2120C"/>
    <w:rsid w:val="00D2210D"/>
    <w:rsid w:val="00D23C3E"/>
    <w:rsid w:val="00D24416"/>
    <w:rsid w:val="00D26CB4"/>
    <w:rsid w:val="00D26E20"/>
    <w:rsid w:val="00D27069"/>
    <w:rsid w:val="00D3139B"/>
    <w:rsid w:val="00D3309B"/>
    <w:rsid w:val="00D337E4"/>
    <w:rsid w:val="00D33C53"/>
    <w:rsid w:val="00D33E95"/>
    <w:rsid w:val="00D34C38"/>
    <w:rsid w:val="00D366B2"/>
    <w:rsid w:val="00D368B2"/>
    <w:rsid w:val="00D40719"/>
    <w:rsid w:val="00D409B7"/>
    <w:rsid w:val="00D42A26"/>
    <w:rsid w:val="00D43E26"/>
    <w:rsid w:val="00D444BA"/>
    <w:rsid w:val="00D44C22"/>
    <w:rsid w:val="00D45594"/>
    <w:rsid w:val="00D46212"/>
    <w:rsid w:val="00D46A48"/>
    <w:rsid w:val="00D507B3"/>
    <w:rsid w:val="00D511B1"/>
    <w:rsid w:val="00D51523"/>
    <w:rsid w:val="00D51B08"/>
    <w:rsid w:val="00D53AA8"/>
    <w:rsid w:val="00D54FBD"/>
    <w:rsid w:val="00D5518D"/>
    <w:rsid w:val="00D57607"/>
    <w:rsid w:val="00D62125"/>
    <w:rsid w:val="00D6286F"/>
    <w:rsid w:val="00D63726"/>
    <w:rsid w:val="00D63B73"/>
    <w:rsid w:val="00D640A3"/>
    <w:rsid w:val="00D64F46"/>
    <w:rsid w:val="00D65A85"/>
    <w:rsid w:val="00D65AAE"/>
    <w:rsid w:val="00D70207"/>
    <w:rsid w:val="00D70CE8"/>
    <w:rsid w:val="00D71F63"/>
    <w:rsid w:val="00D74A5A"/>
    <w:rsid w:val="00D750A8"/>
    <w:rsid w:val="00D77105"/>
    <w:rsid w:val="00D778CF"/>
    <w:rsid w:val="00D81CF4"/>
    <w:rsid w:val="00D82CB6"/>
    <w:rsid w:val="00D844E3"/>
    <w:rsid w:val="00D86DBA"/>
    <w:rsid w:val="00D8795C"/>
    <w:rsid w:val="00D90BF8"/>
    <w:rsid w:val="00D914B5"/>
    <w:rsid w:val="00D91D31"/>
    <w:rsid w:val="00D926C2"/>
    <w:rsid w:val="00D94688"/>
    <w:rsid w:val="00DA212C"/>
    <w:rsid w:val="00DA2178"/>
    <w:rsid w:val="00DA381A"/>
    <w:rsid w:val="00DA4026"/>
    <w:rsid w:val="00DA48E9"/>
    <w:rsid w:val="00DA4BF8"/>
    <w:rsid w:val="00DA4F72"/>
    <w:rsid w:val="00DA669B"/>
    <w:rsid w:val="00DA6B5D"/>
    <w:rsid w:val="00DB12FC"/>
    <w:rsid w:val="00DB1AA8"/>
    <w:rsid w:val="00DB1D0E"/>
    <w:rsid w:val="00DB2275"/>
    <w:rsid w:val="00DB2292"/>
    <w:rsid w:val="00DB2734"/>
    <w:rsid w:val="00DB374B"/>
    <w:rsid w:val="00DB4836"/>
    <w:rsid w:val="00DB5A00"/>
    <w:rsid w:val="00DB6035"/>
    <w:rsid w:val="00DB6876"/>
    <w:rsid w:val="00DB6C9E"/>
    <w:rsid w:val="00DB740C"/>
    <w:rsid w:val="00DC316E"/>
    <w:rsid w:val="00DC3DAA"/>
    <w:rsid w:val="00DC3F64"/>
    <w:rsid w:val="00DC4012"/>
    <w:rsid w:val="00DC6075"/>
    <w:rsid w:val="00DC6EAC"/>
    <w:rsid w:val="00DC7105"/>
    <w:rsid w:val="00DC7D72"/>
    <w:rsid w:val="00DD02B6"/>
    <w:rsid w:val="00DD1F09"/>
    <w:rsid w:val="00DD201C"/>
    <w:rsid w:val="00DD4800"/>
    <w:rsid w:val="00DD484C"/>
    <w:rsid w:val="00DD55E6"/>
    <w:rsid w:val="00DD59EF"/>
    <w:rsid w:val="00DD7747"/>
    <w:rsid w:val="00DE18D4"/>
    <w:rsid w:val="00DE2053"/>
    <w:rsid w:val="00DE2B9E"/>
    <w:rsid w:val="00DE3000"/>
    <w:rsid w:val="00DE3B6E"/>
    <w:rsid w:val="00DE5347"/>
    <w:rsid w:val="00DE5F99"/>
    <w:rsid w:val="00DE60E4"/>
    <w:rsid w:val="00DE61B2"/>
    <w:rsid w:val="00DE7433"/>
    <w:rsid w:val="00DE74C2"/>
    <w:rsid w:val="00DE7A65"/>
    <w:rsid w:val="00DF0899"/>
    <w:rsid w:val="00DF1D35"/>
    <w:rsid w:val="00DF2244"/>
    <w:rsid w:val="00DF2C71"/>
    <w:rsid w:val="00DF4C39"/>
    <w:rsid w:val="00DF5697"/>
    <w:rsid w:val="00DF5C9C"/>
    <w:rsid w:val="00DF63DF"/>
    <w:rsid w:val="00DF66AA"/>
    <w:rsid w:val="00DF7A75"/>
    <w:rsid w:val="00E01769"/>
    <w:rsid w:val="00E01A3A"/>
    <w:rsid w:val="00E0207D"/>
    <w:rsid w:val="00E02769"/>
    <w:rsid w:val="00E02D66"/>
    <w:rsid w:val="00E02F8B"/>
    <w:rsid w:val="00E04B5E"/>
    <w:rsid w:val="00E04B8E"/>
    <w:rsid w:val="00E071BB"/>
    <w:rsid w:val="00E1106A"/>
    <w:rsid w:val="00E11775"/>
    <w:rsid w:val="00E12E1C"/>
    <w:rsid w:val="00E13983"/>
    <w:rsid w:val="00E13AB7"/>
    <w:rsid w:val="00E13C76"/>
    <w:rsid w:val="00E164F7"/>
    <w:rsid w:val="00E17CB6"/>
    <w:rsid w:val="00E20F82"/>
    <w:rsid w:val="00E21250"/>
    <w:rsid w:val="00E21E1C"/>
    <w:rsid w:val="00E22A43"/>
    <w:rsid w:val="00E22A8C"/>
    <w:rsid w:val="00E22ECB"/>
    <w:rsid w:val="00E239E3"/>
    <w:rsid w:val="00E23E89"/>
    <w:rsid w:val="00E24E59"/>
    <w:rsid w:val="00E25409"/>
    <w:rsid w:val="00E26351"/>
    <w:rsid w:val="00E2690A"/>
    <w:rsid w:val="00E272B4"/>
    <w:rsid w:val="00E3041D"/>
    <w:rsid w:val="00E315FE"/>
    <w:rsid w:val="00E33AB4"/>
    <w:rsid w:val="00E3449E"/>
    <w:rsid w:val="00E35138"/>
    <w:rsid w:val="00E361A6"/>
    <w:rsid w:val="00E37097"/>
    <w:rsid w:val="00E3750E"/>
    <w:rsid w:val="00E376DB"/>
    <w:rsid w:val="00E37EEB"/>
    <w:rsid w:val="00E424B9"/>
    <w:rsid w:val="00E42FEE"/>
    <w:rsid w:val="00E4381A"/>
    <w:rsid w:val="00E44554"/>
    <w:rsid w:val="00E449EC"/>
    <w:rsid w:val="00E457A0"/>
    <w:rsid w:val="00E4585D"/>
    <w:rsid w:val="00E470C7"/>
    <w:rsid w:val="00E500F1"/>
    <w:rsid w:val="00E512E4"/>
    <w:rsid w:val="00E513A2"/>
    <w:rsid w:val="00E513BB"/>
    <w:rsid w:val="00E537EB"/>
    <w:rsid w:val="00E54092"/>
    <w:rsid w:val="00E55F8B"/>
    <w:rsid w:val="00E577F1"/>
    <w:rsid w:val="00E60411"/>
    <w:rsid w:val="00E616BF"/>
    <w:rsid w:val="00E61F05"/>
    <w:rsid w:val="00E6211F"/>
    <w:rsid w:val="00E63008"/>
    <w:rsid w:val="00E63D18"/>
    <w:rsid w:val="00E65721"/>
    <w:rsid w:val="00E679DF"/>
    <w:rsid w:val="00E70338"/>
    <w:rsid w:val="00E71213"/>
    <w:rsid w:val="00E72452"/>
    <w:rsid w:val="00E738B8"/>
    <w:rsid w:val="00E74644"/>
    <w:rsid w:val="00E749A7"/>
    <w:rsid w:val="00E752A0"/>
    <w:rsid w:val="00E761BF"/>
    <w:rsid w:val="00E80A2D"/>
    <w:rsid w:val="00E82540"/>
    <w:rsid w:val="00E82B1F"/>
    <w:rsid w:val="00E82DA0"/>
    <w:rsid w:val="00E838B4"/>
    <w:rsid w:val="00E8470E"/>
    <w:rsid w:val="00E84D33"/>
    <w:rsid w:val="00E852AD"/>
    <w:rsid w:val="00E85424"/>
    <w:rsid w:val="00E85BC2"/>
    <w:rsid w:val="00E86418"/>
    <w:rsid w:val="00E8705F"/>
    <w:rsid w:val="00E908C7"/>
    <w:rsid w:val="00E91804"/>
    <w:rsid w:val="00E92584"/>
    <w:rsid w:val="00E92649"/>
    <w:rsid w:val="00E9363B"/>
    <w:rsid w:val="00E93CB7"/>
    <w:rsid w:val="00E94D3E"/>
    <w:rsid w:val="00E94D8F"/>
    <w:rsid w:val="00E95A11"/>
    <w:rsid w:val="00EA054E"/>
    <w:rsid w:val="00EA089D"/>
    <w:rsid w:val="00EA1AD2"/>
    <w:rsid w:val="00EA1AED"/>
    <w:rsid w:val="00EA2016"/>
    <w:rsid w:val="00EA3322"/>
    <w:rsid w:val="00EA5841"/>
    <w:rsid w:val="00EA6D7B"/>
    <w:rsid w:val="00EB073B"/>
    <w:rsid w:val="00EB248E"/>
    <w:rsid w:val="00EB4816"/>
    <w:rsid w:val="00EB5142"/>
    <w:rsid w:val="00EB6609"/>
    <w:rsid w:val="00EB6955"/>
    <w:rsid w:val="00EB6B2E"/>
    <w:rsid w:val="00EB76CF"/>
    <w:rsid w:val="00EB7F22"/>
    <w:rsid w:val="00EC0312"/>
    <w:rsid w:val="00EC0FC1"/>
    <w:rsid w:val="00EC1611"/>
    <w:rsid w:val="00EC3003"/>
    <w:rsid w:val="00EC5ADE"/>
    <w:rsid w:val="00EC5CBC"/>
    <w:rsid w:val="00EC6A00"/>
    <w:rsid w:val="00EC7721"/>
    <w:rsid w:val="00EC7908"/>
    <w:rsid w:val="00ED092F"/>
    <w:rsid w:val="00ED0C41"/>
    <w:rsid w:val="00ED0E7B"/>
    <w:rsid w:val="00ED153B"/>
    <w:rsid w:val="00ED155C"/>
    <w:rsid w:val="00ED15D3"/>
    <w:rsid w:val="00ED166B"/>
    <w:rsid w:val="00ED214D"/>
    <w:rsid w:val="00ED3104"/>
    <w:rsid w:val="00ED3B8A"/>
    <w:rsid w:val="00ED3E84"/>
    <w:rsid w:val="00ED463B"/>
    <w:rsid w:val="00ED47CF"/>
    <w:rsid w:val="00ED5858"/>
    <w:rsid w:val="00ED5C85"/>
    <w:rsid w:val="00EE2372"/>
    <w:rsid w:val="00EE2383"/>
    <w:rsid w:val="00EE2C12"/>
    <w:rsid w:val="00EE3041"/>
    <w:rsid w:val="00EE3375"/>
    <w:rsid w:val="00EE38A7"/>
    <w:rsid w:val="00EE50EC"/>
    <w:rsid w:val="00EE677B"/>
    <w:rsid w:val="00EF0807"/>
    <w:rsid w:val="00EF1C5A"/>
    <w:rsid w:val="00EF2F12"/>
    <w:rsid w:val="00EF3C58"/>
    <w:rsid w:val="00EF4DCE"/>
    <w:rsid w:val="00EF7190"/>
    <w:rsid w:val="00EF74EE"/>
    <w:rsid w:val="00EF7B0E"/>
    <w:rsid w:val="00EF7CAF"/>
    <w:rsid w:val="00EF7CFD"/>
    <w:rsid w:val="00F01A96"/>
    <w:rsid w:val="00F02EBD"/>
    <w:rsid w:val="00F04EA1"/>
    <w:rsid w:val="00F050FD"/>
    <w:rsid w:val="00F0511A"/>
    <w:rsid w:val="00F05223"/>
    <w:rsid w:val="00F0604E"/>
    <w:rsid w:val="00F06CC7"/>
    <w:rsid w:val="00F12A0E"/>
    <w:rsid w:val="00F13434"/>
    <w:rsid w:val="00F15659"/>
    <w:rsid w:val="00F163C4"/>
    <w:rsid w:val="00F1709E"/>
    <w:rsid w:val="00F171C8"/>
    <w:rsid w:val="00F17952"/>
    <w:rsid w:val="00F17B76"/>
    <w:rsid w:val="00F17C89"/>
    <w:rsid w:val="00F21BDB"/>
    <w:rsid w:val="00F23519"/>
    <w:rsid w:val="00F23934"/>
    <w:rsid w:val="00F23E96"/>
    <w:rsid w:val="00F261BD"/>
    <w:rsid w:val="00F26B01"/>
    <w:rsid w:val="00F27F7C"/>
    <w:rsid w:val="00F3079F"/>
    <w:rsid w:val="00F310E3"/>
    <w:rsid w:val="00F31306"/>
    <w:rsid w:val="00F31DAF"/>
    <w:rsid w:val="00F3211A"/>
    <w:rsid w:val="00F321B2"/>
    <w:rsid w:val="00F41611"/>
    <w:rsid w:val="00F419CB"/>
    <w:rsid w:val="00F42562"/>
    <w:rsid w:val="00F458D5"/>
    <w:rsid w:val="00F50BE5"/>
    <w:rsid w:val="00F5118F"/>
    <w:rsid w:val="00F53087"/>
    <w:rsid w:val="00F53612"/>
    <w:rsid w:val="00F57ACE"/>
    <w:rsid w:val="00F62606"/>
    <w:rsid w:val="00F62C35"/>
    <w:rsid w:val="00F634EB"/>
    <w:rsid w:val="00F6406C"/>
    <w:rsid w:val="00F64E27"/>
    <w:rsid w:val="00F64EA0"/>
    <w:rsid w:val="00F65841"/>
    <w:rsid w:val="00F67225"/>
    <w:rsid w:val="00F67B1D"/>
    <w:rsid w:val="00F67BA0"/>
    <w:rsid w:val="00F71414"/>
    <w:rsid w:val="00F717E6"/>
    <w:rsid w:val="00F730D7"/>
    <w:rsid w:val="00F732C2"/>
    <w:rsid w:val="00F73B3A"/>
    <w:rsid w:val="00F7468D"/>
    <w:rsid w:val="00F7602E"/>
    <w:rsid w:val="00F760DC"/>
    <w:rsid w:val="00F82B20"/>
    <w:rsid w:val="00F83A45"/>
    <w:rsid w:val="00F84272"/>
    <w:rsid w:val="00F848DA"/>
    <w:rsid w:val="00F851A1"/>
    <w:rsid w:val="00F85C55"/>
    <w:rsid w:val="00F908F5"/>
    <w:rsid w:val="00F93051"/>
    <w:rsid w:val="00F930BE"/>
    <w:rsid w:val="00F94B67"/>
    <w:rsid w:val="00F95108"/>
    <w:rsid w:val="00F95804"/>
    <w:rsid w:val="00F96279"/>
    <w:rsid w:val="00F965E0"/>
    <w:rsid w:val="00F97003"/>
    <w:rsid w:val="00F97B28"/>
    <w:rsid w:val="00F97DF6"/>
    <w:rsid w:val="00FA142E"/>
    <w:rsid w:val="00FA411B"/>
    <w:rsid w:val="00FA4152"/>
    <w:rsid w:val="00FA5882"/>
    <w:rsid w:val="00FA6EFD"/>
    <w:rsid w:val="00FA7354"/>
    <w:rsid w:val="00FB067D"/>
    <w:rsid w:val="00FB0B15"/>
    <w:rsid w:val="00FB0BAC"/>
    <w:rsid w:val="00FB15C2"/>
    <w:rsid w:val="00FB4A90"/>
    <w:rsid w:val="00FB53A5"/>
    <w:rsid w:val="00FB6009"/>
    <w:rsid w:val="00FB60D1"/>
    <w:rsid w:val="00FB6E3B"/>
    <w:rsid w:val="00FB6E77"/>
    <w:rsid w:val="00FB6E86"/>
    <w:rsid w:val="00FB734A"/>
    <w:rsid w:val="00FC1116"/>
    <w:rsid w:val="00FC350C"/>
    <w:rsid w:val="00FC597C"/>
    <w:rsid w:val="00FC6E93"/>
    <w:rsid w:val="00FC710A"/>
    <w:rsid w:val="00FD0B1D"/>
    <w:rsid w:val="00FD1FC9"/>
    <w:rsid w:val="00FD239A"/>
    <w:rsid w:val="00FD280C"/>
    <w:rsid w:val="00FD5388"/>
    <w:rsid w:val="00FD6A07"/>
    <w:rsid w:val="00FE06A7"/>
    <w:rsid w:val="00FE0843"/>
    <w:rsid w:val="00FE1345"/>
    <w:rsid w:val="00FE2168"/>
    <w:rsid w:val="00FE4A26"/>
    <w:rsid w:val="00FE5166"/>
    <w:rsid w:val="00FE6259"/>
    <w:rsid w:val="00FE75A8"/>
    <w:rsid w:val="00FE779E"/>
    <w:rsid w:val="00FF033A"/>
    <w:rsid w:val="00FF0C3F"/>
    <w:rsid w:val="00FF167A"/>
    <w:rsid w:val="00FF1D96"/>
    <w:rsid w:val="00FF1DA5"/>
    <w:rsid w:val="00FF2CF7"/>
    <w:rsid w:val="00FF382A"/>
    <w:rsid w:val="00FF4567"/>
    <w:rsid w:val="00FF51DB"/>
    <w:rsid w:val="00FF5264"/>
    <w:rsid w:val="00FF7668"/>
    <w:rsid w:val="5B7DD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021DA6"/>
  <w15:docId w15:val="{988E9F33-E749-4888-A781-555E6C91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344E"/>
    <w:pPr>
      <w:spacing w:line="284" w:lineRule="atLeast"/>
    </w:pPr>
    <w:rPr>
      <w:rFonts w:ascii="Arial" w:hAnsi="Arial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2C05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C05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C05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rsid w:val="006F0E44"/>
    <w:pPr>
      <w:tabs>
        <w:tab w:val="center" w:pos="4536"/>
        <w:tab w:val="right" w:pos="9072"/>
      </w:tabs>
    </w:pPr>
  </w:style>
  <w:style w:type="table" w:customStyle="1" w:styleId="ZRitabel">
    <w:name w:val="_ZRi tabel"/>
    <w:basedOn w:val="Standaardtabel"/>
    <w:rsid w:val="00C3578C"/>
    <w:rPr>
      <w:rFonts w:ascii="Arial" w:hAnsi="Arial"/>
      <w:sz w:val="18"/>
    </w:rPr>
    <w:tblPr>
      <w:tblBorders>
        <w:top w:val="single" w:sz="2" w:space="0" w:color="auto"/>
        <w:bottom w:val="single" w:sz="2" w:space="0" w:color="auto"/>
        <w:insideH w:val="single" w:sz="2" w:space="0" w:color="auto"/>
        <w:insideV w:val="single" w:sz="36" w:space="0" w:color="FFFFFF"/>
      </w:tblBorders>
      <w:tblCellMar>
        <w:left w:w="0" w:type="dxa"/>
        <w:right w:w="0" w:type="dxa"/>
      </w:tblCellMar>
    </w:tblPr>
    <w:tblStylePr w:type="firstRow">
      <w:rPr>
        <w:rFonts w:ascii="Arial" w:hAnsi="Arial"/>
        <w:b/>
        <w:sz w:val="18"/>
      </w:rPr>
    </w:tblStylePr>
    <w:tblStylePr w:type="firstCol">
      <w:rPr>
        <w:rFonts w:ascii="Arial" w:hAnsi="Arial"/>
        <w:b w:val="0"/>
        <w:sz w:val="18"/>
      </w:rPr>
    </w:tblStylePr>
  </w:style>
  <w:style w:type="table" w:styleId="Tabelraster">
    <w:name w:val="Table Grid"/>
    <w:basedOn w:val="Standaardtabel"/>
    <w:rsid w:val="003A522E"/>
    <w:pPr>
      <w:spacing w:line="32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RIKop">
    <w:name w:val="_ZRI Kop"/>
    <w:basedOn w:val="Standaard"/>
    <w:next w:val="Standaard"/>
    <w:uiPriority w:val="99"/>
    <w:qFormat/>
    <w:rsid w:val="001B357F"/>
    <w:pPr>
      <w:numPr>
        <w:numId w:val="3"/>
      </w:numPr>
      <w:outlineLvl w:val="0"/>
    </w:pPr>
    <w:rPr>
      <w:b/>
      <w:sz w:val="20"/>
    </w:rPr>
  </w:style>
  <w:style w:type="paragraph" w:customStyle="1" w:styleId="ZRITussenkop">
    <w:name w:val="_ZRI Tussenkop"/>
    <w:basedOn w:val="Standaard"/>
    <w:next w:val="Standaard"/>
    <w:uiPriority w:val="99"/>
    <w:qFormat/>
    <w:rsid w:val="00BE6E41"/>
    <w:pPr>
      <w:numPr>
        <w:ilvl w:val="1"/>
        <w:numId w:val="3"/>
      </w:numPr>
      <w:outlineLvl w:val="1"/>
    </w:pPr>
    <w:rPr>
      <w:b/>
    </w:rPr>
  </w:style>
  <w:style w:type="paragraph" w:customStyle="1" w:styleId="ZRISubkop">
    <w:name w:val="_ZRI Subkop"/>
    <w:basedOn w:val="Standaard"/>
    <w:next w:val="Standaard"/>
    <w:uiPriority w:val="99"/>
    <w:qFormat/>
    <w:rsid w:val="00721DE7"/>
    <w:pPr>
      <w:numPr>
        <w:ilvl w:val="2"/>
        <w:numId w:val="3"/>
      </w:numPr>
      <w:outlineLvl w:val="2"/>
    </w:pPr>
    <w:rPr>
      <w:b/>
    </w:rPr>
  </w:style>
  <w:style w:type="paragraph" w:styleId="Inhopg1">
    <w:name w:val="toc 1"/>
    <w:basedOn w:val="Standaard"/>
    <w:next w:val="Standaard"/>
    <w:autoRedefine/>
    <w:uiPriority w:val="39"/>
    <w:rsid w:val="00687AB2"/>
    <w:pPr>
      <w:tabs>
        <w:tab w:val="left" w:pos="567"/>
        <w:tab w:val="left" w:pos="5727"/>
      </w:tabs>
      <w:spacing w:before="284"/>
    </w:pPr>
  </w:style>
  <w:style w:type="paragraph" w:styleId="Inhopg2">
    <w:name w:val="toc 2"/>
    <w:basedOn w:val="Standaard"/>
    <w:next w:val="Standaard"/>
    <w:autoRedefine/>
    <w:uiPriority w:val="39"/>
    <w:rsid w:val="004056A5"/>
    <w:pPr>
      <w:tabs>
        <w:tab w:val="left" w:pos="567"/>
        <w:tab w:val="left" w:pos="5727"/>
      </w:tabs>
    </w:pPr>
  </w:style>
  <w:style w:type="paragraph" w:styleId="Inhopg3">
    <w:name w:val="toc 3"/>
    <w:basedOn w:val="Standaard"/>
    <w:next w:val="Standaard"/>
    <w:autoRedefine/>
    <w:semiHidden/>
    <w:rsid w:val="00842098"/>
    <w:pPr>
      <w:tabs>
        <w:tab w:val="left" w:pos="567"/>
        <w:tab w:val="right" w:pos="5103"/>
      </w:tabs>
    </w:pPr>
  </w:style>
  <w:style w:type="character" w:styleId="Hyperlink">
    <w:name w:val="Hyperlink"/>
    <w:basedOn w:val="Standaardalinea-lettertype"/>
    <w:uiPriority w:val="99"/>
    <w:unhideWhenUsed/>
    <w:rsid w:val="00F419CB"/>
    <w:rPr>
      <w:color w:val="0000FF"/>
      <w:u w:val="single"/>
    </w:rPr>
  </w:style>
  <w:style w:type="paragraph" w:styleId="Koptekst">
    <w:name w:val="header"/>
    <w:basedOn w:val="Standaard"/>
    <w:rsid w:val="005C2464"/>
    <w:pPr>
      <w:tabs>
        <w:tab w:val="center" w:pos="4536"/>
        <w:tab w:val="right" w:pos="9072"/>
      </w:tabs>
    </w:pPr>
  </w:style>
  <w:style w:type="paragraph" w:customStyle="1" w:styleId="ISO">
    <w:name w:val="ISO"/>
    <w:basedOn w:val="Standaard"/>
    <w:rsid w:val="00F419CB"/>
    <w:pPr>
      <w:spacing w:line="240" w:lineRule="auto"/>
    </w:pPr>
    <w:rPr>
      <w:rFonts w:eastAsia="Calibri"/>
      <w:b/>
      <w:sz w:val="12"/>
      <w:szCs w:val="12"/>
      <w:lang w:eastAsia="en-US"/>
    </w:rPr>
  </w:style>
  <w:style w:type="paragraph" w:customStyle="1" w:styleId="ZRIKopzondernummer">
    <w:name w:val="_ZRI Kop zonder nummer"/>
    <w:basedOn w:val="ZRIKop"/>
    <w:next w:val="Standaard"/>
    <w:qFormat/>
    <w:rsid w:val="00721DE7"/>
    <w:pPr>
      <w:numPr>
        <w:numId w:val="0"/>
      </w:numPr>
    </w:pPr>
  </w:style>
  <w:style w:type="paragraph" w:styleId="Ballontekst">
    <w:name w:val="Balloon Text"/>
    <w:basedOn w:val="Standaard"/>
    <w:semiHidden/>
    <w:rsid w:val="004126F8"/>
    <w:rPr>
      <w:rFonts w:ascii="Tahoma" w:hAnsi="Tahoma" w:cs="Tahoma"/>
      <w:sz w:val="16"/>
      <w:szCs w:val="16"/>
    </w:rPr>
  </w:style>
  <w:style w:type="paragraph" w:customStyle="1" w:styleId="ZRISubkopzondernummers">
    <w:name w:val="_ZRI Subkop zonder nummers"/>
    <w:basedOn w:val="ZRIKop"/>
    <w:next w:val="ZRIKopzondernummer"/>
    <w:qFormat/>
    <w:rsid w:val="00721DE7"/>
    <w:pPr>
      <w:numPr>
        <w:numId w:val="0"/>
      </w:numPr>
    </w:pPr>
  </w:style>
  <w:style w:type="numbering" w:customStyle="1" w:styleId="ZRIOpsommingstekens">
    <w:name w:val="ZRI Opsommingstekens"/>
    <w:basedOn w:val="Geenlijst"/>
    <w:rsid w:val="00793437"/>
    <w:pPr>
      <w:numPr>
        <w:numId w:val="2"/>
      </w:numPr>
    </w:pPr>
  </w:style>
  <w:style w:type="paragraph" w:customStyle="1" w:styleId="ZRISubkopbodytekst">
    <w:name w:val="_ZRI Subkop bodytekst"/>
    <w:basedOn w:val="Standaard"/>
    <w:next w:val="Standaard"/>
    <w:qFormat/>
    <w:rsid w:val="00075E42"/>
    <w:pPr>
      <w:ind w:left="567"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F67EB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F67EB"/>
    <w:rPr>
      <w:rFonts w:ascii="Arial" w:hAnsi="Arial"/>
      <w:sz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8233A"/>
    <w:rPr>
      <w:vertAlign w:val="superscript"/>
    </w:rPr>
  </w:style>
  <w:style w:type="table" w:customStyle="1" w:styleId="ZRINeutraal">
    <w:name w:val="_ZRI_Neutraal"/>
    <w:basedOn w:val="Standaardtabel"/>
    <w:uiPriority w:val="99"/>
    <w:qFormat/>
    <w:rsid w:val="00721DE7"/>
    <w:rPr>
      <w:rFonts w:ascii="Arial" w:hAnsi="Arial"/>
      <w:sz w:val="18"/>
    </w:rPr>
    <w:tblPr>
      <w:tblBorders>
        <w:top w:val="single" w:sz="2" w:space="0" w:color="auto"/>
        <w:bottom w:val="single" w:sz="2" w:space="0" w:color="auto"/>
        <w:insideH w:val="single" w:sz="2" w:space="0" w:color="auto"/>
        <w:insideV w:val="single" w:sz="36" w:space="0" w:color="FFFFFF"/>
      </w:tblBorders>
    </w:tblPr>
    <w:tblStylePr w:type="firstRow">
      <w:rPr>
        <w:rFonts w:ascii="Arial" w:hAnsi="Arial"/>
        <w:b w:val="0"/>
        <w:sz w:val="18"/>
      </w:rPr>
    </w:tblStylePr>
    <w:tblStylePr w:type="firstCol">
      <w:rPr>
        <w:rFonts w:ascii="Arial" w:hAnsi="Arial"/>
        <w:b w:val="0"/>
        <w:sz w:val="18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292BE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92BE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92BEA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92BE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92BEA"/>
    <w:rPr>
      <w:rFonts w:ascii="Arial" w:hAnsi="Arial"/>
      <w:b/>
      <w:bCs/>
    </w:rPr>
  </w:style>
  <w:style w:type="character" w:styleId="Tekstvantijdelijkeaanduiding">
    <w:name w:val="Placeholder Text"/>
    <w:basedOn w:val="Standaardalinea-lettertype"/>
    <w:uiPriority w:val="99"/>
    <w:semiHidden/>
    <w:rsid w:val="00F3211A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2C05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C05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C05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Geenafstand">
    <w:name w:val="No Spacing"/>
    <w:uiPriority w:val="1"/>
    <w:qFormat/>
    <w:rsid w:val="00596FF9"/>
    <w:rPr>
      <w:rFonts w:ascii="Arial" w:hAnsi="Arial"/>
      <w:sz w:val="18"/>
      <w:szCs w:val="24"/>
    </w:rPr>
  </w:style>
  <w:style w:type="paragraph" w:styleId="Lijstalinea">
    <w:name w:val="List Paragraph"/>
    <w:basedOn w:val="Standaard"/>
    <w:link w:val="LijstalineaChar"/>
    <w:uiPriority w:val="99"/>
    <w:qFormat/>
    <w:rsid w:val="00596FF9"/>
    <w:pPr>
      <w:ind w:left="720"/>
      <w:contextualSpacing/>
    </w:pPr>
  </w:style>
  <w:style w:type="paragraph" w:customStyle="1" w:styleId="Default">
    <w:name w:val="Default"/>
    <w:rsid w:val="00596F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96FF9"/>
    <w:rPr>
      <w:color w:val="800080" w:themeColor="followedHyperlink"/>
      <w:u w:val="single"/>
    </w:rPr>
  </w:style>
  <w:style w:type="table" w:styleId="Rastertabel1licht-Accent1">
    <w:name w:val="Grid Table 1 Light Accent 1"/>
    <w:basedOn w:val="Standaardtabel"/>
    <w:uiPriority w:val="46"/>
    <w:rsid w:val="00F171C8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F96279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e">
    <w:name w:val="Revision"/>
    <w:hidden/>
    <w:uiPriority w:val="99"/>
    <w:semiHidden/>
    <w:rsid w:val="00C14BBA"/>
    <w:rPr>
      <w:rFonts w:ascii="Arial" w:hAnsi="Arial"/>
      <w:sz w:val="18"/>
      <w:szCs w:val="24"/>
    </w:rPr>
  </w:style>
  <w:style w:type="character" w:styleId="Vermelding">
    <w:name w:val="Mention"/>
    <w:basedOn w:val="Standaardalinea-lettertype"/>
    <w:uiPriority w:val="99"/>
    <w:unhideWhenUsed/>
    <w:rsid w:val="00A55800"/>
    <w:rPr>
      <w:color w:val="2B579A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6160C"/>
    <w:rPr>
      <w:color w:val="605E5C"/>
      <w:shd w:val="clear" w:color="auto" w:fill="E1DFDD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BA6470"/>
    <w:rPr>
      <w:rFonts w:ascii="Arial" w:hAnsi="Arial"/>
      <w:sz w:val="18"/>
      <w:szCs w:val="24"/>
    </w:rPr>
  </w:style>
  <w:style w:type="paragraph" w:styleId="Bijschrift">
    <w:name w:val="caption"/>
    <w:basedOn w:val="Standaard"/>
    <w:next w:val="Standaard"/>
    <w:uiPriority w:val="35"/>
    <w:unhideWhenUsed/>
    <w:qFormat/>
    <w:rsid w:val="004624F5"/>
    <w:pPr>
      <w:spacing w:after="200" w:line="240" w:lineRule="auto"/>
    </w:pPr>
    <w:rPr>
      <w:i/>
      <w:iCs/>
      <w:color w:val="1F497D" w:themeColor="text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1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4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3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2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8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9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9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7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4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3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5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3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1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6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8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9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4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6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3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3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0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8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6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0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9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1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8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0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1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1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2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Huisstijl\Templates\ZRI%20Huisstijlrapport2016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E01CE7396A964999D87C2CE23E492F" ma:contentTypeVersion="3" ma:contentTypeDescription="Een nieuw document maken." ma:contentTypeScope="" ma:versionID="0b4a2ec123f39fa8089e46875bbc9294">
  <xsd:schema xmlns:xsd="http://www.w3.org/2001/XMLSchema" xmlns:xs="http://www.w3.org/2001/XMLSchema" xmlns:p="http://schemas.microsoft.com/office/2006/metadata/properties" xmlns:ns2="266689fc-3896-433d-8d43-d7bb9dcd219e" targetNamespace="http://schemas.microsoft.com/office/2006/metadata/properties" ma:root="true" ma:fieldsID="d639a8fddac34b7862d8406b0765ef26" ns2:_="">
    <xsd:import namespace="266689fc-3896-433d-8d43-d7bb9dcd2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689fc-3896-433d-8d43-d7bb9dcd21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5174E7-1EB2-462F-85A3-193AD50FCB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6689fc-3896-433d-8d43-d7bb9dcd2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423B79-40E3-4A61-AEE3-78D53C4C25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6C2AB8-B5DA-4979-9FE7-E221F617BB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4C3519F-EFFF-49A3-A031-B290A39F3F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03e95be-f593-41dc-b647-f46fbd6a5fa3}" enabled="1" method="Standard" siteId="{8c653938-6726-49c5-bca7-8e44a4bf20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ZRI Huisstijlrapport2016</Template>
  <TotalTime>661</TotalTime>
  <Pages>1</Pages>
  <Words>71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ULL2601R001</vt:lpstr>
    </vt:vector>
  </TitlesOfParts>
  <Manager/>
  <Company>van Zanten Raadgevende ingenieurs bv</Company>
  <LinksUpToDate>false</LinksUpToDate>
  <CharactersWithSpaces>597</CharactersWithSpaces>
  <SharedDoc>false</SharedDoc>
  <HLinks>
    <vt:vector size="126" baseType="variant">
      <vt:variant>
        <vt:i4>7798833</vt:i4>
      </vt:variant>
      <vt:variant>
        <vt:i4>129</vt:i4>
      </vt:variant>
      <vt:variant>
        <vt:i4>0</vt:i4>
      </vt:variant>
      <vt:variant>
        <vt:i4>5</vt:i4>
      </vt:variant>
      <vt:variant>
        <vt:lpwstr>http://www.commissievanaanbestedingsexperts.nl/</vt:lpwstr>
      </vt:variant>
      <vt:variant>
        <vt:lpwstr/>
      </vt:variant>
      <vt:variant>
        <vt:i4>7798833</vt:i4>
      </vt:variant>
      <vt:variant>
        <vt:i4>126</vt:i4>
      </vt:variant>
      <vt:variant>
        <vt:i4>0</vt:i4>
      </vt:variant>
      <vt:variant>
        <vt:i4>5</vt:i4>
      </vt:variant>
      <vt:variant>
        <vt:lpwstr>http://www.commissievanaanbestedingsexperts.nl/</vt:lpwstr>
      </vt:variant>
      <vt:variant>
        <vt:lpwstr/>
      </vt:variant>
      <vt:variant>
        <vt:i4>4653062</vt:i4>
      </vt:variant>
      <vt:variant>
        <vt:i4>123</vt:i4>
      </vt:variant>
      <vt:variant>
        <vt:i4>0</vt:i4>
      </vt:variant>
      <vt:variant>
        <vt:i4>5</vt:i4>
      </vt:variant>
      <vt:variant>
        <vt:lpwstr>https://www.tenderned.nl/cms/nl/voor-ondernemingen/tenderned-gebruiken-als-ondernemer</vt:lpwstr>
      </vt:variant>
      <vt:variant>
        <vt:lpwstr/>
      </vt:variant>
      <vt:variant>
        <vt:i4>1835059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_Toc233636183</vt:lpwstr>
      </vt:variant>
      <vt:variant>
        <vt:i4>1835059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_Toc233636182</vt:lpwstr>
      </vt:variant>
      <vt:variant>
        <vt:i4>1835059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_Toc233636181</vt:lpwstr>
      </vt:variant>
      <vt:variant>
        <vt:i4>1835059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_Toc233636180</vt:lpwstr>
      </vt:variant>
      <vt:variant>
        <vt:i4>1245235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_Toc233636179</vt:lpwstr>
      </vt:variant>
      <vt:variant>
        <vt:i4>1245235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_Toc233636178</vt:lpwstr>
      </vt:variant>
      <vt:variant>
        <vt:i4>1245235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_Toc233636177</vt:lpwstr>
      </vt:variant>
      <vt:variant>
        <vt:i4>1245235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_Toc233636176</vt:lpwstr>
      </vt:variant>
      <vt:variant>
        <vt:i4>1245235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_Toc233636175</vt:lpwstr>
      </vt:variant>
      <vt:variant>
        <vt:i4>1245235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_Toc233636174</vt:lpwstr>
      </vt:variant>
      <vt:variant>
        <vt:i4>1245235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_Toc233636173</vt:lpwstr>
      </vt:variant>
      <vt:variant>
        <vt:i4>1245235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_Toc233636172</vt:lpwstr>
      </vt:variant>
      <vt:variant>
        <vt:i4>1245235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_Toc233636171</vt:lpwstr>
      </vt:variant>
      <vt:variant>
        <vt:i4>1245235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_Toc233636170</vt:lpwstr>
      </vt:variant>
      <vt:variant>
        <vt:i4>1179699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_Toc233636169</vt:lpwstr>
      </vt:variant>
      <vt:variant>
        <vt:i4>1179699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_Toc233636168</vt:lpwstr>
      </vt:variant>
      <vt:variant>
        <vt:i4>1179699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_Toc233636167</vt:lpwstr>
      </vt:variant>
      <vt:variant>
        <vt:i4>1179699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_Toc233636166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ULL2601R001</dc:title>
  <dc:subject>ULL2601</dc:subject>
  <dc:creator>Yannick Fermin</dc:creator>
  <cp:keywords/>
  <dc:description>R001</dc:description>
  <cp:lastModifiedBy>Yannick Fermin</cp:lastModifiedBy>
  <cp:revision>140</cp:revision>
  <cp:lastPrinted>2026-10-14T14:04:00Z</cp:lastPrinted>
  <dcterms:created xsi:type="dcterms:W3CDTF">2026-09-10T08:29:00Z</dcterms:created>
  <dcterms:modified xsi:type="dcterms:W3CDTF">2026-11-03T10:07:00Z</dcterms:modified>
  <cp:category>v1.00 W10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RI ConceptDatum">
    <vt:lpwstr/>
  </property>
  <property fmtid="{D5CDD505-2E9C-101B-9397-08002B2CF9AE}" pid="3" name="ContentTypeId">
    <vt:lpwstr>0x0101003BE01CE7396A964999D87C2CE23E492F</vt:lpwstr>
  </property>
  <property fmtid="{D5CDD505-2E9C-101B-9397-08002B2CF9AE}" pid="4" name="Order">
    <vt:r8>191800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  <property fmtid="{D5CDD505-2E9C-101B-9397-08002B2CF9AE}" pid="12" name="ZRI Documentdatum">
    <vt:lpwstr>03-11-2026</vt:lpwstr>
  </property>
  <property fmtid="{D5CDD505-2E9C-101B-9397-08002B2CF9AE}" pid="13" name="ZRI ConceptText">
    <vt:lpwstr/>
  </property>
</Properties>
</file>