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F59A4" w14:textId="77777777" w:rsidR="00D34E7C" w:rsidRDefault="00D34E7C" w:rsidP="00241D1C">
      <w:r w:rsidRPr="00D34E7C">
        <w:rPr>
          <w:b/>
          <w:bCs/>
        </w:rPr>
        <w:t>VERKLARING RUSSISCHE BETROKKENHEID</w:t>
      </w:r>
      <w:r w:rsidRPr="00D34E7C">
        <w:t xml:space="preserve"> </w:t>
      </w:r>
    </w:p>
    <w:p w14:paraId="6E4105A1" w14:textId="77777777" w:rsidR="00D34E7C" w:rsidRDefault="00D34E7C" w:rsidP="00241D1C"/>
    <w:p w14:paraId="3EECA60E" w14:textId="04A2A282" w:rsidR="00C06EC7" w:rsidRDefault="00D34E7C" w:rsidP="00241D1C">
      <w:r w:rsidRPr="00D34E7C">
        <w:t xml:space="preserve">Hierbij verklaar ik naar eer en geweten dat er geen sprake is van Russische betrokkenheid bij de uitvoering van deze overeenkomst die de drempels van artikel 5 </w:t>
      </w:r>
      <w:proofErr w:type="spellStart"/>
      <w:r w:rsidRPr="00D34E7C">
        <w:t>duodecies</w:t>
      </w:r>
      <w:proofErr w:type="spellEnd"/>
      <w:r w:rsidRPr="00D34E7C">
        <w:t xml:space="preserve"> van EU Verordening (EU) 833/2014 van 31 juli 2014 betreffende de betreffende beperkende maatregelen naar aanleiding van de acties van Rusland die de situatie in Oekraïne destabiliseren, zoals gewijzigd bij Verordening 2022/578 van 8 april 2022 overschrijdt. Ik verklaar in het bijzonder dat:</w:t>
      </w:r>
    </w:p>
    <w:p w14:paraId="435650C3" w14:textId="77777777" w:rsidR="00D34E7C" w:rsidRDefault="00D34E7C" w:rsidP="00241D1C"/>
    <w:p w14:paraId="7CF0C169" w14:textId="72445B60" w:rsidR="00D34E7C" w:rsidRDefault="00D34E7C" w:rsidP="00D34E7C">
      <w:pPr>
        <w:pStyle w:val="Lijstalinea"/>
        <w:numPr>
          <w:ilvl w:val="0"/>
          <w:numId w:val="2"/>
        </w:numPr>
      </w:pPr>
      <w:r>
        <w:t>d</w:t>
      </w:r>
      <w:r w:rsidRPr="00D34E7C">
        <w:t>e opdrachtnemer die ik vertegenwoordig (en de bedrijven die een onderdeel zijn van ons consortium) geen (rechts)personen zijn met een Russische nationaliteit en deze (rechts) personen (natuurlijke personen, bedrijven, entiteiten of organen) niet gevestigd zijn in Rusland</w:t>
      </w:r>
      <w:r>
        <w:t>;</w:t>
      </w:r>
    </w:p>
    <w:p w14:paraId="54520226" w14:textId="1BAB09F2" w:rsidR="00D34E7C" w:rsidRDefault="00D34E7C" w:rsidP="00D34E7C">
      <w:pPr>
        <w:pStyle w:val="Lijstalinea"/>
        <w:numPr>
          <w:ilvl w:val="0"/>
          <w:numId w:val="2"/>
        </w:numPr>
      </w:pPr>
      <w:r w:rsidRPr="00D34E7C">
        <w:t>de opdrachtnemer die ik vertegenwoordig (en de bedrijven die een onderdeel zijn van ons consortium) geen rechtspersonen zijn (gevestigd in Rusland of een ander land) die voor meer dan 50% eigendom zijn van een Russische partij zoals hierboven onder a) genoemd;</w:t>
      </w:r>
    </w:p>
    <w:p w14:paraId="57D45F7E" w14:textId="1CBA9815" w:rsidR="00D34E7C" w:rsidRDefault="00D34E7C" w:rsidP="00D34E7C">
      <w:pPr>
        <w:pStyle w:val="Lijstalinea"/>
        <w:numPr>
          <w:ilvl w:val="0"/>
          <w:numId w:val="2"/>
        </w:numPr>
      </w:pPr>
      <w:r w:rsidRPr="00D34E7C">
        <w:t>noch ik noch de onderneming die ik vertegenwoordig een (rechts)persoon (gevestigd in Rusland of een ander land) is die handelt in belang van of op aanwijzing van een Russische partij, zoals bedoeld onder a) en b);</w:t>
      </w:r>
    </w:p>
    <w:p w14:paraId="74C7EBBA" w14:textId="2151E46D" w:rsidR="00D34E7C" w:rsidRDefault="00D34E7C" w:rsidP="00D34E7C">
      <w:pPr>
        <w:pStyle w:val="Lijstalinea"/>
        <w:numPr>
          <w:ilvl w:val="0"/>
          <w:numId w:val="2"/>
        </w:numPr>
      </w:pPr>
      <w:r w:rsidRPr="00D34E7C">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4310AA6" w14:textId="77777777" w:rsidR="00D34E7C" w:rsidRDefault="00D34E7C" w:rsidP="00D34E7C"/>
    <w:p w14:paraId="1203091F" w14:textId="6F96567E" w:rsidR="00D34E7C" w:rsidRDefault="00D34E7C" w:rsidP="00D34E7C">
      <w:r w:rsidRPr="00D34E7C">
        <w:t>Aldus, naar waarheid opgemaakt op</w:t>
      </w:r>
      <w:r>
        <w:t>:</w:t>
      </w:r>
    </w:p>
    <w:p w14:paraId="72B7EDF7" w14:textId="77777777" w:rsidR="00D34E7C" w:rsidRDefault="00D34E7C" w:rsidP="00D34E7C"/>
    <w:p w14:paraId="1AEE7875" w14:textId="77777777" w:rsidR="00D34E7C" w:rsidRDefault="00D34E7C" w:rsidP="00D34E7C"/>
    <w:p w14:paraId="455BE89B" w14:textId="68338126" w:rsidR="00D34E7C" w:rsidRDefault="00D34E7C" w:rsidP="00D34E7C">
      <w:r w:rsidRPr="00D34E7C">
        <w:t xml:space="preserve">Inschrijver: </w:t>
      </w:r>
    </w:p>
    <w:p w14:paraId="38607D72" w14:textId="77777777" w:rsidR="00D34E7C" w:rsidRDefault="00D34E7C" w:rsidP="00D34E7C">
      <w:r w:rsidRPr="00D34E7C">
        <w:t xml:space="preserve">Naam: </w:t>
      </w:r>
    </w:p>
    <w:p w14:paraId="2725A230" w14:textId="77777777" w:rsidR="00D34E7C" w:rsidRDefault="00D34E7C" w:rsidP="00D34E7C">
      <w:r w:rsidRPr="00D34E7C">
        <w:t xml:space="preserve">Functie: </w:t>
      </w:r>
    </w:p>
    <w:p w14:paraId="4A5092B2" w14:textId="77777777" w:rsidR="00D34E7C" w:rsidRDefault="00D34E7C" w:rsidP="00D34E7C">
      <w:r w:rsidRPr="00D34E7C">
        <w:t xml:space="preserve">Plaats: </w:t>
      </w:r>
    </w:p>
    <w:p w14:paraId="17DA08A5" w14:textId="77777777" w:rsidR="00D34E7C" w:rsidRDefault="00D34E7C" w:rsidP="00D34E7C">
      <w:r w:rsidRPr="00D34E7C">
        <w:t xml:space="preserve">Datum: </w:t>
      </w:r>
    </w:p>
    <w:p w14:paraId="16BA1F63" w14:textId="52497C54" w:rsidR="00D34E7C" w:rsidRPr="00241D1C" w:rsidRDefault="00D34E7C" w:rsidP="00D34E7C">
      <w:r w:rsidRPr="00D34E7C">
        <w:t xml:space="preserve">Rechtsgeldige handtekening: </w:t>
      </w:r>
    </w:p>
    <w:sectPr w:rsidR="00D34E7C" w:rsidRPr="00241D1C" w:rsidSect="00C06EC7">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418" w:bottom="1304" w:left="1418" w:header="709" w:footer="709"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885B4" w14:textId="77777777" w:rsidR="00E43080" w:rsidRDefault="00E43080">
      <w:r>
        <w:separator/>
      </w:r>
    </w:p>
  </w:endnote>
  <w:endnote w:type="continuationSeparator" w:id="0">
    <w:p w14:paraId="17E8D5F0" w14:textId="77777777" w:rsidR="00E43080" w:rsidRDefault="00E43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3 of 9 Barcode">
    <w:panose1 w:val="04027200000000000000"/>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38A7" w14:textId="77777777" w:rsidR="00DE15F8" w:rsidRDefault="00DE15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767EF" w14:textId="77777777" w:rsidR="00E9407E" w:rsidRDefault="00E43080" w:rsidP="00E9407E">
    <w:pPr>
      <w:pStyle w:val="Voettekst"/>
      <w:rPr>
        <w:rStyle w:val="Paginanummer"/>
        <w:szCs w:val="22"/>
      </w:rPr>
    </w:pPr>
    <w:sdt>
      <w:sdtPr>
        <w:rPr>
          <w:szCs w:val="22"/>
        </w:rPr>
        <w:alias w:val="{{HostSystem.Zaaknummer}}"/>
        <w:tag w:val="{&quot;templafy&quot;:{&quot;id&quot;:&quot;3641a755-b67a-400b-b106-c2137f09d3a3&quot;}}"/>
        <w:id w:val="404890675"/>
        <w:placeholder/>
      </w:sdtPr>
      <w:sdtEndPr/>
      <w:sdtContent>
        <w:r>
          <w:rPr>
            <w:szCs w:val="22"/>
          </w:rPr>
          <w:t>​</w:t>
        </w:r>
      </w:sdtContent>
    </w:sdt>
    <w:r w:rsidR="00E9407E" w:rsidRPr="0094143A">
      <w:rPr>
        <w:szCs w:val="22"/>
      </w:rPr>
      <w:tab/>
    </w:r>
    <w:r w:rsidR="00E9407E" w:rsidRPr="0094143A">
      <w:rPr>
        <w:szCs w:val="22"/>
      </w:rPr>
      <w:tab/>
    </w:r>
    <w:r w:rsidR="00E9407E" w:rsidRPr="0094143A">
      <w:rPr>
        <w:rStyle w:val="Paginanummer"/>
        <w:szCs w:val="22"/>
      </w:rPr>
      <w:fldChar w:fldCharType="begin"/>
    </w:r>
    <w:r w:rsidR="00E9407E" w:rsidRPr="0094143A">
      <w:rPr>
        <w:rStyle w:val="Paginanummer"/>
        <w:szCs w:val="22"/>
      </w:rPr>
      <w:instrText xml:space="preserve"> PAGE </w:instrText>
    </w:r>
    <w:r w:rsidR="00E9407E" w:rsidRPr="0094143A">
      <w:rPr>
        <w:rStyle w:val="Paginanummer"/>
        <w:szCs w:val="22"/>
      </w:rPr>
      <w:fldChar w:fldCharType="separate"/>
    </w:r>
    <w:r w:rsidR="00E9407E" w:rsidRPr="0094143A">
      <w:rPr>
        <w:rStyle w:val="Paginanummer"/>
        <w:szCs w:val="22"/>
      </w:rPr>
      <w:t>1</w:t>
    </w:r>
    <w:r w:rsidR="00E9407E" w:rsidRPr="0094143A">
      <w:rPr>
        <w:rStyle w:val="Paginanummer"/>
        <w:szCs w:val="22"/>
      </w:rPr>
      <w:fldChar w:fldCharType="end"/>
    </w:r>
    <w:r w:rsidR="00E9407E" w:rsidRPr="0094143A">
      <w:rPr>
        <w:rStyle w:val="Paginanummer"/>
        <w:szCs w:val="22"/>
      </w:rPr>
      <w:t>/</w:t>
    </w:r>
    <w:r w:rsidR="00E9407E" w:rsidRPr="0094143A">
      <w:rPr>
        <w:rStyle w:val="Paginanummer"/>
        <w:szCs w:val="22"/>
      </w:rPr>
      <w:fldChar w:fldCharType="begin"/>
    </w:r>
    <w:r w:rsidR="00E9407E" w:rsidRPr="0094143A">
      <w:rPr>
        <w:rStyle w:val="Paginanummer"/>
        <w:szCs w:val="22"/>
      </w:rPr>
      <w:instrText xml:space="preserve"> NUMPAGES </w:instrText>
    </w:r>
    <w:r w:rsidR="00E9407E" w:rsidRPr="0094143A">
      <w:rPr>
        <w:rStyle w:val="Paginanummer"/>
        <w:szCs w:val="22"/>
      </w:rPr>
      <w:fldChar w:fldCharType="separate"/>
    </w:r>
    <w:r w:rsidR="00E9407E" w:rsidRPr="0094143A">
      <w:rPr>
        <w:rStyle w:val="Paginanummer"/>
        <w:szCs w:val="22"/>
      </w:rPr>
      <w:t>1</w:t>
    </w:r>
    <w:r w:rsidR="00E9407E" w:rsidRPr="0094143A">
      <w:rPr>
        <w:rStyle w:val="Paginanummer"/>
        <w:szCs w:val="22"/>
      </w:rPr>
      <w:fldChar w:fldCharType="end"/>
    </w:r>
  </w:p>
  <w:p w14:paraId="144B0136" w14:textId="77777777" w:rsidR="0094143A" w:rsidRPr="0094143A" w:rsidRDefault="0094143A" w:rsidP="00E9407E">
    <w:pPr>
      <w:pStyle w:val="Voettekst"/>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B8C0" w14:textId="77777777" w:rsidR="00DE15F8" w:rsidRDefault="00DE15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4C94" w14:textId="77777777" w:rsidR="00E43080" w:rsidRDefault="00E43080">
      <w:r>
        <w:separator/>
      </w:r>
    </w:p>
  </w:footnote>
  <w:footnote w:type="continuationSeparator" w:id="0">
    <w:p w14:paraId="32689A1D" w14:textId="77777777" w:rsidR="00E43080" w:rsidRDefault="00E43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189A" w14:textId="77777777" w:rsidR="00DE15F8" w:rsidRDefault="00DE15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1DA6" w14:textId="77777777" w:rsidR="00DE15F8" w:rsidRDefault="00DE15F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2534" w14:textId="77777777" w:rsidR="00DE15F8" w:rsidRDefault="00DE15F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36B3C"/>
    <w:multiLevelType w:val="hybridMultilevel"/>
    <w:tmpl w:val="401278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56F19D0"/>
    <w:multiLevelType w:val="singleLevel"/>
    <w:tmpl w:val="8B223D12"/>
    <w:lvl w:ilvl="0">
      <w:numFmt w:val="bullet"/>
      <w:lvlText w:val="-"/>
      <w:lvlJc w:val="left"/>
      <w:pPr>
        <w:tabs>
          <w:tab w:val="num" w:pos="360"/>
        </w:tabs>
        <w:ind w:left="360" w:hanging="360"/>
      </w:pPr>
      <w:rPr>
        <w:rFonts w:ascii="Times New Roman" w:hAnsi="Times New Roman" w:hint="default"/>
      </w:rPr>
    </w:lvl>
  </w:abstractNum>
  <w:num w:numId="1" w16cid:durableId="92435691">
    <w:abstractNumId w:val="1"/>
  </w:num>
  <w:num w:numId="2" w16cid:durableId="1118913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Author" w:val="mit office"/>
    <w:docVar w:name="DocDuplex" w:val="DUPLEX_DEFAULT"/>
    <w:docVar w:name="DocIndex" w:val="0004"/>
    <w:docVar w:name="DocPrinter" w:val="NOPRINTER"/>
    <w:docVar w:name="DocReg" w:val="0"/>
    <w:docVar w:name="DocType" w:val="UITG"/>
    <w:docVar w:name="mitStyleTemplates" w:val="Huisstijl Overbetuwe|"/>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blLabels" w:val="&lt;?xml version=&quot;1.0&quot; encoding=&quot;utf-16&quot;?&gt;&lt;LABELS&gt;&lt;/LABELS&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s>
  <w:rsids>
    <w:rsidRoot w:val="00D34E7C"/>
    <w:rsid w:val="0001630C"/>
    <w:rsid w:val="00021013"/>
    <w:rsid w:val="00052B21"/>
    <w:rsid w:val="00055EA7"/>
    <w:rsid w:val="00087C5C"/>
    <w:rsid w:val="000D1314"/>
    <w:rsid w:val="001435A5"/>
    <w:rsid w:val="00154331"/>
    <w:rsid w:val="00194070"/>
    <w:rsid w:val="001A46D6"/>
    <w:rsid w:val="001C43DD"/>
    <w:rsid w:val="001E4E83"/>
    <w:rsid w:val="001E51C6"/>
    <w:rsid w:val="001E7593"/>
    <w:rsid w:val="00216994"/>
    <w:rsid w:val="002328B9"/>
    <w:rsid w:val="00241D1C"/>
    <w:rsid w:val="002979C9"/>
    <w:rsid w:val="002C4C5D"/>
    <w:rsid w:val="002F0E7A"/>
    <w:rsid w:val="00321BD3"/>
    <w:rsid w:val="00324567"/>
    <w:rsid w:val="00325650"/>
    <w:rsid w:val="00346263"/>
    <w:rsid w:val="003A3D45"/>
    <w:rsid w:val="003A52D8"/>
    <w:rsid w:val="003C75A0"/>
    <w:rsid w:val="003F6449"/>
    <w:rsid w:val="00412C0A"/>
    <w:rsid w:val="0042627A"/>
    <w:rsid w:val="00455B46"/>
    <w:rsid w:val="004651BA"/>
    <w:rsid w:val="004834A8"/>
    <w:rsid w:val="004E23C0"/>
    <w:rsid w:val="004F0613"/>
    <w:rsid w:val="004F37EA"/>
    <w:rsid w:val="004F4EB3"/>
    <w:rsid w:val="004F7AC3"/>
    <w:rsid w:val="00535400"/>
    <w:rsid w:val="0055578C"/>
    <w:rsid w:val="00563189"/>
    <w:rsid w:val="00594BF6"/>
    <w:rsid w:val="00595728"/>
    <w:rsid w:val="005D39EF"/>
    <w:rsid w:val="005D4480"/>
    <w:rsid w:val="005F5E5C"/>
    <w:rsid w:val="006167AB"/>
    <w:rsid w:val="00624FE8"/>
    <w:rsid w:val="00664B9F"/>
    <w:rsid w:val="00677DD2"/>
    <w:rsid w:val="006961B2"/>
    <w:rsid w:val="00696EA6"/>
    <w:rsid w:val="006E329C"/>
    <w:rsid w:val="0077463D"/>
    <w:rsid w:val="0078398F"/>
    <w:rsid w:val="007E1B2C"/>
    <w:rsid w:val="008129E4"/>
    <w:rsid w:val="00832826"/>
    <w:rsid w:val="00892E91"/>
    <w:rsid w:val="008D40DE"/>
    <w:rsid w:val="00930684"/>
    <w:rsid w:val="0094143A"/>
    <w:rsid w:val="009830C0"/>
    <w:rsid w:val="009A56E8"/>
    <w:rsid w:val="009C50E7"/>
    <w:rsid w:val="00B23E05"/>
    <w:rsid w:val="00B24C9F"/>
    <w:rsid w:val="00B27A11"/>
    <w:rsid w:val="00B470F0"/>
    <w:rsid w:val="00B53F5D"/>
    <w:rsid w:val="00B61274"/>
    <w:rsid w:val="00B97F45"/>
    <w:rsid w:val="00BF75AF"/>
    <w:rsid w:val="00BF7667"/>
    <w:rsid w:val="00C06EC7"/>
    <w:rsid w:val="00C43C37"/>
    <w:rsid w:val="00C61042"/>
    <w:rsid w:val="00C72107"/>
    <w:rsid w:val="00C85D72"/>
    <w:rsid w:val="00C952A6"/>
    <w:rsid w:val="00CA5D82"/>
    <w:rsid w:val="00CC6C28"/>
    <w:rsid w:val="00D34E7C"/>
    <w:rsid w:val="00D86BD7"/>
    <w:rsid w:val="00D93037"/>
    <w:rsid w:val="00DA4FDF"/>
    <w:rsid w:val="00DE15F8"/>
    <w:rsid w:val="00E026AC"/>
    <w:rsid w:val="00E338D9"/>
    <w:rsid w:val="00E43080"/>
    <w:rsid w:val="00E44B92"/>
    <w:rsid w:val="00E9407E"/>
    <w:rsid w:val="00EA5998"/>
    <w:rsid w:val="00F75B1C"/>
    <w:rsid w:val="00FC5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3C588"/>
  <w15:chartTrackingRefBased/>
  <w15:docId w15:val="{EFA91222-4854-4F04-B604-C8931C9F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1630C"/>
    <w:rPr>
      <w:rFonts w:ascii="Arial" w:hAnsi="Arial"/>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01630C"/>
    <w:rPr>
      <w:sz w:val="16"/>
      <w:lang w:val="nl-NL"/>
    </w:rPr>
  </w:style>
  <w:style w:type="paragraph" w:styleId="Tekstopmerking">
    <w:name w:val="annotation text"/>
    <w:basedOn w:val="Standaard"/>
    <w:semiHidden/>
    <w:rsid w:val="0001630C"/>
  </w:style>
  <w:style w:type="paragraph" w:styleId="Koptekst">
    <w:name w:val="header"/>
    <w:basedOn w:val="Standaard"/>
    <w:rsid w:val="0001630C"/>
    <w:pPr>
      <w:tabs>
        <w:tab w:val="center" w:pos="4536"/>
        <w:tab w:val="right" w:pos="9072"/>
      </w:tabs>
    </w:pPr>
  </w:style>
  <w:style w:type="paragraph" w:styleId="Voettekst">
    <w:name w:val="footer"/>
    <w:basedOn w:val="Standaard"/>
    <w:link w:val="VoettekstChar"/>
    <w:rsid w:val="00E338D9"/>
    <w:pPr>
      <w:tabs>
        <w:tab w:val="center" w:pos="4536"/>
        <w:tab w:val="right" w:pos="9072"/>
      </w:tabs>
    </w:pPr>
    <w:rPr>
      <w:sz w:val="18"/>
    </w:rPr>
  </w:style>
  <w:style w:type="character" w:styleId="Hyperlink">
    <w:name w:val="Hyperlink"/>
    <w:rsid w:val="0001630C"/>
    <w:rPr>
      <w:color w:val="0000FF"/>
      <w:u w:val="single"/>
      <w:lang w:val="nl-NL"/>
    </w:rPr>
  </w:style>
  <w:style w:type="paragraph" w:styleId="Ballontekst">
    <w:name w:val="Balloon Text"/>
    <w:basedOn w:val="Standaard"/>
    <w:link w:val="BallontekstChar"/>
    <w:semiHidden/>
    <w:unhideWhenUsed/>
    <w:rsid w:val="0001630C"/>
    <w:rPr>
      <w:rFonts w:ascii="Tahoma" w:hAnsi="Tahoma" w:cs="Tahoma"/>
      <w:sz w:val="16"/>
      <w:szCs w:val="16"/>
    </w:rPr>
  </w:style>
  <w:style w:type="character" w:customStyle="1" w:styleId="BallontekstChar">
    <w:name w:val="Ballontekst Char"/>
    <w:link w:val="Ballontekst"/>
    <w:semiHidden/>
    <w:rsid w:val="0001630C"/>
    <w:rPr>
      <w:rFonts w:ascii="Tahoma" w:hAnsi="Tahoma" w:cs="Tahoma"/>
      <w:sz w:val="16"/>
      <w:szCs w:val="16"/>
      <w:lang w:val="nl-NL"/>
    </w:rPr>
  </w:style>
  <w:style w:type="paragraph" w:customStyle="1" w:styleId="Briefkopjes">
    <w:name w:val="Briefkopjes"/>
    <w:basedOn w:val="Standaard"/>
    <w:next w:val="Standaard"/>
    <w:rsid w:val="0001630C"/>
    <w:rPr>
      <w:b/>
      <w:sz w:val="18"/>
    </w:rPr>
  </w:style>
  <w:style w:type="paragraph" w:customStyle="1" w:styleId="Barcode">
    <w:name w:val="Barcode"/>
    <w:basedOn w:val="Standaard"/>
    <w:next w:val="Standaard"/>
    <w:link w:val="BarcodeChar"/>
    <w:rsid w:val="0001630C"/>
    <w:rPr>
      <w:rFonts w:ascii="3 of 9 Barcode" w:hAnsi="3 of 9 Barcode"/>
      <w:sz w:val="32"/>
    </w:rPr>
  </w:style>
  <w:style w:type="character" w:styleId="Paginanummer">
    <w:name w:val="page number"/>
    <w:basedOn w:val="Standaardalinea-lettertype"/>
    <w:rsid w:val="00624FE8"/>
    <w:rPr>
      <w:lang w:val="nl-NL"/>
    </w:rPr>
  </w:style>
  <w:style w:type="character" w:customStyle="1" w:styleId="BarcodeChar">
    <w:name w:val="Barcode Char"/>
    <w:link w:val="Barcode"/>
    <w:rsid w:val="008D40DE"/>
    <w:rPr>
      <w:rFonts w:ascii="3 of 9 Barcode" w:hAnsi="3 of 9 Barcode"/>
      <w:sz w:val="32"/>
      <w:lang w:val="nl-NL"/>
    </w:rPr>
  </w:style>
  <w:style w:type="table" w:styleId="Tabelraster">
    <w:name w:val="Table Grid"/>
    <w:basedOn w:val="Standaardtabel"/>
    <w:rsid w:val="008D4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01630C"/>
    <w:pPr>
      <w:shd w:val="clear" w:color="auto" w:fill="000080"/>
    </w:pPr>
    <w:rPr>
      <w:rFonts w:ascii="Tahoma" w:hAnsi="Tahoma" w:cs="Tahoma"/>
      <w:sz w:val="20"/>
    </w:rPr>
  </w:style>
  <w:style w:type="character" w:customStyle="1" w:styleId="VoettekstChar">
    <w:name w:val="Voettekst Char"/>
    <w:basedOn w:val="Standaardalinea-lettertype"/>
    <w:link w:val="Voettekst"/>
    <w:rsid w:val="00E338D9"/>
    <w:rPr>
      <w:rFonts w:ascii="Arial" w:hAnsi="Arial"/>
      <w:sz w:val="18"/>
      <w:lang w:val="nl-NL"/>
    </w:rPr>
  </w:style>
  <w:style w:type="character" w:styleId="Tekstvantijdelijkeaanduiding">
    <w:name w:val="Placeholder Text"/>
    <w:basedOn w:val="Standaardalinea-lettertype"/>
    <w:uiPriority w:val="99"/>
    <w:semiHidden/>
    <w:rsid w:val="00C952A6"/>
    <w:rPr>
      <w:color w:val="808080"/>
      <w:lang w:val="nl-NL"/>
    </w:rPr>
  </w:style>
  <w:style w:type="paragraph" w:styleId="Lijstalinea">
    <w:name w:val="List Paragraph"/>
    <w:basedOn w:val="Standaard"/>
    <w:uiPriority w:val="34"/>
    <w:qFormat/>
    <w:rsid w:val="00D34E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BARENDA1\Temp\Templafy\WordVsto\0w1z2lz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TemplateConfiguration><![CDATA[{"elementsMetadata":[{"elementConfiguration":{"binding":"{{HostSystem.Zaaknummer}}","removeAndKeepContent":false,"disableUpdates":false,"type":"text"},"type":"richTextContentControl","id":"3641a755-b67a-400b-b106-c2137f09d3a3"}],"transformationConfigurations":[{"language":"{{UserProfile.DocumentLanguage.Name}}","disableUpdates":false,"type":"proofingLanguage"}],"templateName":"Blanco default","templateDescription":"","enableDocumentContentUpdater":true,"version":"2.0"}]]></TemplafyTemplateConfiguration>
</file>

<file path=customXml/item2.xml><?xml version="1.0" encoding="utf-8"?>
<TemplafyFormConfiguration><![CDATA[{"formFields":[],"formDataEntries":[]}]]></TemplafyForm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4E2C6AC60388AF488D0CE8A36A0B5B95" ma:contentTypeVersion="3" ma:contentTypeDescription="Een nieuw document maken." ma:contentTypeScope="" ma:versionID="0b119386aeee51495aa99811e51ff0b7">
  <xsd:schema xmlns:xsd="http://www.w3.org/2001/XMLSchema" xmlns:xs="http://www.w3.org/2001/XMLSchema" xmlns:p="http://schemas.microsoft.com/office/2006/metadata/properties" xmlns:ns2="24bfb40d-69bf-4146-b582-e2e7ad0a6bdd" targetNamespace="http://schemas.microsoft.com/office/2006/metadata/properties" ma:root="true" ma:fieldsID="6245692b502e5828f15ac9f41e12e10b" ns2:_="">
    <xsd:import namespace="24bfb40d-69bf-4146-b582-e2e7ad0a6b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fb40d-69bf-4146-b582-e2e7ad0a6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7DBBC3-24CA-4E23-B2E8-3157D1153C27}">
  <ds:schemaRefs/>
</ds:datastoreItem>
</file>

<file path=customXml/itemProps2.xml><?xml version="1.0" encoding="utf-8"?>
<ds:datastoreItem xmlns:ds="http://schemas.openxmlformats.org/officeDocument/2006/customXml" ds:itemID="{4F191629-D930-4C7E-AC94-153CCF9C0157}">
  <ds:schemaRefs/>
</ds:datastoreItem>
</file>

<file path=customXml/itemProps3.xml><?xml version="1.0" encoding="utf-8"?>
<ds:datastoreItem xmlns:ds="http://schemas.openxmlformats.org/officeDocument/2006/customXml" ds:itemID="{C42B4970-3876-4E41-BB1E-153A75B01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fb40d-69bf-4146-b582-e2e7ad0a6b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D4CF82-43F9-4C84-99B3-A1B391CE3FA5}">
  <ds:schemaRefs>
    <ds:schemaRef ds:uri="http://schemas.microsoft.com/sharepoint/v3/contenttype/forms"/>
  </ds:schemaRefs>
</ds:datastoreItem>
</file>

<file path=customXml/itemProps5.xml><?xml version="1.0" encoding="utf-8"?>
<ds:datastoreItem xmlns:ds="http://schemas.openxmlformats.org/officeDocument/2006/customXml" ds:itemID="{3F71BCFF-B5DA-4EF7-B924-907DD4155E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0w1z2lzd</Template>
  <TotalTime>4</TotalTime>
  <Pages>1</Pages>
  <Words>250</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Barendse, Anouk</dc:creator>
  <cp:keywords/>
  <cp:lastModifiedBy>Barendse, Anouk</cp:lastModifiedBy>
  <cp:revision>1</cp:revision>
  <dcterms:created xsi:type="dcterms:W3CDTF">2026-08-11T08:24:00Z</dcterms:created>
  <dcterms:modified xsi:type="dcterms:W3CDTF">2026-08-11T08:28:00Z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9ef8e5-3aaa-41a0-b30c-a77b6f506147_Enabled">
    <vt:lpwstr>true</vt:lpwstr>
  </property>
  <property fmtid="{D5CDD505-2E9C-101B-9397-08002B2CF9AE}" pid="3" name="MSIP_Label_459ef8e5-3aaa-41a0-b30c-a77b6f506147_SetDate">
    <vt:lpwstr>2026-03-02T15:53:08Z</vt:lpwstr>
  </property>
  <property fmtid="{D5CDD505-2E9C-101B-9397-08002B2CF9AE}" pid="4" name="MSIP_Label_459ef8e5-3aaa-41a0-b30c-a77b6f506147_Method">
    <vt:lpwstr>Standard</vt:lpwstr>
  </property>
  <property fmtid="{D5CDD505-2E9C-101B-9397-08002B2CF9AE}" pid="5" name="MSIP_Label_459ef8e5-3aaa-41a0-b30c-a77b6f506147_Name">
    <vt:lpwstr>Internal</vt:lpwstr>
  </property>
  <property fmtid="{D5CDD505-2E9C-101B-9397-08002B2CF9AE}" pid="6" name="MSIP_Label_459ef8e5-3aaa-41a0-b30c-a77b6f506147_SiteId">
    <vt:lpwstr>9343c96b-27bb-4092-add6-977870612481</vt:lpwstr>
  </property>
  <property fmtid="{D5CDD505-2E9C-101B-9397-08002B2CF9AE}" pid="7" name="MSIP_Label_459ef8e5-3aaa-41a0-b30c-a77b6f506147_ActionId">
    <vt:lpwstr>07f78192-3a98-49f6-9bc6-fd578e2ef69f</vt:lpwstr>
  </property>
  <property fmtid="{D5CDD505-2E9C-101B-9397-08002B2CF9AE}" pid="8" name="MSIP_Label_459ef8e5-3aaa-41a0-b30c-a77b6f506147_ContentBits">
    <vt:lpwstr>0</vt:lpwstr>
  </property>
  <property fmtid="{D5CDD505-2E9C-101B-9397-08002B2CF9AE}" pid="9" name="MSIP_Label_459ef8e5-3aaa-41a0-b30c-a77b6f506147_Tag">
    <vt:lpwstr>10, 3, 0, 1</vt:lpwstr>
  </property>
  <property fmtid="{D5CDD505-2E9C-101B-9397-08002B2CF9AE}" pid="10" name="TemplafyTenantId">
    <vt:lpwstr>gemeenteoverbetuwe</vt:lpwstr>
  </property>
  <property fmtid="{D5CDD505-2E9C-101B-9397-08002B2CF9AE}" pid="11" name="TemplafyTemplateId">
    <vt:lpwstr>1400226160433693298</vt:lpwstr>
  </property>
  <property fmtid="{D5CDD505-2E9C-101B-9397-08002B2CF9AE}" pid="12" name="TemplafyUserProfileId">
    <vt:lpwstr>922729211214168073</vt:lpwstr>
  </property>
  <property fmtid="{D5CDD505-2E9C-101B-9397-08002B2CF9AE}" pid="13" name="TemplafyFromBlank">
    <vt:bool>true</vt:bool>
  </property>
  <property fmtid="{D5CDD505-2E9C-101B-9397-08002B2CF9AE}" pid="14" name="ContentTypeId">
    <vt:lpwstr>0x0101004E2C6AC60388AF488D0CE8A36A0B5B95</vt:lpwstr>
  </property>
</Properties>
</file>