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CEE83" w14:textId="77777777" w:rsidR="00112CD3" w:rsidRPr="00112CD3" w:rsidRDefault="00112CD3" w:rsidP="00112CD3">
      <w:pPr>
        <w:pageBreakBefore/>
        <w:tabs>
          <w:tab w:val="left" w:pos="1559"/>
        </w:tabs>
        <w:spacing w:after="240" w:line="240" w:lineRule="auto"/>
        <w:rPr>
          <w:rFonts w:asciiTheme="minorHAnsi" w:eastAsia="Times New Roman" w:hAnsiTheme="minorHAnsi" w:cs="Arial"/>
          <w:b/>
          <w:caps/>
          <w:color w:val="00447A"/>
          <w:sz w:val="24"/>
          <w:szCs w:val="20"/>
          <w:lang w:eastAsia="nl-NL"/>
        </w:rPr>
      </w:pPr>
      <w:bookmarkStart w:id="0" w:name="_Toc264297753"/>
      <w:bookmarkStart w:id="1" w:name="_Toc284497900"/>
      <w:r w:rsidRPr="00112CD3">
        <w:rPr>
          <w:rFonts w:asciiTheme="minorHAnsi" w:eastAsia="Times New Roman" w:hAnsiTheme="minorHAnsi" w:cs="Arial"/>
          <w:b/>
          <w:caps/>
          <w:color w:val="00447A"/>
          <w:sz w:val="24"/>
          <w:szCs w:val="20"/>
          <w:lang w:eastAsia="nl-NL"/>
        </w:rPr>
        <w:t>Bijlage 0: controlelijst</w:t>
      </w:r>
      <w:bookmarkEnd w:id="0"/>
      <w:bookmarkEnd w:id="1"/>
    </w:p>
    <w:p w14:paraId="4A5708A8" w14:textId="75C52388" w:rsidR="00112CD3" w:rsidRPr="00112CD3" w:rsidRDefault="00112CD3" w:rsidP="00112CD3">
      <w:pPr>
        <w:suppressAutoHyphens/>
        <w:rPr>
          <w:rFonts w:asciiTheme="minorHAnsi" w:hAnsiTheme="minorHAnsi"/>
          <w:sz w:val="20"/>
          <w:szCs w:val="20"/>
        </w:rPr>
      </w:pPr>
      <w:r w:rsidRPr="00112CD3">
        <w:rPr>
          <w:rFonts w:asciiTheme="minorHAnsi" w:hAnsiTheme="minorHAnsi"/>
          <w:sz w:val="20"/>
          <w:szCs w:val="20"/>
        </w:rPr>
        <w:t xml:space="preserve">Onderstaand overzicht is ter controle voor de inschrijvende partij om na te gaan of alle vereiste </w:t>
      </w:r>
      <w:r w:rsidRPr="00C626C9">
        <w:rPr>
          <w:rFonts w:asciiTheme="minorHAnsi" w:hAnsiTheme="minorHAnsi"/>
          <w:sz w:val="20"/>
          <w:szCs w:val="20"/>
        </w:rPr>
        <w:t>documenten voor de aanmelding zijn</w:t>
      </w:r>
      <w:r w:rsidRPr="00112CD3">
        <w:rPr>
          <w:rFonts w:asciiTheme="minorHAnsi" w:hAnsiTheme="minorHAnsi"/>
          <w:sz w:val="20"/>
          <w:szCs w:val="20"/>
        </w:rPr>
        <w:t xml:space="preserve"> ingediend. </w:t>
      </w:r>
    </w:p>
    <w:p w14:paraId="07F3F28C" w14:textId="77777777" w:rsidR="00112CD3" w:rsidRPr="00112CD3" w:rsidRDefault="00112CD3" w:rsidP="00112CD3">
      <w:pPr>
        <w:suppressAutoHyphens/>
        <w:rPr>
          <w:rFonts w:asciiTheme="minorHAnsi" w:hAnsiTheme="minorHAnsi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8143" w:type="dxa"/>
        <w:tblBorders>
          <w:top w:val="single" w:sz="12" w:space="0" w:color="00447A"/>
          <w:left w:val="single" w:sz="12" w:space="0" w:color="00447A"/>
          <w:bottom w:val="single" w:sz="12" w:space="0" w:color="00447A"/>
          <w:right w:val="single" w:sz="12" w:space="0" w:color="00447A"/>
          <w:insideH w:val="single" w:sz="12" w:space="0" w:color="00447A"/>
          <w:insideV w:val="single" w:sz="12" w:space="0" w:color="00447A"/>
        </w:tblBorders>
        <w:tblLook w:val="01E0" w:firstRow="1" w:lastRow="1" w:firstColumn="1" w:lastColumn="1" w:noHBand="0" w:noVBand="0"/>
      </w:tblPr>
      <w:tblGrid>
        <w:gridCol w:w="571"/>
        <w:gridCol w:w="948"/>
        <w:gridCol w:w="3708"/>
        <w:gridCol w:w="1302"/>
        <w:gridCol w:w="1614"/>
      </w:tblGrid>
      <w:tr w:rsidR="00112CD3" w:rsidRPr="00112CD3" w14:paraId="018E5398" w14:textId="77777777" w:rsidTr="00EB5805">
        <w:trPr>
          <w:trHeight w:val="247"/>
        </w:trPr>
        <w:tc>
          <w:tcPr>
            <w:tcW w:w="571" w:type="dxa"/>
            <w:tcBorders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34AC8C59" w14:textId="77777777" w:rsidR="00112CD3" w:rsidRPr="00112CD3" w:rsidRDefault="00112CD3" w:rsidP="00EB5805">
            <w:pPr>
              <w:spacing w:before="60" w:after="60"/>
              <w:rPr>
                <w:rFonts w:asciiTheme="minorHAnsi" w:hAnsiTheme="minorHAnsi" w:cs="Arial"/>
                <w:b/>
                <w:color w:val="FFFFFF"/>
                <w:sz w:val="18"/>
                <w:szCs w:val="18"/>
              </w:rPr>
            </w:pPr>
            <w:r w:rsidRPr="00112CD3">
              <w:rPr>
                <w:rFonts w:asciiTheme="minorHAnsi" w:hAnsiTheme="minorHAnsi" w:cs="Arial"/>
                <w:b/>
                <w:color w:val="FFFFFF"/>
                <w:sz w:val="18"/>
                <w:szCs w:val="18"/>
              </w:rPr>
              <w:t>par.</w:t>
            </w:r>
          </w:p>
        </w:tc>
        <w:tc>
          <w:tcPr>
            <w:tcW w:w="948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5A91019B" w14:textId="77777777" w:rsidR="00112CD3" w:rsidRPr="00112CD3" w:rsidRDefault="00112CD3" w:rsidP="00EB5805">
            <w:pPr>
              <w:spacing w:before="60" w:after="60"/>
              <w:jc w:val="center"/>
              <w:rPr>
                <w:rFonts w:asciiTheme="minorHAnsi" w:hAnsiTheme="minorHAnsi" w:cs="Arial"/>
                <w:b/>
                <w:color w:val="FFFFFF"/>
                <w:sz w:val="18"/>
                <w:szCs w:val="18"/>
              </w:rPr>
            </w:pPr>
            <w:r w:rsidRPr="00112CD3">
              <w:rPr>
                <w:rFonts w:asciiTheme="minorHAnsi" w:hAnsiTheme="minorHAnsi" w:cs="Arial"/>
                <w:b/>
                <w:color w:val="FFFFFF"/>
                <w:sz w:val="18"/>
                <w:szCs w:val="18"/>
              </w:rPr>
              <w:t>bijlage</w:t>
            </w:r>
          </w:p>
        </w:tc>
        <w:tc>
          <w:tcPr>
            <w:tcW w:w="3708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07F777E5" w14:textId="77777777" w:rsidR="00112CD3" w:rsidRPr="00112CD3" w:rsidRDefault="00112CD3" w:rsidP="00EB5805">
            <w:pPr>
              <w:spacing w:before="60" w:after="60"/>
              <w:rPr>
                <w:rFonts w:asciiTheme="minorHAnsi" w:hAnsiTheme="minorHAnsi" w:cs="Arial"/>
                <w:b/>
                <w:color w:val="FFFFFF"/>
                <w:sz w:val="18"/>
                <w:szCs w:val="18"/>
              </w:rPr>
            </w:pPr>
            <w:r w:rsidRPr="00112CD3">
              <w:rPr>
                <w:rFonts w:asciiTheme="minorHAnsi" w:hAnsiTheme="minorHAnsi" w:cs="Arial"/>
                <w:b/>
                <w:color w:val="FFFFFF"/>
                <w:sz w:val="18"/>
                <w:szCs w:val="18"/>
              </w:rPr>
              <w:t>onderwerp</w:t>
            </w:r>
          </w:p>
        </w:tc>
        <w:tc>
          <w:tcPr>
            <w:tcW w:w="1302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3BBF44D6" w14:textId="77777777" w:rsidR="00112CD3" w:rsidRPr="00112CD3" w:rsidRDefault="00112CD3" w:rsidP="00EB5805">
            <w:pPr>
              <w:spacing w:before="60" w:after="60"/>
              <w:rPr>
                <w:rFonts w:asciiTheme="minorHAnsi" w:hAnsiTheme="minorHAnsi" w:cs="Arial"/>
                <w:b/>
                <w:color w:val="FFFFFF"/>
                <w:sz w:val="18"/>
                <w:szCs w:val="18"/>
              </w:rPr>
            </w:pPr>
            <w:r w:rsidRPr="00112CD3">
              <w:rPr>
                <w:rFonts w:asciiTheme="minorHAnsi" w:hAnsiTheme="minorHAnsi" w:cs="Arial"/>
                <w:b/>
                <w:color w:val="FFFFFF"/>
                <w:sz w:val="18"/>
                <w:szCs w:val="18"/>
              </w:rPr>
              <w:t>aanwezig?</w:t>
            </w:r>
          </w:p>
        </w:tc>
        <w:tc>
          <w:tcPr>
            <w:tcW w:w="1614" w:type="dxa"/>
            <w:tcBorders>
              <w:left w:val="single" w:sz="12" w:space="0" w:color="FFFFFF"/>
              <w:bottom w:val="single" w:sz="12" w:space="0" w:color="00447A"/>
            </w:tcBorders>
            <w:shd w:val="clear" w:color="auto" w:fill="00447A"/>
          </w:tcPr>
          <w:p w14:paraId="33C0ABDF" w14:textId="77777777" w:rsidR="00112CD3" w:rsidRPr="00112CD3" w:rsidRDefault="00112CD3" w:rsidP="00EB5805">
            <w:pPr>
              <w:spacing w:before="60" w:after="60"/>
              <w:rPr>
                <w:rFonts w:asciiTheme="minorHAnsi" w:hAnsiTheme="minorHAnsi" w:cs="Arial"/>
                <w:b/>
                <w:color w:val="FFFFFF"/>
                <w:sz w:val="18"/>
                <w:szCs w:val="18"/>
              </w:rPr>
            </w:pPr>
            <w:r w:rsidRPr="00112CD3">
              <w:rPr>
                <w:rFonts w:asciiTheme="minorHAnsi" w:hAnsiTheme="minorHAnsi" w:cs="Arial"/>
                <w:b/>
                <w:color w:val="FFFFFF"/>
                <w:sz w:val="18"/>
                <w:szCs w:val="18"/>
              </w:rPr>
              <w:t>opmerking(en)</w:t>
            </w:r>
          </w:p>
        </w:tc>
      </w:tr>
      <w:tr w:rsidR="00112CD3" w:rsidRPr="00112CD3" w14:paraId="4022F631" w14:textId="77777777" w:rsidTr="00EB5805">
        <w:tc>
          <w:tcPr>
            <w:tcW w:w="571" w:type="dxa"/>
          </w:tcPr>
          <w:p w14:paraId="4C29AFEE" w14:textId="4242482E" w:rsidR="00112CD3" w:rsidRPr="00112CD3" w:rsidRDefault="006B3693" w:rsidP="00EB5805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4.1</w:t>
            </w:r>
          </w:p>
        </w:tc>
        <w:tc>
          <w:tcPr>
            <w:tcW w:w="948" w:type="dxa"/>
          </w:tcPr>
          <w:p w14:paraId="764F22C3" w14:textId="77777777" w:rsidR="00112CD3" w:rsidRPr="007B39B3" w:rsidRDefault="00112CD3" w:rsidP="00EB5805">
            <w:pPr>
              <w:spacing w:before="60" w:after="60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7B39B3">
              <w:rPr>
                <w:rFonts w:asciiTheme="minorHAnsi" w:hAnsiTheme="minorHAnsi" w:cs="Arial"/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54F58E52" w14:textId="77777777" w:rsidR="00112CD3" w:rsidRPr="00112CD3" w:rsidRDefault="00112CD3" w:rsidP="00EB5805">
            <w:pPr>
              <w:spacing w:before="60" w:after="60"/>
              <w:rPr>
                <w:rFonts w:asciiTheme="minorHAnsi" w:hAnsiTheme="minorHAnsi"/>
                <w:sz w:val="16"/>
                <w:szCs w:val="16"/>
                <w:highlight w:val="yellow"/>
              </w:rPr>
            </w:pPr>
            <w:r w:rsidRPr="001D7E7C">
              <w:rPr>
                <w:rFonts w:asciiTheme="minorHAnsi" w:hAnsiTheme="minorHAnsi"/>
                <w:sz w:val="16"/>
                <w:szCs w:val="16"/>
              </w:rPr>
              <w:t>Uniform Europees Aanbestedingsdocument (UEA)</w:t>
            </w:r>
          </w:p>
        </w:tc>
        <w:tc>
          <w:tcPr>
            <w:tcW w:w="1302" w:type="dxa"/>
          </w:tcPr>
          <w:p w14:paraId="6B61C6D0" w14:textId="4C88DE13" w:rsidR="00112CD3" w:rsidRPr="00112CD3" w:rsidRDefault="00112CD3" w:rsidP="00EB5805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ja / </w: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21151067" w14:textId="77777777" w:rsidR="00112CD3" w:rsidRPr="00112CD3" w:rsidRDefault="00112CD3" w:rsidP="00EB5805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12CD3">
              <w:rPr>
                <w:rFonts w:asciiTheme="minorHAnsi" w:hAnsiTheme="minorHAnsi"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12CD3">
              <w:rPr>
                <w:rFonts w:asciiTheme="minorHAnsi" w:hAnsiTheme="minorHAnsi" w:cs="Arial"/>
                <w:sz w:val="16"/>
              </w:rPr>
              <w:instrText xml:space="preserve"> FORMTEXT </w:instrText>
            </w:r>
            <w:r w:rsidRPr="00112CD3">
              <w:rPr>
                <w:rFonts w:asciiTheme="minorHAnsi" w:hAnsiTheme="minorHAnsi" w:cs="Arial"/>
                <w:sz w:val="16"/>
              </w:rPr>
            </w:r>
            <w:r w:rsidRPr="00112CD3">
              <w:rPr>
                <w:rFonts w:asciiTheme="minorHAnsi" w:hAnsiTheme="minorHAnsi" w:cs="Arial"/>
                <w:sz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sz w:val="16"/>
              </w:rPr>
              <w:fldChar w:fldCharType="end"/>
            </w:r>
          </w:p>
        </w:tc>
      </w:tr>
      <w:tr w:rsidR="006B3693" w:rsidRPr="00112CD3" w14:paraId="679E6122" w14:textId="77777777" w:rsidTr="00EB5805">
        <w:tc>
          <w:tcPr>
            <w:tcW w:w="571" w:type="dxa"/>
          </w:tcPr>
          <w:p w14:paraId="4E35CAF7" w14:textId="01CDC21B" w:rsidR="006B3693" w:rsidRPr="00112CD3" w:rsidRDefault="006B3693" w:rsidP="006B3693">
            <w:pPr>
              <w:spacing w:before="60" w:after="60"/>
              <w:rPr>
                <w:rFonts w:asciiTheme="minorHAnsi" w:hAnsiTheme="minorHAnsi" w:cs="Arial"/>
                <w:sz w:val="16"/>
                <w:szCs w:val="16"/>
                <w:highlight w:val="yellow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4.1</w:t>
            </w:r>
          </w:p>
        </w:tc>
        <w:tc>
          <w:tcPr>
            <w:tcW w:w="948" w:type="dxa"/>
          </w:tcPr>
          <w:p w14:paraId="00B835D5" w14:textId="074D3CD6" w:rsidR="006B3693" w:rsidRPr="007B39B3" w:rsidRDefault="006B3693" w:rsidP="006B3693">
            <w:pPr>
              <w:spacing w:before="60" w:after="60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7B39B3">
              <w:rPr>
                <w:rFonts w:asciiTheme="minorHAnsi" w:hAnsiTheme="minorHAnsi" w:cs="Arial"/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35F5E686" w14:textId="4201569A" w:rsidR="006B3693" w:rsidRPr="001D7E7C" w:rsidRDefault="006B3693" w:rsidP="006B3693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3A7A0B">
              <w:rPr>
                <w:rFonts w:asciiTheme="minorHAnsi" w:hAnsiTheme="minorHAnsi"/>
                <w:sz w:val="16"/>
                <w:szCs w:val="16"/>
              </w:rPr>
              <w:t>uittreksel uit het handelsregister dat op het tijdstip van het indienen van het verzoek niet ouder mag zijn dan 6 maanden</w:t>
            </w:r>
          </w:p>
        </w:tc>
        <w:tc>
          <w:tcPr>
            <w:tcW w:w="1302" w:type="dxa"/>
          </w:tcPr>
          <w:p w14:paraId="35997AB9" w14:textId="4D386AE5" w:rsidR="006B3693" w:rsidRPr="00112CD3" w:rsidRDefault="006B3693" w:rsidP="006B3693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ja / </w: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5C05DA8E" w14:textId="0869B31A" w:rsidR="006B3693" w:rsidRPr="00112CD3" w:rsidRDefault="006B3693" w:rsidP="006B3693">
            <w:pPr>
              <w:spacing w:before="60" w:after="60"/>
              <w:rPr>
                <w:rFonts w:asciiTheme="minorHAnsi" w:hAnsiTheme="minorHAnsi" w:cs="Arial"/>
                <w:sz w:val="16"/>
              </w:rPr>
            </w:pPr>
            <w:r w:rsidRPr="00112CD3">
              <w:rPr>
                <w:rFonts w:asciiTheme="minorHAnsi" w:hAnsiTheme="minorHAnsi"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12CD3">
              <w:rPr>
                <w:rFonts w:asciiTheme="minorHAnsi" w:hAnsiTheme="minorHAnsi" w:cs="Arial"/>
                <w:sz w:val="16"/>
              </w:rPr>
              <w:instrText xml:space="preserve"> FORMTEXT </w:instrText>
            </w:r>
            <w:r w:rsidRPr="00112CD3">
              <w:rPr>
                <w:rFonts w:asciiTheme="minorHAnsi" w:hAnsiTheme="minorHAnsi" w:cs="Arial"/>
                <w:sz w:val="16"/>
              </w:rPr>
            </w:r>
            <w:r w:rsidRPr="00112CD3">
              <w:rPr>
                <w:rFonts w:asciiTheme="minorHAnsi" w:hAnsiTheme="minorHAnsi" w:cs="Arial"/>
                <w:sz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sz w:val="16"/>
              </w:rPr>
              <w:fldChar w:fldCharType="end"/>
            </w:r>
          </w:p>
        </w:tc>
      </w:tr>
      <w:tr w:rsidR="006B3693" w:rsidRPr="00112CD3" w14:paraId="4FB44F79" w14:textId="77777777" w:rsidTr="00EB5805">
        <w:tc>
          <w:tcPr>
            <w:tcW w:w="571" w:type="dxa"/>
          </w:tcPr>
          <w:p w14:paraId="2CDA2B21" w14:textId="327333B7" w:rsidR="006B3693" w:rsidRPr="00112CD3" w:rsidRDefault="006B3693" w:rsidP="006B3693">
            <w:pPr>
              <w:spacing w:before="60" w:after="60"/>
              <w:rPr>
                <w:rFonts w:asciiTheme="minorHAnsi" w:hAnsiTheme="minorHAnsi" w:cs="Arial"/>
                <w:sz w:val="16"/>
                <w:szCs w:val="16"/>
                <w:highlight w:val="yellow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4.1</w:t>
            </w:r>
          </w:p>
        </w:tc>
        <w:tc>
          <w:tcPr>
            <w:tcW w:w="948" w:type="dxa"/>
          </w:tcPr>
          <w:p w14:paraId="48B5571F" w14:textId="1B2220B3" w:rsidR="006B3693" w:rsidRPr="007B39B3" w:rsidRDefault="006B3693" w:rsidP="006B3693">
            <w:pPr>
              <w:spacing w:before="60" w:after="60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7B39B3">
              <w:rPr>
                <w:rFonts w:asciiTheme="minorHAnsi" w:hAnsiTheme="minorHAnsi" w:cs="Arial"/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6FDC1AB3" w14:textId="16963E64" w:rsidR="006B3693" w:rsidRPr="003A7A0B" w:rsidRDefault="006B3693" w:rsidP="006B3693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7052A3">
              <w:rPr>
                <w:rFonts w:asciiTheme="minorHAnsi" w:hAnsiTheme="minorHAnsi"/>
                <w:sz w:val="16"/>
                <w:szCs w:val="16"/>
              </w:rPr>
              <w:t>een gedragsverklaring aanbesteden die op het tijdstip van het indienen van het verzoek niet ouder mag zijn dan 2 jaar</w:t>
            </w:r>
          </w:p>
        </w:tc>
        <w:tc>
          <w:tcPr>
            <w:tcW w:w="1302" w:type="dxa"/>
          </w:tcPr>
          <w:p w14:paraId="69F92815" w14:textId="2AF42B2A" w:rsidR="006B3693" w:rsidRPr="00112CD3" w:rsidRDefault="006B3693" w:rsidP="006B3693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ja / </w: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16838C91" w14:textId="7428A84C" w:rsidR="006B3693" w:rsidRPr="00112CD3" w:rsidRDefault="006B3693" w:rsidP="006B3693">
            <w:pPr>
              <w:spacing w:before="60" w:after="60"/>
              <w:rPr>
                <w:rFonts w:asciiTheme="minorHAnsi" w:hAnsiTheme="minorHAnsi" w:cs="Arial"/>
                <w:sz w:val="16"/>
              </w:rPr>
            </w:pPr>
            <w:r w:rsidRPr="00112CD3">
              <w:rPr>
                <w:rFonts w:asciiTheme="minorHAnsi" w:hAnsiTheme="minorHAnsi"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12CD3">
              <w:rPr>
                <w:rFonts w:asciiTheme="minorHAnsi" w:hAnsiTheme="minorHAnsi" w:cs="Arial"/>
                <w:sz w:val="16"/>
              </w:rPr>
              <w:instrText xml:space="preserve"> FORMTEXT </w:instrText>
            </w:r>
            <w:r w:rsidRPr="00112CD3">
              <w:rPr>
                <w:rFonts w:asciiTheme="minorHAnsi" w:hAnsiTheme="minorHAnsi" w:cs="Arial"/>
                <w:sz w:val="16"/>
              </w:rPr>
            </w:r>
            <w:r w:rsidRPr="00112CD3">
              <w:rPr>
                <w:rFonts w:asciiTheme="minorHAnsi" w:hAnsiTheme="minorHAnsi" w:cs="Arial"/>
                <w:sz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sz w:val="16"/>
              </w:rPr>
              <w:fldChar w:fldCharType="end"/>
            </w:r>
          </w:p>
        </w:tc>
      </w:tr>
      <w:tr w:rsidR="006B3693" w:rsidRPr="00112CD3" w14:paraId="1909DD53" w14:textId="77777777" w:rsidTr="00EB5805">
        <w:tc>
          <w:tcPr>
            <w:tcW w:w="571" w:type="dxa"/>
          </w:tcPr>
          <w:p w14:paraId="25A5E04A" w14:textId="1E265A35" w:rsidR="006B3693" w:rsidRPr="00112CD3" w:rsidRDefault="006B3693" w:rsidP="006B3693">
            <w:pPr>
              <w:spacing w:before="60" w:after="60"/>
              <w:rPr>
                <w:rFonts w:asciiTheme="minorHAnsi" w:hAnsiTheme="minorHAnsi" w:cs="Arial"/>
                <w:sz w:val="16"/>
                <w:szCs w:val="16"/>
                <w:highlight w:val="yellow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4.1</w:t>
            </w:r>
          </w:p>
        </w:tc>
        <w:tc>
          <w:tcPr>
            <w:tcW w:w="948" w:type="dxa"/>
          </w:tcPr>
          <w:p w14:paraId="679A4AF3" w14:textId="7E86F997" w:rsidR="006B3693" w:rsidRPr="007B39B3" w:rsidRDefault="006B3693" w:rsidP="006B3693">
            <w:pPr>
              <w:spacing w:before="60" w:after="60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7B39B3">
              <w:rPr>
                <w:rFonts w:asciiTheme="minorHAnsi" w:hAnsiTheme="minorHAnsi" w:cs="Arial"/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253A44D7" w14:textId="2A7C6C7B" w:rsidR="006B3693" w:rsidRPr="007052A3" w:rsidRDefault="006B3693" w:rsidP="006B3693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7B39B3">
              <w:rPr>
                <w:rFonts w:asciiTheme="minorHAnsi" w:hAnsiTheme="minorHAnsi"/>
                <w:sz w:val="16"/>
                <w:szCs w:val="16"/>
              </w:rPr>
              <w:t>verklaring van de belastingdienst die op het tijdstip van het indienen van het verzoek niet ouder mag zijn dan 6 maanden.</w:t>
            </w:r>
          </w:p>
        </w:tc>
        <w:tc>
          <w:tcPr>
            <w:tcW w:w="1302" w:type="dxa"/>
          </w:tcPr>
          <w:p w14:paraId="476FA98C" w14:textId="23D05C79" w:rsidR="006B3693" w:rsidRPr="00112CD3" w:rsidRDefault="006B3693" w:rsidP="006B3693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ja / </w: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21C8379A" w14:textId="0B785AC3" w:rsidR="006B3693" w:rsidRPr="00112CD3" w:rsidRDefault="006B3693" w:rsidP="006B3693">
            <w:pPr>
              <w:spacing w:before="60" w:after="60"/>
              <w:rPr>
                <w:rFonts w:asciiTheme="minorHAnsi" w:hAnsiTheme="minorHAnsi" w:cs="Arial"/>
                <w:sz w:val="16"/>
              </w:rPr>
            </w:pPr>
            <w:r w:rsidRPr="00112CD3">
              <w:rPr>
                <w:rFonts w:asciiTheme="minorHAnsi" w:hAnsiTheme="minorHAnsi"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12CD3">
              <w:rPr>
                <w:rFonts w:asciiTheme="minorHAnsi" w:hAnsiTheme="minorHAnsi" w:cs="Arial"/>
                <w:sz w:val="16"/>
              </w:rPr>
              <w:instrText xml:space="preserve"> FORMTEXT </w:instrText>
            </w:r>
            <w:r w:rsidRPr="00112CD3">
              <w:rPr>
                <w:rFonts w:asciiTheme="minorHAnsi" w:hAnsiTheme="minorHAnsi" w:cs="Arial"/>
                <w:sz w:val="16"/>
              </w:rPr>
            </w:r>
            <w:r w:rsidRPr="00112CD3">
              <w:rPr>
                <w:rFonts w:asciiTheme="minorHAnsi" w:hAnsiTheme="minorHAnsi" w:cs="Arial"/>
                <w:sz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sz w:val="16"/>
              </w:rPr>
              <w:fldChar w:fldCharType="end"/>
            </w:r>
          </w:p>
        </w:tc>
      </w:tr>
      <w:tr w:rsidR="00016E3E" w:rsidRPr="00112CD3" w14:paraId="4FA36741" w14:textId="77777777" w:rsidTr="00EB5805">
        <w:tc>
          <w:tcPr>
            <w:tcW w:w="571" w:type="dxa"/>
          </w:tcPr>
          <w:p w14:paraId="76CA15B4" w14:textId="3135941F" w:rsidR="00016E3E" w:rsidRPr="00016E3E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016E3E">
              <w:rPr>
                <w:rFonts w:asciiTheme="minorHAnsi" w:hAnsiTheme="minorHAnsi" w:cs="Arial"/>
                <w:sz w:val="16"/>
                <w:szCs w:val="16"/>
              </w:rPr>
              <w:t>4.1</w:t>
            </w:r>
          </w:p>
        </w:tc>
        <w:tc>
          <w:tcPr>
            <w:tcW w:w="948" w:type="dxa"/>
          </w:tcPr>
          <w:p w14:paraId="41AFA4C9" w14:textId="6F8045CC" w:rsidR="00016E3E" w:rsidRPr="007B39B3" w:rsidRDefault="00016E3E" w:rsidP="00016E3E">
            <w:pPr>
              <w:spacing w:before="60" w:after="60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60101C">
              <w:rPr>
                <w:rFonts w:asciiTheme="minorHAnsi" w:hAnsiTheme="minorHAnsi" w:cs="Arial"/>
                <w:sz w:val="16"/>
                <w:szCs w:val="16"/>
              </w:rPr>
              <w:t>1</w:t>
            </w:r>
          </w:p>
        </w:tc>
        <w:tc>
          <w:tcPr>
            <w:tcW w:w="3708" w:type="dxa"/>
          </w:tcPr>
          <w:p w14:paraId="0A517961" w14:textId="27028977" w:rsidR="00016E3E" w:rsidRPr="007B39B3" w:rsidRDefault="00016E3E" w:rsidP="00016E3E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D7E7C">
              <w:rPr>
                <w:rFonts w:asciiTheme="minorHAnsi" w:hAnsiTheme="minorHAnsi"/>
                <w:sz w:val="16"/>
                <w:szCs w:val="16"/>
              </w:rPr>
              <w:t>Verklaring geen Russische betrokkenheid</w:t>
            </w:r>
          </w:p>
        </w:tc>
        <w:tc>
          <w:tcPr>
            <w:tcW w:w="1302" w:type="dxa"/>
          </w:tcPr>
          <w:p w14:paraId="72AA4737" w14:textId="27605281" w:rsidR="00016E3E" w:rsidRPr="00112CD3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ja / </w: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097B060A" w14:textId="3549E226" w:rsidR="00016E3E" w:rsidRPr="00112CD3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</w:rPr>
            </w:pPr>
            <w:r w:rsidRPr="00112CD3">
              <w:rPr>
                <w:rFonts w:asciiTheme="minorHAnsi" w:hAnsiTheme="minorHAnsi"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12CD3">
              <w:rPr>
                <w:rFonts w:asciiTheme="minorHAnsi" w:hAnsiTheme="minorHAnsi" w:cs="Arial"/>
                <w:sz w:val="16"/>
              </w:rPr>
              <w:instrText xml:space="preserve"> FORMTEXT </w:instrText>
            </w:r>
            <w:r w:rsidRPr="00112CD3">
              <w:rPr>
                <w:rFonts w:asciiTheme="minorHAnsi" w:hAnsiTheme="minorHAnsi" w:cs="Arial"/>
                <w:sz w:val="16"/>
              </w:rPr>
            </w:r>
            <w:r w:rsidRPr="00112CD3">
              <w:rPr>
                <w:rFonts w:asciiTheme="minorHAnsi" w:hAnsiTheme="minorHAnsi" w:cs="Arial"/>
                <w:sz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sz w:val="16"/>
              </w:rPr>
              <w:fldChar w:fldCharType="end"/>
            </w:r>
          </w:p>
        </w:tc>
      </w:tr>
      <w:tr w:rsidR="00016E3E" w:rsidRPr="00112CD3" w14:paraId="29D6D691" w14:textId="77777777" w:rsidTr="00EB5805">
        <w:tc>
          <w:tcPr>
            <w:tcW w:w="571" w:type="dxa"/>
          </w:tcPr>
          <w:p w14:paraId="1D58CF46" w14:textId="6E75A9FD" w:rsidR="00016E3E" w:rsidRPr="00016E3E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016E3E">
              <w:rPr>
                <w:rFonts w:asciiTheme="minorHAnsi" w:hAnsiTheme="minorHAnsi" w:cs="Arial"/>
                <w:sz w:val="16"/>
                <w:szCs w:val="16"/>
              </w:rPr>
              <w:t>4.1</w:t>
            </w:r>
          </w:p>
        </w:tc>
        <w:tc>
          <w:tcPr>
            <w:tcW w:w="948" w:type="dxa"/>
          </w:tcPr>
          <w:p w14:paraId="7314664D" w14:textId="3307351D" w:rsidR="00016E3E" w:rsidRPr="007B39B3" w:rsidRDefault="00016E3E" w:rsidP="00016E3E">
            <w:pPr>
              <w:spacing w:before="60" w:after="60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60101C">
              <w:rPr>
                <w:rFonts w:asciiTheme="minorHAnsi" w:hAnsiTheme="minorHAnsi" w:cs="Arial"/>
                <w:sz w:val="16"/>
                <w:szCs w:val="16"/>
              </w:rPr>
              <w:t>2</w:t>
            </w:r>
          </w:p>
        </w:tc>
        <w:tc>
          <w:tcPr>
            <w:tcW w:w="3708" w:type="dxa"/>
          </w:tcPr>
          <w:p w14:paraId="70A588D0" w14:textId="368D6A15" w:rsidR="00016E3E" w:rsidRPr="007B39B3" w:rsidRDefault="00016E3E" w:rsidP="00016E3E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D7E7C">
              <w:rPr>
                <w:rFonts w:asciiTheme="minorHAnsi" w:hAnsiTheme="minorHAnsi"/>
                <w:sz w:val="16"/>
                <w:szCs w:val="16"/>
              </w:rPr>
              <w:t>Verklaring herkomst goederen-onrechtmatige Israëlische nederzettingen</w:t>
            </w:r>
          </w:p>
        </w:tc>
        <w:tc>
          <w:tcPr>
            <w:tcW w:w="1302" w:type="dxa"/>
          </w:tcPr>
          <w:p w14:paraId="197E82AF" w14:textId="6A7B7C04" w:rsidR="00016E3E" w:rsidRPr="00112CD3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ja / </w: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25683570" w14:textId="1E519D0B" w:rsidR="00016E3E" w:rsidRPr="00112CD3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</w:rPr>
            </w:pPr>
            <w:r w:rsidRPr="00112CD3">
              <w:rPr>
                <w:rFonts w:asciiTheme="minorHAnsi" w:hAnsiTheme="minorHAnsi"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12CD3">
              <w:rPr>
                <w:rFonts w:asciiTheme="minorHAnsi" w:hAnsiTheme="minorHAnsi" w:cs="Arial"/>
                <w:sz w:val="16"/>
              </w:rPr>
              <w:instrText xml:space="preserve"> FORMTEXT </w:instrText>
            </w:r>
            <w:r w:rsidRPr="00112CD3">
              <w:rPr>
                <w:rFonts w:asciiTheme="minorHAnsi" w:hAnsiTheme="minorHAnsi" w:cs="Arial"/>
                <w:sz w:val="16"/>
              </w:rPr>
            </w:r>
            <w:r w:rsidRPr="00112CD3">
              <w:rPr>
                <w:rFonts w:asciiTheme="minorHAnsi" w:hAnsiTheme="minorHAnsi" w:cs="Arial"/>
                <w:sz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sz w:val="16"/>
              </w:rPr>
              <w:fldChar w:fldCharType="end"/>
            </w:r>
          </w:p>
        </w:tc>
      </w:tr>
      <w:tr w:rsidR="00016E3E" w:rsidRPr="00112CD3" w14:paraId="0843FD26" w14:textId="77777777" w:rsidTr="00EB5805">
        <w:tc>
          <w:tcPr>
            <w:tcW w:w="571" w:type="dxa"/>
          </w:tcPr>
          <w:p w14:paraId="50D8A0EF" w14:textId="4C3285C1" w:rsidR="00016E3E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4.4.1</w:t>
            </w:r>
          </w:p>
        </w:tc>
        <w:tc>
          <w:tcPr>
            <w:tcW w:w="948" w:type="dxa"/>
          </w:tcPr>
          <w:p w14:paraId="21A2CA37" w14:textId="1CECC5F6" w:rsidR="00016E3E" w:rsidRPr="007B39B3" w:rsidRDefault="00016E3E" w:rsidP="00016E3E">
            <w:pPr>
              <w:spacing w:before="60" w:after="60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7D346E34" w14:textId="45D8979A" w:rsidR="00016E3E" w:rsidRPr="007B39B3" w:rsidRDefault="00016E3E" w:rsidP="00016E3E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V</w:t>
            </w:r>
            <w:r w:rsidRPr="00853C14">
              <w:rPr>
                <w:rFonts w:asciiTheme="minorHAnsi" w:hAnsiTheme="minorHAnsi"/>
                <w:sz w:val="16"/>
                <w:szCs w:val="16"/>
              </w:rPr>
              <w:t xml:space="preserve">eiligheidscertificaat </w:t>
            </w:r>
            <w:r>
              <w:rPr>
                <w:rFonts w:asciiTheme="minorHAnsi" w:hAnsiTheme="minorHAnsi"/>
                <w:sz w:val="16"/>
                <w:szCs w:val="16"/>
              </w:rPr>
              <w:t>VCA** of gelijkwaardig</w:t>
            </w:r>
          </w:p>
        </w:tc>
        <w:tc>
          <w:tcPr>
            <w:tcW w:w="1302" w:type="dxa"/>
          </w:tcPr>
          <w:p w14:paraId="5F74B301" w14:textId="39BE838A" w:rsidR="00016E3E" w:rsidRPr="00112CD3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ja / </w: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1B041FC8" w14:textId="5CC92710" w:rsidR="00016E3E" w:rsidRPr="00112CD3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</w:rPr>
            </w:pPr>
            <w:r w:rsidRPr="00112CD3">
              <w:rPr>
                <w:rFonts w:asciiTheme="minorHAnsi" w:hAnsiTheme="minorHAnsi"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12CD3">
              <w:rPr>
                <w:rFonts w:asciiTheme="minorHAnsi" w:hAnsiTheme="minorHAnsi" w:cs="Arial"/>
                <w:sz w:val="16"/>
              </w:rPr>
              <w:instrText xml:space="preserve"> FORMTEXT </w:instrText>
            </w:r>
            <w:r w:rsidRPr="00112CD3">
              <w:rPr>
                <w:rFonts w:asciiTheme="minorHAnsi" w:hAnsiTheme="minorHAnsi" w:cs="Arial"/>
                <w:sz w:val="16"/>
              </w:rPr>
            </w:r>
            <w:r w:rsidRPr="00112CD3">
              <w:rPr>
                <w:rFonts w:asciiTheme="minorHAnsi" w:hAnsiTheme="minorHAnsi" w:cs="Arial"/>
                <w:sz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sz w:val="16"/>
              </w:rPr>
              <w:fldChar w:fldCharType="end"/>
            </w:r>
          </w:p>
        </w:tc>
      </w:tr>
      <w:tr w:rsidR="00016E3E" w:rsidRPr="00112CD3" w14:paraId="5FB9C49D" w14:textId="77777777" w:rsidTr="00EB5805">
        <w:tc>
          <w:tcPr>
            <w:tcW w:w="571" w:type="dxa"/>
          </w:tcPr>
          <w:p w14:paraId="5EA77549" w14:textId="070CE229" w:rsidR="00016E3E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4.4.2</w:t>
            </w:r>
          </w:p>
        </w:tc>
        <w:tc>
          <w:tcPr>
            <w:tcW w:w="948" w:type="dxa"/>
          </w:tcPr>
          <w:p w14:paraId="594B4DC1" w14:textId="42732F2E" w:rsidR="00016E3E" w:rsidRPr="007B39B3" w:rsidRDefault="00016E3E" w:rsidP="00016E3E">
            <w:pPr>
              <w:spacing w:before="60" w:after="60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38F2D5F5" w14:textId="79A2A4DE" w:rsidR="00016E3E" w:rsidRPr="00853C14" w:rsidRDefault="00016E3E" w:rsidP="00016E3E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Kwaliteitscertificaat ISO 9001 of gelijkwaardig</w:t>
            </w:r>
          </w:p>
        </w:tc>
        <w:tc>
          <w:tcPr>
            <w:tcW w:w="1302" w:type="dxa"/>
          </w:tcPr>
          <w:p w14:paraId="5706E09C" w14:textId="41945DAA" w:rsidR="00016E3E" w:rsidRPr="00112CD3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ja / </w: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3DE39AE3" w14:textId="73DA1806" w:rsidR="00016E3E" w:rsidRPr="00112CD3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</w:rPr>
            </w:pPr>
            <w:r w:rsidRPr="00112CD3">
              <w:rPr>
                <w:rFonts w:asciiTheme="minorHAnsi" w:hAnsiTheme="minorHAnsi"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12CD3">
              <w:rPr>
                <w:rFonts w:asciiTheme="minorHAnsi" w:hAnsiTheme="minorHAnsi" w:cs="Arial"/>
                <w:sz w:val="16"/>
              </w:rPr>
              <w:instrText xml:space="preserve"> FORMTEXT </w:instrText>
            </w:r>
            <w:r w:rsidRPr="00112CD3">
              <w:rPr>
                <w:rFonts w:asciiTheme="minorHAnsi" w:hAnsiTheme="minorHAnsi" w:cs="Arial"/>
                <w:sz w:val="16"/>
              </w:rPr>
            </w:r>
            <w:r w:rsidRPr="00112CD3">
              <w:rPr>
                <w:rFonts w:asciiTheme="minorHAnsi" w:hAnsiTheme="minorHAnsi" w:cs="Arial"/>
                <w:sz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sz w:val="16"/>
              </w:rPr>
              <w:fldChar w:fldCharType="end"/>
            </w:r>
          </w:p>
        </w:tc>
      </w:tr>
      <w:tr w:rsidR="00016E3E" w:rsidRPr="00112CD3" w14:paraId="070C979C" w14:textId="77777777" w:rsidTr="00EB5805">
        <w:tc>
          <w:tcPr>
            <w:tcW w:w="571" w:type="dxa"/>
          </w:tcPr>
          <w:p w14:paraId="6BFA3D8C" w14:textId="36D91E67" w:rsidR="00016E3E" w:rsidRPr="00112CD3" w:rsidRDefault="00DB09DA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4.4.3</w:t>
            </w:r>
          </w:p>
        </w:tc>
        <w:tc>
          <w:tcPr>
            <w:tcW w:w="948" w:type="dxa"/>
          </w:tcPr>
          <w:p w14:paraId="7A181154" w14:textId="64F568E9" w:rsidR="00016E3E" w:rsidRPr="0060101C" w:rsidRDefault="00016E3E" w:rsidP="00016E3E">
            <w:pPr>
              <w:spacing w:before="60" w:after="60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60101C">
              <w:rPr>
                <w:rFonts w:asciiTheme="minorHAnsi" w:hAnsiTheme="minorHAnsi" w:cs="Arial"/>
                <w:sz w:val="16"/>
                <w:szCs w:val="16"/>
              </w:rPr>
              <w:t>3</w:t>
            </w:r>
          </w:p>
        </w:tc>
        <w:tc>
          <w:tcPr>
            <w:tcW w:w="3708" w:type="dxa"/>
          </w:tcPr>
          <w:p w14:paraId="085DABE5" w14:textId="4F15002E" w:rsidR="00016E3E" w:rsidRPr="00112CD3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  <w:highlight w:val="yellow"/>
              </w:rPr>
            </w:pPr>
            <w:r w:rsidRPr="001D7E7C">
              <w:rPr>
                <w:rFonts w:asciiTheme="minorHAnsi" w:hAnsiTheme="minorHAnsi" w:cs="Arial"/>
                <w:sz w:val="16"/>
                <w:szCs w:val="16"/>
              </w:rPr>
              <w:t>Referenties</w:t>
            </w:r>
            <w:r>
              <w:rPr>
                <w:rFonts w:asciiTheme="minorHAnsi" w:hAnsiTheme="minorHAnsi" w:cs="Arial"/>
                <w:sz w:val="16"/>
                <w:szCs w:val="16"/>
              </w:rPr>
              <w:t xml:space="preserve"> perceel 1, inclusief tevredenheidsverklaring</w:t>
            </w:r>
          </w:p>
        </w:tc>
        <w:tc>
          <w:tcPr>
            <w:tcW w:w="1302" w:type="dxa"/>
          </w:tcPr>
          <w:p w14:paraId="0C9824B8" w14:textId="77777777" w:rsidR="00016E3E" w:rsidRPr="00112CD3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ja / </w: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43C566FC" w14:textId="77777777" w:rsidR="00016E3E" w:rsidRPr="00112CD3" w:rsidRDefault="00016E3E" w:rsidP="00016E3E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12CD3">
              <w:rPr>
                <w:rFonts w:asciiTheme="minorHAnsi" w:hAnsiTheme="minorHAnsi"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12CD3">
              <w:rPr>
                <w:rFonts w:asciiTheme="minorHAnsi" w:hAnsiTheme="minorHAnsi" w:cs="Arial"/>
                <w:sz w:val="16"/>
              </w:rPr>
              <w:instrText xml:space="preserve"> FORMTEXT </w:instrText>
            </w:r>
            <w:r w:rsidRPr="00112CD3">
              <w:rPr>
                <w:rFonts w:asciiTheme="minorHAnsi" w:hAnsiTheme="minorHAnsi" w:cs="Arial"/>
                <w:sz w:val="16"/>
              </w:rPr>
            </w:r>
            <w:r w:rsidRPr="00112CD3">
              <w:rPr>
                <w:rFonts w:asciiTheme="minorHAnsi" w:hAnsiTheme="minorHAnsi" w:cs="Arial"/>
                <w:sz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sz w:val="16"/>
              </w:rPr>
              <w:fldChar w:fldCharType="end"/>
            </w:r>
          </w:p>
        </w:tc>
      </w:tr>
      <w:tr w:rsidR="00016E3E" w:rsidRPr="00112CD3" w14:paraId="22ADDDDD" w14:textId="77777777" w:rsidTr="00EB5805">
        <w:tc>
          <w:tcPr>
            <w:tcW w:w="571" w:type="dxa"/>
          </w:tcPr>
          <w:p w14:paraId="2D909DE4" w14:textId="2417F278" w:rsidR="00016E3E" w:rsidRPr="00DB09DA" w:rsidRDefault="00DB09DA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DB09DA">
              <w:rPr>
                <w:rFonts w:asciiTheme="minorHAnsi" w:hAnsiTheme="minorHAnsi" w:cs="Arial"/>
                <w:sz w:val="16"/>
                <w:szCs w:val="16"/>
              </w:rPr>
              <w:t>4.4.3</w:t>
            </w:r>
          </w:p>
        </w:tc>
        <w:tc>
          <w:tcPr>
            <w:tcW w:w="948" w:type="dxa"/>
          </w:tcPr>
          <w:p w14:paraId="2005FD56" w14:textId="35C697B9" w:rsidR="00016E3E" w:rsidRPr="0060101C" w:rsidRDefault="00016E3E" w:rsidP="00016E3E">
            <w:pPr>
              <w:spacing w:before="60" w:after="60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60101C">
              <w:rPr>
                <w:rFonts w:asciiTheme="minorHAnsi" w:hAnsiTheme="minorHAnsi" w:cs="Arial"/>
                <w:sz w:val="16"/>
                <w:szCs w:val="16"/>
              </w:rPr>
              <w:t>3</w:t>
            </w:r>
          </w:p>
        </w:tc>
        <w:tc>
          <w:tcPr>
            <w:tcW w:w="3708" w:type="dxa"/>
          </w:tcPr>
          <w:p w14:paraId="20D486FD" w14:textId="5046AC74" w:rsidR="00016E3E" w:rsidRPr="001D7E7C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Referenties perceel 2, inclusief tevredenheidsverklaring</w:t>
            </w:r>
          </w:p>
        </w:tc>
        <w:tc>
          <w:tcPr>
            <w:tcW w:w="1302" w:type="dxa"/>
          </w:tcPr>
          <w:p w14:paraId="144B5AF9" w14:textId="7506BC32" w:rsidR="00016E3E" w:rsidRPr="00112CD3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ja / </w: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29EDCBBD" w14:textId="1E6EB9E2" w:rsidR="00016E3E" w:rsidRPr="00112CD3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</w:rPr>
            </w:pPr>
            <w:r w:rsidRPr="00112CD3">
              <w:rPr>
                <w:rFonts w:asciiTheme="minorHAnsi" w:hAnsiTheme="minorHAnsi"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12CD3">
              <w:rPr>
                <w:rFonts w:asciiTheme="minorHAnsi" w:hAnsiTheme="minorHAnsi" w:cs="Arial"/>
                <w:sz w:val="16"/>
              </w:rPr>
              <w:instrText xml:space="preserve"> FORMTEXT </w:instrText>
            </w:r>
            <w:r w:rsidRPr="00112CD3">
              <w:rPr>
                <w:rFonts w:asciiTheme="minorHAnsi" w:hAnsiTheme="minorHAnsi" w:cs="Arial"/>
                <w:sz w:val="16"/>
              </w:rPr>
            </w:r>
            <w:r w:rsidRPr="00112CD3">
              <w:rPr>
                <w:rFonts w:asciiTheme="minorHAnsi" w:hAnsiTheme="minorHAnsi" w:cs="Arial"/>
                <w:sz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sz w:val="16"/>
              </w:rPr>
              <w:fldChar w:fldCharType="end"/>
            </w:r>
          </w:p>
        </w:tc>
      </w:tr>
      <w:tr w:rsidR="00016E3E" w:rsidRPr="00112CD3" w14:paraId="215879FB" w14:textId="77777777" w:rsidTr="00EB5805">
        <w:tc>
          <w:tcPr>
            <w:tcW w:w="571" w:type="dxa"/>
          </w:tcPr>
          <w:p w14:paraId="2023CF1E" w14:textId="68172A2B" w:rsidR="00016E3E" w:rsidRPr="00DB09DA" w:rsidRDefault="00DB09DA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DB09DA">
              <w:rPr>
                <w:rFonts w:asciiTheme="minorHAnsi" w:hAnsiTheme="minorHAnsi" w:cs="Arial"/>
                <w:sz w:val="16"/>
                <w:szCs w:val="16"/>
              </w:rPr>
              <w:t>4.5</w:t>
            </w:r>
          </w:p>
        </w:tc>
        <w:tc>
          <w:tcPr>
            <w:tcW w:w="948" w:type="dxa"/>
          </w:tcPr>
          <w:p w14:paraId="18CD7496" w14:textId="609AC248" w:rsidR="00016E3E" w:rsidRPr="0060101C" w:rsidRDefault="00016E3E" w:rsidP="00016E3E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60101C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1CFE6B4C" w14:textId="3C4E6F5A" w:rsidR="00016E3E" w:rsidRPr="005963DC" w:rsidRDefault="00016E3E" w:rsidP="00016E3E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rFonts w:asciiTheme="minorHAnsi" w:hAnsiTheme="minorHAnsi"/>
                <w:sz w:val="16"/>
                <w:szCs w:val="16"/>
              </w:rPr>
            </w:pPr>
            <w:r w:rsidRPr="005963DC">
              <w:rPr>
                <w:rFonts w:asciiTheme="minorHAnsi" w:hAnsiTheme="minorHAnsi"/>
                <w:sz w:val="16"/>
                <w:szCs w:val="16"/>
              </w:rPr>
              <w:t>Selectiecriterium perceel 1</w:t>
            </w:r>
            <w:r>
              <w:rPr>
                <w:rFonts w:asciiTheme="minorHAnsi" w:hAnsiTheme="minorHAnsi"/>
                <w:sz w:val="16"/>
                <w:szCs w:val="16"/>
              </w:rPr>
              <w:t>, maximaal 4 A4</w:t>
            </w:r>
          </w:p>
        </w:tc>
        <w:tc>
          <w:tcPr>
            <w:tcW w:w="1302" w:type="dxa"/>
          </w:tcPr>
          <w:p w14:paraId="6766FD0D" w14:textId="77777777" w:rsidR="00016E3E" w:rsidRPr="00112CD3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ja / </w: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7506CFA2" w14:textId="77777777" w:rsidR="00016E3E" w:rsidRPr="00112CD3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</w:rPr>
            </w:pPr>
            <w:r w:rsidRPr="00112CD3">
              <w:rPr>
                <w:rFonts w:asciiTheme="minorHAnsi" w:hAnsiTheme="minorHAnsi"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12CD3">
              <w:rPr>
                <w:rFonts w:asciiTheme="minorHAnsi" w:hAnsiTheme="minorHAnsi" w:cs="Arial"/>
                <w:sz w:val="16"/>
              </w:rPr>
              <w:instrText xml:space="preserve"> FORMTEXT </w:instrText>
            </w:r>
            <w:r w:rsidRPr="00112CD3">
              <w:rPr>
                <w:rFonts w:asciiTheme="minorHAnsi" w:hAnsiTheme="minorHAnsi" w:cs="Arial"/>
                <w:sz w:val="16"/>
              </w:rPr>
            </w:r>
            <w:r w:rsidRPr="00112CD3">
              <w:rPr>
                <w:rFonts w:asciiTheme="minorHAnsi" w:hAnsiTheme="minorHAnsi" w:cs="Arial"/>
                <w:sz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sz w:val="16"/>
              </w:rPr>
              <w:fldChar w:fldCharType="end"/>
            </w:r>
          </w:p>
        </w:tc>
      </w:tr>
      <w:tr w:rsidR="00016E3E" w:rsidRPr="00112CD3" w14:paraId="6C1B5D9C" w14:textId="77777777" w:rsidTr="00EB5805">
        <w:tc>
          <w:tcPr>
            <w:tcW w:w="571" w:type="dxa"/>
          </w:tcPr>
          <w:p w14:paraId="5B333984" w14:textId="488C1BEE" w:rsidR="00016E3E" w:rsidRPr="00DB09DA" w:rsidRDefault="00DB09DA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DB09DA">
              <w:rPr>
                <w:rFonts w:asciiTheme="minorHAnsi" w:hAnsiTheme="minorHAnsi" w:cs="Arial"/>
                <w:sz w:val="16"/>
                <w:szCs w:val="16"/>
              </w:rPr>
              <w:t>4.5</w:t>
            </w:r>
          </w:p>
        </w:tc>
        <w:tc>
          <w:tcPr>
            <w:tcW w:w="948" w:type="dxa"/>
          </w:tcPr>
          <w:p w14:paraId="57325704" w14:textId="2C1C3BAB" w:rsidR="00016E3E" w:rsidRPr="0060101C" w:rsidRDefault="00016E3E" w:rsidP="00016E3E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60101C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41411B08" w14:textId="2812ABC9" w:rsidR="00016E3E" w:rsidRDefault="00016E3E" w:rsidP="00016E3E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rFonts w:asciiTheme="minorHAnsi" w:hAnsiTheme="minorHAnsi"/>
                <w:sz w:val="16"/>
                <w:szCs w:val="16"/>
                <w:highlight w:val="yellow"/>
              </w:rPr>
            </w:pPr>
            <w:r w:rsidRPr="005963DC">
              <w:rPr>
                <w:rFonts w:asciiTheme="minorHAnsi" w:hAnsiTheme="minorHAnsi"/>
                <w:sz w:val="16"/>
                <w:szCs w:val="16"/>
              </w:rPr>
              <w:t xml:space="preserve">Selectiecriterium perceel </w:t>
            </w:r>
            <w:r>
              <w:rPr>
                <w:rFonts w:asciiTheme="minorHAnsi" w:hAnsiTheme="minorHAnsi"/>
                <w:sz w:val="16"/>
                <w:szCs w:val="16"/>
              </w:rPr>
              <w:t>2, maximaal 4 A4</w:t>
            </w:r>
          </w:p>
        </w:tc>
        <w:tc>
          <w:tcPr>
            <w:tcW w:w="1302" w:type="dxa"/>
          </w:tcPr>
          <w:p w14:paraId="79B6CEEE" w14:textId="3A50A5DD" w:rsidR="00016E3E" w:rsidRPr="00112CD3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ja / </w: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instrText xml:space="preserve"> FORMCHECKBOX </w:instrText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fldChar w:fldCharType="end"/>
            </w:r>
            <w:r w:rsidRPr="00112CD3">
              <w:rPr>
                <w:rFonts w:asciiTheme="minorHAnsi" w:hAnsiTheme="minorHAnsi"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752D762C" w14:textId="42F7E767" w:rsidR="00016E3E" w:rsidRPr="00112CD3" w:rsidRDefault="00016E3E" w:rsidP="00016E3E">
            <w:pPr>
              <w:spacing w:before="60" w:after="60"/>
              <w:rPr>
                <w:rFonts w:asciiTheme="minorHAnsi" w:hAnsiTheme="minorHAnsi" w:cs="Arial"/>
                <w:sz w:val="16"/>
              </w:rPr>
            </w:pPr>
            <w:r w:rsidRPr="00112CD3">
              <w:rPr>
                <w:rFonts w:asciiTheme="minorHAnsi" w:hAnsiTheme="minorHAnsi"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12CD3">
              <w:rPr>
                <w:rFonts w:asciiTheme="minorHAnsi" w:hAnsiTheme="minorHAnsi" w:cs="Arial"/>
                <w:sz w:val="16"/>
              </w:rPr>
              <w:instrText xml:space="preserve"> FORMTEXT </w:instrText>
            </w:r>
            <w:r w:rsidRPr="00112CD3">
              <w:rPr>
                <w:rFonts w:asciiTheme="minorHAnsi" w:hAnsiTheme="minorHAnsi" w:cs="Arial"/>
                <w:sz w:val="16"/>
              </w:rPr>
            </w:r>
            <w:r w:rsidRPr="00112CD3">
              <w:rPr>
                <w:rFonts w:asciiTheme="minorHAnsi" w:hAnsiTheme="minorHAnsi" w:cs="Arial"/>
                <w:sz w:val="16"/>
              </w:rPr>
              <w:fldChar w:fldCharType="separate"/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noProof/>
                <w:sz w:val="16"/>
              </w:rPr>
              <w:t> </w:t>
            </w:r>
            <w:r w:rsidRPr="00112CD3">
              <w:rPr>
                <w:rFonts w:asciiTheme="minorHAnsi" w:hAnsiTheme="minorHAnsi" w:cs="Arial"/>
                <w:sz w:val="16"/>
              </w:rPr>
              <w:fldChar w:fldCharType="end"/>
            </w:r>
          </w:p>
        </w:tc>
      </w:tr>
    </w:tbl>
    <w:p w14:paraId="53F65617" w14:textId="77777777" w:rsidR="00112CD3" w:rsidRPr="00B82F0F" w:rsidRDefault="00112CD3" w:rsidP="00112CD3">
      <w:pPr>
        <w:suppressAutoHyphens/>
        <w:spacing w:before="40"/>
        <w:rPr>
          <w:sz w:val="16"/>
          <w:szCs w:val="16"/>
        </w:rPr>
      </w:pPr>
      <w:r w:rsidRPr="00112CD3">
        <w:rPr>
          <w:rFonts w:asciiTheme="minorHAnsi" w:hAnsiTheme="minorHAnsi"/>
          <w:sz w:val="16"/>
          <w:szCs w:val="16"/>
        </w:rPr>
        <w:br w:type="textWrapping" w:clear="all"/>
      </w:r>
    </w:p>
    <w:sectPr w:rsidR="00112CD3" w:rsidRPr="00B82F0F" w:rsidSect="009F6182">
      <w:headerReference w:type="default" r:id="rId15"/>
      <w:footerReference w:type="default" r:id="rId16"/>
      <w:headerReference w:type="first" r:id="rId17"/>
      <w:pgSz w:w="11907" w:h="16840" w:code="9"/>
      <w:pgMar w:top="2835" w:right="1701" w:bottom="964" w:left="1701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0F85D" w14:textId="77777777" w:rsidR="000E1DA1" w:rsidRDefault="000E1DA1" w:rsidP="00B83326">
      <w:pPr>
        <w:spacing w:line="240" w:lineRule="auto"/>
      </w:pPr>
      <w:r>
        <w:separator/>
      </w:r>
    </w:p>
  </w:endnote>
  <w:endnote w:type="continuationSeparator" w:id="0">
    <w:p w14:paraId="51845706" w14:textId="77777777" w:rsidR="000E1DA1" w:rsidRDefault="000E1DA1" w:rsidP="00B833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Light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inalSix Medium">
    <w:altName w:val="Calibri"/>
    <w:panose1 w:val="000006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8EBE3" w14:textId="77777777" w:rsidR="00F220B4" w:rsidRPr="00F220B4" w:rsidRDefault="00F220B4" w:rsidP="00F220B4">
    <w:pPr>
      <w:tabs>
        <w:tab w:val="left" w:pos="2268"/>
        <w:tab w:val="left" w:pos="4111"/>
        <w:tab w:val="left" w:pos="6521"/>
        <w:tab w:val="left" w:pos="8364"/>
      </w:tabs>
      <w:spacing w:line="240" w:lineRule="auto"/>
      <w:ind w:right="-26"/>
      <w:rPr>
        <w:rFonts w:ascii="Aptos Light" w:hAnsi="Aptos Light"/>
        <w:noProof/>
        <w:sz w:val="14"/>
        <w:szCs w:val="14"/>
      </w:rPr>
    </w:pPr>
    <w:r w:rsidRPr="00F220B4">
      <w:rPr>
        <w:rFonts w:ascii="Aptos Light" w:hAnsi="Aptos Light"/>
        <w:b/>
        <w:bCs/>
        <w:noProof/>
        <w:color w:val="00378B"/>
        <w:sz w:val="16"/>
        <w:szCs w:val="16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5A2BB561" wp14:editId="59DA3922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828000" cy="414000"/>
              <wp:effectExtent l="0" t="0" r="0" b="5715"/>
              <wp:wrapNone/>
              <wp:docPr id="571263329" name="Tekstv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8000" cy="41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34E7B3" w14:textId="77777777" w:rsidR="00F220B4" w:rsidRDefault="00F220B4" w:rsidP="003861D5">
                          <w:pPr>
                            <w:pStyle w:val="Voettekst"/>
                          </w:pPr>
                          <w:r w:rsidRPr="00F220B4">
                            <w:rPr>
                              <w:rFonts w:ascii="Aptos Light" w:hAnsi="Aptos Light"/>
                              <w:color w:val="00378B"/>
                              <w:sz w:val="15"/>
                              <w:szCs w:val="15"/>
                            </w:rPr>
                            <w:fldChar w:fldCharType="begin"/>
                          </w:r>
                          <w:r w:rsidRPr="00F220B4">
                            <w:rPr>
                              <w:rFonts w:ascii="Aptos Light" w:hAnsi="Aptos Light"/>
                              <w:color w:val="00378B"/>
                              <w:sz w:val="15"/>
                              <w:szCs w:val="15"/>
                            </w:rPr>
                            <w:instrText>PAGE  \* Arabic  \* MERGEFORMAT</w:instrText>
                          </w:r>
                          <w:r w:rsidRPr="00F220B4">
                            <w:rPr>
                              <w:rFonts w:ascii="Aptos Light" w:hAnsi="Aptos Light"/>
                              <w:color w:val="00378B"/>
                              <w:sz w:val="15"/>
                              <w:szCs w:val="15"/>
                            </w:rPr>
                            <w:fldChar w:fldCharType="separate"/>
                          </w:r>
                          <w:r w:rsidRPr="00F220B4">
                            <w:rPr>
                              <w:rFonts w:ascii="Aptos Light" w:hAnsi="Aptos Light"/>
                              <w:color w:val="00378B"/>
                              <w:sz w:val="15"/>
                              <w:szCs w:val="15"/>
                            </w:rPr>
                            <w:t>2</w:t>
                          </w:r>
                          <w:r w:rsidRPr="00F220B4">
                            <w:rPr>
                              <w:rFonts w:ascii="Aptos Light" w:hAnsi="Aptos Light"/>
                              <w:color w:val="00378B"/>
                              <w:sz w:val="15"/>
                              <w:szCs w:val="15"/>
                            </w:rPr>
                            <w:fldChar w:fldCharType="end"/>
                          </w:r>
                          <w:r w:rsidRPr="00F220B4">
                            <w:rPr>
                              <w:rFonts w:ascii="Aptos Light" w:hAnsi="Aptos Light"/>
                              <w:color w:val="00378B"/>
                              <w:sz w:val="15"/>
                              <w:szCs w:val="15"/>
                            </w:rPr>
                            <w:t xml:space="preserve"> van </w:t>
                          </w:r>
                          <w:r w:rsidRPr="00F220B4">
                            <w:rPr>
                              <w:rFonts w:ascii="Aptos Light" w:hAnsi="Aptos Light"/>
                              <w:color w:val="00378B"/>
                              <w:sz w:val="15"/>
                              <w:szCs w:val="15"/>
                            </w:rPr>
                            <w:fldChar w:fldCharType="begin"/>
                          </w:r>
                          <w:r w:rsidRPr="00F220B4">
                            <w:rPr>
                              <w:rFonts w:ascii="Aptos Light" w:hAnsi="Aptos Light"/>
                              <w:color w:val="00378B"/>
                              <w:sz w:val="15"/>
                              <w:szCs w:val="15"/>
                            </w:rPr>
                            <w:instrText>NUMPAGES  \* Arabic  \* MERGEFORMAT</w:instrText>
                          </w:r>
                          <w:r w:rsidRPr="00F220B4">
                            <w:rPr>
                              <w:rFonts w:ascii="Aptos Light" w:hAnsi="Aptos Light"/>
                              <w:color w:val="00378B"/>
                              <w:sz w:val="15"/>
                              <w:szCs w:val="15"/>
                            </w:rPr>
                            <w:fldChar w:fldCharType="separate"/>
                          </w:r>
                          <w:r w:rsidRPr="00F220B4">
                            <w:rPr>
                              <w:rFonts w:ascii="Aptos Light" w:hAnsi="Aptos Light"/>
                              <w:color w:val="00378B"/>
                              <w:sz w:val="15"/>
                              <w:szCs w:val="15"/>
                            </w:rPr>
                            <w:t>2</w:t>
                          </w:r>
                          <w:r w:rsidRPr="00F220B4">
                            <w:rPr>
                              <w:rFonts w:ascii="Aptos Light" w:hAnsi="Aptos Light"/>
                              <w:color w:val="00378B"/>
                              <w:sz w:val="15"/>
                              <w:szCs w:val="15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2BB561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6" type="#_x0000_t202" style="position:absolute;margin-left:14pt;margin-top:0;width:65.2pt;height:32.6pt;z-index:2517125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" filled="f" stroked="f" strokeweight=".5pt">
              <v:textbox>
                <w:txbxContent>
                  <w:p w14:paraId="2034E7B3" w14:textId="77777777" w:rsidR="00F220B4" w:rsidRDefault="00F220B4" w:rsidP="003861D5">
                    <w:pPr>
                      <w:pStyle w:val="Voettekst"/>
                    </w:pPr>
                    <w:r w:rsidRPr="00F220B4">
                      <w:rPr>
                        <w:rFonts w:ascii="Aptos Light" w:hAnsi="Aptos Light"/>
                        <w:color w:val="00378B"/>
                        <w:sz w:val="15"/>
                        <w:szCs w:val="15"/>
                      </w:rPr>
                      <w:fldChar w:fldCharType="begin"/>
                    </w:r>
                    <w:r w:rsidRPr="00F220B4">
                      <w:rPr>
                        <w:rFonts w:ascii="Aptos Light" w:hAnsi="Aptos Light"/>
                        <w:color w:val="00378B"/>
                        <w:sz w:val="15"/>
                        <w:szCs w:val="15"/>
                      </w:rPr>
                      <w:instrText>PAGE  \* Arabic  \* MERGEFORMAT</w:instrText>
                    </w:r>
                    <w:r w:rsidRPr="00F220B4">
                      <w:rPr>
                        <w:rFonts w:ascii="Aptos Light" w:hAnsi="Aptos Light"/>
                        <w:color w:val="00378B"/>
                        <w:sz w:val="15"/>
                        <w:szCs w:val="15"/>
                      </w:rPr>
                      <w:fldChar w:fldCharType="separate"/>
                    </w:r>
                    <w:r w:rsidRPr="00F220B4">
                      <w:rPr>
                        <w:rFonts w:ascii="Aptos Light" w:hAnsi="Aptos Light"/>
                        <w:color w:val="00378B"/>
                        <w:sz w:val="15"/>
                        <w:szCs w:val="15"/>
                      </w:rPr>
                      <w:t>2</w:t>
                    </w:r>
                    <w:r w:rsidRPr="00F220B4">
                      <w:rPr>
                        <w:rFonts w:ascii="Aptos Light" w:hAnsi="Aptos Light"/>
                        <w:color w:val="00378B"/>
                        <w:sz w:val="15"/>
                        <w:szCs w:val="15"/>
                      </w:rPr>
                      <w:fldChar w:fldCharType="end"/>
                    </w:r>
                    <w:r w:rsidRPr="00F220B4">
                      <w:rPr>
                        <w:rFonts w:ascii="Aptos Light" w:hAnsi="Aptos Light"/>
                        <w:color w:val="00378B"/>
                        <w:sz w:val="15"/>
                        <w:szCs w:val="15"/>
                      </w:rPr>
                      <w:t xml:space="preserve"> van </w:t>
                    </w:r>
                    <w:r w:rsidRPr="00F220B4">
                      <w:rPr>
                        <w:rFonts w:ascii="Aptos Light" w:hAnsi="Aptos Light"/>
                        <w:color w:val="00378B"/>
                        <w:sz w:val="15"/>
                        <w:szCs w:val="15"/>
                      </w:rPr>
                      <w:fldChar w:fldCharType="begin"/>
                    </w:r>
                    <w:r w:rsidRPr="00F220B4">
                      <w:rPr>
                        <w:rFonts w:ascii="Aptos Light" w:hAnsi="Aptos Light"/>
                        <w:color w:val="00378B"/>
                        <w:sz w:val="15"/>
                        <w:szCs w:val="15"/>
                      </w:rPr>
                      <w:instrText>NUMPAGES  \* Arabic  \* MERGEFORMAT</w:instrText>
                    </w:r>
                    <w:r w:rsidRPr="00F220B4">
                      <w:rPr>
                        <w:rFonts w:ascii="Aptos Light" w:hAnsi="Aptos Light"/>
                        <w:color w:val="00378B"/>
                        <w:sz w:val="15"/>
                        <w:szCs w:val="15"/>
                      </w:rPr>
                      <w:fldChar w:fldCharType="separate"/>
                    </w:r>
                    <w:r w:rsidRPr="00F220B4">
                      <w:rPr>
                        <w:rFonts w:ascii="Aptos Light" w:hAnsi="Aptos Light"/>
                        <w:color w:val="00378B"/>
                        <w:sz w:val="15"/>
                        <w:szCs w:val="15"/>
                      </w:rPr>
                      <w:t>2</w:t>
                    </w:r>
                    <w:r w:rsidRPr="00F220B4">
                      <w:rPr>
                        <w:rFonts w:ascii="Aptos Light" w:hAnsi="Aptos Light"/>
                        <w:color w:val="00378B"/>
                        <w:sz w:val="15"/>
                        <w:szCs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82501" w14:textId="77777777" w:rsidR="000E1DA1" w:rsidRDefault="000E1DA1" w:rsidP="00B83326">
      <w:pPr>
        <w:spacing w:line="240" w:lineRule="auto"/>
      </w:pPr>
      <w:r>
        <w:separator/>
      </w:r>
    </w:p>
  </w:footnote>
  <w:footnote w:type="continuationSeparator" w:id="0">
    <w:p w14:paraId="0F77E7DE" w14:textId="77777777" w:rsidR="000E1DA1" w:rsidRDefault="000E1DA1" w:rsidP="00B833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A6C90" w14:textId="19175423" w:rsidR="009F6182" w:rsidRDefault="009F6182" w:rsidP="009F618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b/>
        <w:color w:val="00447A"/>
        <w:highlight w:val="yellow"/>
      </w:rPr>
    </w:pPr>
  </w:p>
  <w:p w14:paraId="7A739159" w14:textId="77777777" w:rsidR="009F6182" w:rsidRDefault="009F6182" w:rsidP="009F618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b/>
        <w:color w:val="00447A"/>
        <w:highlight w:val="yellow"/>
      </w:rPr>
    </w:pPr>
  </w:p>
  <w:p w14:paraId="3E9BF6A6" w14:textId="77777777" w:rsidR="009F6182" w:rsidRDefault="009F6182" w:rsidP="009F618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b/>
        <w:color w:val="00447A"/>
        <w:highlight w:val="yellow"/>
      </w:rPr>
    </w:pPr>
  </w:p>
  <w:p w14:paraId="005206C4" w14:textId="77777777" w:rsidR="009F6182" w:rsidRDefault="009F6182" w:rsidP="009F618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b/>
        <w:color w:val="00447A"/>
        <w:highlight w:val="yellow"/>
      </w:rPr>
    </w:pPr>
  </w:p>
  <w:p w14:paraId="65DA331D" w14:textId="77777777" w:rsidR="009F6182" w:rsidRDefault="009F6182" w:rsidP="009F618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b/>
        <w:color w:val="00447A"/>
        <w:highlight w:val="yellow"/>
      </w:rPr>
    </w:pPr>
  </w:p>
  <w:p w14:paraId="17A3EFF4" w14:textId="57749FBF" w:rsidR="008A0299" w:rsidRPr="0007341B" w:rsidRDefault="00244068" w:rsidP="009F618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rFonts w:asciiTheme="majorHAnsi" w:hAnsiTheme="majorHAnsi"/>
        <w:color w:val="00447A"/>
      </w:rPr>
    </w:pPr>
    <w:r w:rsidRPr="007A6F82">
      <w:rPr>
        <w:rFonts w:asciiTheme="majorHAnsi" w:hAnsiTheme="majorHAnsi"/>
        <w:b/>
        <w:color w:val="00447A"/>
      </w:rPr>
      <w:t>Selectieleidraad Nieuwbouw en verbouw KC Meeuwensingel</w:t>
    </w:r>
    <w:r w:rsidR="009F6182" w:rsidRPr="007A6F82">
      <w:rPr>
        <w:rFonts w:asciiTheme="majorHAnsi" w:hAnsiTheme="majorHAnsi"/>
        <w:color w:val="00447A"/>
      </w:rPr>
      <w:t xml:space="preserve"> | gemeente Capelle aan den IJssel</w:t>
    </w:r>
    <w:r w:rsidR="009F6182" w:rsidRPr="007A6F82">
      <w:rPr>
        <w:rFonts w:asciiTheme="majorHAnsi" w:hAnsiTheme="majorHAnsi"/>
        <w:color w:val="00447A"/>
      </w:rPr>
      <w:br/>
    </w:r>
    <w:r w:rsidR="009F6182" w:rsidRPr="007A6F82">
      <w:rPr>
        <w:rFonts w:asciiTheme="majorHAnsi" w:hAnsiTheme="majorHAnsi"/>
        <w:i/>
        <w:color w:val="00447A"/>
      </w:rPr>
      <w:t>referentie EU/</w:t>
    </w:r>
    <w:r w:rsidRPr="007A6F82">
      <w:rPr>
        <w:rFonts w:asciiTheme="majorHAnsi" w:hAnsiTheme="majorHAnsi"/>
        <w:i/>
        <w:color w:val="00447A"/>
      </w:rPr>
      <w:t>2026.026</w:t>
    </w:r>
    <w:r w:rsidR="009F6182" w:rsidRPr="007A6F82">
      <w:rPr>
        <w:rFonts w:asciiTheme="majorHAnsi" w:hAnsiTheme="majorHAnsi"/>
        <w:b/>
        <w:bCs/>
        <w:noProof/>
      </w:rPr>
      <w:drawing>
        <wp:anchor distT="0" distB="0" distL="114300" distR="114300" simplePos="0" relativeHeight="251714560" behindDoc="1" locked="0" layoutInCell="1" allowOverlap="1" wp14:anchorId="1FFAFBAB" wp14:editId="7A95A177">
          <wp:simplePos x="0" y="0"/>
          <wp:positionH relativeFrom="page">
            <wp:align>right</wp:align>
          </wp:positionH>
          <wp:positionV relativeFrom="page">
            <wp:posOffset>0</wp:posOffset>
          </wp:positionV>
          <wp:extent cx="3041114" cy="1221105"/>
          <wp:effectExtent l="0" t="0" r="0" b="0"/>
          <wp:wrapNone/>
          <wp:docPr id="279991869" name="ArtworkCadIJ" descr="logo gemeente Capelle aan den IJss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5547775" name="ArtworkCadIJ" descr="logo gemeente Capelle aan den IJssel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-23395" r="-7793" b="-1"/>
                  <a:stretch>
                    <a:fillRect/>
                  </a:stretch>
                </pic:blipFill>
                <pic:spPr bwMode="auto">
                  <a:xfrm>
                    <a:off x="0" y="0"/>
                    <a:ext cx="3041114" cy="1221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06276" w14:textId="77777777" w:rsidR="00937A73" w:rsidRDefault="00937A73" w:rsidP="00937A73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b/>
        <w:color w:val="00447A"/>
        <w:highlight w:val="yellow"/>
      </w:rPr>
    </w:pPr>
  </w:p>
  <w:p w14:paraId="32A52729" w14:textId="77777777" w:rsidR="00937A73" w:rsidRDefault="00937A73" w:rsidP="00937A73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b/>
        <w:color w:val="00447A"/>
        <w:highlight w:val="yellow"/>
      </w:rPr>
    </w:pPr>
  </w:p>
  <w:p w14:paraId="0A0987B3" w14:textId="77777777" w:rsidR="00937A73" w:rsidRDefault="00937A73" w:rsidP="00937A73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b/>
        <w:color w:val="00447A"/>
        <w:highlight w:val="yellow"/>
      </w:rPr>
    </w:pPr>
  </w:p>
  <w:p w14:paraId="15D4282F" w14:textId="77777777" w:rsidR="00BE79B4" w:rsidRDefault="00BE79B4" w:rsidP="00937A73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b/>
        <w:color w:val="00447A"/>
        <w:highlight w:val="yellow"/>
      </w:rPr>
    </w:pPr>
  </w:p>
  <w:p w14:paraId="7DE23247" w14:textId="77777777" w:rsidR="00BE79B4" w:rsidRDefault="00BE79B4" w:rsidP="00937A73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b/>
        <w:color w:val="00447A"/>
        <w:highlight w:val="yellow"/>
      </w:rPr>
    </w:pPr>
  </w:p>
  <w:p w14:paraId="321CE0DD" w14:textId="69AFC839" w:rsidR="00CA0B2B" w:rsidRPr="00937A73" w:rsidRDefault="00937A73" w:rsidP="00937A73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color w:val="00447A"/>
      </w:rPr>
    </w:pPr>
    <w:r w:rsidRPr="00E26015">
      <w:rPr>
        <w:b/>
        <w:color w:val="00447A"/>
        <w:highlight w:val="yellow"/>
      </w:rPr>
      <w:t>[…naam aanbesteding]</w:t>
    </w:r>
    <w:r w:rsidRPr="00E26015">
      <w:rPr>
        <w:color w:val="00447A"/>
      </w:rPr>
      <w:t xml:space="preserve"> | gemeente Capelle aan den IJssel</w:t>
    </w:r>
    <w:r w:rsidRPr="00E26015">
      <w:rPr>
        <w:color w:val="00447A"/>
      </w:rPr>
      <w:br/>
    </w:r>
    <w:r w:rsidRPr="00E26015">
      <w:rPr>
        <w:i/>
        <w:color w:val="00447A"/>
      </w:rPr>
      <w:t>referentie EU</w:t>
    </w:r>
    <w:r>
      <w:rPr>
        <w:i/>
        <w:color w:val="00447A"/>
      </w:rPr>
      <w:t>/</w:t>
    </w:r>
    <w:r w:rsidR="005D63C2">
      <w:rPr>
        <w:i/>
        <w:color w:val="00447A"/>
        <w:highlight w:val="yellow"/>
      </w:rPr>
      <w:t>[jaartal].[</w:t>
    </w:r>
    <w:r w:rsidRPr="00E26015">
      <w:rPr>
        <w:i/>
        <w:color w:val="00447A"/>
        <w:highlight w:val="yellow"/>
      </w:rPr>
      <w:t>…</w:t>
    </w:r>
    <w:proofErr w:type="spellStart"/>
    <w:r w:rsidR="00F878FE">
      <w:rPr>
        <w:i/>
        <w:color w:val="00447A"/>
        <w:highlight w:val="yellow"/>
      </w:rPr>
      <w:t>volg</w:t>
    </w:r>
    <w:r w:rsidRPr="00E26015">
      <w:rPr>
        <w:i/>
        <w:color w:val="00447A"/>
        <w:highlight w:val="yellow"/>
      </w:rPr>
      <w:t>nr</w:t>
    </w:r>
    <w:proofErr w:type="spellEnd"/>
    <w:r w:rsidRPr="00E26015">
      <w:rPr>
        <w:i/>
        <w:color w:val="00447A"/>
        <w:highlight w:val="yellow"/>
      </w:rPr>
      <w:t xml:space="preserve"> startnotitie]</w:t>
    </w:r>
    <w:r w:rsidR="00917106" w:rsidRPr="00917106">
      <w:rPr>
        <w:b/>
        <w:bCs/>
        <w:noProof/>
      </w:rPr>
      <w:drawing>
        <wp:anchor distT="0" distB="0" distL="114300" distR="114300" simplePos="0" relativeHeight="251668480" behindDoc="1" locked="0" layoutInCell="1" allowOverlap="1" wp14:anchorId="25D8148C" wp14:editId="1D2637CC">
          <wp:simplePos x="0" y="0"/>
          <wp:positionH relativeFrom="page">
            <wp:align>right</wp:align>
          </wp:positionH>
          <wp:positionV relativeFrom="page">
            <wp:posOffset>0</wp:posOffset>
          </wp:positionV>
          <wp:extent cx="3041114" cy="1221105"/>
          <wp:effectExtent l="0" t="0" r="0" b="0"/>
          <wp:wrapNone/>
          <wp:docPr id="335016667" name="ArtworkCadIJ" descr="logo gemeente Capelle aan den IJss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5547775" name="ArtworkCadIJ" descr="logo gemeente Capelle aan den IJssel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-23395" r="-7793" b="-1"/>
                  <a:stretch>
                    <a:fillRect/>
                  </a:stretch>
                </pic:blipFill>
                <pic:spPr bwMode="auto">
                  <a:xfrm>
                    <a:off x="0" y="0"/>
                    <a:ext cx="3041114" cy="1221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D1542"/>
    <w:multiLevelType w:val="multilevel"/>
    <w:tmpl w:val="5B74D71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A73C28"/>
    <w:multiLevelType w:val="multilevel"/>
    <w:tmpl w:val="1B1C5EEE"/>
    <w:styleLink w:val="CIJOpsomming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"/>
      <w:lvlJc w:val="left"/>
      <w:pPr>
        <w:ind w:left="568" w:hanging="284"/>
      </w:pPr>
      <w:rPr>
        <w:rFonts w:ascii="Wingdings" w:hAnsi="Wingdings" w:hint="default"/>
        <w:color w:val="000000" w:themeColor="text1"/>
        <w:sz w:val="16"/>
      </w:rPr>
    </w:lvl>
    <w:lvl w:ilvl="2">
      <w:start w:val="1"/>
      <w:numFmt w:val="bullet"/>
      <w:lvlText w:val="-"/>
      <w:lvlJc w:val="left"/>
      <w:pPr>
        <w:ind w:left="852" w:hanging="284"/>
      </w:pPr>
      <w:rPr>
        <w:rFonts w:ascii="Aptos" w:hAnsi="Aptos" w:hint="default"/>
        <w:color w:val="000000" w:themeColor="text1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000000" w:themeColor="text1"/>
      </w:rPr>
    </w:lvl>
    <w:lvl w:ilvl="4">
      <w:start w:val="1"/>
      <w:numFmt w:val="bullet"/>
      <w:lvlText w:val=""/>
      <w:lvlJc w:val="left"/>
      <w:pPr>
        <w:ind w:left="1420" w:hanging="284"/>
      </w:pPr>
      <w:rPr>
        <w:rFonts w:ascii="Wingdings" w:hAnsi="Wingdings" w:hint="default"/>
        <w:color w:val="000000" w:themeColor="text1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ptos" w:hAnsi="Aptos" w:hint="default"/>
        <w:color w:val="000000" w:themeColor="text1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"/>
      <w:lvlJc w:val="left"/>
      <w:pPr>
        <w:ind w:left="2272" w:hanging="284"/>
      </w:pPr>
      <w:rPr>
        <w:rFonts w:ascii="Wingdings" w:hAnsi="Wingdings" w:hint="default"/>
        <w:color w:val="000000" w:themeColor="text1"/>
        <w:sz w:val="16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="Aptos" w:hAnsi="Aptos" w:hint="default"/>
        <w:color w:val="000000" w:themeColor="text1"/>
      </w:rPr>
    </w:lvl>
  </w:abstractNum>
  <w:abstractNum w:abstractNumId="2" w15:restartNumberingAfterBreak="0">
    <w:nsid w:val="1F761713"/>
    <w:multiLevelType w:val="multilevel"/>
    <w:tmpl w:val="1B1C5EEE"/>
    <w:numStyleLink w:val="CIJOpsomming"/>
  </w:abstractNum>
  <w:abstractNum w:abstractNumId="3" w15:restartNumberingAfterBreak="0">
    <w:nsid w:val="25FE4CA8"/>
    <w:multiLevelType w:val="multilevel"/>
    <w:tmpl w:val="739211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378B" w:themeColor="accent1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  <w:i w:val="0"/>
        <w:color w:val="F0D500" w:themeColor="accent2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color w:val="00378B" w:themeColor="accent1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C362F5D"/>
    <w:multiLevelType w:val="hybridMultilevel"/>
    <w:tmpl w:val="6FC2ECC6"/>
    <w:lvl w:ilvl="0" w:tplc="9D984E26">
      <w:start w:val="1"/>
      <w:numFmt w:val="bullet"/>
      <w:lvlText w:val="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75570C"/>
    <w:multiLevelType w:val="multilevel"/>
    <w:tmpl w:val="148A4798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4ED870D3"/>
    <w:multiLevelType w:val="hybridMultilevel"/>
    <w:tmpl w:val="C3FE8F7E"/>
    <w:lvl w:ilvl="0" w:tplc="7EF01A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E424438"/>
    <w:multiLevelType w:val="multilevel"/>
    <w:tmpl w:val="88406914"/>
    <w:styleLink w:val="CIJNummering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" w15:restartNumberingAfterBreak="0">
    <w:nsid w:val="7F7D28E8"/>
    <w:multiLevelType w:val="multilevel"/>
    <w:tmpl w:val="F50ED83E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00378B" w:themeColor="accent1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00378B" w:themeColor="accent1"/>
      </w:rPr>
    </w:lvl>
    <w:lvl w:ilvl="2">
      <w:start w:val="1"/>
      <w:numFmt w:val="bullet"/>
      <w:lvlText w:val=""/>
      <w:lvlJc w:val="left"/>
      <w:pPr>
        <w:ind w:left="1080" w:hanging="360"/>
      </w:pPr>
      <w:rPr>
        <w:rFonts w:ascii="Wingdings 2" w:hAnsi="Wingdings 2" w:hint="default"/>
        <w:color w:val="00378B" w:themeColor="accent1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  <w:color w:val="00378B" w:themeColor="accent1"/>
      </w:rPr>
    </w:lvl>
    <w:lvl w:ilvl="4">
      <w:start w:val="1"/>
      <w:numFmt w:val="bullet"/>
      <w:lvlText w:val=""/>
      <w:lvlJc w:val="left"/>
      <w:pPr>
        <w:ind w:left="1800" w:hanging="360"/>
      </w:pPr>
      <w:rPr>
        <w:rFonts w:ascii="Wingdings 2" w:hAnsi="Wingdings 2" w:hint="default"/>
        <w:color w:val="00378B" w:themeColor="accent1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  <w:color w:val="00378B" w:themeColor="accent1"/>
      </w:rPr>
    </w:lvl>
    <w:lvl w:ilvl="6">
      <w:start w:val="1"/>
      <w:numFmt w:val="bullet"/>
      <w:lvlText w:val=""/>
      <w:lvlJc w:val="left"/>
      <w:pPr>
        <w:ind w:left="2520" w:hanging="360"/>
      </w:pPr>
      <w:rPr>
        <w:rFonts w:ascii="Wingdings 2" w:hAnsi="Wingdings 2" w:hint="default"/>
        <w:color w:val="00378B" w:themeColor="accent1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alibri" w:hAnsi="Calibri" w:hint="default"/>
        <w:color w:val="00378B" w:themeColor="accent1"/>
      </w:rPr>
    </w:lvl>
    <w:lvl w:ilvl="8">
      <w:start w:val="1"/>
      <w:numFmt w:val="bullet"/>
      <w:lvlText w:val=""/>
      <w:lvlJc w:val="left"/>
      <w:pPr>
        <w:ind w:left="3240" w:hanging="360"/>
      </w:pPr>
      <w:rPr>
        <w:rFonts w:ascii="Wingdings 2" w:hAnsi="Wingdings 2" w:hint="default"/>
        <w:color w:val="00378B" w:themeColor="accent1"/>
      </w:rPr>
    </w:lvl>
  </w:abstractNum>
  <w:num w:numId="1" w16cid:durableId="1708949028">
    <w:abstractNumId w:val="3"/>
  </w:num>
  <w:num w:numId="2" w16cid:durableId="1195845200">
    <w:abstractNumId w:val="8"/>
  </w:num>
  <w:num w:numId="3" w16cid:durableId="1538468657">
    <w:abstractNumId w:val="7"/>
  </w:num>
  <w:num w:numId="4" w16cid:durableId="134221492">
    <w:abstractNumId w:val="1"/>
  </w:num>
  <w:num w:numId="5" w16cid:durableId="1591964811">
    <w:abstractNumId w:val="0"/>
  </w:num>
  <w:num w:numId="6" w16cid:durableId="1384716490">
    <w:abstractNumId w:val="0"/>
  </w:num>
  <w:num w:numId="7" w16cid:durableId="867138456">
    <w:abstractNumId w:val="0"/>
  </w:num>
  <w:num w:numId="8" w16cid:durableId="1779525872">
    <w:abstractNumId w:val="2"/>
  </w:num>
  <w:num w:numId="9" w16cid:durableId="1084567145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4148049">
    <w:abstractNumId w:val="5"/>
  </w:num>
  <w:num w:numId="11" w16cid:durableId="13241615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documentProtection w:edit="forms" w:enforcement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tity" w:val="Gezaghouder"/>
  </w:docVars>
  <w:rsids>
    <w:rsidRoot w:val="000B11DC"/>
    <w:rsid w:val="00002926"/>
    <w:rsid w:val="00012394"/>
    <w:rsid w:val="00016E3E"/>
    <w:rsid w:val="00032B58"/>
    <w:rsid w:val="0007341B"/>
    <w:rsid w:val="00081905"/>
    <w:rsid w:val="00097E81"/>
    <w:rsid w:val="000B11DC"/>
    <w:rsid w:val="000C26B8"/>
    <w:rsid w:val="000C4E82"/>
    <w:rsid w:val="000C660C"/>
    <w:rsid w:val="000D03FF"/>
    <w:rsid w:val="000D3D79"/>
    <w:rsid w:val="000E1DA1"/>
    <w:rsid w:val="000F2212"/>
    <w:rsid w:val="00100997"/>
    <w:rsid w:val="00112CD3"/>
    <w:rsid w:val="001138C6"/>
    <w:rsid w:val="00137BA5"/>
    <w:rsid w:val="001815E7"/>
    <w:rsid w:val="001A292D"/>
    <w:rsid w:val="001C48FD"/>
    <w:rsid w:val="001D4722"/>
    <w:rsid w:val="001D7E7C"/>
    <w:rsid w:val="001E7E35"/>
    <w:rsid w:val="001F1FB1"/>
    <w:rsid w:val="00230B57"/>
    <w:rsid w:val="00244068"/>
    <w:rsid w:val="002B092E"/>
    <w:rsid w:val="002B7FB2"/>
    <w:rsid w:val="002C6BDD"/>
    <w:rsid w:val="002C7C63"/>
    <w:rsid w:val="002D1D5F"/>
    <w:rsid w:val="002E132D"/>
    <w:rsid w:val="002E3A7D"/>
    <w:rsid w:val="002F70A3"/>
    <w:rsid w:val="00303954"/>
    <w:rsid w:val="00304B23"/>
    <w:rsid w:val="00306119"/>
    <w:rsid w:val="00307D41"/>
    <w:rsid w:val="00314FB3"/>
    <w:rsid w:val="00317545"/>
    <w:rsid w:val="0035146E"/>
    <w:rsid w:val="00361694"/>
    <w:rsid w:val="00365D6B"/>
    <w:rsid w:val="003861D5"/>
    <w:rsid w:val="00390716"/>
    <w:rsid w:val="003A7A0B"/>
    <w:rsid w:val="003F102C"/>
    <w:rsid w:val="003F3130"/>
    <w:rsid w:val="004160B1"/>
    <w:rsid w:val="00430391"/>
    <w:rsid w:val="00457A5B"/>
    <w:rsid w:val="00460C44"/>
    <w:rsid w:val="00474CFF"/>
    <w:rsid w:val="0048360E"/>
    <w:rsid w:val="00483DB4"/>
    <w:rsid w:val="00493142"/>
    <w:rsid w:val="004A5EE2"/>
    <w:rsid w:val="004C53C5"/>
    <w:rsid w:val="004D4186"/>
    <w:rsid w:val="004D6022"/>
    <w:rsid w:val="004E7B24"/>
    <w:rsid w:val="004F398D"/>
    <w:rsid w:val="00502A44"/>
    <w:rsid w:val="0050750F"/>
    <w:rsid w:val="005255D6"/>
    <w:rsid w:val="00527C7C"/>
    <w:rsid w:val="005411E9"/>
    <w:rsid w:val="00552B53"/>
    <w:rsid w:val="00577669"/>
    <w:rsid w:val="005963DC"/>
    <w:rsid w:val="005B21C6"/>
    <w:rsid w:val="005C15EF"/>
    <w:rsid w:val="005C236C"/>
    <w:rsid w:val="005C3476"/>
    <w:rsid w:val="005D63C2"/>
    <w:rsid w:val="005F396E"/>
    <w:rsid w:val="005F4557"/>
    <w:rsid w:val="0060044F"/>
    <w:rsid w:val="006008C3"/>
    <w:rsid w:val="0060101C"/>
    <w:rsid w:val="006103BE"/>
    <w:rsid w:val="00656D63"/>
    <w:rsid w:val="00666024"/>
    <w:rsid w:val="00672CDA"/>
    <w:rsid w:val="00681766"/>
    <w:rsid w:val="006831CC"/>
    <w:rsid w:val="006854CF"/>
    <w:rsid w:val="006B3693"/>
    <w:rsid w:val="006B5C42"/>
    <w:rsid w:val="006C7C7C"/>
    <w:rsid w:val="006F7E28"/>
    <w:rsid w:val="007052A3"/>
    <w:rsid w:val="00707974"/>
    <w:rsid w:val="0071712A"/>
    <w:rsid w:val="00731247"/>
    <w:rsid w:val="00731A9E"/>
    <w:rsid w:val="007421E2"/>
    <w:rsid w:val="00767E54"/>
    <w:rsid w:val="0077206A"/>
    <w:rsid w:val="0079478F"/>
    <w:rsid w:val="007A0D96"/>
    <w:rsid w:val="007A6F82"/>
    <w:rsid w:val="007B39B3"/>
    <w:rsid w:val="007B6E56"/>
    <w:rsid w:val="007D26EA"/>
    <w:rsid w:val="007F155F"/>
    <w:rsid w:val="007F6BBE"/>
    <w:rsid w:val="0081185A"/>
    <w:rsid w:val="00822A95"/>
    <w:rsid w:val="008263EE"/>
    <w:rsid w:val="00845546"/>
    <w:rsid w:val="00853C14"/>
    <w:rsid w:val="00854119"/>
    <w:rsid w:val="00881BFA"/>
    <w:rsid w:val="008A0299"/>
    <w:rsid w:val="008A0CED"/>
    <w:rsid w:val="008A335C"/>
    <w:rsid w:val="008C5005"/>
    <w:rsid w:val="008C5324"/>
    <w:rsid w:val="008E1AE3"/>
    <w:rsid w:val="008E3C74"/>
    <w:rsid w:val="009060F3"/>
    <w:rsid w:val="00917106"/>
    <w:rsid w:val="00937A73"/>
    <w:rsid w:val="009655B9"/>
    <w:rsid w:val="00985B6B"/>
    <w:rsid w:val="0099210A"/>
    <w:rsid w:val="0099664E"/>
    <w:rsid w:val="009C4370"/>
    <w:rsid w:val="009D0622"/>
    <w:rsid w:val="009D77C2"/>
    <w:rsid w:val="009F6182"/>
    <w:rsid w:val="00A07F5F"/>
    <w:rsid w:val="00A12AA5"/>
    <w:rsid w:val="00A221E3"/>
    <w:rsid w:val="00A37280"/>
    <w:rsid w:val="00A4230C"/>
    <w:rsid w:val="00A46642"/>
    <w:rsid w:val="00A72A91"/>
    <w:rsid w:val="00AA3FA3"/>
    <w:rsid w:val="00AC221B"/>
    <w:rsid w:val="00AD5CC0"/>
    <w:rsid w:val="00AD6117"/>
    <w:rsid w:val="00AE0AE0"/>
    <w:rsid w:val="00B05E5B"/>
    <w:rsid w:val="00B119EB"/>
    <w:rsid w:val="00B22236"/>
    <w:rsid w:val="00B30413"/>
    <w:rsid w:val="00B32117"/>
    <w:rsid w:val="00B34D22"/>
    <w:rsid w:val="00B36E16"/>
    <w:rsid w:val="00B411CD"/>
    <w:rsid w:val="00B452F7"/>
    <w:rsid w:val="00B46D17"/>
    <w:rsid w:val="00B63EE4"/>
    <w:rsid w:val="00B70AFD"/>
    <w:rsid w:val="00B73BC6"/>
    <w:rsid w:val="00B76265"/>
    <w:rsid w:val="00B83326"/>
    <w:rsid w:val="00BA038C"/>
    <w:rsid w:val="00BA42F3"/>
    <w:rsid w:val="00BE79B4"/>
    <w:rsid w:val="00BF1E5B"/>
    <w:rsid w:val="00C02FC0"/>
    <w:rsid w:val="00C116D2"/>
    <w:rsid w:val="00C171A1"/>
    <w:rsid w:val="00C23316"/>
    <w:rsid w:val="00C25221"/>
    <w:rsid w:val="00C27406"/>
    <w:rsid w:val="00C27822"/>
    <w:rsid w:val="00C30F8A"/>
    <w:rsid w:val="00C324C5"/>
    <w:rsid w:val="00C41295"/>
    <w:rsid w:val="00C626C9"/>
    <w:rsid w:val="00C65031"/>
    <w:rsid w:val="00C6797B"/>
    <w:rsid w:val="00C739B1"/>
    <w:rsid w:val="00C85527"/>
    <w:rsid w:val="00C85C74"/>
    <w:rsid w:val="00C91C50"/>
    <w:rsid w:val="00C93F60"/>
    <w:rsid w:val="00CA0B2B"/>
    <w:rsid w:val="00CC1A20"/>
    <w:rsid w:val="00CD46DD"/>
    <w:rsid w:val="00CE1561"/>
    <w:rsid w:val="00CE4035"/>
    <w:rsid w:val="00CF4293"/>
    <w:rsid w:val="00CF606D"/>
    <w:rsid w:val="00D03035"/>
    <w:rsid w:val="00D06255"/>
    <w:rsid w:val="00D15589"/>
    <w:rsid w:val="00D17AC3"/>
    <w:rsid w:val="00D50571"/>
    <w:rsid w:val="00D5088F"/>
    <w:rsid w:val="00D66958"/>
    <w:rsid w:val="00D93744"/>
    <w:rsid w:val="00DA00D9"/>
    <w:rsid w:val="00DA061F"/>
    <w:rsid w:val="00DB09DA"/>
    <w:rsid w:val="00DB4C0D"/>
    <w:rsid w:val="00DB6A8A"/>
    <w:rsid w:val="00DC7CBB"/>
    <w:rsid w:val="00DF69FB"/>
    <w:rsid w:val="00E42402"/>
    <w:rsid w:val="00E56251"/>
    <w:rsid w:val="00E600EC"/>
    <w:rsid w:val="00E91771"/>
    <w:rsid w:val="00E9369B"/>
    <w:rsid w:val="00E95FFC"/>
    <w:rsid w:val="00EA2CEB"/>
    <w:rsid w:val="00EA71E1"/>
    <w:rsid w:val="00EC1E0E"/>
    <w:rsid w:val="00EC264A"/>
    <w:rsid w:val="00F02FF1"/>
    <w:rsid w:val="00F04772"/>
    <w:rsid w:val="00F06E57"/>
    <w:rsid w:val="00F102B0"/>
    <w:rsid w:val="00F16EBD"/>
    <w:rsid w:val="00F2066B"/>
    <w:rsid w:val="00F21843"/>
    <w:rsid w:val="00F220B4"/>
    <w:rsid w:val="00F22265"/>
    <w:rsid w:val="00F26F67"/>
    <w:rsid w:val="00F35065"/>
    <w:rsid w:val="00F37C0C"/>
    <w:rsid w:val="00F57469"/>
    <w:rsid w:val="00F664D7"/>
    <w:rsid w:val="00F80A9C"/>
    <w:rsid w:val="00F878FE"/>
    <w:rsid w:val="00F94ACD"/>
    <w:rsid w:val="00FB1C61"/>
    <w:rsid w:val="00FD2690"/>
    <w:rsid w:val="00FF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80187"/>
  <w15:chartTrackingRefBased/>
  <w15:docId w15:val="{8FAE949D-6B66-48B4-8A3F-ED7CC09CF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7A73"/>
    <w:pPr>
      <w:spacing w:after="0" w:line="360" w:lineRule="auto"/>
    </w:pPr>
    <w:rPr>
      <w:rFonts w:ascii="Arial Narrow" w:eastAsiaTheme="minorEastAsia" w:hAnsi="Arial Narrow"/>
      <w:color w:val="auto"/>
      <w:szCs w:val="24"/>
    </w:rPr>
  </w:style>
  <w:style w:type="paragraph" w:styleId="Kop1">
    <w:name w:val="heading 1"/>
    <w:aliases w:val="Titel van brief"/>
    <w:basedOn w:val="Standaard"/>
    <w:next w:val="Standaard"/>
    <w:link w:val="Kop1Char"/>
    <w:uiPriority w:val="9"/>
    <w:rsid w:val="00552B53"/>
    <w:pPr>
      <w:spacing w:line="240" w:lineRule="auto"/>
      <w:outlineLvl w:val="0"/>
    </w:pPr>
  </w:style>
  <w:style w:type="paragraph" w:styleId="Kop2">
    <w:name w:val="heading 2"/>
    <w:aliases w:val="tussenkop"/>
    <w:basedOn w:val="Standaard"/>
    <w:next w:val="Standaard"/>
    <w:link w:val="Kop2Char"/>
    <w:uiPriority w:val="9"/>
    <w:qFormat/>
    <w:rsid w:val="006F7E28"/>
    <w:pPr>
      <w:keepNext/>
      <w:keepLines/>
      <w:spacing w:after="40"/>
      <w:outlineLvl w:val="1"/>
    </w:pPr>
    <w:rPr>
      <w:rFonts w:ascii="Aptos SemiBold" w:eastAsiaTheme="majorEastAsia" w:hAnsi="Aptos SemiBold" w:cstheme="majorBidi"/>
      <w:color w:val="00378B"/>
      <w:szCs w:val="26"/>
    </w:rPr>
  </w:style>
  <w:style w:type="paragraph" w:styleId="Kop3">
    <w:name w:val="heading 3"/>
    <w:basedOn w:val="Standaard"/>
    <w:next w:val="Standaard"/>
    <w:link w:val="Kop3Char"/>
    <w:uiPriority w:val="10"/>
    <w:unhideWhenUsed/>
    <w:qFormat/>
    <w:rsid w:val="006F7E28"/>
    <w:pPr>
      <w:keepNext/>
      <w:keepLines/>
      <w:spacing w:after="40"/>
      <w:outlineLvl w:val="2"/>
    </w:pPr>
    <w:rPr>
      <w:rFonts w:ascii="Aptos Light" w:eastAsiaTheme="majorEastAsia" w:hAnsi="Aptos Light" w:cstheme="majorBidi"/>
      <w:color w:val="00378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83326"/>
    <w:rPr>
      <w:vanish w:val="0"/>
      <w:color w:val="808080"/>
    </w:rPr>
  </w:style>
  <w:style w:type="paragraph" w:styleId="Koptekst">
    <w:name w:val="header"/>
    <w:basedOn w:val="Standaard"/>
    <w:link w:val="KoptekstChar"/>
    <w:unhideWhenUsed/>
    <w:rsid w:val="008E3C7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8E3C74"/>
  </w:style>
  <w:style w:type="paragraph" w:styleId="Voettekst">
    <w:name w:val="footer"/>
    <w:basedOn w:val="Standaard"/>
    <w:link w:val="VoettekstChar"/>
    <w:uiPriority w:val="99"/>
    <w:unhideWhenUsed/>
    <w:rsid w:val="008E3C7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3C74"/>
  </w:style>
  <w:style w:type="paragraph" w:styleId="Bijschrift">
    <w:name w:val="caption"/>
    <w:basedOn w:val="Standaard"/>
    <w:next w:val="Standaard"/>
    <w:uiPriority w:val="35"/>
    <w:unhideWhenUsed/>
    <w:rsid w:val="0081185A"/>
    <w:pPr>
      <w:spacing w:after="200" w:line="240" w:lineRule="auto"/>
    </w:pPr>
    <w:rPr>
      <w:iCs/>
      <w:sz w:val="16"/>
      <w:szCs w:val="18"/>
    </w:rPr>
  </w:style>
  <w:style w:type="table" w:styleId="Tabelraster">
    <w:name w:val="Table Grid"/>
    <w:basedOn w:val="Standaardtabel"/>
    <w:rsid w:val="00BF1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22265"/>
    <w:rPr>
      <w:color w:val="00378B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50571"/>
    <w:rPr>
      <w:color w:val="605E5C"/>
      <w:shd w:val="clear" w:color="auto" w:fill="E1DFDD"/>
    </w:rPr>
  </w:style>
  <w:style w:type="numbering" w:customStyle="1" w:styleId="CIJNummering">
    <w:name w:val="CIJ Nummering"/>
    <w:uiPriority w:val="99"/>
    <w:rsid w:val="0081185A"/>
    <w:pPr>
      <w:numPr>
        <w:numId w:val="3"/>
      </w:numPr>
    </w:pPr>
  </w:style>
  <w:style w:type="numbering" w:customStyle="1" w:styleId="CIJOpsomming">
    <w:name w:val="CIJ Opsomming"/>
    <w:uiPriority w:val="99"/>
    <w:rsid w:val="0081185A"/>
    <w:pPr>
      <w:numPr>
        <w:numId w:val="4"/>
      </w:numPr>
    </w:pPr>
  </w:style>
  <w:style w:type="table" w:customStyle="1" w:styleId="CIJTabel">
    <w:name w:val="CIJ Tabel"/>
    <w:basedOn w:val="Standaardtabel"/>
    <w:uiPriority w:val="99"/>
    <w:rsid w:val="0081185A"/>
    <w:pPr>
      <w:spacing w:after="0" w:line="240" w:lineRule="auto"/>
    </w:pPr>
    <w:rPr>
      <w:szCs w:val="20"/>
    </w:rPr>
    <w:tblPr>
      <w:tblStyleRowBandSize w:val="1"/>
      <w:tblBorders>
        <w:top w:val="single" w:sz="2" w:space="0" w:color="000000" w:themeColor="text1"/>
        <w:left w:val="single" w:sz="2" w:space="0" w:color="000000" w:themeColor="text1"/>
        <w:bottom w:val="single" w:sz="2" w:space="0" w:color="000000" w:themeColor="text1"/>
        <w:right w:val="single" w:sz="2" w:space="0" w:color="000000" w:themeColor="text1"/>
        <w:insideH w:val="single" w:sz="2" w:space="0" w:color="000000" w:themeColor="text1"/>
        <w:insideV w:val="single" w:sz="2" w:space="0" w:color="000000" w:themeColor="text1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  <w:color w:val="FFFFFF" w:themeColor="background1"/>
      </w:rPr>
      <w:tblPr/>
      <w:tcPr>
        <w:tc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nil"/>
          <w:insideV w:val="single" w:sz="2" w:space="0" w:color="000000" w:themeColor="text1"/>
          <w:tl2br w:val="nil"/>
          <w:tr2bl w:val="nil"/>
        </w:tcBorders>
        <w:shd w:val="clear" w:color="auto" w:fill="00378B"/>
      </w:tcPr>
    </w:tblStylePr>
    <w:tblStylePr w:type="band2Horz">
      <w:tblPr/>
      <w:tcPr>
        <w:tc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nil"/>
          <w:insideV w:val="single" w:sz="2" w:space="0" w:color="000000" w:themeColor="text1"/>
          <w:tl2br w:val="nil"/>
          <w:tr2bl w:val="nil"/>
        </w:tcBorders>
        <w:shd w:val="clear" w:color="auto" w:fill="DDE3F1"/>
      </w:tcPr>
    </w:tblStylePr>
  </w:style>
  <w:style w:type="character" w:customStyle="1" w:styleId="Kop3Char">
    <w:name w:val="Kop 3 Char"/>
    <w:basedOn w:val="Standaardalinea-lettertype"/>
    <w:link w:val="Kop3"/>
    <w:uiPriority w:val="10"/>
    <w:rsid w:val="000C26B8"/>
    <w:rPr>
      <w:rFonts w:ascii="Aptos Light" w:eastAsiaTheme="majorEastAsia" w:hAnsi="Aptos Light" w:cstheme="majorBidi"/>
      <w:color w:val="00378B"/>
      <w:szCs w:val="24"/>
    </w:rPr>
  </w:style>
  <w:style w:type="character" w:customStyle="1" w:styleId="Kop1Char">
    <w:name w:val="Kop 1 Char"/>
    <w:aliases w:val="Titel van brief Char"/>
    <w:basedOn w:val="Standaardalinea-lettertype"/>
    <w:link w:val="Kop1"/>
    <w:uiPriority w:val="9"/>
    <w:rsid w:val="00552B53"/>
  </w:style>
  <w:style w:type="character" w:customStyle="1" w:styleId="Kop2Char">
    <w:name w:val="Kop 2 Char"/>
    <w:aliases w:val="tussenkop Char"/>
    <w:basedOn w:val="Standaardalinea-lettertype"/>
    <w:link w:val="Kop2"/>
    <w:uiPriority w:val="9"/>
    <w:rsid w:val="006F7E28"/>
    <w:rPr>
      <w:rFonts w:ascii="Aptos SemiBold" w:eastAsiaTheme="majorEastAsia" w:hAnsi="Aptos SemiBold" w:cstheme="majorBidi"/>
      <w:color w:val="00378B"/>
      <w:szCs w:val="26"/>
    </w:rPr>
  </w:style>
  <w:style w:type="character" w:styleId="Intensievebenadrukking">
    <w:name w:val="Intense Emphasis"/>
    <w:basedOn w:val="Standaardalinea-lettertype"/>
    <w:uiPriority w:val="21"/>
    <w:rsid w:val="00F22265"/>
    <w:rPr>
      <w:i/>
      <w:iCs/>
      <w:color w:val="00378B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22265"/>
    <w:pPr>
      <w:pBdr>
        <w:top w:val="single" w:sz="4" w:space="10" w:color="00378B"/>
        <w:bottom w:val="single" w:sz="4" w:space="10" w:color="00378B"/>
      </w:pBdr>
      <w:spacing w:before="360" w:after="360"/>
      <w:ind w:left="864" w:right="864"/>
      <w:jc w:val="center"/>
    </w:pPr>
    <w:rPr>
      <w:i/>
      <w:iCs/>
      <w:color w:val="00378B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22265"/>
    <w:rPr>
      <w:rFonts w:ascii="Aptos" w:hAnsi="Aptos"/>
      <w:i/>
      <w:iCs/>
      <w:color w:val="00378B"/>
    </w:rPr>
  </w:style>
  <w:style w:type="character" w:styleId="Intensieveverwijzing">
    <w:name w:val="Intense Reference"/>
    <w:basedOn w:val="Standaardalinea-lettertype"/>
    <w:uiPriority w:val="32"/>
    <w:rsid w:val="00F22265"/>
    <w:rPr>
      <w:b/>
      <w:bCs/>
      <w:smallCaps/>
      <w:color w:val="00378B"/>
      <w:spacing w:val="5"/>
    </w:rPr>
  </w:style>
  <w:style w:type="paragraph" w:styleId="Titel">
    <w:name w:val="Title"/>
    <w:basedOn w:val="Standaard"/>
    <w:next w:val="Standaard"/>
    <w:link w:val="TitelChar"/>
    <w:uiPriority w:val="10"/>
    <w:rsid w:val="00F22265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2265"/>
    <w:rPr>
      <w:rFonts w:ascii="Aptos" w:eastAsiaTheme="majorEastAsia" w:hAnsi="Aptos" w:cstheme="majorBidi"/>
      <w:b/>
      <w:color w:val="auto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F2226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2265"/>
    <w:rPr>
      <w:rFonts w:ascii="Aptos" w:eastAsiaTheme="minorEastAsia" w:hAnsi="Aptos"/>
      <w:color w:val="5A5A5A" w:themeColor="text1" w:themeTint="A5"/>
      <w:spacing w:val="15"/>
      <w:sz w:val="22"/>
    </w:rPr>
  </w:style>
  <w:style w:type="paragraph" w:styleId="Lijstalinea">
    <w:name w:val="List Paragraph"/>
    <w:basedOn w:val="Standaard"/>
    <w:uiPriority w:val="34"/>
    <w:rsid w:val="002B092E"/>
    <w:pPr>
      <w:ind w:left="720"/>
      <w:contextualSpacing/>
    </w:pPr>
  </w:style>
  <w:style w:type="paragraph" w:customStyle="1" w:styleId="metakop">
    <w:name w:val="metakop"/>
    <w:basedOn w:val="Standaard"/>
    <w:uiPriority w:val="19"/>
    <w:rsid w:val="00457A5B"/>
    <w:pPr>
      <w:spacing w:line="240" w:lineRule="auto"/>
    </w:pPr>
    <w:rPr>
      <w:rFonts w:ascii="Aptos Light" w:hAnsi="Aptos Light"/>
      <w:color w:val="002060"/>
      <w:sz w:val="18"/>
      <w:szCs w:val="18"/>
    </w:rPr>
  </w:style>
  <w:style w:type="paragraph" w:styleId="Geenafstand">
    <w:name w:val="No Spacing"/>
    <w:uiPriority w:val="1"/>
    <w:qFormat/>
    <w:rsid w:val="00F06E57"/>
    <w:pPr>
      <w:spacing w:after="0" w:line="240" w:lineRule="auto"/>
    </w:pPr>
  </w:style>
  <w:style w:type="character" w:styleId="Zwaar">
    <w:name w:val="Strong"/>
    <w:basedOn w:val="Standaardalinea-lettertype"/>
    <w:uiPriority w:val="22"/>
    <w:qFormat/>
    <w:rsid w:val="009060F3"/>
    <w:rPr>
      <w:rFonts w:ascii="Aptos SemiBold" w:hAnsi="Aptos SemiBold"/>
      <w:b w:val="0"/>
      <w:bCs/>
    </w:rPr>
  </w:style>
  <w:style w:type="character" w:styleId="Verwijzingopmerking">
    <w:name w:val="annotation reference"/>
    <w:basedOn w:val="Standaardalinea-lettertype"/>
    <w:rsid w:val="008A0CE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8A0CED"/>
    <w:pPr>
      <w:spacing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8A0CED"/>
    <w:rPr>
      <w:rFonts w:ascii="Arial" w:eastAsia="Times New Roman" w:hAnsi="Arial" w:cs="Times New Roman"/>
      <w:color w:val="auto"/>
      <w:sz w:val="20"/>
      <w:szCs w:val="20"/>
      <w:lang w:eastAsia="nl-NL"/>
    </w:rPr>
  </w:style>
  <w:style w:type="paragraph" w:customStyle="1" w:styleId="ArtikelkopOVK">
    <w:name w:val="Artikelkop OVK"/>
    <w:basedOn w:val="Aanhef"/>
    <w:next w:val="Standaard"/>
    <w:rsid w:val="008A0CED"/>
    <w:pPr>
      <w:keepNext/>
      <w:numPr>
        <w:numId w:val="10"/>
      </w:numPr>
      <w:tabs>
        <w:tab w:val="clear" w:pos="170"/>
        <w:tab w:val="num" w:pos="284"/>
        <w:tab w:val="left" w:pos="1134"/>
      </w:tabs>
      <w:spacing w:before="120" w:line="240" w:lineRule="auto"/>
      <w:ind w:left="284" w:hanging="284"/>
    </w:pPr>
    <w:rPr>
      <w:rFonts w:ascii="Arial" w:eastAsia="Times New Roman" w:hAnsi="Arial" w:cs="Times New Roman"/>
      <w:b/>
      <w:bCs/>
      <w:sz w:val="20"/>
      <w:lang w:eastAsia="nl-NL"/>
    </w:rPr>
  </w:style>
  <w:style w:type="paragraph" w:customStyle="1" w:styleId="Artikelopsomming1OVK">
    <w:name w:val="Artikelopsomming 1 OVK"/>
    <w:basedOn w:val="Standaard"/>
    <w:rsid w:val="008A0CED"/>
    <w:pPr>
      <w:keepLines/>
      <w:numPr>
        <w:ilvl w:val="1"/>
        <w:numId w:val="10"/>
      </w:numPr>
      <w:spacing w:after="120" w:line="240" w:lineRule="auto"/>
    </w:pPr>
    <w:rPr>
      <w:rFonts w:ascii="Arial" w:eastAsia="Times New Roman" w:hAnsi="Arial" w:cs="Times New Roman"/>
      <w:sz w:val="20"/>
      <w:lang w:eastAsia="nl-NL"/>
    </w:rPr>
  </w:style>
  <w:style w:type="paragraph" w:customStyle="1" w:styleId="Artikelopsomming2OVK">
    <w:name w:val="Artikelopsomming 2 OVK"/>
    <w:basedOn w:val="Artikelopsomming1OVK"/>
    <w:rsid w:val="008A0CED"/>
    <w:pPr>
      <w:numPr>
        <w:ilvl w:val="2"/>
      </w:numPr>
      <w:tabs>
        <w:tab w:val="clear" w:pos="1080"/>
        <w:tab w:val="num" w:pos="360"/>
      </w:tabs>
      <w:spacing w:after="0"/>
    </w:p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8A0CED"/>
  </w:style>
  <w:style w:type="character" w:customStyle="1" w:styleId="AanhefChar">
    <w:name w:val="Aanhef Char"/>
    <w:basedOn w:val="Standaardalinea-lettertype"/>
    <w:link w:val="Aanhef"/>
    <w:uiPriority w:val="99"/>
    <w:semiHidden/>
    <w:rsid w:val="008A0CED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A0CED"/>
    <w:pPr>
      <w:spacing w:after="160"/>
    </w:pPr>
    <w:rPr>
      <w:rFonts w:asciiTheme="minorHAnsi" w:eastAsiaTheme="minorHAnsi" w:hAnsiTheme="minorHAnsi" w:cstheme="minorBidi"/>
      <w:b/>
      <w:bCs/>
      <w:color w:val="000000" w:themeColor="text1"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A0CED"/>
    <w:rPr>
      <w:rFonts w:ascii="Arial" w:eastAsia="Times New Roman" w:hAnsi="Arial" w:cs="Times New Roman"/>
      <w:b/>
      <w:bCs/>
      <w:color w:val="auto"/>
      <w:sz w:val="20"/>
      <w:szCs w:val="20"/>
      <w:lang w:eastAsia="nl-NL"/>
    </w:rPr>
  </w:style>
  <w:style w:type="paragraph" w:customStyle="1" w:styleId="KopA">
    <w:name w:val="Kop A"/>
    <w:basedOn w:val="Standaard"/>
    <w:link w:val="KopAChar"/>
    <w:rsid w:val="005D63C2"/>
    <w:pPr>
      <w:spacing w:after="240" w:line="240" w:lineRule="auto"/>
    </w:pPr>
    <w:rPr>
      <w:rFonts w:ascii="Arial" w:eastAsia="Times New Roman" w:hAnsi="Arial" w:cs="Arial"/>
      <w:b/>
      <w:caps/>
      <w:sz w:val="24"/>
      <w:szCs w:val="28"/>
      <w:lang w:eastAsia="nl-NL"/>
    </w:rPr>
  </w:style>
  <w:style w:type="paragraph" w:customStyle="1" w:styleId="xl27">
    <w:name w:val="xl27"/>
    <w:basedOn w:val="Standaard"/>
    <w:rsid w:val="00112C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character" w:customStyle="1" w:styleId="KopAChar">
    <w:name w:val="Kop A Char"/>
    <w:link w:val="KopA"/>
    <w:rsid w:val="00112CD3"/>
    <w:rPr>
      <w:rFonts w:ascii="Arial" w:eastAsia="Times New Roman" w:hAnsi="Arial" w:cs="Arial"/>
      <w:b/>
      <w:caps/>
      <w:color w:val="auto"/>
      <w:sz w:val="24"/>
      <w:szCs w:val="2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2050\AppData\Local\HiOfficeCloud.Capelle-aan-den-IJssel\Offline\Templates\Brief.dotx" TargetMode="External"/></Relationships>
</file>

<file path=word/theme/theme1.xml><?xml version="1.0" encoding="utf-8"?>
<a:theme xmlns:a="http://schemas.openxmlformats.org/drawingml/2006/main" name="Kantoorthema">
  <a:themeElements>
    <a:clrScheme name="Capelle aan den IJssel Gezaghouder">
      <a:dk1>
        <a:srgbClr val="000000"/>
      </a:dk1>
      <a:lt1>
        <a:srgbClr val="FFFFFF"/>
      </a:lt1>
      <a:dk2>
        <a:srgbClr val="0D1A54"/>
      </a:dk2>
      <a:lt2>
        <a:srgbClr val="4A96CD"/>
      </a:lt2>
      <a:accent1>
        <a:srgbClr val="00378B"/>
      </a:accent1>
      <a:accent2>
        <a:srgbClr val="F0D500"/>
      </a:accent2>
      <a:accent3>
        <a:srgbClr val="4A96CD"/>
      </a:accent3>
      <a:accent4>
        <a:srgbClr val="C50133"/>
      </a:accent4>
      <a:accent5>
        <a:srgbClr val="009832"/>
      </a:accent5>
      <a:accent6>
        <a:srgbClr val="80197F"/>
      </a:accent6>
      <a:hlink>
        <a:srgbClr val="00378B"/>
      </a:hlink>
      <a:folHlink>
        <a:srgbClr val="0D1A54"/>
      </a:folHlink>
    </a:clrScheme>
    <a:fontScheme name="Capelle aan den IJsel">
      <a:majorFont>
        <a:latin typeface="FinalSix Medium"/>
        <a:ea typeface=""/>
        <a:cs typeface=""/>
      </a:majorFont>
      <a:minorFont>
        <a:latin typeface="Aptos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1"/>
        </a:solidFill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overPageProperties xmlns="http://schemas.microsoft.com/office/2006/coverPageProps">
  <PublishDate>2026-08-14T00:00:00</PublishDate>
  <Abstract/>
  <CompanyAddress/>
  <CompanyPhone/>
  <CompanyFax/>
  <CompanyEmail/>
</CoverPageProperties>
</file>

<file path=customXml/item2.xml><?xml version="1.0" encoding="utf-8"?>
<fields xmlns="http://schemas.huisstijl-in-office.nl/msoffice/fields">
  <Name>Luc Zonnenberg</Name>
  <Function>tactisch inkoopadviseur</Function>
  <Address/>
  <Email>[…email@capelleaandenijssel.nl</Email>
  <Telephone/>
  <UwKenmerk/>
  <Kenmerk/>
</fields>
</file>

<file path=customXml/item3.xml><?xml version="1.0" encoding="utf-8"?>
<Extra xmlns="Extra">
  <FirstName/>
  <LastName/>
  <Initials/>
  <Name/>
  <InitialName/>
  <Function/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Company/>
  <ClientName/>
  <ClientAddress1/>
  <ClientAddress2/>
  <ClientPOBox/>
  <ClientZIP/>
  <ClientCity/>
  <ClientState/>
  <ClientCountry/>
  <ClientEmail/>
  <ClientTelephone/>
  <ProjectName/>
  <Reference/>
  <YourReference/>
  <Ondertitel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1AEFFF213F5498FF2AA8690DA5D18" ma:contentTypeVersion="3" ma:contentTypeDescription="Een nieuw document maken." ma:contentTypeScope="" ma:versionID="85aef583e929dcb531dbcfb16de28d09">
  <xsd:schema xmlns:xsd="http://www.w3.org/2001/XMLSchema" xmlns:xs="http://www.w3.org/2001/XMLSchema" xmlns:p="http://schemas.microsoft.com/office/2006/metadata/properties" xmlns:ns2="dcda8e59-d249-46d2-9a9e-addaaf27bfed" targetNamespace="http://schemas.microsoft.com/office/2006/metadata/properties" ma:root="true" ma:fieldsID="4c0e9e483f0ac7187182fd3096d6be46" ns2:_="">
    <xsd:import namespace="dcda8e59-d249-46d2-9a9e-addaaf27b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a8e59-d249-46d2-9a9e-addaaf27bf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word xmlns="http://schemas.huisstijl-in-office.nl/msoffice/word">
  <LogoCount/>
  <Artwork>1</Artwork>
  <DocPartViewMode/>
  <DocPartMode/>
  <BlocksFileName/>
  <TranslationOption/>
</word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31B1D4-23E4-4973-8221-2FE2ADE5A3D6}">
  <ds:schemaRefs>
    <ds:schemaRef ds:uri="http://schemas.huisstijl-in-office.nl/msoffice/fields"/>
  </ds:schemaRefs>
</ds:datastoreItem>
</file>

<file path=customXml/itemProps3.xml><?xml version="1.0" encoding="utf-8"?>
<ds:datastoreItem xmlns:ds="http://schemas.openxmlformats.org/officeDocument/2006/customXml" ds:itemID="{7768BC10-D2E7-4DB2-9DFE-6AD06EBFF05E}">
  <ds:schemaRefs>
    <ds:schemaRef ds:uri="Extra"/>
  </ds:schemaRefs>
</ds:datastoreItem>
</file>

<file path=customXml/itemProps4.xml><?xml version="1.0" encoding="utf-8"?>
<ds:datastoreItem xmlns:ds="http://schemas.openxmlformats.org/officeDocument/2006/customXml" ds:itemID="{D6242316-3B0D-477E-99E5-28064E2BF7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9AAFBFF-E54E-45A1-ADBB-254C48ADEC5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0768E41-81D9-43D8-8788-5C53E04C6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a8e59-d249-46d2-9a9e-addaaf27bf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941EA596-086C-400F-995B-968326C9C594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D667A238-DCF3-4535-8519-43479347CF39}">
  <ds:schemaRefs>
    <ds:schemaRef ds:uri="http://schemas.huisstijl-in-office.nl/msoffice/wor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Brief.dotx</Template>
  <TotalTime>14</TotalTime>
  <Pages>1</Pages>
  <Words>296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Gemeente Capelle aan den IJssel</dc:creator>
  <cp:keywords/>
  <dc:description/>
  <cp:lastModifiedBy>Kelly Hoogendoorn</cp:lastModifiedBy>
  <cp:revision>32</cp:revision>
  <cp:lastPrinted>2026-05-22T13:26:00Z</cp:lastPrinted>
  <dcterms:created xsi:type="dcterms:W3CDTF">2026-10-10T19:04:00Z</dcterms:created>
  <dcterms:modified xsi:type="dcterms:W3CDTF">2026-10-29T19:32:00Z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0x010100E871AEFFF213F5498FF2AA8690DA5D18</vt:lpwstr>
  </property>
  <property fmtid="{D5CDD505-2E9C-101B-9397-08002B2CF9AE}" pid="3" name="MediaServiceImageTags">
    <vt:lpwstr/>
  </property>
  <property fmtid="{D5CDD505-2E9C-101B-9397-08002B2CF9AE}" pid="4" name="Order">
    <vt:r8>239300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