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1D7EB" w14:textId="4515D1EC" w:rsidR="00982F76" w:rsidRPr="00DE5906" w:rsidRDefault="00982F76" w:rsidP="00982F76">
      <w:pPr>
        <w:pStyle w:val="Ondertitel"/>
        <w:rPr>
          <w:bCs/>
          <w:kern w:val="32"/>
        </w:rPr>
      </w:pPr>
      <w:bookmarkStart w:id="0" w:name="_Toc32934433"/>
      <w:r w:rsidRPr="00DE5906">
        <w:t>Bijlage</w:t>
      </w:r>
      <w:r w:rsidR="008451E0">
        <w:t xml:space="preserve"> </w:t>
      </w:r>
      <w:r w:rsidR="00235B4F">
        <w:t>5</w:t>
      </w:r>
      <w:r w:rsidR="008451E0">
        <w:t xml:space="preserve"> Antwoordformulier r</w:t>
      </w:r>
      <w:r w:rsidRPr="00DE5906">
        <w:t>eferenties</w:t>
      </w:r>
    </w:p>
    <w:bookmarkEnd w:id="0"/>
    <w:p w14:paraId="4F75441D" w14:textId="77777777" w:rsidR="00982F76" w:rsidRDefault="00982F76" w:rsidP="00982F76">
      <w:pPr>
        <w:pStyle w:val="Standaard1082pt"/>
      </w:pPr>
      <w:r w:rsidRPr="00DE5906">
        <w:t>Voor het indienen van referenties dient u onderstaande tabel naar waarheid in te vullen.</w:t>
      </w:r>
    </w:p>
    <w:p w14:paraId="60C2DC08" w14:textId="5A80D365" w:rsidR="00982F76" w:rsidRPr="00DE5906" w:rsidRDefault="00982F76" w:rsidP="00982F76">
      <w:pPr>
        <w:pStyle w:val="Standaard1082pt"/>
      </w:pPr>
      <w:r w:rsidRPr="00DE5906">
        <w:t>U mag voor</w:t>
      </w:r>
      <w:r w:rsidR="00AF066E">
        <w:t xml:space="preserve"> d</w:t>
      </w:r>
      <w:r w:rsidRPr="00DE5906">
        <w:t xml:space="preserve">e referenties dezelfde opdracht (en referent) gebruiken; u hoeft deze bijlage dan maar 1 maal in te vullen. U kruist dan </w:t>
      </w:r>
      <w:r w:rsidR="00AF066E">
        <w:t>alle</w:t>
      </w:r>
      <w:r w:rsidRPr="00DE5906">
        <w:t xml:space="preserve"> hokjes onder 1. aan.</w:t>
      </w:r>
      <w:r w:rsidR="00816AD0">
        <w:t xml:space="preserve"> </w:t>
      </w:r>
    </w:p>
    <w:p w14:paraId="2E801465" w14:textId="2DA0D1AF" w:rsidR="00982F76" w:rsidRDefault="00982F76" w:rsidP="00982F76">
      <w:pPr>
        <w:pStyle w:val="Standaard1082pt"/>
      </w:pPr>
      <w:r w:rsidRPr="00DE5906">
        <w:t xml:space="preserve">Als </w:t>
      </w:r>
      <w:r w:rsidR="00EB5A3E">
        <w:t xml:space="preserve">u </w:t>
      </w:r>
      <w:r w:rsidRPr="00DE5906">
        <w:t>verschillende opdracht</w:t>
      </w:r>
      <w:r w:rsidR="00EB5A3E">
        <w:t>en</w:t>
      </w:r>
      <w:r w:rsidRPr="00DE5906">
        <w:t xml:space="preserve"> wilt gebruiken, vult u per (aangekruiste) competentie een formulier in.</w:t>
      </w:r>
    </w:p>
    <w:p w14:paraId="3683F4C8" w14:textId="77777777" w:rsidR="007E3ABE" w:rsidRDefault="007E3ABE" w:rsidP="00982F76">
      <w:pPr>
        <w:pStyle w:val="Standaard1082pt"/>
      </w:pPr>
    </w:p>
    <w:tbl>
      <w:tblPr>
        <w:tblW w:w="9072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7"/>
        <w:gridCol w:w="3202"/>
        <w:gridCol w:w="5333"/>
      </w:tblGrid>
      <w:tr w:rsidR="00632AD5" w:rsidRPr="00DE5906" w14:paraId="68990317" w14:textId="77777777" w:rsidTr="00E3291A">
        <w:trPr>
          <w:cantSplit/>
          <w:jc w:val="center"/>
        </w:trPr>
        <w:tc>
          <w:tcPr>
            <w:tcW w:w="537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30098F14" w14:textId="77E0E580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202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79C2BD1E" w14:textId="05771921" w:rsidR="00632AD5" w:rsidRPr="00DE5906" w:rsidRDefault="00632AD5" w:rsidP="00632AD5">
            <w:pPr>
              <w:pStyle w:val="Standaard1082pt"/>
            </w:pPr>
            <w:r>
              <w:t>Kruis aan voor welk</w:t>
            </w:r>
            <w:r w:rsidR="00446D08">
              <w:t xml:space="preserve">e </w:t>
            </w:r>
            <w:proofErr w:type="spellStart"/>
            <w:r w:rsidR="00446D08">
              <w:t>kerncompetantie</w:t>
            </w:r>
            <w:proofErr w:type="spellEnd"/>
            <w:r w:rsidR="00446D08">
              <w:t>(s)</w:t>
            </w:r>
            <w:r>
              <w:t xml:space="preserve"> deze referentie van toepassing is:</w:t>
            </w:r>
          </w:p>
        </w:tc>
        <w:tc>
          <w:tcPr>
            <w:tcW w:w="5333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408A3E7D" w14:textId="1BF32564" w:rsidR="000C1FD8" w:rsidRDefault="0021048E" w:rsidP="000C1FD8">
            <w:pPr>
              <w:pStyle w:val="Standaard1082pt"/>
              <w:rPr>
                <w:lang w:eastAsia="zh-CN"/>
              </w:rPr>
            </w:pPr>
            <w:sdt>
              <w:sdtPr>
                <w:rPr>
                  <w:lang w:eastAsia="zh-CN"/>
                </w:rPr>
                <w:tag w:val="kennisname"/>
                <w:id w:val="136909987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Pr="00DE5906">
                  <w:rPr>
                    <w:lang w:eastAsia="zh-CN"/>
                  </w:rPr>
                  <w:sym w:font="Wingdings" w:char="F0A8"/>
                </w:r>
              </w:sdtContent>
            </w:sdt>
            <w:r w:rsidR="00632AD5" w:rsidRPr="00DE5906">
              <w:rPr>
                <w:lang w:eastAsia="zh-CN"/>
              </w:rPr>
              <w:t xml:space="preserve"> </w:t>
            </w:r>
            <w:r w:rsidR="000C1FD8">
              <w:rPr>
                <w:lang w:eastAsia="zh-CN"/>
              </w:rPr>
              <w:t xml:space="preserve">Levering van een 8x2 vrachtwagenchassis </w:t>
            </w:r>
          </w:p>
          <w:p w14:paraId="128C0D77" w14:textId="51A18BAD" w:rsidR="000C1FD8" w:rsidRDefault="00446D08" w:rsidP="000C1FD8">
            <w:pPr>
              <w:pStyle w:val="Standaard1082pt"/>
              <w:rPr>
                <w:lang w:eastAsia="zh-CN"/>
              </w:rPr>
            </w:pPr>
            <w:sdt>
              <w:sdtPr>
                <w:rPr>
                  <w:lang w:eastAsia="zh-CN"/>
                </w:rPr>
                <w:tag w:val="kennisname"/>
                <w:id w:val="163166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Pr="00DE5906">
                  <w:rPr>
                    <w:lang w:eastAsia="zh-CN"/>
                  </w:rPr>
                  <w:sym w:font="Wingdings" w:char="F0A8"/>
                </w:r>
              </w:sdtContent>
            </w:sdt>
            <w:r w:rsidRPr="00DE5906">
              <w:rPr>
                <w:lang w:eastAsia="zh-CN"/>
              </w:rPr>
              <w:t xml:space="preserve"> </w:t>
            </w:r>
            <w:r w:rsidR="000C1FD8">
              <w:rPr>
                <w:lang w:eastAsia="zh-CN"/>
              </w:rPr>
              <w:t>Levering van een autolaadkraan</w:t>
            </w:r>
          </w:p>
          <w:p w14:paraId="3EDE1359" w14:textId="164E09CB" w:rsidR="00632AD5" w:rsidRDefault="00446D08" w:rsidP="000C1FD8">
            <w:pPr>
              <w:pStyle w:val="Standaard1082pt"/>
              <w:rPr>
                <w:lang w:eastAsia="zh-CN"/>
              </w:rPr>
            </w:pPr>
            <w:sdt>
              <w:sdtPr>
                <w:rPr>
                  <w:lang w:eastAsia="zh-CN"/>
                </w:rPr>
                <w:tag w:val="kennisname"/>
                <w:id w:val="-20834693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Pr="00DE5906">
                  <w:rPr>
                    <w:lang w:eastAsia="zh-CN"/>
                  </w:rPr>
                  <w:sym w:font="Wingdings" w:char="F0A8"/>
                </w:r>
              </w:sdtContent>
            </w:sdt>
            <w:r w:rsidRPr="00DE5906">
              <w:rPr>
                <w:lang w:eastAsia="zh-CN"/>
              </w:rPr>
              <w:t xml:space="preserve"> </w:t>
            </w:r>
            <w:r w:rsidR="000C1FD8">
              <w:rPr>
                <w:lang w:eastAsia="zh-CN"/>
              </w:rPr>
              <w:t xml:space="preserve">Levering van een </w:t>
            </w:r>
            <w:proofErr w:type="spellStart"/>
            <w:r w:rsidR="00E3291A">
              <w:rPr>
                <w:lang w:eastAsia="zh-CN"/>
              </w:rPr>
              <w:t>h</w:t>
            </w:r>
            <w:r w:rsidR="000C1FD8">
              <w:rPr>
                <w:lang w:eastAsia="zh-CN"/>
              </w:rPr>
              <w:t>aakarmsysteem</w:t>
            </w:r>
            <w:proofErr w:type="spellEnd"/>
          </w:p>
        </w:tc>
      </w:tr>
      <w:tr w:rsidR="00632AD5" w:rsidRPr="00DE5906" w14:paraId="34BB7E3E" w14:textId="77777777" w:rsidTr="00E3291A">
        <w:trPr>
          <w:cantSplit/>
          <w:jc w:val="center"/>
        </w:trPr>
        <w:tc>
          <w:tcPr>
            <w:tcW w:w="537" w:type="dxa"/>
            <w:vMerge w:val="restart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15EB4A49" w14:textId="5A308B25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202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7E8D8ACA" w14:textId="652FD1CC" w:rsidR="00632AD5" w:rsidRPr="00DE5906" w:rsidRDefault="00632AD5" w:rsidP="00632AD5">
            <w:pPr>
              <w:pStyle w:val="Standaard1082pt"/>
            </w:pPr>
            <w:r w:rsidRPr="00DE5906">
              <w:t xml:space="preserve">Naam </w:t>
            </w:r>
            <w:proofErr w:type="spellStart"/>
            <w:r w:rsidRPr="00DE5906">
              <w:t>opdrachtgevende</w:t>
            </w:r>
            <w:proofErr w:type="spellEnd"/>
            <w:r w:rsidRPr="00DE5906">
              <w:t xml:space="preserve"> instantie of onderneming</w:t>
            </w:r>
          </w:p>
        </w:tc>
        <w:tc>
          <w:tcPr>
            <w:tcW w:w="5333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17125109" w14:textId="77777777" w:rsidR="00632AD5" w:rsidRPr="00DE5906" w:rsidRDefault="00632AD5" w:rsidP="00632AD5">
            <w:pPr>
              <w:pStyle w:val="Standaard1082pt"/>
            </w:pPr>
          </w:p>
        </w:tc>
      </w:tr>
      <w:tr w:rsidR="00632AD5" w:rsidRPr="00DE5906" w14:paraId="287106C6" w14:textId="77777777" w:rsidTr="00E3291A">
        <w:trPr>
          <w:cantSplit/>
          <w:trHeight w:val="314"/>
          <w:jc w:val="center"/>
        </w:trPr>
        <w:tc>
          <w:tcPr>
            <w:tcW w:w="537" w:type="dxa"/>
            <w:vMerge/>
            <w:tcMar>
              <w:top w:w="28" w:type="dxa"/>
              <w:bottom w:w="28" w:type="dxa"/>
            </w:tcMar>
          </w:tcPr>
          <w:p w14:paraId="17E6DE4D" w14:textId="77777777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202" w:type="dxa"/>
            <w:shd w:val="clear" w:color="auto" w:fill="E6E6E6"/>
            <w:tcMar>
              <w:top w:w="28" w:type="dxa"/>
              <w:bottom w:w="28" w:type="dxa"/>
            </w:tcMar>
          </w:tcPr>
          <w:p w14:paraId="0EEAF848" w14:textId="77777777" w:rsidR="00632AD5" w:rsidRPr="00DE5906" w:rsidRDefault="00632AD5" w:rsidP="00632AD5">
            <w:pPr>
              <w:pStyle w:val="Standaard1082pt"/>
            </w:pPr>
            <w:r w:rsidRPr="00DE5906">
              <w:t>Adres</w:t>
            </w:r>
          </w:p>
        </w:tc>
        <w:tc>
          <w:tcPr>
            <w:tcW w:w="5333" w:type="dxa"/>
            <w:tcMar>
              <w:top w:w="28" w:type="dxa"/>
              <w:bottom w:w="28" w:type="dxa"/>
            </w:tcMar>
          </w:tcPr>
          <w:p w14:paraId="6743A07F" w14:textId="77777777" w:rsidR="00632AD5" w:rsidRPr="00DE5906" w:rsidRDefault="00632AD5" w:rsidP="00632AD5">
            <w:pPr>
              <w:pStyle w:val="Standaard1082pt"/>
            </w:pPr>
          </w:p>
        </w:tc>
      </w:tr>
      <w:tr w:rsidR="00632AD5" w:rsidRPr="00DE5906" w14:paraId="70D8596A" w14:textId="77777777" w:rsidTr="00E3291A">
        <w:trPr>
          <w:cantSplit/>
          <w:trHeight w:val="404"/>
          <w:jc w:val="center"/>
        </w:trPr>
        <w:tc>
          <w:tcPr>
            <w:tcW w:w="537" w:type="dxa"/>
            <w:vMerge/>
            <w:tcMar>
              <w:top w:w="28" w:type="dxa"/>
              <w:bottom w:w="28" w:type="dxa"/>
            </w:tcMar>
          </w:tcPr>
          <w:p w14:paraId="131D9D38" w14:textId="77777777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202" w:type="dxa"/>
            <w:shd w:val="clear" w:color="auto" w:fill="E6E6E6"/>
            <w:tcMar>
              <w:top w:w="28" w:type="dxa"/>
              <w:bottom w:w="28" w:type="dxa"/>
            </w:tcMar>
          </w:tcPr>
          <w:p w14:paraId="7225252A" w14:textId="77777777" w:rsidR="00632AD5" w:rsidRPr="00DE5906" w:rsidRDefault="00632AD5" w:rsidP="00632AD5">
            <w:pPr>
              <w:pStyle w:val="Standaard1082pt"/>
            </w:pPr>
            <w:r w:rsidRPr="00DE5906">
              <w:t>Postcode en plaatsnaam</w:t>
            </w:r>
          </w:p>
        </w:tc>
        <w:tc>
          <w:tcPr>
            <w:tcW w:w="5333" w:type="dxa"/>
            <w:tcMar>
              <w:top w:w="28" w:type="dxa"/>
              <w:bottom w:w="28" w:type="dxa"/>
            </w:tcMar>
          </w:tcPr>
          <w:p w14:paraId="160FA276" w14:textId="77777777" w:rsidR="00632AD5" w:rsidRPr="00DE5906" w:rsidRDefault="00632AD5" w:rsidP="00632AD5">
            <w:pPr>
              <w:pStyle w:val="Standaard1082pt"/>
            </w:pPr>
          </w:p>
        </w:tc>
      </w:tr>
      <w:tr w:rsidR="00632AD5" w:rsidRPr="00DE5906" w14:paraId="207839A5" w14:textId="77777777" w:rsidTr="00E3291A">
        <w:trPr>
          <w:cantSplit/>
          <w:jc w:val="center"/>
        </w:trPr>
        <w:tc>
          <w:tcPr>
            <w:tcW w:w="537" w:type="dxa"/>
            <w:vMerge w:val="restart"/>
            <w:tcMar>
              <w:top w:w="28" w:type="dxa"/>
              <w:bottom w:w="28" w:type="dxa"/>
            </w:tcMar>
          </w:tcPr>
          <w:p w14:paraId="36EB1B77" w14:textId="1356E6D5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202" w:type="dxa"/>
            <w:shd w:val="clear" w:color="auto" w:fill="E6E6E6"/>
            <w:tcMar>
              <w:top w:w="28" w:type="dxa"/>
              <w:bottom w:w="28" w:type="dxa"/>
            </w:tcMar>
          </w:tcPr>
          <w:p w14:paraId="748963B1" w14:textId="77777777" w:rsidR="00632AD5" w:rsidRPr="00DE5906" w:rsidRDefault="00632AD5" w:rsidP="00632AD5">
            <w:pPr>
              <w:pStyle w:val="Standaard1082pt"/>
            </w:pPr>
            <w:r w:rsidRPr="00DE5906">
              <w:t xml:space="preserve">Naam contactpersoon </w:t>
            </w:r>
            <w:proofErr w:type="spellStart"/>
            <w:r w:rsidRPr="00DE5906">
              <w:t>opdrachtgevende</w:t>
            </w:r>
            <w:proofErr w:type="spellEnd"/>
            <w:r w:rsidRPr="00DE5906">
              <w:t xml:space="preserve"> instantie of onderneming</w:t>
            </w:r>
          </w:p>
        </w:tc>
        <w:tc>
          <w:tcPr>
            <w:tcW w:w="5333" w:type="dxa"/>
            <w:tcMar>
              <w:top w:w="28" w:type="dxa"/>
              <w:bottom w:w="28" w:type="dxa"/>
            </w:tcMar>
          </w:tcPr>
          <w:p w14:paraId="55C277BC" w14:textId="77777777" w:rsidR="00632AD5" w:rsidRPr="00DE5906" w:rsidRDefault="00632AD5" w:rsidP="00632AD5">
            <w:pPr>
              <w:pStyle w:val="Standaard1082pt"/>
            </w:pPr>
          </w:p>
        </w:tc>
      </w:tr>
      <w:tr w:rsidR="00632AD5" w:rsidRPr="00DE5906" w14:paraId="6BC2705F" w14:textId="77777777" w:rsidTr="00E3291A">
        <w:trPr>
          <w:cantSplit/>
          <w:trHeight w:val="388"/>
          <w:jc w:val="center"/>
        </w:trPr>
        <w:tc>
          <w:tcPr>
            <w:tcW w:w="537" w:type="dxa"/>
            <w:vMerge/>
            <w:tcMar>
              <w:top w:w="28" w:type="dxa"/>
              <w:bottom w:w="28" w:type="dxa"/>
            </w:tcMar>
          </w:tcPr>
          <w:p w14:paraId="3F483A52" w14:textId="77777777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202" w:type="dxa"/>
            <w:shd w:val="clear" w:color="auto" w:fill="E6E6E6"/>
            <w:tcMar>
              <w:top w:w="28" w:type="dxa"/>
              <w:bottom w:w="28" w:type="dxa"/>
            </w:tcMar>
          </w:tcPr>
          <w:p w14:paraId="50F22B4A" w14:textId="77777777" w:rsidR="00632AD5" w:rsidRPr="00DE5906" w:rsidRDefault="00632AD5" w:rsidP="00632AD5">
            <w:pPr>
              <w:pStyle w:val="Standaard1082pt"/>
            </w:pPr>
            <w:r w:rsidRPr="00DE5906">
              <w:t>Functie</w:t>
            </w:r>
          </w:p>
        </w:tc>
        <w:tc>
          <w:tcPr>
            <w:tcW w:w="5333" w:type="dxa"/>
            <w:tcMar>
              <w:top w:w="28" w:type="dxa"/>
              <w:bottom w:w="28" w:type="dxa"/>
            </w:tcMar>
          </w:tcPr>
          <w:p w14:paraId="75738501" w14:textId="77777777" w:rsidR="00632AD5" w:rsidRPr="00DE5906" w:rsidRDefault="00632AD5" w:rsidP="00632AD5">
            <w:pPr>
              <w:pStyle w:val="Standaard1082pt"/>
            </w:pPr>
          </w:p>
        </w:tc>
      </w:tr>
      <w:tr w:rsidR="00632AD5" w:rsidRPr="00DE5906" w14:paraId="201539C0" w14:textId="77777777" w:rsidTr="00E3291A">
        <w:trPr>
          <w:cantSplit/>
          <w:trHeight w:val="408"/>
          <w:jc w:val="center"/>
        </w:trPr>
        <w:tc>
          <w:tcPr>
            <w:tcW w:w="537" w:type="dxa"/>
            <w:vMerge/>
            <w:tcMar>
              <w:top w:w="28" w:type="dxa"/>
              <w:bottom w:w="28" w:type="dxa"/>
            </w:tcMar>
          </w:tcPr>
          <w:p w14:paraId="1D5DD3D7" w14:textId="77777777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202" w:type="dxa"/>
            <w:shd w:val="clear" w:color="auto" w:fill="E6E6E6"/>
            <w:tcMar>
              <w:top w:w="28" w:type="dxa"/>
              <w:bottom w:w="28" w:type="dxa"/>
            </w:tcMar>
          </w:tcPr>
          <w:p w14:paraId="3394A52A" w14:textId="77777777" w:rsidR="00632AD5" w:rsidRPr="00DE5906" w:rsidRDefault="00632AD5" w:rsidP="00632AD5">
            <w:pPr>
              <w:pStyle w:val="Standaard1082pt"/>
            </w:pPr>
            <w:r w:rsidRPr="00DE5906">
              <w:t>Telefoonnummer</w:t>
            </w:r>
          </w:p>
        </w:tc>
        <w:tc>
          <w:tcPr>
            <w:tcW w:w="5333" w:type="dxa"/>
            <w:tcMar>
              <w:top w:w="28" w:type="dxa"/>
              <w:bottom w:w="28" w:type="dxa"/>
            </w:tcMar>
          </w:tcPr>
          <w:p w14:paraId="68910FBA" w14:textId="77777777" w:rsidR="00632AD5" w:rsidRPr="00DE5906" w:rsidRDefault="00632AD5" w:rsidP="00632AD5">
            <w:pPr>
              <w:pStyle w:val="Standaard1082pt"/>
            </w:pPr>
          </w:p>
        </w:tc>
      </w:tr>
      <w:tr w:rsidR="00632AD5" w:rsidRPr="00DE5906" w14:paraId="0BF18F1B" w14:textId="77777777" w:rsidTr="00E3291A">
        <w:trPr>
          <w:cantSplit/>
          <w:trHeight w:val="414"/>
          <w:jc w:val="center"/>
        </w:trPr>
        <w:tc>
          <w:tcPr>
            <w:tcW w:w="537" w:type="dxa"/>
            <w:vMerge/>
            <w:tcMar>
              <w:top w:w="28" w:type="dxa"/>
              <w:bottom w:w="28" w:type="dxa"/>
            </w:tcMar>
          </w:tcPr>
          <w:p w14:paraId="695532CB" w14:textId="77777777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202" w:type="dxa"/>
            <w:shd w:val="clear" w:color="auto" w:fill="E6E6E6"/>
            <w:tcMar>
              <w:top w:w="28" w:type="dxa"/>
              <w:bottom w:w="28" w:type="dxa"/>
            </w:tcMar>
          </w:tcPr>
          <w:p w14:paraId="048A90DB" w14:textId="77777777" w:rsidR="00632AD5" w:rsidRPr="00DE5906" w:rsidRDefault="00632AD5" w:rsidP="00632AD5">
            <w:pPr>
              <w:pStyle w:val="Standaard1082pt"/>
            </w:pPr>
            <w:r w:rsidRPr="00DE5906">
              <w:t>E-mailadres</w:t>
            </w:r>
          </w:p>
        </w:tc>
        <w:tc>
          <w:tcPr>
            <w:tcW w:w="5333" w:type="dxa"/>
            <w:tcMar>
              <w:top w:w="28" w:type="dxa"/>
              <w:bottom w:w="28" w:type="dxa"/>
            </w:tcMar>
          </w:tcPr>
          <w:p w14:paraId="52E3E5BE" w14:textId="77777777" w:rsidR="00632AD5" w:rsidRPr="00DE5906" w:rsidRDefault="00632AD5" w:rsidP="00632AD5">
            <w:pPr>
              <w:pStyle w:val="Standaard1082pt"/>
            </w:pPr>
          </w:p>
        </w:tc>
      </w:tr>
      <w:tr w:rsidR="00632AD5" w:rsidRPr="00DE5906" w14:paraId="10ED127A" w14:textId="77777777" w:rsidTr="00E329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53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4D0BB38F" w14:textId="07E236E6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20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54F449FE" w14:textId="77777777" w:rsidR="00632AD5" w:rsidRPr="00DE5906" w:rsidRDefault="00632AD5" w:rsidP="00632AD5">
            <w:pPr>
              <w:pStyle w:val="Standaard1082pt"/>
            </w:pPr>
            <w:r w:rsidRPr="00DE5906">
              <w:t>Projectnaam (beknopte omschrijving)</w:t>
            </w:r>
          </w:p>
        </w:tc>
        <w:tc>
          <w:tcPr>
            <w:tcW w:w="533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AC77555" w14:textId="77777777" w:rsidR="00632AD5" w:rsidRPr="00DE5906" w:rsidRDefault="00632AD5" w:rsidP="00632AD5">
            <w:pPr>
              <w:pStyle w:val="Standaard1082pt"/>
            </w:pPr>
          </w:p>
        </w:tc>
      </w:tr>
      <w:tr w:rsidR="00632AD5" w:rsidRPr="00DE5906" w14:paraId="1FA628CA" w14:textId="77777777" w:rsidTr="00E329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3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1EA8891" w14:textId="77777777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2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4D860FFF" w14:textId="781E2BFB" w:rsidR="00632AD5" w:rsidRPr="00DE5906" w:rsidRDefault="00632AD5" w:rsidP="00632AD5">
            <w:pPr>
              <w:pStyle w:val="Standaard1082pt"/>
            </w:pPr>
            <w:r w:rsidRPr="00DE5906">
              <w:t xml:space="preserve">Startdatum en </w:t>
            </w:r>
            <w:r w:rsidR="00A81050">
              <w:t xml:space="preserve">(verwachte) </w:t>
            </w:r>
            <w:r w:rsidRPr="00DE5906">
              <w:t>einddatum van project</w:t>
            </w:r>
          </w:p>
        </w:tc>
        <w:tc>
          <w:tcPr>
            <w:tcW w:w="5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2B208414" w14:textId="77777777" w:rsidR="00632AD5" w:rsidRPr="00DE5906" w:rsidRDefault="00632AD5" w:rsidP="00632AD5">
            <w:pPr>
              <w:pStyle w:val="Standaard1082pt"/>
              <w:rPr>
                <w:color w:val="70AD47" w:themeColor="accent6"/>
              </w:rPr>
            </w:pPr>
            <w:r w:rsidRPr="00DE5906">
              <w:t xml:space="preserve">Startdatum: </w:t>
            </w:r>
            <w:r w:rsidRPr="00DE5906">
              <w:rPr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DE5906">
              <w:rPr>
                <w:highlight w:val="darkGray"/>
              </w:rPr>
              <w:instrText xml:space="preserve"> FORMTEXT </w:instrText>
            </w:r>
            <w:r w:rsidRPr="00DE5906">
              <w:rPr>
                <w:highlight w:val="darkGray"/>
              </w:rPr>
            </w:r>
            <w:r w:rsidRPr="00DE5906">
              <w:rPr>
                <w:highlight w:val="darkGray"/>
              </w:rPr>
              <w:fldChar w:fldCharType="separate"/>
            </w:r>
            <w:r w:rsidRPr="00DE5906">
              <w:rPr>
                <w:noProof/>
                <w:highlight w:val="darkGray"/>
              </w:rPr>
              <w:t>[datum]</w:t>
            </w:r>
            <w:r w:rsidRPr="00DE5906">
              <w:rPr>
                <w:highlight w:val="darkGray"/>
              </w:rPr>
              <w:fldChar w:fldCharType="end"/>
            </w:r>
            <w:r w:rsidRPr="00DE5906">
              <w:tab/>
              <w:t xml:space="preserve">Einddatum: </w:t>
            </w:r>
            <w:r w:rsidRPr="00DE5906">
              <w:rPr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DE5906">
              <w:rPr>
                <w:highlight w:val="darkGray"/>
              </w:rPr>
              <w:instrText xml:space="preserve"> FORMTEXT </w:instrText>
            </w:r>
            <w:r w:rsidRPr="00DE5906">
              <w:rPr>
                <w:highlight w:val="darkGray"/>
              </w:rPr>
            </w:r>
            <w:r w:rsidRPr="00DE5906">
              <w:rPr>
                <w:highlight w:val="darkGray"/>
              </w:rPr>
              <w:fldChar w:fldCharType="separate"/>
            </w:r>
            <w:r w:rsidRPr="00DE5906">
              <w:rPr>
                <w:noProof/>
                <w:highlight w:val="darkGray"/>
              </w:rPr>
              <w:t>[datum]</w:t>
            </w:r>
            <w:r w:rsidRPr="00DE5906">
              <w:rPr>
                <w:highlight w:val="darkGray"/>
              </w:rPr>
              <w:fldChar w:fldCharType="end"/>
            </w:r>
          </w:p>
          <w:p w14:paraId="1977AFF6" w14:textId="77777777" w:rsidR="00632AD5" w:rsidRPr="00DE5906" w:rsidRDefault="00632AD5" w:rsidP="00632AD5">
            <w:pPr>
              <w:pStyle w:val="Standaard1082pt"/>
            </w:pPr>
            <w:r w:rsidRPr="00DE5906">
              <w:rPr>
                <w:color w:val="A6A6A6" w:themeColor="background1" w:themeShade="A6"/>
              </w:rPr>
              <w:br/>
            </w:r>
            <w:r w:rsidRPr="008F3B12">
              <w:t>Ter informatie: uw referentieproject dient te zijn uitgevoerd in de laatste drie jaar, gerekend vanaf de publicatiedatum van deze aanbesteding</w:t>
            </w:r>
            <w:r w:rsidRPr="00DE5906">
              <w:rPr>
                <w:highlight w:val="lightGray"/>
              </w:rPr>
              <w:t>.</w:t>
            </w:r>
          </w:p>
        </w:tc>
      </w:tr>
      <w:tr w:rsidR="00632AD5" w:rsidRPr="00DE5906" w14:paraId="2BDB0066" w14:textId="77777777" w:rsidTr="00E329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53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44779E9B" w14:textId="77777777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2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C0C7640" w14:textId="77777777" w:rsidR="00632AD5" w:rsidRPr="00DE5906" w:rsidDel="000C21FF" w:rsidRDefault="00632AD5" w:rsidP="00632AD5">
            <w:pPr>
              <w:pStyle w:val="Standaard1082pt"/>
            </w:pPr>
            <w:r w:rsidRPr="00DE5906">
              <w:t>Projectduur</w:t>
            </w:r>
          </w:p>
        </w:tc>
        <w:tc>
          <w:tcPr>
            <w:tcW w:w="5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45215C34" w14:textId="77777777" w:rsidR="00632AD5" w:rsidRPr="00DE5906" w:rsidRDefault="00632AD5" w:rsidP="00632AD5">
            <w:pPr>
              <w:pStyle w:val="Standaard1082pt"/>
            </w:pPr>
          </w:p>
        </w:tc>
      </w:tr>
      <w:tr w:rsidR="00632AD5" w:rsidRPr="00DE5906" w14:paraId="69D0CDEC" w14:textId="77777777" w:rsidTr="00E329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53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0BAB03CD" w14:textId="77777777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2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ABD9289" w14:textId="77777777" w:rsidR="00632AD5" w:rsidRPr="00DE5906" w:rsidRDefault="00632AD5" w:rsidP="00632AD5">
            <w:pPr>
              <w:pStyle w:val="Standaard1082pt"/>
            </w:pPr>
            <w:r w:rsidRPr="00DE5906">
              <w:t>Reden beëindiging</w:t>
            </w:r>
          </w:p>
        </w:tc>
        <w:tc>
          <w:tcPr>
            <w:tcW w:w="5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5AB5B0D" w14:textId="77777777" w:rsidR="00632AD5" w:rsidRPr="00DE5906" w:rsidRDefault="00632AD5" w:rsidP="00632AD5">
            <w:pPr>
              <w:pStyle w:val="Standaard1082pt"/>
            </w:pPr>
          </w:p>
        </w:tc>
      </w:tr>
      <w:tr w:rsidR="00632AD5" w:rsidRPr="00DE5906" w14:paraId="0FD5621B" w14:textId="77777777" w:rsidTr="00E329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53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0A78CC86" w14:textId="0C60CDE7" w:rsidR="00632AD5" w:rsidRPr="00DE5906" w:rsidRDefault="00632AD5" w:rsidP="00632AD5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2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574AF8D6" w14:textId="6D23D7EA" w:rsidR="00632AD5" w:rsidRPr="00DE5906" w:rsidRDefault="0021048E" w:rsidP="00632AD5">
            <w:pPr>
              <w:pStyle w:val="Standaard1082pt"/>
            </w:pPr>
            <w:r>
              <w:t>Door wie is het referentieproject uitgevoerd</w:t>
            </w:r>
          </w:p>
        </w:tc>
        <w:tc>
          <w:tcPr>
            <w:tcW w:w="5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CA76B99" w14:textId="2CB2A212" w:rsidR="0021048E" w:rsidRDefault="0021048E" w:rsidP="0021048E">
            <w:pPr>
              <w:pStyle w:val="Standaard1082pt"/>
              <w:rPr>
                <w:lang w:eastAsia="zh-CN"/>
              </w:rPr>
            </w:pPr>
            <w:sdt>
              <w:sdtPr>
                <w:rPr>
                  <w:lang w:eastAsia="zh-CN"/>
                </w:rPr>
                <w:tag w:val="kennisname"/>
                <w:id w:val="-98292909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>
                  <w:rPr>
                    <w:lang w:eastAsia="zh-CN"/>
                  </w:rPr>
                  <w:sym w:font="Wingdings" w:char="F0A8"/>
                </w:r>
              </w:sdtContent>
            </w:sdt>
            <w:r w:rsidRPr="00DE5906">
              <w:rPr>
                <w:lang w:eastAsia="zh-CN"/>
              </w:rPr>
              <w:t xml:space="preserve"> </w:t>
            </w:r>
            <w:r>
              <w:rPr>
                <w:lang w:eastAsia="zh-CN"/>
              </w:rPr>
              <w:t>Zelfstandig door inschrijver</w:t>
            </w:r>
          </w:p>
          <w:p w14:paraId="3DD7D374" w14:textId="74547271" w:rsidR="0021048E" w:rsidRDefault="0021048E" w:rsidP="0021048E">
            <w:pPr>
              <w:pStyle w:val="Standaard1082pt"/>
              <w:rPr>
                <w:lang w:eastAsia="zh-CN"/>
              </w:rPr>
            </w:pPr>
            <w:sdt>
              <w:sdtPr>
                <w:rPr>
                  <w:lang w:eastAsia="zh-CN"/>
                </w:rPr>
                <w:tag w:val="kennisname"/>
                <w:id w:val="-136559858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Pr="00DE5906">
                  <w:rPr>
                    <w:lang w:eastAsia="zh-CN"/>
                  </w:rPr>
                  <w:sym w:font="Wingdings" w:char="F0A8"/>
                </w:r>
              </w:sdtContent>
            </w:sdt>
            <w:r w:rsidRPr="00DE5906">
              <w:rPr>
                <w:lang w:eastAsia="zh-CN"/>
              </w:rPr>
              <w:t xml:space="preserve"> </w:t>
            </w:r>
            <w:r w:rsidR="00AA4025">
              <w:rPr>
                <w:lang w:eastAsia="zh-CN"/>
              </w:rPr>
              <w:t>Door inschrijver</w:t>
            </w:r>
            <w:r w:rsidR="001F22C1">
              <w:rPr>
                <w:lang w:eastAsia="zh-CN"/>
              </w:rPr>
              <w:t xml:space="preserve"> als </w:t>
            </w:r>
            <w:proofErr w:type="spellStart"/>
            <w:r w:rsidR="001F22C1">
              <w:rPr>
                <w:lang w:eastAsia="zh-CN"/>
              </w:rPr>
              <w:t>hoofdaannember</w:t>
            </w:r>
            <w:proofErr w:type="spellEnd"/>
            <w:r w:rsidR="00AA4025">
              <w:rPr>
                <w:lang w:eastAsia="zh-CN"/>
              </w:rPr>
              <w:t xml:space="preserve"> in combinatie</w:t>
            </w:r>
            <w:r w:rsidR="001F22C1">
              <w:rPr>
                <w:lang w:eastAsia="zh-CN"/>
              </w:rPr>
              <w:t xml:space="preserve"> </w:t>
            </w:r>
          </w:p>
          <w:p w14:paraId="1636CD3F" w14:textId="7ED2C073" w:rsidR="001F22C1" w:rsidRDefault="001F22C1" w:rsidP="001F22C1">
            <w:pPr>
              <w:pStyle w:val="Standaard1082pt"/>
              <w:rPr>
                <w:lang w:eastAsia="zh-CN"/>
              </w:rPr>
            </w:pPr>
            <w:sdt>
              <w:sdtPr>
                <w:rPr>
                  <w:lang w:eastAsia="zh-CN"/>
                </w:rPr>
                <w:tag w:val="kennisname"/>
                <w:id w:val="-160727302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Pr="00DE5906">
                  <w:rPr>
                    <w:lang w:eastAsia="zh-CN"/>
                  </w:rPr>
                  <w:sym w:font="Wingdings" w:char="F0A8"/>
                </w:r>
              </w:sdtContent>
            </w:sdt>
            <w:r w:rsidRPr="00DE5906">
              <w:rPr>
                <w:lang w:eastAsia="zh-CN"/>
              </w:rPr>
              <w:t xml:space="preserve"> </w:t>
            </w:r>
            <w:r>
              <w:rPr>
                <w:lang w:eastAsia="zh-CN"/>
              </w:rPr>
              <w:t>Door inschrijver in combinatie</w:t>
            </w:r>
            <w:r w:rsidR="00711C96">
              <w:rPr>
                <w:lang w:eastAsia="zh-CN"/>
              </w:rPr>
              <w:t xml:space="preserve"> (niet als hoofdaann</w:t>
            </w:r>
            <w:r w:rsidR="00B877C8">
              <w:rPr>
                <w:lang w:eastAsia="zh-CN"/>
              </w:rPr>
              <w:t>e</w:t>
            </w:r>
            <w:r w:rsidR="00711C96">
              <w:rPr>
                <w:lang w:eastAsia="zh-CN"/>
              </w:rPr>
              <w:t>mer)</w:t>
            </w:r>
            <w:r>
              <w:rPr>
                <w:lang w:eastAsia="zh-CN"/>
              </w:rPr>
              <w:t xml:space="preserve"> </w:t>
            </w:r>
          </w:p>
          <w:p w14:paraId="72390082" w14:textId="3F3EC051" w:rsidR="00632AD5" w:rsidRPr="00DE5906" w:rsidRDefault="0021048E" w:rsidP="003210C2">
            <w:pPr>
              <w:pStyle w:val="Standaard1082pt"/>
            </w:pPr>
            <w:sdt>
              <w:sdtPr>
                <w:rPr>
                  <w:lang w:eastAsia="zh-CN"/>
                </w:rPr>
                <w:tag w:val="kennisname"/>
                <w:id w:val="170359223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Pr="00DE5906">
                  <w:rPr>
                    <w:lang w:eastAsia="zh-CN"/>
                  </w:rPr>
                  <w:sym w:font="Wingdings" w:char="F0A8"/>
                </w:r>
              </w:sdtContent>
            </w:sdt>
            <w:r w:rsidRPr="00DE5906">
              <w:rPr>
                <w:lang w:eastAsia="zh-CN"/>
              </w:rPr>
              <w:t xml:space="preserve"> </w:t>
            </w:r>
            <w:r w:rsidR="00AA4025">
              <w:rPr>
                <w:lang w:eastAsia="zh-CN"/>
              </w:rPr>
              <w:t>Door inschrijver</w:t>
            </w:r>
            <w:r w:rsidR="003210C2">
              <w:rPr>
                <w:lang w:eastAsia="zh-CN"/>
              </w:rPr>
              <w:t xml:space="preserve"> </w:t>
            </w:r>
            <w:r w:rsidR="00711C96">
              <w:rPr>
                <w:lang w:eastAsia="zh-CN"/>
              </w:rPr>
              <w:t>als onderaannemer</w:t>
            </w:r>
          </w:p>
        </w:tc>
      </w:tr>
      <w:tr w:rsidR="00D0238B" w:rsidRPr="00DE5906" w14:paraId="19F56C83" w14:textId="77777777" w:rsidTr="00E329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3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0F0482D6" w14:textId="78C7E12B" w:rsidR="00D0238B" w:rsidRPr="00DE5906" w:rsidRDefault="00D0238B" w:rsidP="00D0238B">
            <w:pPr>
              <w:pStyle w:val="Standaard1082pt"/>
              <w:numPr>
                <w:ilvl w:val="0"/>
                <w:numId w:val="18"/>
              </w:numPr>
            </w:pPr>
          </w:p>
        </w:tc>
        <w:tc>
          <w:tcPr>
            <w:tcW w:w="32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B1C04B0" w14:textId="20909FAA" w:rsidR="00D0238B" w:rsidRPr="00DE5906" w:rsidRDefault="00D0238B" w:rsidP="00D0238B">
            <w:pPr>
              <w:pStyle w:val="Standaard1082pt"/>
              <w:rPr>
                <w:bCs/>
              </w:rPr>
            </w:pPr>
            <w:r>
              <w:rPr>
                <w:bCs/>
              </w:rPr>
              <w:t>Omschrijving</w:t>
            </w:r>
            <w:r w:rsidRPr="00DE5906">
              <w:rPr>
                <w:bCs/>
              </w:rPr>
              <w:t xml:space="preserve"> van opdracht</w:t>
            </w:r>
          </w:p>
          <w:p w14:paraId="7AED7004" w14:textId="18AD2C15" w:rsidR="00D0238B" w:rsidRPr="00DE5906" w:rsidRDefault="00D0238B" w:rsidP="00D0238B">
            <w:pPr>
              <w:pStyle w:val="Standaard1082pt"/>
              <w:rPr>
                <w:bCs/>
              </w:rPr>
            </w:pPr>
            <w:r w:rsidRPr="006F090B">
              <w:rPr>
                <w:bCs/>
              </w:rPr>
              <w:t>Geef hier een uitgebreide omschrijving van de referentieopdracht, waaruit blijkt dat u voldoet aan de vereiste kerncompetentie</w:t>
            </w:r>
          </w:p>
          <w:p w14:paraId="01EF3FFE" w14:textId="77777777" w:rsidR="00D0238B" w:rsidRPr="00DE5906" w:rsidRDefault="00D0238B" w:rsidP="00D0238B">
            <w:pPr>
              <w:pStyle w:val="Standaard1082pt"/>
              <w:rPr>
                <w:bCs/>
              </w:rPr>
            </w:pPr>
          </w:p>
        </w:tc>
        <w:tc>
          <w:tcPr>
            <w:tcW w:w="533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276B489" w14:textId="52316721" w:rsidR="00D0238B" w:rsidRPr="00DE5906" w:rsidRDefault="00D0238B" w:rsidP="00D0238B">
            <w:pPr>
              <w:pStyle w:val="Standaard1082pt"/>
              <w:rPr>
                <w:bCs/>
              </w:rPr>
            </w:pPr>
          </w:p>
          <w:p w14:paraId="2EF8CDA1" w14:textId="77777777" w:rsidR="00D0238B" w:rsidRPr="00DE5906" w:rsidRDefault="00D0238B" w:rsidP="00D0238B">
            <w:pPr>
              <w:pStyle w:val="Standaard1082pt"/>
              <w:rPr>
                <w:bCs/>
              </w:rPr>
            </w:pPr>
          </w:p>
        </w:tc>
      </w:tr>
    </w:tbl>
    <w:p w14:paraId="13014AA2" w14:textId="77777777" w:rsidR="0049662B" w:rsidRDefault="0049662B" w:rsidP="00EB3CCF"/>
    <w:sectPr w:rsidR="0049662B" w:rsidSect="00CE48BF">
      <w:footerReference w:type="default" r:id="rId12"/>
      <w:pgSz w:w="11906" w:h="16838"/>
      <w:pgMar w:top="1417" w:right="1417" w:bottom="1417" w:left="1417" w:header="22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F5D7F" w14:textId="77777777" w:rsidR="009103B0" w:rsidRDefault="009103B0" w:rsidP="002758A3">
      <w:r>
        <w:separator/>
      </w:r>
    </w:p>
  </w:endnote>
  <w:endnote w:type="continuationSeparator" w:id="0">
    <w:p w14:paraId="57982784" w14:textId="77777777" w:rsidR="009103B0" w:rsidRDefault="009103B0" w:rsidP="00275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6F557" w14:textId="1AB416B0" w:rsidR="00EF0BDC" w:rsidRPr="005E6C99" w:rsidRDefault="005E6C99">
    <w:pPr>
      <w:pStyle w:val="Voettekst"/>
      <w:rPr>
        <w:sz w:val="20"/>
        <w:szCs w:val="20"/>
      </w:rPr>
    </w:pPr>
    <w:r w:rsidRPr="005E6C99">
      <w:rPr>
        <w:sz w:val="20"/>
        <w:szCs w:val="20"/>
      </w:rPr>
      <w:t xml:space="preserve">Bijlage </w:t>
    </w:r>
    <w:r w:rsidR="00043283">
      <w:rPr>
        <w:sz w:val="20"/>
        <w:szCs w:val="20"/>
      </w:rPr>
      <w:t>5</w:t>
    </w:r>
    <w:r w:rsidRPr="005E6C99">
      <w:rPr>
        <w:sz w:val="20"/>
        <w:szCs w:val="20"/>
      </w:rPr>
      <w:t xml:space="preserve"> bij </w:t>
    </w:r>
    <w:r w:rsidR="00043283" w:rsidRPr="00043283">
      <w:rPr>
        <w:sz w:val="20"/>
        <w:szCs w:val="20"/>
      </w:rPr>
      <w:t>Z/26/517270</w:t>
    </w:r>
    <w:r w:rsidR="00EF0BDC" w:rsidRPr="005E6C99">
      <w:rPr>
        <w:sz w:val="20"/>
        <w:szCs w:val="20"/>
      </w:rPr>
      <w:tab/>
    </w:r>
    <w:r>
      <w:rPr>
        <w:sz w:val="20"/>
        <w:szCs w:val="20"/>
      </w:rPr>
      <w:tab/>
    </w:r>
    <w:r w:rsidRPr="005E6C99">
      <w:rPr>
        <w:sz w:val="20"/>
        <w:szCs w:val="20"/>
      </w:rPr>
      <w:t xml:space="preserve">Pagina </w:t>
    </w:r>
    <w:r w:rsidRPr="005E6C99">
      <w:rPr>
        <w:sz w:val="20"/>
        <w:szCs w:val="20"/>
      </w:rPr>
      <w:fldChar w:fldCharType="begin"/>
    </w:r>
    <w:r w:rsidRPr="005E6C99">
      <w:rPr>
        <w:sz w:val="20"/>
        <w:szCs w:val="20"/>
      </w:rPr>
      <w:instrText>PAGE  \* Arabic  \* MERGEFORMAT</w:instrText>
    </w:r>
    <w:r w:rsidRPr="005E6C99">
      <w:rPr>
        <w:sz w:val="20"/>
        <w:szCs w:val="20"/>
      </w:rPr>
      <w:fldChar w:fldCharType="separate"/>
    </w:r>
    <w:r w:rsidRPr="005E6C99">
      <w:rPr>
        <w:sz w:val="20"/>
        <w:szCs w:val="20"/>
      </w:rPr>
      <w:t>1</w:t>
    </w:r>
    <w:r w:rsidRPr="005E6C99">
      <w:rPr>
        <w:sz w:val="20"/>
        <w:szCs w:val="20"/>
      </w:rPr>
      <w:fldChar w:fldCharType="end"/>
    </w:r>
    <w:r w:rsidRPr="005E6C99">
      <w:rPr>
        <w:sz w:val="20"/>
        <w:szCs w:val="20"/>
      </w:rPr>
      <w:t xml:space="preserve"> van </w:t>
    </w:r>
    <w:r w:rsidRPr="005E6C99">
      <w:rPr>
        <w:sz w:val="20"/>
        <w:szCs w:val="20"/>
      </w:rPr>
      <w:fldChar w:fldCharType="begin"/>
    </w:r>
    <w:r w:rsidRPr="005E6C99">
      <w:rPr>
        <w:sz w:val="20"/>
        <w:szCs w:val="20"/>
      </w:rPr>
      <w:instrText>NUMPAGES  \* Arabic  \* MERGEFORMAT</w:instrText>
    </w:r>
    <w:r w:rsidRPr="005E6C99">
      <w:rPr>
        <w:sz w:val="20"/>
        <w:szCs w:val="20"/>
      </w:rPr>
      <w:fldChar w:fldCharType="separate"/>
    </w:r>
    <w:r w:rsidRPr="005E6C99">
      <w:rPr>
        <w:sz w:val="20"/>
        <w:szCs w:val="20"/>
      </w:rPr>
      <w:t>2</w:t>
    </w:r>
    <w:r w:rsidRPr="005E6C99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9BA08" w14:textId="77777777" w:rsidR="009103B0" w:rsidRDefault="009103B0" w:rsidP="002758A3">
      <w:r>
        <w:separator/>
      </w:r>
    </w:p>
  </w:footnote>
  <w:footnote w:type="continuationSeparator" w:id="0">
    <w:p w14:paraId="20ED8B5D" w14:textId="77777777" w:rsidR="009103B0" w:rsidRDefault="009103B0" w:rsidP="002758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64D90"/>
    <w:multiLevelType w:val="hybridMultilevel"/>
    <w:tmpl w:val="67EC33A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BC0B9E"/>
    <w:multiLevelType w:val="hybridMultilevel"/>
    <w:tmpl w:val="A44C88A8"/>
    <w:lvl w:ilvl="0" w:tplc="70AA8CCE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B4B10"/>
    <w:multiLevelType w:val="hybridMultilevel"/>
    <w:tmpl w:val="7674C4C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39230A"/>
    <w:multiLevelType w:val="hybridMultilevel"/>
    <w:tmpl w:val="6D2232FA"/>
    <w:lvl w:ilvl="0" w:tplc="C0BC6AEC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700823"/>
    <w:multiLevelType w:val="hybridMultilevel"/>
    <w:tmpl w:val="DAD84E08"/>
    <w:lvl w:ilvl="0" w:tplc="07F817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985757"/>
    <w:multiLevelType w:val="hybridMultilevel"/>
    <w:tmpl w:val="B9240EA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770AEC"/>
    <w:multiLevelType w:val="hybridMultilevel"/>
    <w:tmpl w:val="B5CA7A6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87C7AC7"/>
    <w:multiLevelType w:val="hybridMultilevel"/>
    <w:tmpl w:val="F78075A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BED0A72"/>
    <w:multiLevelType w:val="multilevel"/>
    <w:tmpl w:val="DDBC1ABC"/>
    <w:lvl w:ilvl="0">
      <w:start w:val="1"/>
      <w:numFmt w:val="decimal"/>
      <w:pStyle w:val="Kop1"/>
      <w:lvlText w:val="%1."/>
      <w:lvlJc w:val="left"/>
      <w:pPr>
        <w:ind w:left="567" w:hanging="567"/>
      </w:pPr>
      <w:rPr>
        <w:rFonts w:ascii="Corbel" w:hAnsi="Corbel" w:hint="default"/>
        <w:b/>
        <w:i w:val="0"/>
        <w:color w:val="2F5496" w:themeColor="accent1" w:themeShade="BF"/>
        <w:sz w:val="28"/>
      </w:rPr>
    </w:lvl>
    <w:lvl w:ilvl="1">
      <w:start w:val="1"/>
      <w:numFmt w:val="decimal"/>
      <w:pStyle w:val="Kop2"/>
      <w:lvlText w:val="%1.%2."/>
      <w:lvlJc w:val="left"/>
      <w:pPr>
        <w:ind w:left="567" w:hanging="567"/>
      </w:pPr>
    </w:lvl>
    <w:lvl w:ilvl="2">
      <w:start w:val="1"/>
      <w:numFmt w:val="decimal"/>
      <w:pStyle w:val="Kop3"/>
      <w:lvlText w:val="%1.%2.%3."/>
      <w:lvlJc w:val="left"/>
      <w:pPr>
        <w:ind w:left="567" w:hanging="567"/>
      </w:pPr>
      <w:rPr>
        <w:rFonts w:ascii="Corbel" w:hAnsi="Corbel" w:hint="default"/>
        <w:b/>
        <w:i w:val="0"/>
        <w:color w:val="2F5496" w:themeColor="accent1" w:themeShade="BF"/>
        <w:sz w:val="22"/>
      </w:rPr>
    </w:lvl>
    <w:lvl w:ilvl="3">
      <w:start w:val="1"/>
      <w:numFmt w:val="decimal"/>
      <w:lvlText w:val="%1.%2.%3.%4.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" w:hanging="567"/>
      </w:pPr>
      <w:rPr>
        <w:rFonts w:hint="default"/>
      </w:rPr>
    </w:lvl>
  </w:abstractNum>
  <w:abstractNum w:abstractNumId="9" w15:restartNumberingAfterBreak="0">
    <w:nsid w:val="4C5A5E57"/>
    <w:multiLevelType w:val="hybridMultilevel"/>
    <w:tmpl w:val="2034C16C"/>
    <w:lvl w:ilvl="0" w:tplc="BDC022B0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1" w15:restartNumberingAfterBreak="0">
    <w:nsid w:val="5CC83999"/>
    <w:multiLevelType w:val="hybridMultilevel"/>
    <w:tmpl w:val="F29833D4"/>
    <w:lvl w:ilvl="0" w:tplc="9E7C6EBC">
      <w:start w:val="1"/>
      <w:numFmt w:val="decimal"/>
      <w:pStyle w:val="Bijlage"/>
      <w:lvlText w:val="Bijlage %1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0862EB6"/>
    <w:multiLevelType w:val="hybridMultilevel"/>
    <w:tmpl w:val="62165604"/>
    <w:lvl w:ilvl="0" w:tplc="8F9029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5E84F19"/>
    <w:multiLevelType w:val="hybridMultilevel"/>
    <w:tmpl w:val="5BC04BD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87823D8"/>
    <w:multiLevelType w:val="hybridMultilevel"/>
    <w:tmpl w:val="A372F87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DE37E62"/>
    <w:multiLevelType w:val="hybridMultilevel"/>
    <w:tmpl w:val="A5FE8240"/>
    <w:lvl w:ilvl="0" w:tplc="BD087A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164DA3"/>
    <w:multiLevelType w:val="hybridMultilevel"/>
    <w:tmpl w:val="4D60F53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3183945"/>
    <w:multiLevelType w:val="hybridMultilevel"/>
    <w:tmpl w:val="50647904"/>
    <w:lvl w:ilvl="0" w:tplc="A79CA54E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6B0EF4"/>
    <w:multiLevelType w:val="hybridMultilevel"/>
    <w:tmpl w:val="8CAE6608"/>
    <w:lvl w:ilvl="0" w:tplc="EBE414DC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DD19CF"/>
    <w:multiLevelType w:val="hybridMultilevel"/>
    <w:tmpl w:val="7B5AA3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739690">
    <w:abstractNumId w:val="8"/>
  </w:num>
  <w:num w:numId="2" w16cid:durableId="44375163">
    <w:abstractNumId w:val="14"/>
  </w:num>
  <w:num w:numId="3" w16cid:durableId="674380661">
    <w:abstractNumId w:val="2"/>
  </w:num>
  <w:num w:numId="4" w16cid:durableId="1229270048">
    <w:abstractNumId w:val="4"/>
  </w:num>
  <w:num w:numId="5" w16cid:durableId="471483638">
    <w:abstractNumId w:val="9"/>
  </w:num>
  <w:num w:numId="6" w16cid:durableId="510027537">
    <w:abstractNumId w:val="6"/>
  </w:num>
  <w:num w:numId="7" w16cid:durableId="1581669719">
    <w:abstractNumId w:val="13"/>
  </w:num>
  <w:num w:numId="8" w16cid:durableId="993486110">
    <w:abstractNumId w:val="3"/>
  </w:num>
  <w:num w:numId="9" w16cid:durableId="630987922">
    <w:abstractNumId w:val="0"/>
  </w:num>
  <w:num w:numId="10" w16cid:durableId="312684631">
    <w:abstractNumId w:val="18"/>
  </w:num>
  <w:num w:numId="11" w16cid:durableId="877157127">
    <w:abstractNumId w:val="17"/>
  </w:num>
  <w:num w:numId="12" w16cid:durableId="1420715734">
    <w:abstractNumId w:val="15"/>
  </w:num>
  <w:num w:numId="13" w16cid:durableId="1445150113">
    <w:abstractNumId w:val="12"/>
  </w:num>
  <w:num w:numId="14" w16cid:durableId="540434024">
    <w:abstractNumId w:val="11"/>
  </w:num>
  <w:num w:numId="15" w16cid:durableId="583953762">
    <w:abstractNumId w:val="7"/>
  </w:num>
  <w:num w:numId="16" w16cid:durableId="2009795411">
    <w:abstractNumId w:val="19"/>
  </w:num>
  <w:num w:numId="17" w16cid:durableId="176129147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30673889">
    <w:abstractNumId w:val="1"/>
  </w:num>
  <w:num w:numId="19" w16cid:durableId="459155337">
    <w:abstractNumId w:val="16"/>
  </w:num>
  <w:num w:numId="20" w16cid:durableId="10933624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6C3"/>
    <w:rsid w:val="000062BC"/>
    <w:rsid w:val="00043283"/>
    <w:rsid w:val="00055140"/>
    <w:rsid w:val="00075524"/>
    <w:rsid w:val="000C1FD8"/>
    <w:rsid w:val="000E02A0"/>
    <w:rsid w:val="000F224B"/>
    <w:rsid w:val="0013382B"/>
    <w:rsid w:val="00135ED2"/>
    <w:rsid w:val="001409FC"/>
    <w:rsid w:val="00160CA1"/>
    <w:rsid w:val="0019530E"/>
    <w:rsid w:val="001D7117"/>
    <w:rsid w:val="001F22C1"/>
    <w:rsid w:val="002037A8"/>
    <w:rsid w:val="0021048E"/>
    <w:rsid w:val="00220FA3"/>
    <w:rsid w:val="00221228"/>
    <w:rsid w:val="00235B4F"/>
    <w:rsid w:val="002400D0"/>
    <w:rsid w:val="00260626"/>
    <w:rsid w:val="00263754"/>
    <w:rsid w:val="002758A3"/>
    <w:rsid w:val="00297F9E"/>
    <w:rsid w:val="002E0DDA"/>
    <w:rsid w:val="003210C2"/>
    <w:rsid w:val="003221B0"/>
    <w:rsid w:val="003350CC"/>
    <w:rsid w:val="0039291A"/>
    <w:rsid w:val="003929A1"/>
    <w:rsid w:val="003B2F95"/>
    <w:rsid w:val="003B4561"/>
    <w:rsid w:val="003C76C3"/>
    <w:rsid w:val="004208F6"/>
    <w:rsid w:val="00423DA5"/>
    <w:rsid w:val="00446D08"/>
    <w:rsid w:val="00447775"/>
    <w:rsid w:val="0049662B"/>
    <w:rsid w:val="004A61C4"/>
    <w:rsid w:val="004B60BB"/>
    <w:rsid w:val="004C2EBA"/>
    <w:rsid w:val="004E4686"/>
    <w:rsid w:val="005E6C99"/>
    <w:rsid w:val="006012E8"/>
    <w:rsid w:val="00617E2B"/>
    <w:rsid w:val="00632AD5"/>
    <w:rsid w:val="006422BA"/>
    <w:rsid w:val="00653F68"/>
    <w:rsid w:val="0066682B"/>
    <w:rsid w:val="00673C78"/>
    <w:rsid w:val="00690484"/>
    <w:rsid w:val="006A27EE"/>
    <w:rsid w:val="006A6B42"/>
    <w:rsid w:val="006C0EF7"/>
    <w:rsid w:val="006E12F1"/>
    <w:rsid w:val="006F090B"/>
    <w:rsid w:val="00711C96"/>
    <w:rsid w:val="0071501E"/>
    <w:rsid w:val="00721CE4"/>
    <w:rsid w:val="00727ACF"/>
    <w:rsid w:val="00763E50"/>
    <w:rsid w:val="007746A6"/>
    <w:rsid w:val="00780900"/>
    <w:rsid w:val="007919B0"/>
    <w:rsid w:val="007B61BF"/>
    <w:rsid w:val="007E3ABE"/>
    <w:rsid w:val="007E6EA4"/>
    <w:rsid w:val="00816AD0"/>
    <w:rsid w:val="0082175A"/>
    <w:rsid w:val="00825E38"/>
    <w:rsid w:val="0083294D"/>
    <w:rsid w:val="0084143B"/>
    <w:rsid w:val="008432FB"/>
    <w:rsid w:val="008451E0"/>
    <w:rsid w:val="008C4D09"/>
    <w:rsid w:val="008E186B"/>
    <w:rsid w:val="008F3B12"/>
    <w:rsid w:val="008F5153"/>
    <w:rsid w:val="009103B0"/>
    <w:rsid w:val="009357CF"/>
    <w:rsid w:val="00966625"/>
    <w:rsid w:val="00982F76"/>
    <w:rsid w:val="00A147A7"/>
    <w:rsid w:val="00A222A9"/>
    <w:rsid w:val="00A2788F"/>
    <w:rsid w:val="00A4429C"/>
    <w:rsid w:val="00A44C63"/>
    <w:rsid w:val="00A76B37"/>
    <w:rsid w:val="00A81050"/>
    <w:rsid w:val="00AA4025"/>
    <w:rsid w:val="00AE3E67"/>
    <w:rsid w:val="00AF066E"/>
    <w:rsid w:val="00AF15C7"/>
    <w:rsid w:val="00B1764E"/>
    <w:rsid w:val="00B25FD6"/>
    <w:rsid w:val="00B877C8"/>
    <w:rsid w:val="00BB7107"/>
    <w:rsid w:val="00C464CA"/>
    <w:rsid w:val="00C90C4C"/>
    <w:rsid w:val="00C97739"/>
    <w:rsid w:val="00CA5803"/>
    <w:rsid w:val="00CE48BF"/>
    <w:rsid w:val="00D0238B"/>
    <w:rsid w:val="00D179C1"/>
    <w:rsid w:val="00DD3819"/>
    <w:rsid w:val="00E112AD"/>
    <w:rsid w:val="00E3291A"/>
    <w:rsid w:val="00E56F00"/>
    <w:rsid w:val="00E6244B"/>
    <w:rsid w:val="00E97650"/>
    <w:rsid w:val="00EA099E"/>
    <w:rsid w:val="00EB3CCF"/>
    <w:rsid w:val="00EB5A3E"/>
    <w:rsid w:val="00ED233E"/>
    <w:rsid w:val="00EF0BDC"/>
    <w:rsid w:val="00F32147"/>
    <w:rsid w:val="00F512DF"/>
    <w:rsid w:val="00F854B8"/>
    <w:rsid w:val="00F90A7E"/>
    <w:rsid w:val="00FA5E24"/>
    <w:rsid w:val="00FB3C73"/>
    <w:rsid w:val="00FD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3C60D4"/>
  <w15:chartTrackingRefBased/>
  <w15:docId w15:val="{A2AC5607-23D4-4134-9599-DDF9C6912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758A3"/>
    <w:rPr>
      <w:rFonts w:ascii="Corbel" w:hAnsi="Corbel"/>
    </w:rPr>
  </w:style>
  <w:style w:type="paragraph" w:styleId="Kop1">
    <w:name w:val="heading 1"/>
    <w:basedOn w:val="Standaard"/>
    <w:next w:val="Standaard"/>
    <w:link w:val="Kop1Char"/>
    <w:uiPriority w:val="9"/>
    <w:qFormat/>
    <w:rsid w:val="00423DA5"/>
    <w:pPr>
      <w:keepNext/>
      <w:keepLines/>
      <w:numPr>
        <w:numId w:val="1"/>
      </w:numPr>
      <w:spacing w:before="240" w:after="0"/>
      <w:outlineLvl w:val="0"/>
    </w:pPr>
    <w:rPr>
      <w:rFonts w:eastAsiaTheme="majorEastAsia" w:cstheme="majorBidi"/>
      <w:b/>
      <w:bCs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63E50"/>
    <w:pPr>
      <w:keepNext/>
      <w:keepLines/>
      <w:numPr>
        <w:ilvl w:val="1"/>
        <w:numId w:val="1"/>
      </w:numPr>
      <w:spacing w:before="60" w:after="60"/>
      <w:outlineLvl w:val="1"/>
    </w:pPr>
    <w:rPr>
      <w:rFonts w:eastAsiaTheme="majorEastAsia" w:cstheme="majorBidi"/>
      <w:b/>
      <w:bCs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63E50"/>
    <w:pPr>
      <w:keepNext/>
      <w:keepLines/>
      <w:numPr>
        <w:ilvl w:val="2"/>
        <w:numId w:val="1"/>
      </w:numPr>
      <w:spacing w:before="60" w:after="60"/>
      <w:outlineLvl w:val="2"/>
    </w:pPr>
    <w:rPr>
      <w:rFonts w:eastAsiaTheme="majorEastAsia" w:cstheme="majorBidi"/>
      <w:b/>
      <w:bCs/>
      <w:color w:val="2F5496" w:themeColor="accent1" w:themeShade="B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763E50"/>
    <w:pPr>
      <w:numPr>
        <w:ilvl w:val="0"/>
        <w:numId w:val="0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3C76C3"/>
    <w:pPr>
      <w:spacing w:after="0" w:line="240" w:lineRule="auto"/>
    </w:pPr>
  </w:style>
  <w:style w:type="paragraph" w:customStyle="1" w:styleId="Standaard1082pt">
    <w:name w:val="Standaard 1.08 / 2pt"/>
    <w:basedOn w:val="Geenafstand"/>
    <w:qFormat/>
    <w:rsid w:val="002758A3"/>
    <w:pPr>
      <w:spacing w:after="40" w:line="259" w:lineRule="auto"/>
    </w:pPr>
    <w:rPr>
      <w:rFonts w:ascii="Corbel" w:hAnsi="Corbel"/>
    </w:rPr>
  </w:style>
  <w:style w:type="character" w:customStyle="1" w:styleId="Kop1Char">
    <w:name w:val="Kop 1 Char"/>
    <w:basedOn w:val="Standaardalinea-lettertype"/>
    <w:link w:val="Kop1"/>
    <w:uiPriority w:val="9"/>
    <w:rsid w:val="00423DA5"/>
    <w:rPr>
      <w:rFonts w:ascii="Corbel" w:eastAsiaTheme="majorEastAsia" w:hAnsi="Corbel" w:cstheme="majorBidi"/>
      <w:b/>
      <w:bCs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63E50"/>
    <w:rPr>
      <w:rFonts w:ascii="Corbel" w:eastAsiaTheme="majorEastAsia" w:hAnsi="Corbel" w:cstheme="majorBidi"/>
      <w:b/>
      <w:bCs/>
      <w:color w:val="2F5496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763E50"/>
    <w:rPr>
      <w:rFonts w:ascii="Corbel" w:eastAsiaTheme="majorEastAsia" w:hAnsi="Corbel" w:cstheme="majorBidi"/>
      <w:b/>
      <w:bCs/>
      <w:color w:val="2F5496" w:themeColor="accent1" w:themeShade="BF"/>
      <w:sz w:val="24"/>
      <w:szCs w:val="24"/>
    </w:rPr>
  </w:style>
  <w:style w:type="paragraph" w:styleId="Titel">
    <w:name w:val="Title"/>
    <w:aliases w:val="Titel klein kapitaal 18"/>
    <w:basedOn w:val="Standaard"/>
    <w:next w:val="Standaard"/>
    <w:link w:val="TitelChar"/>
    <w:uiPriority w:val="10"/>
    <w:qFormat/>
    <w:rsid w:val="00727ACF"/>
    <w:pPr>
      <w:spacing w:before="120" w:after="120"/>
    </w:pPr>
    <w:rPr>
      <w:rFonts w:eastAsiaTheme="majorEastAsia" w:cstheme="majorBidi"/>
      <w:b/>
      <w:smallCaps/>
      <w:color w:val="2F5496" w:themeColor="accent1" w:themeShade="BF"/>
      <w:spacing w:val="-10"/>
      <w:kern w:val="28"/>
      <w:sz w:val="36"/>
      <w:szCs w:val="36"/>
    </w:rPr>
  </w:style>
  <w:style w:type="character" w:customStyle="1" w:styleId="TitelChar">
    <w:name w:val="Titel Char"/>
    <w:aliases w:val="Titel klein kapitaal 18 Char"/>
    <w:basedOn w:val="Standaardalinea-lettertype"/>
    <w:link w:val="Titel"/>
    <w:uiPriority w:val="10"/>
    <w:rsid w:val="00727ACF"/>
    <w:rPr>
      <w:rFonts w:ascii="Corbel" w:eastAsiaTheme="majorEastAsia" w:hAnsi="Corbel" w:cstheme="majorBidi"/>
      <w:b/>
      <w:smallCaps/>
      <w:color w:val="2F5496" w:themeColor="accent1" w:themeShade="BF"/>
      <w:spacing w:val="-10"/>
      <w:kern w:val="28"/>
      <w:sz w:val="36"/>
      <w:szCs w:val="36"/>
    </w:rPr>
  </w:style>
  <w:style w:type="paragraph" w:styleId="Koptekst">
    <w:name w:val="header"/>
    <w:basedOn w:val="Standaard"/>
    <w:link w:val="KoptekstChar"/>
    <w:uiPriority w:val="99"/>
    <w:unhideWhenUsed/>
    <w:rsid w:val="004966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662B"/>
  </w:style>
  <w:style w:type="paragraph" w:styleId="Voettekst">
    <w:name w:val="footer"/>
    <w:basedOn w:val="Standaard"/>
    <w:link w:val="VoettekstChar"/>
    <w:uiPriority w:val="99"/>
    <w:unhideWhenUsed/>
    <w:rsid w:val="004966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662B"/>
  </w:style>
  <w:style w:type="table" w:styleId="Tabelraster">
    <w:name w:val="Table Grid"/>
    <w:basedOn w:val="Standaardtabel"/>
    <w:uiPriority w:val="39"/>
    <w:rsid w:val="008E1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4Char">
    <w:name w:val="Kop 4 Char"/>
    <w:basedOn w:val="Standaardalinea-lettertype"/>
    <w:link w:val="Kop4"/>
    <w:uiPriority w:val="9"/>
    <w:rsid w:val="00763E50"/>
    <w:rPr>
      <w:rFonts w:ascii="Corbel" w:eastAsiaTheme="majorEastAsia" w:hAnsi="Corbel" w:cstheme="majorBidi"/>
      <w:b/>
      <w:bCs/>
      <w:color w:val="1F3763" w:themeColor="accent1" w:themeShade="7F"/>
      <w:sz w:val="24"/>
      <w:szCs w:val="24"/>
    </w:rPr>
  </w:style>
  <w:style w:type="paragraph" w:customStyle="1" w:styleId="Vetblauw14">
    <w:name w:val="Vet blauw 14"/>
    <w:basedOn w:val="Standaard"/>
    <w:next w:val="Standaard"/>
    <w:link w:val="Vetblauw14Char"/>
    <w:qFormat/>
    <w:rsid w:val="000062BC"/>
    <w:rPr>
      <w:b/>
      <w:bCs/>
      <w:color w:val="2F5496" w:themeColor="accent1" w:themeShade="BF"/>
      <w:sz w:val="28"/>
    </w:rPr>
  </w:style>
  <w:style w:type="character" w:customStyle="1" w:styleId="Vetblauw14Char">
    <w:name w:val="Vet blauw 14 Char"/>
    <w:basedOn w:val="Kop1Char"/>
    <w:link w:val="Vetblauw14"/>
    <w:rsid w:val="000062BC"/>
    <w:rPr>
      <w:rFonts w:ascii="Corbel" w:eastAsiaTheme="majorEastAsia" w:hAnsi="Corbel" w:cstheme="majorBidi"/>
      <w:b/>
      <w:bCs/>
      <w:color w:val="2F5496" w:themeColor="accent1" w:themeShade="BF"/>
      <w:sz w:val="28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135ED2"/>
    <w:pPr>
      <w:ind w:left="720"/>
      <w:contextualSpacing/>
    </w:pPr>
    <w:rPr>
      <w:rFonts w:asciiTheme="minorHAnsi" w:hAnsiTheme="minorHAnsi"/>
      <w:kern w:val="0"/>
      <w14:ligatures w14:val="none"/>
    </w:rPr>
  </w:style>
  <w:style w:type="paragraph" w:styleId="Tekstzonderopmaak">
    <w:name w:val="Plain Text"/>
    <w:basedOn w:val="Standaard"/>
    <w:link w:val="TekstzonderopmaakChar"/>
    <w:uiPriority w:val="99"/>
    <w:unhideWhenUsed/>
    <w:rsid w:val="00135ED2"/>
    <w:pPr>
      <w:spacing w:after="0" w:line="240" w:lineRule="auto"/>
    </w:pPr>
    <w:rPr>
      <w:rFonts w:ascii="Courier New" w:hAnsi="Courier New" w:cs="Courier New"/>
      <w:kern w:val="0"/>
      <w:sz w:val="20"/>
      <w:szCs w:val="20"/>
      <w:lang w:eastAsia="nl-NL"/>
      <w14:ligatures w14:val="none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135ED2"/>
    <w:rPr>
      <w:rFonts w:ascii="Courier New" w:hAnsi="Courier New" w:cs="Courier New"/>
      <w:kern w:val="0"/>
      <w:sz w:val="20"/>
      <w:szCs w:val="20"/>
      <w:lang w:eastAsia="nl-NL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135ED2"/>
    <w:rPr>
      <w:color w:val="0563C1" w:themeColor="hyperlink"/>
      <w:u w:val="single"/>
    </w:rPr>
  </w:style>
  <w:style w:type="paragraph" w:styleId="Plattetekst">
    <w:name w:val="Body Text"/>
    <w:basedOn w:val="Standaard"/>
    <w:link w:val="PlattetekstChar"/>
    <w:rsid w:val="00135ED2"/>
    <w:pPr>
      <w:spacing w:before="180" w:after="180" w:line="240" w:lineRule="auto"/>
    </w:pPr>
    <w:rPr>
      <w:rFonts w:asciiTheme="majorHAnsi" w:hAnsiTheme="majorHAnsi"/>
      <w:kern w:val="0"/>
      <w:sz w:val="20"/>
      <w:szCs w:val="20"/>
      <w:lang w:val="en-US"/>
      <w14:ligatures w14:val="none"/>
    </w:rPr>
  </w:style>
  <w:style w:type="character" w:customStyle="1" w:styleId="PlattetekstChar">
    <w:name w:val="Platte tekst Char"/>
    <w:basedOn w:val="Standaardalinea-lettertype"/>
    <w:link w:val="Plattetekst"/>
    <w:rsid w:val="00135ED2"/>
    <w:rPr>
      <w:rFonts w:asciiTheme="majorHAnsi" w:hAnsiTheme="majorHAnsi"/>
      <w:kern w:val="0"/>
      <w:sz w:val="20"/>
      <w:szCs w:val="20"/>
      <w:lang w:val="en-US"/>
      <w14:ligatures w14:val="none"/>
    </w:rPr>
  </w:style>
  <w:style w:type="paragraph" w:customStyle="1" w:styleId="Bijlage">
    <w:name w:val="Bijlage"/>
    <w:basedOn w:val="Lijstalinea"/>
    <w:link w:val="BijlageChar"/>
    <w:qFormat/>
    <w:rsid w:val="00135ED2"/>
    <w:pPr>
      <w:numPr>
        <w:numId w:val="14"/>
      </w:numPr>
      <w:spacing w:after="0" w:line="240" w:lineRule="auto"/>
      <w:ind w:left="1701" w:hanging="1275"/>
    </w:pPr>
    <w:rPr>
      <w:rFonts w:cs="Times New Roman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135ED2"/>
    <w:rPr>
      <w:kern w:val="0"/>
      <w14:ligatures w14:val="none"/>
    </w:rPr>
  </w:style>
  <w:style w:type="character" w:customStyle="1" w:styleId="BijlageChar">
    <w:name w:val="Bijlage Char"/>
    <w:basedOn w:val="LijstalineaChar"/>
    <w:link w:val="Bijlage"/>
    <w:rsid w:val="00135ED2"/>
    <w:rPr>
      <w:rFonts w:cs="Times New Roman"/>
      <w:kern w:val="0"/>
      <w14:ligatures w14:val="none"/>
    </w:rPr>
  </w:style>
  <w:style w:type="paragraph" w:styleId="Ondertitel">
    <w:name w:val="Subtitle"/>
    <w:basedOn w:val="Titel"/>
    <w:next w:val="Standaard"/>
    <w:link w:val="OndertitelChar"/>
    <w:uiPriority w:val="11"/>
    <w:qFormat/>
    <w:rsid w:val="002400D0"/>
    <w:rPr>
      <w:smallCaps w:val="0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400D0"/>
    <w:rPr>
      <w:rFonts w:ascii="Corbel" w:eastAsiaTheme="majorEastAsia" w:hAnsi="Corbel" w:cstheme="majorBidi"/>
      <w:b/>
      <w:color w:val="2F5496" w:themeColor="accent1" w:themeShade="BF"/>
      <w:spacing w:val="-10"/>
      <w:kern w:val="28"/>
      <w:sz w:val="36"/>
      <w:szCs w:val="36"/>
    </w:rPr>
  </w:style>
  <w:style w:type="paragraph" w:customStyle="1" w:styleId="Bullet1">
    <w:name w:val="Bullet 1"/>
    <w:basedOn w:val="Standaard"/>
    <w:rsid w:val="00982F76"/>
    <w:pPr>
      <w:numPr>
        <w:ilvl w:val="6"/>
        <w:numId w:val="17"/>
      </w:numPr>
      <w:spacing w:after="0" w:line="240" w:lineRule="auto"/>
    </w:pPr>
    <w:rPr>
      <w:rFonts w:ascii="TheSans" w:eastAsia="MS Mincho" w:hAnsi="TheSans" w:cs="Arial"/>
      <w:kern w:val="0"/>
      <w:sz w:val="21"/>
      <w:szCs w:val="20"/>
      <w:lang w:val="en-GB"/>
      <w14:ligatures w14:val="none"/>
    </w:rPr>
  </w:style>
  <w:style w:type="paragraph" w:customStyle="1" w:styleId="Bullet2">
    <w:name w:val="Bullet 2"/>
    <w:basedOn w:val="Standaard"/>
    <w:rsid w:val="00982F76"/>
    <w:pPr>
      <w:numPr>
        <w:ilvl w:val="8"/>
        <w:numId w:val="17"/>
      </w:numPr>
      <w:spacing w:after="0" w:line="240" w:lineRule="auto"/>
    </w:pPr>
    <w:rPr>
      <w:rFonts w:ascii="TheSans" w:eastAsia="MS Mincho" w:hAnsi="TheSans" w:cs="Arial"/>
      <w:kern w:val="0"/>
      <w:sz w:val="21"/>
      <w:szCs w:val="20"/>
      <w:lang w:val="en-GB"/>
      <w14:ligatures w14:val="none"/>
    </w:rPr>
  </w:style>
  <w:style w:type="paragraph" w:customStyle="1" w:styleId="AlineaNum">
    <w:name w:val="AlineaNum"/>
    <w:basedOn w:val="Standaard"/>
    <w:rsid w:val="00982F76"/>
    <w:pPr>
      <w:keepLines/>
      <w:numPr>
        <w:ilvl w:val="4"/>
        <w:numId w:val="17"/>
      </w:numPr>
      <w:tabs>
        <w:tab w:val="left" w:pos="720"/>
      </w:tabs>
      <w:spacing w:before="240" w:after="0" w:line="280" w:lineRule="atLeast"/>
    </w:pPr>
    <w:rPr>
      <w:rFonts w:ascii="TheSans" w:eastAsia="MS Mincho" w:hAnsi="TheSans" w:cs="Arial"/>
      <w:kern w:val="0"/>
      <w:sz w:val="21"/>
      <w:szCs w:val="20"/>
      <w14:ligatures w14:val="none"/>
    </w:rPr>
  </w:style>
  <w:style w:type="paragraph" w:customStyle="1" w:styleId="AliBijlageNum">
    <w:name w:val="AliBijlageNum"/>
    <w:basedOn w:val="Standaard"/>
    <w:rsid w:val="00982F76"/>
    <w:pPr>
      <w:keepLines/>
      <w:numPr>
        <w:ilvl w:val="5"/>
        <w:numId w:val="17"/>
      </w:numPr>
      <w:tabs>
        <w:tab w:val="left" w:pos="720"/>
      </w:tabs>
      <w:spacing w:before="260" w:after="0" w:line="240" w:lineRule="auto"/>
    </w:pPr>
    <w:rPr>
      <w:rFonts w:ascii="TheSans" w:eastAsia="MS Mincho" w:hAnsi="TheSans" w:cs="Arial"/>
      <w:kern w:val="0"/>
      <w:sz w:val="21"/>
      <w:szCs w:val="20"/>
      <w14:ligatures w14:val="none"/>
    </w:rPr>
  </w:style>
  <w:style w:type="paragraph" w:customStyle="1" w:styleId="AliNormalNum">
    <w:name w:val="AliNormalNum"/>
    <w:basedOn w:val="Standaard"/>
    <w:rsid w:val="00982F76"/>
    <w:pPr>
      <w:keepLines/>
      <w:numPr>
        <w:ilvl w:val="3"/>
        <w:numId w:val="17"/>
      </w:numPr>
      <w:tabs>
        <w:tab w:val="left" w:pos="720"/>
      </w:tabs>
      <w:spacing w:before="240" w:after="0" w:line="280" w:lineRule="atLeast"/>
    </w:pPr>
    <w:rPr>
      <w:rFonts w:ascii="TheSans" w:eastAsia="MS Mincho" w:hAnsi="TheSans" w:cs="Arial"/>
      <w:kern w:val="0"/>
      <w:sz w:val="21"/>
      <w:szCs w:val="20"/>
      <w14:ligatures w14:val="none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982F76"/>
    <w:pPr>
      <w:keepNext/>
      <w:keepLines/>
      <w:pageBreakBefore/>
      <w:numPr>
        <w:numId w:val="17"/>
      </w:numPr>
      <w:spacing w:after="290" w:line="290" w:lineRule="atLeast"/>
      <w:outlineLvl w:val="0"/>
    </w:pPr>
    <w:rPr>
      <w:rFonts w:ascii="TheSans" w:eastAsia="MS Mincho" w:hAnsi="TheSans" w:cs="Arial"/>
      <w:b/>
      <w:color w:val="000000"/>
      <w:kern w:val="28"/>
      <w:sz w:val="32"/>
      <w:szCs w:val="20"/>
      <w14:ligatures w14:val="none"/>
    </w:rPr>
  </w:style>
  <w:style w:type="paragraph" w:customStyle="1" w:styleId="Heading2BijlageResetnumbering">
    <w:name w:val="Heading 2.Bijlage.Reset numbering"/>
    <w:basedOn w:val="Standaard"/>
    <w:next w:val="AliBijlageNum"/>
    <w:rsid w:val="00982F76"/>
    <w:pPr>
      <w:keepNext/>
      <w:keepLines/>
      <w:pageBreakBefore/>
      <w:numPr>
        <w:ilvl w:val="1"/>
        <w:numId w:val="17"/>
      </w:numPr>
      <w:spacing w:after="0" w:line="260" w:lineRule="atLeast"/>
      <w:outlineLvl w:val="1"/>
    </w:pPr>
    <w:rPr>
      <w:rFonts w:ascii="Times New Roman" w:eastAsia="MS Mincho" w:hAnsi="Times New Roman" w:cs="Arial"/>
      <w:b/>
      <w:kern w:val="0"/>
      <w:sz w:val="34"/>
      <w:szCs w:val="20"/>
      <w:lang w:val="en-GB"/>
      <w14:ligatures w14:val="none"/>
    </w:rPr>
  </w:style>
  <w:style w:type="paragraph" w:customStyle="1" w:styleId="Heading3VoorwoordLevel1-1">
    <w:name w:val="Heading 3.Voorwoord.Level 1 - 1"/>
    <w:basedOn w:val="Standaard"/>
    <w:next w:val="Standaard"/>
    <w:rsid w:val="00982F76"/>
    <w:pPr>
      <w:keepNext/>
      <w:pageBreakBefore/>
      <w:numPr>
        <w:ilvl w:val="2"/>
        <w:numId w:val="17"/>
      </w:numPr>
      <w:spacing w:after="380" w:line="260" w:lineRule="atLeast"/>
      <w:outlineLvl w:val="2"/>
    </w:pPr>
    <w:rPr>
      <w:rFonts w:ascii="Times New Roman" w:eastAsia="MS Mincho" w:hAnsi="Times New Roman" w:cs="Arial"/>
      <w:b/>
      <w:kern w:val="0"/>
      <w:sz w:val="34"/>
      <w:szCs w:val="2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.Lammers\AppData\Local\Temp\8\Templafy\WordVsto\lkbpwqvh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TemplafyTemplateConfiguration><![CDATA[{"elementsMetadata":[],"transformationConfigurations":[],"templateName":"BLANCO RID","templateDescription":"","enableDocumentContentUpdater":false,"version":"2.0"}]]></TemplafyTemplateConfiguration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a36996-4aae-45fc-a432-36b44ee289a9">
      <Terms xmlns="http://schemas.microsoft.com/office/infopath/2007/PartnerControls"/>
    </lcf76f155ced4ddcb4097134ff3c332f>
    <_ip_UnifiedCompliancePolicyUIAction xmlns="http://schemas.microsoft.com/sharepoint/v3" xsi:nil="true"/>
    <Betrokkenderden xmlns="1ba36996-4aae-45fc-a432-36b44ee289a9" xsi:nil="true"/>
    <Status xmlns="1ba36996-4aae-45fc-a432-36b44ee289a9" xsi:nil="true"/>
    <Voorbeeldweergave xmlns="1ba36996-4aae-45fc-a432-36b44ee289a9" xsi:nil="true"/>
    <Kern xmlns="1ba36996-4aae-45fc-a432-36b44ee289a9" xsi:nil="true"/>
    <TaxCatchAll xmlns="96b16def-2a35-417a-9bd1-9ae6904f54ec" xsi:nil="true"/>
    <_ip_UnifiedCompliancePolicyProperties xmlns="http://schemas.microsoft.com/sharepoint/v3" xsi:nil="true"/>
    <Documenttype xmlns="1ba36996-4aae-45fc-a432-36b44ee289a9" xsi:nil="true"/>
    <Gevoeligheid xmlns="1ba36996-4aae-45fc-a432-36b44ee289a9" xsi:nil="true"/>
    <Werkgebied xmlns="1ba36996-4aae-45fc-a432-36b44ee289a9" xsi:nil="true"/>
    <Betrokkenvakgroep_x0028_en_x0029_ xmlns="1ba36996-4aae-45fc-a432-36b44ee289a9" xsi:nil="true"/>
    <Gebiedstype xmlns="1ba36996-4aae-45fc-a432-36b44ee289a9" xsi:nil="true"/>
    <Projectnummer xmlns="1ba36996-4aae-45fc-a432-36b44ee289a9" xsi:nil="true"/>
    <Zaaknummer xmlns="1ba36996-4aae-45fc-a432-36b44ee289a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3E1C03A6B2684B8D4A268CCC372EDA" ma:contentTypeVersion="29" ma:contentTypeDescription="Een nieuw document maken." ma:contentTypeScope="" ma:versionID="61167e090cb6dbb5ab04d196fb15d911">
  <xsd:schema xmlns:xsd="http://www.w3.org/2001/XMLSchema" xmlns:xs="http://www.w3.org/2001/XMLSchema" xmlns:p="http://schemas.microsoft.com/office/2006/metadata/properties" xmlns:ns1="http://schemas.microsoft.com/sharepoint/v3" xmlns:ns2="1ba36996-4aae-45fc-a432-36b44ee289a9" xmlns:ns3="96b16def-2a35-417a-9bd1-9ae6904f54ec" targetNamespace="http://schemas.microsoft.com/office/2006/metadata/properties" ma:root="true" ma:fieldsID="48319eedbf458698593303772138a3a9" ns1:_="" ns2:_="" ns3:_="">
    <xsd:import namespace="http://schemas.microsoft.com/sharepoint/v3"/>
    <xsd:import namespace="1ba36996-4aae-45fc-a432-36b44ee289a9"/>
    <xsd:import namespace="96b16def-2a35-417a-9bd1-9ae6904f54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Voorbeeldweergave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  <xsd:element ref="ns2:Betrokkenvakgroep_x0028_en_x0029_" minOccurs="0"/>
                <xsd:element ref="ns2:Kern" minOccurs="0"/>
                <xsd:element ref="ns2:Werkgebied" minOccurs="0"/>
                <xsd:element ref="ns2:Documenttype" minOccurs="0"/>
                <xsd:element ref="ns2:Status" minOccurs="0"/>
                <xsd:element ref="ns2:Projectnummer" minOccurs="0"/>
                <xsd:element ref="ns2:Zaaknummer" minOccurs="0"/>
                <xsd:element ref="ns2:Betrokkenderden" minOccurs="0"/>
                <xsd:element ref="ns2:Gevoeligheid" minOccurs="0"/>
                <xsd:element ref="ns2:Gebieds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36996-4aae-45fc-a432-36b44ee289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a6fd1003-5b33-4de4-9262-e05fbb21b0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Voorbeeldweergave" ma:index="20" nillable="true" ma:displayName="Voorbeeldweergave" ma:format="Thumbnail" ma:internalName="Voorbeeldweergav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Betrokkenvakgroep_x0028_en_x0029_" ma:index="24" nillable="true" ma:displayName="Betrokken vakgroep(en)" ma:description="Geeft aan welke vakgroepen betrokken zijn bij het document of bestand." ma:format="Dropdown" ma:internalName="Betrokkenvakgroep_x0028_en_x0029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gemeen"/>
                    <xsd:enumeration value="Afval"/>
                    <xsd:enumeration value="Civiel"/>
                    <xsd:enumeration value="Groen en Leefomgeving"/>
                    <xsd:enumeration value="Kabels en Leidingen"/>
                    <xsd:enumeration value="Projecten"/>
                    <xsd:enumeration value="Vastgoed en Grondzaken"/>
                    <xsd:enumeration value="Riolering en Water"/>
                    <xsd:enumeration value="Werkvoorbereiding"/>
                  </xsd:restriction>
                </xsd:simpleType>
              </xsd:element>
            </xsd:sequence>
          </xsd:extension>
        </xsd:complexContent>
      </xsd:complexType>
    </xsd:element>
    <xsd:element name="Kern" ma:index="25" nillable="true" ma:displayName="Kern" ma:description="Geeft aan op welke kern(en) het bestand betrekking heeft." ma:format="Dropdown" ma:internalName="Ker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erdt"/>
                    <xsd:enumeration value="Angerlo"/>
                    <xsd:enumeration value="Babberich"/>
                    <xsd:enumeration value="Giesbeek"/>
                    <xsd:enumeration value="Herwen"/>
                    <xsd:enumeration value="Lathum"/>
                    <xsd:enumeration value="Lobith"/>
                    <xsd:enumeration value="Oud-Zevenaar"/>
                    <xsd:enumeration value="Pannerden"/>
                    <xsd:enumeration value="Spijk"/>
                    <xsd:enumeration value="Tolkamer"/>
                    <xsd:enumeration value="Choice 12"/>
                  </xsd:restriction>
                </xsd:simpleType>
              </xsd:element>
            </xsd:sequence>
          </xsd:extension>
        </xsd:complexContent>
      </xsd:complexType>
    </xsd:element>
    <xsd:element name="Werkgebied" ma:index="26" nillable="true" ma:displayName="Werkgebied" ma:description="Geeft aan in welk werkgebied het bestand betrekking heeft." ma:format="Dropdown" ma:internalName="Werkgebied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Noord"/>
                    <xsd:enumeration value="Midden"/>
                    <xsd:enumeration value="Zuid"/>
                  </xsd:restriction>
                </xsd:simpleType>
              </xsd:element>
            </xsd:sequence>
          </xsd:extension>
        </xsd:complexContent>
      </xsd:complexType>
    </xsd:element>
    <xsd:element name="Documenttype" ma:index="27" nillable="true" ma:displayName="Documenttype" ma:description="Geeft aan wat voor soort bestand het betreft." ma:format="Dropdown" ma:internalName="Documenttype">
      <xsd:simpleType>
        <xsd:restriction base="dms:Choice">
          <xsd:enumeration value="Advies"/>
          <xsd:enumeration value="Analyse"/>
          <xsd:enumeration value="Beheerplan"/>
          <xsd:enumeration value="Beleidsplan"/>
          <xsd:enumeration value="Besluit"/>
          <xsd:enumeration value="Brief"/>
          <xsd:enumeration value="Collegevoorstel"/>
          <xsd:enumeration value="Dashboard"/>
          <xsd:enumeration value="Dataset"/>
          <xsd:enumeration value="E-mail"/>
          <xsd:enumeration value="Factuur"/>
          <xsd:enumeration value="Handleiding"/>
          <xsd:enumeration value="Implementatieplan"/>
          <xsd:enumeration value="Inspectierapport"/>
          <xsd:enumeration value="Kaart / GIS"/>
          <xsd:enumeration value="Memo"/>
          <xsd:enumeration value="Naslagwerk"/>
          <xsd:enumeration value="Notitie"/>
          <xsd:enumeration value="Offerte"/>
          <xsd:enumeration value="Overeenkomst"/>
          <xsd:enumeration value="Presentatie"/>
          <xsd:enumeration value="Programma van Eisen"/>
          <xsd:enumeration value="Raadsinformatiebrief"/>
          <xsd:enumeration value="Rapport"/>
          <xsd:enumeration value="Tekening"/>
          <xsd:enumeration value="Uitvoeringsplan"/>
          <xsd:enumeration value="Vergunning"/>
          <xsd:enumeration value="Verslag"/>
          <xsd:enumeration value="Visie"/>
          <xsd:enumeration value="Werkplan"/>
        </xsd:restriction>
      </xsd:simpleType>
    </xsd:element>
    <xsd:element name="Status" ma:index="28" nillable="true" ma:displayName="Status" ma:description="Geeft de actuele status van het bestand aan." ma:format="Dropdown" ma:internalName="Status">
      <xsd:simpleType>
        <xsd:restriction base="dms:Choice">
          <xsd:enumeration value="Concept"/>
          <xsd:enumeration value="Ter beoordeling"/>
          <xsd:enumeration value="Vastgesteld"/>
          <xsd:enumeration value="Definitief"/>
          <xsd:enumeration value="Gearchiveerd"/>
          <xsd:enumeration value="Vervallen"/>
        </xsd:restriction>
      </xsd:simpleType>
    </xsd:element>
    <xsd:element name="Projectnummer" ma:index="29" nillable="true" ma:displayName="Projectnummer" ma:description="Koppelt het bestand aan een project." ma:format="Dropdown" ma:internalName="Projectnummer">
      <xsd:simpleType>
        <xsd:restriction base="dms:Text">
          <xsd:maxLength value="255"/>
        </xsd:restriction>
      </xsd:simpleType>
    </xsd:element>
    <xsd:element name="Zaaknummer" ma:index="30" nillable="true" ma:displayName="Zaaknummer" ma:description="Koppelt het bestand aan een zaak in JOIN." ma:format="Dropdown" ma:internalName="Zaaknummer">
      <xsd:simpleType>
        <xsd:restriction base="dms:Text">
          <xsd:maxLength value="255"/>
        </xsd:restriction>
      </xsd:simpleType>
    </xsd:element>
    <xsd:element name="Betrokkenderden" ma:index="31" nillable="true" ma:displayName="Betrokken derden" ma:description="Vermeldt betrokken externe organisaties of partijen." ma:format="Dropdown" ma:internalName="Betrokkenderden">
      <xsd:simpleType>
        <xsd:restriction base="dms:Text">
          <xsd:maxLength value="255"/>
        </xsd:restriction>
      </xsd:simpleType>
    </xsd:element>
    <xsd:element name="Gevoeligheid" ma:index="32" nillable="true" ma:displayName="Gevoeligheid" ma:description="Geeft de vertrouwelijkheid van het bestand aan." ma:format="Dropdown" ma:internalName="Gevoeligheid">
      <xsd:simpleType>
        <xsd:restriction base="dms:Choice">
          <xsd:enumeration value="Openbaar"/>
          <xsd:enumeration value="Intern"/>
          <xsd:enumeration value="Vertrouwelijk"/>
          <xsd:enumeration value="Geheim"/>
        </xsd:restriction>
      </xsd:simpleType>
    </xsd:element>
    <xsd:element name="Gebiedstype" ma:index="33" nillable="true" ma:displayName="Gebiedstype" ma:description="Geeft aan of het bestand betrekking heeft op de bebouwde kom, het buitengebied of beide." ma:format="Dropdown" ma:internalName="Gebiedstype">
      <xsd:simpleType>
        <xsd:restriction base="dms:Choice">
          <xsd:enumeration value="Bebouwde kom"/>
          <xsd:enumeration value="Buitengebied"/>
          <xsd:enumeration value="Bebouwde kom en buitengebi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16def-2a35-417a-9bd1-9ae6904f54e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ff00ced-0056-4292-8265-c1ff52417567}" ma:internalName="TaxCatchAll" ma:showField="CatchAllData" ma:web="96b16def-2a35-417a-9bd1-9ae6904f54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4429A095-5807-43D4-B95A-58BB4B0931CC}">
  <ds:schemaRefs/>
</ds:datastoreItem>
</file>

<file path=customXml/itemProps2.xml><?xml version="1.0" encoding="utf-8"?>
<ds:datastoreItem xmlns:ds="http://schemas.openxmlformats.org/officeDocument/2006/customXml" ds:itemID="{C31B48CD-73AD-44DD-B02A-2A769D8E9D50}">
  <ds:schemaRefs>
    <ds:schemaRef ds:uri="http://schemas.microsoft.com/office/2006/metadata/properties"/>
    <ds:schemaRef ds:uri="http://schemas.microsoft.com/office/infopath/2007/PartnerControls"/>
    <ds:schemaRef ds:uri="1ba36996-4aae-45fc-a432-36b44ee289a9"/>
    <ds:schemaRef ds:uri="http://schemas.microsoft.com/sharepoint/v3"/>
    <ds:schemaRef ds:uri="96b16def-2a35-417a-9bd1-9ae6904f54ec"/>
  </ds:schemaRefs>
</ds:datastoreItem>
</file>

<file path=customXml/itemProps3.xml><?xml version="1.0" encoding="utf-8"?>
<ds:datastoreItem xmlns:ds="http://schemas.openxmlformats.org/officeDocument/2006/customXml" ds:itemID="{0000B126-E99C-4029-BC29-FBE7F92657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7997E2-AF93-4A14-B52B-F9795CF6CC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ba36996-4aae-45fc-a432-36b44ee289a9"/>
    <ds:schemaRef ds:uri="96b16def-2a35-417a-9bd1-9ae6904f54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A5C2761-E499-4A47-8638-380F62AC7C3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lkbpwqvh.dotx</Template>
  <TotalTime>12</TotalTime>
  <Pages>2</Pages>
  <Words>215</Words>
  <Characters>1294</Characters>
  <Application>Microsoft Office Word</Application>
  <DocSecurity>0</DocSecurity>
  <Lines>80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RID de Liemers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Lammers</dc:creator>
  <cp:keywords/>
  <dc:description/>
  <cp:lastModifiedBy>Paul Lammers</cp:lastModifiedBy>
  <cp:revision>18</cp:revision>
  <dcterms:created xsi:type="dcterms:W3CDTF">2026-10-19T11:09:00Z</dcterms:created>
  <dcterms:modified xsi:type="dcterms:W3CDTF">2026-10-19T11:23:00Z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rid</vt:lpwstr>
  </property>
  <property fmtid="{D5CDD505-2E9C-101B-9397-08002B2CF9AE}" pid="3" name="TemplafyTemplateId">
    <vt:lpwstr>928683547130072427</vt:lpwstr>
  </property>
  <property fmtid="{D5CDD505-2E9C-101B-9397-08002B2CF9AE}" pid="4" name="TemplafyUserProfileId">
    <vt:lpwstr>1084035693065535496</vt:lpwstr>
  </property>
  <property fmtid="{D5CDD505-2E9C-101B-9397-08002B2CF9AE}" pid="5" name="TemplafyLanguageCode">
    <vt:lpwstr>nl-NL</vt:lpwstr>
  </property>
  <property fmtid="{D5CDD505-2E9C-101B-9397-08002B2CF9AE}" pid="6" name="TemplafyFromBlank">
    <vt:bool>true</vt:bool>
  </property>
  <property fmtid="{D5CDD505-2E9C-101B-9397-08002B2CF9AE}" pid="7" name="MSIP_Label_ab89cc62-b223-4330-a0fb-a01a5465677a_Enabled">
    <vt:lpwstr>true</vt:lpwstr>
  </property>
  <property fmtid="{D5CDD505-2E9C-101B-9397-08002B2CF9AE}" pid="8" name="MSIP_Label_ab89cc62-b223-4330-a0fb-a01a5465677a_SetDate">
    <vt:lpwstr>2025-10-06T14:54:16Z</vt:lpwstr>
  </property>
  <property fmtid="{D5CDD505-2E9C-101B-9397-08002B2CF9AE}" pid="9" name="MSIP_Label_ab89cc62-b223-4330-a0fb-a01a5465677a_Method">
    <vt:lpwstr>Privileged</vt:lpwstr>
  </property>
  <property fmtid="{D5CDD505-2E9C-101B-9397-08002B2CF9AE}" pid="10" name="MSIP_Label_ab89cc62-b223-4330-a0fb-a01a5465677a_Name">
    <vt:lpwstr>Label_Intern_Zevenaar</vt:lpwstr>
  </property>
  <property fmtid="{D5CDD505-2E9C-101B-9397-08002B2CF9AE}" pid="11" name="MSIP_Label_ab89cc62-b223-4330-a0fb-a01a5465677a_SiteId">
    <vt:lpwstr>e5947121-32a1-4cdf-914a-be3f48c85097</vt:lpwstr>
  </property>
  <property fmtid="{D5CDD505-2E9C-101B-9397-08002B2CF9AE}" pid="12" name="MSIP_Label_ab89cc62-b223-4330-a0fb-a01a5465677a_ActionId">
    <vt:lpwstr>fa0c8c5c-f971-4047-8c6b-34f6a670b7af</vt:lpwstr>
  </property>
  <property fmtid="{D5CDD505-2E9C-101B-9397-08002B2CF9AE}" pid="13" name="MSIP_Label_ab89cc62-b223-4330-a0fb-a01a5465677a_ContentBits">
    <vt:lpwstr>0</vt:lpwstr>
  </property>
  <property fmtid="{D5CDD505-2E9C-101B-9397-08002B2CF9AE}" pid="14" name="MSIP_Label_ab89cc62-b223-4330-a0fb-a01a5465677a_Tag">
    <vt:lpwstr>10, 0, 1, 1</vt:lpwstr>
  </property>
  <property fmtid="{D5CDD505-2E9C-101B-9397-08002B2CF9AE}" pid="15" name="ContentTypeId">
    <vt:lpwstr>0x010100BE3E1C03A6B2684B8D4A268CCC372EDA</vt:lpwstr>
  </property>
</Properties>
</file>