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11628C" w14:paraId="5272BF48" w14:textId="77777777" w:rsidTr="00A1284E">
        <w:tc>
          <w:tcPr>
            <w:tcW w:w="2830" w:type="dxa"/>
          </w:tcPr>
          <w:p w14:paraId="12CC5CFF" w14:textId="323DE9A7" w:rsidR="0011628C" w:rsidRDefault="00B17074" w:rsidP="00A1284E">
            <w:r>
              <w:t>Marktconsultatie</w:t>
            </w:r>
            <w:r w:rsidR="00A1284E">
              <w:t>:</w:t>
            </w:r>
          </w:p>
        </w:tc>
        <w:tc>
          <w:tcPr>
            <w:tcW w:w="6237" w:type="dxa"/>
          </w:tcPr>
          <w:p w14:paraId="45185B48" w14:textId="16F18A30" w:rsidR="0011628C" w:rsidRDefault="008E4DCE" w:rsidP="00355F6E">
            <w:r w:rsidRPr="008E4DCE">
              <w:t>Marktconsultatie Malburgen-Oost &amp; Smart Polder</w:t>
            </w:r>
          </w:p>
        </w:tc>
      </w:tr>
      <w:tr w:rsidR="0011628C" w14:paraId="275253D6" w14:textId="77777777" w:rsidTr="00A1284E">
        <w:tc>
          <w:tcPr>
            <w:tcW w:w="2830" w:type="dxa"/>
          </w:tcPr>
          <w:p w14:paraId="17211D1A" w14:textId="71EB894D" w:rsidR="0011628C" w:rsidRDefault="0011628C" w:rsidP="00A1284E">
            <w:r>
              <w:t>Datum:</w:t>
            </w:r>
          </w:p>
        </w:tc>
        <w:tc>
          <w:tcPr>
            <w:tcW w:w="6237" w:type="dxa"/>
          </w:tcPr>
          <w:p w14:paraId="6C663028" w14:textId="21B3A4C5" w:rsidR="0011628C" w:rsidRDefault="0011628C" w:rsidP="00C927BB"/>
        </w:tc>
      </w:tr>
    </w:tbl>
    <w:p w14:paraId="1F7663BD" w14:textId="77777777" w:rsidR="00F96380" w:rsidRDefault="00F96380" w:rsidP="00C927BB"/>
    <w:p w14:paraId="37D5B25B" w14:textId="77777777" w:rsidR="00834831" w:rsidRDefault="00834831" w:rsidP="00C927BB"/>
    <w:p w14:paraId="431ACDD9" w14:textId="7C0F7377" w:rsidR="004F34C0" w:rsidRDefault="004F34C0" w:rsidP="004F34C0"/>
    <w:p w14:paraId="7657D32C" w14:textId="77777777" w:rsidR="004F34C0" w:rsidRDefault="004F34C0" w:rsidP="004F34C0"/>
    <w:tbl>
      <w:tblPr>
        <w:tblStyle w:val="Arnhem"/>
        <w:tblW w:w="18196" w:type="dxa"/>
        <w:tblLook w:val="04A0" w:firstRow="1" w:lastRow="0" w:firstColumn="1" w:lastColumn="0" w:noHBand="0" w:noVBand="1"/>
      </w:tblPr>
      <w:tblGrid>
        <w:gridCol w:w="1594"/>
        <w:gridCol w:w="2384"/>
        <w:gridCol w:w="549"/>
        <w:gridCol w:w="23"/>
        <w:gridCol w:w="2745"/>
        <w:gridCol w:w="21"/>
        <w:gridCol w:w="4079"/>
        <w:gridCol w:w="14"/>
        <w:gridCol w:w="6787"/>
      </w:tblGrid>
      <w:tr w:rsidR="008E4DCE" w:rsidRPr="003735E0" w14:paraId="08722C0A" w14:textId="77777777" w:rsidTr="008E4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94" w:type="dxa"/>
            <w:shd w:val="clear" w:color="auto" w:fill="AEC9FF" w:themeFill="accent2" w:themeFillTint="33"/>
          </w:tcPr>
          <w:p w14:paraId="224D3AEB" w14:textId="77777777" w:rsidR="008E4DCE" w:rsidRPr="00177E33" w:rsidRDefault="008E4DCE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Vraagnummer</w:t>
            </w:r>
          </w:p>
        </w:tc>
        <w:tc>
          <w:tcPr>
            <w:tcW w:w="2384" w:type="dxa"/>
            <w:shd w:val="clear" w:color="auto" w:fill="AEC9FF" w:themeFill="accent2" w:themeFillTint="33"/>
          </w:tcPr>
          <w:p w14:paraId="5349C589" w14:textId="0DB3CA50" w:rsidR="008E4DCE" w:rsidRPr="00177E33" w:rsidRDefault="008E4DCE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Paragraaf</w:t>
            </w:r>
          </w:p>
        </w:tc>
        <w:tc>
          <w:tcPr>
            <w:tcW w:w="572" w:type="dxa"/>
            <w:gridSpan w:val="2"/>
            <w:shd w:val="clear" w:color="auto" w:fill="AEC9FF" w:themeFill="accent2" w:themeFillTint="33"/>
          </w:tcPr>
          <w:p w14:paraId="502BEFC3" w14:textId="77777777" w:rsidR="008E4DCE" w:rsidRPr="00177E33" w:rsidRDefault="008E4DCE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Blz.</w:t>
            </w:r>
          </w:p>
        </w:tc>
        <w:tc>
          <w:tcPr>
            <w:tcW w:w="2766" w:type="dxa"/>
            <w:gridSpan w:val="2"/>
            <w:shd w:val="clear" w:color="auto" w:fill="AEC9FF" w:themeFill="accent2" w:themeFillTint="33"/>
          </w:tcPr>
          <w:p w14:paraId="0758767A" w14:textId="77777777" w:rsidR="008E4DCE" w:rsidRDefault="008E4DCE" w:rsidP="00FC4037">
            <w:pPr>
              <w:rPr>
                <w:b/>
                <w:bCs/>
                <w:color w:val="002469" w:themeColor="accent2"/>
                <w:sz w:val="20"/>
              </w:rPr>
            </w:pPr>
            <w:r>
              <w:rPr>
                <w:b/>
                <w:bCs/>
                <w:color w:val="002469" w:themeColor="accent2"/>
                <w:sz w:val="20"/>
              </w:rPr>
              <w:t xml:space="preserve">Onderneming </w:t>
            </w:r>
          </w:p>
          <w:p w14:paraId="4099E142" w14:textId="63D1EC05" w:rsidR="008E4DCE" w:rsidRPr="00177E33" w:rsidRDefault="008E4DCE" w:rsidP="00FC4037">
            <w:pPr>
              <w:rPr>
                <w:b/>
                <w:bCs/>
                <w:color w:val="002469" w:themeColor="accent2"/>
                <w:sz w:val="20"/>
              </w:rPr>
            </w:pPr>
            <w:r>
              <w:rPr>
                <w:b/>
                <w:bCs/>
                <w:color w:val="002469" w:themeColor="accent2"/>
                <w:sz w:val="20"/>
              </w:rPr>
              <w:t>(deze kolom verwijderen bij publicatie NvI)</w:t>
            </w:r>
          </w:p>
        </w:tc>
        <w:tc>
          <w:tcPr>
            <w:tcW w:w="4093" w:type="dxa"/>
            <w:gridSpan w:val="2"/>
            <w:shd w:val="clear" w:color="auto" w:fill="AEC9FF" w:themeFill="accent2" w:themeFillTint="33"/>
          </w:tcPr>
          <w:p w14:paraId="6A637D83" w14:textId="77777777" w:rsidR="008E4DCE" w:rsidRPr="00177E33" w:rsidRDefault="008E4DCE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Vraag</w:t>
            </w:r>
          </w:p>
        </w:tc>
        <w:tc>
          <w:tcPr>
            <w:tcW w:w="6787" w:type="dxa"/>
            <w:shd w:val="clear" w:color="auto" w:fill="AEC9FF" w:themeFill="accent2" w:themeFillTint="33"/>
          </w:tcPr>
          <w:p w14:paraId="05D2F0F2" w14:textId="77777777" w:rsidR="008E4DCE" w:rsidRPr="00177E33" w:rsidRDefault="008E4DCE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Antwoord</w:t>
            </w:r>
          </w:p>
        </w:tc>
      </w:tr>
      <w:tr w:rsidR="008E4DCE" w14:paraId="435591C8" w14:textId="77777777" w:rsidTr="008E4DCE">
        <w:tc>
          <w:tcPr>
            <w:tcW w:w="1594" w:type="dxa"/>
          </w:tcPr>
          <w:p w14:paraId="1F1030FC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2384" w:type="dxa"/>
          </w:tcPr>
          <w:p w14:paraId="23158D20" w14:textId="1880556D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0CD3DC38" w14:textId="03094EAE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2768" w:type="dxa"/>
            <w:gridSpan w:val="2"/>
          </w:tcPr>
          <w:p w14:paraId="36B410C8" w14:textId="4801AAFC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4100" w:type="dxa"/>
            <w:gridSpan w:val="2"/>
          </w:tcPr>
          <w:p w14:paraId="34F4AA97" w14:textId="06B0CEFE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6801" w:type="dxa"/>
            <w:gridSpan w:val="2"/>
          </w:tcPr>
          <w:p w14:paraId="294125D8" w14:textId="77777777" w:rsidR="008E4DCE" w:rsidRPr="00177E33" w:rsidRDefault="008E4DCE" w:rsidP="00AF5EF8">
            <w:pPr>
              <w:rPr>
                <w:sz w:val="20"/>
              </w:rPr>
            </w:pPr>
          </w:p>
        </w:tc>
      </w:tr>
      <w:tr w:rsidR="008E4DCE" w14:paraId="194CEA77" w14:textId="77777777" w:rsidTr="008E4DCE">
        <w:tc>
          <w:tcPr>
            <w:tcW w:w="1594" w:type="dxa"/>
          </w:tcPr>
          <w:p w14:paraId="44C675FB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2384" w:type="dxa"/>
          </w:tcPr>
          <w:p w14:paraId="47A1E279" w14:textId="16689D12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287A2755" w14:textId="7599E1F3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2768" w:type="dxa"/>
            <w:gridSpan w:val="2"/>
          </w:tcPr>
          <w:p w14:paraId="7143A684" w14:textId="715F71B3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4100" w:type="dxa"/>
            <w:gridSpan w:val="2"/>
          </w:tcPr>
          <w:p w14:paraId="4B581076" w14:textId="2C025ABB" w:rsidR="008E4DCE" w:rsidRPr="00177E33" w:rsidRDefault="008E4DCE" w:rsidP="00AF5EF8">
            <w:pPr>
              <w:rPr>
                <w:sz w:val="20"/>
              </w:rPr>
            </w:pPr>
          </w:p>
        </w:tc>
        <w:tc>
          <w:tcPr>
            <w:tcW w:w="6801" w:type="dxa"/>
            <w:gridSpan w:val="2"/>
          </w:tcPr>
          <w:p w14:paraId="0C7C581C" w14:textId="77777777" w:rsidR="008E4DCE" w:rsidRPr="00177E33" w:rsidRDefault="008E4DCE" w:rsidP="00AF5EF8">
            <w:pPr>
              <w:rPr>
                <w:sz w:val="20"/>
              </w:rPr>
            </w:pPr>
          </w:p>
        </w:tc>
      </w:tr>
      <w:tr w:rsidR="008E4DCE" w14:paraId="6202C77B" w14:textId="77777777" w:rsidTr="008E4DCE">
        <w:tc>
          <w:tcPr>
            <w:tcW w:w="1594" w:type="dxa"/>
          </w:tcPr>
          <w:p w14:paraId="0E6193A1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6FCE69FC" w14:textId="5E51C1ED" w:rsidR="008E4DCE" w:rsidRPr="00177E33" w:rsidRDefault="008E4DCE" w:rsidP="00AF5EF8"/>
        </w:tc>
        <w:tc>
          <w:tcPr>
            <w:tcW w:w="549" w:type="dxa"/>
          </w:tcPr>
          <w:p w14:paraId="5CC4EDFE" w14:textId="093A13B2" w:rsidR="008E4DCE" w:rsidRPr="00177E33" w:rsidRDefault="008E4DCE" w:rsidP="00AF5EF8"/>
        </w:tc>
        <w:tc>
          <w:tcPr>
            <w:tcW w:w="2768" w:type="dxa"/>
            <w:gridSpan w:val="2"/>
          </w:tcPr>
          <w:p w14:paraId="09EB1673" w14:textId="56FB7EBE" w:rsidR="008E4DCE" w:rsidRPr="00177E33" w:rsidRDefault="008E4DCE" w:rsidP="00AF5EF8"/>
        </w:tc>
        <w:tc>
          <w:tcPr>
            <w:tcW w:w="4100" w:type="dxa"/>
            <w:gridSpan w:val="2"/>
          </w:tcPr>
          <w:p w14:paraId="1AC8DFD8" w14:textId="3253E16A" w:rsidR="008E4DCE" w:rsidRPr="00177E33" w:rsidRDefault="008E4DCE" w:rsidP="00AF5EF8"/>
        </w:tc>
        <w:tc>
          <w:tcPr>
            <w:tcW w:w="6801" w:type="dxa"/>
            <w:gridSpan w:val="2"/>
          </w:tcPr>
          <w:p w14:paraId="27401F70" w14:textId="77777777" w:rsidR="008E4DCE" w:rsidRPr="00177E33" w:rsidRDefault="008E4DCE" w:rsidP="00AF5EF8"/>
        </w:tc>
      </w:tr>
      <w:tr w:rsidR="008E4DCE" w14:paraId="154E82E1" w14:textId="77777777" w:rsidTr="008E4DCE">
        <w:tc>
          <w:tcPr>
            <w:tcW w:w="1594" w:type="dxa"/>
          </w:tcPr>
          <w:p w14:paraId="4422FECF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51885FCA" w14:textId="32B45E2F" w:rsidR="008E4DCE" w:rsidRPr="00177E33" w:rsidRDefault="008E4DCE" w:rsidP="00AF5EF8"/>
        </w:tc>
        <w:tc>
          <w:tcPr>
            <w:tcW w:w="549" w:type="dxa"/>
          </w:tcPr>
          <w:p w14:paraId="77CFB4A7" w14:textId="21A6DA58" w:rsidR="008E4DCE" w:rsidRPr="00177E33" w:rsidRDefault="008E4DCE" w:rsidP="00AF5EF8"/>
        </w:tc>
        <w:tc>
          <w:tcPr>
            <w:tcW w:w="2768" w:type="dxa"/>
            <w:gridSpan w:val="2"/>
          </w:tcPr>
          <w:p w14:paraId="76525690" w14:textId="20EC3B2C" w:rsidR="008E4DCE" w:rsidRPr="00177E33" w:rsidRDefault="008E4DCE" w:rsidP="00AF5EF8"/>
        </w:tc>
        <w:tc>
          <w:tcPr>
            <w:tcW w:w="4100" w:type="dxa"/>
            <w:gridSpan w:val="2"/>
          </w:tcPr>
          <w:p w14:paraId="4FCFC1BB" w14:textId="120D3D10" w:rsidR="008E4DCE" w:rsidRPr="00177E33" w:rsidRDefault="008E4DCE" w:rsidP="00AF5EF8"/>
        </w:tc>
        <w:tc>
          <w:tcPr>
            <w:tcW w:w="6801" w:type="dxa"/>
            <w:gridSpan w:val="2"/>
          </w:tcPr>
          <w:p w14:paraId="704800AB" w14:textId="77777777" w:rsidR="008E4DCE" w:rsidRPr="00177E33" w:rsidRDefault="008E4DCE" w:rsidP="00AF5EF8"/>
        </w:tc>
      </w:tr>
      <w:tr w:rsidR="008E4DCE" w14:paraId="2A2DEB2F" w14:textId="77777777" w:rsidTr="008E4DCE">
        <w:tc>
          <w:tcPr>
            <w:tcW w:w="1594" w:type="dxa"/>
          </w:tcPr>
          <w:p w14:paraId="745EB62B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653F6B8B" w14:textId="28346C12" w:rsidR="008E4DCE" w:rsidRPr="00177E33" w:rsidRDefault="008E4DCE" w:rsidP="00AF5EF8"/>
        </w:tc>
        <w:tc>
          <w:tcPr>
            <w:tcW w:w="549" w:type="dxa"/>
          </w:tcPr>
          <w:p w14:paraId="4D0D9C9F" w14:textId="33B45E15" w:rsidR="008E4DCE" w:rsidRPr="00177E33" w:rsidRDefault="008E4DCE" w:rsidP="00AF5EF8"/>
        </w:tc>
        <w:tc>
          <w:tcPr>
            <w:tcW w:w="2768" w:type="dxa"/>
            <w:gridSpan w:val="2"/>
          </w:tcPr>
          <w:p w14:paraId="1E3E5389" w14:textId="66E67F73" w:rsidR="008E4DCE" w:rsidRPr="00177E33" w:rsidRDefault="008E4DCE" w:rsidP="00AF5EF8"/>
        </w:tc>
        <w:tc>
          <w:tcPr>
            <w:tcW w:w="4100" w:type="dxa"/>
            <w:gridSpan w:val="2"/>
          </w:tcPr>
          <w:p w14:paraId="58176517" w14:textId="7DD170EF" w:rsidR="008E4DCE" w:rsidRPr="00177E33" w:rsidRDefault="008E4DCE" w:rsidP="00AF5EF8"/>
        </w:tc>
        <w:tc>
          <w:tcPr>
            <w:tcW w:w="6801" w:type="dxa"/>
            <w:gridSpan w:val="2"/>
          </w:tcPr>
          <w:p w14:paraId="148E17A6" w14:textId="77777777" w:rsidR="008E4DCE" w:rsidRPr="00177E33" w:rsidRDefault="008E4DCE" w:rsidP="00AF5EF8"/>
        </w:tc>
      </w:tr>
      <w:tr w:rsidR="008E4DCE" w14:paraId="018B2710" w14:textId="77777777" w:rsidTr="008E4DCE">
        <w:tc>
          <w:tcPr>
            <w:tcW w:w="1594" w:type="dxa"/>
          </w:tcPr>
          <w:p w14:paraId="608399E8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28416293" w14:textId="50AAE352" w:rsidR="008E4DCE" w:rsidRPr="00177E33" w:rsidRDefault="008E4DCE" w:rsidP="00AF5EF8"/>
        </w:tc>
        <w:tc>
          <w:tcPr>
            <w:tcW w:w="549" w:type="dxa"/>
          </w:tcPr>
          <w:p w14:paraId="6F6F6F07" w14:textId="6CD511A8" w:rsidR="008E4DCE" w:rsidRPr="00177E33" w:rsidRDefault="008E4DCE" w:rsidP="00AF5EF8"/>
        </w:tc>
        <w:tc>
          <w:tcPr>
            <w:tcW w:w="2768" w:type="dxa"/>
            <w:gridSpan w:val="2"/>
          </w:tcPr>
          <w:p w14:paraId="21034047" w14:textId="5D0A3D0D" w:rsidR="008E4DCE" w:rsidRPr="00177E33" w:rsidRDefault="008E4DCE" w:rsidP="00AF5EF8"/>
        </w:tc>
        <w:tc>
          <w:tcPr>
            <w:tcW w:w="4100" w:type="dxa"/>
            <w:gridSpan w:val="2"/>
          </w:tcPr>
          <w:p w14:paraId="14C5AA74" w14:textId="15E71480" w:rsidR="008E4DCE" w:rsidRPr="00177E33" w:rsidRDefault="008E4DCE" w:rsidP="00AF5EF8"/>
        </w:tc>
        <w:tc>
          <w:tcPr>
            <w:tcW w:w="6801" w:type="dxa"/>
            <w:gridSpan w:val="2"/>
          </w:tcPr>
          <w:p w14:paraId="7E28E2A1" w14:textId="77777777" w:rsidR="008E4DCE" w:rsidRPr="00177E33" w:rsidRDefault="008E4DCE" w:rsidP="00AF5EF8"/>
        </w:tc>
      </w:tr>
      <w:tr w:rsidR="008E4DCE" w14:paraId="16802015" w14:textId="77777777" w:rsidTr="008E4DCE">
        <w:tc>
          <w:tcPr>
            <w:tcW w:w="1594" w:type="dxa"/>
          </w:tcPr>
          <w:p w14:paraId="57C38051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69396E88" w14:textId="6727F9FF" w:rsidR="008E4DCE" w:rsidRPr="00177E33" w:rsidRDefault="008E4DCE" w:rsidP="00AF5EF8"/>
        </w:tc>
        <w:tc>
          <w:tcPr>
            <w:tcW w:w="549" w:type="dxa"/>
          </w:tcPr>
          <w:p w14:paraId="5B5258E2" w14:textId="138C534B" w:rsidR="008E4DCE" w:rsidRPr="00177E33" w:rsidRDefault="008E4DCE" w:rsidP="00AF5EF8"/>
        </w:tc>
        <w:tc>
          <w:tcPr>
            <w:tcW w:w="2768" w:type="dxa"/>
            <w:gridSpan w:val="2"/>
          </w:tcPr>
          <w:p w14:paraId="0128C227" w14:textId="79FA5498" w:rsidR="008E4DCE" w:rsidRPr="00177E33" w:rsidRDefault="008E4DCE" w:rsidP="00AF5EF8"/>
        </w:tc>
        <w:tc>
          <w:tcPr>
            <w:tcW w:w="4100" w:type="dxa"/>
            <w:gridSpan w:val="2"/>
          </w:tcPr>
          <w:p w14:paraId="13AD02CD" w14:textId="0BD15D70" w:rsidR="008E4DCE" w:rsidRPr="00177E33" w:rsidRDefault="008E4DCE" w:rsidP="00AF5EF8"/>
        </w:tc>
        <w:tc>
          <w:tcPr>
            <w:tcW w:w="6801" w:type="dxa"/>
            <w:gridSpan w:val="2"/>
          </w:tcPr>
          <w:p w14:paraId="6F512187" w14:textId="77777777" w:rsidR="008E4DCE" w:rsidRPr="00177E33" w:rsidRDefault="008E4DCE" w:rsidP="00AF5EF8"/>
        </w:tc>
      </w:tr>
      <w:tr w:rsidR="008E4DCE" w14:paraId="671A81F5" w14:textId="77777777" w:rsidTr="008E4DCE">
        <w:tc>
          <w:tcPr>
            <w:tcW w:w="1594" w:type="dxa"/>
          </w:tcPr>
          <w:p w14:paraId="1279B181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2181611F" w14:textId="1CF53FC8" w:rsidR="008E4DCE" w:rsidRPr="00177E33" w:rsidRDefault="008E4DCE" w:rsidP="00AF5EF8"/>
        </w:tc>
        <w:tc>
          <w:tcPr>
            <w:tcW w:w="549" w:type="dxa"/>
          </w:tcPr>
          <w:p w14:paraId="7B77A638" w14:textId="0B269E32" w:rsidR="008E4DCE" w:rsidRPr="00177E33" w:rsidRDefault="008E4DCE" w:rsidP="00AF5EF8"/>
        </w:tc>
        <w:tc>
          <w:tcPr>
            <w:tcW w:w="2768" w:type="dxa"/>
            <w:gridSpan w:val="2"/>
          </w:tcPr>
          <w:p w14:paraId="3830A8E2" w14:textId="4C6CF603" w:rsidR="008E4DCE" w:rsidRPr="00177E33" w:rsidRDefault="008E4DCE" w:rsidP="00AF5EF8"/>
        </w:tc>
        <w:tc>
          <w:tcPr>
            <w:tcW w:w="4100" w:type="dxa"/>
            <w:gridSpan w:val="2"/>
          </w:tcPr>
          <w:p w14:paraId="3DCBA75D" w14:textId="5EFA892A" w:rsidR="008E4DCE" w:rsidRPr="00177E33" w:rsidRDefault="008E4DCE" w:rsidP="00AF5EF8"/>
        </w:tc>
        <w:tc>
          <w:tcPr>
            <w:tcW w:w="6801" w:type="dxa"/>
            <w:gridSpan w:val="2"/>
          </w:tcPr>
          <w:p w14:paraId="48E07CA4" w14:textId="77777777" w:rsidR="008E4DCE" w:rsidRPr="00177E33" w:rsidRDefault="008E4DCE" w:rsidP="00AF5EF8"/>
        </w:tc>
      </w:tr>
      <w:tr w:rsidR="008E4DCE" w14:paraId="7450BB74" w14:textId="77777777" w:rsidTr="008E4DCE">
        <w:tc>
          <w:tcPr>
            <w:tcW w:w="1594" w:type="dxa"/>
          </w:tcPr>
          <w:p w14:paraId="691B00A6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0A7B623E" w14:textId="3AF91548" w:rsidR="008E4DCE" w:rsidRPr="00177E33" w:rsidRDefault="008E4DCE" w:rsidP="00AF5EF8"/>
        </w:tc>
        <w:tc>
          <w:tcPr>
            <w:tcW w:w="549" w:type="dxa"/>
          </w:tcPr>
          <w:p w14:paraId="3A748CFC" w14:textId="6F72D000" w:rsidR="008E4DCE" w:rsidRPr="00177E33" w:rsidRDefault="008E4DCE" w:rsidP="00AF5EF8"/>
        </w:tc>
        <w:tc>
          <w:tcPr>
            <w:tcW w:w="2768" w:type="dxa"/>
            <w:gridSpan w:val="2"/>
          </w:tcPr>
          <w:p w14:paraId="24517CAF" w14:textId="67597F3A" w:rsidR="008E4DCE" w:rsidRPr="00177E33" w:rsidRDefault="008E4DCE" w:rsidP="00AF5EF8"/>
        </w:tc>
        <w:tc>
          <w:tcPr>
            <w:tcW w:w="4100" w:type="dxa"/>
            <w:gridSpan w:val="2"/>
          </w:tcPr>
          <w:p w14:paraId="652916F2" w14:textId="1D8A8D40" w:rsidR="008E4DCE" w:rsidRPr="00177E33" w:rsidRDefault="008E4DCE" w:rsidP="00AF5EF8"/>
        </w:tc>
        <w:tc>
          <w:tcPr>
            <w:tcW w:w="6801" w:type="dxa"/>
            <w:gridSpan w:val="2"/>
          </w:tcPr>
          <w:p w14:paraId="746225CA" w14:textId="77777777" w:rsidR="008E4DCE" w:rsidRPr="00177E33" w:rsidRDefault="008E4DCE" w:rsidP="00AF5EF8"/>
        </w:tc>
      </w:tr>
      <w:tr w:rsidR="008E4DCE" w14:paraId="2B7219EC" w14:textId="77777777" w:rsidTr="008E4DCE">
        <w:tc>
          <w:tcPr>
            <w:tcW w:w="1594" w:type="dxa"/>
          </w:tcPr>
          <w:p w14:paraId="7DAD41C5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5E87EF80" w14:textId="1E24FEA1" w:rsidR="008E4DCE" w:rsidRPr="00177E33" w:rsidRDefault="008E4DCE" w:rsidP="00AF5EF8"/>
        </w:tc>
        <w:tc>
          <w:tcPr>
            <w:tcW w:w="549" w:type="dxa"/>
          </w:tcPr>
          <w:p w14:paraId="1FFBF4F7" w14:textId="67EFF9F3" w:rsidR="008E4DCE" w:rsidRPr="00177E33" w:rsidRDefault="008E4DCE" w:rsidP="00AF5EF8"/>
        </w:tc>
        <w:tc>
          <w:tcPr>
            <w:tcW w:w="2768" w:type="dxa"/>
            <w:gridSpan w:val="2"/>
          </w:tcPr>
          <w:p w14:paraId="1FF17E0D" w14:textId="3ED0B657" w:rsidR="008E4DCE" w:rsidRPr="00177E33" w:rsidRDefault="008E4DCE" w:rsidP="00AF5EF8"/>
        </w:tc>
        <w:tc>
          <w:tcPr>
            <w:tcW w:w="4100" w:type="dxa"/>
            <w:gridSpan w:val="2"/>
          </w:tcPr>
          <w:p w14:paraId="0E7D75CB" w14:textId="58C5FEE7" w:rsidR="008E4DCE" w:rsidRPr="00177E33" w:rsidRDefault="008E4DCE" w:rsidP="00AF5EF8"/>
        </w:tc>
        <w:tc>
          <w:tcPr>
            <w:tcW w:w="6801" w:type="dxa"/>
            <w:gridSpan w:val="2"/>
          </w:tcPr>
          <w:p w14:paraId="7E1CA1A4" w14:textId="77777777" w:rsidR="008E4DCE" w:rsidRPr="00177E33" w:rsidRDefault="008E4DCE" w:rsidP="00AF5EF8"/>
        </w:tc>
      </w:tr>
      <w:tr w:rsidR="008E4DCE" w14:paraId="325FCA68" w14:textId="77777777" w:rsidTr="008E4DCE">
        <w:tc>
          <w:tcPr>
            <w:tcW w:w="1594" w:type="dxa"/>
          </w:tcPr>
          <w:p w14:paraId="323E3EE6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28508260" w14:textId="2ABCA14F" w:rsidR="008E4DCE" w:rsidRPr="00177E33" w:rsidRDefault="008E4DCE" w:rsidP="00AF5EF8"/>
        </w:tc>
        <w:tc>
          <w:tcPr>
            <w:tcW w:w="549" w:type="dxa"/>
          </w:tcPr>
          <w:p w14:paraId="33A66E40" w14:textId="2093C4F8" w:rsidR="008E4DCE" w:rsidRPr="00177E33" w:rsidRDefault="008E4DCE" w:rsidP="00AF5EF8"/>
        </w:tc>
        <w:tc>
          <w:tcPr>
            <w:tcW w:w="2768" w:type="dxa"/>
            <w:gridSpan w:val="2"/>
          </w:tcPr>
          <w:p w14:paraId="12E04AC5" w14:textId="5ADB0D22" w:rsidR="008E4DCE" w:rsidRPr="00177E33" w:rsidRDefault="008E4DCE" w:rsidP="00AF5EF8"/>
        </w:tc>
        <w:tc>
          <w:tcPr>
            <w:tcW w:w="4100" w:type="dxa"/>
            <w:gridSpan w:val="2"/>
          </w:tcPr>
          <w:p w14:paraId="41A11FEA" w14:textId="6B6D4ACA" w:rsidR="008E4DCE" w:rsidRPr="00177E33" w:rsidRDefault="008E4DCE" w:rsidP="00AF5EF8"/>
        </w:tc>
        <w:tc>
          <w:tcPr>
            <w:tcW w:w="6801" w:type="dxa"/>
            <w:gridSpan w:val="2"/>
          </w:tcPr>
          <w:p w14:paraId="5D521E43" w14:textId="77777777" w:rsidR="008E4DCE" w:rsidRPr="00177E33" w:rsidRDefault="008E4DCE" w:rsidP="00AF5EF8"/>
        </w:tc>
      </w:tr>
      <w:tr w:rsidR="008E4DCE" w14:paraId="2BB6286B" w14:textId="77777777" w:rsidTr="008E4DCE">
        <w:tc>
          <w:tcPr>
            <w:tcW w:w="1594" w:type="dxa"/>
          </w:tcPr>
          <w:p w14:paraId="1A8D0D28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668D7288" w14:textId="165BFA8E" w:rsidR="008E4DCE" w:rsidRPr="00177E33" w:rsidRDefault="008E4DCE" w:rsidP="00AF5EF8"/>
        </w:tc>
        <w:tc>
          <w:tcPr>
            <w:tcW w:w="549" w:type="dxa"/>
          </w:tcPr>
          <w:p w14:paraId="5B6FCA42" w14:textId="1C13C725" w:rsidR="008E4DCE" w:rsidRPr="00177E33" w:rsidRDefault="008E4DCE" w:rsidP="00AF5EF8"/>
        </w:tc>
        <w:tc>
          <w:tcPr>
            <w:tcW w:w="2768" w:type="dxa"/>
            <w:gridSpan w:val="2"/>
          </w:tcPr>
          <w:p w14:paraId="6AAF33AB" w14:textId="333890B2" w:rsidR="008E4DCE" w:rsidRPr="00177E33" w:rsidRDefault="008E4DCE" w:rsidP="00AF5EF8"/>
        </w:tc>
        <w:tc>
          <w:tcPr>
            <w:tcW w:w="4100" w:type="dxa"/>
            <w:gridSpan w:val="2"/>
          </w:tcPr>
          <w:p w14:paraId="5E5E2453" w14:textId="6671B4F9" w:rsidR="008E4DCE" w:rsidRPr="00177E33" w:rsidRDefault="008E4DCE" w:rsidP="00AF5EF8"/>
        </w:tc>
        <w:tc>
          <w:tcPr>
            <w:tcW w:w="6801" w:type="dxa"/>
            <w:gridSpan w:val="2"/>
          </w:tcPr>
          <w:p w14:paraId="5CA471FF" w14:textId="77777777" w:rsidR="008E4DCE" w:rsidRPr="00177E33" w:rsidRDefault="008E4DCE" w:rsidP="00AF5EF8"/>
        </w:tc>
      </w:tr>
      <w:tr w:rsidR="008E4DCE" w14:paraId="4EDD2589" w14:textId="77777777" w:rsidTr="008E4DCE">
        <w:tc>
          <w:tcPr>
            <w:tcW w:w="1594" w:type="dxa"/>
          </w:tcPr>
          <w:p w14:paraId="7ED74CA1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3A08F2C6" w14:textId="4AEBBA97" w:rsidR="008E4DCE" w:rsidRPr="00177E33" w:rsidRDefault="008E4DCE" w:rsidP="00AF5EF8"/>
        </w:tc>
        <w:tc>
          <w:tcPr>
            <w:tcW w:w="549" w:type="dxa"/>
          </w:tcPr>
          <w:p w14:paraId="0456644F" w14:textId="14B51BC2" w:rsidR="008E4DCE" w:rsidRPr="00177E33" w:rsidRDefault="008E4DCE" w:rsidP="00AF5EF8"/>
        </w:tc>
        <w:tc>
          <w:tcPr>
            <w:tcW w:w="2768" w:type="dxa"/>
            <w:gridSpan w:val="2"/>
          </w:tcPr>
          <w:p w14:paraId="0152DE07" w14:textId="3572EB2E" w:rsidR="008E4DCE" w:rsidRPr="00177E33" w:rsidRDefault="008E4DCE" w:rsidP="00AF5EF8"/>
        </w:tc>
        <w:tc>
          <w:tcPr>
            <w:tcW w:w="4100" w:type="dxa"/>
            <w:gridSpan w:val="2"/>
          </w:tcPr>
          <w:p w14:paraId="631C7647" w14:textId="000AB29D" w:rsidR="008E4DCE" w:rsidRPr="00177E33" w:rsidRDefault="008E4DCE" w:rsidP="00AF5EF8"/>
        </w:tc>
        <w:tc>
          <w:tcPr>
            <w:tcW w:w="6801" w:type="dxa"/>
            <w:gridSpan w:val="2"/>
          </w:tcPr>
          <w:p w14:paraId="55F2636D" w14:textId="77777777" w:rsidR="008E4DCE" w:rsidRPr="00177E33" w:rsidRDefault="008E4DCE" w:rsidP="00AF5EF8"/>
        </w:tc>
      </w:tr>
      <w:tr w:rsidR="008E4DCE" w14:paraId="5DEA3CDE" w14:textId="77777777" w:rsidTr="008E4DCE">
        <w:tc>
          <w:tcPr>
            <w:tcW w:w="1594" w:type="dxa"/>
          </w:tcPr>
          <w:p w14:paraId="6B75BB3B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7F5D8E4E" w14:textId="0806B678" w:rsidR="008E4DCE" w:rsidRPr="00177E33" w:rsidRDefault="008E4DCE" w:rsidP="00AF5EF8"/>
        </w:tc>
        <w:tc>
          <w:tcPr>
            <w:tcW w:w="549" w:type="dxa"/>
          </w:tcPr>
          <w:p w14:paraId="43294D0F" w14:textId="3836B12E" w:rsidR="008E4DCE" w:rsidRPr="00177E33" w:rsidRDefault="008E4DCE" w:rsidP="00AF5EF8"/>
        </w:tc>
        <w:tc>
          <w:tcPr>
            <w:tcW w:w="2768" w:type="dxa"/>
            <w:gridSpan w:val="2"/>
          </w:tcPr>
          <w:p w14:paraId="227E02B5" w14:textId="3CF904B7" w:rsidR="008E4DCE" w:rsidRPr="00177E33" w:rsidRDefault="008E4DCE" w:rsidP="00AF5EF8"/>
        </w:tc>
        <w:tc>
          <w:tcPr>
            <w:tcW w:w="4100" w:type="dxa"/>
            <w:gridSpan w:val="2"/>
          </w:tcPr>
          <w:p w14:paraId="573A8D74" w14:textId="5DC72C3D" w:rsidR="008E4DCE" w:rsidRPr="00177E33" w:rsidRDefault="008E4DCE" w:rsidP="00AF5EF8"/>
        </w:tc>
        <w:tc>
          <w:tcPr>
            <w:tcW w:w="6801" w:type="dxa"/>
            <w:gridSpan w:val="2"/>
          </w:tcPr>
          <w:p w14:paraId="7C5181B7" w14:textId="77777777" w:rsidR="008E4DCE" w:rsidRPr="00177E33" w:rsidRDefault="008E4DCE" w:rsidP="00AF5EF8"/>
        </w:tc>
      </w:tr>
      <w:tr w:rsidR="008E4DCE" w14:paraId="010A1EA2" w14:textId="77777777" w:rsidTr="008E4DCE">
        <w:tc>
          <w:tcPr>
            <w:tcW w:w="1594" w:type="dxa"/>
          </w:tcPr>
          <w:p w14:paraId="4CBD6A46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16340C3A" w14:textId="595848B4" w:rsidR="008E4DCE" w:rsidRPr="00177E33" w:rsidRDefault="008E4DCE" w:rsidP="00AF5EF8"/>
        </w:tc>
        <w:tc>
          <w:tcPr>
            <w:tcW w:w="549" w:type="dxa"/>
          </w:tcPr>
          <w:p w14:paraId="65C5C14B" w14:textId="511ED057" w:rsidR="008E4DCE" w:rsidRPr="00177E33" w:rsidRDefault="008E4DCE" w:rsidP="00AF5EF8"/>
        </w:tc>
        <w:tc>
          <w:tcPr>
            <w:tcW w:w="2768" w:type="dxa"/>
            <w:gridSpan w:val="2"/>
          </w:tcPr>
          <w:p w14:paraId="6E954B3C" w14:textId="6452A207" w:rsidR="008E4DCE" w:rsidRPr="00177E33" w:rsidRDefault="008E4DCE" w:rsidP="00AF5EF8"/>
        </w:tc>
        <w:tc>
          <w:tcPr>
            <w:tcW w:w="4100" w:type="dxa"/>
            <w:gridSpan w:val="2"/>
          </w:tcPr>
          <w:p w14:paraId="707439B3" w14:textId="1A8B1288" w:rsidR="008E4DCE" w:rsidRPr="00177E33" w:rsidRDefault="008E4DCE" w:rsidP="00AF5EF8"/>
        </w:tc>
        <w:tc>
          <w:tcPr>
            <w:tcW w:w="6801" w:type="dxa"/>
            <w:gridSpan w:val="2"/>
          </w:tcPr>
          <w:p w14:paraId="35D68070" w14:textId="77777777" w:rsidR="008E4DCE" w:rsidRPr="00177E33" w:rsidRDefault="008E4DCE" w:rsidP="00AF5EF8"/>
        </w:tc>
      </w:tr>
      <w:tr w:rsidR="008E4DCE" w14:paraId="195F9A64" w14:textId="77777777" w:rsidTr="008E4DCE">
        <w:tc>
          <w:tcPr>
            <w:tcW w:w="1594" w:type="dxa"/>
          </w:tcPr>
          <w:p w14:paraId="4DCDA23A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6C6A0F56" w14:textId="256DC1BD" w:rsidR="008E4DCE" w:rsidRPr="00177E33" w:rsidRDefault="008E4DCE" w:rsidP="00AF5EF8"/>
        </w:tc>
        <w:tc>
          <w:tcPr>
            <w:tcW w:w="549" w:type="dxa"/>
          </w:tcPr>
          <w:p w14:paraId="3BDB46EF" w14:textId="592B6458" w:rsidR="008E4DCE" w:rsidRPr="00177E33" w:rsidRDefault="008E4DCE" w:rsidP="00AF5EF8"/>
        </w:tc>
        <w:tc>
          <w:tcPr>
            <w:tcW w:w="2768" w:type="dxa"/>
            <w:gridSpan w:val="2"/>
          </w:tcPr>
          <w:p w14:paraId="663D1FDB" w14:textId="7597BC9A" w:rsidR="008E4DCE" w:rsidRPr="00177E33" w:rsidRDefault="008E4DCE" w:rsidP="00AF5EF8"/>
        </w:tc>
        <w:tc>
          <w:tcPr>
            <w:tcW w:w="4100" w:type="dxa"/>
            <w:gridSpan w:val="2"/>
          </w:tcPr>
          <w:p w14:paraId="51FBF703" w14:textId="6DD092AC" w:rsidR="008E4DCE" w:rsidRPr="00177E33" w:rsidRDefault="008E4DCE" w:rsidP="00AF5EF8"/>
        </w:tc>
        <w:tc>
          <w:tcPr>
            <w:tcW w:w="6801" w:type="dxa"/>
            <w:gridSpan w:val="2"/>
          </w:tcPr>
          <w:p w14:paraId="4A4021DB" w14:textId="77777777" w:rsidR="008E4DCE" w:rsidRPr="00177E33" w:rsidRDefault="008E4DCE" w:rsidP="00AF5EF8"/>
        </w:tc>
      </w:tr>
      <w:tr w:rsidR="008E4DCE" w14:paraId="27BD2D31" w14:textId="77777777" w:rsidTr="008E4DCE">
        <w:tc>
          <w:tcPr>
            <w:tcW w:w="1594" w:type="dxa"/>
          </w:tcPr>
          <w:p w14:paraId="3984B7C0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50DAEAAE" w14:textId="351B2A2F" w:rsidR="008E4DCE" w:rsidRPr="00177E33" w:rsidRDefault="008E4DCE" w:rsidP="00AF5EF8"/>
        </w:tc>
        <w:tc>
          <w:tcPr>
            <w:tcW w:w="549" w:type="dxa"/>
          </w:tcPr>
          <w:p w14:paraId="7969E2AF" w14:textId="2D411D21" w:rsidR="008E4DCE" w:rsidRPr="00177E33" w:rsidRDefault="008E4DCE" w:rsidP="00AF5EF8"/>
        </w:tc>
        <w:tc>
          <w:tcPr>
            <w:tcW w:w="2768" w:type="dxa"/>
            <w:gridSpan w:val="2"/>
          </w:tcPr>
          <w:p w14:paraId="6E2A4CBB" w14:textId="04BBA1F6" w:rsidR="008E4DCE" w:rsidRPr="00177E33" w:rsidRDefault="008E4DCE" w:rsidP="00AF5EF8"/>
        </w:tc>
        <w:tc>
          <w:tcPr>
            <w:tcW w:w="4100" w:type="dxa"/>
            <w:gridSpan w:val="2"/>
          </w:tcPr>
          <w:p w14:paraId="67CE9732" w14:textId="7E830DF6" w:rsidR="008E4DCE" w:rsidRPr="00177E33" w:rsidRDefault="008E4DCE" w:rsidP="00AF5EF8"/>
        </w:tc>
        <w:tc>
          <w:tcPr>
            <w:tcW w:w="6801" w:type="dxa"/>
            <w:gridSpan w:val="2"/>
          </w:tcPr>
          <w:p w14:paraId="7B8B3D57" w14:textId="77777777" w:rsidR="008E4DCE" w:rsidRPr="00177E33" w:rsidRDefault="008E4DCE" w:rsidP="00AF5EF8"/>
        </w:tc>
      </w:tr>
      <w:tr w:rsidR="008E4DCE" w14:paraId="4FD01E4B" w14:textId="77777777" w:rsidTr="008E4DCE">
        <w:tc>
          <w:tcPr>
            <w:tcW w:w="1594" w:type="dxa"/>
          </w:tcPr>
          <w:p w14:paraId="26ABCD84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6EED2BAE" w14:textId="1A34AC5E" w:rsidR="008E4DCE" w:rsidRPr="00177E33" w:rsidRDefault="008E4DCE" w:rsidP="00AF5EF8"/>
        </w:tc>
        <w:tc>
          <w:tcPr>
            <w:tcW w:w="549" w:type="dxa"/>
          </w:tcPr>
          <w:p w14:paraId="1BB1B437" w14:textId="780F8440" w:rsidR="008E4DCE" w:rsidRPr="00177E33" w:rsidRDefault="008E4DCE" w:rsidP="00AF5EF8"/>
        </w:tc>
        <w:tc>
          <w:tcPr>
            <w:tcW w:w="2768" w:type="dxa"/>
            <w:gridSpan w:val="2"/>
          </w:tcPr>
          <w:p w14:paraId="0B5B5B28" w14:textId="582E01FF" w:rsidR="008E4DCE" w:rsidRPr="00177E33" w:rsidRDefault="008E4DCE" w:rsidP="00AF5EF8"/>
        </w:tc>
        <w:tc>
          <w:tcPr>
            <w:tcW w:w="4100" w:type="dxa"/>
            <w:gridSpan w:val="2"/>
          </w:tcPr>
          <w:p w14:paraId="4AC4B159" w14:textId="7B0DB6E2" w:rsidR="008E4DCE" w:rsidRPr="00177E33" w:rsidRDefault="008E4DCE" w:rsidP="00AF5EF8"/>
        </w:tc>
        <w:tc>
          <w:tcPr>
            <w:tcW w:w="6801" w:type="dxa"/>
            <w:gridSpan w:val="2"/>
          </w:tcPr>
          <w:p w14:paraId="76D4766D" w14:textId="77777777" w:rsidR="008E4DCE" w:rsidRPr="00177E33" w:rsidRDefault="008E4DCE" w:rsidP="00AF5EF8"/>
        </w:tc>
      </w:tr>
      <w:tr w:rsidR="008E4DCE" w14:paraId="0A9E50FF" w14:textId="77777777" w:rsidTr="008E4DCE">
        <w:tc>
          <w:tcPr>
            <w:tcW w:w="1594" w:type="dxa"/>
          </w:tcPr>
          <w:p w14:paraId="619C3642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18C11BE5" w14:textId="20A7072A" w:rsidR="008E4DCE" w:rsidRPr="00177E33" w:rsidRDefault="008E4DCE" w:rsidP="00AF5EF8"/>
        </w:tc>
        <w:tc>
          <w:tcPr>
            <w:tcW w:w="549" w:type="dxa"/>
          </w:tcPr>
          <w:p w14:paraId="4357E8B9" w14:textId="0FA09B01" w:rsidR="008E4DCE" w:rsidRPr="00177E33" w:rsidRDefault="008E4DCE" w:rsidP="00AF5EF8"/>
        </w:tc>
        <w:tc>
          <w:tcPr>
            <w:tcW w:w="2768" w:type="dxa"/>
            <w:gridSpan w:val="2"/>
          </w:tcPr>
          <w:p w14:paraId="1E87D474" w14:textId="3E48F30A" w:rsidR="008E4DCE" w:rsidRPr="00177E33" w:rsidRDefault="008E4DCE" w:rsidP="00AF5EF8"/>
        </w:tc>
        <w:tc>
          <w:tcPr>
            <w:tcW w:w="4100" w:type="dxa"/>
            <w:gridSpan w:val="2"/>
          </w:tcPr>
          <w:p w14:paraId="5BEE3869" w14:textId="3AFE066A" w:rsidR="008E4DCE" w:rsidRPr="00177E33" w:rsidRDefault="008E4DCE" w:rsidP="00AF5EF8"/>
        </w:tc>
        <w:tc>
          <w:tcPr>
            <w:tcW w:w="6801" w:type="dxa"/>
            <w:gridSpan w:val="2"/>
          </w:tcPr>
          <w:p w14:paraId="5CF6FEEA" w14:textId="77777777" w:rsidR="008E4DCE" w:rsidRPr="00177E33" w:rsidRDefault="008E4DCE" w:rsidP="00AF5EF8"/>
        </w:tc>
      </w:tr>
      <w:tr w:rsidR="008E4DCE" w14:paraId="0B9380E7" w14:textId="77777777" w:rsidTr="008E4DCE">
        <w:tc>
          <w:tcPr>
            <w:tcW w:w="1594" w:type="dxa"/>
          </w:tcPr>
          <w:p w14:paraId="1ED6DD22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4F3D3F37" w14:textId="5D6570BC" w:rsidR="008E4DCE" w:rsidRPr="00177E33" w:rsidRDefault="008E4DCE" w:rsidP="00AF5EF8"/>
        </w:tc>
        <w:tc>
          <w:tcPr>
            <w:tcW w:w="549" w:type="dxa"/>
          </w:tcPr>
          <w:p w14:paraId="7BAEF127" w14:textId="7286FFAD" w:rsidR="008E4DCE" w:rsidRPr="00177E33" w:rsidRDefault="008E4DCE" w:rsidP="00AF5EF8"/>
        </w:tc>
        <w:tc>
          <w:tcPr>
            <w:tcW w:w="2768" w:type="dxa"/>
            <w:gridSpan w:val="2"/>
          </w:tcPr>
          <w:p w14:paraId="01664CA6" w14:textId="570B9604" w:rsidR="008E4DCE" w:rsidRPr="00177E33" w:rsidRDefault="008E4DCE" w:rsidP="00AF5EF8"/>
        </w:tc>
        <w:tc>
          <w:tcPr>
            <w:tcW w:w="4100" w:type="dxa"/>
            <w:gridSpan w:val="2"/>
          </w:tcPr>
          <w:p w14:paraId="4C9729F0" w14:textId="261A390E" w:rsidR="008E4DCE" w:rsidRPr="00177E33" w:rsidRDefault="008E4DCE" w:rsidP="00AF5EF8"/>
        </w:tc>
        <w:tc>
          <w:tcPr>
            <w:tcW w:w="6801" w:type="dxa"/>
            <w:gridSpan w:val="2"/>
          </w:tcPr>
          <w:p w14:paraId="5E30A76A" w14:textId="77777777" w:rsidR="008E4DCE" w:rsidRPr="00177E33" w:rsidRDefault="008E4DCE" w:rsidP="00AF5EF8"/>
        </w:tc>
      </w:tr>
      <w:tr w:rsidR="008E4DCE" w14:paraId="297811FA" w14:textId="77777777" w:rsidTr="008E4DCE">
        <w:tc>
          <w:tcPr>
            <w:tcW w:w="1594" w:type="dxa"/>
          </w:tcPr>
          <w:p w14:paraId="7AF2A8A6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1CE47E15" w14:textId="6886549B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04C5B6B6" w14:textId="77777777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2FFF17BE" w14:textId="7BD654F6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683EB3A1" w14:textId="5CC139E1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487E1F00" w14:textId="77777777" w:rsidR="008E4DCE" w:rsidRPr="00177E33" w:rsidRDefault="008E4DCE" w:rsidP="00AF5EF8"/>
        </w:tc>
      </w:tr>
      <w:tr w:rsidR="008E4DCE" w14:paraId="20872D6B" w14:textId="77777777" w:rsidTr="008E4DCE">
        <w:tc>
          <w:tcPr>
            <w:tcW w:w="1594" w:type="dxa"/>
          </w:tcPr>
          <w:p w14:paraId="45033E27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0E86EB8A" w14:textId="4CA3E0FE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6906BF42" w14:textId="3E72CA76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42E434AC" w14:textId="4257D428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47C58153" w14:textId="3DBE232A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7EFF3AFE" w14:textId="77777777" w:rsidR="008E4DCE" w:rsidRPr="00177E33" w:rsidRDefault="008E4DCE" w:rsidP="00AF5EF8"/>
        </w:tc>
      </w:tr>
      <w:tr w:rsidR="008E4DCE" w14:paraId="2549FC79" w14:textId="77777777" w:rsidTr="008E4DCE">
        <w:tc>
          <w:tcPr>
            <w:tcW w:w="1594" w:type="dxa"/>
          </w:tcPr>
          <w:p w14:paraId="6BA269F2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096F5FCF" w14:textId="0AECCC2E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10BB42F2" w14:textId="0424D1DD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7B0400F9" w14:textId="418771C8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63A64019" w14:textId="77777777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7BF5F1CB" w14:textId="77777777" w:rsidR="008E4DCE" w:rsidRPr="00177E33" w:rsidRDefault="008E4DCE" w:rsidP="00AF5EF8"/>
        </w:tc>
      </w:tr>
      <w:tr w:rsidR="008E4DCE" w14:paraId="30F7894E" w14:textId="77777777" w:rsidTr="008E4DCE">
        <w:tc>
          <w:tcPr>
            <w:tcW w:w="1594" w:type="dxa"/>
          </w:tcPr>
          <w:p w14:paraId="2C26C673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701D5E16" w14:textId="67ECFBF6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31AF64B5" w14:textId="4B49C3E5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30B75131" w14:textId="593E6F89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03B28BB0" w14:textId="763E909B" w:rsidR="008E4DCE" w:rsidRPr="0054759F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73A58BF7" w14:textId="77777777" w:rsidR="008E4DCE" w:rsidRPr="00177E33" w:rsidRDefault="008E4DCE" w:rsidP="00AF5EF8"/>
        </w:tc>
      </w:tr>
      <w:tr w:rsidR="008E4DCE" w14:paraId="6B24B192" w14:textId="77777777" w:rsidTr="008E4DCE">
        <w:tc>
          <w:tcPr>
            <w:tcW w:w="1594" w:type="dxa"/>
          </w:tcPr>
          <w:p w14:paraId="7E6963EB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0E0E6184" w14:textId="22598AFE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58BFC8B0" w14:textId="40C00A57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5082E992" w14:textId="08D72556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49475384" w14:textId="311B8C03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505BC1C0" w14:textId="77777777" w:rsidR="008E4DCE" w:rsidRPr="00177E33" w:rsidRDefault="008E4DCE" w:rsidP="00AF5EF8"/>
        </w:tc>
      </w:tr>
      <w:tr w:rsidR="008E4DCE" w14:paraId="7DECE1CE" w14:textId="77777777" w:rsidTr="008E4DCE">
        <w:tc>
          <w:tcPr>
            <w:tcW w:w="1594" w:type="dxa"/>
          </w:tcPr>
          <w:p w14:paraId="12221C04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3AD4B0B3" w14:textId="7B478E9E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0C8B8BC9" w14:textId="31D96013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607E5FCE" w14:textId="3B3315D5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6B2E4E1B" w14:textId="100C194B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6A774DB4" w14:textId="77777777" w:rsidR="008E4DCE" w:rsidRPr="00177E33" w:rsidRDefault="008E4DCE" w:rsidP="00AF5EF8"/>
        </w:tc>
      </w:tr>
      <w:tr w:rsidR="008E4DCE" w14:paraId="45FEA3A4" w14:textId="77777777" w:rsidTr="008E4DCE">
        <w:tc>
          <w:tcPr>
            <w:tcW w:w="1594" w:type="dxa"/>
          </w:tcPr>
          <w:p w14:paraId="5DE18913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3770986F" w14:textId="024F9F6C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75949CC8" w14:textId="1A45C97E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614FA947" w14:textId="4E6F2E08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481DF61D" w14:textId="78FE4A24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407790E6" w14:textId="77777777" w:rsidR="008E4DCE" w:rsidRPr="00177E33" w:rsidRDefault="008E4DCE" w:rsidP="00AF5EF8"/>
        </w:tc>
      </w:tr>
      <w:tr w:rsidR="008E4DCE" w14:paraId="1FA287D2" w14:textId="77777777" w:rsidTr="008E4DCE">
        <w:tc>
          <w:tcPr>
            <w:tcW w:w="1594" w:type="dxa"/>
          </w:tcPr>
          <w:p w14:paraId="56CBD285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21477F82" w14:textId="4FD5C73B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4EF360C3" w14:textId="3F2D81B5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69D3FE11" w14:textId="188EF3D9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04C6BB3B" w14:textId="79F07394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57096CDF" w14:textId="77777777" w:rsidR="008E4DCE" w:rsidRPr="00177E33" w:rsidRDefault="008E4DCE" w:rsidP="00AF5EF8"/>
        </w:tc>
      </w:tr>
      <w:tr w:rsidR="008E4DCE" w14:paraId="062840FF" w14:textId="77777777" w:rsidTr="008E4DCE">
        <w:tc>
          <w:tcPr>
            <w:tcW w:w="1594" w:type="dxa"/>
          </w:tcPr>
          <w:p w14:paraId="3B5B5037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44E818A8" w14:textId="4957ABE7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1706B0F0" w14:textId="67733225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76BE9ABC" w14:textId="502CF300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09431D4E" w14:textId="292D76A2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6EC7E850" w14:textId="77777777" w:rsidR="008E4DCE" w:rsidRPr="00177E33" w:rsidRDefault="008E4DCE" w:rsidP="00AF5EF8"/>
        </w:tc>
      </w:tr>
      <w:tr w:rsidR="008E4DCE" w14:paraId="1B5F21DA" w14:textId="77777777" w:rsidTr="008E4DCE">
        <w:tc>
          <w:tcPr>
            <w:tcW w:w="1594" w:type="dxa"/>
          </w:tcPr>
          <w:p w14:paraId="5EADAD9A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70CEE3EB" w14:textId="443210AA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4C0AA50F" w14:textId="6C779F95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4F6AFF7F" w14:textId="110AF577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4100" w:type="dxa"/>
            <w:gridSpan w:val="2"/>
          </w:tcPr>
          <w:p w14:paraId="56D89D2D" w14:textId="6C2636A3" w:rsidR="008E4DCE" w:rsidRPr="006335DC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4F12B2B8" w14:textId="77777777" w:rsidR="008E4DCE" w:rsidRPr="00177E33" w:rsidRDefault="008E4DCE" w:rsidP="00AF5EF8"/>
        </w:tc>
      </w:tr>
      <w:tr w:rsidR="008E4DCE" w14:paraId="5A158A21" w14:textId="77777777" w:rsidTr="008E4DCE">
        <w:tc>
          <w:tcPr>
            <w:tcW w:w="1594" w:type="dxa"/>
          </w:tcPr>
          <w:p w14:paraId="41E2FA32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4C03E61E" w14:textId="3A6A4EA8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549" w:type="dxa"/>
          </w:tcPr>
          <w:p w14:paraId="4C9FF7D2" w14:textId="77777777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2FF314D9" w14:textId="3B7609FF" w:rsidR="008E4DCE" w:rsidRPr="00AF5EF8" w:rsidRDefault="008E4DCE" w:rsidP="00AF5EF8">
            <w:pPr>
              <w:rPr>
                <w:szCs w:val="22"/>
                <w:lang w:val="en-US"/>
              </w:rPr>
            </w:pPr>
          </w:p>
        </w:tc>
        <w:tc>
          <w:tcPr>
            <w:tcW w:w="4100" w:type="dxa"/>
            <w:gridSpan w:val="2"/>
          </w:tcPr>
          <w:p w14:paraId="1B738F58" w14:textId="17588F16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6801" w:type="dxa"/>
            <w:gridSpan w:val="2"/>
          </w:tcPr>
          <w:p w14:paraId="3B4ED386" w14:textId="77777777" w:rsidR="008E4DCE" w:rsidRPr="00177E33" w:rsidRDefault="008E4DCE" w:rsidP="00AF5EF8"/>
        </w:tc>
      </w:tr>
      <w:tr w:rsidR="008E4DCE" w14:paraId="34BBFB03" w14:textId="77777777" w:rsidTr="008E4DCE">
        <w:tc>
          <w:tcPr>
            <w:tcW w:w="1594" w:type="dxa"/>
          </w:tcPr>
          <w:p w14:paraId="44C76DAD" w14:textId="77777777" w:rsidR="008E4DCE" w:rsidRPr="00177E33" w:rsidRDefault="008E4DCE" w:rsidP="00AF5EF8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2384" w:type="dxa"/>
          </w:tcPr>
          <w:p w14:paraId="49BA0895" w14:textId="1A9B9EB9" w:rsidR="008E4DCE" w:rsidRDefault="008E4DCE" w:rsidP="00AF5EF8"/>
        </w:tc>
        <w:tc>
          <w:tcPr>
            <w:tcW w:w="549" w:type="dxa"/>
          </w:tcPr>
          <w:p w14:paraId="00E815E6" w14:textId="77777777" w:rsidR="008E4DCE" w:rsidRDefault="008E4DCE" w:rsidP="00AF5EF8">
            <w:pPr>
              <w:rPr>
                <w:szCs w:val="22"/>
              </w:rPr>
            </w:pPr>
          </w:p>
        </w:tc>
        <w:tc>
          <w:tcPr>
            <w:tcW w:w="2768" w:type="dxa"/>
            <w:gridSpan w:val="2"/>
          </w:tcPr>
          <w:p w14:paraId="629CBCE5" w14:textId="0C75B489" w:rsidR="008E4DCE" w:rsidRPr="006D7952" w:rsidRDefault="008E4DCE" w:rsidP="00AF5EF8">
            <w:pPr>
              <w:rPr>
                <w:lang w:val="en-US"/>
              </w:rPr>
            </w:pPr>
          </w:p>
        </w:tc>
        <w:tc>
          <w:tcPr>
            <w:tcW w:w="4100" w:type="dxa"/>
            <w:gridSpan w:val="2"/>
          </w:tcPr>
          <w:p w14:paraId="32077AB4" w14:textId="296B179D" w:rsidR="008E4DCE" w:rsidRDefault="008E4DCE" w:rsidP="00AF5EF8"/>
        </w:tc>
        <w:tc>
          <w:tcPr>
            <w:tcW w:w="6801" w:type="dxa"/>
            <w:gridSpan w:val="2"/>
          </w:tcPr>
          <w:p w14:paraId="63FB24B4" w14:textId="77777777" w:rsidR="008E4DCE" w:rsidRPr="00177E33" w:rsidRDefault="008E4DCE" w:rsidP="00AF5EF8"/>
        </w:tc>
      </w:tr>
    </w:tbl>
    <w:p w14:paraId="36CB84DD" w14:textId="77777777" w:rsidR="004F34C0" w:rsidRPr="00C927BB" w:rsidRDefault="004F34C0" w:rsidP="004F34C0"/>
    <w:p w14:paraId="37C95DA8" w14:textId="77777777" w:rsidR="004F34C0" w:rsidRDefault="004F34C0" w:rsidP="00C927BB"/>
    <w:sectPr w:rsidR="004F34C0" w:rsidSect="00C927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4" w:h="16840" w:orient="landscape" w:code="131"/>
      <w:pgMar w:top="1361" w:right="3062" w:bottom="1191" w:left="1361" w:header="624" w:footer="0" w:gutter="0"/>
      <w:paperSrc w:first="15" w:other="15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47FB0" w14:textId="77777777" w:rsidR="00084565" w:rsidRDefault="00084565">
      <w:r>
        <w:separator/>
      </w:r>
    </w:p>
  </w:endnote>
  <w:endnote w:type="continuationSeparator" w:id="0">
    <w:p w14:paraId="2F5BC869" w14:textId="77777777" w:rsidR="00084565" w:rsidRDefault="00084565">
      <w:r>
        <w:continuationSeparator/>
      </w:r>
    </w:p>
  </w:endnote>
  <w:endnote w:type="continuationNotice" w:id="1">
    <w:p w14:paraId="58574D2A" w14:textId="77777777" w:rsidR="00084565" w:rsidRDefault="000845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20A48" w14:textId="77777777" w:rsidR="008E4DCE" w:rsidRDefault="008E4DC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  <w:gridCol w:w="57"/>
      <w:gridCol w:w="3488"/>
    </w:tblGrid>
    <w:tr w:rsidR="007F749B" w14:paraId="43C85B45" w14:textId="77777777" w:rsidTr="007F749B">
      <w:trPr>
        <w:cantSplit/>
      </w:trPr>
      <w:tc>
        <w:tcPr>
          <w:tcW w:w="6237" w:type="dxa"/>
          <w:vMerge w:val="restart"/>
        </w:tcPr>
        <w:p w14:paraId="6A990159" w14:textId="77777777" w:rsidR="007F749B" w:rsidRDefault="007F749B" w:rsidP="007F749B">
          <w:pPr>
            <w:pStyle w:val="HuisstijlArnhem"/>
            <w:rPr>
              <w:sz w:val="16"/>
            </w:rPr>
          </w:pPr>
          <w:r w:rsidRPr="00B81B43">
            <w:rPr>
              <w:sz w:val="16"/>
            </w:rPr>
            <w:t>Eusebiusbuitensingel 53 • Postbus 9200 • 6800 HA ARNHEM</w:t>
          </w:r>
          <w:r>
            <w:rPr>
              <w:sz w:val="16"/>
            </w:rPr>
            <w:t xml:space="preserve"> </w:t>
          </w:r>
          <w:r w:rsidRPr="00B81B43">
            <w:rPr>
              <w:sz w:val="16"/>
            </w:rPr>
            <w:t xml:space="preserve"> </w:t>
          </w:r>
        </w:p>
      </w:tc>
      <w:tc>
        <w:tcPr>
          <w:tcW w:w="3545" w:type="dxa"/>
          <w:gridSpan w:val="2"/>
        </w:tcPr>
        <w:p w14:paraId="0AD5B689" w14:textId="77777777" w:rsidR="007F749B" w:rsidRDefault="007F749B" w:rsidP="007F749B">
          <w:pPr>
            <w:pStyle w:val="HuisstijlArnhem"/>
            <w:rPr>
              <w:b/>
              <w:caps/>
              <w:sz w:val="15"/>
            </w:rPr>
          </w:pPr>
        </w:p>
      </w:tc>
    </w:tr>
    <w:tr w:rsidR="007F749B" w14:paraId="0AC9A74F" w14:textId="77777777" w:rsidTr="007F749B">
      <w:trPr>
        <w:cantSplit/>
      </w:trPr>
      <w:tc>
        <w:tcPr>
          <w:tcW w:w="6237" w:type="dxa"/>
          <w:vMerge/>
        </w:tcPr>
        <w:p w14:paraId="78623410" w14:textId="77777777" w:rsidR="007F749B" w:rsidRDefault="007F749B" w:rsidP="007F749B">
          <w:pPr>
            <w:pStyle w:val="HuisstijlArnhem"/>
            <w:rPr>
              <w:sz w:val="16"/>
            </w:rPr>
          </w:pPr>
        </w:p>
      </w:tc>
      <w:tc>
        <w:tcPr>
          <w:tcW w:w="3545" w:type="dxa"/>
          <w:gridSpan w:val="2"/>
        </w:tcPr>
        <w:p w14:paraId="6A744D62" w14:textId="77777777" w:rsidR="007F749B" w:rsidRDefault="007F749B" w:rsidP="007F749B">
          <w:pPr>
            <w:pStyle w:val="HuisstijlArnhem"/>
            <w:rPr>
              <w:b/>
              <w:caps/>
              <w:sz w:val="15"/>
            </w:rPr>
          </w:pPr>
        </w:p>
      </w:tc>
    </w:tr>
    <w:tr w:rsidR="007F749B" w14:paraId="09FBE6CE" w14:textId="77777777" w:rsidTr="007F749B">
      <w:trPr>
        <w:gridAfter w:val="1"/>
        <w:wAfter w:w="3488" w:type="dxa"/>
        <w:cantSplit/>
      </w:trPr>
      <w:tc>
        <w:tcPr>
          <w:tcW w:w="6294" w:type="dxa"/>
          <w:gridSpan w:val="2"/>
        </w:tcPr>
        <w:p w14:paraId="75243B17" w14:textId="77777777" w:rsidR="007F749B" w:rsidRDefault="007F749B" w:rsidP="007F749B">
          <w:pPr>
            <w:pStyle w:val="HuisstijlArnhem"/>
            <w:rPr>
              <w:caps/>
              <w:sz w:val="16"/>
            </w:rPr>
          </w:pPr>
        </w:p>
      </w:tc>
    </w:tr>
  </w:tbl>
  <w:p w14:paraId="1FD233A5" w14:textId="77777777" w:rsidR="00B86F80" w:rsidRDefault="00B86F80"/>
  <w:p w14:paraId="5E140D5E" w14:textId="77777777" w:rsidR="00B86F80" w:rsidRDefault="00B86F8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  <w:gridCol w:w="57"/>
      <w:gridCol w:w="3488"/>
    </w:tblGrid>
    <w:tr w:rsidR="00B86F80" w14:paraId="6BF1CA20" w14:textId="77777777">
      <w:trPr>
        <w:cantSplit/>
      </w:trPr>
      <w:tc>
        <w:tcPr>
          <w:tcW w:w="6237" w:type="dxa"/>
          <w:vMerge w:val="restart"/>
        </w:tcPr>
        <w:p w14:paraId="600E0CED" w14:textId="77777777" w:rsidR="00B86F80" w:rsidRDefault="00B86F80" w:rsidP="007F749B">
          <w:pPr>
            <w:pStyle w:val="HuisstijlArnhem"/>
            <w:rPr>
              <w:sz w:val="16"/>
            </w:rPr>
          </w:pPr>
          <w:bookmarkStart w:id="0" w:name="Bezoekadres"/>
          <w:r w:rsidRPr="00B81B43">
            <w:rPr>
              <w:sz w:val="16"/>
            </w:rPr>
            <w:t>Eusebiusbuitensingel 53 • Postbus 9200 • 6800 HA ARNHEM</w:t>
          </w:r>
          <w:r w:rsidR="007F749B">
            <w:rPr>
              <w:sz w:val="16"/>
            </w:rPr>
            <w:t xml:space="preserve"> </w:t>
          </w:r>
          <w:r w:rsidRPr="00B81B43">
            <w:rPr>
              <w:sz w:val="16"/>
            </w:rPr>
            <w:t xml:space="preserve"> </w:t>
          </w:r>
          <w:bookmarkEnd w:id="0"/>
        </w:p>
      </w:tc>
      <w:tc>
        <w:tcPr>
          <w:tcW w:w="3545" w:type="dxa"/>
          <w:gridSpan w:val="2"/>
        </w:tcPr>
        <w:p w14:paraId="1612D7E9" w14:textId="77777777" w:rsidR="00B86F80" w:rsidRDefault="00B86F80">
          <w:pPr>
            <w:pStyle w:val="HuisstijlArnhem"/>
            <w:rPr>
              <w:b/>
              <w:caps/>
              <w:sz w:val="16"/>
            </w:rPr>
          </w:pPr>
        </w:p>
      </w:tc>
    </w:tr>
    <w:tr w:rsidR="00B86F80" w14:paraId="3FC10F1B" w14:textId="77777777">
      <w:trPr>
        <w:cantSplit/>
      </w:trPr>
      <w:tc>
        <w:tcPr>
          <w:tcW w:w="6237" w:type="dxa"/>
          <w:vMerge/>
        </w:tcPr>
        <w:p w14:paraId="35E42E94" w14:textId="77777777" w:rsidR="00B86F80" w:rsidRDefault="00B86F80">
          <w:pPr>
            <w:pStyle w:val="HuisstijlArnhem"/>
            <w:rPr>
              <w:sz w:val="16"/>
            </w:rPr>
          </w:pPr>
        </w:p>
      </w:tc>
      <w:tc>
        <w:tcPr>
          <w:tcW w:w="3545" w:type="dxa"/>
          <w:gridSpan w:val="2"/>
        </w:tcPr>
        <w:p w14:paraId="0DDBAE79" w14:textId="77777777" w:rsidR="00B86F80" w:rsidRDefault="00B86F80">
          <w:pPr>
            <w:pStyle w:val="HuisstijlArnhem"/>
            <w:rPr>
              <w:b/>
              <w:caps/>
              <w:sz w:val="16"/>
            </w:rPr>
          </w:pPr>
        </w:p>
      </w:tc>
    </w:tr>
    <w:tr w:rsidR="00B86F80" w14:paraId="3822BEAB" w14:textId="77777777">
      <w:trPr>
        <w:gridAfter w:val="1"/>
        <w:wAfter w:w="3488" w:type="dxa"/>
        <w:cantSplit/>
      </w:trPr>
      <w:tc>
        <w:tcPr>
          <w:tcW w:w="6294" w:type="dxa"/>
          <w:gridSpan w:val="2"/>
        </w:tcPr>
        <w:p w14:paraId="6C6D4CA8" w14:textId="77777777" w:rsidR="00B86F80" w:rsidRDefault="00B86F80">
          <w:pPr>
            <w:pStyle w:val="HuisstijlArnhem"/>
            <w:rPr>
              <w:caps/>
              <w:sz w:val="16"/>
            </w:rPr>
          </w:pPr>
          <w:bookmarkStart w:id="1" w:name="BM_CiroNummer"/>
          <w:bookmarkEnd w:id="1"/>
        </w:p>
      </w:tc>
    </w:tr>
  </w:tbl>
  <w:p w14:paraId="27F986DB" w14:textId="77777777" w:rsidR="00B86F80" w:rsidRDefault="00B86F80"/>
  <w:p w14:paraId="2AB74625" w14:textId="77777777" w:rsidR="00B86F80" w:rsidRDefault="00B86F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1DEED" w14:textId="77777777" w:rsidR="00084565" w:rsidRDefault="00084565">
      <w:r>
        <w:separator/>
      </w:r>
    </w:p>
  </w:footnote>
  <w:footnote w:type="continuationSeparator" w:id="0">
    <w:p w14:paraId="0AFE66CB" w14:textId="77777777" w:rsidR="00084565" w:rsidRDefault="00084565">
      <w:r>
        <w:continuationSeparator/>
      </w:r>
    </w:p>
  </w:footnote>
  <w:footnote w:type="continuationNotice" w:id="1">
    <w:p w14:paraId="6FB8BA9B" w14:textId="77777777" w:rsidR="00084565" w:rsidRDefault="000845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B9CF2" w14:textId="77777777" w:rsidR="008E4DCE" w:rsidRDefault="008E4D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BDC1" w14:textId="51B5D533" w:rsidR="00B86F80" w:rsidRDefault="00B86F80">
    <w:pPr>
      <w:pStyle w:val="HuisstijlArnhem"/>
    </w:pPr>
    <w:r>
      <w:t xml:space="preserve">Pagina: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0F6468">
      <w:rPr>
        <w:noProof/>
      </w:rPr>
      <w:drawing>
        <wp:anchor distT="0" distB="0" distL="114300" distR="114300" simplePos="0" relativeHeight="251658240" behindDoc="0" locked="1" layoutInCell="0" allowOverlap="1" wp14:anchorId="110F267C" wp14:editId="7B6AF7EA">
          <wp:simplePos x="0" y="0"/>
          <wp:positionH relativeFrom="page">
            <wp:posOffset>6715125</wp:posOffset>
          </wp:positionH>
          <wp:positionV relativeFrom="page">
            <wp:posOffset>370840</wp:posOffset>
          </wp:positionV>
          <wp:extent cx="550545" cy="636905"/>
          <wp:effectExtent l="0" t="0" r="0" b="0"/>
          <wp:wrapTopAndBottom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636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F74871" w14:textId="77777777" w:rsidR="00B86F80" w:rsidRDefault="00B86F80">
    <w:pPr>
      <w:pStyle w:val="HuisstijlArnhem"/>
    </w:pPr>
  </w:p>
  <w:p w14:paraId="3BA2DAC9" w14:textId="77777777" w:rsidR="00B86F80" w:rsidRDefault="00B86F80">
    <w:pPr>
      <w:pStyle w:val="HuisstijlArnhem"/>
    </w:pPr>
  </w:p>
  <w:p w14:paraId="71B032A6" w14:textId="77777777" w:rsidR="00B86F80" w:rsidRDefault="00B86F80"/>
  <w:p w14:paraId="0F93FE26" w14:textId="77777777" w:rsidR="00B86F80" w:rsidRDefault="00B86F8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BD54" w14:textId="47581C3A" w:rsidR="00872F4E" w:rsidRPr="001F537C" w:rsidRDefault="00872F4E" w:rsidP="007C049E">
    <w:pPr>
      <w:tabs>
        <w:tab w:val="left" w:pos="4500"/>
      </w:tabs>
      <w:rPr>
        <w:sz w:val="32"/>
        <w:szCs w:val="32"/>
      </w:rPr>
    </w:pPr>
    <w:r w:rsidRPr="00ED56D9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5731A6DF" wp14:editId="3330418C">
          <wp:simplePos x="0" y="0"/>
          <wp:positionH relativeFrom="margin">
            <wp:align>right</wp:align>
          </wp:positionH>
          <wp:positionV relativeFrom="paragraph">
            <wp:posOffset>16510</wp:posOffset>
          </wp:positionV>
          <wp:extent cx="2028825" cy="13239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17074">
      <w:rPr>
        <w:noProof/>
        <w:sz w:val="40"/>
        <w:szCs w:val="40"/>
      </w:rPr>
      <w:t>Vragen</w:t>
    </w:r>
    <w:r w:rsidR="007C049E">
      <w:rPr>
        <w:sz w:val="40"/>
        <w:szCs w:val="40"/>
      </w:rPr>
      <w:t xml:space="preserve"> </w:t>
    </w:r>
    <w:r w:rsidR="008E4DCE">
      <w:rPr>
        <w:sz w:val="40"/>
        <w:szCs w:val="40"/>
      </w:rPr>
      <w:t>Marktconsultatie</w:t>
    </w:r>
    <w:r w:rsidR="001F537C">
      <w:rPr>
        <w:sz w:val="40"/>
        <w:szCs w:val="40"/>
      </w:rPr>
      <w:br/>
    </w:r>
    <w:r w:rsidR="00156D36">
      <w:rPr>
        <w:sz w:val="32"/>
        <w:szCs w:val="32"/>
      </w:rPr>
      <w:t>beantwoording</w:t>
    </w:r>
  </w:p>
  <w:p w14:paraId="2A0CADF1" w14:textId="2B109F66" w:rsidR="00872F4E" w:rsidRDefault="00872F4E" w:rsidP="00ED56D9">
    <w:pPr>
      <w:rPr>
        <w:sz w:val="40"/>
        <w:szCs w:val="40"/>
      </w:rPr>
    </w:pPr>
  </w:p>
  <w:p w14:paraId="535F317A" w14:textId="13B453C2" w:rsidR="00B86F80" w:rsidRPr="00ED56D9" w:rsidRDefault="00B86F80" w:rsidP="00ED56D9">
    <w:pPr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0F43"/>
    <w:multiLevelType w:val="hybridMultilevel"/>
    <w:tmpl w:val="1938FA48"/>
    <w:lvl w:ilvl="0" w:tplc="F3B87D4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D697D"/>
    <w:multiLevelType w:val="hybridMultilevel"/>
    <w:tmpl w:val="534283C6"/>
    <w:lvl w:ilvl="0" w:tplc="18C6A180">
      <w:start w:val="68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676F9"/>
    <w:multiLevelType w:val="hybridMultilevel"/>
    <w:tmpl w:val="5DFAC3AA"/>
    <w:lvl w:ilvl="0" w:tplc="18C6A180">
      <w:start w:val="68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55E9E"/>
    <w:multiLevelType w:val="hybridMultilevel"/>
    <w:tmpl w:val="2BA24358"/>
    <w:lvl w:ilvl="0" w:tplc="E550C44C">
      <w:start w:val="68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4" w15:restartNumberingAfterBreak="0">
    <w:nsid w:val="252775C2"/>
    <w:multiLevelType w:val="hybridMultilevel"/>
    <w:tmpl w:val="1F9E450C"/>
    <w:lvl w:ilvl="0" w:tplc="E550C44C">
      <w:start w:val="6802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64CC3749"/>
    <w:multiLevelType w:val="hybridMultilevel"/>
    <w:tmpl w:val="C0A054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A3068"/>
    <w:multiLevelType w:val="singleLevel"/>
    <w:tmpl w:val="61CC38B6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num w:numId="1" w16cid:durableId="870612125">
    <w:abstractNumId w:val="6"/>
  </w:num>
  <w:num w:numId="2" w16cid:durableId="1837570336">
    <w:abstractNumId w:val="0"/>
  </w:num>
  <w:num w:numId="3" w16cid:durableId="221869647">
    <w:abstractNumId w:val="4"/>
  </w:num>
  <w:num w:numId="4" w16cid:durableId="80032851">
    <w:abstractNumId w:val="3"/>
  </w:num>
  <w:num w:numId="5" w16cid:durableId="363167433">
    <w:abstractNumId w:val="2"/>
  </w:num>
  <w:num w:numId="6" w16cid:durableId="1012992647">
    <w:abstractNumId w:val="1"/>
  </w:num>
  <w:num w:numId="7" w16cid:durableId="106312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 hs_kamernr" w:val="B107"/>
    <w:docVar w:name="hs_adres_ID" w:val="1"/>
    <w:docVar w:name="hs_afdeling" w:val="Stadsingenieurs Bureau Sectorondersteuning"/>
    <w:docVar w:name="hs_afdeling_ID" w:val="SBSO"/>
    <w:docVar w:name="hs_dienst" w:val="Stadsbeheer"/>
    <w:docVar w:name="hs_dienst_ID" w:val="SB"/>
    <w:docVar w:name="hs_doorkies" w:val="(026) 377 38 00"/>
    <w:docVar w:name="hs_Fax" w:val="026 3774224"/>
    <w:docVar w:name="hs_functie" w:val="projectassistente"/>
    <w:docVar w:name="hs_initialen" w:val="C.H."/>
    <w:docVar w:name="hs_naam" w:val="Claudia van Kesteren"/>
    <w:docVar w:name="hs_sector" w:val="Stadsingenieurs"/>
    <w:docVar w:name="hs_sector_ID" w:val="SI"/>
    <w:docVar w:name="hs_titel" w:val="mevr."/>
  </w:docVars>
  <w:rsids>
    <w:rsidRoot w:val="00B77E62"/>
    <w:rsid w:val="0004169E"/>
    <w:rsid w:val="00041DF2"/>
    <w:rsid w:val="00044043"/>
    <w:rsid w:val="00046CCD"/>
    <w:rsid w:val="0005019B"/>
    <w:rsid w:val="00084565"/>
    <w:rsid w:val="0008518F"/>
    <w:rsid w:val="00093712"/>
    <w:rsid w:val="000A3ED4"/>
    <w:rsid w:val="000B5D17"/>
    <w:rsid w:val="000C1DB8"/>
    <w:rsid w:val="000F5BBE"/>
    <w:rsid w:val="000F6468"/>
    <w:rsid w:val="0010628A"/>
    <w:rsid w:val="0011628C"/>
    <w:rsid w:val="0011766C"/>
    <w:rsid w:val="001234EB"/>
    <w:rsid w:val="0012577E"/>
    <w:rsid w:val="001468F9"/>
    <w:rsid w:val="00156D36"/>
    <w:rsid w:val="00160267"/>
    <w:rsid w:val="00162E18"/>
    <w:rsid w:val="001657FA"/>
    <w:rsid w:val="00170D79"/>
    <w:rsid w:val="00177E33"/>
    <w:rsid w:val="00187DE3"/>
    <w:rsid w:val="00194A5A"/>
    <w:rsid w:val="001A69A7"/>
    <w:rsid w:val="001B0445"/>
    <w:rsid w:val="001B3325"/>
    <w:rsid w:val="001B4133"/>
    <w:rsid w:val="001B79A4"/>
    <w:rsid w:val="001C3CC3"/>
    <w:rsid w:val="001D2624"/>
    <w:rsid w:val="001D5F38"/>
    <w:rsid w:val="001E4EB8"/>
    <w:rsid w:val="001F537C"/>
    <w:rsid w:val="002160B8"/>
    <w:rsid w:val="00221BD5"/>
    <w:rsid w:val="002642E3"/>
    <w:rsid w:val="00276AEA"/>
    <w:rsid w:val="00293C75"/>
    <w:rsid w:val="00296FF5"/>
    <w:rsid w:val="002A0145"/>
    <w:rsid w:val="002A1DA4"/>
    <w:rsid w:val="002B0CD9"/>
    <w:rsid w:val="002C0AAD"/>
    <w:rsid w:val="002E0D4F"/>
    <w:rsid w:val="003062F0"/>
    <w:rsid w:val="0031222D"/>
    <w:rsid w:val="00315C2C"/>
    <w:rsid w:val="00343808"/>
    <w:rsid w:val="00344DB4"/>
    <w:rsid w:val="00355F6E"/>
    <w:rsid w:val="00360FBE"/>
    <w:rsid w:val="00361587"/>
    <w:rsid w:val="00371E5D"/>
    <w:rsid w:val="003735E0"/>
    <w:rsid w:val="003A31CA"/>
    <w:rsid w:val="003B2764"/>
    <w:rsid w:val="003F51A1"/>
    <w:rsid w:val="00400BC2"/>
    <w:rsid w:val="0041022E"/>
    <w:rsid w:val="004103FB"/>
    <w:rsid w:val="00411C2B"/>
    <w:rsid w:val="004325E2"/>
    <w:rsid w:val="00442871"/>
    <w:rsid w:val="0044704A"/>
    <w:rsid w:val="00466176"/>
    <w:rsid w:val="00467FDE"/>
    <w:rsid w:val="00493C36"/>
    <w:rsid w:val="004A29B1"/>
    <w:rsid w:val="004E2834"/>
    <w:rsid w:val="004E5CED"/>
    <w:rsid w:val="004F34C0"/>
    <w:rsid w:val="004F54EA"/>
    <w:rsid w:val="00503A75"/>
    <w:rsid w:val="00525F07"/>
    <w:rsid w:val="00544951"/>
    <w:rsid w:val="00552AFF"/>
    <w:rsid w:val="0055504E"/>
    <w:rsid w:val="005555F7"/>
    <w:rsid w:val="00556264"/>
    <w:rsid w:val="00562CA9"/>
    <w:rsid w:val="00565CB5"/>
    <w:rsid w:val="00573CCC"/>
    <w:rsid w:val="0058628E"/>
    <w:rsid w:val="005A7960"/>
    <w:rsid w:val="005C230C"/>
    <w:rsid w:val="005C365D"/>
    <w:rsid w:val="005D2A9F"/>
    <w:rsid w:val="005F0259"/>
    <w:rsid w:val="005F1E41"/>
    <w:rsid w:val="005F6DF7"/>
    <w:rsid w:val="006006BC"/>
    <w:rsid w:val="0061739A"/>
    <w:rsid w:val="006269ED"/>
    <w:rsid w:val="00636073"/>
    <w:rsid w:val="00643878"/>
    <w:rsid w:val="00645520"/>
    <w:rsid w:val="0065030D"/>
    <w:rsid w:val="0065109C"/>
    <w:rsid w:val="00656945"/>
    <w:rsid w:val="00676BA4"/>
    <w:rsid w:val="006811B2"/>
    <w:rsid w:val="00683F92"/>
    <w:rsid w:val="00693E67"/>
    <w:rsid w:val="006A257A"/>
    <w:rsid w:val="006B0CC1"/>
    <w:rsid w:val="006B11E7"/>
    <w:rsid w:val="006B5D87"/>
    <w:rsid w:val="00705E51"/>
    <w:rsid w:val="007101CA"/>
    <w:rsid w:val="00715EC1"/>
    <w:rsid w:val="007252FC"/>
    <w:rsid w:val="00726369"/>
    <w:rsid w:val="007334A0"/>
    <w:rsid w:val="00734780"/>
    <w:rsid w:val="00760A1D"/>
    <w:rsid w:val="00761BC8"/>
    <w:rsid w:val="007625EA"/>
    <w:rsid w:val="0077267D"/>
    <w:rsid w:val="00777734"/>
    <w:rsid w:val="00783114"/>
    <w:rsid w:val="00790101"/>
    <w:rsid w:val="007A4BFB"/>
    <w:rsid w:val="007B4847"/>
    <w:rsid w:val="007B7FDF"/>
    <w:rsid w:val="007C049E"/>
    <w:rsid w:val="007D5925"/>
    <w:rsid w:val="007F749B"/>
    <w:rsid w:val="008111DC"/>
    <w:rsid w:val="00811A19"/>
    <w:rsid w:val="00822EB4"/>
    <w:rsid w:val="00834831"/>
    <w:rsid w:val="00853103"/>
    <w:rsid w:val="00872F4E"/>
    <w:rsid w:val="00877899"/>
    <w:rsid w:val="008B0B6E"/>
    <w:rsid w:val="008C65F1"/>
    <w:rsid w:val="008D6374"/>
    <w:rsid w:val="008D753C"/>
    <w:rsid w:val="008E133C"/>
    <w:rsid w:val="008E4DCE"/>
    <w:rsid w:val="008E4E7D"/>
    <w:rsid w:val="008E6D28"/>
    <w:rsid w:val="00913C31"/>
    <w:rsid w:val="0092036B"/>
    <w:rsid w:val="00930411"/>
    <w:rsid w:val="0093740B"/>
    <w:rsid w:val="00940933"/>
    <w:rsid w:val="00953AD5"/>
    <w:rsid w:val="009619E2"/>
    <w:rsid w:val="00964E52"/>
    <w:rsid w:val="00976531"/>
    <w:rsid w:val="009832CA"/>
    <w:rsid w:val="009A266D"/>
    <w:rsid w:val="009C5998"/>
    <w:rsid w:val="009D2BC9"/>
    <w:rsid w:val="009D4C0F"/>
    <w:rsid w:val="009E6DA1"/>
    <w:rsid w:val="00A05329"/>
    <w:rsid w:val="00A06FF8"/>
    <w:rsid w:val="00A1284E"/>
    <w:rsid w:val="00A15CAC"/>
    <w:rsid w:val="00A25526"/>
    <w:rsid w:val="00A35390"/>
    <w:rsid w:val="00A50BB1"/>
    <w:rsid w:val="00A546BD"/>
    <w:rsid w:val="00A72B87"/>
    <w:rsid w:val="00A81B93"/>
    <w:rsid w:val="00A82C7C"/>
    <w:rsid w:val="00A83271"/>
    <w:rsid w:val="00A93E49"/>
    <w:rsid w:val="00AA0AD9"/>
    <w:rsid w:val="00AA4FDA"/>
    <w:rsid w:val="00AA501D"/>
    <w:rsid w:val="00AB67BF"/>
    <w:rsid w:val="00AC12EA"/>
    <w:rsid w:val="00AC24F0"/>
    <w:rsid w:val="00AD5B25"/>
    <w:rsid w:val="00AE137C"/>
    <w:rsid w:val="00AF1F1A"/>
    <w:rsid w:val="00AF2A93"/>
    <w:rsid w:val="00AF5EF8"/>
    <w:rsid w:val="00AF6B47"/>
    <w:rsid w:val="00B03FDD"/>
    <w:rsid w:val="00B1140A"/>
    <w:rsid w:val="00B17074"/>
    <w:rsid w:val="00B27212"/>
    <w:rsid w:val="00B365CC"/>
    <w:rsid w:val="00B458DC"/>
    <w:rsid w:val="00B56060"/>
    <w:rsid w:val="00B602EB"/>
    <w:rsid w:val="00B731DA"/>
    <w:rsid w:val="00B77E62"/>
    <w:rsid w:val="00B86C58"/>
    <w:rsid w:val="00B86F80"/>
    <w:rsid w:val="00BA5E91"/>
    <w:rsid w:val="00BB2FCD"/>
    <w:rsid w:val="00BB477B"/>
    <w:rsid w:val="00BE78DC"/>
    <w:rsid w:val="00BF5B11"/>
    <w:rsid w:val="00C24947"/>
    <w:rsid w:val="00C7206F"/>
    <w:rsid w:val="00C927BB"/>
    <w:rsid w:val="00C93CEC"/>
    <w:rsid w:val="00CA050C"/>
    <w:rsid w:val="00CA292A"/>
    <w:rsid w:val="00CB273D"/>
    <w:rsid w:val="00CC6C6E"/>
    <w:rsid w:val="00CE66AB"/>
    <w:rsid w:val="00CE6CE3"/>
    <w:rsid w:val="00CF33F1"/>
    <w:rsid w:val="00CF34A6"/>
    <w:rsid w:val="00CF647F"/>
    <w:rsid w:val="00CF72F6"/>
    <w:rsid w:val="00D07315"/>
    <w:rsid w:val="00D07EC2"/>
    <w:rsid w:val="00D128EB"/>
    <w:rsid w:val="00D278A9"/>
    <w:rsid w:val="00D52634"/>
    <w:rsid w:val="00D7031F"/>
    <w:rsid w:val="00D71FB9"/>
    <w:rsid w:val="00D721C4"/>
    <w:rsid w:val="00D90D15"/>
    <w:rsid w:val="00D95CDA"/>
    <w:rsid w:val="00DA4DF1"/>
    <w:rsid w:val="00DB3EA9"/>
    <w:rsid w:val="00DC0B50"/>
    <w:rsid w:val="00DC38F7"/>
    <w:rsid w:val="00DC4F9A"/>
    <w:rsid w:val="00DD2CCE"/>
    <w:rsid w:val="00DD4F22"/>
    <w:rsid w:val="00DF621E"/>
    <w:rsid w:val="00E15D67"/>
    <w:rsid w:val="00E31032"/>
    <w:rsid w:val="00E81514"/>
    <w:rsid w:val="00E97B48"/>
    <w:rsid w:val="00EA099F"/>
    <w:rsid w:val="00EA68C5"/>
    <w:rsid w:val="00EB5B08"/>
    <w:rsid w:val="00ED56D9"/>
    <w:rsid w:val="00ED68BD"/>
    <w:rsid w:val="00F013EB"/>
    <w:rsid w:val="00F0321D"/>
    <w:rsid w:val="00F07EAD"/>
    <w:rsid w:val="00F16DE9"/>
    <w:rsid w:val="00F2719A"/>
    <w:rsid w:val="00F42E96"/>
    <w:rsid w:val="00F60EC9"/>
    <w:rsid w:val="00F612FA"/>
    <w:rsid w:val="00F64D7D"/>
    <w:rsid w:val="00F6770C"/>
    <w:rsid w:val="00F70CCE"/>
    <w:rsid w:val="00F73848"/>
    <w:rsid w:val="00F75B2B"/>
    <w:rsid w:val="00F77A85"/>
    <w:rsid w:val="00F80D0E"/>
    <w:rsid w:val="00F914E0"/>
    <w:rsid w:val="00F96380"/>
    <w:rsid w:val="00FA0E7F"/>
    <w:rsid w:val="00FA15D0"/>
    <w:rsid w:val="00FB2087"/>
    <w:rsid w:val="00FC3E6B"/>
    <w:rsid w:val="00FC4EF5"/>
    <w:rsid w:val="00FD06A9"/>
    <w:rsid w:val="00FE70F9"/>
    <w:rsid w:val="00FF16E0"/>
    <w:rsid w:val="00FF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6A6857"/>
  <w15:chartTrackingRefBased/>
  <w15:docId w15:val="{D4481EB5-2AE7-44B8-93DF-EC9FD2BA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 w:cs="Aria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HuisstijlArnhem">
    <w:name w:val="Huisstijl_Arnhem"/>
    <w:basedOn w:val="Standaard"/>
  </w:style>
  <w:style w:type="character" w:styleId="Eindnootmarkering">
    <w:name w:val="endnote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16"/>
      <w:u w:val="none"/>
      <w:effect w:val="none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sid w:val="00B77E62"/>
    <w:pPr>
      <w:spacing w:line="290" w:lineRule="exact"/>
    </w:pPr>
    <w:rPr>
      <w:i/>
    </w:rPr>
  </w:style>
  <w:style w:type="paragraph" w:styleId="Ballontekst">
    <w:name w:val="Balloon Text"/>
    <w:basedOn w:val="Standaard"/>
    <w:semiHidden/>
    <w:rsid w:val="009304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A81B93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676B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6BA4"/>
  </w:style>
  <w:style w:type="character" w:customStyle="1" w:styleId="TekstopmerkingChar">
    <w:name w:val="Tekst opmerking Char"/>
    <w:link w:val="Tekstopmerking"/>
    <w:uiPriority w:val="99"/>
    <w:semiHidden/>
    <w:rsid w:val="00676BA4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6BA4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76BA4"/>
    <w:rPr>
      <w:rFonts w:ascii="Arial" w:hAnsi="Arial" w:cs="Arial"/>
      <w:b/>
      <w:bCs/>
    </w:rPr>
  </w:style>
  <w:style w:type="table" w:styleId="Tabelraster">
    <w:name w:val="Table Grid"/>
    <w:basedOn w:val="Standaardtabel"/>
    <w:uiPriority w:val="39"/>
    <w:rsid w:val="00116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3878"/>
    <w:pPr>
      <w:ind w:left="720"/>
      <w:contextualSpacing/>
    </w:pPr>
  </w:style>
  <w:style w:type="table" w:styleId="Rastertabel5donker-Accent1">
    <w:name w:val="Grid Table 5 Dark Accent 1"/>
    <w:basedOn w:val="Standaardtabel"/>
    <w:uiPriority w:val="50"/>
    <w:rsid w:val="001B79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DEF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636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636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636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636B" w:themeFill="accent1"/>
      </w:tcPr>
    </w:tblStylePr>
    <w:tblStylePr w:type="band1Vert">
      <w:tblPr/>
      <w:tcPr>
        <w:shd w:val="clear" w:color="auto" w:fill="7BDEE8" w:themeFill="accent1" w:themeFillTint="66"/>
      </w:tcPr>
    </w:tblStylePr>
    <w:tblStylePr w:type="band1Horz">
      <w:tblPr/>
      <w:tcPr>
        <w:shd w:val="clear" w:color="auto" w:fill="7BDEE8" w:themeFill="accent1" w:themeFillTint="66"/>
      </w:tcPr>
    </w:tblStylePr>
  </w:style>
  <w:style w:type="table" w:customStyle="1" w:styleId="Arnhem">
    <w:name w:val="Arnhem"/>
    <w:basedOn w:val="Standaardtabel"/>
    <w:uiPriority w:val="99"/>
    <w:rsid w:val="00093712"/>
    <w:rPr>
      <w:rFonts w:ascii="Arial" w:hAnsi="Arial"/>
      <w:sz w:val="22"/>
    </w:rPr>
    <w:tblPr>
      <w:tblBorders>
        <w:top w:val="single" w:sz="4" w:space="0" w:color="12636B"/>
        <w:left w:val="single" w:sz="4" w:space="0" w:color="12636B"/>
        <w:bottom w:val="single" w:sz="4" w:space="0" w:color="12636B"/>
        <w:right w:val="single" w:sz="4" w:space="0" w:color="12636B"/>
        <w:insideH w:val="single" w:sz="4" w:space="0" w:color="12636B"/>
        <w:insideV w:val="single" w:sz="4" w:space="0" w:color="12636B"/>
      </w:tblBorders>
    </w:tblPr>
    <w:tcPr>
      <w:shd w:val="clear" w:color="auto" w:fill="auto"/>
    </w:tcPr>
    <w:tblStylePr w:type="firstRow">
      <w:tblPr/>
      <w:tcPr>
        <w:shd w:val="clear" w:color="auto" w:fill="FFFFFF" w:themeFill="background1"/>
      </w:tcPr>
    </w:tblStylePr>
  </w:style>
  <w:style w:type="table" w:customStyle="1" w:styleId="Stijl1">
    <w:name w:val="Stijl1"/>
    <w:basedOn w:val="Standaardtabel"/>
    <w:uiPriority w:val="99"/>
    <w:rsid w:val="00046CC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X:\Huisstijl_Word97_Testen_Gjill2\Logo\SCHILDzw.PCX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\Sjablonen\SB\SI\Aannemers\2.05%20opdrachtbrief.dot" TargetMode="External"/></Relationships>
</file>

<file path=word/theme/theme1.xml><?xml version="1.0" encoding="utf-8"?>
<a:theme xmlns:a="http://schemas.openxmlformats.org/drawingml/2006/main" name="Kantoorthema">
  <a:themeElements>
    <a:clrScheme name="Huisstijl23">
      <a:dk1>
        <a:srgbClr val="000000"/>
      </a:dk1>
      <a:lt1>
        <a:sysClr val="window" lastClr="FFFFFF"/>
      </a:lt1>
      <a:dk2>
        <a:srgbClr val="954F72"/>
      </a:dk2>
      <a:lt2>
        <a:srgbClr val="0070C0"/>
      </a:lt2>
      <a:accent1>
        <a:srgbClr val="12636B"/>
      </a:accent1>
      <a:accent2>
        <a:srgbClr val="002469"/>
      </a:accent2>
      <a:accent3>
        <a:srgbClr val="A5A5A5"/>
      </a:accent3>
      <a:accent4>
        <a:srgbClr val="FFC000"/>
      </a:accent4>
      <a:accent5>
        <a:srgbClr val="00B1AA"/>
      </a:accent5>
      <a:accent6>
        <a:srgbClr val="AFCB2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5b267-bd6d-4640-8cf6-c0951f2bf4bb" xsi:nil="true"/>
    <lcf76f155ced4ddcb4097134ff3c332f xmlns="3b4fbce7-7457-4077-8822-5fd466340b0b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3" ma:contentTypeDescription="Een nieuw document maken." ma:contentTypeScope="" ma:versionID="b787d49045800ae175d13d0331fc2fb2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da9373aa474b6a5cc44b1ad8f982a46c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0D30A-976D-4E02-94BD-9F482229A43E}">
  <ds:schemaRefs>
    <ds:schemaRef ds:uri="http://schemas.microsoft.com/office/2006/metadata/properties"/>
    <ds:schemaRef ds:uri="http://schemas.microsoft.com/office/infopath/2007/PartnerControls"/>
    <ds:schemaRef ds:uri="4f35b267-bd6d-4640-8cf6-c0951f2bf4bb"/>
    <ds:schemaRef ds:uri="3b4fbce7-7457-4077-8822-5fd466340b0b"/>
  </ds:schemaRefs>
</ds:datastoreItem>
</file>

<file path=customXml/itemProps2.xml><?xml version="1.0" encoding="utf-8"?>
<ds:datastoreItem xmlns:ds="http://schemas.openxmlformats.org/officeDocument/2006/customXml" ds:itemID="{FE0A6068-FAD2-4D4B-ABCE-0635BFBC74D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D2D4190-C067-43DD-9B28-EEAD3DEA5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8D4369-7EF6-48BE-9207-FC4D9E50B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2.05 opdrachtbrief</Template>
  <TotalTime>7</TotalTime>
  <Pages>1</Pages>
  <Words>62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Arnhem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opdracht</dc:subject>
  <dc:creator>Arnhem</dc:creator>
  <cp:keywords/>
  <dc:description/>
  <cp:lastModifiedBy>Melroy Huuskes</cp:lastModifiedBy>
  <cp:revision>13</cp:revision>
  <cp:lastPrinted>2022-11-03T17:21:00Z</cp:lastPrinted>
  <dcterms:created xsi:type="dcterms:W3CDTF">2025-04-15T05:44:00Z</dcterms:created>
  <dcterms:modified xsi:type="dcterms:W3CDTF">2026-10-28T14:42:00Z</dcterms:modified>
  <cp:category>Brief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aste_Ondertekening">
    <vt:lpwstr> 2Φ User Φ Dienst Φ Sector </vt:lpwstr>
  </property>
  <property fmtid="{D5CDD505-2E9C-101B-9397-08002B2CF9AE}" pid="3" name="Tekstvak_vraag1">
    <vt:lpwstr>werkzaamheden</vt:lpwstr>
  </property>
  <property fmtid="{D5CDD505-2E9C-101B-9397-08002B2CF9AE}" pid="4" name="Tekstvak_vraag2">
    <vt:lpwstr>offerte</vt:lpwstr>
  </property>
  <property fmtid="{D5CDD505-2E9C-101B-9397-08002B2CF9AE}" pid="5" name="Tekstvak_vraag3">
    <vt:lpwstr>bedrag</vt:lpwstr>
  </property>
  <property fmtid="{D5CDD505-2E9C-101B-9397-08002B2CF9AE}" pid="6" name="Tekstvak_vraag4">
    <vt:lpwstr>ons opdrachtbonnr</vt:lpwstr>
  </property>
  <property fmtid="{D5CDD505-2E9C-101B-9397-08002B2CF9AE}" pid="7" name="Tekstvak_vraag5">
    <vt:lpwstr>vragenbeantwoorder</vt:lpwstr>
  </property>
  <property fmtid="{D5CDD505-2E9C-101B-9397-08002B2CF9AE}" pid="8" name="Tekstvak_vraag6">
    <vt:lpwstr>telefoonnr bij vragen</vt:lpwstr>
  </property>
  <property fmtid="{D5CDD505-2E9C-101B-9397-08002B2CF9AE}" pid="9" name="display_urn:schemas-microsoft-com:office:office#Editor">
    <vt:lpwstr>Claudia van Kesteren</vt:lpwstr>
  </property>
  <property fmtid="{D5CDD505-2E9C-101B-9397-08002B2CF9AE}" pid="10" name="Order">
    <vt:lpwstr>34338600.0000000</vt:lpwstr>
  </property>
  <property fmtid="{D5CDD505-2E9C-101B-9397-08002B2CF9AE}" pid="11" name="display_urn:schemas-microsoft-com:office:office#Author">
    <vt:lpwstr>Claudia van Kesteren</vt:lpwstr>
  </property>
  <property fmtid="{D5CDD505-2E9C-101B-9397-08002B2CF9AE}" pid="12" name="ContentTypeId">
    <vt:lpwstr>0x0101007ECC1BBF11B10B43B55EABE43905C56B</vt:lpwstr>
  </property>
  <property fmtid="{D5CDD505-2E9C-101B-9397-08002B2CF9AE}" pid="13" name="MediaServiceImageTags">
    <vt:lpwstr/>
  </property>
  <property fmtid="{D5CDD505-2E9C-101B-9397-08002B2CF9AE}" pid="14" name="_ExtendedDescription">
    <vt:lpwstr/>
  </property>
</Properties>
</file>