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A1DE5" w14:textId="073C23E0" w:rsidR="00537F6D" w:rsidRDefault="00537F6D" w:rsidP="21B90611">
      <w:pPr>
        <w:pStyle w:val="Formuliernaam"/>
        <w:bidi/>
        <w:jc w:val="center"/>
        <w:rPr>
          <w:sz w:val="44"/>
          <w:szCs w:val="44"/>
        </w:rPr>
      </w:pPr>
    </w:p>
    <w:p w14:paraId="30847D5E" w14:textId="0C515C8F" w:rsidR="005979DB" w:rsidRDefault="005979DB" w:rsidP="00537F6D">
      <w:pPr>
        <w:pStyle w:val="Formuliernaam"/>
        <w:jc w:val="center"/>
        <w:rPr>
          <w:rFonts w:asciiTheme="minorHAnsi" w:hAnsiTheme="minorHAnsi" w:cstheme="minorHAnsi"/>
          <w:color w:val="1F497D" w:themeColor="text2"/>
          <w:sz w:val="48"/>
          <w:szCs w:val="48"/>
        </w:rPr>
      </w:pPr>
      <w:bookmarkStart w:id="0" w:name="_Hlk128659565"/>
      <w:bookmarkStart w:id="1" w:name="_Hlk163462658"/>
    </w:p>
    <w:p w14:paraId="1F1C495C" w14:textId="0F646B4F" w:rsidR="005979DB" w:rsidRDefault="005979DB" w:rsidP="00537F6D">
      <w:pPr>
        <w:pStyle w:val="Formuliernaam"/>
        <w:jc w:val="center"/>
        <w:rPr>
          <w:rFonts w:asciiTheme="minorHAnsi" w:hAnsiTheme="minorHAnsi" w:cstheme="minorHAnsi"/>
          <w:color w:val="1F497D" w:themeColor="text2"/>
          <w:sz w:val="48"/>
          <w:szCs w:val="48"/>
        </w:rPr>
      </w:pPr>
    </w:p>
    <w:p w14:paraId="4BE9A3FF" w14:textId="163B26FA" w:rsidR="008C4155" w:rsidRPr="00494505" w:rsidRDefault="00111EB5" w:rsidP="00537F6D">
      <w:pPr>
        <w:pStyle w:val="Formuliernaam"/>
        <w:jc w:val="center"/>
        <w:rPr>
          <w:rFonts w:asciiTheme="minorHAnsi" w:hAnsiTheme="minorHAnsi" w:cstheme="minorHAnsi"/>
          <w:color w:val="1F497D" w:themeColor="text2"/>
          <w:sz w:val="40"/>
          <w:szCs w:val="40"/>
        </w:rPr>
      </w:pPr>
      <w:r>
        <w:rPr>
          <w:rFonts w:asciiTheme="minorHAnsi" w:hAnsiTheme="minorHAnsi" w:cstheme="minorHAnsi"/>
          <w:color w:val="1F497D" w:themeColor="text2"/>
          <w:sz w:val="48"/>
          <w:szCs w:val="48"/>
        </w:rPr>
        <w:t xml:space="preserve">Prijzenblad en referentieformulier behorende bij de </w:t>
      </w:r>
      <w:r w:rsidR="00DD0BE6" w:rsidRPr="00494505">
        <w:rPr>
          <w:rFonts w:asciiTheme="minorHAnsi" w:hAnsiTheme="minorHAnsi" w:cstheme="minorHAnsi"/>
          <w:color w:val="1F497D" w:themeColor="text2"/>
          <w:sz w:val="48"/>
          <w:szCs w:val="48"/>
        </w:rPr>
        <w:fldChar w:fldCharType="begin" w:fldLock="1"/>
      </w:r>
      <w:r w:rsidR="00DD0BE6" w:rsidRPr="00494505">
        <w:rPr>
          <w:rFonts w:asciiTheme="minorHAnsi" w:hAnsiTheme="minorHAnsi" w:cstheme="minorHAnsi"/>
          <w:color w:val="1F497D" w:themeColor="text2"/>
          <w:sz w:val="48"/>
          <w:szCs w:val="48"/>
        </w:rPr>
        <w:instrText xml:space="preserve"> mitVV VVAFD48407AD29194DAF1678C6805CA791 \* MERGEFORMAT </w:instrText>
      </w:r>
      <w:r w:rsidR="00DD0BE6" w:rsidRPr="00494505">
        <w:rPr>
          <w:rFonts w:asciiTheme="minorHAnsi" w:hAnsiTheme="minorHAnsi" w:cstheme="minorHAnsi"/>
          <w:color w:val="1F497D" w:themeColor="text2"/>
          <w:sz w:val="48"/>
          <w:szCs w:val="48"/>
        </w:rPr>
        <w:fldChar w:fldCharType="separate"/>
      </w:r>
      <w:r>
        <w:rPr>
          <w:rFonts w:asciiTheme="minorHAnsi" w:hAnsiTheme="minorHAnsi" w:cstheme="minorHAnsi"/>
          <w:bCs/>
          <w:color w:val="1F497D" w:themeColor="text2"/>
          <w:sz w:val="48"/>
          <w:szCs w:val="48"/>
        </w:rPr>
        <w:t>a</w:t>
      </w:r>
      <w:r w:rsidR="00537F6D" w:rsidRPr="00494505">
        <w:rPr>
          <w:rFonts w:asciiTheme="minorHAnsi" w:hAnsiTheme="minorHAnsi" w:cstheme="minorHAnsi"/>
          <w:bCs/>
          <w:color w:val="1F497D" w:themeColor="text2"/>
          <w:sz w:val="48"/>
          <w:szCs w:val="48"/>
        </w:rPr>
        <w:t>anbestedi</w:t>
      </w:r>
      <w:bookmarkStart w:id="2" w:name="_Hlk163462184"/>
      <w:r w:rsidR="00537F6D" w:rsidRPr="00494505">
        <w:rPr>
          <w:rFonts w:asciiTheme="minorHAnsi" w:hAnsiTheme="minorHAnsi" w:cstheme="minorHAnsi"/>
          <w:bCs/>
          <w:color w:val="1F497D" w:themeColor="text2"/>
          <w:sz w:val="48"/>
          <w:szCs w:val="48"/>
        </w:rPr>
        <w:t>ngsle</w:t>
      </w:r>
      <w:bookmarkEnd w:id="2"/>
      <w:r w:rsidR="00537F6D" w:rsidRPr="00494505">
        <w:rPr>
          <w:rFonts w:asciiTheme="minorHAnsi" w:hAnsiTheme="minorHAnsi" w:cstheme="minorHAnsi"/>
          <w:bCs/>
          <w:color w:val="1F497D" w:themeColor="text2"/>
          <w:sz w:val="48"/>
          <w:szCs w:val="48"/>
        </w:rPr>
        <w:t>idraad</w:t>
      </w:r>
      <w:r w:rsidR="00DD0BE6" w:rsidRPr="00494505">
        <w:rPr>
          <w:rFonts w:asciiTheme="minorHAnsi" w:hAnsiTheme="minorHAnsi" w:cstheme="minorHAnsi"/>
          <w:color w:val="1F497D" w:themeColor="text2"/>
          <w:sz w:val="48"/>
          <w:szCs w:val="48"/>
        </w:rPr>
        <w:fldChar w:fldCharType="end"/>
      </w:r>
    </w:p>
    <w:p w14:paraId="5D454441" w14:textId="77777777" w:rsidR="00BD563D" w:rsidRDefault="00BD563D">
      <w:pPr>
        <w:rPr>
          <w:rFonts w:asciiTheme="minorHAnsi" w:hAnsiTheme="minorHAnsi" w:cstheme="minorHAnsi"/>
          <w:color w:val="1F497D" w:themeColor="text2"/>
          <w:sz w:val="36"/>
          <w:szCs w:val="36"/>
        </w:rPr>
      </w:pPr>
    </w:p>
    <w:p w14:paraId="284AE67D" w14:textId="1292E5F5" w:rsidR="005979DB" w:rsidRDefault="1BBAF6EA" w:rsidP="2BF40707">
      <w:pPr>
        <w:jc w:val="center"/>
        <w:rPr>
          <w:rFonts w:cs="Arial"/>
          <w:b/>
          <w:bCs/>
          <w:color w:val="1F487C"/>
          <w:sz w:val="28"/>
          <w:szCs w:val="28"/>
        </w:rPr>
      </w:pPr>
      <w:r w:rsidRPr="2B5F7248">
        <w:rPr>
          <w:rFonts w:cs="Arial"/>
          <w:b/>
          <w:bCs/>
          <w:color w:val="1F487C"/>
          <w:sz w:val="28"/>
          <w:szCs w:val="28"/>
        </w:rPr>
        <w:t>Voor d</w:t>
      </w:r>
      <w:r w:rsidR="60A3F91D" w:rsidRPr="2B5F7248">
        <w:rPr>
          <w:rFonts w:cs="Arial"/>
          <w:b/>
          <w:bCs/>
          <w:color w:val="1F487C"/>
          <w:sz w:val="28"/>
          <w:szCs w:val="28"/>
        </w:rPr>
        <w:t xml:space="preserve">e Openbare Europese aanbesteding </w:t>
      </w:r>
      <w:r w:rsidRPr="2B5F7248">
        <w:rPr>
          <w:rFonts w:cs="Arial"/>
          <w:b/>
          <w:bCs/>
          <w:color w:val="1F487C"/>
          <w:sz w:val="28"/>
          <w:szCs w:val="28"/>
        </w:rPr>
        <w:t xml:space="preserve">voor de levering </w:t>
      </w:r>
      <w:r w:rsidR="261888C5" w:rsidRPr="2B5F7248">
        <w:rPr>
          <w:rFonts w:cs="Arial"/>
          <w:b/>
          <w:bCs/>
          <w:color w:val="1F487C"/>
          <w:sz w:val="28"/>
          <w:szCs w:val="28"/>
        </w:rPr>
        <w:t xml:space="preserve">en het </w:t>
      </w:r>
    </w:p>
    <w:p w14:paraId="2276DA16" w14:textId="77777777" w:rsidR="005979DB" w:rsidRDefault="005979DB" w:rsidP="2BF40707">
      <w:pPr>
        <w:jc w:val="center"/>
        <w:rPr>
          <w:rFonts w:cs="Arial"/>
          <w:b/>
          <w:bCs/>
          <w:color w:val="1F487C"/>
          <w:sz w:val="28"/>
          <w:szCs w:val="28"/>
        </w:rPr>
      </w:pPr>
    </w:p>
    <w:p w14:paraId="47C30F75" w14:textId="295A4FFF" w:rsidR="005979DB" w:rsidRDefault="261888C5" w:rsidP="2BF40707">
      <w:pPr>
        <w:jc w:val="center"/>
        <w:rPr>
          <w:rFonts w:cs="Arial"/>
          <w:b/>
          <w:bCs/>
          <w:color w:val="1F487C"/>
          <w:sz w:val="28"/>
          <w:szCs w:val="28"/>
        </w:rPr>
      </w:pPr>
      <w:r w:rsidRPr="2B5F7248">
        <w:rPr>
          <w:rFonts w:cs="Arial"/>
          <w:b/>
          <w:bCs/>
          <w:color w:val="1F487C"/>
          <w:sz w:val="28"/>
          <w:szCs w:val="28"/>
        </w:rPr>
        <w:t xml:space="preserve">onderhoud </w:t>
      </w:r>
      <w:r w:rsidR="1BBAF6EA" w:rsidRPr="2B5F7248">
        <w:rPr>
          <w:rFonts w:cs="Arial"/>
          <w:b/>
          <w:bCs/>
          <w:color w:val="1F487C"/>
          <w:sz w:val="28"/>
          <w:szCs w:val="28"/>
        </w:rPr>
        <w:t xml:space="preserve">van 3 </w:t>
      </w:r>
      <w:r w:rsidR="005979DB">
        <w:rPr>
          <w:rFonts w:cs="Arial"/>
          <w:b/>
          <w:bCs/>
          <w:color w:val="1F487C"/>
          <w:sz w:val="28"/>
          <w:szCs w:val="28"/>
        </w:rPr>
        <w:t xml:space="preserve">elektrische </w:t>
      </w:r>
      <w:r w:rsidR="1BBAF6EA" w:rsidRPr="2B5F7248">
        <w:rPr>
          <w:rFonts w:cs="Arial"/>
          <w:b/>
          <w:bCs/>
          <w:color w:val="1F487C"/>
          <w:sz w:val="28"/>
          <w:szCs w:val="28"/>
        </w:rPr>
        <w:t xml:space="preserve">en optioneel </w:t>
      </w:r>
      <w:r w:rsidR="00024A35">
        <w:rPr>
          <w:rFonts w:cs="Arial"/>
          <w:b/>
          <w:bCs/>
          <w:color w:val="1F487C"/>
          <w:sz w:val="28"/>
          <w:szCs w:val="28"/>
        </w:rPr>
        <w:t>1</w:t>
      </w:r>
      <w:r w:rsidR="1BBAF6EA" w:rsidRPr="2B5F7248">
        <w:rPr>
          <w:rFonts w:cs="Arial"/>
          <w:b/>
          <w:bCs/>
          <w:color w:val="1F487C"/>
          <w:sz w:val="28"/>
          <w:szCs w:val="28"/>
        </w:rPr>
        <w:t xml:space="preserve"> elektrische </w:t>
      </w:r>
      <w:r w:rsidR="008705F5">
        <w:rPr>
          <w:rFonts w:cs="Arial"/>
          <w:b/>
          <w:bCs/>
          <w:color w:val="1F487C"/>
          <w:sz w:val="28"/>
          <w:szCs w:val="28"/>
        </w:rPr>
        <w:t xml:space="preserve">chassis cabine </w:t>
      </w:r>
    </w:p>
    <w:p w14:paraId="0564A610" w14:textId="51CEF436" w:rsidR="005979DB" w:rsidRDefault="005979DB" w:rsidP="2BF40707">
      <w:pPr>
        <w:jc w:val="center"/>
        <w:rPr>
          <w:rFonts w:cs="Arial"/>
          <w:b/>
          <w:bCs/>
          <w:color w:val="1F487C"/>
          <w:sz w:val="28"/>
          <w:szCs w:val="28"/>
        </w:rPr>
      </w:pPr>
    </w:p>
    <w:p w14:paraId="45584A8E" w14:textId="0D8B7B02" w:rsidR="002E003C" w:rsidRDefault="1BBAF6EA" w:rsidP="2BF40707">
      <w:pPr>
        <w:jc w:val="center"/>
        <w:rPr>
          <w:b/>
          <w:bCs/>
          <w:color w:val="1F487C"/>
          <w:sz w:val="28"/>
          <w:szCs w:val="28"/>
        </w:rPr>
      </w:pPr>
      <w:r w:rsidRPr="2B5F7248">
        <w:rPr>
          <w:rFonts w:cs="Arial"/>
          <w:b/>
          <w:bCs/>
          <w:color w:val="1F487C"/>
          <w:sz w:val="28"/>
          <w:szCs w:val="28"/>
        </w:rPr>
        <w:t>bedrijfs</w:t>
      </w:r>
      <w:r w:rsidR="005979DB">
        <w:rPr>
          <w:rFonts w:cs="Arial"/>
          <w:b/>
          <w:bCs/>
          <w:color w:val="1F487C"/>
          <w:sz w:val="28"/>
          <w:szCs w:val="28"/>
        </w:rPr>
        <w:t>wagen</w:t>
      </w:r>
      <w:r w:rsidRPr="2B5F7248">
        <w:rPr>
          <w:rFonts w:cs="Arial"/>
          <w:b/>
          <w:bCs/>
          <w:color w:val="1F487C"/>
          <w:sz w:val="28"/>
          <w:szCs w:val="28"/>
        </w:rPr>
        <w:t xml:space="preserve"> </w:t>
      </w:r>
      <w:r w:rsidR="22D71806" w:rsidRPr="7C27B171">
        <w:rPr>
          <w:b/>
          <w:bCs/>
          <w:color w:val="1F487C"/>
          <w:sz w:val="28"/>
          <w:szCs w:val="28"/>
        </w:rPr>
        <w:t xml:space="preserve">voor de </w:t>
      </w:r>
    </w:p>
    <w:p w14:paraId="1FEF88B4" w14:textId="77777777" w:rsidR="005979DB" w:rsidRDefault="005979DB" w:rsidP="2BF40707">
      <w:pPr>
        <w:jc w:val="center"/>
        <w:rPr>
          <w:b/>
          <w:bCs/>
          <w:color w:val="1F497D"/>
          <w:sz w:val="28"/>
          <w:szCs w:val="28"/>
        </w:rPr>
      </w:pPr>
    </w:p>
    <w:p w14:paraId="6730F45D" w14:textId="6F46ABAC" w:rsidR="00BB240D" w:rsidRPr="00AB3FEE" w:rsidRDefault="00503C64" w:rsidP="2BF40707">
      <w:pPr>
        <w:jc w:val="center"/>
        <w:rPr>
          <w:rFonts w:asciiTheme="minorHAnsi" w:hAnsiTheme="minorHAnsi" w:cstheme="minorBidi"/>
          <w:b/>
          <w:bCs/>
          <w:color w:val="1F497D"/>
          <w:sz w:val="28"/>
          <w:szCs w:val="28"/>
        </w:rPr>
      </w:pPr>
      <w:r w:rsidRPr="00776C2F">
        <w:rPr>
          <w:rFonts w:cs="Arial"/>
          <w:b/>
          <w:bCs/>
          <w:color w:val="1F497D"/>
          <w:sz w:val="28"/>
          <w:szCs w:val="28"/>
        </w:rPr>
        <w:t>Gemeente</w:t>
      </w:r>
      <w:r w:rsidR="00BB240D" w:rsidRPr="00776C2F">
        <w:rPr>
          <w:rFonts w:cs="Arial"/>
          <w:b/>
          <w:bCs/>
          <w:color w:val="1F497D"/>
          <w:sz w:val="28"/>
          <w:szCs w:val="28"/>
        </w:rPr>
        <w:t xml:space="preserve"> Horst aan de Maas</w:t>
      </w:r>
      <w:r w:rsidR="00BB240D" w:rsidRPr="00AB3FEE">
        <w:rPr>
          <w:rFonts w:asciiTheme="minorHAnsi" w:hAnsiTheme="minorHAnsi" w:cstheme="minorBidi"/>
          <w:b/>
          <w:bCs/>
          <w:color w:val="1F497D"/>
          <w:sz w:val="28"/>
          <w:szCs w:val="28"/>
        </w:rPr>
        <w:t xml:space="preserve"> </w:t>
      </w:r>
    </w:p>
    <w:bookmarkEnd w:id="0"/>
    <w:p w14:paraId="5C1B7843" w14:textId="70718F15" w:rsidR="2BF40707" w:rsidRDefault="005269BE">
      <w:r>
        <w:rPr>
          <w:noProof/>
        </w:rPr>
        <w:lastRenderedPageBreak/>
        <w:drawing>
          <wp:anchor distT="0" distB="0" distL="114300" distR="114300" simplePos="0" relativeHeight="251658240" behindDoc="0" locked="0" layoutInCell="1" allowOverlap="1" wp14:anchorId="4E6BD2FD" wp14:editId="3CED544D">
            <wp:simplePos x="0" y="0"/>
            <wp:positionH relativeFrom="column">
              <wp:posOffset>1484630</wp:posOffset>
            </wp:positionH>
            <wp:positionV relativeFrom="paragraph">
              <wp:posOffset>234315</wp:posOffset>
            </wp:positionV>
            <wp:extent cx="3424208" cy="4500000"/>
            <wp:effectExtent l="0" t="0" r="5080" b="0"/>
            <wp:wrapSquare wrapText="bothSides"/>
            <wp:docPr id="82185332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4208" cy="4500000"/>
                    </a:xfrm>
                    <a:prstGeom prst="rect">
                      <a:avLst/>
                    </a:prstGeom>
                    <a:noFill/>
                  </pic:spPr>
                </pic:pic>
              </a:graphicData>
            </a:graphic>
          </wp:anchor>
        </w:drawing>
      </w:r>
      <w:r w:rsidR="2BF40707">
        <w:br w:type="page"/>
      </w:r>
    </w:p>
    <w:bookmarkEnd w:id="1"/>
    <w:p w14:paraId="24E1926F" w14:textId="77777777" w:rsidR="2BF40707" w:rsidRDefault="2BF40707" w:rsidP="2BF40707">
      <w:pPr>
        <w:jc w:val="center"/>
        <w:rPr>
          <w:b/>
          <w:bCs/>
          <w:sz w:val="28"/>
          <w:szCs w:val="28"/>
        </w:rPr>
      </w:pPr>
    </w:p>
    <w:p w14:paraId="2B047ADE" w14:textId="4F5C08FA" w:rsidR="16C99B44" w:rsidRDefault="30E034D3" w:rsidP="61A73E3E">
      <w:pPr>
        <w:pStyle w:val="Kop2"/>
      </w:pPr>
      <w:bookmarkStart w:id="3" w:name="_Toc320525119"/>
      <w:bookmarkStart w:id="4" w:name="_Toc459795810"/>
      <w:bookmarkStart w:id="5" w:name="_Toc459796268"/>
      <w:bookmarkStart w:id="6" w:name="_Toc1900534899"/>
      <w:bookmarkStart w:id="7" w:name="_Toc1754747728"/>
      <w:bookmarkStart w:id="8" w:name="_Toc243916288"/>
      <w:r>
        <w:t>4.1</w:t>
      </w:r>
      <w:r w:rsidR="16C99B44">
        <w:tab/>
      </w:r>
      <w:r>
        <w:t>Geschiktheidseisen</w:t>
      </w:r>
      <w:bookmarkEnd w:id="6"/>
      <w:bookmarkEnd w:id="7"/>
      <w:bookmarkEnd w:id="8"/>
    </w:p>
    <w:p w14:paraId="7FEBA8D0" w14:textId="66F01757" w:rsidR="006A65F5" w:rsidRPr="00ED2F08" w:rsidRDefault="4AAC6FCD" w:rsidP="06E39398">
      <w:pPr>
        <w:pStyle w:val="Kop3"/>
        <w:numPr>
          <w:ilvl w:val="0"/>
          <w:numId w:val="0"/>
        </w:numPr>
        <w:rPr>
          <w:rStyle w:val="Kop3Char"/>
          <w:b/>
          <w:color w:val="1F497D" w:themeColor="text2"/>
          <w:lang w:val="nl-NL"/>
        </w:rPr>
      </w:pPr>
      <w:bookmarkStart w:id="9" w:name="_Toc1056046743"/>
      <w:bookmarkStart w:id="10" w:name="_Toc1345136624"/>
      <w:bookmarkStart w:id="11" w:name="_Toc243916290"/>
      <w:r w:rsidRPr="00ED2F08">
        <w:rPr>
          <w:rStyle w:val="Kop3Char"/>
          <w:b/>
          <w:color w:val="1F487C"/>
          <w:lang w:val="nl-NL"/>
        </w:rPr>
        <w:t>4.</w:t>
      </w:r>
      <w:r w:rsidR="07E0D102" w:rsidRPr="00ED2F08">
        <w:rPr>
          <w:rStyle w:val="Kop3Char"/>
          <w:b/>
          <w:color w:val="1F487C"/>
          <w:lang w:val="nl-NL"/>
        </w:rPr>
        <w:t>1.2</w:t>
      </w:r>
      <w:r w:rsidR="006A65F5">
        <w:tab/>
      </w:r>
      <w:r w:rsidRPr="00ED2F08">
        <w:rPr>
          <w:rStyle w:val="Kop3Char"/>
          <w:b/>
          <w:color w:val="1F487C"/>
          <w:lang w:val="nl-NL"/>
        </w:rPr>
        <w:t>De technische bekwaamheid en beroepsbekwaamheid</w:t>
      </w:r>
      <w:bookmarkEnd w:id="9"/>
      <w:bookmarkEnd w:id="10"/>
      <w:bookmarkEnd w:id="11"/>
    </w:p>
    <w:p w14:paraId="18563EDE" w14:textId="51833861" w:rsidR="03DFC610" w:rsidRDefault="20F8015B" w:rsidP="6A37A1C2">
      <w:r w:rsidRPr="483DF17B">
        <w:rPr>
          <w:rFonts w:ascii="Calibri" w:eastAsia="Calibri" w:hAnsi="Calibri" w:cs="Calibri"/>
        </w:rPr>
        <w:t xml:space="preserve">De gemeente Horst aan de Maas verwacht dat de inschrijvers </w:t>
      </w:r>
      <w:r w:rsidR="015A10DB" w:rsidRPr="483DF17B">
        <w:rPr>
          <w:rFonts w:ascii="Calibri" w:eastAsia="Calibri" w:hAnsi="Calibri" w:cs="Calibri"/>
        </w:rPr>
        <w:t xml:space="preserve">bevoegd zijn beroep uit te oefenen en over voldoende vakbekwaamheid te beschikken. </w:t>
      </w:r>
      <w:r w:rsidR="69FF2B1F" w:rsidRPr="483DF17B">
        <w:rPr>
          <w:rFonts w:ascii="Calibri" w:eastAsia="Calibri" w:hAnsi="Calibri" w:cs="Calibri"/>
        </w:rPr>
        <w:t xml:space="preserve">In het kader van de technische en beroepsbekwaamheid wordt de ervaring van uw organisatie, aan de hand van kerncompetenties beoordeeld. Voor de beschrijving van de ervaring kunt u gebruik maken </w:t>
      </w:r>
      <w:r w:rsidR="6C4521C5" w:rsidRPr="483DF17B">
        <w:rPr>
          <w:rFonts w:ascii="Calibri" w:eastAsia="Calibri" w:hAnsi="Calibri" w:cs="Calibri"/>
        </w:rPr>
        <w:t xml:space="preserve">van </w:t>
      </w:r>
      <w:r w:rsidR="4312B446" w:rsidRPr="483DF17B">
        <w:rPr>
          <w:rFonts w:ascii="Calibri" w:eastAsia="Calibri" w:hAnsi="Calibri" w:cs="Calibri"/>
        </w:rPr>
        <w:t>het bijgevoegde referentieformulier.</w:t>
      </w:r>
    </w:p>
    <w:p w14:paraId="4B72BCEF" w14:textId="521D900D" w:rsidR="4DB4DFA8" w:rsidRDefault="4DB4DFA8" w:rsidP="4DB4DFA8">
      <w:pPr>
        <w:rPr>
          <w:rFonts w:ascii="Calibri" w:eastAsia="Calibri" w:hAnsi="Calibri" w:cs="Calibri"/>
        </w:rPr>
      </w:pPr>
    </w:p>
    <w:p w14:paraId="469C787D" w14:textId="0E0E88AB" w:rsidR="762E83AE" w:rsidRDefault="762E83AE" w:rsidP="3C0407F5">
      <w:r w:rsidRPr="4FC90E05">
        <w:rPr>
          <w:rFonts w:ascii="Calibri" w:eastAsia="Calibri" w:hAnsi="Calibri" w:cs="Calibri"/>
        </w:rPr>
        <w:t xml:space="preserve">U toont door middel van een referentie per kerncompetentie aan dat uw organisatie over de gestelde kerncompetentie beschikt. </w:t>
      </w:r>
      <w:r w:rsidR="08FC13F3" w:rsidRPr="4FC90E05">
        <w:rPr>
          <w:rFonts w:ascii="Calibri" w:eastAsia="Calibri" w:hAnsi="Calibri" w:cs="Calibri"/>
        </w:rPr>
        <w:t>Het</w:t>
      </w:r>
      <w:r w:rsidRPr="4FC90E05">
        <w:rPr>
          <w:rFonts w:ascii="Calibri" w:eastAsia="Calibri" w:hAnsi="Calibri" w:cs="Calibri"/>
        </w:rPr>
        <w:t xml:space="preserve"> is toegestaan dat </w:t>
      </w:r>
      <w:r w:rsidR="10907345" w:rsidRPr="4FC90E05">
        <w:rPr>
          <w:rFonts w:ascii="Calibri" w:eastAsia="Calibri" w:hAnsi="Calibri" w:cs="Calibri"/>
        </w:rPr>
        <w:t xml:space="preserve">een referentie wordt gebruikt om de ervaring met meerdere (of alle) kerncompetenties aan te tonen. </w:t>
      </w:r>
    </w:p>
    <w:p w14:paraId="3600EF44" w14:textId="550BE29C" w:rsidR="4FC90E05" w:rsidRDefault="4FC90E05" w:rsidP="4FC90E05">
      <w:pPr>
        <w:rPr>
          <w:rFonts w:ascii="Calibri" w:eastAsia="Calibri" w:hAnsi="Calibri" w:cs="Calibri"/>
        </w:rPr>
      </w:pPr>
    </w:p>
    <w:p w14:paraId="6C6BCD86" w14:textId="57B882F4" w:rsidR="68F01ACF" w:rsidRDefault="68F01ACF" w:rsidP="743E8E26">
      <w:pPr>
        <w:rPr>
          <w:rFonts w:ascii="Calibri" w:eastAsia="Calibri" w:hAnsi="Calibri" w:cs="Calibri"/>
        </w:rPr>
      </w:pPr>
      <w:r w:rsidRPr="0822545F">
        <w:rPr>
          <w:rFonts w:ascii="Calibri" w:eastAsia="Calibri" w:hAnsi="Calibri" w:cs="Calibri"/>
        </w:rPr>
        <w:t>De te overleggen referenties dienen werkzaamheden te betreffen waarvoor uw organisatie of de door uw organisatie in te zetten Derde(n), zelf verantwoor</w:t>
      </w:r>
      <w:r w:rsidR="681F77F4" w:rsidRPr="0822545F">
        <w:rPr>
          <w:rFonts w:ascii="Calibri" w:eastAsia="Calibri" w:hAnsi="Calibri" w:cs="Calibri"/>
        </w:rPr>
        <w:t>delijk is geweest. In geval dat uw organisatie een opdracht heeft uitgevoerd als onderdeel van een combinatie, mag u alleen het eigen aandeel opgeven als referentie</w:t>
      </w:r>
      <w:r w:rsidR="4F00F401" w:rsidRPr="0822545F">
        <w:rPr>
          <w:rFonts w:ascii="Calibri" w:eastAsia="Calibri" w:hAnsi="Calibri" w:cs="Calibri"/>
        </w:rPr>
        <w:t xml:space="preserve">. De referentieopdrachten mogen niet ouder zijn dan 3 jaar (gerekend vanaf de datum voor het indienen van de inschrijving). </w:t>
      </w:r>
    </w:p>
    <w:p w14:paraId="4914FF40" w14:textId="77777777" w:rsidR="004704E6" w:rsidRDefault="004704E6" w:rsidP="5ACEEDFF">
      <w:pPr>
        <w:rPr>
          <w:rFonts w:ascii="Calibri" w:eastAsia="Calibri" w:hAnsi="Calibri" w:cs="Calibri"/>
        </w:rPr>
      </w:pPr>
    </w:p>
    <w:p w14:paraId="7B845C34" w14:textId="7E38189B" w:rsidR="00CB258A" w:rsidRDefault="25F18682" w:rsidP="5ACEEDFF">
      <w:pPr>
        <w:rPr>
          <w:rFonts w:ascii="Calibri" w:eastAsia="Calibri" w:hAnsi="Calibri" w:cs="Calibri"/>
        </w:rPr>
      </w:pPr>
      <w:r w:rsidRPr="5ACEEDFF">
        <w:rPr>
          <w:rFonts w:ascii="Calibri" w:eastAsia="Calibri" w:hAnsi="Calibri" w:cs="Calibri"/>
        </w:rPr>
        <w:t xml:space="preserve">• Kerncompetentie 1 – </w:t>
      </w:r>
      <w:r w:rsidR="3FAC9DA1" w:rsidRPr="5ACEEDFF">
        <w:rPr>
          <w:rFonts w:ascii="Calibri" w:eastAsia="Calibri" w:hAnsi="Calibri" w:cs="Calibri"/>
        </w:rPr>
        <w:t xml:space="preserve">Ervaring met het leveren </w:t>
      </w:r>
      <w:r w:rsidR="4E1C9A1E" w:rsidRPr="5ACEEDFF">
        <w:rPr>
          <w:rFonts w:ascii="Calibri" w:eastAsia="Calibri" w:hAnsi="Calibri" w:cs="Calibri"/>
        </w:rPr>
        <w:t xml:space="preserve">en onderhouden </w:t>
      </w:r>
      <w:r w:rsidR="3FAC9DA1" w:rsidRPr="5ACEEDFF">
        <w:rPr>
          <w:rFonts w:ascii="Calibri" w:eastAsia="Calibri" w:hAnsi="Calibri" w:cs="Calibri"/>
        </w:rPr>
        <w:t xml:space="preserve">van een </w:t>
      </w:r>
      <w:r w:rsidRPr="5ACEEDFF">
        <w:rPr>
          <w:rFonts w:ascii="Calibri" w:eastAsia="Calibri" w:hAnsi="Calibri" w:cs="Calibri"/>
        </w:rPr>
        <w:t>elektrisch aangedreven gesloten bus</w:t>
      </w:r>
      <w:r w:rsidR="4BE162FE" w:rsidRPr="5ACEEDFF">
        <w:rPr>
          <w:rFonts w:ascii="Calibri" w:eastAsia="Calibri" w:hAnsi="Calibri" w:cs="Calibri"/>
        </w:rPr>
        <w:t>, open bus en bus met open laadbak.</w:t>
      </w:r>
    </w:p>
    <w:p w14:paraId="49C3CDAD" w14:textId="2A6A31DB" w:rsidR="006A65F5" w:rsidRDefault="4BE162FE" w:rsidP="72F292AA">
      <w:pPr>
        <w:rPr>
          <w:rFonts w:ascii="Calibri" w:eastAsia="Calibri" w:hAnsi="Calibri" w:cs="Calibri"/>
        </w:rPr>
      </w:pPr>
      <w:r w:rsidRPr="2E109584">
        <w:rPr>
          <w:rFonts w:ascii="Calibri" w:eastAsia="Calibri" w:hAnsi="Calibri" w:cs="Calibri"/>
        </w:rPr>
        <w:t>Dit toont u aan via een referentie in de afgelopen 3 jaar, waarbij u laat zien ervaring te hebben met de l</w:t>
      </w:r>
      <w:r w:rsidR="62FAA9DB" w:rsidRPr="2E109584">
        <w:rPr>
          <w:rFonts w:ascii="Calibri" w:eastAsia="Calibri" w:hAnsi="Calibri" w:cs="Calibri"/>
        </w:rPr>
        <w:t>e</w:t>
      </w:r>
      <w:r w:rsidRPr="2E109584">
        <w:rPr>
          <w:rFonts w:ascii="Calibri" w:eastAsia="Calibri" w:hAnsi="Calibri" w:cs="Calibri"/>
        </w:rPr>
        <w:t>vering van ele</w:t>
      </w:r>
      <w:r w:rsidR="00B64A33">
        <w:rPr>
          <w:rFonts w:ascii="Calibri" w:eastAsia="Calibri" w:hAnsi="Calibri" w:cs="Calibri"/>
        </w:rPr>
        <w:t>k</w:t>
      </w:r>
      <w:r w:rsidRPr="2E109584">
        <w:rPr>
          <w:rFonts w:ascii="Calibri" w:eastAsia="Calibri" w:hAnsi="Calibri" w:cs="Calibri"/>
        </w:rPr>
        <w:t>trische bestelbusse</w:t>
      </w:r>
      <w:r w:rsidR="48CBC426" w:rsidRPr="2E109584">
        <w:rPr>
          <w:rFonts w:ascii="Calibri" w:eastAsia="Calibri" w:hAnsi="Calibri" w:cs="Calibri"/>
        </w:rPr>
        <w:t>n met vergelijkbare uitvoeringen als die de gemeente wenst.</w:t>
      </w:r>
      <w:r w:rsidR="25F18682" w:rsidRPr="2E109584">
        <w:rPr>
          <w:rFonts w:ascii="Calibri" w:eastAsia="Calibri" w:hAnsi="Calibri" w:cs="Calibri"/>
        </w:rPr>
        <w:t xml:space="preserve"> </w:t>
      </w:r>
    </w:p>
    <w:p w14:paraId="4E34C93F" w14:textId="77777777" w:rsidR="00D8056C" w:rsidRPr="00143A6A" w:rsidRDefault="00D8056C" w:rsidP="72F292AA">
      <w:pPr>
        <w:rPr>
          <w:rFonts w:ascii="Calibri" w:eastAsia="Calibri" w:hAnsi="Calibri" w:cs="Calibri"/>
        </w:rPr>
      </w:pPr>
    </w:p>
    <w:p w14:paraId="3E610D51" w14:textId="77777777" w:rsidR="001F2EF5" w:rsidRDefault="001F2EF5">
      <w:pPr>
        <w:spacing w:line="240" w:lineRule="auto"/>
        <w:rPr>
          <w:rFonts w:asciiTheme="minorHAnsi" w:eastAsiaTheme="majorEastAsia" w:hAnsiTheme="minorHAnsi" w:cstheme="minorHAnsi"/>
          <w:b/>
          <w:bCs/>
          <w:iCs/>
          <w:color w:val="1F497D" w:themeColor="text2"/>
          <w:sz w:val="24"/>
          <w:szCs w:val="24"/>
          <w:lang w:eastAsia="x-none"/>
        </w:rPr>
      </w:pPr>
      <w:bookmarkStart w:id="12" w:name="_Toc573058432"/>
      <w:bookmarkStart w:id="13" w:name="_Toc1157007466"/>
      <w:r>
        <w:br w:type="page"/>
      </w:r>
    </w:p>
    <w:bookmarkEnd w:id="3"/>
    <w:bookmarkEnd w:id="4"/>
    <w:bookmarkEnd w:id="5"/>
    <w:bookmarkEnd w:id="12"/>
    <w:bookmarkEnd w:id="13"/>
    <w:p w14:paraId="142E73C1" w14:textId="46AD56B4" w:rsidR="00BC2547" w:rsidRPr="00DD7820" w:rsidRDefault="42255CD0" w:rsidP="2BF40707">
      <w:pPr>
        <w:spacing w:line="280" w:lineRule="exact"/>
        <w:rPr>
          <w:rFonts w:ascii="Calibri" w:eastAsia="Arial" w:hAnsi="Calibri" w:cs="Calibri"/>
          <w:lang w:eastAsia="en-US"/>
        </w:rPr>
      </w:pPr>
      <w:r w:rsidRPr="00DD7820">
        <w:rPr>
          <w:rFonts w:ascii="Calibri" w:eastAsia="Arial" w:hAnsi="Calibri" w:cs="Calibri"/>
          <w:lang w:eastAsia="en-US"/>
        </w:rPr>
        <w:lastRenderedPageBreak/>
        <w:t xml:space="preserve">. </w:t>
      </w:r>
    </w:p>
    <w:p w14:paraId="551B6457" w14:textId="215EF23B" w:rsidR="00BC2547" w:rsidRPr="00EA3F25" w:rsidRDefault="5A6FB1CB" w:rsidP="00BD02BD">
      <w:pPr>
        <w:pStyle w:val="Kop2"/>
      </w:pPr>
      <w:bookmarkStart w:id="14" w:name="_Toc32320110"/>
      <w:bookmarkStart w:id="15" w:name="_Toc57251492"/>
      <w:bookmarkStart w:id="16" w:name="_Toc2072456816"/>
      <w:bookmarkStart w:id="17" w:name="_Toc376692327"/>
      <w:bookmarkStart w:id="18" w:name="_Toc1401760466"/>
      <w:bookmarkStart w:id="19" w:name="_Toc104744975"/>
      <w:bookmarkStart w:id="20" w:name="_Toc706478864"/>
      <w:bookmarkStart w:id="21" w:name="_Toc1226703756"/>
      <w:bookmarkStart w:id="22" w:name="_Toc1502037596"/>
      <w:bookmarkStart w:id="23" w:name="_Toc1729925920"/>
      <w:bookmarkStart w:id="24" w:name="_Toc1533403713"/>
      <w:bookmarkStart w:id="25" w:name="_Toc867670549"/>
      <w:bookmarkStart w:id="26" w:name="_Toc1484236684"/>
      <w:bookmarkStart w:id="27" w:name="_Toc1605010360"/>
      <w:bookmarkStart w:id="28" w:name="_Toc1450002055"/>
      <w:bookmarkStart w:id="29" w:name="_Toc135827175"/>
      <w:bookmarkStart w:id="30" w:name="_Toc1153825336"/>
      <w:bookmarkStart w:id="31" w:name="_Toc430353791"/>
      <w:bookmarkStart w:id="32" w:name="_Toc243916294"/>
      <w:r>
        <w:t>5.</w:t>
      </w:r>
      <w:r w:rsidR="460F9E80">
        <w:t>2</w:t>
      </w:r>
      <w:r w:rsidR="00427824">
        <w:tab/>
      </w:r>
      <w:r w:rsidR="7D878527">
        <w:t>Gunningscriterium en weging</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16E54469" w14:textId="77777777" w:rsidR="00F3591D" w:rsidRPr="000032A3" w:rsidRDefault="17D0BCA7" w:rsidP="00F3591D">
      <w:r w:rsidRPr="45BB94D9">
        <w:rPr>
          <w:rFonts w:ascii="Calibri" w:eastAsia="Arial" w:hAnsi="Calibri" w:cs="Calibri"/>
        </w:rPr>
        <w:t>De inschrijvers committeren zich bij de inschrijv</w:t>
      </w:r>
      <w:r w:rsidR="48F817B0" w:rsidRPr="45BB94D9">
        <w:rPr>
          <w:rFonts w:ascii="Calibri" w:eastAsia="Arial" w:hAnsi="Calibri" w:cs="Calibri"/>
        </w:rPr>
        <w:t xml:space="preserve">ing aan het programma van eisen </w:t>
      </w:r>
      <w:r w:rsidRPr="45BB94D9">
        <w:rPr>
          <w:rFonts w:ascii="Calibri" w:eastAsia="Arial" w:hAnsi="Calibri" w:cs="Calibri"/>
        </w:rPr>
        <w:t xml:space="preserve">en de </w:t>
      </w:r>
      <w:r w:rsidR="2688301B" w:rsidRPr="45BB94D9">
        <w:rPr>
          <w:rFonts w:ascii="Calibri" w:eastAsia="Arial" w:hAnsi="Calibri" w:cs="Calibri"/>
        </w:rPr>
        <w:t>conceptovereenkomst</w:t>
      </w:r>
      <w:r w:rsidRPr="45BB94D9">
        <w:rPr>
          <w:rFonts w:ascii="Calibri" w:eastAsia="Arial" w:hAnsi="Calibri" w:cs="Calibri"/>
        </w:rPr>
        <w:t xml:space="preserve">. De inschrijvers kunnen zich met de inschrijving van elkaar onderscheiden op basis van de gunningscriteria. </w:t>
      </w:r>
    </w:p>
    <w:p w14:paraId="0DE98123" w14:textId="1BC8DF2C" w:rsidR="45BB94D9" w:rsidRDefault="45BB94D9" w:rsidP="45BB94D9">
      <w:pPr>
        <w:rPr>
          <w:rFonts w:ascii="Calibri" w:eastAsia="Arial" w:hAnsi="Calibri" w:cs="Calibri"/>
        </w:rPr>
      </w:pPr>
    </w:p>
    <w:p w14:paraId="0DE92805" w14:textId="3ECDBD8E" w:rsidR="5574F91B" w:rsidRDefault="5574F91B" w:rsidP="45BB94D9">
      <w:pPr>
        <w:pStyle w:val="Kop2"/>
        <w:spacing w:line="280" w:lineRule="exact"/>
      </w:pPr>
      <w:bookmarkStart w:id="33" w:name="_Toc243916295"/>
      <w:r w:rsidRPr="45BB94D9">
        <w:rPr>
          <w:rFonts w:ascii="Calibri" w:eastAsia="Arial" w:hAnsi="Calibri" w:cs="Calibri"/>
          <w:lang w:eastAsia="en-US"/>
        </w:rPr>
        <w:t xml:space="preserve">5.3 </w:t>
      </w:r>
      <w:r>
        <w:tab/>
      </w:r>
      <w:r w:rsidRPr="45BB94D9">
        <w:rPr>
          <w:rFonts w:ascii="Calibri" w:eastAsia="Arial" w:hAnsi="Calibri" w:cs="Calibri"/>
          <w:lang w:eastAsia="en-US"/>
        </w:rPr>
        <w:t>Gunningscriteria prijs</w:t>
      </w:r>
      <w:bookmarkEnd w:id="33"/>
    </w:p>
    <w:p w14:paraId="61F7F77B" w14:textId="4C998073" w:rsidR="5574F91B" w:rsidRPr="00D10DC2" w:rsidRDefault="5574F91B" w:rsidP="45BB94D9">
      <w:pPr>
        <w:rPr>
          <w:rFonts w:asciiTheme="minorHAnsi" w:hAnsiTheme="minorHAnsi" w:cstheme="minorHAnsi"/>
        </w:rPr>
      </w:pPr>
      <w:r w:rsidRPr="00D10DC2">
        <w:rPr>
          <w:rFonts w:asciiTheme="minorHAnsi" w:hAnsiTheme="minorHAnsi" w:cstheme="minorHAnsi"/>
        </w:rPr>
        <w:t xml:space="preserve">De beoordeling van het gunningscriterium Prijs heeft betrekking op de beoordeling van </w:t>
      </w:r>
      <w:r w:rsidR="00271937">
        <w:rPr>
          <w:rFonts w:asciiTheme="minorHAnsi" w:hAnsiTheme="minorHAnsi" w:cstheme="minorHAnsi"/>
        </w:rPr>
        <w:t>he</w:t>
      </w:r>
      <w:r w:rsidRPr="00D10DC2">
        <w:rPr>
          <w:rFonts w:asciiTheme="minorHAnsi" w:hAnsiTheme="minorHAnsi" w:cstheme="minorHAnsi"/>
        </w:rPr>
        <w:t xml:space="preserve">t door u ingediende prijzenblad zoals opgenomen in de bijlagen bij deze aanbestedingsleidraad. De inschrijver dient een prijs in voor de door de gemeente beschreven </w:t>
      </w:r>
      <w:r w:rsidR="00271937" w:rsidRPr="00D10DC2">
        <w:rPr>
          <w:rFonts w:asciiTheme="minorHAnsi" w:hAnsiTheme="minorHAnsi" w:cstheme="minorHAnsi"/>
        </w:rPr>
        <w:t>initiële</w:t>
      </w:r>
      <w:r w:rsidRPr="00D10DC2">
        <w:rPr>
          <w:rFonts w:asciiTheme="minorHAnsi" w:hAnsiTheme="minorHAnsi" w:cstheme="minorHAnsi"/>
        </w:rPr>
        <w:t xml:space="preserve"> behoefte.</w:t>
      </w:r>
      <w:r w:rsidR="00F8796B">
        <w:rPr>
          <w:rFonts w:asciiTheme="minorHAnsi" w:hAnsiTheme="minorHAnsi" w:cstheme="minorHAnsi"/>
        </w:rPr>
        <w:t xml:space="preserve"> De gemeente gunt </w:t>
      </w:r>
      <w:r w:rsidR="00F8796B" w:rsidRPr="00F8796B">
        <w:rPr>
          <w:rFonts w:asciiTheme="minorHAnsi" w:hAnsiTheme="minorHAnsi" w:cstheme="minorHAnsi"/>
        </w:rPr>
        <w:t xml:space="preserve">op waarde (BPKV) </w:t>
      </w:r>
      <w:r w:rsidR="00F8796B">
        <w:rPr>
          <w:rFonts w:asciiTheme="minorHAnsi" w:hAnsiTheme="minorHAnsi" w:cstheme="minorHAnsi"/>
        </w:rPr>
        <w:t xml:space="preserve">waarbij </w:t>
      </w:r>
      <w:r w:rsidR="00F8796B" w:rsidRPr="00F8796B">
        <w:rPr>
          <w:rFonts w:asciiTheme="minorHAnsi" w:hAnsiTheme="minorHAnsi" w:cstheme="minorHAnsi"/>
        </w:rPr>
        <w:t xml:space="preserve"> de fictieve korting die met kwaliteitswensen kan worden verdiend in verhouding staat tot de opdrachtwaarde. </w:t>
      </w:r>
      <w:r w:rsidR="00F8796B">
        <w:rPr>
          <w:rFonts w:asciiTheme="minorHAnsi" w:hAnsiTheme="minorHAnsi" w:cstheme="minorHAnsi"/>
        </w:rPr>
        <w:t xml:space="preserve">Er geldt een prijsplafond van </w:t>
      </w:r>
      <w:r w:rsidR="00F8796B" w:rsidRPr="00F8796B">
        <w:rPr>
          <w:rFonts w:asciiTheme="minorHAnsi" w:hAnsiTheme="minorHAnsi" w:cstheme="minorHAnsi"/>
        </w:rPr>
        <w:t xml:space="preserve"> € 90.000</w:t>
      </w:r>
      <w:r w:rsidR="00F8796B">
        <w:rPr>
          <w:rFonts w:asciiTheme="minorHAnsi" w:hAnsiTheme="minorHAnsi" w:cstheme="minorHAnsi"/>
        </w:rPr>
        <w:t xml:space="preserve"> per voertuig. </w:t>
      </w:r>
    </w:p>
    <w:p w14:paraId="4EBE2027" w14:textId="53913372" w:rsidR="45BB94D9" w:rsidRDefault="45BB94D9" w:rsidP="45BB94D9"/>
    <w:p w14:paraId="72282B58" w14:textId="3B37FF77" w:rsidR="5574F91B" w:rsidRPr="00D10DC2" w:rsidRDefault="5574F91B" w:rsidP="45BB94D9">
      <w:pPr>
        <w:rPr>
          <w:rFonts w:asciiTheme="minorHAnsi" w:hAnsiTheme="minorHAnsi" w:cstheme="minorHAnsi"/>
        </w:rPr>
      </w:pPr>
      <w:r w:rsidRPr="00D10DC2">
        <w:rPr>
          <w:rFonts w:asciiTheme="minorHAnsi" w:hAnsiTheme="minorHAnsi" w:cstheme="minorHAnsi"/>
        </w:rPr>
        <w:t xml:space="preserve">De beoordeling van de Prijs geschiedt als volgt: </w:t>
      </w:r>
    </w:p>
    <w:p w14:paraId="06BFC5F5" w14:textId="5C88A4B4" w:rsidR="45BB94D9" w:rsidRPr="00D10DC2" w:rsidRDefault="45BB94D9" w:rsidP="45BB94D9">
      <w:pPr>
        <w:rPr>
          <w:rFonts w:asciiTheme="minorHAnsi" w:hAnsiTheme="minorHAnsi" w:cstheme="minorHAnsi"/>
        </w:rPr>
      </w:pPr>
    </w:p>
    <w:p w14:paraId="1DFC1274" w14:textId="60A0C4B5" w:rsidR="5574F91B" w:rsidRPr="00D10DC2" w:rsidRDefault="5574F91B" w:rsidP="45BB94D9">
      <w:pPr>
        <w:pStyle w:val="Lijstalinea"/>
        <w:numPr>
          <w:ilvl w:val="0"/>
          <w:numId w:val="8"/>
        </w:numPr>
        <w:rPr>
          <w:rFonts w:asciiTheme="minorHAnsi" w:hAnsiTheme="minorHAnsi" w:cstheme="minorHAnsi"/>
        </w:rPr>
      </w:pPr>
      <w:r w:rsidRPr="00D10DC2">
        <w:rPr>
          <w:rFonts w:asciiTheme="minorHAnsi" w:hAnsiTheme="minorHAnsi" w:cstheme="minorHAnsi"/>
        </w:rPr>
        <w:t>Eerst wordt door de inkoopadviseur beoordeeld of het formulier is ingevuld conform de gestelde eisen zoals opgenomen in deze paragraaf;</w:t>
      </w:r>
    </w:p>
    <w:p w14:paraId="7724A676" w14:textId="2391532C" w:rsidR="5574F91B" w:rsidRPr="00D10DC2" w:rsidRDefault="5574F91B" w:rsidP="45BB94D9">
      <w:pPr>
        <w:pStyle w:val="Lijstalinea"/>
        <w:numPr>
          <w:ilvl w:val="0"/>
          <w:numId w:val="8"/>
        </w:numPr>
        <w:rPr>
          <w:rFonts w:asciiTheme="minorHAnsi" w:hAnsiTheme="minorHAnsi" w:cstheme="minorHAnsi"/>
        </w:rPr>
      </w:pPr>
      <w:r w:rsidRPr="00D10DC2">
        <w:rPr>
          <w:rFonts w:asciiTheme="minorHAnsi" w:hAnsiTheme="minorHAnsi" w:cstheme="minorHAnsi"/>
        </w:rPr>
        <w:t>Daarna worden de inschrijvingen inhoudelijk beoordeeld per gunningscriteria. Op basis van de beoordeling worden fictieve kortingen toegekend naar mate de inschrijver invulling geeft aan de criteria;</w:t>
      </w:r>
    </w:p>
    <w:p w14:paraId="535FA05F" w14:textId="6A29D9F9" w:rsidR="5574F91B" w:rsidRPr="00D10DC2" w:rsidRDefault="5574F91B" w:rsidP="45BB94D9">
      <w:pPr>
        <w:pStyle w:val="Lijstalinea"/>
        <w:numPr>
          <w:ilvl w:val="0"/>
          <w:numId w:val="8"/>
        </w:numPr>
        <w:rPr>
          <w:rFonts w:asciiTheme="minorHAnsi" w:hAnsiTheme="minorHAnsi" w:cstheme="minorHAnsi"/>
        </w:rPr>
      </w:pPr>
      <w:r w:rsidRPr="00D10DC2">
        <w:rPr>
          <w:rFonts w:asciiTheme="minorHAnsi" w:hAnsiTheme="minorHAnsi" w:cstheme="minorHAnsi"/>
        </w:rPr>
        <w:t>De fictieve kortingen worden vastgesteld door de behaalde scores op de kwalitatieve (sub) gunningscriteria, op basis van vooraf vastgestelde scoretabellen. Te vertalen naar een geldwaarde in euro's;</w:t>
      </w:r>
    </w:p>
    <w:p w14:paraId="39409410" w14:textId="217CB9A1" w:rsidR="5574F91B" w:rsidRPr="00D10DC2" w:rsidRDefault="5574F91B" w:rsidP="45BB94D9">
      <w:pPr>
        <w:pStyle w:val="Lijstalinea"/>
        <w:numPr>
          <w:ilvl w:val="0"/>
          <w:numId w:val="8"/>
        </w:numPr>
        <w:rPr>
          <w:rFonts w:asciiTheme="minorHAnsi" w:hAnsiTheme="minorHAnsi" w:cstheme="minorHAnsi"/>
        </w:rPr>
      </w:pPr>
      <w:r w:rsidRPr="00D10DC2">
        <w:rPr>
          <w:rFonts w:asciiTheme="minorHAnsi" w:hAnsiTheme="minorHAnsi" w:cstheme="minorHAnsi"/>
        </w:rPr>
        <w:t>Deze kortingen worden in mindering gebracht op uw inschrijfprijs.</w:t>
      </w:r>
    </w:p>
    <w:p w14:paraId="72E5EFF7" w14:textId="4545DED1" w:rsidR="5574F91B" w:rsidRPr="00D10DC2" w:rsidRDefault="5574F91B" w:rsidP="45BB94D9">
      <w:pPr>
        <w:pStyle w:val="Lijstalinea"/>
        <w:numPr>
          <w:ilvl w:val="0"/>
          <w:numId w:val="8"/>
        </w:numPr>
        <w:rPr>
          <w:rFonts w:asciiTheme="minorHAnsi" w:hAnsiTheme="minorHAnsi" w:cstheme="minorHAnsi"/>
        </w:rPr>
      </w:pPr>
      <w:r w:rsidRPr="00D10DC2">
        <w:rPr>
          <w:rFonts w:asciiTheme="minorHAnsi" w:hAnsiTheme="minorHAnsi" w:cstheme="minorHAnsi"/>
        </w:rPr>
        <w:t>Vervolgens wordt de totale, fictieve, inschrijfprijs (excl. BTW) vastgesteld;</w:t>
      </w:r>
    </w:p>
    <w:p w14:paraId="2E357B97" w14:textId="4C7709E0" w:rsidR="45BB94D9" w:rsidRPr="00D10DC2" w:rsidRDefault="45BB94D9" w:rsidP="45BB94D9">
      <w:pPr>
        <w:rPr>
          <w:rFonts w:asciiTheme="minorHAnsi" w:hAnsiTheme="minorHAnsi" w:cstheme="minorHAnsi"/>
        </w:rPr>
      </w:pPr>
    </w:p>
    <w:p w14:paraId="50C5EB34" w14:textId="179AF71F" w:rsidR="5574F91B" w:rsidRPr="00D10DC2" w:rsidRDefault="5574F91B" w:rsidP="45BB94D9">
      <w:pPr>
        <w:rPr>
          <w:rFonts w:asciiTheme="minorHAnsi" w:hAnsiTheme="minorHAnsi" w:cstheme="minorHAnsi"/>
        </w:rPr>
      </w:pPr>
      <w:r w:rsidRPr="00D10DC2">
        <w:rPr>
          <w:rFonts w:asciiTheme="minorHAnsi" w:hAnsiTheme="minorHAnsi" w:cstheme="minorHAnsi"/>
        </w:rPr>
        <w:t>Voor het doen van een prijsopgaaf gelden de volgende eisen:</w:t>
      </w:r>
    </w:p>
    <w:p w14:paraId="47F54CB5" w14:textId="0904B308" w:rsidR="5574F91B" w:rsidRPr="00D10DC2" w:rsidRDefault="5574F91B" w:rsidP="45BB94D9">
      <w:pPr>
        <w:pStyle w:val="Lijstalinea"/>
        <w:numPr>
          <w:ilvl w:val="0"/>
          <w:numId w:val="7"/>
        </w:numPr>
        <w:rPr>
          <w:rFonts w:asciiTheme="minorHAnsi" w:hAnsiTheme="minorHAnsi" w:cstheme="minorHAnsi"/>
        </w:rPr>
      </w:pPr>
      <w:r w:rsidRPr="00D10DC2">
        <w:rPr>
          <w:rFonts w:asciiTheme="minorHAnsi" w:hAnsiTheme="minorHAnsi" w:cstheme="minorHAnsi"/>
        </w:rPr>
        <w:t>Alle prijzen zijn in euro's en exclusief BTW;</w:t>
      </w:r>
    </w:p>
    <w:p w14:paraId="4497F7E2" w14:textId="3E566A83" w:rsidR="5574F91B" w:rsidRPr="00D10DC2" w:rsidRDefault="5574F91B" w:rsidP="45BB94D9">
      <w:pPr>
        <w:pStyle w:val="Lijstalinea"/>
        <w:numPr>
          <w:ilvl w:val="0"/>
          <w:numId w:val="7"/>
        </w:numPr>
        <w:spacing w:line="280" w:lineRule="exact"/>
        <w:rPr>
          <w:rFonts w:asciiTheme="minorHAnsi" w:eastAsia="Arial" w:hAnsiTheme="minorHAnsi" w:cstheme="minorHAnsi"/>
          <w:lang w:eastAsia="en-US"/>
        </w:rPr>
      </w:pPr>
      <w:r w:rsidRPr="00D10DC2">
        <w:rPr>
          <w:rFonts w:asciiTheme="minorHAnsi" w:eastAsia="Arial" w:hAnsiTheme="minorHAnsi" w:cstheme="minorHAnsi"/>
          <w:lang w:eastAsia="en-US"/>
        </w:rPr>
        <w:t xml:space="preserve">Alle in de offerte aangeboden prijzen, tarieven en/of percentages dienen “naar gangbare objectieve bedrijfseconomische maatstaven” realistisch, aannemelijk en marktconform te zijn. De gemeente wil namelijk per </w:t>
      </w:r>
      <w:proofErr w:type="spellStart"/>
      <w:r w:rsidRPr="00D10DC2">
        <w:rPr>
          <w:rFonts w:asciiTheme="minorHAnsi" w:eastAsia="Arial" w:hAnsiTheme="minorHAnsi" w:cstheme="minorHAnsi"/>
          <w:lang w:eastAsia="en-US"/>
        </w:rPr>
        <w:t>subgunningscriterium</w:t>
      </w:r>
      <w:proofErr w:type="spellEnd"/>
      <w:r w:rsidRPr="00D10DC2">
        <w:rPr>
          <w:rFonts w:asciiTheme="minorHAnsi" w:eastAsia="Arial" w:hAnsiTheme="minorHAnsi" w:cstheme="minorHAnsi"/>
          <w:lang w:eastAsia="en-US"/>
        </w:rPr>
        <w:t xml:space="preserve"> een eerlijke, voor iedere Inschrijver gelijke beoordeling kunnen maken (appels met appels vergelijken). Er mag in ieder geval geen sprake zijn van 0-tarieven en/of symbolische prijzen/tarieven/percentages en/of negatieve prijzen/tarieven en/of een offerte met een manipulatief karakter en/of strategisch karakter. Van een manipulatieve Inschrijving is in ieder geval sprake als uit de offerte blijkt dat de beoordelingssystematiek op zodanige wijze door Inschrijver is gemanipuleerd dat daardoor het met die systematiek beoogde doel is verstoord.</w:t>
      </w:r>
    </w:p>
    <w:p w14:paraId="5B534379" w14:textId="302B4989" w:rsidR="45BB94D9" w:rsidRDefault="45BB94D9" w:rsidP="45BB94D9">
      <w:pPr>
        <w:rPr>
          <w:rFonts w:asciiTheme="minorHAnsi" w:eastAsia="Arial" w:hAnsiTheme="minorHAnsi" w:cstheme="minorHAnsi"/>
        </w:rPr>
      </w:pPr>
    </w:p>
    <w:p w14:paraId="7A414760" w14:textId="77777777" w:rsidR="009570FE" w:rsidRDefault="009570FE">
      <w:pPr>
        <w:spacing w:line="240" w:lineRule="auto"/>
        <w:rPr>
          <w:rFonts w:asciiTheme="minorHAnsi" w:eastAsia="Arial" w:hAnsiTheme="minorHAnsi" w:cstheme="minorHAnsi"/>
          <w:kern w:val="2"/>
          <w:lang w:eastAsia="en-US"/>
          <w14:ligatures w14:val="standardContextual"/>
        </w:rPr>
      </w:pPr>
      <w:bookmarkStart w:id="34" w:name="_Toc32320112"/>
      <w:r>
        <w:rPr>
          <w:rFonts w:asciiTheme="minorHAnsi" w:eastAsia="Arial" w:hAnsiTheme="minorHAnsi" w:cstheme="minorHAnsi"/>
          <w:kern w:val="2"/>
          <w:lang w:eastAsia="en-US"/>
          <w14:ligatures w14:val="standardContextual"/>
        </w:rPr>
        <w:br w:type="page"/>
      </w:r>
    </w:p>
    <w:p w14:paraId="52D1053A" w14:textId="15002113" w:rsidR="008879CD" w:rsidRDefault="008879CD" w:rsidP="14A87631">
      <w:pPr>
        <w:pStyle w:val="Kop2"/>
        <w:rPr>
          <w:rFonts w:ascii="Calibri" w:eastAsia="Calibri" w:hAnsi="Calibri" w:cs="Calibri"/>
          <w:lang w:eastAsia="en-US"/>
        </w:rPr>
      </w:pPr>
      <w:bookmarkStart w:id="35" w:name="_Toc86512180"/>
      <w:bookmarkStart w:id="36" w:name="_Toc1670640226"/>
      <w:bookmarkStart w:id="37" w:name="_Toc831528775"/>
      <w:bookmarkStart w:id="38" w:name="_Toc243916305"/>
      <w:bookmarkEnd w:id="34"/>
      <w:r w:rsidRPr="2322C09B">
        <w:rPr>
          <w:rFonts w:ascii="Calibri" w:eastAsia="Calibri" w:hAnsi="Calibri" w:cs="Calibri"/>
          <w:color w:val="1F487C"/>
          <w:lang w:eastAsia="en-US"/>
        </w:rPr>
        <w:lastRenderedPageBreak/>
        <w:t>Prijzenblad</w:t>
      </w:r>
      <w:bookmarkEnd w:id="35"/>
      <w:bookmarkEnd w:id="36"/>
      <w:bookmarkEnd w:id="37"/>
      <w:bookmarkEnd w:id="38"/>
    </w:p>
    <w:p w14:paraId="61B5F130" w14:textId="77777777" w:rsidR="008879CD" w:rsidRDefault="008879CD" w:rsidP="008879CD">
      <w:pPr>
        <w:rPr>
          <w:lang w:eastAsia="x-none"/>
        </w:rPr>
      </w:pPr>
    </w:p>
    <w:tbl>
      <w:tblPr>
        <w:tblW w:w="10030" w:type="dxa"/>
        <w:tblCellMar>
          <w:left w:w="70" w:type="dxa"/>
          <w:right w:w="70" w:type="dxa"/>
        </w:tblCellMar>
        <w:tblLook w:val="04A0" w:firstRow="1" w:lastRow="0" w:firstColumn="1" w:lastColumn="0" w:noHBand="0" w:noVBand="1"/>
      </w:tblPr>
      <w:tblGrid>
        <w:gridCol w:w="4630"/>
        <w:gridCol w:w="1385"/>
        <w:gridCol w:w="1105"/>
        <w:gridCol w:w="2910"/>
      </w:tblGrid>
      <w:tr w:rsidR="008879CD" w:rsidRPr="008879CD" w14:paraId="1E09E771" w14:textId="77777777" w:rsidTr="5402B687">
        <w:trPr>
          <w:trHeight w:val="420"/>
        </w:trPr>
        <w:tc>
          <w:tcPr>
            <w:tcW w:w="7120" w:type="dxa"/>
            <w:gridSpan w:val="3"/>
            <w:tcBorders>
              <w:top w:val="single" w:sz="4" w:space="0" w:color="auto"/>
              <w:left w:val="single" w:sz="4" w:space="0" w:color="auto"/>
              <w:bottom w:val="single" w:sz="4" w:space="0" w:color="auto"/>
              <w:right w:val="nil"/>
            </w:tcBorders>
            <w:shd w:val="clear" w:color="auto" w:fill="AEAAAA"/>
            <w:noWrap/>
            <w:vAlign w:val="bottom"/>
            <w:hideMark/>
          </w:tcPr>
          <w:p w14:paraId="1B7DE04A" w14:textId="4D4785AE" w:rsidR="008879CD" w:rsidRPr="008879CD" w:rsidRDefault="008879CD" w:rsidP="14A87631">
            <w:pPr>
              <w:rPr>
                <w:b/>
                <w:bCs/>
                <w:lang w:eastAsia="en-US"/>
              </w:rPr>
            </w:pPr>
            <w:r w:rsidRPr="0D5EE6C1">
              <w:rPr>
                <w:b/>
                <w:bCs/>
                <w:lang w:eastAsia="en-US"/>
              </w:rPr>
              <w:t xml:space="preserve">Bedrijfswagens  - </w:t>
            </w:r>
            <w:r w:rsidR="00DF1E72">
              <w:rPr>
                <w:b/>
                <w:bCs/>
                <w:lang w:eastAsia="en-US"/>
              </w:rPr>
              <w:t xml:space="preserve">Enkele </w:t>
            </w:r>
            <w:r w:rsidRPr="0D5EE6C1">
              <w:rPr>
                <w:b/>
                <w:bCs/>
                <w:lang w:eastAsia="en-US"/>
              </w:rPr>
              <w:t>cabine</w:t>
            </w:r>
            <w:r w:rsidR="00855570">
              <w:rPr>
                <w:b/>
                <w:bCs/>
                <w:lang w:eastAsia="en-US"/>
              </w:rPr>
              <w:t xml:space="preserve">, </w:t>
            </w:r>
            <w:r w:rsidR="005E0310">
              <w:rPr>
                <w:b/>
                <w:bCs/>
                <w:lang w:eastAsia="en-US"/>
              </w:rPr>
              <w:t>pick-up</w:t>
            </w:r>
            <w:r w:rsidR="00855570">
              <w:rPr>
                <w:b/>
                <w:bCs/>
                <w:lang w:eastAsia="en-US"/>
              </w:rPr>
              <w:t>, openlaadbak</w:t>
            </w:r>
            <w:r w:rsidR="00A94E7D">
              <w:rPr>
                <w:b/>
                <w:bCs/>
                <w:lang w:eastAsia="en-US"/>
              </w:rPr>
              <w:t xml:space="preserve"> </w:t>
            </w:r>
            <w:r w:rsidRPr="0D5EE6C1">
              <w:rPr>
                <w:b/>
                <w:bCs/>
                <w:lang w:eastAsia="en-US"/>
              </w:rPr>
              <w:t>uitvoering</w:t>
            </w:r>
          </w:p>
        </w:tc>
        <w:tc>
          <w:tcPr>
            <w:tcW w:w="2910" w:type="dxa"/>
            <w:tcBorders>
              <w:top w:val="single" w:sz="4" w:space="0" w:color="auto"/>
              <w:left w:val="nil"/>
              <w:bottom w:val="single" w:sz="4" w:space="0" w:color="auto"/>
              <w:right w:val="single" w:sz="4" w:space="0" w:color="auto"/>
            </w:tcBorders>
            <w:shd w:val="clear" w:color="auto" w:fill="AEAAAA"/>
            <w:noWrap/>
            <w:vAlign w:val="bottom"/>
            <w:hideMark/>
          </w:tcPr>
          <w:p w14:paraId="4712245D" w14:textId="77777777" w:rsidR="008879CD" w:rsidRPr="008879CD" w:rsidRDefault="008879CD" w:rsidP="008879CD">
            <w:pPr>
              <w:rPr>
                <w:lang w:eastAsia="x-none"/>
              </w:rPr>
            </w:pPr>
            <w:r w:rsidRPr="008879CD">
              <w:rPr>
                <w:lang w:eastAsia="x-none"/>
              </w:rPr>
              <w:t> </w:t>
            </w:r>
          </w:p>
        </w:tc>
      </w:tr>
      <w:tr w:rsidR="008879CD" w:rsidRPr="008879CD" w14:paraId="3A53DF06" w14:textId="77777777" w:rsidTr="009570FE">
        <w:trPr>
          <w:trHeight w:val="1800"/>
        </w:trPr>
        <w:tc>
          <w:tcPr>
            <w:tcW w:w="4630" w:type="dxa"/>
            <w:tcBorders>
              <w:top w:val="nil"/>
              <w:left w:val="single" w:sz="4" w:space="0" w:color="auto"/>
              <w:bottom w:val="single" w:sz="4" w:space="0" w:color="auto"/>
              <w:right w:val="single" w:sz="4" w:space="0" w:color="auto"/>
            </w:tcBorders>
            <w:shd w:val="clear" w:color="auto" w:fill="E7E6E6"/>
            <w:hideMark/>
          </w:tcPr>
          <w:p w14:paraId="7D00A3DA" w14:textId="73C21584" w:rsidR="008879CD" w:rsidRPr="008879CD" w:rsidRDefault="008879CD" w:rsidP="008879CD">
            <w:pPr>
              <w:rPr>
                <w:i/>
                <w:iCs/>
                <w:lang w:eastAsia="x-none"/>
              </w:rPr>
            </w:pPr>
            <w:r w:rsidRPr="008879CD">
              <w:rPr>
                <w:i/>
                <w:iCs/>
                <w:lang w:eastAsia="x-none"/>
              </w:rPr>
              <w:t xml:space="preserve">Aanschafprijs voertuig onder de voorwaarden zoals in dit Programma van eisen omschreven, aangevuld met eventueel door inschrijver(s) aan te leveren aanvullingen/documentatie en inclusief alle opties en documentatie. Prijs is exclusief eventuele (overheidssubsidies). De tarieven dienen </w:t>
            </w:r>
            <w:r w:rsidR="005E0310" w:rsidRPr="008879CD">
              <w:rPr>
                <w:i/>
                <w:iCs/>
                <w:lang w:eastAsia="x-none"/>
              </w:rPr>
              <w:t>All-In</w:t>
            </w:r>
            <w:r w:rsidRPr="008879CD">
              <w:rPr>
                <w:i/>
                <w:iCs/>
                <w:lang w:eastAsia="x-none"/>
              </w:rPr>
              <w:t xml:space="preserve"> te zijn exclusief btw.</w:t>
            </w:r>
          </w:p>
        </w:tc>
        <w:tc>
          <w:tcPr>
            <w:tcW w:w="1385" w:type="dxa"/>
            <w:tcBorders>
              <w:top w:val="nil"/>
              <w:left w:val="nil"/>
              <w:bottom w:val="single" w:sz="4" w:space="0" w:color="auto"/>
              <w:right w:val="single" w:sz="4" w:space="0" w:color="auto"/>
            </w:tcBorders>
            <w:shd w:val="clear" w:color="auto" w:fill="E7E6E6"/>
            <w:hideMark/>
          </w:tcPr>
          <w:p w14:paraId="1C9ADF2E" w14:textId="77777777" w:rsidR="008879CD" w:rsidRPr="008879CD" w:rsidRDefault="008879CD" w:rsidP="008879CD">
            <w:pPr>
              <w:rPr>
                <w:i/>
                <w:iCs/>
                <w:lang w:eastAsia="x-none"/>
              </w:rPr>
            </w:pPr>
            <w:r w:rsidRPr="008879CD">
              <w:rPr>
                <w:i/>
                <w:iCs/>
                <w:lang w:eastAsia="x-none"/>
              </w:rPr>
              <w:t xml:space="preserve">Prijs per eenheid (excl. btw) </w:t>
            </w:r>
          </w:p>
        </w:tc>
        <w:tc>
          <w:tcPr>
            <w:tcW w:w="1105" w:type="dxa"/>
            <w:tcBorders>
              <w:top w:val="single" w:sz="4" w:space="0" w:color="auto"/>
              <w:left w:val="nil"/>
              <w:bottom w:val="single" w:sz="4" w:space="0" w:color="auto"/>
              <w:right w:val="single" w:sz="4" w:space="0" w:color="auto"/>
            </w:tcBorders>
            <w:shd w:val="clear" w:color="auto" w:fill="E7E6E6"/>
            <w:hideMark/>
          </w:tcPr>
          <w:p w14:paraId="7C709A49" w14:textId="77777777" w:rsidR="008879CD" w:rsidRPr="008879CD" w:rsidRDefault="008879CD" w:rsidP="008879CD">
            <w:pPr>
              <w:rPr>
                <w:i/>
                <w:iCs/>
                <w:lang w:eastAsia="x-none"/>
              </w:rPr>
            </w:pPr>
            <w:r w:rsidRPr="008879CD">
              <w:rPr>
                <w:i/>
                <w:iCs/>
                <w:lang w:eastAsia="x-none"/>
              </w:rPr>
              <w:t>Aantal</w:t>
            </w:r>
          </w:p>
        </w:tc>
        <w:tc>
          <w:tcPr>
            <w:tcW w:w="2910" w:type="dxa"/>
            <w:tcBorders>
              <w:top w:val="single" w:sz="4" w:space="0" w:color="auto"/>
              <w:left w:val="nil"/>
              <w:bottom w:val="single" w:sz="4" w:space="0" w:color="auto"/>
              <w:right w:val="single" w:sz="4" w:space="0" w:color="auto"/>
            </w:tcBorders>
            <w:shd w:val="clear" w:color="auto" w:fill="E7E6E6"/>
            <w:hideMark/>
          </w:tcPr>
          <w:p w14:paraId="06DBD3AA" w14:textId="1F4A8899" w:rsidR="008879CD" w:rsidRPr="008879CD" w:rsidRDefault="008879CD" w:rsidP="6D21F2C4">
            <w:pPr>
              <w:rPr>
                <w:i/>
                <w:iCs/>
                <w:lang w:eastAsia="en-US"/>
              </w:rPr>
            </w:pPr>
            <w:r w:rsidRPr="6D21F2C4">
              <w:rPr>
                <w:i/>
                <w:iCs/>
                <w:lang w:eastAsia="en-US"/>
              </w:rPr>
              <w:t xml:space="preserve">Totaal inschrijvingssom </w:t>
            </w:r>
          </w:p>
        </w:tc>
      </w:tr>
      <w:tr w:rsidR="008879CD" w:rsidRPr="008879CD" w14:paraId="23212315" w14:textId="77777777" w:rsidTr="009570FE">
        <w:trPr>
          <w:trHeight w:val="600"/>
        </w:trPr>
        <w:tc>
          <w:tcPr>
            <w:tcW w:w="4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9FC0D9" w14:textId="156B3834" w:rsidR="008879CD" w:rsidRPr="008879CD" w:rsidRDefault="008879CD" w:rsidP="008879CD">
            <w:pPr>
              <w:rPr>
                <w:i/>
                <w:iCs/>
                <w:lang w:eastAsia="x-none"/>
              </w:rPr>
            </w:pPr>
            <w:r w:rsidRPr="008879CD">
              <w:rPr>
                <w:i/>
                <w:iCs/>
                <w:lang w:eastAsia="x-none"/>
              </w:rPr>
              <w:t>Voertuig inclusief opties en tevens alle acce</w:t>
            </w:r>
            <w:r w:rsidR="00F60615">
              <w:rPr>
                <w:i/>
                <w:iCs/>
                <w:lang w:eastAsia="x-none"/>
              </w:rPr>
              <w:t>s</w:t>
            </w:r>
            <w:r w:rsidRPr="008879CD">
              <w:rPr>
                <w:i/>
                <w:iCs/>
                <w:lang w:eastAsia="x-none"/>
              </w:rPr>
              <w:t>soires (af-fabriek en af-dealer) (behalve hieronder omschreven opbouw)</w:t>
            </w:r>
          </w:p>
        </w:tc>
        <w:tc>
          <w:tcPr>
            <w:tcW w:w="1385" w:type="dxa"/>
            <w:tcBorders>
              <w:top w:val="single" w:sz="4" w:space="0" w:color="auto"/>
              <w:left w:val="nil"/>
              <w:bottom w:val="single" w:sz="4" w:space="0" w:color="auto"/>
            </w:tcBorders>
            <w:shd w:val="clear" w:color="auto" w:fill="FFFF00"/>
            <w:noWrap/>
            <w:vAlign w:val="center"/>
            <w:hideMark/>
          </w:tcPr>
          <w:p w14:paraId="11B60C3E" w14:textId="77777777" w:rsidR="008879CD" w:rsidRPr="008879CD" w:rsidRDefault="008879CD" w:rsidP="008879CD">
            <w:pPr>
              <w:rPr>
                <w:i/>
                <w:iCs/>
                <w:lang w:eastAsia="x-none"/>
              </w:rPr>
            </w:pPr>
            <w:r w:rsidRPr="008879CD">
              <w:rPr>
                <w:i/>
                <w:iCs/>
                <w:lang w:eastAsia="x-none"/>
              </w:rPr>
              <w:t>€ 0,00</w:t>
            </w:r>
          </w:p>
        </w:tc>
        <w:tc>
          <w:tcPr>
            <w:tcW w:w="1105" w:type="dxa"/>
            <w:vMerge w:val="restart"/>
            <w:tcBorders>
              <w:top w:val="single" w:sz="4" w:space="0" w:color="auto"/>
            </w:tcBorders>
            <w:shd w:val="clear" w:color="auto" w:fill="FFFFFF" w:themeFill="background1"/>
            <w:noWrap/>
            <w:vAlign w:val="center"/>
            <w:hideMark/>
          </w:tcPr>
          <w:p w14:paraId="10005DF9" w14:textId="6099735C" w:rsidR="008879CD" w:rsidRPr="009570FE" w:rsidRDefault="008879CD" w:rsidP="5402B687">
            <w:pPr>
              <w:rPr>
                <w:b/>
                <w:bCs/>
                <w:lang w:eastAsia="en-US"/>
              </w:rPr>
            </w:pPr>
          </w:p>
        </w:tc>
        <w:tc>
          <w:tcPr>
            <w:tcW w:w="2910" w:type="dxa"/>
            <w:vMerge w:val="restart"/>
            <w:tcBorders>
              <w:top w:val="single" w:sz="4" w:space="0" w:color="auto"/>
            </w:tcBorders>
            <w:shd w:val="clear" w:color="auto" w:fill="FFFFFF" w:themeFill="background1"/>
            <w:vAlign w:val="center"/>
            <w:hideMark/>
          </w:tcPr>
          <w:p w14:paraId="7921DCD0" w14:textId="12236AA9" w:rsidR="008879CD" w:rsidRPr="008879CD" w:rsidRDefault="008879CD" w:rsidP="0D5EE6C1">
            <w:pPr>
              <w:rPr>
                <w:i/>
                <w:iCs/>
                <w:lang w:eastAsia="en-US"/>
              </w:rPr>
            </w:pPr>
          </w:p>
        </w:tc>
      </w:tr>
      <w:tr w:rsidR="008879CD" w:rsidRPr="008879CD" w14:paraId="5D40EB03" w14:textId="77777777" w:rsidTr="009570FE">
        <w:trPr>
          <w:trHeight w:val="300"/>
        </w:trPr>
        <w:tc>
          <w:tcPr>
            <w:tcW w:w="4630" w:type="dxa"/>
            <w:tcBorders>
              <w:top w:val="nil"/>
              <w:left w:val="single" w:sz="4" w:space="0" w:color="auto"/>
              <w:bottom w:val="single" w:sz="4" w:space="0" w:color="auto"/>
              <w:right w:val="single" w:sz="4" w:space="0" w:color="auto"/>
            </w:tcBorders>
            <w:shd w:val="clear" w:color="auto" w:fill="FFFFFF" w:themeFill="background1"/>
            <w:hideMark/>
          </w:tcPr>
          <w:p w14:paraId="494B987F" w14:textId="77777777" w:rsidR="008879CD" w:rsidRPr="008879CD" w:rsidRDefault="008879CD" w:rsidP="008879CD">
            <w:pPr>
              <w:rPr>
                <w:i/>
                <w:iCs/>
                <w:lang w:eastAsia="x-none"/>
              </w:rPr>
            </w:pPr>
            <w:r w:rsidRPr="008879CD">
              <w:rPr>
                <w:i/>
                <w:iCs/>
                <w:lang w:eastAsia="x-none"/>
              </w:rPr>
              <w:t>Stelpost inrichting laadruimte</w:t>
            </w:r>
          </w:p>
        </w:tc>
        <w:tc>
          <w:tcPr>
            <w:tcW w:w="1385" w:type="dxa"/>
            <w:tcBorders>
              <w:top w:val="nil"/>
              <w:left w:val="nil"/>
              <w:bottom w:val="single" w:sz="4" w:space="0" w:color="auto"/>
            </w:tcBorders>
            <w:shd w:val="clear" w:color="auto" w:fill="FFFF00"/>
            <w:noWrap/>
            <w:vAlign w:val="center"/>
            <w:hideMark/>
          </w:tcPr>
          <w:p w14:paraId="74261EFE" w14:textId="067A681F" w:rsidR="008879CD" w:rsidRPr="008879CD" w:rsidRDefault="008879CD" w:rsidP="6D21F2C4">
            <w:pPr>
              <w:rPr>
                <w:i/>
                <w:iCs/>
                <w:lang w:eastAsia="en-US"/>
              </w:rPr>
            </w:pPr>
            <w:r w:rsidRPr="6D21F2C4">
              <w:rPr>
                <w:i/>
                <w:iCs/>
                <w:lang w:eastAsia="en-US"/>
              </w:rPr>
              <w:t>€</w:t>
            </w:r>
            <w:r w:rsidR="007D5B16">
              <w:rPr>
                <w:i/>
                <w:iCs/>
                <w:lang w:eastAsia="en-US"/>
              </w:rPr>
              <w:t xml:space="preserve"> </w:t>
            </w:r>
            <w:r w:rsidR="7E1132F3" w:rsidRPr="6D21F2C4">
              <w:rPr>
                <w:i/>
                <w:iCs/>
                <w:lang w:eastAsia="en-US"/>
              </w:rPr>
              <w:t>10</w:t>
            </w:r>
            <w:r w:rsidRPr="6D21F2C4">
              <w:rPr>
                <w:i/>
                <w:iCs/>
                <w:lang w:eastAsia="en-US"/>
              </w:rPr>
              <w:t>.000,00</w:t>
            </w:r>
          </w:p>
        </w:tc>
        <w:tc>
          <w:tcPr>
            <w:tcW w:w="1105" w:type="dxa"/>
            <w:vMerge/>
            <w:vAlign w:val="center"/>
            <w:hideMark/>
          </w:tcPr>
          <w:p w14:paraId="757FF4D3" w14:textId="77777777" w:rsidR="008879CD" w:rsidRPr="008879CD" w:rsidRDefault="008879CD" w:rsidP="008879CD">
            <w:pPr>
              <w:rPr>
                <w:b/>
                <w:bCs/>
                <w:i/>
                <w:iCs/>
                <w:lang w:eastAsia="x-none"/>
              </w:rPr>
            </w:pPr>
          </w:p>
        </w:tc>
        <w:tc>
          <w:tcPr>
            <w:tcW w:w="2910" w:type="dxa"/>
            <w:vMerge/>
            <w:vAlign w:val="center"/>
            <w:hideMark/>
          </w:tcPr>
          <w:p w14:paraId="48E03AE9" w14:textId="77777777" w:rsidR="008879CD" w:rsidRPr="008879CD" w:rsidRDefault="008879CD" w:rsidP="008879CD">
            <w:pPr>
              <w:rPr>
                <w:i/>
                <w:iCs/>
                <w:lang w:eastAsia="x-none"/>
              </w:rPr>
            </w:pPr>
          </w:p>
        </w:tc>
      </w:tr>
      <w:tr w:rsidR="00417D97" w:rsidRPr="008879CD" w14:paraId="26D15C52" w14:textId="77777777" w:rsidTr="009570FE">
        <w:trPr>
          <w:trHeight w:val="300"/>
        </w:trPr>
        <w:tc>
          <w:tcPr>
            <w:tcW w:w="4630" w:type="dxa"/>
            <w:tcBorders>
              <w:top w:val="nil"/>
              <w:left w:val="single" w:sz="4" w:space="0" w:color="auto"/>
              <w:bottom w:val="single" w:sz="4" w:space="0" w:color="auto"/>
              <w:right w:val="single" w:sz="4" w:space="0" w:color="auto"/>
            </w:tcBorders>
            <w:shd w:val="clear" w:color="auto" w:fill="FFFFFF" w:themeFill="background1"/>
          </w:tcPr>
          <w:p w14:paraId="69A56653" w14:textId="1178B887" w:rsidR="00417D97" w:rsidRPr="008879CD" w:rsidRDefault="00417D97" w:rsidP="008879CD">
            <w:pPr>
              <w:rPr>
                <w:i/>
                <w:iCs/>
                <w:lang w:eastAsia="x-none"/>
              </w:rPr>
            </w:pPr>
            <w:r>
              <w:rPr>
                <w:i/>
                <w:iCs/>
                <w:lang w:eastAsia="x-none"/>
              </w:rPr>
              <w:t xml:space="preserve">Stelpost </w:t>
            </w:r>
            <w:r w:rsidR="00D85D6D">
              <w:rPr>
                <w:i/>
                <w:iCs/>
                <w:lang w:eastAsia="x-none"/>
              </w:rPr>
              <w:t xml:space="preserve">onderbouw </w:t>
            </w:r>
            <w:r w:rsidR="005E0310">
              <w:rPr>
                <w:i/>
                <w:iCs/>
                <w:lang w:eastAsia="x-none"/>
              </w:rPr>
              <w:t>gereedschapskisten</w:t>
            </w:r>
          </w:p>
        </w:tc>
        <w:tc>
          <w:tcPr>
            <w:tcW w:w="1385" w:type="dxa"/>
            <w:tcBorders>
              <w:top w:val="nil"/>
              <w:left w:val="nil"/>
              <w:bottom w:val="single" w:sz="4" w:space="0" w:color="auto"/>
            </w:tcBorders>
            <w:shd w:val="clear" w:color="auto" w:fill="FFFF00"/>
            <w:noWrap/>
            <w:vAlign w:val="center"/>
          </w:tcPr>
          <w:p w14:paraId="0953670E" w14:textId="0C459E38" w:rsidR="00417D97" w:rsidRPr="6D21F2C4" w:rsidRDefault="00066596" w:rsidP="6D21F2C4">
            <w:pPr>
              <w:rPr>
                <w:i/>
                <w:iCs/>
                <w:lang w:eastAsia="en-US"/>
              </w:rPr>
            </w:pPr>
            <w:r w:rsidRPr="6D21F2C4">
              <w:rPr>
                <w:i/>
                <w:iCs/>
                <w:lang w:eastAsia="en-US"/>
              </w:rPr>
              <w:t>€</w:t>
            </w:r>
            <w:r>
              <w:rPr>
                <w:i/>
                <w:iCs/>
                <w:lang w:eastAsia="en-US"/>
              </w:rPr>
              <w:t xml:space="preserve"> 3</w:t>
            </w:r>
            <w:r w:rsidR="00AD0142">
              <w:rPr>
                <w:i/>
                <w:iCs/>
                <w:lang w:eastAsia="en-US"/>
              </w:rPr>
              <w:t>.</w:t>
            </w:r>
            <w:r>
              <w:rPr>
                <w:i/>
                <w:iCs/>
                <w:lang w:eastAsia="en-US"/>
              </w:rPr>
              <w:t>000,00</w:t>
            </w:r>
          </w:p>
        </w:tc>
        <w:tc>
          <w:tcPr>
            <w:tcW w:w="1105" w:type="dxa"/>
            <w:vMerge/>
            <w:vAlign w:val="center"/>
          </w:tcPr>
          <w:p w14:paraId="5FA542F3" w14:textId="77777777" w:rsidR="00417D97" w:rsidRPr="008879CD" w:rsidRDefault="00417D97" w:rsidP="008879CD">
            <w:pPr>
              <w:rPr>
                <w:b/>
                <w:bCs/>
                <w:i/>
                <w:iCs/>
                <w:lang w:eastAsia="x-none"/>
              </w:rPr>
            </w:pPr>
          </w:p>
        </w:tc>
        <w:tc>
          <w:tcPr>
            <w:tcW w:w="2910" w:type="dxa"/>
            <w:vMerge/>
            <w:vAlign w:val="center"/>
          </w:tcPr>
          <w:p w14:paraId="62064D53" w14:textId="77777777" w:rsidR="00417D97" w:rsidRPr="008879CD" w:rsidRDefault="00417D97" w:rsidP="008879CD">
            <w:pPr>
              <w:rPr>
                <w:i/>
                <w:iCs/>
                <w:lang w:eastAsia="x-none"/>
              </w:rPr>
            </w:pPr>
          </w:p>
        </w:tc>
      </w:tr>
      <w:tr w:rsidR="00AA7738" w:rsidRPr="008879CD" w14:paraId="011CB338" w14:textId="77777777" w:rsidTr="009570FE">
        <w:trPr>
          <w:trHeight w:val="300"/>
        </w:trPr>
        <w:tc>
          <w:tcPr>
            <w:tcW w:w="4630" w:type="dxa"/>
            <w:tcBorders>
              <w:top w:val="nil"/>
              <w:left w:val="single" w:sz="4" w:space="0" w:color="auto"/>
              <w:bottom w:val="single" w:sz="4" w:space="0" w:color="auto"/>
              <w:right w:val="single" w:sz="4" w:space="0" w:color="auto"/>
            </w:tcBorders>
            <w:shd w:val="clear" w:color="auto" w:fill="FFFFFF" w:themeFill="background1"/>
          </w:tcPr>
          <w:p w14:paraId="7E5C77BD" w14:textId="6FAF668D" w:rsidR="00AA7738" w:rsidRDefault="00AA7738" w:rsidP="008879CD">
            <w:pPr>
              <w:rPr>
                <w:i/>
                <w:iCs/>
                <w:lang w:eastAsia="x-none"/>
              </w:rPr>
            </w:pPr>
            <w:r>
              <w:rPr>
                <w:i/>
                <w:iCs/>
                <w:lang w:eastAsia="x-none"/>
              </w:rPr>
              <w:t xml:space="preserve">Stelpost </w:t>
            </w:r>
            <w:r w:rsidR="001D7852">
              <w:rPr>
                <w:i/>
                <w:iCs/>
                <w:lang w:eastAsia="x-none"/>
              </w:rPr>
              <w:t>ladekast tussen de stoelen</w:t>
            </w:r>
          </w:p>
        </w:tc>
        <w:tc>
          <w:tcPr>
            <w:tcW w:w="1385" w:type="dxa"/>
            <w:tcBorders>
              <w:top w:val="nil"/>
              <w:left w:val="nil"/>
              <w:bottom w:val="single" w:sz="4" w:space="0" w:color="auto"/>
            </w:tcBorders>
            <w:shd w:val="clear" w:color="auto" w:fill="FFFF00"/>
            <w:noWrap/>
            <w:vAlign w:val="center"/>
          </w:tcPr>
          <w:p w14:paraId="3C6A8E03" w14:textId="11FC0F6A" w:rsidR="00AA7738" w:rsidRPr="6D21F2C4" w:rsidRDefault="001D7852" w:rsidP="6D21F2C4">
            <w:pPr>
              <w:rPr>
                <w:i/>
                <w:iCs/>
                <w:lang w:eastAsia="en-US"/>
              </w:rPr>
            </w:pPr>
            <w:r w:rsidRPr="6D21F2C4">
              <w:rPr>
                <w:i/>
                <w:iCs/>
                <w:lang w:eastAsia="en-US"/>
              </w:rPr>
              <w:t>€</w:t>
            </w:r>
            <w:r>
              <w:rPr>
                <w:i/>
                <w:iCs/>
                <w:lang w:eastAsia="en-US"/>
              </w:rPr>
              <w:t xml:space="preserve"> </w:t>
            </w:r>
            <w:r w:rsidR="00CA4E59">
              <w:rPr>
                <w:i/>
                <w:iCs/>
                <w:lang w:eastAsia="en-US"/>
              </w:rPr>
              <w:t>2.000,00</w:t>
            </w:r>
          </w:p>
        </w:tc>
        <w:tc>
          <w:tcPr>
            <w:tcW w:w="1105" w:type="dxa"/>
            <w:vMerge/>
            <w:vAlign w:val="center"/>
          </w:tcPr>
          <w:p w14:paraId="5ED6E8C6" w14:textId="77777777" w:rsidR="00AA7738" w:rsidRPr="008879CD" w:rsidRDefault="00AA7738" w:rsidP="008879CD">
            <w:pPr>
              <w:rPr>
                <w:b/>
                <w:bCs/>
                <w:i/>
                <w:iCs/>
                <w:lang w:eastAsia="x-none"/>
              </w:rPr>
            </w:pPr>
          </w:p>
        </w:tc>
        <w:tc>
          <w:tcPr>
            <w:tcW w:w="2910" w:type="dxa"/>
            <w:vMerge/>
            <w:vAlign w:val="center"/>
          </w:tcPr>
          <w:p w14:paraId="75ACCC0B" w14:textId="77777777" w:rsidR="00AA7738" w:rsidRPr="008879CD" w:rsidRDefault="00AA7738" w:rsidP="008879CD">
            <w:pPr>
              <w:rPr>
                <w:i/>
                <w:iCs/>
                <w:lang w:eastAsia="x-none"/>
              </w:rPr>
            </w:pPr>
          </w:p>
        </w:tc>
      </w:tr>
      <w:tr w:rsidR="00B372E3" w:rsidRPr="008879CD" w14:paraId="2EA6E4B1" w14:textId="77777777" w:rsidTr="009570FE">
        <w:trPr>
          <w:trHeight w:val="300"/>
        </w:trPr>
        <w:tc>
          <w:tcPr>
            <w:tcW w:w="4630" w:type="dxa"/>
            <w:tcBorders>
              <w:top w:val="nil"/>
              <w:left w:val="single" w:sz="4" w:space="0" w:color="auto"/>
              <w:bottom w:val="single" w:sz="4" w:space="0" w:color="auto"/>
              <w:right w:val="single" w:sz="4" w:space="0" w:color="auto"/>
            </w:tcBorders>
            <w:shd w:val="clear" w:color="auto" w:fill="FFFFFF" w:themeFill="background1"/>
          </w:tcPr>
          <w:p w14:paraId="7DE58A17" w14:textId="44F1CBA1" w:rsidR="00B372E3" w:rsidRDefault="00B372E3" w:rsidP="008879CD">
            <w:pPr>
              <w:rPr>
                <w:i/>
                <w:iCs/>
                <w:lang w:eastAsia="x-none"/>
              </w:rPr>
            </w:pPr>
            <w:r>
              <w:rPr>
                <w:i/>
                <w:iCs/>
                <w:lang w:eastAsia="x-none"/>
              </w:rPr>
              <w:t xml:space="preserve">Stelpost </w:t>
            </w:r>
            <w:r w:rsidR="000F1931">
              <w:rPr>
                <w:i/>
                <w:iCs/>
                <w:lang w:eastAsia="x-none"/>
              </w:rPr>
              <w:t>actieraam</w:t>
            </w:r>
          </w:p>
        </w:tc>
        <w:tc>
          <w:tcPr>
            <w:tcW w:w="1385" w:type="dxa"/>
            <w:tcBorders>
              <w:top w:val="nil"/>
              <w:left w:val="nil"/>
              <w:bottom w:val="single" w:sz="4" w:space="0" w:color="auto"/>
            </w:tcBorders>
            <w:shd w:val="clear" w:color="auto" w:fill="FFFF00"/>
            <w:noWrap/>
            <w:vAlign w:val="center"/>
          </w:tcPr>
          <w:p w14:paraId="69EF94B5" w14:textId="326CA012" w:rsidR="00B372E3" w:rsidRPr="6D21F2C4" w:rsidRDefault="000F1931" w:rsidP="6D21F2C4">
            <w:pPr>
              <w:rPr>
                <w:i/>
                <w:iCs/>
                <w:lang w:eastAsia="en-US"/>
              </w:rPr>
            </w:pPr>
            <w:r w:rsidRPr="6D21F2C4">
              <w:rPr>
                <w:i/>
                <w:iCs/>
                <w:lang w:eastAsia="en-US"/>
              </w:rPr>
              <w:t>€</w:t>
            </w:r>
            <w:r>
              <w:rPr>
                <w:i/>
                <w:iCs/>
                <w:lang w:eastAsia="en-US"/>
              </w:rPr>
              <w:t xml:space="preserve"> 5.000,00</w:t>
            </w:r>
          </w:p>
        </w:tc>
        <w:tc>
          <w:tcPr>
            <w:tcW w:w="1105" w:type="dxa"/>
            <w:vMerge/>
            <w:vAlign w:val="center"/>
          </w:tcPr>
          <w:p w14:paraId="2728C370" w14:textId="77777777" w:rsidR="00B372E3" w:rsidRPr="008879CD" w:rsidRDefault="00B372E3" w:rsidP="008879CD">
            <w:pPr>
              <w:rPr>
                <w:b/>
                <w:bCs/>
                <w:i/>
                <w:iCs/>
                <w:lang w:eastAsia="x-none"/>
              </w:rPr>
            </w:pPr>
          </w:p>
        </w:tc>
        <w:tc>
          <w:tcPr>
            <w:tcW w:w="2910" w:type="dxa"/>
            <w:vMerge/>
            <w:vAlign w:val="center"/>
          </w:tcPr>
          <w:p w14:paraId="61DE77CD" w14:textId="77777777" w:rsidR="00B372E3" w:rsidRPr="008879CD" w:rsidRDefault="00B372E3" w:rsidP="008879CD">
            <w:pPr>
              <w:rPr>
                <w:i/>
                <w:iCs/>
                <w:lang w:eastAsia="x-none"/>
              </w:rPr>
            </w:pPr>
          </w:p>
        </w:tc>
      </w:tr>
      <w:tr w:rsidR="008879CD" w:rsidRPr="008879CD" w14:paraId="11A1323F" w14:textId="77777777" w:rsidTr="009570FE">
        <w:trPr>
          <w:trHeight w:val="300"/>
        </w:trPr>
        <w:tc>
          <w:tcPr>
            <w:tcW w:w="4630" w:type="dxa"/>
            <w:tcBorders>
              <w:top w:val="nil"/>
              <w:left w:val="single" w:sz="4" w:space="0" w:color="auto"/>
              <w:bottom w:val="single" w:sz="4" w:space="0" w:color="auto"/>
              <w:right w:val="single" w:sz="4" w:space="0" w:color="auto"/>
            </w:tcBorders>
            <w:shd w:val="clear" w:color="auto" w:fill="FFFFFF" w:themeFill="background1"/>
            <w:hideMark/>
          </w:tcPr>
          <w:p w14:paraId="1E84C149" w14:textId="77777777" w:rsidR="008879CD" w:rsidRPr="008879CD" w:rsidRDefault="008879CD" w:rsidP="008879CD">
            <w:pPr>
              <w:rPr>
                <w:i/>
                <w:iCs/>
                <w:lang w:eastAsia="x-none"/>
              </w:rPr>
            </w:pPr>
            <w:r w:rsidRPr="008879CD">
              <w:rPr>
                <w:i/>
                <w:iCs/>
                <w:lang w:eastAsia="x-none"/>
              </w:rPr>
              <w:t>Kosten rijklaar maken en transport etc.</w:t>
            </w:r>
          </w:p>
        </w:tc>
        <w:tc>
          <w:tcPr>
            <w:tcW w:w="1385" w:type="dxa"/>
            <w:tcBorders>
              <w:top w:val="nil"/>
              <w:left w:val="nil"/>
              <w:bottom w:val="single" w:sz="4" w:space="0" w:color="auto"/>
            </w:tcBorders>
            <w:shd w:val="clear" w:color="auto" w:fill="FFFF00"/>
            <w:noWrap/>
            <w:vAlign w:val="center"/>
            <w:hideMark/>
          </w:tcPr>
          <w:p w14:paraId="65F7D646" w14:textId="77777777" w:rsidR="008879CD" w:rsidRPr="008879CD" w:rsidRDefault="008879CD" w:rsidP="008879CD">
            <w:pPr>
              <w:rPr>
                <w:i/>
                <w:iCs/>
                <w:lang w:eastAsia="x-none"/>
              </w:rPr>
            </w:pPr>
            <w:r w:rsidRPr="008879CD">
              <w:rPr>
                <w:i/>
                <w:iCs/>
                <w:lang w:eastAsia="x-none"/>
              </w:rPr>
              <w:t>€ 0,00</w:t>
            </w:r>
          </w:p>
        </w:tc>
        <w:tc>
          <w:tcPr>
            <w:tcW w:w="1105" w:type="dxa"/>
            <w:vMerge/>
            <w:vAlign w:val="center"/>
            <w:hideMark/>
          </w:tcPr>
          <w:p w14:paraId="6FE42394" w14:textId="77777777" w:rsidR="008879CD" w:rsidRPr="008879CD" w:rsidRDefault="008879CD" w:rsidP="008879CD">
            <w:pPr>
              <w:rPr>
                <w:b/>
                <w:bCs/>
                <w:i/>
                <w:iCs/>
                <w:lang w:eastAsia="x-none"/>
              </w:rPr>
            </w:pPr>
          </w:p>
        </w:tc>
        <w:tc>
          <w:tcPr>
            <w:tcW w:w="2910" w:type="dxa"/>
            <w:vMerge/>
            <w:vAlign w:val="center"/>
            <w:hideMark/>
          </w:tcPr>
          <w:p w14:paraId="1E35D10A" w14:textId="77777777" w:rsidR="008879CD" w:rsidRPr="008879CD" w:rsidRDefault="008879CD" w:rsidP="008879CD">
            <w:pPr>
              <w:rPr>
                <w:i/>
                <w:iCs/>
                <w:lang w:eastAsia="x-none"/>
              </w:rPr>
            </w:pPr>
          </w:p>
        </w:tc>
      </w:tr>
      <w:tr w:rsidR="008879CD" w:rsidRPr="008879CD" w14:paraId="083A608C" w14:textId="77777777" w:rsidTr="009570FE">
        <w:trPr>
          <w:trHeight w:val="300"/>
        </w:trPr>
        <w:tc>
          <w:tcPr>
            <w:tcW w:w="4630" w:type="dxa"/>
            <w:tcBorders>
              <w:top w:val="nil"/>
              <w:left w:val="single" w:sz="4" w:space="0" w:color="auto"/>
              <w:bottom w:val="single" w:sz="4" w:space="0" w:color="auto"/>
              <w:right w:val="single" w:sz="4" w:space="0" w:color="auto"/>
            </w:tcBorders>
            <w:shd w:val="clear" w:color="auto" w:fill="FFFFFF" w:themeFill="background1"/>
            <w:hideMark/>
          </w:tcPr>
          <w:p w14:paraId="2A21A04E" w14:textId="77777777" w:rsidR="008879CD" w:rsidRPr="008879CD" w:rsidRDefault="008879CD" w:rsidP="008879CD">
            <w:pPr>
              <w:rPr>
                <w:i/>
                <w:iCs/>
                <w:lang w:eastAsia="x-none"/>
              </w:rPr>
            </w:pPr>
            <w:r w:rsidRPr="008879CD">
              <w:rPr>
                <w:i/>
                <w:iCs/>
                <w:lang w:eastAsia="x-none"/>
              </w:rPr>
              <w:t>Legeskosten</w:t>
            </w:r>
          </w:p>
        </w:tc>
        <w:tc>
          <w:tcPr>
            <w:tcW w:w="1385" w:type="dxa"/>
            <w:tcBorders>
              <w:top w:val="nil"/>
              <w:left w:val="nil"/>
              <w:bottom w:val="single" w:sz="4" w:space="0" w:color="auto"/>
            </w:tcBorders>
            <w:shd w:val="clear" w:color="auto" w:fill="FFFF00"/>
            <w:noWrap/>
            <w:vAlign w:val="center"/>
            <w:hideMark/>
          </w:tcPr>
          <w:p w14:paraId="670F963E" w14:textId="77777777" w:rsidR="008879CD" w:rsidRPr="008879CD" w:rsidRDefault="008879CD" w:rsidP="008879CD">
            <w:pPr>
              <w:rPr>
                <w:i/>
                <w:iCs/>
                <w:lang w:eastAsia="x-none"/>
              </w:rPr>
            </w:pPr>
            <w:r w:rsidRPr="008879CD">
              <w:rPr>
                <w:i/>
                <w:iCs/>
                <w:lang w:eastAsia="x-none"/>
              </w:rPr>
              <w:t>€ 0,00</w:t>
            </w:r>
          </w:p>
        </w:tc>
        <w:tc>
          <w:tcPr>
            <w:tcW w:w="1105" w:type="dxa"/>
            <w:vMerge/>
            <w:vAlign w:val="center"/>
            <w:hideMark/>
          </w:tcPr>
          <w:p w14:paraId="5C03B46B" w14:textId="77777777" w:rsidR="008879CD" w:rsidRPr="008879CD" w:rsidRDefault="008879CD" w:rsidP="008879CD">
            <w:pPr>
              <w:rPr>
                <w:b/>
                <w:bCs/>
                <w:i/>
                <w:iCs/>
                <w:lang w:eastAsia="x-none"/>
              </w:rPr>
            </w:pPr>
          </w:p>
        </w:tc>
        <w:tc>
          <w:tcPr>
            <w:tcW w:w="2910" w:type="dxa"/>
            <w:vMerge/>
            <w:vAlign w:val="center"/>
            <w:hideMark/>
          </w:tcPr>
          <w:p w14:paraId="152D5C4B" w14:textId="77777777" w:rsidR="008879CD" w:rsidRPr="008879CD" w:rsidRDefault="008879CD" w:rsidP="008879CD">
            <w:pPr>
              <w:rPr>
                <w:i/>
                <w:iCs/>
                <w:lang w:eastAsia="x-none"/>
              </w:rPr>
            </w:pPr>
          </w:p>
        </w:tc>
      </w:tr>
      <w:tr w:rsidR="008879CD" w:rsidRPr="008879CD" w14:paraId="4298FC81" w14:textId="77777777" w:rsidTr="009570FE">
        <w:trPr>
          <w:trHeight w:val="300"/>
        </w:trPr>
        <w:tc>
          <w:tcPr>
            <w:tcW w:w="4630" w:type="dxa"/>
            <w:tcBorders>
              <w:top w:val="nil"/>
              <w:left w:val="single" w:sz="4" w:space="0" w:color="auto"/>
              <w:bottom w:val="single" w:sz="4" w:space="0" w:color="auto"/>
              <w:right w:val="single" w:sz="4" w:space="0" w:color="auto"/>
            </w:tcBorders>
            <w:shd w:val="clear" w:color="auto" w:fill="FFFFFF" w:themeFill="background1"/>
            <w:hideMark/>
          </w:tcPr>
          <w:p w14:paraId="42969049" w14:textId="77777777" w:rsidR="008879CD" w:rsidRPr="008879CD" w:rsidRDefault="008879CD" w:rsidP="008879CD">
            <w:pPr>
              <w:rPr>
                <w:i/>
                <w:iCs/>
                <w:lang w:eastAsia="x-none"/>
              </w:rPr>
            </w:pPr>
            <w:r w:rsidRPr="008879CD">
              <w:rPr>
                <w:i/>
                <w:iCs/>
                <w:lang w:eastAsia="x-none"/>
              </w:rPr>
              <w:t>Registratiekosten</w:t>
            </w:r>
          </w:p>
        </w:tc>
        <w:tc>
          <w:tcPr>
            <w:tcW w:w="1385" w:type="dxa"/>
            <w:tcBorders>
              <w:top w:val="nil"/>
              <w:left w:val="nil"/>
              <w:bottom w:val="single" w:sz="4" w:space="0" w:color="auto"/>
            </w:tcBorders>
            <w:shd w:val="clear" w:color="auto" w:fill="FFFF00"/>
            <w:noWrap/>
            <w:vAlign w:val="center"/>
            <w:hideMark/>
          </w:tcPr>
          <w:p w14:paraId="252A078E" w14:textId="77777777" w:rsidR="008879CD" w:rsidRPr="008879CD" w:rsidRDefault="008879CD" w:rsidP="008879CD">
            <w:pPr>
              <w:rPr>
                <w:i/>
                <w:iCs/>
                <w:lang w:eastAsia="x-none"/>
              </w:rPr>
            </w:pPr>
            <w:r w:rsidRPr="008879CD">
              <w:rPr>
                <w:i/>
                <w:iCs/>
                <w:lang w:eastAsia="x-none"/>
              </w:rPr>
              <w:t>€ 0,00</w:t>
            </w:r>
          </w:p>
        </w:tc>
        <w:tc>
          <w:tcPr>
            <w:tcW w:w="1105" w:type="dxa"/>
            <w:vMerge/>
            <w:vAlign w:val="center"/>
            <w:hideMark/>
          </w:tcPr>
          <w:p w14:paraId="58708D8E" w14:textId="77777777" w:rsidR="008879CD" w:rsidRPr="008879CD" w:rsidRDefault="008879CD" w:rsidP="008879CD">
            <w:pPr>
              <w:rPr>
                <w:b/>
                <w:bCs/>
                <w:i/>
                <w:iCs/>
                <w:lang w:eastAsia="x-none"/>
              </w:rPr>
            </w:pPr>
          </w:p>
        </w:tc>
        <w:tc>
          <w:tcPr>
            <w:tcW w:w="2910" w:type="dxa"/>
            <w:vMerge/>
            <w:vAlign w:val="center"/>
            <w:hideMark/>
          </w:tcPr>
          <w:p w14:paraId="70F3588D" w14:textId="77777777" w:rsidR="008879CD" w:rsidRPr="008879CD" w:rsidRDefault="008879CD" w:rsidP="008879CD">
            <w:pPr>
              <w:rPr>
                <w:i/>
                <w:iCs/>
                <w:lang w:eastAsia="x-none"/>
              </w:rPr>
            </w:pPr>
          </w:p>
        </w:tc>
      </w:tr>
    </w:tbl>
    <w:p w14:paraId="1835ED85" w14:textId="77777777" w:rsidR="00E54E7C" w:rsidRDefault="00E54E7C"/>
    <w:p w14:paraId="43109B76" w14:textId="77777777" w:rsidR="00E54E7C" w:rsidRDefault="00E54E7C"/>
    <w:p w14:paraId="0E049FA0" w14:textId="77777777" w:rsidR="00E54E7C" w:rsidRDefault="00E54E7C"/>
    <w:p w14:paraId="49DC68FD" w14:textId="77777777" w:rsidR="00385FD6" w:rsidRPr="00385FD6" w:rsidRDefault="002D22F7" w:rsidP="00385FD6">
      <w:pPr>
        <w:rPr>
          <w:rFonts w:eastAsia="Arial"/>
          <w:b/>
          <w:bCs/>
          <w:color w:val="4565AD"/>
          <w:sz w:val="24"/>
          <w:szCs w:val="24"/>
          <w:lang w:eastAsia="en-US"/>
        </w:rPr>
      </w:pPr>
      <w:r>
        <w:rPr>
          <w:rFonts w:eastAsia="Calibri"/>
          <w:lang w:eastAsia="en-US"/>
        </w:rPr>
        <w:br w:type="page"/>
      </w:r>
      <w:r w:rsidR="00385FD6" w:rsidRPr="00385FD6">
        <w:rPr>
          <w:rFonts w:eastAsia="Arial"/>
          <w:b/>
          <w:bCs/>
          <w:color w:val="4565AD"/>
          <w:sz w:val="24"/>
          <w:szCs w:val="24"/>
          <w:lang w:eastAsia="en-US"/>
        </w:rPr>
        <w:lastRenderedPageBreak/>
        <w:t xml:space="preserve">Referentieformulier </w:t>
      </w:r>
    </w:p>
    <w:p w14:paraId="27B48BC0" w14:textId="77777777" w:rsidR="00385FD6" w:rsidRPr="00385FD6" w:rsidRDefault="00385FD6" w:rsidP="00385FD6">
      <w:pPr>
        <w:rPr>
          <w:rFonts w:eastAsia="Arial"/>
          <w:szCs w:val="24"/>
          <w:lang w:eastAsia="en-US"/>
        </w:rPr>
      </w:pPr>
    </w:p>
    <w:p w14:paraId="5462166C" w14:textId="77777777" w:rsidR="00385FD6" w:rsidRPr="00385FD6" w:rsidRDefault="00385FD6" w:rsidP="00385FD6">
      <w:pPr>
        <w:rPr>
          <w:rFonts w:eastAsia="Arial"/>
          <w:szCs w:val="24"/>
          <w:lang w:eastAsia="en-US"/>
        </w:rPr>
      </w:pPr>
      <w:r w:rsidRPr="00385FD6">
        <w:rPr>
          <w:rFonts w:eastAsia="Arial"/>
          <w:szCs w:val="24"/>
          <w:lang w:eastAsia="en-US"/>
        </w:rPr>
        <w:t xml:space="preserve">U dient gebruik te maken van onderstaand model voor de beschrijving van een referentie om uw vakbekwaamheid aan te tonen. In paragraaf 4.1 van de aanbestedingsleidraad is toegelicht wat een inschrijver dient aan te tonen in het referentieformulier. </w:t>
      </w:r>
    </w:p>
    <w:p w14:paraId="520306A0" w14:textId="77777777" w:rsidR="00385FD6" w:rsidRPr="00385FD6" w:rsidRDefault="00385FD6" w:rsidP="00385FD6">
      <w:pPr>
        <w:rPr>
          <w:rFonts w:eastAsia="Arial"/>
          <w:szCs w:val="24"/>
          <w:lang w:eastAsia="en-US"/>
        </w:rPr>
      </w:pPr>
    </w:p>
    <w:tbl>
      <w:tblPr>
        <w:tblStyle w:val="Tabelraster5"/>
        <w:tblW w:w="10060" w:type="dxa"/>
        <w:tblLook w:val="04A0" w:firstRow="1" w:lastRow="0" w:firstColumn="1" w:lastColumn="0" w:noHBand="0" w:noVBand="1"/>
      </w:tblPr>
      <w:tblGrid>
        <w:gridCol w:w="3681"/>
        <w:gridCol w:w="6379"/>
      </w:tblGrid>
      <w:tr w:rsidR="00385FD6" w:rsidRPr="00385FD6" w14:paraId="72A255C0" w14:textId="77777777" w:rsidTr="00385FD6">
        <w:tc>
          <w:tcPr>
            <w:tcW w:w="3681" w:type="dxa"/>
            <w:shd w:val="clear" w:color="auto" w:fill="4565AD"/>
          </w:tcPr>
          <w:p w14:paraId="5921F659" w14:textId="77777777" w:rsidR="00385FD6" w:rsidRPr="00385FD6" w:rsidRDefault="00385FD6" w:rsidP="00385FD6">
            <w:pPr>
              <w:rPr>
                <w:color w:val="FFFFFF"/>
                <w:sz w:val="20"/>
              </w:rPr>
            </w:pPr>
            <w:r w:rsidRPr="00385FD6">
              <w:rPr>
                <w:color w:val="FFFFFF"/>
                <w:sz w:val="20"/>
              </w:rPr>
              <w:t>Kerncompetentie</w:t>
            </w:r>
          </w:p>
        </w:tc>
        <w:tc>
          <w:tcPr>
            <w:tcW w:w="6379" w:type="dxa"/>
            <w:shd w:val="clear" w:color="auto" w:fill="4565AD"/>
          </w:tcPr>
          <w:p w14:paraId="06F4A674" w14:textId="77777777" w:rsidR="00385FD6" w:rsidRPr="00385FD6" w:rsidRDefault="00385FD6" w:rsidP="00385FD6">
            <w:pPr>
              <w:rPr>
                <w:color w:val="FFFFFF"/>
                <w:sz w:val="20"/>
              </w:rPr>
            </w:pPr>
            <w:r w:rsidRPr="00385FD6">
              <w:rPr>
                <w:color w:val="FFFFFF"/>
                <w:sz w:val="20"/>
              </w:rPr>
              <w:t>Beschrijving</w:t>
            </w:r>
          </w:p>
        </w:tc>
      </w:tr>
      <w:tr w:rsidR="00385FD6" w:rsidRPr="00385FD6" w14:paraId="0C571D79" w14:textId="77777777" w:rsidTr="00336115">
        <w:tc>
          <w:tcPr>
            <w:tcW w:w="3681" w:type="dxa"/>
          </w:tcPr>
          <w:p w14:paraId="58C0ADFF" w14:textId="77777777" w:rsidR="00385FD6" w:rsidRPr="00385FD6" w:rsidRDefault="00385FD6" w:rsidP="00385FD6">
            <w:pPr>
              <w:rPr>
                <w:sz w:val="18"/>
                <w:szCs w:val="18"/>
              </w:rPr>
            </w:pPr>
            <w:r w:rsidRPr="00385FD6">
              <w:rPr>
                <w:sz w:val="18"/>
                <w:szCs w:val="18"/>
              </w:rPr>
              <w:t xml:space="preserve">Kerncompetentie 1 </w:t>
            </w:r>
          </w:p>
        </w:tc>
        <w:tc>
          <w:tcPr>
            <w:tcW w:w="6379" w:type="dxa"/>
          </w:tcPr>
          <w:p w14:paraId="72DFE43A" w14:textId="77777777" w:rsidR="00385FD6" w:rsidRPr="00385FD6" w:rsidRDefault="00385FD6" w:rsidP="00385FD6">
            <w:pPr>
              <w:rPr>
                <w:rFonts w:ascii="Calibri" w:hAnsi="Calibri" w:cs="Calibri"/>
                <w:sz w:val="20"/>
              </w:rPr>
            </w:pPr>
            <w:r w:rsidRPr="00385FD6">
              <w:rPr>
                <w:rFonts w:ascii="Calibri" w:hAnsi="Calibri" w:cs="Calibri"/>
                <w:sz w:val="20"/>
              </w:rPr>
              <w:t>Ervaring met het leveren en onderhouden van een elektrisch aangedreven gesloten bus, open bus en bus met open laadbak.</w:t>
            </w:r>
          </w:p>
          <w:p w14:paraId="1243880C" w14:textId="77777777" w:rsidR="00385FD6" w:rsidRPr="00385FD6" w:rsidRDefault="00385FD6" w:rsidP="00385FD6">
            <w:pPr>
              <w:rPr>
                <w:rFonts w:ascii="Calibri" w:hAnsi="Calibri" w:cs="Calibri"/>
                <w:sz w:val="20"/>
              </w:rPr>
            </w:pPr>
            <w:r w:rsidRPr="00385FD6">
              <w:rPr>
                <w:rFonts w:ascii="Calibri" w:hAnsi="Calibri" w:cs="Calibri"/>
                <w:sz w:val="20"/>
              </w:rPr>
              <w:t xml:space="preserve">Dit toont u aan via een referentie in de afgelopen 3 jaar, waarbij u laat zien ervaring te hebben met de levering van elektrische bestelbussen met vergelijkbare uitvoeringen als die de gemeente wenst. </w:t>
            </w:r>
          </w:p>
          <w:p w14:paraId="43C6FB51" w14:textId="77777777" w:rsidR="00385FD6" w:rsidRPr="00385FD6" w:rsidRDefault="00385FD6" w:rsidP="00385FD6">
            <w:pPr>
              <w:rPr>
                <w:rFonts w:ascii="Calibri" w:hAnsi="Calibri" w:cs="Calibri"/>
                <w:sz w:val="20"/>
              </w:rPr>
            </w:pPr>
          </w:p>
          <w:p w14:paraId="43A42CCA" w14:textId="77777777" w:rsidR="00385FD6" w:rsidRPr="00385FD6" w:rsidRDefault="00385FD6" w:rsidP="00385FD6">
            <w:pPr>
              <w:rPr>
                <w:sz w:val="18"/>
                <w:szCs w:val="18"/>
              </w:rPr>
            </w:pPr>
          </w:p>
        </w:tc>
      </w:tr>
      <w:tr w:rsidR="00385FD6" w:rsidRPr="00385FD6" w14:paraId="2011B1CC" w14:textId="77777777" w:rsidTr="00336115">
        <w:tc>
          <w:tcPr>
            <w:tcW w:w="3681" w:type="dxa"/>
          </w:tcPr>
          <w:p w14:paraId="05126781" w14:textId="77777777" w:rsidR="00385FD6" w:rsidRPr="00385FD6" w:rsidRDefault="00385FD6" w:rsidP="00385FD6">
            <w:pPr>
              <w:rPr>
                <w:sz w:val="18"/>
                <w:szCs w:val="18"/>
              </w:rPr>
            </w:pPr>
          </w:p>
        </w:tc>
        <w:tc>
          <w:tcPr>
            <w:tcW w:w="6379" w:type="dxa"/>
          </w:tcPr>
          <w:p w14:paraId="2E196A59" w14:textId="77777777" w:rsidR="00385FD6" w:rsidRPr="00385FD6" w:rsidRDefault="00385FD6" w:rsidP="00385FD6">
            <w:pPr>
              <w:rPr>
                <w:sz w:val="18"/>
                <w:szCs w:val="18"/>
              </w:rPr>
            </w:pPr>
          </w:p>
        </w:tc>
      </w:tr>
      <w:tr w:rsidR="00385FD6" w:rsidRPr="00385FD6" w14:paraId="237E8573" w14:textId="77777777" w:rsidTr="00336115">
        <w:tc>
          <w:tcPr>
            <w:tcW w:w="3681" w:type="dxa"/>
          </w:tcPr>
          <w:p w14:paraId="61DEB44D" w14:textId="77777777" w:rsidR="00385FD6" w:rsidRPr="00385FD6" w:rsidRDefault="00385FD6" w:rsidP="00385FD6">
            <w:pPr>
              <w:rPr>
                <w:sz w:val="18"/>
                <w:szCs w:val="18"/>
              </w:rPr>
            </w:pPr>
          </w:p>
        </w:tc>
        <w:tc>
          <w:tcPr>
            <w:tcW w:w="6379" w:type="dxa"/>
          </w:tcPr>
          <w:p w14:paraId="37B7DBF8" w14:textId="77777777" w:rsidR="00385FD6" w:rsidRPr="00385FD6" w:rsidRDefault="00385FD6" w:rsidP="00385FD6">
            <w:pPr>
              <w:rPr>
                <w:sz w:val="18"/>
                <w:szCs w:val="18"/>
              </w:rPr>
            </w:pPr>
          </w:p>
        </w:tc>
      </w:tr>
      <w:tr w:rsidR="00385FD6" w:rsidRPr="00385FD6" w14:paraId="67C56DC5" w14:textId="77777777" w:rsidTr="00336115">
        <w:tc>
          <w:tcPr>
            <w:tcW w:w="3681" w:type="dxa"/>
          </w:tcPr>
          <w:p w14:paraId="47D243C6" w14:textId="77777777" w:rsidR="00385FD6" w:rsidRPr="00385FD6" w:rsidRDefault="00385FD6" w:rsidP="00385FD6">
            <w:pPr>
              <w:rPr>
                <w:sz w:val="18"/>
                <w:szCs w:val="18"/>
              </w:rPr>
            </w:pPr>
          </w:p>
        </w:tc>
        <w:tc>
          <w:tcPr>
            <w:tcW w:w="6379" w:type="dxa"/>
          </w:tcPr>
          <w:p w14:paraId="687EE934" w14:textId="77777777" w:rsidR="00385FD6" w:rsidRPr="00385FD6" w:rsidRDefault="00385FD6" w:rsidP="00385FD6">
            <w:pPr>
              <w:rPr>
                <w:sz w:val="18"/>
                <w:szCs w:val="18"/>
              </w:rPr>
            </w:pPr>
          </w:p>
        </w:tc>
      </w:tr>
    </w:tbl>
    <w:p w14:paraId="1C10FE67" w14:textId="77777777" w:rsidR="00385FD6" w:rsidRPr="00385FD6" w:rsidRDefault="00385FD6" w:rsidP="00385FD6">
      <w:pPr>
        <w:rPr>
          <w:rFonts w:eastAsia="Arial"/>
          <w:sz w:val="18"/>
          <w:szCs w:val="18"/>
          <w:lang w:eastAsia="en-US"/>
        </w:rPr>
      </w:pPr>
    </w:p>
    <w:tbl>
      <w:tblPr>
        <w:tblStyle w:val="Tabelraster5"/>
        <w:tblW w:w="10060" w:type="dxa"/>
        <w:tblLook w:val="04A0" w:firstRow="1" w:lastRow="0" w:firstColumn="1" w:lastColumn="0" w:noHBand="0" w:noVBand="1"/>
      </w:tblPr>
      <w:tblGrid>
        <w:gridCol w:w="279"/>
        <w:gridCol w:w="142"/>
        <w:gridCol w:w="3260"/>
        <w:gridCol w:w="6379"/>
      </w:tblGrid>
      <w:tr w:rsidR="00385FD6" w:rsidRPr="00385FD6" w14:paraId="4A2465DA" w14:textId="77777777" w:rsidTr="00385FD6">
        <w:trPr>
          <w:trHeight w:val="424"/>
        </w:trPr>
        <w:tc>
          <w:tcPr>
            <w:tcW w:w="10060" w:type="dxa"/>
            <w:gridSpan w:val="4"/>
            <w:tcBorders>
              <w:bottom w:val="nil"/>
            </w:tcBorders>
            <w:shd w:val="clear" w:color="auto" w:fill="4565AD"/>
          </w:tcPr>
          <w:p w14:paraId="52FC751B" w14:textId="77777777" w:rsidR="00385FD6" w:rsidRPr="00385FD6" w:rsidRDefault="00385FD6" w:rsidP="00385FD6">
            <w:pPr>
              <w:jc w:val="center"/>
              <w:rPr>
                <w:color w:val="FFFFFF"/>
                <w:sz w:val="18"/>
                <w:szCs w:val="18"/>
              </w:rPr>
            </w:pPr>
            <w:r w:rsidRPr="00385FD6">
              <w:rPr>
                <w:color w:val="FFFFFF"/>
                <w:sz w:val="18"/>
                <w:szCs w:val="18"/>
              </w:rPr>
              <w:t>Referentie opdracht</w:t>
            </w:r>
          </w:p>
          <w:p w14:paraId="3A2575C9" w14:textId="77777777" w:rsidR="00385FD6" w:rsidRPr="00385FD6" w:rsidRDefault="00385FD6" w:rsidP="00385FD6">
            <w:pPr>
              <w:jc w:val="center"/>
              <w:rPr>
                <w:color w:val="FFFFFF"/>
                <w:sz w:val="18"/>
                <w:szCs w:val="18"/>
              </w:rPr>
            </w:pPr>
            <w:r w:rsidRPr="00385FD6">
              <w:rPr>
                <w:color w:val="FFFFFF"/>
                <w:sz w:val="18"/>
                <w:szCs w:val="18"/>
              </w:rPr>
              <w:t>Gegevens opdrachtgever</w:t>
            </w:r>
          </w:p>
        </w:tc>
      </w:tr>
      <w:tr w:rsidR="00385FD6" w:rsidRPr="00385FD6" w14:paraId="34E86F87" w14:textId="77777777" w:rsidTr="00336115">
        <w:tc>
          <w:tcPr>
            <w:tcW w:w="421" w:type="dxa"/>
            <w:gridSpan w:val="2"/>
            <w:tcBorders>
              <w:top w:val="nil"/>
              <w:left w:val="single" w:sz="4" w:space="0" w:color="auto"/>
              <w:bottom w:val="nil"/>
              <w:right w:val="nil"/>
            </w:tcBorders>
          </w:tcPr>
          <w:p w14:paraId="7164411F" w14:textId="77777777" w:rsidR="00385FD6" w:rsidRPr="00385FD6" w:rsidRDefault="00385FD6" w:rsidP="00385FD6">
            <w:pPr>
              <w:rPr>
                <w:sz w:val="18"/>
                <w:szCs w:val="18"/>
              </w:rPr>
            </w:pPr>
            <w:r w:rsidRPr="00385FD6">
              <w:rPr>
                <w:sz w:val="18"/>
                <w:szCs w:val="18"/>
              </w:rPr>
              <w:t xml:space="preserve">1. </w:t>
            </w:r>
          </w:p>
        </w:tc>
        <w:tc>
          <w:tcPr>
            <w:tcW w:w="3260" w:type="dxa"/>
            <w:tcBorders>
              <w:top w:val="nil"/>
              <w:left w:val="nil"/>
              <w:bottom w:val="nil"/>
              <w:right w:val="single" w:sz="4" w:space="0" w:color="auto"/>
            </w:tcBorders>
          </w:tcPr>
          <w:p w14:paraId="2E2335CD" w14:textId="77777777" w:rsidR="00385FD6" w:rsidRPr="00385FD6" w:rsidRDefault="00385FD6" w:rsidP="00385FD6">
            <w:pPr>
              <w:rPr>
                <w:sz w:val="18"/>
                <w:szCs w:val="18"/>
              </w:rPr>
            </w:pPr>
            <w:r w:rsidRPr="00385FD6">
              <w:rPr>
                <w:sz w:val="18"/>
                <w:szCs w:val="18"/>
              </w:rPr>
              <w:t xml:space="preserve">Naam opdrachtgever </w:t>
            </w:r>
          </w:p>
        </w:tc>
        <w:tc>
          <w:tcPr>
            <w:tcW w:w="6379" w:type="dxa"/>
            <w:tcBorders>
              <w:top w:val="nil"/>
              <w:left w:val="single" w:sz="4" w:space="0" w:color="auto"/>
            </w:tcBorders>
          </w:tcPr>
          <w:p w14:paraId="17D3D6E9" w14:textId="77777777" w:rsidR="00385FD6" w:rsidRPr="00385FD6" w:rsidRDefault="00385FD6" w:rsidP="00385FD6">
            <w:pPr>
              <w:rPr>
                <w:sz w:val="18"/>
                <w:szCs w:val="18"/>
              </w:rPr>
            </w:pPr>
          </w:p>
        </w:tc>
      </w:tr>
      <w:tr w:rsidR="00385FD6" w:rsidRPr="00385FD6" w14:paraId="7F31E193" w14:textId="77777777" w:rsidTr="00336115">
        <w:tc>
          <w:tcPr>
            <w:tcW w:w="421" w:type="dxa"/>
            <w:gridSpan w:val="2"/>
            <w:tcBorders>
              <w:top w:val="nil"/>
              <w:left w:val="single" w:sz="4" w:space="0" w:color="auto"/>
              <w:bottom w:val="nil"/>
              <w:right w:val="nil"/>
            </w:tcBorders>
          </w:tcPr>
          <w:p w14:paraId="540B6170" w14:textId="77777777" w:rsidR="00385FD6" w:rsidRPr="00385FD6" w:rsidRDefault="00385FD6" w:rsidP="00385FD6">
            <w:pPr>
              <w:rPr>
                <w:sz w:val="18"/>
                <w:szCs w:val="18"/>
              </w:rPr>
            </w:pPr>
          </w:p>
        </w:tc>
        <w:tc>
          <w:tcPr>
            <w:tcW w:w="3260" w:type="dxa"/>
            <w:tcBorders>
              <w:top w:val="nil"/>
              <w:left w:val="nil"/>
              <w:bottom w:val="nil"/>
              <w:right w:val="single" w:sz="4" w:space="0" w:color="auto"/>
            </w:tcBorders>
          </w:tcPr>
          <w:p w14:paraId="53A5E5E5" w14:textId="77777777" w:rsidR="00385FD6" w:rsidRPr="00385FD6" w:rsidRDefault="00385FD6" w:rsidP="00385FD6">
            <w:pPr>
              <w:ind w:left="-942" w:firstLine="942"/>
              <w:rPr>
                <w:sz w:val="18"/>
                <w:szCs w:val="18"/>
              </w:rPr>
            </w:pPr>
            <w:r w:rsidRPr="00385FD6">
              <w:rPr>
                <w:sz w:val="18"/>
                <w:szCs w:val="18"/>
              </w:rPr>
              <w:t>Adres</w:t>
            </w:r>
          </w:p>
        </w:tc>
        <w:tc>
          <w:tcPr>
            <w:tcW w:w="6379" w:type="dxa"/>
            <w:tcBorders>
              <w:left w:val="single" w:sz="4" w:space="0" w:color="auto"/>
            </w:tcBorders>
          </w:tcPr>
          <w:p w14:paraId="1E7164B9" w14:textId="77777777" w:rsidR="00385FD6" w:rsidRPr="00385FD6" w:rsidRDefault="00385FD6" w:rsidP="00385FD6">
            <w:pPr>
              <w:rPr>
                <w:sz w:val="18"/>
                <w:szCs w:val="18"/>
              </w:rPr>
            </w:pPr>
          </w:p>
        </w:tc>
      </w:tr>
      <w:tr w:rsidR="00385FD6" w:rsidRPr="00385FD6" w14:paraId="1DF0C373" w14:textId="77777777" w:rsidTr="00336115">
        <w:tc>
          <w:tcPr>
            <w:tcW w:w="421" w:type="dxa"/>
            <w:gridSpan w:val="2"/>
            <w:tcBorders>
              <w:top w:val="nil"/>
              <w:left w:val="single" w:sz="4" w:space="0" w:color="auto"/>
              <w:bottom w:val="single" w:sz="4" w:space="0" w:color="auto"/>
              <w:right w:val="nil"/>
            </w:tcBorders>
          </w:tcPr>
          <w:p w14:paraId="37A7B279" w14:textId="77777777" w:rsidR="00385FD6" w:rsidRPr="00385FD6" w:rsidRDefault="00385FD6" w:rsidP="00385FD6">
            <w:pPr>
              <w:rPr>
                <w:sz w:val="18"/>
                <w:szCs w:val="18"/>
              </w:rPr>
            </w:pPr>
          </w:p>
        </w:tc>
        <w:tc>
          <w:tcPr>
            <w:tcW w:w="3260" w:type="dxa"/>
            <w:tcBorders>
              <w:top w:val="nil"/>
              <w:left w:val="nil"/>
              <w:bottom w:val="single" w:sz="4" w:space="0" w:color="auto"/>
              <w:right w:val="single" w:sz="4" w:space="0" w:color="auto"/>
            </w:tcBorders>
          </w:tcPr>
          <w:p w14:paraId="37769F5A" w14:textId="77777777" w:rsidR="00385FD6" w:rsidRPr="00385FD6" w:rsidRDefault="00385FD6" w:rsidP="00385FD6">
            <w:pPr>
              <w:rPr>
                <w:sz w:val="18"/>
                <w:szCs w:val="18"/>
              </w:rPr>
            </w:pPr>
            <w:r w:rsidRPr="00385FD6">
              <w:rPr>
                <w:sz w:val="18"/>
                <w:szCs w:val="18"/>
              </w:rPr>
              <w:t>Postcode en woonplaats</w:t>
            </w:r>
          </w:p>
        </w:tc>
        <w:tc>
          <w:tcPr>
            <w:tcW w:w="6379" w:type="dxa"/>
            <w:tcBorders>
              <w:left w:val="single" w:sz="4" w:space="0" w:color="auto"/>
            </w:tcBorders>
          </w:tcPr>
          <w:p w14:paraId="5CCC1FE7" w14:textId="77777777" w:rsidR="00385FD6" w:rsidRPr="00385FD6" w:rsidRDefault="00385FD6" w:rsidP="00385FD6">
            <w:pPr>
              <w:rPr>
                <w:sz w:val="18"/>
                <w:szCs w:val="18"/>
              </w:rPr>
            </w:pPr>
          </w:p>
        </w:tc>
      </w:tr>
      <w:tr w:rsidR="00385FD6" w:rsidRPr="00385FD6" w14:paraId="57226BE2" w14:textId="77777777" w:rsidTr="00336115">
        <w:tc>
          <w:tcPr>
            <w:tcW w:w="421" w:type="dxa"/>
            <w:gridSpan w:val="2"/>
            <w:tcBorders>
              <w:top w:val="single" w:sz="4" w:space="0" w:color="auto"/>
              <w:left w:val="single" w:sz="4" w:space="0" w:color="auto"/>
              <w:bottom w:val="nil"/>
              <w:right w:val="nil"/>
            </w:tcBorders>
          </w:tcPr>
          <w:p w14:paraId="3886E726" w14:textId="77777777" w:rsidR="00385FD6" w:rsidRPr="00385FD6" w:rsidRDefault="00385FD6" w:rsidP="00385FD6">
            <w:pPr>
              <w:rPr>
                <w:sz w:val="18"/>
                <w:szCs w:val="18"/>
              </w:rPr>
            </w:pPr>
            <w:r w:rsidRPr="00385FD6">
              <w:rPr>
                <w:sz w:val="18"/>
                <w:szCs w:val="18"/>
              </w:rPr>
              <w:t xml:space="preserve">2. </w:t>
            </w:r>
          </w:p>
        </w:tc>
        <w:tc>
          <w:tcPr>
            <w:tcW w:w="3260" w:type="dxa"/>
            <w:tcBorders>
              <w:top w:val="single" w:sz="4" w:space="0" w:color="auto"/>
              <w:left w:val="nil"/>
              <w:bottom w:val="nil"/>
              <w:right w:val="single" w:sz="4" w:space="0" w:color="auto"/>
            </w:tcBorders>
          </w:tcPr>
          <w:p w14:paraId="2A5E6483" w14:textId="77777777" w:rsidR="00385FD6" w:rsidRPr="00385FD6" w:rsidRDefault="00385FD6" w:rsidP="00385FD6">
            <w:pPr>
              <w:rPr>
                <w:sz w:val="18"/>
                <w:szCs w:val="18"/>
              </w:rPr>
            </w:pPr>
            <w:r w:rsidRPr="00385FD6">
              <w:rPr>
                <w:sz w:val="18"/>
                <w:szCs w:val="18"/>
              </w:rPr>
              <w:t>Naam contactpersoon opdrachtgever</w:t>
            </w:r>
          </w:p>
        </w:tc>
        <w:tc>
          <w:tcPr>
            <w:tcW w:w="6379" w:type="dxa"/>
            <w:tcBorders>
              <w:left w:val="single" w:sz="4" w:space="0" w:color="auto"/>
            </w:tcBorders>
          </w:tcPr>
          <w:p w14:paraId="0242C8EA" w14:textId="77777777" w:rsidR="00385FD6" w:rsidRPr="00385FD6" w:rsidRDefault="00385FD6" w:rsidP="00385FD6">
            <w:pPr>
              <w:rPr>
                <w:sz w:val="18"/>
                <w:szCs w:val="18"/>
              </w:rPr>
            </w:pPr>
          </w:p>
        </w:tc>
      </w:tr>
      <w:tr w:rsidR="00385FD6" w:rsidRPr="00385FD6" w14:paraId="13FF056B" w14:textId="77777777" w:rsidTr="00336115">
        <w:trPr>
          <w:trHeight w:val="58"/>
        </w:trPr>
        <w:tc>
          <w:tcPr>
            <w:tcW w:w="279" w:type="dxa"/>
            <w:tcBorders>
              <w:top w:val="nil"/>
              <w:left w:val="single" w:sz="4" w:space="0" w:color="auto"/>
              <w:bottom w:val="nil"/>
              <w:right w:val="nil"/>
            </w:tcBorders>
          </w:tcPr>
          <w:p w14:paraId="5E91A3C1" w14:textId="77777777" w:rsidR="00385FD6" w:rsidRPr="00385FD6" w:rsidRDefault="00385FD6" w:rsidP="00385FD6">
            <w:pPr>
              <w:rPr>
                <w:sz w:val="18"/>
                <w:szCs w:val="18"/>
              </w:rPr>
            </w:pPr>
          </w:p>
        </w:tc>
        <w:tc>
          <w:tcPr>
            <w:tcW w:w="3402" w:type="dxa"/>
            <w:gridSpan w:val="2"/>
            <w:tcBorders>
              <w:top w:val="nil"/>
              <w:left w:val="nil"/>
              <w:bottom w:val="nil"/>
              <w:right w:val="single" w:sz="4" w:space="0" w:color="auto"/>
            </w:tcBorders>
          </w:tcPr>
          <w:p w14:paraId="14440E1D" w14:textId="77777777" w:rsidR="00385FD6" w:rsidRPr="00385FD6" w:rsidRDefault="00385FD6" w:rsidP="00385FD6">
            <w:pPr>
              <w:ind w:left="171" w:hanging="171"/>
              <w:rPr>
                <w:sz w:val="18"/>
                <w:szCs w:val="18"/>
              </w:rPr>
            </w:pPr>
            <w:r w:rsidRPr="00385FD6">
              <w:rPr>
                <w:sz w:val="18"/>
                <w:szCs w:val="18"/>
              </w:rPr>
              <w:t xml:space="preserve">   Functie </w:t>
            </w:r>
          </w:p>
        </w:tc>
        <w:tc>
          <w:tcPr>
            <w:tcW w:w="6379" w:type="dxa"/>
            <w:tcBorders>
              <w:left w:val="single" w:sz="4" w:space="0" w:color="auto"/>
            </w:tcBorders>
          </w:tcPr>
          <w:p w14:paraId="11DE30B3" w14:textId="77777777" w:rsidR="00385FD6" w:rsidRPr="00385FD6" w:rsidRDefault="00385FD6" w:rsidP="00385FD6">
            <w:pPr>
              <w:rPr>
                <w:sz w:val="18"/>
                <w:szCs w:val="18"/>
              </w:rPr>
            </w:pPr>
          </w:p>
        </w:tc>
      </w:tr>
      <w:tr w:rsidR="00385FD6" w:rsidRPr="00385FD6" w14:paraId="5850DF85" w14:textId="77777777" w:rsidTr="00336115">
        <w:tc>
          <w:tcPr>
            <w:tcW w:w="421" w:type="dxa"/>
            <w:gridSpan w:val="2"/>
            <w:tcBorders>
              <w:top w:val="nil"/>
              <w:left w:val="single" w:sz="4" w:space="0" w:color="auto"/>
              <w:bottom w:val="nil"/>
              <w:right w:val="nil"/>
            </w:tcBorders>
          </w:tcPr>
          <w:p w14:paraId="397F8ACD" w14:textId="77777777" w:rsidR="00385FD6" w:rsidRPr="00385FD6" w:rsidRDefault="00385FD6" w:rsidP="00385FD6">
            <w:pPr>
              <w:rPr>
                <w:sz w:val="18"/>
                <w:szCs w:val="18"/>
              </w:rPr>
            </w:pPr>
          </w:p>
        </w:tc>
        <w:tc>
          <w:tcPr>
            <w:tcW w:w="3260" w:type="dxa"/>
            <w:tcBorders>
              <w:top w:val="nil"/>
              <w:left w:val="nil"/>
              <w:bottom w:val="nil"/>
              <w:right w:val="single" w:sz="4" w:space="0" w:color="auto"/>
            </w:tcBorders>
          </w:tcPr>
          <w:p w14:paraId="6CFCA566" w14:textId="77777777" w:rsidR="00385FD6" w:rsidRPr="00385FD6" w:rsidRDefault="00385FD6" w:rsidP="00385FD6">
            <w:pPr>
              <w:rPr>
                <w:sz w:val="18"/>
                <w:szCs w:val="18"/>
              </w:rPr>
            </w:pPr>
            <w:r w:rsidRPr="00385FD6">
              <w:rPr>
                <w:sz w:val="18"/>
                <w:szCs w:val="18"/>
              </w:rPr>
              <w:t>Telefoonnummer</w:t>
            </w:r>
          </w:p>
        </w:tc>
        <w:tc>
          <w:tcPr>
            <w:tcW w:w="6379" w:type="dxa"/>
            <w:tcBorders>
              <w:left w:val="single" w:sz="4" w:space="0" w:color="auto"/>
            </w:tcBorders>
          </w:tcPr>
          <w:p w14:paraId="33622C79" w14:textId="77777777" w:rsidR="00385FD6" w:rsidRPr="00385FD6" w:rsidRDefault="00385FD6" w:rsidP="00385FD6">
            <w:pPr>
              <w:rPr>
                <w:sz w:val="18"/>
                <w:szCs w:val="18"/>
              </w:rPr>
            </w:pPr>
          </w:p>
        </w:tc>
      </w:tr>
      <w:tr w:rsidR="00385FD6" w:rsidRPr="00385FD6" w14:paraId="6A111CB0" w14:textId="77777777" w:rsidTr="00336115">
        <w:tc>
          <w:tcPr>
            <w:tcW w:w="421" w:type="dxa"/>
            <w:gridSpan w:val="2"/>
            <w:tcBorders>
              <w:top w:val="nil"/>
              <w:left w:val="single" w:sz="4" w:space="0" w:color="auto"/>
              <w:bottom w:val="nil"/>
              <w:right w:val="nil"/>
            </w:tcBorders>
          </w:tcPr>
          <w:p w14:paraId="319BC8AF" w14:textId="77777777" w:rsidR="00385FD6" w:rsidRPr="00385FD6" w:rsidRDefault="00385FD6" w:rsidP="00385FD6">
            <w:pPr>
              <w:rPr>
                <w:sz w:val="18"/>
                <w:szCs w:val="18"/>
              </w:rPr>
            </w:pPr>
          </w:p>
        </w:tc>
        <w:tc>
          <w:tcPr>
            <w:tcW w:w="3260" w:type="dxa"/>
            <w:tcBorders>
              <w:top w:val="nil"/>
              <w:left w:val="nil"/>
              <w:bottom w:val="nil"/>
              <w:right w:val="single" w:sz="4" w:space="0" w:color="auto"/>
            </w:tcBorders>
          </w:tcPr>
          <w:p w14:paraId="406EB379" w14:textId="77777777" w:rsidR="00385FD6" w:rsidRPr="00385FD6" w:rsidRDefault="00385FD6" w:rsidP="00385FD6">
            <w:pPr>
              <w:rPr>
                <w:sz w:val="18"/>
                <w:szCs w:val="18"/>
              </w:rPr>
            </w:pPr>
            <w:r w:rsidRPr="00385FD6">
              <w:rPr>
                <w:sz w:val="18"/>
                <w:szCs w:val="18"/>
              </w:rPr>
              <w:t>E-mailadres</w:t>
            </w:r>
          </w:p>
        </w:tc>
        <w:tc>
          <w:tcPr>
            <w:tcW w:w="6379" w:type="dxa"/>
            <w:tcBorders>
              <w:left w:val="single" w:sz="4" w:space="0" w:color="auto"/>
            </w:tcBorders>
          </w:tcPr>
          <w:p w14:paraId="71E7F0E3" w14:textId="77777777" w:rsidR="00385FD6" w:rsidRPr="00385FD6" w:rsidRDefault="00385FD6" w:rsidP="00385FD6">
            <w:pPr>
              <w:rPr>
                <w:sz w:val="18"/>
                <w:szCs w:val="18"/>
              </w:rPr>
            </w:pPr>
          </w:p>
        </w:tc>
      </w:tr>
      <w:tr w:rsidR="00385FD6" w:rsidRPr="00385FD6" w14:paraId="51B0356D" w14:textId="77777777" w:rsidTr="00336115">
        <w:tc>
          <w:tcPr>
            <w:tcW w:w="421" w:type="dxa"/>
            <w:gridSpan w:val="2"/>
            <w:tcBorders>
              <w:top w:val="nil"/>
              <w:left w:val="single" w:sz="4" w:space="0" w:color="auto"/>
              <w:bottom w:val="nil"/>
              <w:right w:val="nil"/>
            </w:tcBorders>
          </w:tcPr>
          <w:p w14:paraId="2D867F41" w14:textId="77777777" w:rsidR="00385FD6" w:rsidRPr="00385FD6" w:rsidRDefault="00385FD6" w:rsidP="00385FD6">
            <w:pPr>
              <w:rPr>
                <w:sz w:val="18"/>
                <w:szCs w:val="18"/>
              </w:rPr>
            </w:pPr>
          </w:p>
        </w:tc>
        <w:tc>
          <w:tcPr>
            <w:tcW w:w="3260" w:type="dxa"/>
            <w:tcBorders>
              <w:top w:val="nil"/>
              <w:left w:val="nil"/>
              <w:bottom w:val="nil"/>
              <w:right w:val="single" w:sz="4" w:space="0" w:color="auto"/>
            </w:tcBorders>
          </w:tcPr>
          <w:p w14:paraId="1BCCA8FF" w14:textId="77777777" w:rsidR="00385FD6" w:rsidRPr="00385FD6" w:rsidRDefault="00385FD6" w:rsidP="00385FD6">
            <w:pPr>
              <w:rPr>
                <w:sz w:val="18"/>
                <w:szCs w:val="18"/>
              </w:rPr>
            </w:pPr>
          </w:p>
        </w:tc>
        <w:tc>
          <w:tcPr>
            <w:tcW w:w="6379" w:type="dxa"/>
            <w:tcBorders>
              <w:left w:val="single" w:sz="4" w:space="0" w:color="auto"/>
            </w:tcBorders>
          </w:tcPr>
          <w:p w14:paraId="157C03F3" w14:textId="77777777" w:rsidR="00385FD6" w:rsidRPr="00385FD6" w:rsidRDefault="00385FD6" w:rsidP="00385FD6">
            <w:pPr>
              <w:rPr>
                <w:sz w:val="18"/>
                <w:szCs w:val="18"/>
              </w:rPr>
            </w:pPr>
          </w:p>
        </w:tc>
      </w:tr>
      <w:tr w:rsidR="00385FD6" w:rsidRPr="00385FD6" w14:paraId="02B65955" w14:textId="77777777" w:rsidTr="00336115">
        <w:tc>
          <w:tcPr>
            <w:tcW w:w="421" w:type="dxa"/>
            <w:gridSpan w:val="2"/>
            <w:tcBorders>
              <w:top w:val="nil"/>
              <w:left w:val="single" w:sz="4" w:space="0" w:color="auto"/>
              <w:bottom w:val="single" w:sz="4" w:space="0" w:color="auto"/>
              <w:right w:val="nil"/>
            </w:tcBorders>
          </w:tcPr>
          <w:p w14:paraId="6FFE809E" w14:textId="77777777" w:rsidR="00385FD6" w:rsidRPr="00385FD6" w:rsidRDefault="00385FD6" w:rsidP="00385FD6">
            <w:pPr>
              <w:rPr>
                <w:sz w:val="18"/>
                <w:szCs w:val="18"/>
              </w:rPr>
            </w:pPr>
          </w:p>
        </w:tc>
        <w:tc>
          <w:tcPr>
            <w:tcW w:w="3260" w:type="dxa"/>
            <w:tcBorders>
              <w:top w:val="nil"/>
              <w:left w:val="nil"/>
              <w:bottom w:val="single" w:sz="4" w:space="0" w:color="auto"/>
              <w:right w:val="single" w:sz="4" w:space="0" w:color="auto"/>
            </w:tcBorders>
          </w:tcPr>
          <w:p w14:paraId="11992E6E" w14:textId="77777777" w:rsidR="00385FD6" w:rsidRPr="00385FD6" w:rsidRDefault="00385FD6" w:rsidP="00385FD6">
            <w:pPr>
              <w:rPr>
                <w:sz w:val="18"/>
                <w:szCs w:val="18"/>
              </w:rPr>
            </w:pPr>
            <w:r w:rsidRPr="00385FD6">
              <w:rPr>
                <w:sz w:val="18"/>
                <w:szCs w:val="18"/>
              </w:rPr>
              <w:t>Handtekening opdrachtgever</w:t>
            </w:r>
          </w:p>
        </w:tc>
        <w:tc>
          <w:tcPr>
            <w:tcW w:w="6379" w:type="dxa"/>
            <w:tcBorders>
              <w:left w:val="single" w:sz="4" w:space="0" w:color="auto"/>
              <w:bottom w:val="single" w:sz="4" w:space="0" w:color="auto"/>
            </w:tcBorders>
          </w:tcPr>
          <w:p w14:paraId="3C96DD58" w14:textId="77777777" w:rsidR="00385FD6" w:rsidRPr="00385FD6" w:rsidRDefault="00385FD6" w:rsidP="00385FD6">
            <w:pPr>
              <w:rPr>
                <w:sz w:val="18"/>
                <w:szCs w:val="18"/>
              </w:rPr>
            </w:pPr>
          </w:p>
        </w:tc>
      </w:tr>
      <w:tr w:rsidR="00385FD6" w:rsidRPr="00385FD6" w14:paraId="5F7D60E4" w14:textId="77777777" w:rsidTr="00385FD6">
        <w:tc>
          <w:tcPr>
            <w:tcW w:w="10060" w:type="dxa"/>
            <w:gridSpan w:val="4"/>
            <w:tcBorders>
              <w:top w:val="single" w:sz="4" w:space="0" w:color="auto"/>
              <w:left w:val="nil"/>
              <w:bottom w:val="single" w:sz="4" w:space="0" w:color="auto"/>
              <w:right w:val="nil"/>
            </w:tcBorders>
            <w:shd w:val="clear" w:color="auto" w:fill="4565AD"/>
          </w:tcPr>
          <w:p w14:paraId="288DB59F" w14:textId="77777777" w:rsidR="00385FD6" w:rsidRPr="00385FD6" w:rsidRDefault="00385FD6" w:rsidP="00385FD6">
            <w:pPr>
              <w:jc w:val="center"/>
              <w:rPr>
                <w:color w:val="FFFFFF"/>
                <w:sz w:val="18"/>
                <w:szCs w:val="18"/>
              </w:rPr>
            </w:pPr>
            <w:r w:rsidRPr="00385FD6">
              <w:rPr>
                <w:color w:val="FFFFFF"/>
                <w:sz w:val="18"/>
                <w:szCs w:val="18"/>
              </w:rPr>
              <w:t>Omschrijving referentie opdracht</w:t>
            </w:r>
          </w:p>
        </w:tc>
      </w:tr>
      <w:tr w:rsidR="00385FD6" w:rsidRPr="00385FD6" w14:paraId="5505CA26" w14:textId="77777777" w:rsidTr="00336115">
        <w:tc>
          <w:tcPr>
            <w:tcW w:w="421" w:type="dxa"/>
            <w:gridSpan w:val="2"/>
            <w:tcBorders>
              <w:top w:val="single" w:sz="4" w:space="0" w:color="auto"/>
              <w:left w:val="single" w:sz="4" w:space="0" w:color="auto"/>
              <w:bottom w:val="single" w:sz="4" w:space="0" w:color="auto"/>
              <w:right w:val="single" w:sz="4" w:space="0" w:color="auto"/>
            </w:tcBorders>
          </w:tcPr>
          <w:p w14:paraId="67FAEA49" w14:textId="77777777" w:rsidR="00385FD6" w:rsidRPr="00385FD6" w:rsidRDefault="00385FD6" w:rsidP="00385FD6">
            <w:pPr>
              <w:rPr>
                <w:sz w:val="18"/>
                <w:szCs w:val="18"/>
              </w:rPr>
            </w:pPr>
          </w:p>
        </w:tc>
        <w:tc>
          <w:tcPr>
            <w:tcW w:w="3260" w:type="dxa"/>
            <w:tcBorders>
              <w:top w:val="single" w:sz="4" w:space="0" w:color="auto"/>
              <w:left w:val="single" w:sz="4" w:space="0" w:color="auto"/>
              <w:bottom w:val="single" w:sz="4" w:space="0" w:color="auto"/>
              <w:right w:val="single" w:sz="4" w:space="0" w:color="auto"/>
            </w:tcBorders>
          </w:tcPr>
          <w:p w14:paraId="1FFADC19" w14:textId="77777777" w:rsidR="00385FD6" w:rsidRPr="00385FD6" w:rsidRDefault="00385FD6" w:rsidP="00385FD6">
            <w:pPr>
              <w:rPr>
                <w:sz w:val="18"/>
                <w:szCs w:val="18"/>
              </w:rPr>
            </w:pPr>
          </w:p>
        </w:tc>
        <w:tc>
          <w:tcPr>
            <w:tcW w:w="6379" w:type="dxa"/>
            <w:tcBorders>
              <w:top w:val="single" w:sz="4" w:space="0" w:color="auto"/>
              <w:left w:val="single" w:sz="4" w:space="0" w:color="auto"/>
            </w:tcBorders>
          </w:tcPr>
          <w:p w14:paraId="75DA5BEF" w14:textId="77777777" w:rsidR="00385FD6" w:rsidRPr="00385FD6" w:rsidRDefault="00385FD6" w:rsidP="00385FD6">
            <w:pPr>
              <w:rPr>
                <w:sz w:val="18"/>
                <w:szCs w:val="18"/>
              </w:rPr>
            </w:pPr>
          </w:p>
        </w:tc>
      </w:tr>
      <w:tr w:rsidR="00385FD6" w:rsidRPr="00385FD6" w14:paraId="0779ADF3" w14:textId="77777777" w:rsidTr="00336115">
        <w:tc>
          <w:tcPr>
            <w:tcW w:w="421" w:type="dxa"/>
            <w:gridSpan w:val="2"/>
            <w:tcBorders>
              <w:top w:val="single" w:sz="4" w:space="0" w:color="auto"/>
              <w:left w:val="single" w:sz="4" w:space="0" w:color="auto"/>
              <w:bottom w:val="single" w:sz="4" w:space="0" w:color="auto"/>
              <w:right w:val="single" w:sz="4" w:space="0" w:color="auto"/>
            </w:tcBorders>
          </w:tcPr>
          <w:p w14:paraId="5A28E40D" w14:textId="77777777" w:rsidR="00385FD6" w:rsidRPr="00385FD6" w:rsidRDefault="00385FD6" w:rsidP="00385FD6">
            <w:pPr>
              <w:rPr>
                <w:sz w:val="18"/>
                <w:szCs w:val="18"/>
              </w:rPr>
            </w:pPr>
          </w:p>
        </w:tc>
        <w:tc>
          <w:tcPr>
            <w:tcW w:w="3260" w:type="dxa"/>
            <w:tcBorders>
              <w:top w:val="single" w:sz="4" w:space="0" w:color="auto"/>
              <w:left w:val="single" w:sz="4" w:space="0" w:color="auto"/>
              <w:bottom w:val="single" w:sz="4" w:space="0" w:color="auto"/>
              <w:right w:val="single" w:sz="4" w:space="0" w:color="auto"/>
            </w:tcBorders>
          </w:tcPr>
          <w:p w14:paraId="6DC1B52A" w14:textId="77777777" w:rsidR="00385FD6" w:rsidRPr="00385FD6" w:rsidRDefault="00385FD6" w:rsidP="00385FD6">
            <w:pPr>
              <w:rPr>
                <w:sz w:val="18"/>
                <w:szCs w:val="18"/>
              </w:rPr>
            </w:pPr>
          </w:p>
        </w:tc>
        <w:tc>
          <w:tcPr>
            <w:tcW w:w="6379" w:type="dxa"/>
            <w:tcBorders>
              <w:left w:val="single" w:sz="4" w:space="0" w:color="auto"/>
            </w:tcBorders>
          </w:tcPr>
          <w:p w14:paraId="3B50026C" w14:textId="77777777" w:rsidR="00385FD6" w:rsidRPr="00385FD6" w:rsidRDefault="00385FD6" w:rsidP="00385FD6">
            <w:pPr>
              <w:rPr>
                <w:sz w:val="18"/>
                <w:szCs w:val="18"/>
              </w:rPr>
            </w:pPr>
          </w:p>
        </w:tc>
      </w:tr>
    </w:tbl>
    <w:p w14:paraId="6212E60B" w14:textId="77777777" w:rsidR="00385FD6" w:rsidRPr="00385FD6" w:rsidRDefault="00385FD6" w:rsidP="00385FD6">
      <w:pPr>
        <w:rPr>
          <w:rFonts w:eastAsia="Arial"/>
          <w:sz w:val="18"/>
          <w:szCs w:val="18"/>
          <w:lang w:eastAsia="en-US"/>
        </w:rPr>
      </w:pPr>
    </w:p>
    <w:p w14:paraId="0A1018A1" w14:textId="77777777" w:rsidR="00385FD6" w:rsidRPr="00385FD6" w:rsidRDefault="00385FD6" w:rsidP="00385FD6">
      <w:pPr>
        <w:rPr>
          <w:rFonts w:eastAsia="Arial"/>
          <w:b/>
          <w:bCs/>
          <w:color w:val="4565AD"/>
          <w:sz w:val="18"/>
          <w:szCs w:val="18"/>
          <w:lang w:eastAsia="en-US"/>
        </w:rPr>
      </w:pPr>
      <w:r w:rsidRPr="00385FD6">
        <w:rPr>
          <w:rFonts w:eastAsia="Arial"/>
          <w:b/>
          <w:bCs/>
          <w:color w:val="4565AD"/>
          <w:sz w:val="18"/>
          <w:szCs w:val="18"/>
          <w:lang w:eastAsia="en-US"/>
        </w:rPr>
        <w:t>Inschrijver</w:t>
      </w:r>
    </w:p>
    <w:p w14:paraId="268D89CB" w14:textId="77777777" w:rsidR="00385FD6" w:rsidRPr="00385FD6" w:rsidRDefault="00385FD6" w:rsidP="00385FD6">
      <w:pPr>
        <w:rPr>
          <w:rFonts w:eastAsia="Arial"/>
          <w:b/>
          <w:bCs/>
          <w:color w:val="4565AD"/>
          <w:sz w:val="18"/>
          <w:szCs w:val="18"/>
          <w:lang w:eastAsia="en-US"/>
        </w:rPr>
      </w:pPr>
    </w:p>
    <w:tbl>
      <w:tblPr>
        <w:tblStyle w:val="Tabelraster5"/>
        <w:tblW w:w="10060" w:type="dxa"/>
        <w:tblLook w:val="04A0" w:firstRow="1" w:lastRow="0" w:firstColumn="1" w:lastColumn="0" w:noHBand="0" w:noVBand="1"/>
      </w:tblPr>
      <w:tblGrid>
        <w:gridCol w:w="3114"/>
        <w:gridCol w:w="6946"/>
      </w:tblGrid>
      <w:tr w:rsidR="00385FD6" w:rsidRPr="00385FD6" w14:paraId="3D39D98B" w14:textId="77777777" w:rsidTr="00385FD6">
        <w:tc>
          <w:tcPr>
            <w:tcW w:w="3114" w:type="dxa"/>
            <w:shd w:val="clear" w:color="auto" w:fill="4565AD"/>
          </w:tcPr>
          <w:p w14:paraId="1EEBF828" w14:textId="77777777" w:rsidR="00385FD6" w:rsidRPr="00385FD6" w:rsidRDefault="00385FD6" w:rsidP="00385FD6">
            <w:pPr>
              <w:rPr>
                <w:color w:val="FFFFFF"/>
                <w:sz w:val="18"/>
                <w:szCs w:val="18"/>
              </w:rPr>
            </w:pPr>
            <w:r w:rsidRPr="00385FD6">
              <w:rPr>
                <w:color w:val="FFFFFF"/>
                <w:sz w:val="18"/>
                <w:szCs w:val="18"/>
              </w:rPr>
              <w:t>Naam</w:t>
            </w:r>
          </w:p>
        </w:tc>
        <w:tc>
          <w:tcPr>
            <w:tcW w:w="6946" w:type="dxa"/>
          </w:tcPr>
          <w:p w14:paraId="5D9BCDFA" w14:textId="77777777" w:rsidR="00385FD6" w:rsidRPr="00385FD6" w:rsidRDefault="00385FD6" w:rsidP="00385FD6">
            <w:pPr>
              <w:rPr>
                <w:sz w:val="18"/>
                <w:szCs w:val="18"/>
              </w:rPr>
            </w:pPr>
          </w:p>
        </w:tc>
      </w:tr>
      <w:tr w:rsidR="00385FD6" w:rsidRPr="00385FD6" w14:paraId="0B579EF7" w14:textId="77777777" w:rsidTr="00385FD6">
        <w:tc>
          <w:tcPr>
            <w:tcW w:w="3114" w:type="dxa"/>
            <w:shd w:val="clear" w:color="auto" w:fill="4565AD"/>
          </w:tcPr>
          <w:p w14:paraId="6F5B8EA6" w14:textId="77777777" w:rsidR="00385FD6" w:rsidRPr="00385FD6" w:rsidRDefault="00385FD6" w:rsidP="00385FD6">
            <w:pPr>
              <w:rPr>
                <w:color w:val="FFFFFF"/>
                <w:sz w:val="18"/>
                <w:szCs w:val="18"/>
              </w:rPr>
            </w:pPr>
            <w:r w:rsidRPr="00385FD6">
              <w:rPr>
                <w:color w:val="FFFFFF"/>
                <w:sz w:val="18"/>
                <w:szCs w:val="18"/>
              </w:rPr>
              <w:t>Functie</w:t>
            </w:r>
          </w:p>
        </w:tc>
        <w:tc>
          <w:tcPr>
            <w:tcW w:w="6946" w:type="dxa"/>
          </w:tcPr>
          <w:p w14:paraId="267C5863" w14:textId="77777777" w:rsidR="00385FD6" w:rsidRPr="00385FD6" w:rsidRDefault="00385FD6" w:rsidP="00385FD6">
            <w:pPr>
              <w:rPr>
                <w:sz w:val="18"/>
                <w:szCs w:val="18"/>
              </w:rPr>
            </w:pPr>
          </w:p>
        </w:tc>
      </w:tr>
      <w:tr w:rsidR="00385FD6" w:rsidRPr="00385FD6" w14:paraId="7B997AB2" w14:textId="77777777" w:rsidTr="00385FD6">
        <w:tc>
          <w:tcPr>
            <w:tcW w:w="3114" w:type="dxa"/>
            <w:shd w:val="clear" w:color="auto" w:fill="4565AD"/>
          </w:tcPr>
          <w:p w14:paraId="3B7A2AC5" w14:textId="77777777" w:rsidR="00385FD6" w:rsidRPr="00385FD6" w:rsidRDefault="00385FD6" w:rsidP="00385FD6">
            <w:pPr>
              <w:rPr>
                <w:color w:val="FFFFFF"/>
                <w:sz w:val="18"/>
                <w:szCs w:val="18"/>
              </w:rPr>
            </w:pPr>
            <w:r w:rsidRPr="00385FD6">
              <w:rPr>
                <w:color w:val="FFFFFF"/>
                <w:sz w:val="18"/>
                <w:szCs w:val="18"/>
              </w:rPr>
              <w:t>Onderneming</w:t>
            </w:r>
          </w:p>
        </w:tc>
        <w:tc>
          <w:tcPr>
            <w:tcW w:w="6946" w:type="dxa"/>
          </w:tcPr>
          <w:p w14:paraId="58C79484" w14:textId="77777777" w:rsidR="00385FD6" w:rsidRPr="00385FD6" w:rsidRDefault="00385FD6" w:rsidP="00385FD6">
            <w:pPr>
              <w:rPr>
                <w:sz w:val="18"/>
                <w:szCs w:val="18"/>
              </w:rPr>
            </w:pPr>
          </w:p>
        </w:tc>
      </w:tr>
      <w:tr w:rsidR="00385FD6" w:rsidRPr="00385FD6" w14:paraId="1A321903" w14:textId="77777777" w:rsidTr="00385FD6">
        <w:tc>
          <w:tcPr>
            <w:tcW w:w="3114" w:type="dxa"/>
            <w:shd w:val="clear" w:color="auto" w:fill="4565AD"/>
          </w:tcPr>
          <w:p w14:paraId="4A04EA56" w14:textId="77777777" w:rsidR="00385FD6" w:rsidRPr="00385FD6" w:rsidRDefault="00385FD6" w:rsidP="00385FD6">
            <w:pPr>
              <w:rPr>
                <w:color w:val="FFFFFF"/>
                <w:sz w:val="18"/>
                <w:szCs w:val="18"/>
              </w:rPr>
            </w:pPr>
            <w:r w:rsidRPr="00385FD6">
              <w:rPr>
                <w:color w:val="FFFFFF"/>
                <w:sz w:val="18"/>
                <w:szCs w:val="18"/>
              </w:rPr>
              <w:t>Handtekening</w:t>
            </w:r>
          </w:p>
        </w:tc>
        <w:tc>
          <w:tcPr>
            <w:tcW w:w="6946" w:type="dxa"/>
          </w:tcPr>
          <w:p w14:paraId="399EBFD5" w14:textId="77777777" w:rsidR="00385FD6" w:rsidRPr="00385FD6" w:rsidRDefault="00385FD6" w:rsidP="00385FD6">
            <w:pPr>
              <w:rPr>
                <w:sz w:val="18"/>
                <w:szCs w:val="18"/>
              </w:rPr>
            </w:pPr>
          </w:p>
        </w:tc>
      </w:tr>
      <w:tr w:rsidR="00385FD6" w:rsidRPr="00385FD6" w14:paraId="31382B89" w14:textId="77777777" w:rsidTr="00385FD6">
        <w:tc>
          <w:tcPr>
            <w:tcW w:w="3114" w:type="dxa"/>
            <w:shd w:val="clear" w:color="auto" w:fill="4565AD"/>
          </w:tcPr>
          <w:p w14:paraId="0EF63846" w14:textId="77777777" w:rsidR="00385FD6" w:rsidRPr="00385FD6" w:rsidRDefault="00385FD6" w:rsidP="00385FD6">
            <w:pPr>
              <w:rPr>
                <w:color w:val="FFFFFF"/>
                <w:sz w:val="18"/>
                <w:szCs w:val="18"/>
              </w:rPr>
            </w:pPr>
            <w:r w:rsidRPr="00385FD6">
              <w:rPr>
                <w:color w:val="FFFFFF"/>
                <w:sz w:val="18"/>
                <w:szCs w:val="18"/>
              </w:rPr>
              <w:t>Plaats en Datum</w:t>
            </w:r>
          </w:p>
        </w:tc>
        <w:tc>
          <w:tcPr>
            <w:tcW w:w="6946" w:type="dxa"/>
          </w:tcPr>
          <w:p w14:paraId="16D9810A" w14:textId="77777777" w:rsidR="00385FD6" w:rsidRPr="00385FD6" w:rsidRDefault="00385FD6" w:rsidP="00385FD6">
            <w:pPr>
              <w:rPr>
                <w:sz w:val="18"/>
                <w:szCs w:val="18"/>
              </w:rPr>
            </w:pPr>
          </w:p>
        </w:tc>
      </w:tr>
    </w:tbl>
    <w:p w14:paraId="52EAE482" w14:textId="77777777" w:rsidR="00385FD6" w:rsidRPr="00385FD6" w:rsidRDefault="00385FD6" w:rsidP="00385FD6">
      <w:pPr>
        <w:rPr>
          <w:rFonts w:eastAsia="Arial"/>
          <w:sz w:val="18"/>
          <w:szCs w:val="18"/>
          <w:lang w:eastAsia="en-US"/>
        </w:rPr>
      </w:pPr>
    </w:p>
    <w:p w14:paraId="0336A1AD" w14:textId="184D42D8" w:rsidR="002D22F7" w:rsidRDefault="002D22F7">
      <w:pPr>
        <w:spacing w:line="240" w:lineRule="auto"/>
        <w:rPr>
          <w:rFonts w:eastAsia="Calibri"/>
          <w:lang w:eastAsia="en-US"/>
        </w:rPr>
      </w:pPr>
    </w:p>
    <w:sectPr w:rsidR="002D22F7" w:rsidSect="00D12F1C">
      <w:headerReference w:type="default" r:id="rId13"/>
      <w:footerReference w:type="default" r:id="rId14"/>
      <w:headerReference w:type="first" r:id="rId15"/>
      <w:footerReference w:type="first" r:id="rId16"/>
      <w:pgSz w:w="11907" w:h="16840" w:code="9"/>
      <w:pgMar w:top="993" w:right="207" w:bottom="992" w:left="964" w:header="0" w:footer="367" w:gutter="0"/>
      <w:cols w:space="708"/>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2F95D" w14:textId="77777777" w:rsidR="00A87FBD" w:rsidRDefault="00A87FBD">
      <w:pPr>
        <w:spacing w:line="240" w:lineRule="auto"/>
      </w:pPr>
      <w:r>
        <w:separator/>
      </w:r>
    </w:p>
  </w:endnote>
  <w:endnote w:type="continuationSeparator" w:id="0">
    <w:p w14:paraId="39BE5C08" w14:textId="77777777" w:rsidR="00A87FBD" w:rsidRDefault="00A87FBD">
      <w:pPr>
        <w:spacing w:line="240" w:lineRule="auto"/>
      </w:pPr>
      <w:r>
        <w:continuationSeparator/>
      </w:r>
    </w:p>
  </w:endnote>
  <w:endnote w:type="continuationNotice" w:id="1">
    <w:p w14:paraId="0768A057" w14:textId="77777777" w:rsidR="00A87FBD" w:rsidRDefault="00A87FB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tillium">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DF149" w14:textId="77777777" w:rsidR="002E003C" w:rsidRDefault="002E003C" w:rsidP="00776C2F">
    <w:pPr>
      <w:pStyle w:val="Formuliernaam"/>
      <w:ind w:left="-426"/>
      <w:rPr>
        <w:rFonts w:asciiTheme="minorHAnsi" w:hAnsiTheme="minorHAnsi" w:cstheme="minorHAnsi"/>
        <w:color w:val="1F497D" w:themeColor="text2"/>
        <w:sz w:val="12"/>
        <w:szCs w:val="12"/>
      </w:rPr>
    </w:pPr>
    <w:r>
      <w:rPr>
        <w:rFonts w:asciiTheme="minorHAnsi" w:hAnsiTheme="minorHAnsi" w:cstheme="minorHAnsi"/>
        <w:noProof/>
        <w:color w:val="1F497D" w:themeColor="text2"/>
        <w:sz w:val="12"/>
        <w:szCs w:val="12"/>
      </w:rPr>
      <w:drawing>
        <wp:anchor distT="0" distB="0" distL="114300" distR="114300" simplePos="0" relativeHeight="251658240" behindDoc="0" locked="0" layoutInCell="1" allowOverlap="1" wp14:anchorId="72FFBF10" wp14:editId="5851C903">
          <wp:simplePos x="0" y="0"/>
          <wp:positionH relativeFrom="column">
            <wp:posOffset>-416560</wp:posOffset>
          </wp:positionH>
          <wp:positionV relativeFrom="paragraph">
            <wp:posOffset>136525</wp:posOffset>
          </wp:positionV>
          <wp:extent cx="505460" cy="359410"/>
          <wp:effectExtent l="0" t="0" r="8890" b="254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460" cy="359410"/>
                  </a:xfrm>
                  <a:prstGeom prst="rect">
                    <a:avLst/>
                  </a:prstGeom>
                  <a:noFill/>
                </pic:spPr>
              </pic:pic>
            </a:graphicData>
          </a:graphic>
          <wp14:sizeRelH relativeFrom="page">
            <wp14:pctWidth>0</wp14:pctWidth>
          </wp14:sizeRelH>
          <wp14:sizeRelV relativeFrom="page">
            <wp14:pctHeight>0</wp14:pctHeight>
          </wp14:sizeRelV>
        </wp:anchor>
      </w:drawing>
    </w:r>
  </w:p>
  <w:p w14:paraId="028E4DC6" w14:textId="32FC2CEB" w:rsidR="00776C2F" w:rsidRPr="00776C2F" w:rsidRDefault="00111EB5" w:rsidP="005E0310">
    <w:pPr>
      <w:pStyle w:val="Formuliernaam"/>
      <w:ind w:left="-426"/>
      <w:rPr>
        <w:rFonts w:asciiTheme="minorHAnsi" w:hAnsiTheme="minorHAnsi" w:cstheme="minorBidi"/>
        <w:color w:val="1F497D" w:themeColor="text2"/>
        <w:sz w:val="12"/>
        <w:szCs w:val="12"/>
      </w:rPr>
    </w:pPr>
    <w:r>
      <w:rPr>
        <w:rFonts w:asciiTheme="minorHAnsi" w:hAnsiTheme="minorHAnsi" w:cstheme="minorBidi"/>
        <w:color w:val="1F497D" w:themeColor="text2"/>
        <w:sz w:val="12"/>
        <w:szCs w:val="12"/>
      </w:rPr>
      <w:t xml:space="preserve">Prijzenblad </w:t>
    </w:r>
    <w:r w:rsidR="00BA22CD">
      <w:rPr>
        <w:rFonts w:asciiTheme="minorHAnsi" w:hAnsiTheme="minorHAnsi" w:cstheme="minorBidi"/>
        <w:color w:val="1F497D" w:themeColor="text2"/>
        <w:sz w:val="12"/>
        <w:szCs w:val="12"/>
      </w:rPr>
      <w:t xml:space="preserve">en referentieformulier </w:t>
    </w:r>
    <w:r>
      <w:rPr>
        <w:rFonts w:asciiTheme="minorHAnsi" w:hAnsiTheme="minorHAnsi" w:cstheme="minorBidi"/>
        <w:color w:val="1F497D" w:themeColor="text2"/>
        <w:sz w:val="12"/>
        <w:szCs w:val="12"/>
      </w:rPr>
      <w:t xml:space="preserve">behorende </w:t>
    </w:r>
    <w:proofErr w:type="spellStart"/>
    <w:r>
      <w:rPr>
        <w:rFonts w:asciiTheme="minorHAnsi" w:hAnsiTheme="minorHAnsi" w:cstheme="minorBidi"/>
        <w:color w:val="1F497D" w:themeColor="text2"/>
        <w:sz w:val="12"/>
        <w:szCs w:val="12"/>
      </w:rPr>
      <w:t>bj</w:t>
    </w:r>
    <w:r w:rsidR="00BA22CD">
      <w:rPr>
        <w:rFonts w:asciiTheme="minorHAnsi" w:hAnsiTheme="minorHAnsi" w:cstheme="minorBidi"/>
        <w:color w:val="1F497D" w:themeColor="text2"/>
        <w:sz w:val="12"/>
        <w:szCs w:val="12"/>
      </w:rPr>
      <w:t>j</w:t>
    </w:r>
    <w:proofErr w:type="spellEnd"/>
    <w:r w:rsidR="00BA22CD">
      <w:rPr>
        <w:rFonts w:asciiTheme="minorHAnsi" w:hAnsiTheme="minorHAnsi" w:cstheme="minorBidi"/>
        <w:color w:val="1F497D" w:themeColor="text2"/>
        <w:sz w:val="12"/>
        <w:szCs w:val="12"/>
      </w:rPr>
      <w:t xml:space="preserve"> de </w:t>
    </w:r>
    <w:r w:rsidR="00137FD1" w:rsidRPr="521A8654">
      <w:rPr>
        <w:rFonts w:asciiTheme="minorHAnsi" w:hAnsiTheme="minorHAnsi" w:cstheme="minorBidi"/>
        <w:color w:val="1F497D" w:themeColor="text2"/>
        <w:sz w:val="12"/>
        <w:szCs w:val="12"/>
      </w:rPr>
      <w:fldChar w:fldCharType="begin" w:fldLock="1"/>
    </w:r>
    <w:r w:rsidR="00137FD1" w:rsidRPr="521A8654">
      <w:rPr>
        <w:rFonts w:asciiTheme="minorHAnsi" w:hAnsiTheme="minorHAnsi" w:cstheme="minorBidi"/>
        <w:color w:val="1F497D" w:themeColor="text2"/>
        <w:sz w:val="12"/>
        <w:szCs w:val="12"/>
      </w:rPr>
      <w:instrText xml:space="preserve"> mitVV VVAFD48407AD29194DAF1678C6805CA791 \* MERGEFORMAT </w:instrText>
    </w:r>
    <w:r w:rsidR="00137FD1" w:rsidRPr="521A8654">
      <w:rPr>
        <w:rFonts w:asciiTheme="minorHAnsi" w:hAnsiTheme="minorHAnsi" w:cstheme="minorBidi"/>
        <w:color w:val="1F497D" w:themeColor="text2"/>
        <w:sz w:val="12"/>
        <w:szCs w:val="12"/>
      </w:rPr>
      <w:fldChar w:fldCharType="separate"/>
    </w:r>
    <w:r w:rsidR="521A8654" w:rsidRPr="521A8654">
      <w:rPr>
        <w:rFonts w:asciiTheme="minorHAnsi" w:hAnsiTheme="minorHAnsi" w:cstheme="minorBidi"/>
        <w:color w:val="1F497D" w:themeColor="text2"/>
        <w:sz w:val="12"/>
        <w:szCs w:val="12"/>
      </w:rPr>
      <w:t>Aanbestedingsleidraad</w:t>
    </w:r>
    <w:r w:rsidR="00137FD1" w:rsidRPr="521A8654">
      <w:rPr>
        <w:rFonts w:asciiTheme="minorHAnsi" w:hAnsiTheme="minorHAnsi" w:cstheme="minorBidi"/>
        <w:color w:val="1F497D" w:themeColor="text2"/>
        <w:sz w:val="12"/>
        <w:szCs w:val="12"/>
      </w:rPr>
      <w:fldChar w:fldCharType="end"/>
    </w:r>
    <w:r w:rsidR="521A8654" w:rsidRPr="521A8654">
      <w:rPr>
        <w:rFonts w:asciiTheme="minorHAnsi" w:hAnsiTheme="minorHAnsi" w:cstheme="minorBidi"/>
        <w:color w:val="1F497D" w:themeColor="text2"/>
        <w:sz w:val="12"/>
        <w:szCs w:val="12"/>
      </w:rPr>
      <w:t xml:space="preserve"> </w:t>
    </w:r>
    <w:bookmarkStart w:id="39" w:name="_Hlk163464742"/>
    <w:r w:rsidR="005E0310" w:rsidRPr="005E0310">
      <w:rPr>
        <w:rFonts w:asciiTheme="minorHAnsi" w:hAnsiTheme="minorHAnsi" w:cstheme="minorBidi"/>
        <w:color w:val="1F497D" w:themeColor="text2"/>
        <w:sz w:val="12"/>
        <w:szCs w:val="12"/>
      </w:rPr>
      <w:t xml:space="preserve">voor de levering en het onderhoud van 3 elektrische en optioneel 1 elektrische chassis cabine bedrijfswagen voor de Gemeente Horst aan de Maas </w:t>
    </w:r>
    <w:bookmarkEnd w:id="39"/>
  </w:p>
  <w:p w14:paraId="284A46A6" w14:textId="77777777" w:rsidR="00137FD1" w:rsidRPr="001C1CB0" w:rsidRDefault="00776C2F" w:rsidP="00776C2F">
    <w:pPr>
      <w:pStyle w:val="Formuliernaam"/>
      <w:ind w:left="-426"/>
      <w:rPr>
        <w:rFonts w:asciiTheme="minorHAnsi" w:hAnsiTheme="minorHAnsi" w:cstheme="minorBidi"/>
        <w:b w:val="0"/>
        <w:bCs/>
        <w:color w:val="1F497D" w:themeColor="text2"/>
        <w:sz w:val="12"/>
        <w:szCs w:val="12"/>
      </w:rPr>
    </w:pPr>
    <w:r w:rsidRPr="00776C2F">
      <w:rPr>
        <w:rFonts w:asciiTheme="minorHAnsi" w:hAnsiTheme="minorHAnsi" w:cstheme="minorHAnsi"/>
        <w:color w:val="1F497D" w:themeColor="text2"/>
        <w:sz w:val="12"/>
        <w:szCs w:val="12"/>
      </w:rPr>
      <w:t> </w:t>
    </w:r>
  </w:p>
  <w:p w14:paraId="44851E1B" w14:textId="77777777" w:rsidR="00720878" w:rsidRPr="003B0BD2" w:rsidRDefault="00720878" w:rsidP="00137F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1522E" w14:textId="77777777" w:rsidR="00720878" w:rsidRDefault="00720878" w:rsidP="00C66DB9">
    <w:pPr>
      <w:pStyle w:val="refvoetbrief"/>
      <w:rPr>
        <w:rFonts w:ascii="Times New Roman" w:hAnsi="Times New Roman"/>
        <w:sz w:val="20"/>
        <w:szCs w:val="20"/>
      </w:rPr>
    </w:pPr>
  </w:p>
  <w:tbl>
    <w:tblPr>
      <w:tblW w:w="10135" w:type="dxa"/>
      <w:tblInd w:w="-11" w:type="dxa"/>
      <w:tblLayout w:type="fixed"/>
      <w:tblCellMar>
        <w:left w:w="0" w:type="dxa"/>
        <w:right w:w="0" w:type="dxa"/>
      </w:tblCellMar>
      <w:tblLook w:val="0000" w:firstRow="0" w:lastRow="0" w:firstColumn="0" w:lastColumn="0" w:noHBand="0" w:noVBand="0"/>
    </w:tblPr>
    <w:tblGrid>
      <w:gridCol w:w="3413"/>
      <w:gridCol w:w="2835"/>
      <w:gridCol w:w="1985"/>
      <w:gridCol w:w="1902"/>
    </w:tblGrid>
    <w:tr w:rsidR="00720878" w:rsidRPr="00D92F60" w14:paraId="4AAC3A8A" w14:textId="77777777">
      <w:trPr>
        <w:trHeight w:hRule="exact" w:val="200"/>
      </w:trPr>
      <w:tc>
        <w:tcPr>
          <w:tcW w:w="3413" w:type="dxa"/>
          <w:vAlign w:val="bottom"/>
        </w:tcPr>
        <w:p w14:paraId="37AA72F9" w14:textId="77777777" w:rsidR="00720878" w:rsidRPr="00592438" w:rsidRDefault="00720878" w:rsidP="00AF6E4B">
          <w:pPr>
            <w:pStyle w:val="refvoetbrief"/>
          </w:pPr>
          <w:r>
            <w:t xml:space="preserve">Bezoekadres: </w:t>
          </w:r>
          <w:r>
            <w:fldChar w:fldCharType="begin" w:fldLock="1"/>
          </w:r>
          <w:r w:rsidRPr="00E36CD7">
            <w:instrText xml:space="preserve"> mitSV ORGANISATIE BezoekAdres \* MERGEFORMAT </w:instrText>
          </w:r>
          <w:r>
            <w:fldChar w:fldCharType="separate"/>
          </w:r>
          <w:r>
            <w:rPr>
              <w:bCs/>
              <w:noProof/>
            </w:rPr>
            <w:t>Wilhelminaplein 6</w:t>
          </w:r>
          <w:r>
            <w:fldChar w:fldCharType="end"/>
          </w:r>
          <w:r>
            <w:t xml:space="preserve">, </w:t>
          </w:r>
          <w:r>
            <w:fldChar w:fldCharType="begin" w:fldLock="1"/>
          </w:r>
          <w:r w:rsidRPr="00DF007E">
            <w:instrText xml:space="preserve"> mitSV AFDELING PlaatsBA \* MERGEFORMAT </w:instrText>
          </w:r>
          <w:r>
            <w:fldChar w:fldCharType="separate"/>
          </w:r>
          <w:r>
            <w:rPr>
              <w:bCs/>
              <w:noProof/>
            </w:rPr>
            <w:t>Horst</w:t>
          </w:r>
          <w:r>
            <w:fldChar w:fldCharType="end"/>
          </w:r>
        </w:p>
      </w:tc>
      <w:tc>
        <w:tcPr>
          <w:tcW w:w="2835" w:type="dxa"/>
          <w:vAlign w:val="bottom"/>
        </w:tcPr>
        <w:p w14:paraId="21098024" w14:textId="77777777" w:rsidR="00720878" w:rsidRPr="00592438" w:rsidRDefault="00720878" w:rsidP="00AF6E4B">
          <w:pPr>
            <w:pStyle w:val="refvoetbrief"/>
          </w:pPr>
          <w:r>
            <w:fldChar w:fldCharType="begin" w:fldLock="1"/>
          </w:r>
          <w:r w:rsidRPr="00E36CD7">
            <w:instrText xml:space="preserve"> mitSV ORGANISATIE Postadres \* MERGEFORMAT </w:instrText>
          </w:r>
          <w:r>
            <w:fldChar w:fldCharType="separate"/>
          </w:r>
          <w:r>
            <w:rPr>
              <w:bCs/>
              <w:noProof/>
            </w:rPr>
            <w:t>Postbus 6005</w:t>
          </w:r>
          <w:r>
            <w:fldChar w:fldCharType="end"/>
          </w:r>
          <w:r>
            <w:t xml:space="preserve"> </w:t>
          </w:r>
          <w:r w:rsidRPr="00592438">
            <w:t xml:space="preserve">/ </w:t>
          </w:r>
          <w:r>
            <w:fldChar w:fldCharType="begin" w:fldLock="1"/>
          </w:r>
          <w:r w:rsidRPr="00E36CD7">
            <w:instrText xml:space="preserve"> mitSV ORGANISATIE PostCodePA \* MERGEFORMAT </w:instrText>
          </w:r>
          <w:r>
            <w:fldChar w:fldCharType="separate"/>
          </w:r>
          <w:r>
            <w:rPr>
              <w:bCs/>
              <w:noProof/>
            </w:rPr>
            <w:t>5960 AA</w:t>
          </w:r>
          <w:r>
            <w:fldChar w:fldCharType="end"/>
          </w:r>
          <w:r>
            <w:t xml:space="preserve"> </w:t>
          </w:r>
          <w:r>
            <w:fldChar w:fldCharType="begin" w:fldLock="1"/>
          </w:r>
          <w:r w:rsidRPr="00E36CD7">
            <w:instrText xml:space="preserve"> mitSV AFDELING PlaatsPA \* MERGEFORMAT </w:instrText>
          </w:r>
          <w:r>
            <w:fldChar w:fldCharType="separate"/>
          </w:r>
          <w:r>
            <w:rPr>
              <w:bCs/>
              <w:noProof/>
            </w:rPr>
            <w:t>Horst</w:t>
          </w:r>
          <w:r>
            <w:fldChar w:fldCharType="end"/>
          </w:r>
        </w:p>
      </w:tc>
      <w:tc>
        <w:tcPr>
          <w:tcW w:w="1985" w:type="dxa"/>
          <w:vAlign w:val="bottom"/>
        </w:tcPr>
        <w:p w14:paraId="0485BC13" w14:textId="77777777" w:rsidR="00720878" w:rsidRPr="00592438" w:rsidRDefault="00720878" w:rsidP="00AF6E4B">
          <w:pPr>
            <w:pStyle w:val="refvoetbrief"/>
          </w:pPr>
          <w:r w:rsidRPr="00592438">
            <w:t xml:space="preserve">T </w:t>
          </w:r>
          <w:r>
            <w:fldChar w:fldCharType="begin" w:fldLock="1"/>
          </w:r>
          <w:r w:rsidRPr="00E36CD7">
            <w:instrText xml:space="preserve"> mitSV ORGANISATIE TelefoonNummer \* MERGEFORMAT </w:instrText>
          </w:r>
          <w:r>
            <w:fldChar w:fldCharType="separate"/>
          </w:r>
          <w:r>
            <w:rPr>
              <w:bCs/>
              <w:noProof/>
            </w:rPr>
            <w:t>077 - 477 97 77</w:t>
          </w:r>
          <w:r>
            <w:fldChar w:fldCharType="end"/>
          </w:r>
        </w:p>
      </w:tc>
      <w:tc>
        <w:tcPr>
          <w:tcW w:w="1902" w:type="dxa"/>
          <w:vAlign w:val="bottom"/>
        </w:tcPr>
        <w:p w14:paraId="198CD3F6" w14:textId="77777777" w:rsidR="00720878" w:rsidRPr="00592438" w:rsidRDefault="00720878" w:rsidP="00AF6E4B">
          <w:pPr>
            <w:pStyle w:val="refvoetbrief"/>
          </w:pPr>
          <w:r w:rsidRPr="00592438">
            <w:t xml:space="preserve">F </w:t>
          </w:r>
          <w:r>
            <w:fldChar w:fldCharType="begin" w:fldLock="1"/>
          </w:r>
          <w:r w:rsidRPr="00E36CD7">
            <w:instrText xml:space="preserve"> mitSV ORGANISATIE FaxNummer \* MERGEFORMAT </w:instrText>
          </w:r>
          <w:r>
            <w:fldChar w:fldCharType="separate"/>
          </w:r>
          <w:r>
            <w:rPr>
              <w:bCs/>
              <w:noProof/>
            </w:rPr>
            <w:t>077 - 477 97 50</w:t>
          </w:r>
          <w:r>
            <w:fldChar w:fldCharType="end"/>
          </w:r>
        </w:p>
      </w:tc>
    </w:tr>
  </w:tbl>
  <w:p w14:paraId="4C4EA67C" w14:textId="77777777" w:rsidR="00720878" w:rsidRPr="00D92F60" w:rsidRDefault="00720878" w:rsidP="00AF6E4B">
    <w:pPr>
      <w:pStyle w:val="refvoetbrief"/>
      <w:spacing w:line="14" w:lineRule="exact"/>
      <w:rPr>
        <w:sz w:val="2"/>
        <w:szCs w:val="2"/>
      </w:rPr>
    </w:pPr>
  </w:p>
  <w:p w14:paraId="0055C189" w14:textId="77777777" w:rsidR="00720878" w:rsidRPr="00C66DB9" w:rsidRDefault="00720878" w:rsidP="00C66DB9">
    <w:pPr>
      <w:pStyle w:val="refvoetbrie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ABE1B" w14:textId="77777777" w:rsidR="00A87FBD" w:rsidRDefault="00A87FBD">
      <w:pPr>
        <w:spacing w:line="240" w:lineRule="auto"/>
      </w:pPr>
      <w:r>
        <w:separator/>
      </w:r>
    </w:p>
  </w:footnote>
  <w:footnote w:type="continuationSeparator" w:id="0">
    <w:p w14:paraId="1AF76F5B" w14:textId="77777777" w:rsidR="00A87FBD" w:rsidRDefault="00A87FBD">
      <w:pPr>
        <w:spacing w:line="240" w:lineRule="auto"/>
      </w:pPr>
      <w:r>
        <w:continuationSeparator/>
      </w:r>
    </w:p>
  </w:footnote>
  <w:footnote w:type="continuationNotice" w:id="1">
    <w:p w14:paraId="0705FA91" w14:textId="77777777" w:rsidR="00A87FBD" w:rsidRDefault="00A87FB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D975" w14:textId="77777777" w:rsidR="00720878" w:rsidRPr="00B95A6E" w:rsidRDefault="00720878" w:rsidP="003606C4">
    <w:pPr>
      <w:pStyle w:val="Koptekst"/>
    </w:pPr>
    <w:r w:rsidRPr="00B95A6E">
      <w:t xml:space="preserve">Pag. </w:t>
    </w:r>
    <w:r w:rsidRPr="00B95A6E">
      <w:rPr>
        <w:rStyle w:val="Paginanummer"/>
      </w:rPr>
      <w:fldChar w:fldCharType="begin"/>
    </w:r>
    <w:r w:rsidRPr="00B95A6E">
      <w:rPr>
        <w:rStyle w:val="Paginanummer"/>
      </w:rPr>
      <w:instrText xml:space="preserve"> PAGE </w:instrText>
    </w:r>
    <w:r w:rsidRPr="00B95A6E">
      <w:rPr>
        <w:rStyle w:val="Paginanummer"/>
      </w:rPr>
      <w:fldChar w:fldCharType="separate"/>
    </w:r>
    <w:r w:rsidR="00CD37D7">
      <w:rPr>
        <w:rStyle w:val="Paginanummer"/>
        <w:noProof/>
      </w:rPr>
      <w:t>23</w:t>
    </w:r>
    <w:r w:rsidRPr="00B95A6E">
      <w:rPr>
        <w:rStyle w:val="Paginanummer"/>
      </w:rPr>
      <w:fldChar w:fldCharType="end"/>
    </w:r>
    <w:r w:rsidRPr="00B95A6E">
      <w:rPr>
        <w:rStyle w:val="Paginanummer"/>
      </w:rPr>
      <w:t xml:space="preserve"> van </w:t>
    </w:r>
    <w:r w:rsidRPr="00B95A6E">
      <w:rPr>
        <w:rStyle w:val="Paginanummer"/>
      </w:rPr>
      <w:fldChar w:fldCharType="begin"/>
    </w:r>
    <w:r w:rsidRPr="00B95A6E">
      <w:rPr>
        <w:rStyle w:val="Paginanummer"/>
      </w:rPr>
      <w:instrText xml:space="preserve"> NUMPAGES </w:instrText>
    </w:r>
    <w:r w:rsidRPr="00B95A6E">
      <w:rPr>
        <w:rStyle w:val="Paginanummer"/>
      </w:rPr>
      <w:fldChar w:fldCharType="separate"/>
    </w:r>
    <w:r w:rsidR="00CD37D7">
      <w:rPr>
        <w:rStyle w:val="Paginanummer"/>
        <w:noProof/>
      </w:rPr>
      <w:t>23</w:t>
    </w:r>
    <w:r w:rsidRPr="00B95A6E">
      <w:rPr>
        <w:rStyle w:val="Paginanummer"/>
      </w:rPr>
      <w:fldChar w:fldCharType="end"/>
    </w:r>
  </w:p>
  <w:p w14:paraId="2A8A1900" w14:textId="77777777" w:rsidR="00720878" w:rsidRPr="00104E49" w:rsidRDefault="00720878" w:rsidP="003606C4"/>
  <w:p w14:paraId="0EEDD105" w14:textId="77777777" w:rsidR="00720878" w:rsidRPr="00104E49" w:rsidRDefault="00720878" w:rsidP="003606C4"/>
  <w:p w14:paraId="54787340" w14:textId="77777777" w:rsidR="00720878" w:rsidRPr="001D65F4" w:rsidRDefault="00720878" w:rsidP="00FC3217">
    <w:pPr>
      <w:pStyle w:val="Refkop"/>
      <w:spacing w:line="280" w:lineRule="exact"/>
      <w:rPr>
        <w:lang w:val="en-US"/>
      </w:rPr>
    </w:pPr>
  </w:p>
  <w:p w14:paraId="2BEA2E33" w14:textId="77777777" w:rsidR="00720878" w:rsidRPr="00104E49" w:rsidRDefault="00720878" w:rsidP="003606C4"/>
  <w:p w14:paraId="51FB2D19" w14:textId="77777777" w:rsidR="004C7B6B" w:rsidRDefault="004C7B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53" w:type="dxa"/>
      <w:tblLayout w:type="fixed"/>
      <w:tblCellMar>
        <w:left w:w="70" w:type="dxa"/>
        <w:right w:w="70" w:type="dxa"/>
      </w:tblCellMar>
      <w:tblLook w:val="0000" w:firstRow="0" w:lastRow="0" w:firstColumn="0" w:lastColumn="0" w:noHBand="0" w:noVBand="0"/>
    </w:tblPr>
    <w:tblGrid>
      <w:gridCol w:w="3814"/>
      <w:gridCol w:w="5839"/>
    </w:tblGrid>
    <w:tr w:rsidR="00720878" w:rsidRPr="000279AE" w14:paraId="2FA46AB6" w14:textId="77777777" w:rsidTr="009E1019">
      <w:trPr>
        <w:cantSplit/>
        <w:trHeight w:hRule="exact" w:val="3119"/>
      </w:trPr>
      <w:tc>
        <w:tcPr>
          <w:tcW w:w="3814" w:type="dxa"/>
        </w:tcPr>
        <w:p w14:paraId="68366DDF" w14:textId="4E311224" w:rsidR="00720878" w:rsidRDefault="00720878" w:rsidP="00AF6E4B">
          <w:pPr>
            <w:pStyle w:val="Refkop"/>
          </w:pPr>
        </w:p>
      </w:tc>
      <w:tc>
        <w:tcPr>
          <w:tcW w:w="5839" w:type="dxa"/>
        </w:tcPr>
        <w:p w14:paraId="0B21ED97" w14:textId="752E74B4" w:rsidR="00720878" w:rsidRPr="000279AE" w:rsidRDefault="005979DB" w:rsidP="00AF6E4B">
          <w:pPr>
            <w:pStyle w:val="Refkop"/>
            <w:jc w:val="right"/>
            <w:rPr>
              <w:b/>
            </w:rPr>
          </w:pPr>
          <w:r>
            <w:rPr>
              <w:b/>
              <w:noProof/>
            </w:rPr>
            <w:drawing>
              <wp:anchor distT="0" distB="0" distL="114300" distR="114300" simplePos="0" relativeHeight="251659264" behindDoc="0" locked="0" layoutInCell="1" allowOverlap="1" wp14:anchorId="22932936" wp14:editId="569A1BAF">
                <wp:simplePos x="0" y="0"/>
                <wp:positionH relativeFrom="column">
                  <wp:posOffset>2157730</wp:posOffset>
                </wp:positionH>
                <wp:positionV relativeFrom="paragraph">
                  <wp:posOffset>190500</wp:posOffset>
                </wp:positionV>
                <wp:extent cx="1505585" cy="1871345"/>
                <wp:effectExtent l="0" t="0" r="0" b="0"/>
                <wp:wrapSquare wrapText="bothSides"/>
                <wp:docPr id="20523189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5585" cy="1871345"/>
                        </a:xfrm>
                        <a:prstGeom prst="rect">
                          <a:avLst/>
                        </a:prstGeom>
                        <a:noFill/>
                      </pic:spPr>
                    </pic:pic>
                  </a:graphicData>
                </a:graphic>
              </wp:anchor>
            </w:drawing>
          </w:r>
        </w:p>
      </w:tc>
    </w:tr>
  </w:tbl>
  <w:p w14:paraId="519E8C14" w14:textId="039240A0" w:rsidR="00720878" w:rsidRPr="0045733C" w:rsidRDefault="00720878" w:rsidP="00AF6E4B">
    <w:pPr>
      <w:spacing w:line="60" w:lineRule="exact"/>
    </w:pPr>
  </w:p>
  <w:p w14:paraId="4A70AB70" w14:textId="77777777" w:rsidR="00720878" w:rsidRPr="00C66DB9" w:rsidRDefault="00720878" w:rsidP="00C66DB9">
    <w:pPr>
      <w:pStyle w:val="Koptekst"/>
    </w:pPr>
  </w:p>
</w:hdr>
</file>

<file path=word/intelligence2.xml><?xml version="1.0" encoding="utf-8"?>
<int2:intelligence xmlns:int2="http://schemas.microsoft.com/office/intelligence/2020/intelligence" xmlns:oel="http://schemas.microsoft.com/office/2019/extlst">
  <int2:observations>
    <int2:textHash int2:hashCode="z3/3mfZ6J0o+ry" int2:id="3bOBe1Rm">
      <int2:state int2:value="Rejected" int2:type="AugLoop_Text_Critique"/>
    </int2:textHash>
    <int2:textHash int2:hashCode="8PyRwNl/63R0wY" int2:id="45xqwjAo">
      <int2:state int2:value="Rejected" int2:type="AugLoop_Text_Critique"/>
    </int2:textHash>
    <int2:textHash int2:hashCode="BadrAhkcNmXIjf" int2:id="4HBF7ErO">
      <int2:state int2:value="Rejected" int2:type="LegacyProofing"/>
    </int2:textHash>
    <int2:textHash int2:hashCode="oN8+9vOzbzIYdL" int2:id="4puaJbxU">
      <int2:state int2:value="Rejected" int2:type="AugLoop_Text_Critique"/>
    </int2:textHash>
    <int2:textHash int2:hashCode="4pY1srWRjzV3Um" int2:id="5sHc3vER">
      <int2:state int2:value="Rejected" int2:type="AugLoop_Text_Critique"/>
    </int2:textHash>
    <int2:textHash int2:hashCode="dmhjtuqrGOPugH" int2:id="FtVNZzoY">
      <int2:state int2:value="Rejected" int2:type="LegacyProofing"/>
    </int2:textHash>
    <int2:textHash int2:hashCode="zRKvlvpcmgKJO9" int2:id="HBndKwWX">
      <int2:state int2:value="Rejected" int2:type="LegacyProofing"/>
    </int2:textHash>
    <int2:textHash int2:hashCode="fX8sr473aqGXl+" int2:id="NqZHshzU">
      <int2:state int2:value="Rejected" int2:type="AugLoop_Text_Critique"/>
    </int2:textHash>
    <int2:textHash int2:hashCode="pTEki1y9U///L/" int2:id="OGje8lRd">
      <int2:state int2:value="Rejected" int2:type="LegacyProofing"/>
    </int2:textHash>
    <int2:textHash int2:hashCode="l8bnr8DC5eq3rr" int2:id="OkqzJRgF">
      <int2:state int2:value="Rejected" int2:type="LegacyProofing"/>
    </int2:textHash>
    <int2:textHash int2:hashCode="eGdFecQ6MVZQyt" int2:id="QaaYDP2V">
      <int2:state int2:value="Rejected" int2:type="LegacyProofing"/>
    </int2:textHash>
    <int2:textHash int2:hashCode="MgrSZ9jZafKF7a" int2:id="XeeEEcC1">
      <int2:state int2:value="Rejected" int2:type="LegacyProofing"/>
    </int2:textHash>
    <int2:textHash int2:hashCode="dXwJHcB5nfxlkL" int2:id="ZnvObz2o">
      <int2:state int2:value="Rejected" int2:type="LegacyProofing"/>
    </int2:textHash>
    <int2:textHash int2:hashCode="9SC/Zw+CAyCBjL" int2:id="lU8IeNVB">
      <int2:state int2:value="Rejected" int2:type="LegacyProofing"/>
    </int2:textHash>
    <int2:textHash int2:hashCode="QJWpmkKkc0O664" int2:id="zqgr2hcZ">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7AB"/>
    <w:multiLevelType w:val="hybridMultilevel"/>
    <w:tmpl w:val="70AE33F6"/>
    <w:lvl w:ilvl="0" w:tplc="E6F25C10">
      <w:start w:val="1"/>
      <w:numFmt w:val="decimal"/>
      <w:lvlText w:val="%1."/>
      <w:lvlJc w:val="left"/>
      <w:pPr>
        <w:ind w:left="786" w:hanging="360"/>
      </w:pPr>
      <w:rPr>
        <w:color w:val="1F497D" w:themeColor="text2"/>
      </w:rPr>
    </w:lvl>
    <w:lvl w:ilvl="1" w:tplc="5A76EBA2">
      <w:start w:val="1"/>
      <w:numFmt w:val="lowerLetter"/>
      <w:lvlText w:val="%2."/>
      <w:lvlJc w:val="left"/>
      <w:pPr>
        <w:ind w:left="1506" w:hanging="360"/>
      </w:pPr>
    </w:lvl>
    <w:lvl w:ilvl="2" w:tplc="69FA362A">
      <w:start w:val="1"/>
      <w:numFmt w:val="lowerRoman"/>
      <w:lvlText w:val="%3."/>
      <w:lvlJc w:val="right"/>
      <w:pPr>
        <w:ind w:left="2226" w:hanging="180"/>
      </w:pPr>
    </w:lvl>
    <w:lvl w:ilvl="3" w:tplc="4E801ED4">
      <w:start w:val="1"/>
      <w:numFmt w:val="decimal"/>
      <w:lvlText w:val="%4."/>
      <w:lvlJc w:val="left"/>
      <w:pPr>
        <w:ind w:left="2946" w:hanging="360"/>
      </w:pPr>
    </w:lvl>
    <w:lvl w:ilvl="4" w:tplc="FA3C52E8">
      <w:start w:val="1"/>
      <w:numFmt w:val="lowerLetter"/>
      <w:lvlText w:val="%5."/>
      <w:lvlJc w:val="left"/>
      <w:pPr>
        <w:ind w:left="3666" w:hanging="360"/>
      </w:pPr>
    </w:lvl>
    <w:lvl w:ilvl="5" w:tplc="1EF2A820">
      <w:start w:val="1"/>
      <w:numFmt w:val="lowerRoman"/>
      <w:lvlText w:val="%6."/>
      <w:lvlJc w:val="right"/>
      <w:pPr>
        <w:ind w:left="4386" w:hanging="180"/>
      </w:pPr>
    </w:lvl>
    <w:lvl w:ilvl="6" w:tplc="69D810F0">
      <w:start w:val="1"/>
      <w:numFmt w:val="decimal"/>
      <w:lvlText w:val="%7."/>
      <w:lvlJc w:val="left"/>
      <w:pPr>
        <w:ind w:left="5106" w:hanging="360"/>
      </w:pPr>
    </w:lvl>
    <w:lvl w:ilvl="7" w:tplc="21E47974">
      <w:start w:val="1"/>
      <w:numFmt w:val="lowerLetter"/>
      <w:lvlText w:val="%8."/>
      <w:lvlJc w:val="left"/>
      <w:pPr>
        <w:ind w:left="5826" w:hanging="360"/>
      </w:pPr>
    </w:lvl>
    <w:lvl w:ilvl="8" w:tplc="E9BA0588">
      <w:start w:val="1"/>
      <w:numFmt w:val="lowerRoman"/>
      <w:lvlText w:val="%9."/>
      <w:lvlJc w:val="right"/>
      <w:pPr>
        <w:ind w:left="6546" w:hanging="180"/>
      </w:pPr>
    </w:lvl>
  </w:abstractNum>
  <w:abstractNum w:abstractNumId="1" w15:restartNumberingAfterBreak="0">
    <w:nsid w:val="062D0F31"/>
    <w:multiLevelType w:val="multilevel"/>
    <w:tmpl w:val="EC980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DCB5C4"/>
    <w:multiLevelType w:val="hybridMultilevel"/>
    <w:tmpl w:val="16B0C936"/>
    <w:lvl w:ilvl="0" w:tplc="A198D77A">
      <w:start w:val="1"/>
      <w:numFmt w:val="bullet"/>
      <w:lvlText w:val=""/>
      <w:lvlJc w:val="left"/>
      <w:pPr>
        <w:ind w:left="720" w:hanging="360"/>
      </w:pPr>
      <w:rPr>
        <w:rFonts w:ascii="Symbol" w:hAnsi="Symbol" w:hint="default"/>
      </w:rPr>
    </w:lvl>
    <w:lvl w:ilvl="1" w:tplc="E5A217D6">
      <w:start w:val="1"/>
      <w:numFmt w:val="bullet"/>
      <w:lvlText w:val="o"/>
      <w:lvlJc w:val="left"/>
      <w:pPr>
        <w:ind w:left="1440" w:hanging="360"/>
      </w:pPr>
      <w:rPr>
        <w:rFonts w:ascii="Courier New" w:hAnsi="Courier New" w:hint="default"/>
      </w:rPr>
    </w:lvl>
    <w:lvl w:ilvl="2" w:tplc="F13648DA">
      <w:start w:val="1"/>
      <w:numFmt w:val="bullet"/>
      <w:lvlText w:val=""/>
      <w:lvlJc w:val="left"/>
      <w:pPr>
        <w:ind w:left="2160" w:hanging="360"/>
      </w:pPr>
      <w:rPr>
        <w:rFonts w:ascii="Wingdings" w:hAnsi="Wingdings" w:hint="default"/>
      </w:rPr>
    </w:lvl>
    <w:lvl w:ilvl="3" w:tplc="6388F644">
      <w:start w:val="1"/>
      <w:numFmt w:val="bullet"/>
      <w:lvlText w:val=""/>
      <w:lvlJc w:val="left"/>
      <w:pPr>
        <w:ind w:left="2880" w:hanging="360"/>
      </w:pPr>
      <w:rPr>
        <w:rFonts w:ascii="Symbol" w:hAnsi="Symbol" w:hint="default"/>
      </w:rPr>
    </w:lvl>
    <w:lvl w:ilvl="4" w:tplc="140A20FC">
      <w:start w:val="1"/>
      <w:numFmt w:val="bullet"/>
      <w:lvlText w:val="o"/>
      <w:lvlJc w:val="left"/>
      <w:pPr>
        <w:ind w:left="3600" w:hanging="360"/>
      </w:pPr>
      <w:rPr>
        <w:rFonts w:ascii="Courier New" w:hAnsi="Courier New" w:hint="default"/>
      </w:rPr>
    </w:lvl>
    <w:lvl w:ilvl="5" w:tplc="BB100E26">
      <w:start w:val="1"/>
      <w:numFmt w:val="bullet"/>
      <w:lvlText w:val=""/>
      <w:lvlJc w:val="left"/>
      <w:pPr>
        <w:ind w:left="4320" w:hanging="360"/>
      </w:pPr>
      <w:rPr>
        <w:rFonts w:ascii="Wingdings" w:hAnsi="Wingdings" w:hint="default"/>
      </w:rPr>
    </w:lvl>
    <w:lvl w:ilvl="6" w:tplc="20B64738">
      <w:start w:val="1"/>
      <w:numFmt w:val="bullet"/>
      <w:lvlText w:val=""/>
      <w:lvlJc w:val="left"/>
      <w:pPr>
        <w:ind w:left="5040" w:hanging="360"/>
      </w:pPr>
      <w:rPr>
        <w:rFonts w:ascii="Symbol" w:hAnsi="Symbol" w:hint="default"/>
      </w:rPr>
    </w:lvl>
    <w:lvl w:ilvl="7" w:tplc="AF328698">
      <w:start w:val="1"/>
      <w:numFmt w:val="bullet"/>
      <w:lvlText w:val="o"/>
      <w:lvlJc w:val="left"/>
      <w:pPr>
        <w:ind w:left="5760" w:hanging="360"/>
      </w:pPr>
      <w:rPr>
        <w:rFonts w:ascii="Courier New" w:hAnsi="Courier New" w:hint="default"/>
      </w:rPr>
    </w:lvl>
    <w:lvl w:ilvl="8" w:tplc="04E29604">
      <w:start w:val="1"/>
      <w:numFmt w:val="bullet"/>
      <w:lvlText w:val=""/>
      <w:lvlJc w:val="left"/>
      <w:pPr>
        <w:ind w:left="6480" w:hanging="360"/>
      </w:pPr>
      <w:rPr>
        <w:rFonts w:ascii="Wingdings" w:hAnsi="Wingdings" w:hint="default"/>
      </w:rPr>
    </w:lvl>
  </w:abstractNum>
  <w:abstractNum w:abstractNumId="3" w15:restartNumberingAfterBreak="0">
    <w:nsid w:val="0DA31380"/>
    <w:multiLevelType w:val="hybridMultilevel"/>
    <w:tmpl w:val="3DECDD22"/>
    <w:lvl w:ilvl="0" w:tplc="DE34F436">
      <w:start w:val="1"/>
      <w:numFmt w:val="bullet"/>
      <w:lvlText w:val=""/>
      <w:lvlJc w:val="left"/>
      <w:pPr>
        <w:ind w:left="720" w:hanging="360"/>
      </w:pPr>
      <w:rPr>
        <w:rFonts w:ascii="Symbol" w:hAnsi="Symbol" w:hint="default"/>
      </w:rPr>
    </w:lvl>
    <w:lvl w:ilvl="1" w:tplc="48F434C8">
      <w:start w:val="1"/>
      <w:numFmt w:val="bullet"/>
      <w:lvlText w:val="o"/>
      <w:lvlJc w:val="left"/>
      <w:pPr>
        <w:ind w:left="1440" w:hanging="360"/>
      </w:pPr>
      <w:rPr>
        <w:rFonts w:ascii="Courier New" w:hAnsi="Courier New" w:hint="default"/>
      </w:rPr>
    </w:lvl>
    <w:lvl w:ilvl="2" w:tplc="65225C68">
      <w:start w:val="1"/>
      <w:numFmt w:val="bullet"/>
      <w:lvlText w:val=""/>
      <w:lvlJc w:val="left"/>
      <w:pPr>
        <w:ind w:left="2160" w:hanging="360"/>
      </w:pPr>
      <w:rPr>
        <w:rFonts w:ascii="Wingdings" w:hAnsi="Wingdings" w:hint="default"/>
      </w:rPr>
    </w:lvl>
    <w:lvl w:ilvl="3" w:tplc="97F06CC4">
      <w:start w:val="1"/>
      <w:numFmt w:val="bullet"/>
      <w:lvlText w:val=""/>
      <w:lvlJc w:val="left"/>
      <w:pPr>
        <w:ind w:left="2880" w:hanging="360"/>
      </w:pPr>
      <w:rPr>
        <w:rFonts w:ascii="Symbol" w:hAnsi="Symbol" w:hint="default"/>
      </w:rPr>
    </w:lvl>
    <w:lvl w:ilvl="4" w:tplc="0080668C">
      <w:start w:val="1"/>
      <w:numFmt w:val="bullet"/>
      <w:lvlText w:val="o"/>
      <w:lvlJc w:val="left"/>
      <w:pPr>
        <w:ind w:left="3600" w:hanging="360"/>
      </w:pPr>
      <w:rPr>
        <w:rFonts w:ascii="Courier New" w:hAnsi="Courier New" w:hint="default"/>
      </w:rPr>
    </w:lvl>
    <w:lvl w:ilvl="5" w:tplc="88525656">
      <w:start w:val="1"/>
      <w:numFmt w:val="bullet"/>
      <w:lvlText w:val=""/>
      <w:lvlJc w:val="left"/>
      <w:pPr>
        <w:ind w:left="4320" w:hanging="360"/>
      </w:pPr>
      <w:rPr>
        <w:rFonts w:ascii="Wingdings" w:hAnsi="Wingdings" w:hint="default"/>
      </w:rPr>
    </w:lvl>
    <w:lvl w:ilvl="6" w:tplc="A140C198">
      <w:start w:val="1"/>
      <w:numFmt w:val="bullet"/>
      <w:lvlText w:val=""/>
      <w:lvlJc w:val="left"/>
      <w:pPr>
        <w:ind w:left="5040" w:hanging="360"/>
      </w:pPr>
      <w:rPr>
        <w:rFonts w:ascii="Symbol" w:hAnsi="Symbol" w:hint="default"/>
      </w:rPr>
    </w:lvl>
    <w:lvl w:ilvl="7" w:tplc="981CD368">
      <w:start w:val="1"/>
      <w:numFmt w:val="bullet"/>
      <w:lvlText w:val="o"/>
      <w:lvlJc w:val="left"/>
      <w:pPr>
        <w:ind w:left="5760" w:hanging="360"/>
      </w:pPr>
      <w:rPr>
        <w:rFonts w:ascii="Courier New" w:hAnsi="Courier New" w:hint="default"/>
      </w:rPr>
    </w:lvl>
    <w:lvl w:ilvl="8" w:tplc="EC9E249A">
      <w:start w:val="1"/>
      <w:numFmt w:val="bullet"/>
      <w:lvlText w:val=""/>
      <w:lvlJc w:val="left"/>
      <w:pPr>
        <w:ind w:left="6480" w:hanging="360"/>
      </w:pPr>
      <w:rPr>
        <w:rFonts w:ascii="Wingdings" w:hAnsi="Wingdings" w:hint="default"/>
      </w:rPr>
    </w:lvl>
  </w:abstractNum>
  <w:abstractNum w:abstractNumId="4" w15:restartNumberingAfterBreak="0">
    <w:nsid w:val="0E4F2B40"/>
    <w:multiLevelType w:val="hybridMultilevel"/>
    <w:tmpl w:val="BC88476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0D6763"/>
    <w:multiLevelType w:val="hybridMultilevel"/>
    <w:tmpl w:val="0C4ADC38"/>
    <w:lvl w:ilvl="0" w:tplc="FFFFFFFF">
      <w:start w:val="1"/>
      <w:numFmt w:val="bullet"/>
      <w:lvlText w:val=""/>
      <w:lvlJc w:val="left"/>
      <w:pPr>
        <w:ind w:left="720" w:hanging="360"/>
      </w:pPr>
      <w:rPr>
        <w:rFonts w:ascii="Symbol" w:hAnsi="Symbol" w:hint="default"/>
      </w:rPr>
    </w:lvl>
    <w:lvl w:ilvl="1" w:tplc="750A7572">
      <w:start w:val="1"/>
      <w:numFmt w:val="bullet"/>
      <w:lvlText w:val="o"/>
      <w:lvlJc w:val="left"/>
      <w:pPr>
        <w:ind w:left="1440" w:hanging="360"/>
      </w:pPr>
      <w:rPr>
        <w:rFonts w:ascii="Courier New" w:hAnsi="Courier New" w:hint="default"/>
      </w:rPr>
    </w:lvl>
    <w:lvl w:ilvl="2" w:tplc="29006EF2">
      <w:start w:val="1"/>
      <w:numFmt w:val="bullet"/>
      <w:lvlText w:val=""/>
      <w:lvlJc w:val="left"/>
      <w:pPr>
        <w:ind w:left="2160" w:hanging="360"/>
      </w:pPr>
      <w:rPr>
        <w:rFonts w:ascii="Wingdings" w:hAnsi="Wingdings" w:hint="default"/>
      </w:rPr>
    </w:lvl>
    <w:lvl w:ilvl="3" w:tplc="A16E7B5A">
      <w:start w:val="1"/>
      <w:numFmt w:val="bullet"/>
      <w:lvlText w:val=""/>
      <w:lvlJc w:val="left"/>
      <w:pPr>
        <w:ind w:left="2880" w:hanging="360"/>
      </w:pPr>
      <w:rPr>
        <w:rFonts w:ascii="Symbol" w:hAnsi="Symbol" w:hint="default"/>
      </w:rPr>
    </w:lvl>
    <w:lvl w:ilvl="4" w:tplc="ACB06EC6">
      <w:start w:val="1"/>
      <w:numFmt w:val="bullet"/>
      <w:lvlText w:val="o"/>
      <w:lvlJc w:val="left"/>
      <w:pPr>
        <w:ind w:left="3600" w:hanging="360"/>
      </w:pPr>
      <w:rPr>
        <w:rFonts w:ascii="Courier New" w:hAnsi="Courier New" w:hint="default"/>
      </w:rPr>
    </w:lvl>
    <w:lvl w:ilvl="5" w:tplc="1BF873DC">
      <w:start w:val="1"/>
      <w:numFmt w:val="bullet"/>
      <w:lvlText w:val=""/>
      <w:lvlJc w:val="left"/>
      <w:pPr>
        <w:ind w:left="4320" w:hanging="360"/>
      </w:pPr>
      <w:rPr>
        <w:rFonts w:ascii="Wingdings" w:hAnsi="Wingdings" w:hint="default"/>
      </w:rPr>
    </w:lvl>
    <w:lvl w:ilvl="6" w:tplc="59BE39C4">
      <w:start w:val="1"/>
      <w:numFmt w:val="bullet"/>
      <w:lvlText w:val=""/>
      <w:lvlJc w:val="left"/>
      <w:pPr>
        <w:ind w:left="5040" w:hanging="360"/>
      </w:pPr>
      <w:rPr>
        <w:rFonts w:ascii="Symbol" w:hAnsi="Symbol" w:hint="default"/>
      </w:rPr>
    </w:lvl>
    <w:lvl w:ilvl="7" w:tplc="A0927960">
      <w:start w:val="1"/>
      <w:numFmt w:val="bullet"/>
      <w:lvlText w:val="o"/>
      <w:lvlJc w:val="left"/>
      <w:pPr>
        <w:ind w:left="5760" w:hanging="360"/>
      </w:pPr>
      <w:rPr>
        <w:rFonts w:ascii="Courier New" w:hAnsi="Courier New" w:hint="default"/>
      </w:rPr>
    </w:lvl>
    <w:lvl w:ilvl="8" w:tplc="C256E58C">
      <w:start w:val="1"/>
      <w:numFmt w:val="bullet"/>
      <w:lvlText w:val=""/>
      <w:lvlJc w:val="left"/>
      <w:pPr>
        <w:ind w:left="6480" w:hanging="360"/>
      </w:pPr>
      <w:rPr>
        <w:rFonts w:ascii="Wingdings" w:hAnsi="Wingdings" w:hint="default"/>
      </w:rPr>
    </w:lvl>
  </w:abstractNum>
  <w:abstractNum w:abstractNumId="6" w15:restartNumberingAfterBreak="0">
    <w:nsid w:val="11EF3834"/>
    <w:multiLevelType w:val="multilevel"/>
    <w:tmpl w:val="EB8C124C"/>
    <w:styleLink w:val="Stijl1"/>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bCs/>
        <w:spacing w:val="1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ABA0870"/>
    <w:multiLevelType w:val="multilevel"/>
    <w:tmpl w:val="B6B60B56"/>
    <w:styleLink w:val="Huidigelijst1"/>
    <w:lvl w:ilvl="0">
      <w:start w:val="4"/>
      <w:numFmt w:val="decimal"/>
      <w:lvlText w:val="%1."/>
      <w:lvlJc w:val="left"/>
      <w:pPr>
        <w:ind w:left="792" w:hanging="360"/>
      </w:pPr>
      <w:rPr>
        <w:rFonts w:eastAsiaTheme="majorEastAsia" w:hint="default"/>
      </w:rPr>
    </w:lvl>
    <w:lvl w:ilvl="1">
      <w:start w:val="1"/>
      <w:numFmt w:val="lowerLetter"/>
      <w:lvlText w:val="%2."/>
      <w:lvlJc w:val="left"/>
      <w:pPr>
        <w:ind w:left="1512" w:hanging="360"/>
      </w:pPr>
    </w:lvl>
    <w:lvl w:ilvl="2">
      <w:start w:val="1"/>
      <w:numFmt w:val="lowerRoman"/>
      <w:lvlText w:val="%3."/>
      <w:lvlJc w:val="right"/>
      <w:pPr>
        <w:ind w:left="2232" w:hanging="180"/>
      </w:pPr>
    </w:lvl>
    <w:lvl w:ilvl="3">
      <w:start w:val="1"/>
      <w:numFmt w:val="decimal"/>
      <w:lvlText w:val="%4."/>
      <w:lvlJc w:val="left"/>
      <w:pPr>
        <w:ind w:left="2952" w:hanging="360"/>
      </w:pPr>
    </w:lvl>
    <w:lvl w:ilvl="4">
      <w:start w:val="1"/>
      <w:numFmt w:val="lowerLetter"/>
      <w:lvlText w:val="%5."/>
      <w:lvlJc w:val="left"/>
      <w:pPr>
        <w:ind w:left="3672" w:hanging="360"/>
      </w:pPr>
    </w:lvl>
    <w:lvl w:ilvl="5">
      <w:start w:val="1"/>
      <w:numFmt w:val="lowerRoman"/>
      <w:lvlText w:val="%6."/>
      <w:lvlJc w:val="right"/>
      <w:pPr>
        <w:ind w:left="4392" w:hanging="180"/>
      </w:pPr>
    </w:lvl>
    <w:lvl w:ilvl="6">
      <w:start w:val="1"/>
      <w:numFmt w:val="decimal"/>
      <w:lvlText w:val="%7."/>
      <w:lvlJc w:val="left"/>
      <w:pPr>
        <w:ind w:left="5112" w:hanging="360"/>
      </w:pPr>
    </w:lvl>
    <w:lvl w:ilvl="7">
      <w:start w:val="1"/>
      <w:numFmt w:val="lowerLetter"/>
      <w:lvlText w:val="%8."/>
      <w:lvlJc w:val="left"/>
      <w:pPr>
        <w:ind w:left="5832" w:hanging="360"/>
      </w:pPr>
    </w:lvl>
    <w:lvl w:ilvl="8">
      <w:start w:val="1"/>
      <w:numFmt w:val="lowerRoman"/>
      <w:lvlText w:val="%9."/>
      <w:lvlJc w:val="right"/>
      <w:pPr>
        <w:ind w:left="6552" w:hanging="180"/>
      </w:pPr>
    </w:lvl>
  </w:abstractNum>
  <w:abstractNum w:abstractNumId="8" w15:restartNumberingAfterBreak="0">
    <w:nsid w:val="1B194720"/>
    <w:multiLevelType w:val="hybridMultilevel"/>
    <w:tmpl w:val="480EA66E"/>
    <w:lvl w:ilvl="0" w:tplc="49E8A30A">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2C75709"/>
    <w:multiLevelType w:val="multilevel"/>
    <w:tmpl w:val="ACE0ADB8"/>
    <w:lvl w:ilvl="0">
      <w:start w:val="1"/>
      <w:numFmt w:val="decimal"/>
      <w:lvlText w:val="%1."/>
      <w:lvlJc w:val="left"/>
      <w:pPr>
        <w:ind w:left="360" w:hanging="360"/>
      </w:pPr>
      <w:rPr>
        <w:rFonts w:hint="default"/>
        <w:b/>
        <w:i w:val="0"/>
        <w:color w:val="C6A310"/>
        <w:sz w:val="24"/>
        <w:szCs w:val="24"/>
      </w:rPr>
    </w:lvl>
    <w:lvl w:ilvl="1">
      <w:start w:val="1"/>
      <w:numFmt w:val="decimal"/>
      <w:pStyle w:val="paragraaf"/>
      <w:lvlText w:val="%1.%2"/>
      <w:lvlJc w:val="left"/>
      <w:pPr>
        <w:ind w:left="0" w:firstLine="0"/>
      </w:pPr>
      <w:rPr>
        <w:b w:val="0"/>
        <w:i w:val="0"/>
        <w:color w:val="C6A310"/>
        <w:sz w:val="24"/>
        <w:szCs w:val="24"/>
      </w:rPr>
    </w:lvl>
    <w:lvl w:ilvl="2">
      <w:start w:val="1"/>
      <w:numFmt w:val="decimal"/>
      <w:pStyle w:val="subparagraaf"/>
      <w:lvlText w:val="%1.%2.%3"/>
      <w:lvlJc w:val="left"/>
      <w:pPr>
        <w:ind w:left="1080" w:hanging="720"/>
      </w:pPr>
    </w:lvl>
    <w:lvl w:ilvl="3">
      <w:start w:val="1"/>
      <w:numFmt w:val="decimal"/>
      <w:pStyle w:val="subsubparagraaf"/>
      <w:lvlText w:val="%1.%2.%3.%4"/>
      <w:lvlJc w:val="left"/>
      <w:pPr>
        <w:ind w:left="1080" w:hanging="720"/>
      </w:p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2C420CBA"/>
    <w:multiLevelType w:val="hybridMultilevel"/>
    <w:tmpl w:val="2BDAC126"/>
    <w:lvl w:ilvl="0" w:tplc="D3D6635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F73FEC"/>
    <w:multiLevelType w:val="hybridMultilevel"/>
    <w:tmpl w:val="98741AB2"/>
    <w:lvl w:ilvl="0" w:tplc="FFFFFFFF">
      <w:start w:val="1"/>
      <w:numFmt w:val="decimal"/>
      <w:pStyle w:val="Opsomcijfer1steniveauBrinkGroep"/>
      <w:lvlText w:val="%1."/>
      <w:lvlJc w:val="left"/>
      <w:pPr>
        <w:tabs>
          <w:tab w:val="num" w:pos="360"/>
        </w:tabs>
        <w:ind w:left="360" w:hanging="360"/>
      </w:p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2D8F5709"/>
    <w:multiLevelType w:val="hybridMultilevel"/>
    <w:tmpl w:val="41F48448"/>
    <w:lvl w:ilvl="0" w:tplc="2D2428F0">
      <w:start w:val="1"/>
      <w:numFmt w:val="bullet"/>
      <w:lvlText w:val=""/>
      <w:lvlJc w:val="left"/>
      <w:pPr>
        <w:ind w:left="720" w:hanging="360"/>
      </w:pPr>
      <w:rPr>
        <w:rFonts w:ascii="Symbol" w:hAnsi="Symbol" w:hint="default"/>
      </w:rPr>
    </w:lvl>
    <w:lvl w:ilvl="1" w:tplc="EB4C757C">
      <w:start w:val="1"/>
      <w:numFmt w:val="bullet"/>
      <w:lvlText w:val="o"/>
      <w:lvlJc w:val="left"/>
      <w:pPr>
        <w:ind w:left="1440" w:hanging="360"/>
      </w:pPr>
      <w:rPr>
        <w:rFonts w:ascii="Courier New" w:hAnsi="Courier New" w:hint="default"/>
      </w:rPr>
    </w:lvl>
    <w:lvl w:ilvl="2" w:tplc="98E4CA16">
      <w:start w:val="1"/>
      <w:numFmt w:val="bullet"/>
      <w:lvlText w:val=""/>
      <w:lvlJc w:val="left"/>
      <w:pPr>
        <w:ind w:left="2160" w:hanging="360"/>
      </w:pPr>
      <w:rPr>
        <w:rFonts w:ascii="Wingdings" w:hAnsi="Wingdings" w:hint="default"/>
      </w:rPr>
    </w:lvl>
    <w:lvl w:ilvl="3" w:tplc="5B624876">
      <w:start w:val="1"/>
      <w:numFmt w:val="bullet"/>
      <w:lvlText w:val=""/>
      <w:lvlJc w:val="left"/>
      <w:pPr>
        <w:ind w:left="2880" w:hanging="360"/>
      </w:pPr>
      <w:rPr>
        <w:rFonts w:ascii="Symbol" w:hAnsi="Symbol" w:hint="default"/>
      </w:rPr>
    </w:lvl>
    <w:lvl w:ilvl="4" w:tplc="46FA574E">
      <w:start w:val="1"/>
      <w:numFmt w:val="bullet"/>
      <w:lvlText w:val="o"/>
      <w:lvlJc w:val="left"/>
      <w:pPr>
        <w:ind w:left="3600" w:hanging="360"/>
      </w:pPr>
      <w:rPr>
        <w:rFonts w:ascii="Courier New" w:hAnsi="Courier New" w:hint="default"/>
      </w:rPr>
    </w:lvl>
    <w:lvl w:ilvl="5" w:tplc="BA26B300">
      <w:start w:val="1"/>
      <w:numFmt w:val="bullet"/>
      <w:lvlText w:val=""/>
      <w:lvlJc w:val="left"/>
      <w:pPr>
        <w:ind w:left="4320" w:hanging="360"/>
      </w:pPr>
      <w:rPr>
        <w:rFonts w:ascii="Wingdings" w:hAnsi="Wingdings" w:hint="default"/>
      </w:rPr>
    </w:lvl>
    <w:lvl w:ilvl="6" w:tplc="8FD46542">
      <w:start w:val="1"/>
      <w:numFmt w:val="bullet"/>
      <w:lvlText w:val=""/>
      <w:lvlJc w:val="left"/>
      <w:pPr>
        <w:ind w:left="5040" w:hanging="360"/>
      </w:pPr>
      <w:rPr>
        <w:rFonts w:ascii="Symbol" w:hAnsi="Symbol" w:hint="default"/>
      </w:rPr>
    </w:lvl>
    <w:lvl w:ilvl="7" w:tplc="0DB08D3E">
      <w:start w:val="1"/>
      <w:numFmt w:val="bullet"/>
      <w:lvlText w:val="o"/>
      <w:lvlJc w:val="left"/>
      <w:pPr>
        <w:ind w:left="5760" w:hanging="360"/>
      </w:pPr>
      <w:rPr>
        <w:rFonts w:ascii="Courier New" w:hAnsi="Courier New" w:hint="default"/>
      </w:rPr>
    </w:lvl>
    <w:lvl w:ilvl="8" w:tplc="E9C23C9E">
      <w:start w:val="1"/>
      <w:numFmt w:val="bullet"/>
      <w:lvlText w:val=""/>
      <w:lvlJc w:val="left"/>
      <w:pPr>
        <w:ind w:left="6480" w:hanging="360"/>
      </w:pPr>
      <w:rPr>
        <w:rFonts w:ascii="Wingdings" w:hAnsi="Wingdings" w:hint="default"/>
      </w:rPr>
    </w:lvl>
  </w:abstractNum>
  <w:abstractNum w:abstractNumId="13" w15:restartNumberingAfterBreak="0">
    <w:nsid w:val="2DDF0450"/>
    <w:multiLevelType w:val="hybridMultilevel"/>
    <w:tmpl w:val="3E2684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52C1C24"/>
    <w:multiLevelType w:val="hybridMultilevel"/>
    <w:tmpl w:val="8D78CA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9505FFF"/>
    <w:multiLevelType w:val="multilevel"/>
    <w:tmpl w:val="2F006820"/>
    <w:styleLink w:val="Opmaakprofiel1"/>
    <w:lvl w:ilvl="0">
      <w:start w:val="1"/>
      <w:numFmt w:val="decimal"/>
      <w:lvlText w:val="%1."/>
      <w:lvlJc w:val="left"/>
      <w:pPr>
        <w:ind w:left="360" w:hanging="360"/>
      </w:pPr>
      <w:rPr>
        <w:rFonts w:ascii="Trebuchet MS" w:hAnsi="Trebuchet MS" w:cs="Arial" w:hint="default"/>
        <w:sz w:val="20"/>
        <w:szCs w:val="20"/>
      </w:rPr>
    </w:lvl>
    <w:lvl w:ilvl="1">
      <w:start w:val="1"/>
      <w:numFmt w:val="decimal"/>
      <w:isLgl/>
      <w:lvlText w:val="%1.%2"/>
      <w:lvlJc w:val="left"/>
      <w:pPr>
        <w:ind w:left="360" w:hanging="36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15:restartNumberingAfterBreak="0">
    <w:nsid w:val="3D762231"/>
    <w:multiLevelType w:val="multilevel"/>
    <w:tmpl w:val="E3109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558FC9"/>
    <w:multiLevelType w:val="hybridMultilevel"/>
    <w:tmpl w:val="A224C4BA"/>
    <w:lvl w:ilvl="0" w:tplc="B5C0F440">
      <w:start w:val="1"/>
      <w:numFmt w:val="bullet"/>
      <w:lvlText w:val=""/>
      <w:lvlJc w:val="left"/>
      <w:pPr>
        <w:ind w:left="720" w:hanging="360"/>
      </w:pPr>
      <w:rPr>
        <w:rFonts w:ascii="Symbol" w:hAnsi="Symbol" w:hint="default"/>
      </w:rPr>
    </w:lvl>
    <w:lvl w:ilvl="1" w:tplc="F390601C">
      <w:start w:val="1"/>
      <w:numFmt w:val="bullet"/>
      <w:lvlText w:val="o"/>
      <w:lvlJc w:val="left"/>
      <w:pPr>
        <w:ind w:left="1440" w:hanging="360"/>
      </w:pPr>
      <w:rPr>
        <w:rFonts w:ascii="Courier New" w:hAnsi="Courier New" w:hint="default"/>
      </w:rPr>
    </w:lvl>
    <w:lvl w:ilvl="2" w:tplc="A2B48662">
      <w:start w:val="1"/>
      <w:numFmt w:val="bullet"/>
      <w:lvlText w:val=""/>
      <w:lvlJc w:val="left"/>
      <w:pPr>
        <w:ind w:left="2160" w:hanging="360"/>
      </w:pPr>
      <w:rPr>
        <w:rFonts w:ascii="Wingdings" w:hAnsi="Wingdings" w:hint="default"/>
      </w:rPr>
    </w:lvl>
    <w:lvl w:ilvl="3" w:tplc="D952C11A">
      <w:start w:val="1"/>
      <w:numFmt w:val="bullet"/>
      <w:lvlText w:val=""/>
      <w:lvlJc w:val="left"/>
      <w:pPr>
        <w:ind w:left="2880" w:hanging="360"/>
      </w:pPr>
      <w:rPr>
        <w:rFonts w:ascii="Symbol" w:hAnsi="Symbol" w:hint="default"/>
      </w:rPr>
    </w:lvl>
    <w:lvl w:ilvl="4" w:tplc="8BBAD64C">
      <w:start w:val="1"/>
      <w:numFmt w:val="bullet"/>
      <w:lvlText w:val="o"/>
      <w:lvlJc w:val="left"/>
      <w:pPr>
        <w:ind w:left="3600" w:hanging="360"/>
      </w:pPr>
      <w:rPr>
        <w:rFonts w:ascii="Courier New" w:hAnsi="Courier New" w:hint="default"/>
      </w:rPr>
    </w:lvl>
    <w:lvl w:ilvl="5" w:tplc="C80C1208">
      <w:start w:val="1"/>
      <w:numFmt w:val="bullet"/>
      <w:lvlText w:val=""/>
      <w:lvlJc w:val="left"/>
      <w:pPr>
        <w:ind w:left="4320" w:hanging="360"/>
      </w:pPr>
      <w:rPr>
        <w:rFonts w:ascii="Wingdings" w:hAnsi="Wingdings" w:hint="default"/>
      </w:rPr>
    </w:lvl>
    <w:lvl w:ilvl="6" w:tplc="3BA0D5A4">
      <w:start w:val="1"/>
      <w:numFmt w:val="bullet"/>
      <w:lvlText w:val=""/>
      <w:lvlJc w:val="left"/>
      <w:pPr>
        <w:ind w:left="5040" w:hanging="360"/>
      </w:pPr>
      <w:rPr>
        <w:rFonts w:ascii="Symbol" w:hAnsi="Symbol" w:hint="default"/>
      </w:rPr>
    </w:lvl>
    <w:lvl w:ilvl="7" w:tplc="81ECC4AC">
      <w:start w:val="1"/>
      <w:numFmt w:val="bullet"/>
      <w:lvlText w:val="o"/>
      <w:lvlJc w:val="left"/>
      <w:pPr>
        <w:ind w:left="5760" w:hanging="360"/>
      </w:pPr>
      <w:rPr>
        <w:rFonts w:ascii="Courier New" w:hAnsi="Courier New" w:hint="default"/>
      </w:rPr>
    </w:lvl>
    <w:lvl w:ilvl="8" w:tplc="89C8630A">
      <w:start w:val="1"/>
      <w:numFmt w:val="bullet"/>
      <w:lvlText w:val=""/>
      <w:lvlJc w:val="left"/>
      <w:pPr>
        <w:ind w:left="6480" w:hanging="360"/>
      </w:pPr>
      <w:rPr>
        <w:rFonts w:ascii="Wingdings" w:hAnsi="Wingdings" w:hint="default"/>
      </w:rPr>
    </w:lvl>
  </w:abstractNum>
  <w:abstractNum w:abstractNumId="18" w15:restartNumberingAfterBreak="0">
    <w:nsid w:val="471340C1"/>
    <w:multiLevelType w:val="hybridMultilevel"/>
    <w:tmpl w:val="9E128E3C"/>
    <w:lvl w:ilvl="0" w:tplc="34D420C0">
      <w:start w:val="1"/>
      <w:numFmt w:val="bullet"/>
      <w:lvlText w:val=""/>
      <w:lvlJc w:val="left"/>
      <w:pPr>
        <w:ind w:left="720" w:hanging="360"/>
      </w:pPr>
      <w:rPr>
        <w:rFonts w:ascii="Symbol" w:hAnsi="Symbol" w:hint="default"/>
      </w:rPr>
    </w:lvl>
    <w:lvl w:ilvl="1" w:tplc="B3E6003C">
      <w:start w:val="1"/>
      <w:numFmt w:val="bullet"/>
      <w:lvlText w:val="o"/>
      <w:lvlJc w:val="left"/>
      <w:pPr>
        <w:ind w:left="1440" w:hanging="360"/>
      </w:pPr>
      <w:rPr>
        <w:rFonts w:ascii="Courier New" w:hAnsi="Courier New" w:hint="default"/>
      </w:rPr>
    </w:lvl>
    <w:lvl w:ilvl="2" w:tplc="7ACAF306">
      <w:start w:val="1"/>
      <w:numFmt w:val="bullet"/>
      <w:lvlText w:val=""/>
      <w:lvlJc w:val="left"/>
      <w:pPr>
        <w:ind w:left="2160" w:hanging="360"/>
      </w:pPr>
      <w:rPr>
        <w:rFonts w:ascii="Wingdings" w:hAnsi="Wingdings" w:hint="default"/>
      </w:rPr>
    </w:lvl>
    <w:lvl w:ilvl="3" w:tplc="D36C6B60">
      <w:start w:val="1"/>
      <w:numFmt w:val="bullet"/>
      <w:lvlText w:val=""/>
      <w:lvlJc w:val="left"/>
      <w:pPr>
        <w:ind w:left="2880" w:hanging="360"/>
      </w:pPr>
      <w:rPr>
        <w:rFonts w:ascii="Symbol" w:hAnsi="Symbol" w:hint="default"/>
      </w:rPr>
    </w:lvl>
    <w:lvl w:ilvl="4" w:tplc="AAE45B46">
      <w:start w:val="1"/>
      <w:numFmt w:val="bullet"/>
      <w:lvlText w:val="o"/>
      <w:lvlJc w:val="left"/>
      <w:pPr>
        <w:ind w:left="3600" w:hanging="360"/>
      </w:pPr>
      <w:rPr>
        <w:rFonts w:ascii="Courier New" w:hAnsi="Courier New" w:hint="default"/>
      </w:rPr>
    </w:lvl>
    <w:lvl w:ilvl="5" w:tplc="F5125106">
      <w:start w:val="1"/>
      <w:numFmt w:val="bullet"/>
      <w:lvlText w:val=""/>
      <w:lvlJc w:val="left"/>
      <w:pPr>
        <w:ind w:left="4320" w:hanging="360"/>
      </w:pPr>
      <w:rPr>
        <w:rFonts w:ascii="Wingdings" w:hAnsi="Wingdings" w:hint="default"/>
      </w:rPr>
    </w:lvl>
    <w:lvl w:ilvl="6" w:tplc="E538143E">
      <w:start w:val="1"/>
      <w:numFmt w:val="bullet"/>
      <w:lvlText w:val=""/>
      <w:lvlJc w:val="left"/>
      <w:pPr>
        <w:ind w:left="5040" w:hanging="360"/>
      </w:pPr>
      <w:rPr>
        <w:rFonts w:ascii="Symbol" w:hAnsi="Symbol" w:hint="default"/>
      </w:rPr>
    </w:lvl>
    <w:lvl w:ilvl="7" w:tplc="E8164616">
      <w:start w:val="1"/>
      <w:numFmt w:val="bullet"/>
      <w:lvlText w:val="o"/>
      <w:lvlJc w:val="left"/>
      <w:pPr>
        <w:ind w:left="5760" w:hanging="360"/>
      </w:pPr>
      <w:rPr>
        <w:rFonts w:ascii="Courier New" w:hAnsi="Courier New" w:hint="default"/>
      </w:rPr>
    </w:lvl>
    <w:lvl w:ilvl="8" w:tplc="3F2CE5DA">
      <w:start w:val="1"/>
      <w:numFmt w:val="bullet"/>
      <w:lvlText w:val=""/>
      <w:lvlJc w:val="left"/>
      <w:pPr>
        <w:ind w:left="6480" w:hanging="360"/>
      </w:pPr>
      <w:rPr>
        <w:rFonts w:ascii="Wingdings" w:hAnsi="Wingdings" w:hint="default"/>
      </w:rPr>
    </w:lvl>
  </w:abstractNum>
  <w:abstractNum w:abstractNumId="19" w15:restartNumberingAfterBreak="0">
    <w:nsid w:val="496F61D9"/>
    <w:multiLevelType w:val="hybridMultilevel"/>
    <w:tmpl w:val="21E261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51D3E0EF"/>
    <w:multiLevelType w:val="hybridMultilevel"/>
    <w:tmpl w:val="099CEA08"/>
    <w:lvl w:ilvl="0" w:tplc="BC127F44">
      <w:start w:val="1"/>
      <w:numFmt w:val="bullet"/>
      <w:lvlText w:val=""/>
      <w:lvlJc w:val="left"/>
      <w:pPr>
        <w:ind w:left="720" w:hanging="360"/>
      </w:pPr>
      <w:rPr>
        <w:rFonts w:ascii="Symbol" w:hAnsi="Symbol" w:hint="default"/>
      </w:rPr>
    </w:lvl>
    <w:lvl w:ilvl="1" w:tplc="EA3A5B34">
      <w:start w:val="1"/>
      <w:numFmt w:val="bullet"/>
      <w:lvlText w:val="o"/>
      <w:lvlJc w:val="left"/>
      <w:pPr>
        <w:ind w:left="1440" w:hanging="360"/>
      </w:pPr>
      <w:rPr>
        <w:rFonts w:ascii="Courier New" w:hAnsi="Courier New" w:hint="default"/>
      </w:rPr>
    </w:lvl>
    <w:lvl w:ilvl="2" w:tplc="6B2A81B0">
      <w:start w:val="1"/>
      <w:numFmt w:val="bullet"/>
      <w:lvlText w:val=""/>
      <w:lvlJc w:val="left"/>
      <w:pPr>
        <w:ind w:left="2160" w:hanging="360"/>
      </w:pPr>
      <w:rPr>
        <w:rFonts w:ascii="Wingdings" w:hAnsi="Wingdings" w:hint="default"/>
      </w:rPr>
    </w:lvl>
    <w:lvl w:ilvl="3" w:tplc="E5EE8906">
      <w:start w:val="1"/>
      <w:numFmt w:val="bullet"/>
      <w:lvlText w:val=""/>
      <w:lvlJc w:val="left"/>
      <w:pPr>
        <w:ind w:left="2880" w:hanging="360"/>
      </w:pPr>
      <w:rPr>
        <w:rFonts w:ascii="Symbol" w:hAnsi="Symbol" w:hint="default"/>
      </w:rPr>
    </w:lvl>
    <w:lvl w:ilvl="4" w:tplc="3C72507C">
      <w:start w:val="1"/>
      <w:numFmt w:val="bullet"/>
      <w:lvlText w:val="o"/>
      <w:lvlJc w:val="left"/>
      <w:pPr>
        <w:ind w:left="3600" w:hanging="360"/>
      </w:pPr>
      <w:rPr>
        <w:rFonts w:ascii="Courier New" w:hAnsi="Courier New" w:hint="default"/>
      </w:rPr>
    </w:lvl>
    <w:lvl w:ilvl="5" w:tplc="36968610">
      <w:start w:val="1"/>
      <w:numFmt w:val="bullet"/>
      <w:lvlText w:val=""/>
      <w:lvlJc w:val="left"/>
      <w:pPr>
        <w:ind w:left="4320" w:hanging="360"/>
      </w:pPr>
      <w:rPr>
        <w:rFonts w:ascii="Wingdings" w:hAnsi="Wingdings" w:hint="default"/>
      </w:rPr>
    </w:lvl>
    <w:lvl w:ilvl="6" w:tplc="7552495C">
      <w:start w:val="1"/>
      <w:numFmt w:val="bullet"/>
      <w:lvlText w:val=""/>
      <w:lvlJc w:val="left"/>
      <w:pPr>
        <w:ind w:left="5040" w:hanging="360"/>
      </w:pPr>
      <w:rPr>
        <w:rFonts w:ascii="Symbol" w:hAnsi="Symbol" w:hint="default"/>
      </w:rPr>
    </w:lvl>
    <w:lvl w:ilvl="7" w:tplc="9F923DA0">
      <w:start w:val="1"/>
      <w:numFmt w:val="bullet"/>
      <w:lvlText w:val="o"/>
      <w:lvlJc w:val="left"/>
      <w:pPr>
        <w:ind w:left="5760" w:hanging="360"/>
      </w:pPr>
      <w:rPr>
        <w:rFonts w:ascii="Courier New" w:hAnsi="Courier New" w:hint="default"/>
      </w:rPr>
    </w:lvl>
    <w:lvl w:ilvl="8" w:tplc="91282714">
      <w:start w:val="1"/>
      <w:numFmt w:val="bullet"/>
      <w:lvlText w:val=""/>
      <w:lvlJc w:val="left"/>
      <w:pPr>
        <w:ind w:left="6480" w:hanging="360"/>
      </w:pPr>
      <w:rPr>
        <w:rFonts w:ascii="Wingdings" w:hAnsi="Wingdings" w:hint="default"/>
      </w:rPr>
    </w:lvl>
  </w:abstractNum>
  <w:abstractNum w:abstractNumId="21" w15:restartNumberingAfterBreak="0">
    <w:nsid w:val="52E60FBA"/>
    <w:multiLevelType w:val="hybridMultilevel"/>
    <w:tmpl w:val="2996D8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8E476C6"/>
    <w:multiLevelType w:val="hybridMultilevel"/>
    <w:tmpl w:val="0AA000CA"/>
    <w:lvl w:ilvl="0" w:tplc="FFFFFFFF">
      <w:start w:val="1"/>
      <w:numFmt w:val="decimal"/>
      <w:pStyle w:val="Inhopg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A054850"/>
    <w:multiLevelType w:val="hybridMultilevel"/>
    <w:tmpl w:val="17B850A0"/>
    <w:lvl w:ilvl="0" w:tplc="158A9D6E">
      <w:start w:val="1"/>
      <w:numFmt w:val="bullet"/>
      <w:lvlText w:val=""/>
      <w:lvlJc w:val="left"/>
      <w:pPr>
        <w:ind w:left="786" w:hanging="360"/>
      </w:pPr>
      <w:rPr>
        <w:rFonts w:ascii="Symbol" w:hAnsi="Symbol" w:hint="default"/>
      </w:rPr>
    </w:lvl>
    <w:lvl w:ilvl="1" w:tplc="1FAC7E44">
      <w:start w:val="1"/>
      <w:numFmt w:val="bullet"/>
      <w:lvlText w:val="o"/>
      <w:lvlJc w:val="left"/>
      <w:pPr>
        <w:ind w:left="1440" w:hanging="360"/>
      </w:pPr>
      <w:rPr>
        <w:rFonts w:ascii="Courier New" w:hAnsi="Courier New" w:hint="default"/>
      </w:rPr>
    </w:lvl>
    <w:lvl w:ilvl="2" w:tplc="6CDE0DEC">
      <w:start w:val="1"/>
      <w:numFmt w:val="bullet"/>
      <w:lvlText w:val=""/>
      <w:lvlJc w:val="left"/>
      <w:pPr>
        <w:ind w:left="2160" w:hanging="360"/>
      </w:pPr>
      <w:rPr>
        <w:rFonts w:ascii="Wingdings" w:hAnsi="Wingdings" w:hint="default"/>
      </w:rPr>
    </w:lvl>
    <w:lvl w:ilvl="3" w:tplc="5F443030">
      <w:start w:val="1"/>
      <w:numFmt w:val="bullet"/>
      <w:lvlText w:val=""/>
      <w:lvlJc w:val="left"/>
      <w:pPr>
        <w:ind w:left="2880" w:hanging="360"/>
      </w:pPr>
      <w:rPr>
        <w:rFonts w:ascii="Symbol" w:hAnsi="Symbol" w:hint="default"/>
      </w:rPr>
    </w:lvl>
    <w:lvl w:ilvl="4" w:tplc="1D163F60">
      <w:start w:val="1"/>
      <w:numFmt w:val="bullet"/>
      <w:lvlText w:val="o"/>
      <w:lvlJc w:val="left"/>
      <w:pPr>
        <w:ind w:left="3600" w:hanging="360"/>
      </w:pPr>
      <w:rPr>
        <w:rFonts w:ascii="Courier New" w:hAnsi="Courier New" w:hint="default"/>
      </w:rPr>
    </w:lvl>
    <w:lvl w:ilvl="5" w:tplc="BF34DFDE">
      <w:start w:val="1"/>
      <w:numFmt w:val="bullet"/>
      <w:lvlText w:val=""/>
      <w:lvlJc w:val="left"/>
      <w:pPr>
        <w:ind w:left="4320" w:hanging="360"/>
      </w:pPr>
      <w:rPr>
        <w:rFonts w:ascii="Wingdings" w:hAnsi="Wingdings" w:hint="default"/>
      </w:rPr>
    </w:lvl>
    <w:lvl w:ilvl="6" w:tplc="FB4ACB26">
      <w:start w:val="1"/>
      <w:numFmt w:val="bullet"/>
      <w:lvlText w:val=""/>
      <w:lvlJc w:val="left"/>
      <w:pPr>
        <w:ind w:left="5040" w:hanging="360"/>
      </w:pPr>
      <w:rPr>
        <w:rFonts w:ascii="Symbol" w:hAnsi="Symbol" w:hint="default"/>
      </w:rPr>
    </w:lvl>
    <w:lvl w:ilvl="7" w:tplc="1EDAF97E">
      <w:start w:val="1"/>
      <w:numFmt w:val="bullet"/>
      <w:lvlText w:val="o"/>
      <w:lvlJc w:val="left"/>
      <w:pPr>
        <w:ind w:left="5760" w:hanging="360"/>
      </w:pPr>
      <w:rPr>
        <w:rFonts w:ascii="Courier New" w:hAnsi="Courier New" w:hint="default"/>
      </w:rPr>
    </w:lvl>
    <w:lvl w:ilvl="8" w:tplc="DBB2F3C6">
      <w:start w:val="1"/>
      <w:numFmt w:val="bullet"/>
      <w:lvlText w:val=""/>
      <w:lvlJc w:val="left"/>
      <w:pPr>
        <w:ind w:left="6480" w:hanging="360"/>
      </w:pPr>
      <w:rPr>
        <w:rFonts w:ascii="Wingdings" w:hAnsi="Wingdings" w:hint="default"/>
      </w:rPr>
    </w:lvl>
  </w:abstractNum>
  <w:abstractNum w:abstractNumId="24" w15:restartNumberingAfterBreak="0">
    <w:nsid w:val="5C556FDC"/>
    <w:multiLevelType w:val="hybridMultilevel"/>
    <w:tmpl w:val="3C0E725C"/>
    <w:lvl w:ilvl="0" w:tplc="976EF07A">
      <w:start w:val="7"/>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CEE4E13"/>
    <w:multiLevelType w:val="multilevel"/>
    <w:tmpl w:val="CCA46118"/>
    <w:lvl w:ilvl="0">
      <w:start w:val="3"/>
      <w:numFmt w:val="decimal"/>
      <w:lvlText w:val="%1"/>
      <w:lvlJc w:val="left"/>
      <w:pPr>
        <w:ind w:left="624" w:hanging="624"/>
      </w:pPr>
      <w:rPr>
        <w:rFonts w:hint="default"/>
      </w:rPr>
    </w:lvl>
    <w:lvl w:ilvl="1">
      <w:start w:val="2"/>
      <w:numFmt w:val="decimal"/>
      <w:lvlText w:val="%1.%2"/>
      <w:lvlJc w:val="left"/>
      <w:pPr>
        <w:ind w:left="912" w:hanging="624"/>
      </w:pPr>
      <w:rPr>
        <w:rFonts w:hint="default"/>
      </w:rPr>
    </w:lvl>
    <w:lvl w:ilvl="2">
      <w:start w:val="3"/>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26" w15:restartNumberingAfterBreak="0">
    <w:nsid w:val="5DB07B23"/>
    <w:multiLevelType w:val="hybridMultilevel"/>
    <w:tmpl w:val="74C2CE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F3C3BC7"/>
    <w:multiLevelType w:val="hybridMultilevel"/>
    <w:tmpl w:val="763C59F2"/>
    <w:lvl w:ilvl="0" w:tplc="FFFFFFFF">
      <w:start w:val="1"/>
      <w:numFmt w:val="bullet"/>
      <w:pStyle w:val="Opsomming"/>
      <w:lvlText w:val=""/>
      <w:lvlJc w:val="left"/>
      <w:pPr>
        <w:ind w:left="284" w:hanging="284"/>
      </w:pPr>
      <w:rPr>
        <w:rFonts w:ascii="Symbol" w:hAnsi="Symbol" w:hint="default"/>
      </w:rPr>
    </w:lvl>
    <w:lvl w:ilvl="1" w:tplc="82AC655E">
      <w:start w:val="1"/>
      <w:numFmt w:val="bullet"/>
      <w:lvlText w:val="-"/>
      <w:lvlJc w:val="left"/>
      <w:pPr>
        <w:ind w:left="568" w:hanging="284"/>
      </w:pPr>
      <w:rPr>
        <w:rFonts w:ascii="Courier New" w:hAnsi="Courier New" w:cs="Times New Roman" w:hint="default"/>
      </w:rPr>
    </w:lvl>
    <w:lvl w:ilvl="2" w:tplc="1C869F00">
      <w:start w:val="1"/>
      <w:numFmt w:val="bullet"/>
      <w:lvlText w:val=""/>
      <w:lvlJc w:val="left"/>
      <w:pPr>
        <w:ind w:left="852" w:hanging="284"/>
      </w:pPr>
      <w:rPr>
        <w:rFonts w:ascii="Wingdings" w:hAnsi="Wingdings" w:hint="default"/>
      </w:rPr>
    </w:lvl>
    <w:lvl w:ilvl="3" w:tplc="6FEAF1A6">
      <w:start w:val="1"/>
      <w:numFmt w:val="bullet"/>
      <w:lvlText w:val="o"/>
      <w:lvlJc w:val="left"/>
      <w:pPr>
        <w:ind w:left="1136" w:hanging="284"/>
      </w:pPr>
      <w:rPr>
        <w:rFonts w:ascii="Courier New" w:hAnsi="Courier New" w:cs="Times New Roman" w:hint="default"/>
      </w:rPr>
    </w:lvl>
    <w:lvl w:ilvl="4" w:tplc="132A9DC4">
      <w:start w:val="1"/>
      <w:numFmt w:val="bullet"/>
      <w:lvlText w:val="-"/>
      <w:lvlJc w:val="left"/>
      <w:pPr>
        <w:ind w:left="1420" w:hanging="284"/>
      </w:pPr>
      <w:rPr>
        <w:rFonts w:ascii="Times New Roman" w:hAnsi="Times New Roman" w:cs="Times New Roman" w:hint="default"/>
        <w:color w:val="auto"/>
      </w:rPr>
    </w:lvl>
    <w:lvl w:ilvl="5" w:tplc="151C58C4">
      <w:start w:val="1"/>
      <w:numFmt w:val="bullet"/>
      <w:lvlText w:val=""/>
      <w:lvlJc w:val="left"/>
      <w:pPr>
        <w:ind w:left="1704" w:hanging="284"/>
      </w:pPr>
      <w:rPr>
        <w:rFonts w:ascii="Wingdings" w:hAnsi="Wingdings" w:hint="default"/>
      </w:rPr>
    </w:lvl>
    <w:lvl w:ilvl="6" w:tplc="EC563324">
      <w:start w:val="1"/>
      <w:numFmt w:val="bullet"/>
      <w:lvlText w:val=""/>
      <w:lvlJc w:val="left"/>
      <w:pPr>
        <w:ind w:left="1988" w:hanging="284"/>
      </w:pPr>
      <w:rPr>
        <w:rFonts w:ascii="Symbol" w:hAnsi="Symbol" w:hint="default"/>
      </w:rPr>
    </w:lvl>
    <w:lvl w:ilvl="7" w:tplc="64FA6578">
      <w:start w:val="1"/>
      <w:numFmt w:val="bullet"/>
      <w:lvlText w:val="o"/>
      <w:lvlJc w:val="left"/>
      <w:pPr>
        <w:ind w:left="2272" w:hanging="284"/>
      </w:pPr>
      <w:rPr>
        <w:rFonts w:ascii="Courier New" w:hAnsi="Courier New" w:cs="Courier New" w:hint="default"/>
      </w:rPr>
    </w:lvl>
    <w:lvl w:ilvl="8" w:tplc="36640D72">
      <w:start w:val="1"/>
      <w:numFmt w:val="bullet"/>
      <w:lvlText w:val=""/>
      <w:lvlJc w:val="left"/>
      <w:pPr>
        <w:ind w:left="2556" w:hanging="284"/>
      </w:pPr>
      <w:rPr>
        <w:rFonts w:ascii="Wingdings" w:hAnsi="Wingdings" w:hint="default"/>
      </w:rPr>
    </w:lvl>
  </w:abstractNum>
  <w:abstractNum w:abstractNumId="28" w15:restartNumberingAfterBreak="0">
    <w:nsid w:val="65176D63"/>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6F80880"/>
    <w:multiLevelType w:val="hybridMultilevel"/>
    <w:tmpl w:val="96E8AB70"/>
    <w:lvl w:ilvl="0" w:tplc="8078E2AE">
      <w:start w:val="1"/>
      <w:numFmt w:val="bullet"/>
      <w:lvlText w:val=""/>
      <w:lvlJc w:val="left"/>
      <w:pPr>
        <w:ind w:left="502" w:hanging="360"/>
      </w:pPr>
      <w:rPr>
        <w:rFonts w:ascii="Symbol" w:hAnsi="Symbol" w:hint="default"/>
        <w:b/>
        <w:bCs w:val="0"/>
        <w:color w:val="1A3D63"/>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30" w15:restartNumberingAfterBreak="0">
    <w:nsid w:val="6FBC46CB"/>
    <w:multiLevelType w:val="hybridMultilevel"/>
    <w:tmpl w:val="36C0C0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3A83F87"/>
    <w:multiLevelType w:val="hybridMultilevel"/>
    <w:tmpl w:val="ED10FE20"/>
    <w:lvl w:ilvl="0" w:tplc="D51C52EE">
      <w:numFmt w:val="bullet"/>
      <w:lvlText w:val="-"/>
      <w:lvlJc w:val="left"/>
      <w:pPr>
        <w:ind w:left="720" w:hanging="360"/>
      </w:pPr>
      <w:rPr>
        <w:rFonts w:ascii="Calibri" w:eastAsia="Arial"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7A59E04"/>
    <w:multiLevelType w:val="hybridMultilevel"/>
    <w:tmpl w:val="EBE20364"/>
    <w:lvl w:ilvl="0" w:tplc="4F3C0E40">
      <w:start w:val="1"/>
      <w:numFmt w:val="bullet"/>
      <w:lvlText w:val=""/>
      <w:lvlJc w:val="left"/>
      <w:pPr>
        <w:ind w:left="720" w:hanging="360"/>
      </w:pPr>
      <w:rPr>
        <w:rFonts w:ascii="Symbol" w:hAnsi="Symbol" w:hint="default"/>
      </w:rPr>
    </w:lvl>
    <w:lvl w:ilvl="1" w:tplc="21BA3FA2">
      <w:start w:val="1"/>
      <w:numFmt w:val="bullet"/>
      <w:lvlText w:val="o"/>
      <w:lvlJc w:val="left"/>
      <w:pPr>
        <w:ind w:left="1440" w:hanging="360"/>
      </w:pPr>
      <w:rPr>
        <w:rFonts w:ascii="Courier New" w:hAnsi="Courier New" w:hint="default"/>
      </w:rPr>
    </w:lvl>
    <w:lvl w:ilvl="2" w:tplc="B69E7930">
      <w:start w:val="1"/>
      <w:numFmt w:val="bullet"/>
      <w:lvlText w:val=""/>
      <w:lvlJc w:val="left"/>
      <w:pPr>
        <w:ind w:left="2160" w:hanging="360"/>
      </w:pPr>
      <w:rPr>
        <w:rFonts w:ascii="Wingdings" w:hAnsi="Wingdings" w:hint="default"/>
      </w:rPr>
    </w:lvl>
    <w:lvl w:ilvl="3" w:tplc="AF560C64">
      <w:start w:val="1"/>
      <w:numFmt w:val="bullet"/>
      <w:lvlText w:val=""/>
      <w:lvlJc w:val="left"/>
      <w:pPr>
        <w:ind w:left="2880" w:hanging="360"/>
      </w:pPr>
      <w:rPr>
        <w:rFonts w:ascii="Symbol" w:hAnsi="Symbol" w:hint="default"/>
      </w:rPr>
    </w:lvl>
    <w:lvl w:ilvl="4" w:tplc="C6567804">
      <w:start w:val="1"/>
      <w:numFmt w:val="bullet"/>
      <w:lvlText w:val="o"/>
      <w:lvlJc w:val="left"/>
      <w:pPr>
        <w:ind w:left="3600" w:hanging="360"/>
      </w:pPr>
      <w:rPr>
        <w:rFonts w:ascii="Courier New" w:hAnsi="Courier New" w:hint="default"/>
      </w:rPr>
    </w:lvl>
    <w:lvl w:ilvl="5" w:tplc="B2CA67EA">
      <w:start w:val="1"/>
      <w:numFmt w:val="bullet"/>
      <w:lvlText w:val=""/>
      <w:lvlJc w:val="left"/>
      <w:pPr>
        <w:ind w:left="4320" w:hanging="360"/>
      </w:pPr>
      <w:rPr>
        <w:rFonts w:ascii="Wingdings" w:hAnsi="Wingdings" w:hint="default"/>
      </w:rPr>
    </w:lvl>
    <w:lvl w:ilvl="6" w:tplc="E4A06AE4">
      <w:start w:val="1"/>
      <w:numFmt w:val="bullet"/>
      <w:lvlText w:val=""/>
      <w:lvlJc w:val="left"/>
      <w:pPr>
        <w:ind w:left="5040" w:hanging="360"/>
      </w:pPr>
      <w:rPr>
        <w:rFonts w:ascii="Symbol" w:hAnsi="Symbol" w:hint="default"/>
      </w:rPr>
    </w:lvl>
    <w:lvl w:ilvl="7" w:tplc="143A7406">
      <w:start w:val="1"/>
      <w:numFmt w:val="bullet"/>
      <w:lvlText w:val="o"/>
      <w:lvlJc w:val="left"/>
      <w:pPr>
        <w:ind w:left="5760" w:hanging="360"/>
      </w:pPr>
      <w:rPr>
        <w:rFonts w:ascii="Courier New" w:hAnsi="Courier New" w:hint="default"/>
      </w:rPr>
    </w:lvl>
    <w:lvl w:ilvl="8" w:tplc="9BD60B9A">
      <w:start w:val="1"/>
      <w:numFmt w:val="bullet"/>
      <w:lvlText w:val=""/>
      <w:lvlJc w:val="left"/>
      <w:pPr>
        <w:ind w:left="6480" w:hanging="360"/>
      </w:pPr>
      <w:rPr>
        <w:rFonts w:ascii="Wingdings" w:hAnsi="Wingdings" w:hint="default"/>
      </w:rPr>
    </w:lvl>
  </w:abstractNum>
  <w:abstractNum w:abstractNumId="33" w15:restartNumberingAfterBreak="0">
    <w:nsid w:val="79C96C21"/>
    <w:multiLevelType w:val="multilevel"/>
    <w:tmpl w:val="8B223EE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038815200">
    <w:abstractNumId w:val="2"/>
  </w:num>
  <w:num w:numId="2" w16cid:durableId="1210999514">
    <w:abstractNumId w:val="18"/>
  </w:num>
  <w:num w:numId="3" w16cid:durableId="772743589">
    <w:abstractNumId w:val="32"/>
  </w:num>
  <w:num w:numId="4" w16cid:durableId="1129593842">
    <w:abstractNumId w:val="20"/>
  </w:num>
  <w:num w:numId="5" w16cid:durableId="892889343">
    <w:abstractNumId w:val="17"/>
  </w:num>
  <w:num w:numId="6" w16cid:durableId="634683012">
    <w:abstractNumId w:val="0"/>
  </w:num>
  <w:num w:numId="7" w16cid:durableId="2103717888">
    <w:abstractNumId w:val="3"/>
  </w:num>
  <w:num w:numId="8" w16cid:durableId="2061129019">
    <w:abstractNumId w:val="12"/>
  </w:num>
  <w:num w:numId="9" w16cid:durableId="291398967">
    <w:abstractNumId w:val="5"/>
  </w:num>
  <w:num w:numId="10" w16cid:durableId="1022973388">
    <w:abstractNumId w:val="23"/>
  </w:num>
  <w:num w:numId="11" w16cid:durableId="1516920603">
    <w:abstractNumId w:val="11"/>
  </w:num>
  <w:num w:numId="12" w16cid:durableId="1548570516">
    <w:abstractNumId w:val="15"/>
  </w:num>
  <w:num w:numId="13" w16cid:durableId="313531806">
    <w:abstractNumId w:val="27"/>
  </w:num>
  <w:num w:numId="14" w16cid:durableId="954940478">
    <w:abstractNumId w:val="6"/>
  </w:num>
  <w:num w:numId="15" w16cid:durableId="1801343973">
    <w:abstractNumId w:val="9"/>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40686717">
    <w:abstractNumId w:val="33"/>
  </w:num>
  <w:num w:numId="17" w16cid:durableId="1696269392">
    <w:abstractNumId w:val="7"/>
  </w:num>
  <w:num w:numId="18" w16cid:durableId="1997220634">
    <w:abstractNumId w:val="28"/>
  </w:num>
  <w:num w:numId="19" w16cid:durableId="764303769">
    <w:abstractNumId w:val="25"/>
  </w:num>
  <w:num w:numId="20" w16cid:durableId="459420383">
    <w:abstractNumId w:val="19"/>
  </w:num>
  <w:num w:numId="21" w16cid:durableId="1241789792">
    <w:abstractNumId w:val="26"/>
  </w:num>
  <w:num w:numId="22" w16cid:durableId="262609757">
    <w:abstractNumId w:val="29"/>
  </w:num>
  <w:num w:numId="23" w16cid:durableId="599683998">
    <w:abstractNumId w:val="24"/>
  </w:num>
  <w:num w:numId="24" w16cid:durableId="707025882">
    <w:abstractNumId w:val="22"/>
  </w:num>
  <w:num w:numId="25" w16cid:durableId="594285164">
    <w:abstractNumId w:val="31"/>
  </w:num>
  <w:num w:numId="26" w16cid:durableId="1028994898">
    <w:abstractNumId w:val="16"/>
  </w:num>
  <w:num w:numId="27" w16cid:durableId="595016746">
    <w:abstractNumId w:val="1"/>
  </w:num>
  <w:num w:numId="28" w16cid:durableId="1490365063">
    <w:abstractNumId w:val="30"/>
  </w:num>
  <w:num w:numId="29" w16cid:durableId="956183331">
    <w:abstractNumId w:val="21"/>
  </w:num>
  <w:num w:numId="30" w16cid:durableId="307829164">
    <w:abstractNumId w:val="4"/>
  </w:num>
  <w:num w:numId="31" w16cid:durableId="1142112454">
    <w:abstractNumId w:val="10"/>
  </w:num>
  <w:num w:numId="32" w16cid:durableId="773548843">
    <w:abstractNumId w:val="8"/>
  </w:num>
  <w:num w:numId="33" w16cid:durableId="1351448858">
    <w:abstractNumId w:val="14"/>
  </w:num>
  <w:num w:numId="34" w16cid:durableId="711613128">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Name" w:val="MYCORSA"/>
    <w:docVar w:name="DocAuthor" w:val="Annelie Jenniskens - van Rijswick"/>
    <w:docVar w:name="DocDuplex" w:val="DUPLEX_DEFAULT"/>
    <w:docVar w:name="DocIndex" w:val="0000"/>
    <w:docVar w:name="DocPrinter" w:val="NOPRINTER"/>
    <w:docVar w:name="DocReg" w:val="0"/>
    <w:docVar w:name="DocType" w:val="INT"/>
    <w:docVar w:name="DocumentLanguage" w:val="nl-NL"/>
    <w:docVar w:name="IW_Generated" w:val="True"/>
    <w:docVar w:name="mitCorsId" w:val="20-0016940"/>
    <w:docVar w:name="mitCorsVersion" w:val="1"/>
    <w:docVar w:name="mitFileNames" w:val="P:\MIT Office\Sjabloon\Algemeen\Leeg formulier staand.dot|P:\MIT Office\Sjabloon\Algemeen\Bouwstenen\Logo kop formulier.dot|"/>
    <w:docVar w:name="mitStyleTemplates" w:val="Huisstijl Gemeente Horst aan de Maas|"/>
    <w:docVar w:name="mitXMLOut" w:val="&lt;?xml version=&quot;1.0&quot; encoding=&quot;UTF-8&quot; ?&gt;_x000d__x000a_&lt;MITOUTPUT&gt;&lt;Titel_document id=&quot;VVAFD48407AD29194DAF1678C6805CA791&quot; prop=&quot;&quot; def=&quot;&quot; dst=&quot;0&quot; changed=&quot;false&quot; &gt;Aanbestedingsleidraad&lt;/Titel_document&gt;_x000d__x000a_&lt;Werkdossiercode id=&quot;VVFC074E294FBA3846BD7A69A80DF5026B&quot; prop=&quot;ws-case.case_id&quot; def=&quot;&quot; dst=&quot;0&quot; changed=&quot;false&quot; &gt;&lt;/Werkdossiercode&gt;_x000d__x000a_&lt;CaseKlantSoort id=&quot;VVC2E24D4AFF485447892F45C25E3ECA28&quot; prop=&quot;ws-ps_ob.object_type&quot; def=&quot;E&quot; dst=&quot;0&quot; changed=&quot;true&quot; &gt;E&lt;/CaseKlantSoort&gt;_x000d__x000a_&lt;CaseKlantCode id=&quot;VV7F361F9C8A759D499748B2787608956F&quot; prop=&quot;ws-ps_ob.object_id&quot; def=&quot;SO.00020123&quot; dst=&quot;0&quot; changed=&quot;true&quot; &gt;SO.00020123&lt;/CaseKlantCode&gt;_x000d__x000a_&lt;CaseDocSoort id=&quot;VVBA11D4112157B14AA0EA449BDF53DEB9&quot; prop=&quot;ws-ps_ds.dsrt_id&quot; def=&quot;WDstrt&quot; dst=&quot;0&quot; changed=&quot;true&quot; &gt;WDstrt&lt;/CaseDocSoort&gt;_x000d__x000a_&lt;/MITOUTPUT&g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1A6680A0DC470D40AB3633077911CE3D&lt;/GroupID&gt;&lt;GroupName&gt;Titel&lt;/GroupName&gt;&lt;GroupDescription /&gt;&lt;GroupIndex&gt;1&lt;/GroupIndex&gt;&lt;GroupFields&gt;&lt;QuestionField&gt;&lt;FieldMask /&gt;&lt;FieldListSettings&gt;&lt;DisplayDirection&gt;Vertical&lt;/DisplayDirection&gt;&lt;/FieldListSettings&gt;&lt;FieldValues /&gt;&lt;FieldMerge&gt;false&lt;/FieldMerge&gt;&lt;FieldParent&gt;GR1A6680A0DC470D40AB3633077911CE3D&lt;/FieldParent&gt;&lt;FieldRun&gt;0&lt;/FieldRun&gt;&lt;FieldDataSource&gt;0&lt;/FieldDataSource&gt;&lt;FieldList&gt;0&lt;/FieldList&gt;&lt;FieldRequired&gt;1&lt;/FieldRequired&gt;&lt;FieldLen&gt;-1&lt;/FieldLen&gt;&lt;FieldHelp /&gt;&lt;FieldDocProp /&gt;&lt;FieldEmptyDate&gt;false&lt;/FieldEmptyDate&gt;&lt;FieldDefault xsi:type=&quot;xsd:string&quot;&gt;&lt;/FieldDefault&gt;&lt;FieldFormat&gt;geen&lt;/FieldFormat&gt;&lt;FieldDataType&gt;0&lt;/FieldDataType&gt;&lt;FieldTip /&gt;&lt;FieldPrompt&gt;Titel document&lt;/FieldPrompt&gt;&lt;FieldIndex&gt;2&lt;/FieldIndex&gt;&lt;FieldDescription /&gt;&lt;FieldName&gt;Titel_document&lt;/FieldName&gt;&lt;FieldID&gt;VVAFD48407AD29194DAF1678C6805CA791&lt;/FieldID&gt;&lt;FieldXpath /&gt;&lt;FieldXpathAlternatives /&gt;&lt;FieldLinkedProp /&gt;&lt;/QuestionField&gt;&lt;/GroupFields&gt;&lt;IsRepeatingGroup&gt;false&lt;/IsRepeatingGroup&gt;&lt;/QuestionGroup&gt;&lt;QuestionGroup&gt;&lt;GroupID&gt;GR818E31B957D7664C9529C308BD89065C&lt;/GroupID&gt;&lt;GroupName&gt;Case&lt;/GroupName&gt;&lt;GroupDescription /&gt;&lt;GroupIndex&gt;401&lt;/GroupIndex&gt;&lt;GroupFields&gt;&lt;QuestionField&gt;&lt;FieldMask /&gt;&lt;FieldListSettings&gt;&lt;DisplayDirection&gt;Vertical&lt;/DisplayDirection&gt;&lt;/FieldListSettings&gt;&lt;FieldValues /&gt;&lt;FieldMerge&gt;false&lt;/FieldMerge&gt;&lt;FieldParent&gt;GR818E31B957D7664C9529C308BD89065C&lt;/FieldParent&gt;&lt;FieldRun&gt;1&lt;/FieldRun&gt;&lt;FieldDataSource&gt;0&lt;/FieldDataSource&gt;&lt;FieldList&gt;0&lt;/FieldList&gt;&lt;FieldRequired&gt;0&lt;/FieldRequired&gt;&lt;FieldLen&gt;-1&lt;/FieldLen&gt;&lt;FieldHelp /&gt;&lt;FieldDocProp&gt;ws-ps_ob.object_type&lt;/FieldDocProp&gt;&lt;FieldEmptyDate&gt;false&lt;/FieldEmptyDate&gt;&lt;FieldDefault xsi:type=&quot;xsd:string&quot;&gt;E&lt;/FieldDefault&gt;&lt;FieldFormat&gt;geen&lt;/FieldFormat&gt;&lt;FieldDataType&gt;0&lt;/FieldDataType&gt;&lt;FieldTip /&gt;&lt;FieldPrompt&gt;CaseKlantSoort&lt;/FieldPrompt&gt;&lt;FieldIndex&gt;2&lt;/FieldIndex&gt;&lt;FieldDescription /&gt;&lt;FieldName&gt;CaseKlantSoort&lt;/FieldName&gt;&lt;FieldID&gt;VVC2E24D4AFF485447892F45C25E3ECA28&lt;/FieldID&gt;&lt;FieldXpath /&gt;&lt;FieldXpathAlternatives /&gt;&lt;FieldLinkedProp /&gt;&lt;/QuestionField&gt;&lt;QuestionField&gt;&lt;FieldMask /&gt;&lt;FieldListSettings&gt;&lt;DisplayDirection&gt;Vertical&lt;/DisplayDirection&gt;&lt;/FieldListSettings&gt;&lt;FieldValues /&gt;&lt;FieldMerge&gt;false&lt;/FieldMerge&gt;&lt;FieldParent&gt;GR818E31B957D7664C9529C308BD89065C&lt;/FieldParent&gt;&lt;FieldRun&gt;1&lt;/FieldRun&gt;&lt;FieldDataSource&gt;0&lt;/FieldDataSource&gt;&lt;FieldList&gt;0&lt;/FieldList&gt;&lt;FieldRequired&gt;0&lt;/FieldRequired&gt;&lt;FieldLen&gt;-1&lt;/FieldLen&gt;&lt;FieldHelp /&gt;&lt;FieldDocProp&gt;ws-ps_ob.object_id&lt;/FieldDocProp&gt;&lt;FieldEmptyDate&gt;false&lt;/FieldEmptyDate&gt;&lt;FieldDefault xsi:type=&quot;xsd:string&quot;&gt;SO.00020123&lt;/FieldDefault&gt;&lt;FieldFormat&gt;geen&lt;/FieldFormat&gt;&lt;FieldDataType&gt;0&lt;/FieldDataType&gt;&lt;FieldTip /&gt;&lt;FieldPrompt&gt;CaseKlantCode&lt;/FieldPrompt&gt;&lt;FieldIndex&gt;3&lt;/FieldIndex&gt;&lt;FieldDescription /&gt;&lt;FieldName&gt;CaseKlantCode&lt;/FieldName&gt;&lt;FieldID&gt;VV7F361F9C8A759D499748B2787608956F&lt;/FieldID&gt;&lt;FieldXpath /&gt;&lt;FieldXpathAlternatives /&gt;&lt;FieldLinkedProp /&gt;&lt;/QuestionField&gt;&lt;QuestionField&gt;&lt;FieldMask /&gt;&lt;FieldListSettings&gt;&lt;DisplayDirection&gt;Vertical&lt;/DisplayDirection&gt;&lt;/FieldListSettings&gt;&lt;FieldValues /&gt;&lt;FieldMerge&gt;false&lt;/FieldMerge&gt;&lt;FieldParent&gt;GR818E31B957D7664C9529C308BD89065C&lt;/FieldParent&gt;&lt;FieldRun&gt;1&lt;/FieldRun&gt;&lt;FieldDataSource&gt;0&lt;/FieldDataSource&gt;&lt;FieldList&gt;0&lt;/FieldList&gt;&lt;FieldRequired&gt;0&lt;/FieldRequired&gt;&lt;FieldLen&gt;-1&lt;/FieldLen&gt;&lt;FieldHelp /&gt;&lt;FieldDocProp&gt;ws-ps_ds.dsrt_id&lt;/FieldDocProp&gt;&lt;FieldEmptyDate&gt;false&lt;/FieldEmptyDate&gt;&lt;FieldDefault xsi:type=&quot;xsd:string&quot;&gt;WDstrt&lt;/FieldDefault&gt;&lt;FieldFormat&gt;geen&lt;/FieldFormat&gt;&lt;FieldDataType&gt;0&lt;/FieldDataType&gt;&lt;FieldTip /&gt;&lt;FieldPrompt&gt;CaseDocSoort&lt;/FieldPrompt&gt;&lt;FieldIndex&gt;4&lt;/FieldIndex&gt;&lt;FieldDescription /&gt;&lt;FieldName&gt;CaseDocSoort&lt;/FieldName&gt;&lt;FieldID&gt;VVBA11D4112157B14AA0EA449BDF53DEB9&lt;/FieldID&gt;&lt;FieldXpath /&gt;&lt;FieldXpathAlternatives /&gt;&lt;FieldLinkedProp /&gt;&lt;/QuestionField&gt;&lt;QuestionField&gt;&lt;FieldMask /&gt;&lt;FieldListSettings&gt;&lt;DisplayDirection&gt;Vertical&lt;/DisplayDirection&gt;&lt;/FieldListSettings&gt;&lt;FieldValues /&gt;&lt;FieldMerge&gt;false&lt;/FieldMerge&gt;&lt;FieldParent&gt;GR818E31B957D7664C9529C308BD89065C&lt;/FieldParent&gt;&lt;FieldRun&gt;1&lt;/FieldRun&gt;&lt;FieldDataSource&gt;0&lt;/FieldDataSource&gt;&lt;FieldList&gt;0&lt;/FieldList&gt;&lt;FieldRequired&gt;0&lt;/FieldRequired&gt;&lt;FieldLen&gt;-1&lt;/FieldLen&gt;&lt;FieldHelp /&gt;&lt;FieldDocProp&gt;ws-case.case_id&lt;/FieldDocProp&gt;&lt;FieldEmptyDate&gt;false&lt;/FieldEmptyDate&gt;&lt;FieldDefault xsi:type=&quot;xsd:string&quot;&gt;&lt;/FieldDefault&gt;&lt;FieldFormat&gt;geen&lt;/FieldFormat&gt;&lt;FieldDataType&gt;0&lt;/FieldDataType&gt;&lt;FieldTip /&gt;&lt;FieldPrompt&gt;Werkdossiercode&lt;/FieldPrompt&gt;&lt;FieldIndex&gt;5&lt;/FieldIndex&gt;&lt;FieldDescription /&gt;&lt;FieldName&gt;Werkdossiercode&lt;/FieldName&gt;&lt;FieldID&gt;VVFC074E294FBA3846BD7A69A80DF5026B&lt;/FieldID&gt;&lt;FieldXpath&gt;CORSAMITXML/METADATA/Data/caseId&lt;/FieldXpath&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AFD48407AD29194DAF1678C6805CA791&lt;/ID&gt;_x000d__x000a_      &lt;PROMPT&gt;_x000d__x000a_        &lt;NLNL&gt;Titel document&lt;/NLNL&gt;_x000d__x000a_        &lt;NLBE /&gt;_x000d__x000a_        &lt;FRFR /&gt;_x000d__x000a_        &lt;FRBE /&gt;_x000d__x000a_        &lt;ENUS&gt;Titel document&lt;/ENUS&gt;_x000d__x000a_        &lt;DEDE&gt;Titel document&lt;/DEDE&gt;_x000d__x000a_        &lt;DADK /&gt;_x000d__x000a_        &lt;PLPL /&gt;_x000d__x000a_        &lt;SVSE /&gt;_x000d__x000a_        &lt;EN&gt;Titel document&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F361F9C8A759D499748B2787608956F&lt;/ID&gt;_x000d__x000a_      &lt;PROMPT&gt;_x000d__x000a_        &lt;NLNL&gt;CaseKlantCode&lt;/NLNL&gt;_x000d__x000a_        &lt;NLBE /&gt;_x000d__x000a_        &lt;FRFR /&gt;_x000d__x000a_        &lt;FRBE /&gt;_x000d__x000a_        &lt;ENUS&gt;CaseKlantCode&lt;/ENUS&gt;_x000d__x000a_        &lt;DEDE&gt;CaseKlantCode&lt;/DEDE&gt;_x000d__x000a_        &lt;DADK /&gt;_x000d__x000a_        &lt;PLPL /&gt;_x000d__x000a_        &lt;SVSE /&gt;_x000d__x000a_        &lt;EN&gt;CaseKlantCode&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10.0.19241"/>
  </w:docVars>
  <w:rsids>
    <w:rsidRoot w:val="00537F6D"/>
    <w:rsid w:val="0000031D"/>
    <w:rsid w:val="0000092E"/>
    <w:rsid w:val="000009A1"/>
    <w:rsid w:val="00001CDD"/>
    <w:rsid w:val="00001D0F"/>
    <w:rsid w:val="000032A3"/>
    <w:rsid w:val="0000331C"/>
    <w:rsid w:val="000038AF"/>
    <w:rsid w:val="00004ABB"/>
    <w:rsid w:val="00006E18"/>
    <w:rsid w:val="00011292"/>
    <w:rsid w:val="00011541"/>
    <w:rsid w:val="00011F1C"/>
    <w:rsid w:val="0001456A"/>
    <w:rsid w:val="00015315"/>
    <w:rsid w:val="00016E11"/>
    <w:rsid w:val="0002046F"/>
    <w:rsid w:val="00022085"/>
    <w:rsid w:val="000223C0"/>
    <w:rsid w:val="00024A35"/>
    <w:rsid w:val="000251A8"/>
    <w:rsid w:val="00026855"/>
    <w:rsid w:val="00026BBC"/>
    <w:rsid w:val="00026DA5"/>
    <w:rsid w:val="0002792C"/>
    <w:rsid w:val="00027D05"/>
    <w:rsid w:val="00032526"/>
    <w:rsid w:val="00033571"/>
    <w:rsid w:val="00033F31"/>
    <w:rsid w:val="000371C7"/>
    <w:rsid w:val="0003725F"/>
    <w:rsid w:val="00037DAB"/>
    <w:rsid w:val="000408BC"/>
    <w:rsid w:val="00041DF3"/>
    <w:rsid w:val="00042586"/>
    <w:rsid w:val="00042AE0"/>
    <w:rsid w:val="00043D1B"/>
    <w:rsid w:val="00043F1F"/>
    <w:rsid w:val="00047395"/>
    <w:rsid w:val="000503FF"/>
    <w:rsid w:val="000509DA"/>
    <w:rsid w:val="0005121C"/>
    <w:rsid w:val="00052150"/>
    <w:rsid w:val="00052FB4"/>
    <w:rsid w:val="00053190"/>
    <w:rsid w:val="00053DFE"/>
    <w:rsid w:val="000543AB"/>
    <w:rsid w:val="00054E36"/>
    <w:rsid w:val="00056472"/>
    <w:rsid w:val="000612E9"/>
    <w:rsid w:val="00062AB0"/>
    <w:rsid w:val="00066596"/>
    <w:rsid w:val="00066870"/>
    <w:rsid w:val="00066885"/>
    <w:rsid w:val="00067EED"/>
    <w:rsid w:val="00070060"/>
    <w:rsid w:val="00070DA9"/>
    <w:rsid w:val="00071AE5"/>
    <w:rsid w:val="000725EC"/>
    <w:rsid w:val="0007278F"/>
    <w:rsid w:val="00072988"/>
    <w:rsid w:val="0008018D"/>
    <w:rsid w:val="0008098E"/>
    <w:rsid w:val="000819D2"/>
    <w:rsid w:val="000834F3"/>
    <w:rsid w:val="00083C63"/>
    <w:rsid w:val="00084F95"/>
    <w:rsid w:val="00087FF4"/>
    <w:rsid w:val="00091509"/>
    <w:rsid w:val="00093667"/>
    <w:rsid w:val="000950D2"/>
    <w:rsid w:val="000959E3"/>
    <w:rsid w:val="00095EFE"/>
    <w:rsid w:val="000971CB"/>
    <w:rsid w:val="0009745D"/>
    <w:rsid w:val="000A0A06"/>
    <w:rsid w:val="000A1663"/>
    <w:rsid w:val="000A375C"/>
    <w:rsid w:val="000A3ABB"/>
    <w:rsid w:val="000A4316"/>
    <w:rsid w:val="000A47AE"/>
    <w:rsid w:val="000A4B68"/>
    <w:rsid w:val="000A6610"/>
    <w:rsid w:val="000A6855"/>
    <w:rsid w:val="000A7611"/>
    <w:rsid w:val="000B0E8B"/>
    <w:rsid w:val="000B1C78"/>
    <w:rsid w:val="000B1EDA"/>
    <w:rsid w:val="000B2F06"/>
    <w:rsid w:val="000B3FBE"/>
    <w:rsid w:val="000B41F4"/>
    <w:rsid w:val="000B5211"/>
    <w:rsid w:val="000B6EA9"/>
    <w:rsid w:val="000B758C"/>
    <w:rsid w:val="000C03A9"/>
    <w:rsid w:val="000C05A7"/>
    <w:rsid w:val="000C13E1"/>
    <w:rsid w:val="000C349E"/>
    <w:rsid w:val="000C38AD"/>
    <w:rsid w:val="000C4F6F"/>
    <w:rsid w:val="000C5091"/>
    <w:rsid w:val="000C6ABB"/>
    <w:rsid w:val="000D0B94"/>
    <w:rsid w:val="000D1F4F"/>
    <w:rsid w:val="000D29DD"/>
    <w:rsid w:val="000D37DB"/>
    <w:rsid w:val="000D3E76"/>
    <w:rsid w:val="000D4784"/>
    <w:rsid w:val="000D501B"/>
    <w:rsid w:val="000D7662"/>
    <w:rsid w:val="000D777F"/>
    <w:rsid w:val="000E1747"/>
    <w:rsid w:val="000E2AE0"/>
    <w:rsid w:val="000E3278"/>
    <w:rsid w:val="000E34FB"/>
    <w:rsid w:val="000E4799"/>
    <w:rsid w:val="000E7537"/>
    <w:rsid w:val="000F04BA"/>
    <w:rsid w:val="000F1931"/>
    <w:rsid w:val="000F3A0E"/>
    <w:rsid w:val="000F3C6B"/>
    <w:rsid w:val="000F5658"/>
    <w:rsid w:val="00101F5A"/>
    <w:rsid w:val="00101FC4"/>
    <w:rsid w:val="00103E8F"/>
    <w:rsid w:val="00105288"/>
    <w:rsid w:val="00110235"/>
    <w:rsid w:val="001102F6"/>
    <w:rsid w:val="00110454"/>
    <w:rsid w:val="00110B32"/>
    <w:rsid w:val="00111EB5"/>
    <w:rsid w:val="001129C5"/>
    <w:rsid w:val="00112D9C"/>
    <w:rsid w:val="00114E1D"/>
    <w:rsid w:val="00115487"/>
    <w:rsid w:val="00121293"/>
    <w:rsid w:val="00121750"/>
    <w:rsid w:val="0012434B"/>
    <w:rsid w:val="00125325"/>
    <w:rsid w:val="00125FC6"/>
    <w:rsid w:val="001266B7"/>
    <w:rsid w:val="001276F9"/>
    <w:rsid w:val="001277E3"/>
    <w:rsid w:val="00131111"/>
    <w:rsid w:val="0013264C"/>
    <w:rsid w:val="00133BE1"/>
    <w:rsid w:val="001350C6"/>
    <w:rsid w:val="001361BA"/>
    <w:rsid w:val="001367F0"/>
    <w:rsid w:val="00136C11"/>
    <w:rsid w:val="00136F96"/>
    <w:rsid w:val="00137FD1"/>
    <w:rsid w:val="001407D4"/>
    <w:rsid w:val="001410B1"/>
    <w:rsid w:val="00142C3F"/>
    <w:rsid w:val="00142D3D"/>
    <w:rsid w:val="00143A6A"/>
    <w:rsid w:val="0014571B"/>
    <w:rsid w:val="001462E0"/>
    <w:rsid w:val="001466E9"/>
    <w:rsid w:val="00147544"/>
    <w:rsid w:val="001475EB"/>
    <w:rsid w:val="00147669"/>
    <w:rsid w:val="001477D1"/>
    <w:rsid w:val="00151122"/>
    <w:rsid w:val="00151D6E"/>
    <w:rsid w:val="001526E4"/>
    <w:rsid w:val="00153610"/>
    <w:rsid w:val="00155A61"/>
    <w:rsid w:val="001563FD"/>
    <w:rsid w:val="00157B29"/>
    <w:rsid w:val="00157C9F"/>
    <w:rsid w:val="001596E8"/>
    <w:rsid w:val="00160306"/>
    <w:rsid w:val="00161DCB"/>
    <w:rsid w:val="001624F0"/>
    <w:rsid w:val="00162620"/>
    <w:rsid w:val="00163382"/>
    <w:rsid w:val="0016529A"/>
    <w:rsid w:val="00167414"/>
    <w:rsid w:val="001677A7"/>
    <w:rsid w:val="001677CF"/>
    <w:rsid w:val="001704E9"/>
    <w:rsid w:val="0017127A"/>
    <w:rsid w:val="0017333E"/>
    <w:rsid w:val="00174C96"/>
    <w:rsid w:val="00174F0E"/>
    <w:rsid w:val="00180667"/>
    <w:rsid w:val="001810B1"/>
    <w:rsid w:val="001813A0"/>
    <w:rsid w:val="00181B5F"/>
    <w:rsid w:val="00182444"/>
    <w:rsid w:val="00183745"/>
    <w:rsid w:val="00185092"/>
    <w:rsid w:val="00190C13"/>
    <w:rsid w:val="00193AC0"/>
    <w:rsid w:val="00194602"/>
    <w:rsid w:val="00194628"/>
    <w:rsid w:val="00195490"/>
    <w:rsid w:val="00195D3F"/>
    <w:rsid w:val="00195F53"/>
    <w:rsid w:val="001968DC"/>
    <w:rsid w:val="00197658"/>
    <w:rsid w:val="001A0B62"/>
    <w:rsid w:val="001A0D33"/>
    <w:rsid w:val="001A527A"/>
    <w:rsid w:val="001A5F65"/>
    <w:rsid w:val="001A662D"/>
    <w:rsid w:val="001A71F2"/>
    <w:rsid w:val="001B2088"/>
    <w:rsid w:val="001B356A"/>
    <w:rsid w:val="001B43D1"/>
    <w:rsid w:val="001B5189"/>
    <w:rsid w:val="001B5B1E"/>
    <w:rsid w:val="001B73B3"/>
    <w:rsid w:val="001C0414"/>
    <w:rsid w:val="001C07C5"/>
    <w:rsid w:val="001C1CB0"/>
    <w:rsid w:val="001C331E"/>
    <w:rsid w:val="001C532E"/>
    <w:rsid w:val="001C7ABA"/>
    <w:rsid w:val="001D0053"/>
    <w:rsid w:val="001D0EEB"/>
    <w:rsid w:val="001D2377"/>
    <w:rsid w:val="001D40B2"/>
    <w:rsid w:val="001D414D"/>
    <w:rsid w:val="001D6747"/>
    <w:rsid w:val="001D7852"/>
    <w:rsid w:val="001E186D"/>
    <w:rsid w:val="001E3C88"/>
    <w:rsid w:val="001E40A4"/>
    <w:rsid w:val="001E499E"/>
    <w:rsid w:val="001E6EF2"/>
    <w:rsid w:val="001E71FE"/>
    <w:rsid w:val="001F07C6"/>
    <w:rsid w:val="001F0CF4"/>
    <w:rsid w:val="001F0FD4"/>
    <w:rsid w:val="001F298F"/>
    <w:rsid w:val="001F2EF5"/>
    <w:rsid w:val="001F38FD"/>
    <w:rsid w:val="001F3CB6"/>
    <w:rsid w:val="001F520E"/>
    <w:rsid w:val="001F5CB1"/>
    <w:rsid w:val="001F7367"/>
    <w:rsid w:val="001F738A"/>
    <w:rsid w:val="00206F3A"/>
    <w:rsid w:val="00211DFB"/>
    <w:rsid w:val="002134DF"/>
    <w:rsid w:val="00213EE9"/>
    <w:rsid w:val="002153B3"/>
    <w:rsid w:val="0022004E"/>
    <w:rsid w:val="00221EBA"/>
    <w:rsid w:val="002245C6"/>
    <w:rsid w:val="002245FD"/>
    <w:rsid w:val="002257F1"/>
    <w:rsid w:val="002266AD"/>
    <w:rsid w:val="00226FF4"/>
    <w:rsid w:val="00230EAE"/>
    <w:rsid w:val="00230F1A"/>
    <w:rsid w:val="002363CD"/>
    <w:rsid w:val="00236426"/>
    <w:rsid w:val="00236B3C"/>
    <w:rsid w:val="00237A5D"/>
    <w:rsid w:val="0024255A"/>
    <w:rsid w:val="00243DB1"/>
    <w:rsid w:val="00246C03"/>
    <w:rsid w:val="00246F83"/>
    <w:rsid w:val="00247672"/>
    <w:rsid w:val="00255E0E"/>
    <w:rsid w:val="0025643C"/>
    <w:rsid w:val="00257448"/>
    <w:rsid w:val="002574B9"/>
    <w:rsid w:val="0026040C"/>
    <w:rsid w:val="002618F0"/>
    <w:rsid w:val="002627C2"/>
    <w:rsid w:val="00262C66"/>
    <w:rsid w:val="00263D3B"/>
    <w:rsid w:val="002668DB"/>
    <w:rsid w:val="00266EF7"/>
    <w:rsid w:val="00270454"/>
    <w:rsid w:val="00270FB2"/>
    <w:rsid w:val="0027138F"/>
    <w:rsid w:val="00271937"/>
    <w:rsid w:val="00272B2C"/>
    <w:rsid w:val="002741C8"/>
    <w:rsid w:val="00275775"/>
    <w:rsid w:val="00275ADD"/>
    <w:rsid w:val="00276A48"/>
    <w:rsid w:val="00277429"/>
    <w:rsid w:val="00277CFA"/>
    <w:rsid w:val="002804C1"/>
    <w:rsid w:val="002813F6"/>
    <w:rsid w:val="002835D9"/>
    <w:rsid w:val="00285D05"/>
    <w:rsid w:val="00286A9C"/>
    <w:rsid w:val="002870AA"/>
    <w:rsid w:val="00287969"/>
    <w:rsid w:val="00290776"/>
    <w:rsid w:val="00290953"/>
    <w:rsid w:val="0029153A"/>
    <w:rsid w:val="00291542"/>
    <w:rsid w:val="00291A71"/>
    <w:rsid w:val="00293506"/>
    <w:rsid w:val="00293660"/>
    <w:rsid w:val="002936E3"/>
    <w:rsid w:val="002961BA"/>
    <w:rsid w:val="00296E0E"/>
    <w:rsid w:val="002A2972"/>
    <w:rsid w:val="002A3A2F"/>
    <w:rsid w:val="002A3E3B"/>
    <w:rsid w:val="002A7FCC"/>
    <w:rsid w:val="002B1BA7"/>
    <w:rsid w:val="002B226A"/>
    <w:rsid w:val="002B293F"/>
    <w:rsid w:val="002B3B76"/>
    <w:rsid w:val="002B5166"/>
    <w:rsid w:val="002B5603"/>
    <w:rsid w:val="002B5EE0"/>
    <w:rsid w:val="002B6BC9"/>
    <w:rsid w:val="002B6F09"/>
    <w:rsid w:val="002B72BF"/>
    <w:rsid w:val="002B7380"/>
    <w:rsid w:val="002C0047"/>
    <w:rsid w:val="002C05BF"/>
    <w:rsid w:val="002C3609"/>
    <w:rsid w:val="002C3F3F"/>
    <w:rsid w:val="002C3FA5"/>
    <w:rsid w:val="002C4B4F"/>
    <w:rsid w:val="002C5339"/>
    <w:rsid w:val="002C5BE0"/>
    <w:rsid w:val="002C5D06"/>
    <w:rsid w:val="002C6CA6"/>
    <w:rsid w:val="002C7B92"/>
    <w:rsid w:val="002D08D5"/>
    <w:rsid w:val="002D1823"/>
    <w:rsid w:val="002D22F7"/>
    <w:rsid w:val="002D44E0"/>
    <w:rsid w:val="002D553C"/>
    <w:rsid w:val="002D6F3E"/>
    <w:rsid w:val="002D7963"/>
    <w:rsid w:val="002D7A13"/>
    <w:rsid w:val="002E003C"/>
    <w:rsid w:val="002E5351"/>
    <w:rsid w:val="002E64C8"/>
    <w:rsid w:val="002E7676"/>
    <w:rsid w:val="002E7CA8"/>
    <w:rsid w:val="002F173E"/>
    <w:rsid w:val="002F2844"/>
    <w:rsid w:val="002F3009"/>
    <w:rsid w:val="002F5CE3"/>
    <w:rsid w:val="002F6978"/>
    <w:rsid w:val="003002DC"/>
    <w:rsid w:val="00302435"/>
    <w:rsid w:val="003039B7"/>
    <w:rsid w:val="00303B8E"/>
    <w:rsid w:val="00307795"/>
    <w:rsid w:val="00310AF3"/>
    <w:rsid w:val="00311A09"/>
    <w:rsid w:val="00311E98"/>
    <w:rsid w:val="00312E9C"/>
    <w:rsid w:val="00312ED9"/>
    <w:rsid w:val="003146B5"/>
    <w:rsid w:val="00314DCB"/>
    <w:rsid w:val="00315E22"/>
    <w:rsid w:val="0031619F"/>
    <w:rsid w:val="00320CB8"/>
    <w:rsid w:val="00321360"/>
    <w:rsid w:val="00321BB9"/>
    <w:rsid w:val="003230C2"/>
    <w:rsid w:val="0032408E"/>
    <w:rsid w:val="003241A0"/>
    <w:rsid w:val="00325A1B"/>
    <w:rsid w:val="00326938"/>
    <w:rsid w:val="00330001"/>
    <w:rsid w:val="00331881"/>
    <w:rsid w:val="0033370D"/>
    <w:rsid w:val="00333756"/>
    <w:rsid w:val="00334113"/>
    <w:rsid w:val="0033A615"/>
    <w:rsid w:val="00340436"/>
    <w:rsid w:val="0034107F"/>
    <w:rsid w:val="003428D9"/>
    <w:rsid w:val="00342C40"/>
    <w:rsid w:val="00344BF0"/>
    <w:rsid w:val="0034534C"/>
    <w:rsid w:val="00345D14"/>
    <w:rsid w:val="003516E6"/>
    <w:rsid w:val="003527F7"/>
    <w:rsid w:val="00352DBB"/>
    <w:rsid w:val="00355A34"/>
    <w:rsid w:val="00356F69"/>
    <w:rsid w:val="00357468"/>
    <w:rsid w:val="003606C4"/>
    <w:rsid w:val="00361CC6"/>
    <w:rsid w:val="00363A3B"/>
    <w:rsid w:val="0036423F"/>
    <w:rsid w:val="00364540"/>
    <w:rsid w:val="00367847"/>
    <w:rsid w:val="003679EA"/>
    <w:rsid w:val="00370C45"/>
    <w:rsid w:val="0037143D"/>
    <w:rsid w:val="00372E7E"/>
    <w:rsid w:val="00373B80"/>
    <w:rsid w:val="00374812"/>
    <w:rsid w:val="003748D7"/>
    <w:rsid w:val="00375133"/>
    <w:rsid w:val="003762DD"/>
    <w:rsid w:val="00377056"/>
    <w:rsid w:val="00380C18"/>
    <w:rsid w:val="003814F5"/>
    <w:rsid w:val="00382B11"/>
    <w:rsid w:val="0038393B"/>
    <w:rsid w:val="00383E7A"/>
    <w:rsid w:val="00383F31"/>
    <w:rsid w:val="00385FD6"/>
    <w:rsid w:val="00386774"/>
    <w:rsid w:val="003870D0"/>
    <w:rsid w:val="003903F9"/>
    <w:rsid w:val="003904EC"/>
    <w:rsid w:val="00391CBC"/>
    <w:rsid w:val="003922EE"/>
    <w:rsid w:val="00396403"/>
    <w:rsid w:val="003968BA"/>
    <w:rsid w:val="00397AE0"/>
    <w:rsid w:val="003A0336"/>
    <w:rsid w:val="003A300C"/>
    <w:rsid w:val="003A38D8"/>
    <w:rsid w:val="003A587A"/>
    <w:rsid w:val="003A7EFE"/>
    <w:rsid w:val="003B29A6"/>
    <w:rsid w:val="003B2C82"/>
    <w:rsid w:val="003B2E5C"/>
    <w:rsid w:val="003B3679"/>
    <w:rsid w:val="003B3DF7"/>
    <w:rsid w:val="003B530C"/>
    <w:rsid w:val="003B5608"/>
    <w:rsid w:val="003B5987"/>
    <w:rsid w:val="003C22CB"/>
    <w:rsid w:val="003C2B8C"/>
    <w:rsid w:val="003C3E5E"/>
    <w:rsid w:val="003C3FD4"/>
    <w:rsid w:val="003C6573"/>
    <w:rsid w:val="003C660C"/>
    <w:rsid w:val="003D0FA8"/>
    <w:rsid w:val="003D104A"/>
    <w:rsid w:val="003D2F3D"/>
    <w:rsid w:val="003D2FB8"/>
    <w:rsid w:val="003D333F"/>
    <w:rsid w:val="003D4958"/>
    <w:rsid w:val="003D5ED8"/>
    <w:rsid w:val="003D687B"/>
    <w:rsid w:val="003D7317"/>
    <w:rsid w:val="003E08AC"/>
    <w:rsid w:val="003E09EB"/>
    <w:rsid w:val="003E0B9A"/>
    <w:rsid w:val="003E2281"/>
    <w:rsid w:val="003E386E"/>
    <w:rsid w:val="003E42D0"/>
    <w:rsid w:val="003E4A5E"/>
    <w:rsid w:val="003E4D26"/>
    <w:rsid w:val="003E6225"/>
    <w:rsid w:val="003E6689"/>
    <w:rsid w:val="003E69EB"/>
    <w:rsid w:val="003E780E"/>
    <w:rsid w:val="003E7E9B"/>
    <w:rsid w:val="003F11FC"/>
    <w:rsid w:val="003F208A"/>
    <w:rsid w:val="003F5D42"/>
    <w:rsid w:val="003F6F82"/>
    <w:rsid w:val="00400D97"/>
    <w:rsid w:val="00401818"/>
    <w:rsid w:val="00404E1D"/>
    <w:rsid w:val="004119EB"/>
    <w:rsid w:val="004124E8"/>
    <w:rsid w:val="004149C9"/>
    <w:rsid w:val="00414B36"/>
    <w:rsid w:val="00417D97"/>
    <w:rsid w:val="004205D5"/>
    <w:rsid w:val="00423A81"/>
    <w:rsid w:val="00423E06"/>
    <w:rsid w:val="004243DB"/>
    <w:rsid w:val="00424662"/>
    <w:rsid w:val="00424951"/>
    <w:rsid w:val="00424A06"/>
    <w:rsid w:val="00426B98"/>
    <w:rsid w:val="0042700B"/>
    <w:rsid w:val="00427824"/>
    <w:rsid w:val="00432AA0"/>
    <w:rsid w:val="00433772"/>
    <w:rsid w:val="00435712"/>
    <w:rsid w:val="004358BF"/>
    <w:rsid w:val="004367F5"/>
    <w:rsid w:val="00440922"/>
    <w:rsid w:val="004417C7"/>
    <w:rsid w:val="004427AC"/>
    <w:rsid w:val="004431A1"/>
    <w:rsid w:val="00446A77"/>
    <w:rsid w:val="00446CAD"/>
    <w:rsid w:val="00446D5B"/>
    <w:rsid w:val="00451767"/>
    <w:rsid w:val="00454BAA"/>
    <w:rsid w:val="00456BD1"/>
    <w:rsid w:val="00457CA7"/>
    <w:rsid w:val="00460BE7"/>
    <w:rsid w:val="00463DC1"/>
    <w:rsid w:val="00465DC8"/>
    <w:rsid w:val="00467577"/>
    <w:rsid w:val="004704E6"/>
    <w:rsid w:val="00473AD9"/>
    <w:rsid w:val="00473CA4"/>
    <w:rsid w:val="004757E3"/>
    <w:rsid w:val="00476660"/>
    <w:rsid w:val="00477F5F"/>
    <w:rsid w:val="004803E2"/>
    <w:rsid w:val="00483120"/>
    <w:rsid w:val="00483243"/>
    <w:rsid w:val="004849E0"/>
    <w:rsid w:val="00485366"/>
    <w:rsid w:val="00485638"/>
    <w:rsid w:val="00485968"/>
    <w:rsid w:val="004864C6"/>
    <w:rsid w:val="00487E0F"/>
    <w:rsid w:val="0048DDC4"/>
    <w:rsid w:val="00491185"/>
    <w:rsid w:val="004917D8"/>
    <w:rsid w:val="004929C8"/>
    <w:rsid w:val="00492D24"/>
    <w:rsid w:val="00492F00"/>
    <w:rsid w:val="00494505"/>
    <w:rsid w:val="00495395"/>
    <w:rsid w:val="00495AB6"/>
    <w:rsid w:val="00496425"/>
    <w:rsid w:val="00497016"/>
    <w:rsid w:val="004971CD"/>
    <w:rsid w:val="004A080E"/>
    <w:rsid w:val="004A22C3"/>
    <w:rsid w:val="004A27B4"/>
    <w:rsid w:val="004A4B13"/>
    <w:rsid w:val="004A4FD5"/>
    <w:rsid w:val="004A7A4B"/>
    <w:rsid w:val="004B0BB2"/>
    <w:rsid w:val="004B1E87"/>
    <w:rsid w:val="004B29CC"/>
    <w:rsid w:val="004B4C5F"/>
    <w:rsid w:val="004B52BB"/>
    <w:rsid w:val="004B57F3"/>
    <w:rsid w:val="004B59BF"/>
    <w:rsid w:val="004B79AD"/>
    <w:rsid w:val="004C12D4"/>
    <w:rsid w:val="004C1A0D"/>
    <w:rsid w:val="004C1C79"/>
    <w:rsid w:val="004C1F86"/>
    <w:rsid w:val="004C2EA6"/>
    <w:rsid w:val="004C4A07"/>
    <w:rsid w:val="004C6710"/>
    <w:rsid w:val="004C6A1C"/>
    <w:rsid w:val="004C7B6B"/>
    <w:rsid w:val="004CEE69"/>
    <w:rsid w:val="004D0551"/>
    <w:rsid w:val="004D0FDB"/>
    <w:rsid w:val="004D1A0A"/>
    <w:rsid w:val="004D35E9"/>
    <w:rsid w:val="004D3A78"/>
    <w:rsid w:val="004D3F4A"/>
    <w:rsid w:val="004D4A2B"/>
    <w:rsid w:val="004D600B"/>
    <w:rsid w:val="004D61F7"/>
    <w:rsid w:val="004E06F8"/>
    <w:rsid w:val="004E1C93"/>
    <w:rsid w:val="004E21D2"/>
    <w:rsid w:val="004E2627"/>
    <w:rsid w:val="004E26CE"/>
    <w:rsid w:val="004E2732"/>
    <w:rsid w:val="004E28CC"/>
    <w:rsid w:val="004E39F9"/>
    <w:rsid w:val="004E5588"/>
    <w:rsid w:val="004E567A"/>
    <w:rsid w:val="004E698B"/>
    <w:rsid w:val="004E751B"/>
    <w:rsid w:val="004F086F"/>
    <w:rsid w:val="004F184A"/>
    <w:rsid w:val="004F2061"/>
    <w:rsid w:val="004F2D11"/>
    <w:rsid w:val="004F3AD2"/>
    <w:rsid w:val="004F3EA3"/>
    <w:rsid w:val="004F4A8F"/>
    <w:rsid w:val="004F5D3B"/>
    <w:rsid w:val="004F5F5A"/>
    <w:rsid w:val="004F5FE6"/>
    <w:rsid w:val="004F6813"/>
    <w:rsid w:val="004F7327"/>
    <w:rsid w:val="00501295"/>
    <w:rsid w:val="00501DA6"/>
    <w:rsid w:val="00501ED5"/>
    <w:rsid w:val="00502F2B"/>
    <w:rsid w:val="00503C64"/>
    <w:rsid w:val="005051BC"/>
    <w:rsid w:val="005062EC"/>
    <w:rsid w:val="0050791F"/>
    <w:rsid w:val="0050795B"/>
    <w:rsid w:val="00507968"/>
    <w:rsid w:val="00507DEB"/>
    <w:rsid w:val="00507FD2"/>
    <w:rsid w:val="00512CDB"/>
    <w:rsid w:val="00512DAF"/>
    <w:rsid w:val="00513583"/>
    <w:rsid w:val="00515A1B"/>
    <w:rsid w:val="0052018B"/>
    <w:rsid w:val="0052120F"/>
    <w:rsid w:val="00522270"/>
    <w:rsid w:val="00523EC9"/>
    <w:rsid w:val="00524044"/>
    <w:rsid w:val="005250A2"/>
    <w:rsid w:val="00525C46"/>
    <w:rsid w:val="00525D4A"/>
    <w:rsid w:val="005269BE"/>
    <w:rsid w:val="00530556"/>
    <w:rsid w:val="005326B7"/>
    <w:rsid w:val="00532AC9"/>
    <w:rsid w:val="00533206"/>
    <w:rsid w:val="00535A87"/>
    <w:rsid w:val="00536A32"/>
    <w:rsid w:val="00536D3E"/>
    <w:rsid w:val="00537554"/>
    <w:rsid w:val="00537A41"/>
    <w:rsid w:val="00537F6D"/>
    <w:rsid w:val="00537FE3"/>
    <w:rsid w:val="0054160A"/>
    <w:rsid w:val="005438CD"/>
    <w:rsid w:val="00543B68"/>
    <w:rsid w:val="00545D11"/>
    <w:rsid w:val="0054700D"/>
    <w:rsid w:val="00553C36"/>
    <w:rsid w:val="00554588"/>
    <w:rsid w:val="005545C6"/>
    <w:rsid w:val="00560154"/>
    <w:rsid w:val="0056112C"/>
    <w:rsid w:val="00563C73"/>
    <w:rsid w:val="00563D3C"/>
    <w:rsid w:val="00563F8B"/>
    <w:rsid w:val="005648CE"/>
    <w:rsid w:val="005650A0"/>
    <w:rsid w:val="0057037C"/>
    <w:rsid w:val="0057165F"/>
    <w:rsid w:val="00574D4E"/>
    <w:rsid w:val="005756EC"/>
    <w:rsid w:val="0057691B"/>
    <w:rsid w:val="00576DAA"/>
    <w:rsid w:val="0058000B"/>
    <w:rsid w:val="00580BD3"/>
    <w:rsid w:val="00583EB6"/>
    <w:rsid w:val="00584552"/>
    <w:rsid w:val="00584B12"/>
    <w:rsid w:val="005868AA"/>
    <w:rsid w:val="00590B8E"/>
    <w:rsid w:val="00591501"/>
    <w:rsid w:val="00591E50"/>
    <w:rsid w:val="00591FC5"/>
    <w:rsid w:val="00592F9E"/>
    <w:rsid w:val="00593283"/>
    <w:rsid w:val="0059354D"/>
    <w:rsid w:val="00593C38"/>
    <w:rsid w:val="00593FC8"/>
    <w:rsid w:val="00595AE1"/>
    <w:rsid w:val="00597311"/>
    <w:rsid w:val="005979DB"/>
    <w:rsid w:val="00597A4C"/>
    <w:rsid w:val="005A02B7"/>
    <w:rsid w:val="005A0820"/>
    <w:rsid w:val="005A167D"/>
    <w:rsid w:val="005A1799"/>
    <w:rsid w:val="005A1C94"/>
    <w:rsid w:val="005A6179"/>
    <w:rsid w:val="005A7AAF"/>
    <w:rsid w:val="005B0BD2"/>
    <w:rsid w:val="005B314F"/>
    <w:rsid w:val="005B4CC9"/>
    <w:rsid w:val="005B4FCD"/>
    <w:rsid w:val="005B6D4A"/>
    <w:rsid w:val="005B73DF"/>
    <w:rsid w:val="005C00F0"/>
    <w:rsid w:val="005C1408"/>
    <w:rsid w:val="005C1D8E"/>
    <w:rsid w:val="005C4130"/>
    <w:rsid w:val="005C418A"/>
    <w:rsid w:val="005C6270"/>
    <w:rsid w:val="005C66E3"/>
    <w:rsid w:val="005C7667"/>
    <w:rsid w:val="005C7960"/>
    <w:rsid w:val="005D0EAA"/>
    <w:rsid w:val="005D14E3"/>
    <w:rsid w:val="005D319D"/>
    <w:rsid w:val="005D3593"/>
    <w:rsid w:val="005D45C7"/>
    <w:rsid w:val="005D490C"/>
    <w:rsid w:val="005D5840"/>
    <w:rsid w:val="005D7DD4"/>
    <w:rsid w:val="005E00BE"/>
    <w:rsid w:val="005E0310"/>
    <w:rsid w:val="005E0F29"/>
    <w:rsid w:val="005E211A"/>
    <w:rsid w:val="005E4083"/>
    <w:rsid w:val="005E5B74"/>
    <w:rsid w:val="005E70D1"/>
    <w:rsid w:val="005E7D8E"/>
    <w:rsid w:val="005F02CF"/>
    <w:rsid w:val="005F132C"/>
    <w:rsid w:val="005F18B7"/>
    <w:rsid w:val="005F2E44"/>
    <w:rsid w:val="005F42C7"/>
    <w:rsid w:val="005F5ED7"/>
    <w:rsid w:val="005F6FB5"/>
    <w:rsid w:val="005F7B1A"/>
    <w:rsid w:val="005F7B60"/>
    <w:rsid w:val="00601C3A"/>
    <w:rsid w:val="0060264E"/>
    <w:rsid w:val="006038FD"/>
    <w:rsid w:val="00604A6F"/>
    <w:rsid w:val="00604ABA"/>
    <w:rsid w:val="00604EFC"/>
    <w:rsid w:val="00606E24"/>
    <w:rsid w:val="0061038D"/>
    <w:rsid w:val="006137C9"/>
    <w:rsid w:val="006141D1"/>
    <w:rsid w:val="006148ED"/>
    <w:rsid w:val="006158B8"/>
    <w:rsid w:val="00617547"/>
    <w:rsid w:val="006242C3"/>
    <w:rsid w:val="00625BF1"/>
    <w:rsid w:val="0062707F"/>
    <w:rsid w:val="00627228"/>
    <w:rsid w:val="006300A1"/>
    <w:rsid w:val="006305E0"/>
    <w:rsid w:val="006317EA"/>
    <w:rsid w:val="00634634"/>
    <w:rsid w:val="00635D51"/>
    <w:rsid w:val="00636486"/>
    <w:rsid w:val="00636E82"/>
    <w:rsid w:val="00637233"/>
    <w:rsid w:val="00641404"/>
    <w:rsid w:val="00646862"/>
    <w:rsid w:val="0064791B"/>
    <w:rsid w:val="00650125"/>
    <w:rsid w:val="00650A93"/>
    <w:rsid w:val="00651203"/>
    <w:rsid w:val="006514C7"/>
    <w:rsid w:val="00651840"/>
    <w:rsid w:val="0065249C"/>
    <w:rsid w:val="006529CC"/>
    <w:rsid w:val="00653A1F"/>
    <w:rsid w:val="006564BA"/>
    <w:rsid w:val="006607D9"/>
    <w:rsid w:val="00660F19"/>
    <w:rsid w:val="00663999"/>
    <w:rsid w:val="006647DE"/>
    <w:rsid w:val="006676F8"/>
    <w:rsid w:val="00670F59"/>
    <w:rsid w:val="006719E7"/>
    <w:rsid w:val="00671BA2"/>
    <w:rsid w:val="00671C9D"/>
    <w:rsid w:val="006724C3"/>
    <w:rsid w:val="00674311"/>
    <w:rsid w:val="00674828"/>
    <w:rsid w:val="00675911"/>
    <w:rsid w:val="00675F07"/>
    <w:rsid w:val="00676B5A"/>
    <w:rsid w:val="006801CB"/>
    <w:rsid w:val="006805D3"/>
    <w:rsid w:val="00680998"/>
    <w:rsid w:val="00682A5A"/>
    <w:rsid w:val="00683B2C"/>
    <w:rsid w:val="00687EC9"/>
    <w:rsid w:val="00690981"/>
    <w:rsid w:val="00690C42"/>
    <w:rsid w:val="006910B9"/>
    <w:rsid w:val="00691E65"/>
    <w:rsid w:val="00692267"/>
    <w:rsid w:val="0069283B"/>
    <w:rsid w:val="0069486C"/>
    <w:rsid w:val="006948E0"/>
    <w:rsid w:val="00695088"/>
    <w:rsid w:val="00695279"/>
    <w:rsid w:val="0069648C"/>
    <w:rsid w:val="00696CA7"/>
    <w:rsid w:val="00696CF0"/>
    <w:rsid w:val="00696E6C"/>
    <w:rsid w:val="006A086D"/>
    <w:rsid w:val="006A0D8F"/>
    <w:rsid w:val="006A1082"/>
    <w:rsid w:val="006A119F"/>
    <w:rsid w:val="006A4308"/>
    <w:rsid w:val="006A5232"/>
    <w:rsid w:val="006A57A5"/>
    <w:rsid w:val="006A5CDA"/>
    <w:rsid w:val="006A65F5"/>
    <w:rsid w:val="006A72E3"/>
    <w:rsid w:val="006B0A05"/>
    <w:rsid w:val="006B1F13"/>
    <w:rsid w:val="006B2DFA"/>
    <w:rsid w:val="006B35CA"/>
    <w:rsid w:val="006B377A"/>
    <w:rsid w:val="006B4325"/>
    <w:rsid w:val="006B681E"/>
    <w:rsid w:val="006B6911"/>
    <w:rsid w:val="006B6E15"/>
    <w:rsid w:val="006B6FB9"/>
    <w:rsid w:val="006B721F"/>
    <w:rsid w:val="006B7764"/>
    <w:rsid w:val="006C29A1"/>
    <w:rsid w:val="006C370B"/>
    <w:rsid w:val="006C5774"/>
    <w:rsid w:val="006C713E"/>
    <w:rsid w:val="006D037A"/>
    <w:rsid w:val="006D0FE5"/>
    <w:rsid w:val="006D2705"/>
    <w:rsid w:val="006D2A9E"/>
    <w:rsid w:val="006D4DA7"/>
    <w:rsid w:val="006D6EDC"/>
    <w:rsid w:val="006D7CAB"/>
    <w:rsid w:val="006E1F59"/>
    <w:rsid w:val="006E2089"/>
    <w:rsid w:val="006E22B8"/>
    <w:rsid w:val="006E3BB5"/>
    <w:rsid w:val="006E3EAC"/>
    <w:rsid w:val="006E3F56"/>
    <w:rsid w:val="006E45ED"/>
    <w:rsid w:val="006E68C1"/>
    <w:rsid w:val="006E794F"/>
    <w:rsid w:val="006EA71D"/>
    <w:rsid w:val="006F01E8"/>
    <w:rsid w:val="006F02B7"/>
    <w:rsid w:val="006F0B46"/>
    <w:rsid w:val="006F19E9"/>
    <w:rsid w:val="006F44ED"/>
    <w:rsid w:val="006F4A23"/>
    <w:rsid w:val="006F4E47"/>
    <w:rsid w:val="006F65F9"/>
    <w:rsid w:val="006FC087"/>
    <w:rsid w:val="0070062D"/>
    <w:rsid w:val="00700C93"/>
    <w:rsid w:val="00701682"/>
    <w:rsid w:val="00701F9D"/>
    <w:rsid w:val="00702913"/>
    <w:rsid w:val="00702AE7"/>
    <w:rsid w:val="007043FE"/>
    <w:rsid w:val="00704FCD"/>
    <w:rsid w:val="0070578E"/>
    <w:rsid w:val="00706506"/>
    <w:rsid w:val="007068AF"/>
    <w:rsid w:val="00706A0A"/>
    <w:rsid w:val="0071093D"/>
    <w:rsid w:val="00710DE1"/>
    <w:rsid w:val="007121E3"/>
    <w:rsid w:val="00712DBC"/>
    <w:rsid w:val="00713103"/>
    <w:rsid w:val="007133E9"/>
    <w:rsid w:val="00713DBF"/>
    <w:rsid w:val="00715E14"/>
    <w:rsid w:val="0071729B"/>
    <w:rsid w:val="00717AD3"/>
    <w:rsid w:val="00717B09"/>
    <w:rsid w:val="0071E552"/>
    <w:rsid w:val="00720878"/>
    <w:rsid w:val="00721733"/>
    <w:rsid w:val="00722F1D"/>
    <w:rsid w:val="00723CC9"/>
    <w:rsid w:val="00724DB5"/>
    <w:rsid w:val="00724DD5"/>
    <w:rsid w:val="00727104"/>
    <w:rsid w:val="0073020F"/>
    <w:rsid w:val="00730974"/>
    <w:rsid w:val="00730A0E"/>
    <w:rsid w:val="00732013"/>
    <w:rsid w:val="00732512"/>
    <w:rsid w:val="007325FF"/>
    <w:rsid w:val="0073465B"/>
    <w:rsid w:val="00735128"/>
    <w:rsid w:val="00735E7B"/>
    <w:rsid w:val="0073700B"/>
    <w:rsid w:val="00742638"/>
    <w:rsid w:val="00742F0A"/>
    <w:rsid w:val="00744274"/>
    <w:rsid w:val="00744B33"/>
    <w:rsid w:val="00745AB4"/>
    <w:rsid w:val="00746C7A"/>
    <w:rsid w:val="00747175"/>
    <w:rsid w:val="007474B0"/>
    <w:rsid w:val="0074769A"/>
    <w:rsid w:val="007509D7"/>
    <w:rsid w:val="00750CB4"/>
    <w:rsid w:val="0075161A"/>
    <w:rsid w:val="00752245"/>
    <w:rsid w:val="007552C0"/>
    <w:rsid w:val="00756CCD"/>
    <w:rsid w:val="00757300"/>
    <w:rsid w:val="00760821"/>
    <w:rsid w:val="00760C72"/>
    <w:rsid w:val="00763546"/>
    <w:rsid w:val="00764DC2"/>
    <w:rsid w:val="00766073"/>
    <w:rsid w:val="007673B5"/>
    <w:rsid w:val="0077171B"/>
    <w:rsid w:val="00771FB9"/>
    <w:rsid w:val="00772102"/>
    <w:rsid w:val="00773E4C"/>
    <w:rsid w:val="00774E58"/>
    <w:rsid w:val="0077668C"/>
    <w:rsid w:val="00776C2F"/>
    <w:rsid w:val="0077705E"/>
    <w:rsid w:val="00777197"/>
    <w:rsid w:val="007824F2"/>
    <w:rsid w:val="00783225"/>
    <w:rsid w:val="007836C4"/>
    <w:rsid w:val="007839F1"/>
    <w:rsid w:val="0078442D"/>
    <w:rsid w:val="007858B0"/>
    <w:rsid w:val="00785B38"/>
    <w:rsid w:val="007860D4"/>
    <w:rsid w:val="0078672E"/>
    <w:rsid w:val="00790539"/>
    <w:rsid w:val="00790905"/>
    <w:rsid w:val="00791486"/>
    <w:rsid w:val="00792661"/>
    <w:rsid w:val="00792EE2"/>
    <w:rsid w:val="007933DA"/>
    <w:rsid w:val="00795496"/>
    <w:rsid w:val="00795563"/>
    <w:rsid w:val="00796939"/>
    <w:rsid w:val="00797F4F"/>
    <w:rsid w:val="007A14CE"/>
    <w:rsid w:val="007A357D"/>
    <w:rsid w:val="007A416C"/>
    <w:rsid w:val="007A76C1"/>
    <w:rsid w:val="007B27E9"/>
    <w:rsid w:val="007B404E"/>
    <w:rsid w:val="007B4358"/>
    <w:rsid w:val="007C136C"/>
    <w:rsid w:val="007C1D47"/>
    <w:rsid w:val="007C221C"/>
    <w:rsid w:val="007C391E"/>
    <w:rsid w:val="007C3ACF"/>
    <w:rsid w:val="007C6AC5"/>
    <w:rsid w:val="007C787A"/>
    <w:rsid w:val="007C7E7B"/>
    <w:rsid w:val="007D0AD3"/>
    <w:rsid w:val="007D131B"/>
    <w:rsid w:val="007D1ADC"/>
    <w:rsid w:val="007D410B"/>
    <w:rsid w:val="007D5B16"/>
    <w:rsid w:val="007D69F4"/>
    <w:rsid w:val="007D782F"/>
    <w:rsid w:val="007E0556"/>
    <w:rsid w:val="007E0F1B"/>
    <w:rsid w:val="007E4157"/>
    <w:rsid w:val="007E51F9"/>
    <w:rsid w:val="007E5226"/>
    <w:rsid w:val="007E6C49"/>
    <w:rsid w:val="007E7810"/>
    <w:rsid w:val="007F14AC"/>
    <w:rsid w:val="007F2131"/>
    <w:rsid w:val="007F5071"/>
    <w:rsid w:val="007F6624"/>
    <w:rsid w:val="007F7A31"/>
    <w:rsid w:val="0080198D"/>
    <w:rsid w:val="008024AD"/>
    <w:rsid w:val="00803489"/>
    <w:rsid w:val="0080417C"/>
    <w:rsid w:val="00804465"/>
    <w:rsid w:val="0080696E"/>
    <w:rsid w:val="00810F9C"/>
    <w:rsid w:val="0081197E"/>
    <w:rsid w:val="00811B52"/>
    <w:rsid w:val="00812E8C"/>
    <w:rsid w:val="00813244"/>
    <w:rsid w:val="00814902"/>
    <w:rsid w:val="008149E8"/>
    <w:rsid w:val="00814EB3"/>
    <w:rsid w:val="00815AD4"/>
    <w:rsid w:val="00815F06"/>
    <w:rsid w:val="00816C37"/>
    <w:rsid w:val="00817390"/>
    <w:rsid w:val="00817499"/>
    <w:rsid w:val="00817E44"/>
    <w:rsid w:val="0081A907"/>
    <w:rsid w:val="00820E27"/>
    <w:rsid w:val="00822853"/>
    <w:rsid w:val="0082385E"/>
    <w:rsid w:val="00824B6A"/>
    <w:rsid w:val="00825E02"/>
    <w:rsid w:val="0082673B"/>
    <w:rsid w:val="00827375"/>
    <w:rsid w:val="008304EA"/>
    <w:rsid w:val="008317D9"/>
    <w:rsid w:val="00831D79"/>
    <w:rsid w:val="00833247"/>
    <w:rsid w:val="00833BEF"/>
    <w:rsid w:val="00833C02"/>
    <w:rsid w:val="00834854"/>
    <w:rsid w:val="00835215"/>
    <w:rsid w:val="0083600F"/>
    <w:rsid w:val="0084086C"/>
    <w:rsid w:val="00840AF3"/>
    <w:rsid w:val="00842A3A"/>
    <w:rsid w:val="00843267"/>
    <w:rsid w:val="00843BA2"/>
    <w:rsid w:val="00845054"/>
    <w:rsid w:val="0084710D"/>
    <w:rsid w:val="008473F9"/>
    <w:rsid w:val="00851B6A"/>
    <w:rsid w:val="008521FE"/>
    <w:rsid w:val="0085332B"/>
    <w:rsid w:val="008537AB"/>
    <w:rsid w:val="008539F8"/>
    <w:rsid w:val="00855570"/>
    <w:rsid w:val="00855A03"/>
    <w:rsid w:val="00855F89"/>
    <w:rsid w:val="00856002"/>
    <w:rsid w:val="008560CD"/>
    <w:rsid w:val="008566FF"/>
    <w:rsid w:val="00856A1D"/>
    <w:rsid w:val="008577FB"/>
    <w:rsid w:val="00861A11"/>
    <w:rsid w:val="008627DA"/>
    <w:rsid w:val="00864758"/>
    <w:rsid w:val="00866019"/>
    <w:rsid w:val="008670B0"/>
    <w:rsid w:val="0086771C"/>
    <w:rsid w:val="008679FB"/>
    <w:rsid w:val="008705F5"/>
    <w:rsid w:val="0087201C"/>
    <w:rsid w:val="00874F52"/>
    <w:rsid w:val="008754DD"/>
    <w:rsid w:val="0087712E"/>
    <w:rsid w:val="008772C0"/>
    <w:rsid w:val="00877A91"/>
    <w:rsid w:val="00881808"/>
    <w:rsid w:val="00883CFC"/>
    <w:rsid w:val="008879CD"/>
    <w:rsid w:val="00892920"/>
    <w:rsid w:val="00895DD5"/>
    <w:rsid w:val="00895EB4"/>
    <w:rsid w:val="0089684B"/>
    <w:rsid w:val="008A02C0"/>
    <w:rsid w:val="008A0E33"/>
    <w:rsid w:val="008A1B02"/>
    <w:rsid w:val="008A293D"/>
    <w:rsid w:val="008A3E15"/>
    <w:rsid w:val="008A4AE7"/>
    <w:rsid w:val="008A5127"/>
    <w:rsid w:val="008A57AB"/>
    <w:rsid w:val="008A5C5E"/>
    <w:rsid w:val="008B09C7"/>
    <w:rsid w:val="008B16FB"/>
    <w:rsid w:val="008B265A"/>
    <w:rsid w:val="008B4636"/>
    <w:rsid w:val="008B63BF"/>
    <w:rsid w:val="008B666B"/>
    <w:rsid w:val="008B6DA8"/>
    <w:rsid w:val="008B77FF"/>
    <w:rsid w:val="008C0E85"/>
    <w:rsid w:val="008C1A31"/>
    <w:rsid w:val="008C285E"/>
    <w:rsid w:val="008C2A60"/>
    <w:rsid w:val="008C2F78"/>
    <w:rsid w:val="008C4155"/>
    <w:rsid w:val="008C47BC"/>
    <w:rsid w:val="008C51A8"/>
    <w:rsid w:val="008C5F7A"/>
    <w:rsid w:val="008C6C84"/>
    <w:rsid w:val="008D009D"/>
    <w:rsid w:val="008D1063"/>
    <w:rsid w:val="008D216E"/>
    <w:rsid w:val="008D39D9"/>
    <w:rsid w:val="008D3E81"/>
    <w:rsid w:val="008D4A8D"/>
    <w:rsid w:val="008D4D08"/>
    <w:rsid w:val="008D599D"/>
    <w:rsid w:val="008D6EDC"/>
    <w:rsid w:val="008E027A"/>
    <w:rsid w:val="008E1255"/>
    <w:rsid w:val="008E1A43"/>
    <w:rsid w:val="008E282A"/>
    <w:rsid w:val="008E2B04"/>
    <w:rsid w:val="008E3F62"/>
    <w:rsid w:val="008E59A9"/>
    <w:rsid w:val="008E62AD"/>
    <w:rsid w:val="008E6B42"/>
    <w:rsid w:val="008E6C6A"/>
    <w:rsid w:val="008F0346"/>
    <w:rsid w:val="008F0715"/>
    <w:rsid w:val="008F0B06"/>
    <w:rsid w:val="008F244B"/>
    <w:rsid w:val="008F2D75"/>
    <w:rsid w:val="008F5668"/>
    <w:rsid w:val="008F7007"/>
    <w:rsid w:val="00900603"/>
    <w:rsid w:val="009006DB"/>
    <w:rsid w:val="00900783"/>
    <w:rsid w:val="00903ECC"/>
    <w:rsid w:val="00905117"/>
    <w:rsid w:val="00905DAD"/>
    <w:rsid w:val="00907D11"/>
    <w:rsid w:val="00907E78"/>
    <w:rsid w:val="00910120"/>
    <w:rsid w:val="00910E3B"/>
    <w:rsid w:val="00911219"/>
    <w:rsid w:val="00911FBC"/>
    <w:rsid w:val="00913A98"/>
    <w:rsid w:val="00914249"/>
    <w:rsid w:val="009155BC"/>
    <w:rsid w:val="00917274"/>
    <w:rsid w:val="009173AD"/>
    <w:rsid w:val="00920691"/>
    <w:rsid w:val="00920702"/>
    <w:rsid w:val="0092188B"/>
    <w:rsid w:val="00923A37"/>
    <w:rsid w:val="00925484"/>
    <w:rsid w:val="00927633"/>
    <w:rsid w:val="00931928"/>
    <w:rsid w:val="00932952"/>
    <w:rsid w:val="00932B14"/>
    <w:rsid w:val="00932C3F"/>
    <w:rsid w:val="009341C5"/>
    <w:rsid w:val="00934464"/>
    <w:rsid w:val="00936E01"/>
    <w:rsid w:val="00937CEE"/>
    <w:rsid w:val="009402A4"/>
    <w:rsid w:val="00941866"/>
    <w:rsid w:val="00941A46"/>
    <w:rsid w:val="009429C9"/>
    <w:rsid w:val="00942D1B"/>
    <w:rsid w:val="00943D41"/>
    <w:rsid w:val="009465E0"/>
    <w:rsid w:val="009539E9"/>
    <w:rsid w:val="00953F01"/>
    <w:rsid w:val="00954C4A"/>
    <w:rsid w:val="009570FE"/>
    <w:rsid w:val="00962122"/>
    <w:rsid w:val="0096446F"/>
    <w:rsid w:val="0096447A"/>
    <w:rsid w:val="00964E27"/>
    <w:rsid w:val="00965D63"/>
    <w:rsid w:val="009700FD"/>
    <w:rsid w:val="009705C5"/>
    <w:rsid w:val="00973A27"/>
    <w:rsid w:val="00975A70"/>
    <w:rsid w:val="0097659C"/>
    <w:rsid w:val="00977299"/>
    <w:rsid w:val="009777B4"/>
    <w:rsid w:val="009803CF"/>
    <w:rsid w:val="00980BBC"/>
    <w:rsid w:val="0098334D"/>
    <w:rsid w:val="0098427B"/>
    <w:rsid w:val="00985DC7"/>
    <w:rsid w:val="00986579"/>
    <w:rsid w:val="0099374B"/>
    <w:rsid w:val="0099452A"/>
    <w:rsid w:val="0099466A"/>
    <w:rsid w:val="0099555B"/>
    <w:rsid w:val="0099583E"/>
    <w:rsid w:val="009959DE"/>
    <w:rsid w:val="009A03C7"/>
    <w:rsid w:val="009A059B"/>
    <w:rsid w:val="009A1744"/>
    <w:rsid w:val="009A238D"/>
    <w:rsid w:val="009A3EE0"/>
    <w:rsid w:val="009A57BA"/>
    <w:rsid w:val="009A5BBD"/>
    <w:rsid w:val="009A635D"/>
    <w:rsid w:val="009A6361"/>
    <w:rsid w:val="009B0358"/>
    <w:rsid w:val="009B1E45"/>
    <w:rsid w:val="009B3AF0"/>
    <w:rsid w:val="009B51AD"/>
    <w:rsid w:val="009B5EBE"/>
    <w:rsid w:val="009B693A"/>
    <w:rsid w:val="009B78B0"/>
    <w:rsid w:val="009B7915"/>
    <w:rsid w:val="009C2CE1"/>
    <w:rsid w:val="009C378A"/>
    <w:rsid w:val="009C39DA"/>
    <w:rsid w:val="009C46EC"/>
    <w:rsid w:val="009D0C5C"/>
    <w:rsid w:val="009D0E51"/>
    <w:rsid w:val="009D3564"/>
    <w:rsid w:val="009D4555"/>
    <w:rsid w:val="009D4590"/>
    <w:rsid w:val="009D4CAC"/>
    <w:rsid w:val="009D55DA"/>
    <w:rsid w:val="009D5995"/>
    <w:rsid w:val="009D6573"/>
    <w:rsid w:val="009E0999"/>
    <w:rsid w:val="009E0B1D"/>
    <w:rsid w:val="009E1019"/>
    <w:rsid w:val="009E15E2"/>
    <w:rsid w:val="009E2A6A"/>
    <w:rsid w:val="009E2E0D"/>
    <w:rsid w:val="009E3B7C"/>
    <w:rsid w:val="009E5327"/>
    <w:rsid w:val="009E58E1"/>
    <w:rsid w:val="009E62B0"/>
    <w:rsid w:val="009E72A6"/>
    <w:rsid w:val="009F09BE"/>
    <w:rsid w:val="009F26DE"/>
    <w:rsid w:val="009F3151"/>
    <w:rsid w:val="009F5414"/>
    <w:rsid w:val="009F560E"/>
    <w:rsid w:val="009F68B4"/>
    <w:rsid w:val="009F6D43"/>
    <w:rsid w:val="009F7019"/>
    <w:rsid w:val="00A0472A"/>
    <w:rsid w:val="00A05A29"/>
    <w:rsid w:val="00A06735"/>
    <w:rsid w:val="00A070AC"/>
    <w:rsid w:val="00A130F1"/>
    <w:rsid w:val="00A13644"/>
    <w:rsid w:val="00A143DC"/>
    <w:rsid w:val="00A14E91"/>
    <w:rsid w:val="00A14F9E"/>
    <w:rsid w:val="00A20C20"/>
    <w:rsid w:val="00A22657"/>
    <w:rsid w:val="00A24604"/>
    <w:rsid w:val="00A24EE4"/>
    <w:rsid w:val="00A25B0F"/>
    <w:rsid w:val="00A25E10"/>
    <w:rsid w:val="00A26461"/>
    <w:rsid w:val="00A26656"/>
    <w:rsid w:val="00A31958"/>
    <w:rsid w:val="00A33974"/>
    <w:rsid w:val="00A33EB8"/>
    <w:rsid w:val="00A35D89"/>
    <w:rsid w:val="00A41400"/>
    <w:rsid w:val="00A43CEB"/>
    <w:rsid w:val="00A4425D"/>
    <w:rsid w:val="00A448CC"/>
    <w:rsid w:val="00A44C43"/>
    <w:rsid w:val="00A44E4A"/>
    <w:rsid w:val="00A45B37"/>
    <w:rsid w:val="00A45E76"/>
    <w:rsid w:val="00A46D07"/>
    <w:rsid w:val="00A476B0"/>
    <w:rsid w:val="00A47A1F"/>
    <w:rsid w:val="00A50089"/>
    <w:rsid w:val="00A502AE"/>
    <w:rsid w:val="00A50630"/>
    <w:rsid w:val="00A51645"/>
    <w:rsid w:val="00A51857"/>
    <w:rsid w:val="00A51F2F"/>
    <w:rsid w:val="00A53084"/>
    <w:rsid w:val="00A53E8F"/>
    <w:rsid w:val="00A548E9"/>
    <w:rsid w:val="00A54B52"/>
    <w:rsid w:val="00A54C1A"/>
    <w:rsid w:val="00A560DE"/>
    <w:rsid w:val="00A5627E"/>
    <w:rsid w:val="00A578A9"/>
    <w:rsid w:val="00A60908"/>
    <w:rsid w:val="00A6097D"/>
    <w:rsid w:val="00A60D1F"/>
    <w:rsid w:val="00A60DAA"/>
    <w:rsid w:val="00A622E0"/>
    <w:rsid w:val="00A63EED"/>
    <w:rsid w:val="00A712AB"/>
    <w:rsid w:val="00A71B23"/>
    <w:rsid w:val="00A71FC3"/>
    <w:rsid w:val="00A732DA"/>
    <w:rsid w:val="00A739CE"/>
    <w:rsid w:val="00A7492B"/>
    <w:rsid w:val="00A765D1"/>
    <w:rsid w:val="00A8168A"/>
    <w:rsid w:val="00A85C9C"/>
    <w:rsid w:val="00A8696D"/>
    <w:rsid w:val="00A8722B"/>
    <w:rsid w:val="00A87ACA"/>
    <w:rsid w:val="00A87FBD"/>
    <w:rsid w:val="00A901C3"/>
    <w:rsid w:val="00A909B8"/>
    <w:rsid w:val="00A91291"/>
    <w:rsid w:val="00A9132D"/>
    <w:rsid w:val="00A93CFD"/>
    <w:rsid w:val="00A94E7D"/>
    <w:rsid w:val="00A95A0F"/>
    <w:rsid w:val="00A9621E"/>
    <w:rsid w:val="00A96836"/>
    <w:rsid w:val="00A970D7"/>
    <w:rsid w:val="00A97186"/>
    <w:rsid w:val="00A97F13"/>
    <w:rsid w:val="00A97FC5"/>
    <w:rsid w:val="00AA131F"/>
    <w:rsid w:val="00AA1A2B"/>
    <w:rsid w:val="00AA1C5E"/>
    <w:rsid w:val="00AA1FDA"/>
    <w:rsid w:val="00AA24D9"/>
    <w:rsid w:val="00AA2C03"/>
    <w:rsid w:val="00AA30EE"/>
    <w:rsid w:val="00AA3792"/>
    <w:rsid w:val="00AA6295"/>
    <w:rsid w:val="00AA679C"/>
    <w:rsid w:val="00AA742F"/>
    <w:rsid w:val="00AA7500"/>
    <w:rsid w:val="00AA7738"/>
    <w:rsid w:val="00AA7A97"/>
    <w:rsid w:val="00AB0ED7"/>
    <w:rsid w:val="00AB111D"/>
    <w:rsid w:val="00AB16E9"/>
    <w:rsid w:val="00AB2337"/>
    <w:rsid w:val="00AB3FEE"/>
    <w:rsid w:val="00AB4D52"/>
    <w:rsid w:val="00AB4EB3"/>
    <w:rsid w:val="00AB744C"/>
    <w:rsid w:val="00AC0AB1"/>
    <w:rsid w:val="00AC0FDD"/>
    <w:rsid w:val="00AC11B5"/>
    <w:rsid w:val="00AC388C"/>
    <w:rsid w:val="00AC601D"/>
    <w:rsid w:val="00AC6CCE"/>
    <w:rsid w:val="00AC6D30"/>
    <w:rsid w:val="00AC7144"/>
    <w:rsid w:val="00AD0142"/>
    <w:rsid w:val="00AD06EA"/>
    <w:rsid w:val="00AD1B3D"/>
    <w:rsid w:val="00AD33F4"/>
    <w:rsid w:val="00AD3923"/>
    <w:rsid w:val="00AD4C15"/>
    <w:rsid w:val="00AD6391"/>
    <w:rsid w:val="00AD7610"/>
    <w:rsid w:val="00AE0318"/>
    <w:rsid w:val="00AE1E15"/>
    <w:rsid w:val="00AE2524"/>
    <w:rsid w:val="00AE2744"/>
    <w:rsid w:val="00AE5337"/>
    <w:rsid w:val="00AE573A"/>
    <w:rsid w:val="00AE5DE7"/>
    <w:rsid w:val="00AE68FF"/>
    <w:rsid w:val="00AE7395"/>
    <w:rsid w:val="00AF1E5B"/>
    <w:rsid w:val="00AF24FB"/>
    <w:rsid w:val="00AF3C57"/>
    <w:rsid w:val="00AF470F"/>
    <w:rsid w:val="00AF5280"/>
    <w:rsid w:val="00AF6E4B"/>
    <w:rsid w:val="00AF7582"/>
    <w:rsid w:val="00AF785F"/>
    <w:rsid w:val="00B010D7"/>
    <w:rsid w:val="00B04143"/>
    <w:rsid w:val="00B0467B"/>
    <w:rsid w:val="00B04D64"/>
    <w:rsid w:val="00B05DA0"/>
    <w:rsid w:val="00B06C6E"/>
    <w:rsid w:val="00B10031"/>
    <w:rsid w:val="00B10362"/>
    <w:rsid w:val="00B11FFC"/>
    <w:rsid w:val="00B1223B"/>
    <w:rsid w:val="00B147CB"/>
    <w:rsid w:val="00B152C9"/>
    <w:rsid w:val="00B1636A"/>
    <w:rsid w:val="00B17ACD"/>
    <w:rsid w:val="00B20D9D"/>
    <w:rsid w:val="00B20FCB"/>
    <w:rsid w:val="00B21C35"/>
    <w:rsid w:val="00B23ACC"/>
    <w:rsid w:val="00B25559"/>
    <w:rsid w:val="00B25564"/>
    <w:rsid w:val="00B256D3"/>
    <w:rsid w:val="00B25FF4"/>
    <w:rsid w:val="00B260AB"/>
    <w:rsid w:val="00B30528"/>
    <w:rsid w:val="00B305E4"/>
    <w:rsid w:val="00B33A2C"/>
    <w:rsid w:val="00B372E3"/>
    <w:rsid w:val="00B37B72"/>
    <w:rsid w:val="00B37F69"/>
    <w:rsid w:val="00B3DE88"/>
    <w:rsid w:val="00B4155B"/>
    <w:rsid w:val="00B41643"/>
    <w:rsid w:val="00B41A21"/>
    <w:rsid w:val="00B440DB"/>
    <w:rsid w:val="00B4468B"/>
    <w:rsid w:val="00B44C90"/>
    <w:rsid w:val="00B45389"/>
    <w:rsid w:val="00B467DF"/>
    <w:rsid w:val="00B51969"/>
    <w:rsid w:val="00B52706"/>
    <w:rsid w:val="00B5311C"/>
    <w:rsid w:val="00B55A4A"/>
    <w:rsid w:val="00B55DE8"/>
    <w:rsid w:val="00B57F7F"/>
    <w:rsid w:val="00B60971"/>
    <w:rsid w:val="00B62AA3"/>
    <w:rsid w:val="00B62EE4"/>
    <w:rsid w:val="00B633A0"/>
    <w:rsid w:val="00B634BE"/>
    <w:rsid w:val="00B64A33"/>
    <w:rsid w:val="00B655AC"/>
    <w:rsid w:val="00B65A35"/>
    <w:rsid w:val="00B66CA1"/>
    <w:rsid w:val="00B67345"/>
    <w:rsid w:val="00B701AF"/>
    <w:rsid w:val="00B71B54"/>
    <w:rsid w:val="00B71D50"/>
    <w:rsid w:val="00B741B1"/>
    <w:rsid w:val="00B75968"/>
    <w:rsid w:val="00B803E9"/>
    <w:rsid w:val="00B810E3"/>
    <w:rsid w:val="00B82FF5"/>
    <w:rsid w:val="00B84955"/>
    <w:rsid w:val="00B86160"/>
    <w:rsid w:val="00B92E77"/>
    <w:rsid w:val="00B9480E"/>
    <w:rsid w:val="00B94EAA"/>
    <w:rsid w:val="00B95632"/>
    <w:rsid w:val="00B95FFF"/>
    <w:rsid w:val="00B96C54"/>
    <w:rsid w:val="00B96C9B"/>
    <w:rsid w:val="00BA0C3C"/>
    <w:rsid w:val="00BA1957"/>
    <w:rsid w:val="00BA21BD"/>
    <w:rsid w:val="00BA22CD"/>
    <w:rsid w:val="00BA2866"/>
    <w:rsid w:val="00BA2A40"/>
    <w:rsid w:val="00BA4004"/>
    <w:rsid w:val="00BA5542"/>
    <w:rsid w:val="00BA574E"/>
    <w:rsid w:val="00BA5A59"/>
    <w:rsid w:val="00BA64BE"/>
    <w:rsid w:val="00BA6AC4"/>
    <w:rsid w:val="00BA7628"/>
    <w:rsid w:val="00BA77E7"/>
    <w:rsid w:val="00BA781B"/>
    <w:rsid w:val="00BA7EAB"/>
    <w:rsid w:val="00BB23D1"/>
    <w:rsid w:val="00BB240D"/>
    <w:rsid w:val="00BB47E3"/>
    <w:rsid w:val="00BB4A30"/>
    <w:rsid w:val="00BB4B87"/>
    <w:rsid w:val="00BB5D87"/>
    <w:rsid w:val="00BB6EBA"/>
    <w:rsid w:val="00BB6FC5"/>
    <w:rsid w:val="00BB78B7"/>
    <w:rsid w:val="00BC2547"/>
    <w:rsid w:val="00BC3D42"/>
    <w:rsid w:val="00BC4637"/>
    <w:rsid w:val="00BC70C7"/>
    <w:rsid w:val="00BD0250"/>
    <w:rsid w:val="00BD02BD"/>
    <w:rsid w:val="00BD35EE"/>
    <w:rsid w:val="00BD430E"/>
    <w:rsid w:val="00BD563D"/>
    <w:rsid w:val="00BD6D09"/>
    <w:rsid w:val="00BE2BD3"/>
    <w:rsid w:val="00BE2C77"/>
    <w:rsid w:val="00BE2EEA"/>
    <w:rsid w:val="00BE43B5"/>
    <w:rsid w:val="00BE593C"/>
    <w:rsid w:val="00BE5DB0"/>
    <w:rsid w:val="00BE5F35"/>
    <w:rsid w:val="00BE6C5F"/>
    <w:rsid w:val="00BE7168"/>
    <w:rsid w:val="00BE7206"/>
    <w:rsid w:val="00BF0347"/>
    <w:rsid w:val="00BF1716"/>
    <w:rsid w:val="00BF23A3"/>
    <w:rsid w:val="00BF3433"/>
    <w:rsid w:val="00BF372D"/>
    <w:rsid w:val="00BF38D4"/>
    <w:rsid w:val="00BF42C3"/>
    <w:rsid w:val="00BF6A51"/>
    <w:rsid w:val="00C00BD6"/>
    <w:rsid w:val="00C01963"/>
    <w:rsid w:val="00C0270A"/>
    <w:rsid w:val="00C03174"/>
    <w:rsid w:val="00C056BE"/>
    <w:rsid w:val="00C05E8F"/>
    <w:rsid w:val="00C1009C"/>
    <w:rsid w:val="00C10587"/>
    <w:rsid w:val="00C1329D"/>
    <w:rsid w:val="00C13DF2"/>
    <w:rsid w:val="00C170B9"/>
    <w:rsid w:val="00C23604"/>
    <w:rsid w:val="00C25EE0"/>
    <w:rsid w:val="00C265E7"/>
    <w:rsid w:val="00C26B8B"/>
    <w:rsid w:val="00C26C48"/>
    <w:rsid w:val="00C275E1"/>
    <w:rsid w:val="00C3108B"/>
    <w:rsid w:val="00C32318"/>
    <w:rsid w:val="00C33EFF"/>
    <w:rsid w:val="00C34A68"/>
    <w:rsid w:val="00C36085"/>
    <w:rsid w:val="00C377EA"/>
    <w:rsid w:val="00C3A44D"/>
    <w:rsid w:val="00C41BEE"/>
    <w:rsid w:val="00C41C15"/>
    <w:rsid w:val="00C4407F"/>
    <w:rsid w:val="00C44329"/>
    <w:rsid w:val="00C46E73"/>
    <w:rsid w:val="00C474D7"/>
    <w:rsid w:val="00C5040B"/>
    <w:rsid w:val="00C5439C"/>
    <w:rsid w:val="00C557EC"/>
    <w:rsid w:val="00C56623"/>
    <w:rsid w:val="00C56822"/>
    <w:rsid w:val="00C57F58"/>
    <w:rsid w:val="00C61004"/>
    <w:rsid w:val="00C62FBB"/>
    <w:rsid w:val="00C6473D"/>
    <w:rsid w:val="00C667E0"/>
    <w:rsid w:val="00C66AD8"/>
    <w:rsid w:val="00C66C4D"/>
    <w:rsid w:val="00C66DB9"/>
    <w:rsid w:val="00C67A41"/>
    <w:rsid w:val="00C67D36"/>
    <w:rsid w:val="00C6B2D8"/>
    <w:rsid w:val="00C702EE"/>
    <w:rsid w:val="00C70BF4"/>
    <w:rsid w:val="00C70DDE"/>
    <w:rsid w:val="00C71A81"/>
    <w:rsid w:val="00C72B49"/>
    <w:rsid w:val="00C7470A"/>
    <w:rsid w:val="00C7560F"/>
    <w:rsid w:val="00C82687"/>
    <w:rsid w:val="00C8322E"/>
    <w:rsid w:val="00C833A7"/>
    <w:rsid w:val="00C8383D"/>
    <w:rsid w:val="00C84EC3"/>
    <w:rsid w:val="00C84EEC"/>
    <w:rsid w:val="00C8579E"/>
    <w:rsid w:val="00C87A98"/>
    <w:rsid w:val="00C9180F"/>
    <w:rsid w:val="00C93220"/>
    <w:rsid w:val="00C959D5"/>
    <w:rsid w:val="00C97D6D"/>
    <w:rsid w:val="00C97FA5"/>
    <w:rsid w:val="00CA0AE1"/>
    <w:rsid w:val="00CA1413"/>
    <w:rsid w:val="00CA2710"/>
    <w:rsid w:val="00CA4389"/>
    <w:rsid w:val="00CA4E59"/>
    <w:rsid w:val="00CA5A39"/>
    <w:rsid w:val="00CA6C18"/>
    <w:rsid w:val="00CA6F82"/>
    <w:rsid w:val="00CA72E8"/>
    <w:rsid w:val="00CB1A8F"/>
    <w:rsid w:val="00CB258A"/>
    <w:rsid w:val="00CB3B9C"/>
    <w:rsid w:val="00CB3DC0"/>
    <w:rsid w:val="00CB55D6"/>
    <w:rsid w:val="00CB7F45"/>
    <w:rsid w:val="00CC11CE"/>
    <w:rsid w:val="00CC1221"/>
    <w:rsid w:val="00CC15D5"/>
    <w:rsid w:val="00CC16DB"/>
    <w:rsid w:val="00CC26C5"/>
    <w:rsid w:val="00CC3A82"/>
    <w:rsid w:val="00CC3AF8"/>
    <w:rsid w:val="00CC4436"/>
    <w:rsid w:val="00CC53EE"/>
    <w:rsid w:val="00CC58D1"/>
    <w:rsid w:val="00CC5C65"/>
    <w:rsid w:val="00CC7F91"/>
    <w:rsid w:val="00CD1021"/>
    <w:rsid w:val="00CD112B"/>
    <w:rsid w:val="00CD131C"/>
    <w:rsid w:val="00CD37D7"/>
    <w:rsid w:val="00CD3F32"/>
    <w:rsid w:val="00CD6AC0"/>
    <w:rsid w:val="00CD7DD1"/>
    <w:rsid w:val="00CE05ED"/>
    <w:rsid w:val="00CE22F9"/>
    <w:rsid w:val="00CE2B1A"/>
    <w:rsid w:val="00CE2B8D"/>
    <w:rsid w:val="00CE4381"/>
    <w:rsid w:val="00CE5CC4"/>
    <w:rsid w:val="00CEE2FB"/>
    <w:rsid w:val="00CF2CF8"/>
    <w:rsid w:val="00CF3F86"/>
    <w:rsid w:val="00CF51DB"/>
    <w:rsid w:val="00CF598D"/>
    <w:rsid w:val="00D000E6"/>
    <w:rsid w:val="00D0257D"/>
    <w:rsid w:val="00D037C5"/>
    <w:rsid w:val="00D05740"/>
    <w:rsid w:val="00D06C90"/>
    <w:rsid w:val="00D07EDB"/>
    <w:rsid w:val="00D10DC2"/>
    <w:rsid w:val="00D12F1C"/>
    <w:rsid w:val="00D13680"/>
    <w:rsid w:val="00D1639C"/>
    <w:rsid w:val="00D17580"/>
    <w:rsid w:val="00D1781C"/>
    <w:rsid w:val="00D2150A"/>
    <w:rsid w:val="00D2230A"/>
    <w:rsid w:val="00D2400D"/>
    <w:rsid w:val="00D2434E"/>
    <w:rsid w:val="00D24B25"/>
    <w:rsid w:val="00D26B6D"/>
    <w:rsid w:val="00D27E3C"/>
    <w:rsid w:val="00D30E36"/>
    <w:rsid w:val="00D323AA"/>
    <w:rsid w:val="00D327EE"/>
    <w:rsid w:val="00D335E1"/>
    <w:rsid w:val="00D34563"/>
    <w:rsid w:val="00D36724"/>
    <w:rsid w:val="00D36846"/>
    <w:rsid w:val="00D369A6"/>
    <w:rsid w:val="00D36FFD"/>
    <w:rsid w:val="00D37672"/>
    <w:rsid w:val="00D377F1"/>
    <w:rsid w:val="00D4044F"/>
    <w:rsid w:val="00D40FAD"/>
    <w:rsid w:val="00D41113"/>
    <w:rsid w:val="00D41137"/>
    <w:rsid w:val="00D42D39"/>
    <w:rsid w:val="00D42E61"/>
    <w:rsid w:val="00D43FA3"/>
    <w:rsid w:val="00D454F2"/>
    <w:rsid w:val="00D4577F"/>
    <w:rsid w:val="00D457F7"/>
    <w:rsid w:val="00D467BE"/>
    <w:rsid w:val="00D46B75"/>
    <w:rsid w:val="00D50688"/>
    <w:rsid w:val="00D50835"/>
    <w:rsid w:val="00D50DD0"/>
    <w:rsid w:val="00D512CA"/>
    <w:rsid w:val="00D54A8D"/>
    <w:rsid w:val="00D55481"/>
    <w:rsid w:val="00D55D46"/>
    <w:rsid w:val="00D55E00"/>
    <w:rsid w:val="00D56110"/>
    <w:rsid w:val="00D60203"/>
    <w:rsid w:val="00D60B12"/>
    <w:rsid w:val="00D613D9"/>
    <w:rsid w:val="00D617A5"/>
    <w:rsid w:val="00D61B38"/>
    <w:rsid w:val="00D621AD"/>
    <w:rsid w:val="00D62749"/>
    <w:rsid w:val="00D62A46"/>
    <w:rsid w:val="00D62D22"/>
    <w:rsid w:val="00D64AF5"/>
    <w:rsid w:val="00D65B26"/>
    <w:rsid w:val="00D667FA"/>
    <w:rsid w:val="00D707E1"/>
    <w:rsid w:val="00D70DF7"/>
    <w:rsid w:val="00D71F7A"/>
    <w:rsid w:val="00D72652"/>
    <w:rsid w:val="00D7374A"/>
    <w:rsid w:val="00D752FE"/>
    <w:rsid w:val="00D75535"/>
    <w:rsid w:val="00D75740"/>
    <w:rsid w:val="00D8056C"/>
    <w:rsid w:val="00D838BA"/>
    <w:rsid w:val="00D859A0"/>
    <w:rsid w:val="00D85D6D"/>
    <w:rsid w:val="00D8691A"/>
    <w:rsid w:val="00D87C0B"/>
    <w:rsid w:val="00D87DCD"/>
    <w:rsid w:val="00D87EF8"/>
    <w:rsid w:val="00D87F1F"/>
    <w:rsid w:val="00D9005A"/>
    <w:rsid w:val="00D9006B"/>
    <w:rsid w:val="00D90156"/>
    <w:rsid w:val="00D90687"/>
    <w:rsid w:val="00D90804"/>
    <w:rsid w:val="00D91E11"/>
    <w:rsid w:val="00D93725"/>
    <w:rsid w:val="00D97044"/>
    <w:rsid w:val="00D97F3B"/>
    <w:rsid w:val="00DA174C"/>
    <w:rsid w:val="00DA452F"/>
    <w:rsid w:val="00DA58F3"/>
    <w:rsid w:val="00DA798C"/>
    <w:rsid w:val="00DB0167"/>
    <w:rsid w:val="00DB0D65"/>
    <w:rsid w:val="00DB104D"/>
    <w:rsid w:val="00DB18BA"/>
    <w:rsid w:val="00DB2310"/>
    <w:rsid w:val="00DB233E"/>
    <w:rsid w:val="00DB2CB8"/>
    <w:rsid w:val="00DB5537"/>
    <w:rsid w:val="00DB72A0"/>
    <w:rsid w:val="00DB77D6"/>
    <w:rsid w:val="00DC1711"/>
    <w:rsid w:val="00DC3CBE"/>
    <w:rsid w:val="00DC4378"/>
    <w:rsid w:val="00DC7174"/>
    <w:rsid w:val="00DC79A9"/>
    <w:rsid w:val="00DD03AA"/>
    <w:rsid w:val="00DD0BE6"/>
    <w:rsid w:val="00DD25DD"/>
    <w:rsid w:val="00DD55C8"/>
    <w:rsid w:val="00DD63BA"/>
    <w:rsid w:val="00DD7820"/>
    <w:rsid w:val="00DE1CD3"/>
    <w:rsid w:val="00DE1DF7"/>
    <w:rsid w:val="00DE269C"/>
    <w:rsid w:val="00DE3304"/>
    <w:rsid w:val="00DE56B5"/>
    <w:rsid w:val="00DE7356"/>
    <w:rsid w:val="00DE75B3"/>
    <w:rsid w:val="00DF1DA3"/>
    <w:rsid w:val="00DF1E38"/>
    <w:rsid w:val="00DF1E72"/>
    <w:rsid w:val="00DF270A"/>
    <w:rsid w:val="00DF28DF"/>
    <w:rsid w:val="00DF28F0"/>
    <w:rsid w:val="00DF5C66"/>
    <w:rsid w:val="00E004EE"/>
    <w:rsid w:val="00E006BF"/>
    <w:rsid w:val="00E00B16"/>
    <w:rsid w:val="00E00E07"/>
    <w:rsid w:val="00E02073"/>
    <w:rsid w:val="00E026CC"/>
    <w:rsid w:val="00E02F3A"/>
    <w:rsid w:val="00E02F4D"/>
    <w:rsid w:val="00E0539A"/>
    <w:rsid w:val="00E05F39"/>
    <w:rsid w:val="00E06169"/>
    <w:rsid w:val="00E06C3A"/>
    <w:rsid w:val="00E07593"/>
    <w:rsid w:val="00E077E5"/>
    <w:rsid w:val="00E10CF6"/>
    <w:rsid w:val="00E126BE"/>
    <w:rsid w:val="00E127FF"/>
    <w:rsid w:val="00E1448D"/>
    <w:rsid w:val="00E15DFA"/>
    <w:rsid w:val="00E16324"/>
    <w:rsid w:val="00E164CB"/>
    <w:rsid w:val="00E1706C"/>
    <w:rsid w:val="00E17124"/>
    <w:rsid w:val="00E2272D"/>
    <w:rsid w:val="00E2274F"/>
    <w:rsid w:val="00E22F85"/>
    <w:rsid w:val="00E25283"/>
    <w:rsid w:val="00E306D6"/>
    <w:rsid w:val="00E30D6F"/>
    <w:rsid w:val="00E3317D"/>
    <w:rsid w:val="00E33B25"/>
    <w:rsid w:val="00E33C09"/>
    <w:rsid w:val="00E36179"/>
    <w:rsid w:val="00E37F21"/>
    <w:rsid w:val="00E40811"/>
    <w:rsid w:val="00E41ADB"/>
    <w:rsid w:val="00E421CB"/>
    <w:rsid w:val="00E4481A"/>
    <w:rsid w:val="00E465FA"/>
    <w:rsid w:val="00E534B9"/>
    <w:rsid w:val="00E5370E"/>
    <w:rsid w:val="00E54E7C"/>
    <w:rsid w:val="00E550EE"/>
    <w:rsid w:val="00E55CEF"/>
    <w:rsid w:val="00E56C9E"/>
    <w:rsid w:val="00E56D21"/>
    <w:rsid w:val="00E57EE0"/>
    <w:rsid w:val="00E60F5C"/>
    <w:rsid w:val="00E614A9"/>
    <w:rsid w:val="00E61A8F"/>
    <w:rsid w:val="00E63A9D"/>
    <w:rsid w:val="00E66605"/>
    <w:rsid w:val="00E67923"/>
    <w:rsid w:val="00E7119A"/>
    <w:rsid w:val="00E7319B"/>
    <w:rsid w:val="00E73432"/>
    <w:rsid w:val="00E73E4F"/>
    <w:rsid w:val="00E743F4"/>
    <w:rsid w:val="00E745D3"/>
    <w:rsid w:val="00E74672"/>
    <w:rsid w:val="00E74DF6"/>
    <w:rsid w:val="00E76C69"/>
    <w:rsid w:val="00E81C1D"/>
    <w:rsid w:val="00E83DD3"/>
    <w:rsid w:val="00E85B71"/>
    <w:rsid w:val="00E85D8E"/>
    <w:rsid w:val="00E86348"/>
    <w:rsid w:val="00E8788C"/>
    <w:rsid w:val="00E87B7C"/>
    <w:rsid w:val="00E87F7F"/>
    <w:rsid w:val="00E92D2C"/>
    <w:rsid w:val="00E94DA1"/>
    <w:rsid w:val="00E94F93"/>
    <w:rsid w:val="00E95CB7"/>
    <w:rsid w:val="00EA0905"/>
    <w:rsid w:val="00EA0CB2"/>
    <w:rsid w:val="00EA0F31"/>
    <w:rsid w:val="00EA217C"/>
    <w:rsid w:val="00EA3F25"/>
    <w:rsid w:val="00EA4AEC"/>
    <w:rsid w:val="00EA562D"/>
    <w:rsid w:val="00EA57B5"/>
    <w:rsid w:val="00EB1BBB"/>
    <w:rsid w:val="00EB2A52"/>
    <w:rsid w:val="00EB3CDA"/>
    <w:rsid w:val="00EB47ED"/>
    <w:rsid w:val="00EB4DEE"/>
    <w:rsid w:val="00EB62A6"/>
    <w:rsid w:val="00EB647B"/>
    <w:rsid w:val="00EB7063"/>
    <w:rsid w:val="00EB782F"/>
    <w:rsid w:val="00EC08DF"/>
    <w:rsid w:val="00EC18D9"/>
    <w:rsid w:val="00EC35E8"/>
    <w:rsid w:val="00EC38E6"/>
    <w:rsid w:val="00EC4C73"/>
    <w:rsid w:val="00EC5517"/>
    <w:rsid w:val="00EC6485"/>
    <w:rsid w:val="00EC65B8"/>
    <w:rsid w:val="00ED01C5"/>
    <w:rsid w:val="00ED0385"/>
    <w:rsid w:val="00ED250C"/>
    <w:rsid w:val="00ED26CB"/>
    <w:rsid w:val="00ED2CCB"/>
    <w:rsid w:val="00ED2F08"/>
    <w:rsid w:val="00ED7C88"/>
    <w:rsid w:val="00EE0047"/>
    <w:rsid w:val="00EE24DD"/>
    <w:rsid w:val="00EE3FF6"/>
    <w:rsid w:val="00EE4529"/>
    <w:rsid w:val="00EE4F2A"/>
    <w:rsid w:val="00EF14AE"/>
    <w:rsid w:val="00EF3D2E"/>
    <w:rsid w:val="00EF6E55"/>
    <w:rsid w:val="00EF73D1"/>
    <w:rsid w:val="00F00623"/>
    <w:rsid w:val="00F00756"/>
    <w:rsid w:val="00F1056D"/>
    <w:rsid w:val="00F1058D"/>
    <w:rsid w:val="00F10AF8"/>
    <w:rsid w:val="00F13711"/>
    <w:rsid w:val="00F14508"/>
    <w:rsid w:val="00F1566B"/>
    <w:rsid w:val="00F1660D"/>
    <w:rsid w:val="00F16957"/>
    <w:rsid w:val="00F1744E"/>
    <w:rsid w:val="00F20137"/>
    <w:rsid w:val="00F2135C"/>
    <w:rsid w:val="00F2159A"/>
    <w:rsid w:val="00F22970"/>
    <w:rsid w:val="00F24122"/>
    <w:rsid w:val="00F25115"/>
    <w:rsid w:val="00F25419"/>
    <w:rsid w:val="00F2605A"/>
    <w:rsid w:val="00F263BB"/>
    <w:rsid w:val="00F3020E"/>
    <w:rsid w:val="00F30328"/>
    <w:rsid w:val="00F309EA"/>
    <w:rsid w:val="00F32ED0"/>
    <w:rsid w:val="00F34320"/>
    <w:rsid w:val="00F3530A"/>
    <w:rsid w:val="00F3591D"/>
    <w:rsid w:val="00F35C09"/>
    <w:rsid w:val="00F36D12"/>
    <w:rsid w:val="00F4298A"/>
    <w:rsid w:val="00F437CB"/>
    <w:rsid w:val="00F43B5F"/>
    <w:rsid w:val="00F4472A"/>
    <w:rsid w:val="00F46651"/>
    <w:rsid w:val="00F468F7"/>
    <w:rsid w:val="00F473CD"/>
    <w:rsid w:val="00F474AB"/>
    <w:rsid w:val="00F47A8C"/>
    <w:rsid w:val="00F5071A"/>
    <w:rsid w:val="00F50CCA"/>
    <w:rsid w:val="00F51135"/>
    <w:rsid w:val="00F5117E"/>
    <w:rsid w:val="00F514A3"/>
    <w:rsid w:val="00F514BF"/>
    <w:rsid w:val="00F52549"/>
    <w:rsid w:val="00F53A49"/>
    <w:rsid w:val="00F53FF3"/>
    <w:rsid w:val="00F54732"/>
    <w:rsid w:val="00F56AF9"/>
    <w:rsid w:val="00F56C96"/>
    <w:rsid w:val="00F60615"/>
    <w:rsid w:val="00F6228C"/>
    <w:rsid w:val="00F64EC2"/>
    <w:rsid w:val="00F66756"/>
    <w:rsid w:val="00F7085F"/>
    <w:rsid w:val="00F7093E"/>
    <w:rsid w:val="00F71F69"/>
    <w:rsid w:val="00F72597"/>
    <w:rsid w:val="00F74342"/>
    <w:rsid w:val="00F763C1"/>
    <w:rsid w:val="00F76D9C"/>
    <w:rsid w:val="00F7782D"/>
    <w:rsid w:val="00F8117A"/>
    <w:rsid w:val="00F81839"/>
    <w:rsid w:val="00F81990"/>
    <w:rsid w:val="00F83A73"/>
    <w:rsid w:val="00F83D68"/>
    <w:rsid w:val="00F84F3B"/>
    <w:rsid w:val="00F85601"/>
    <w:rsid w:val="00F867A3"/>
    <w:rsid w:val="00F87222"/>
    <w:rsid w:val="00F87853"/>
    <w:rsid w:val="00F8796B"/>
    <w:rsid w:val="00F922F7"/>
    <w:rsid w:val="00F94464"/>
    <w:rsid w:val="00F95761"/>
    <w:rsid w:val="00F96F27"/>
    <w:rsid w:val="00F97317"/>
    <w:rsid w:val="00F97360"/>
    <w:rsid w:val="00FA0853"/>
    <w:rsid w:val="00FA091E"/>
    <w:rsid w:val="00FA2519"/>
    <w:rsid w:val="00FA3AB6"/>
    <w:rsid w:val="00FA46B2"/>
    <w:rsid w:val="00FA47A3"/>
    <w:rsid w:val="00FA54DC"/>
    <w:rsid w:val="00FA58AC"/>
    <w:rsid w:val="00FA5C0F"/>
    <w:rsid w:val="00FA6E4E"/>
    <w:rsid w:val="00FB0BB5"/>
    <w:rsid w:val="00FB2182"/>
    <w:rsid w:val="00FB25FE"/>
    <w:rsid w:val="00FB4338"/>
    <w:rsid w:val="00FB7BE0"/>
    <w:rsid w:val="00FBBBEE"/>
    <w:rsid w:val="00FC0BAD"/>
    <w:rsid w:val="00FC0F7E"/>
    <w:rsid w:val="00FC1173"/>
    <w:rsid w:val="00FC1BA2"/>
    <w:rsid w:val="00FC2A54"/>
    <w:rsid w:val="00FC3217"/>
    <w:rsid w:val="00FC39F8"/>
    <w:rsid w:val="00FC541E"/>
    <w:rsid w:val="00FC6AD5"/>
    <w:rsid w:val="00FD0482"/>
    <w:rsid w:val="00FD29AE"/>
    <w:rsid w:val="00FD2DE9"/>
    <w:rsid w:val="00FD3E0C"/>
    <w:rsid w:val="00FD402C"/>
    <w:rsid w:val="00FD4C8A"/>
    <w:rsid w:val="00FD656D"/>
    <w:rsid w:val="00FE06F8"/>
    <w:rsid w:val="00FE16A4"/>
    <w:rsid w:val="00FE2C08"/>
    <w:rsid w:val="00FE3009"/>
    <w:rsid w:val="00FE3BB8"/>
    <w:rsid w:val="00FE3E70"/>
    <w:rsid w:val="00FE4A57"/>
    <w:rsid w:val="00FE5091"/>
    <w:rsid w:val="00FE5FD8"/>
    <w:rsid w:val="00FE7901"/>
    <w:rsid w:val="00FE7E0B"/>
    <w:rsid w:val="00FF6349"/>
    <w:rsid w:val="00FF742F"/>
    <w:rsid w:val="00FF79F9"/>
    <w:rsid w:val="01087CFB"/>
    <w:rsid w:val="0114CD7C"/>
    <w:rsid w:val="0119ADF7"/>
    <w:rsid w:val="0120633A"/>
    <w:rsid w:val="0123A093"/>
    <w:rsid w:val="01291B5D"/>
    <w:rsid w:val="013449CE"/>
    <w:rsid w:val="01393764"/>
    <w:rsid w:val="01449577"/>
    <w:rsid w:val="01476E51"/>
    <w:rsid w:val="01529D6D"/>
    <w:rsid w:val="01558D47"/>
    <w:rsid w:val="015A10DB"/>
    <w:rsid w:val="016524FB"/>
    <w:rsid w:val="016F06A5"/>
    <w:rsid w:val="01765E2E"/>
    <w:rsid w:val="017CD80C"/>
    <w:rsid w:val="017FC89C"/>
    <w:rsid w:val="01839A0F"/>
    <w:rsid w:val="018534EA"/>
    <w:rsid w:val="018A24E6"/>
    <w:rsid w:val="018B7CD0"/>
    <w:rsid w:val="01A1DC81"/>
    <w:rsid w:val="01ADF318"/>
    <w:rsid w:val="01AF7DA7"/>
    <w:rsid w:val="01B0DD53"/>
    <w:rsid w:val="01B17428"/>
    <w:rsid w:val="01BF6A7E"/>
    <w:rsid w:val="01C31E28"/>
    <w:rsid w:val="01D6C3A5"/>
    <w:rsid w:val="01E93258"/>
    <w:rsid w:val="01EB076C"/>
    <w:rsid w:val="01F185E0"/>
    <w:rsid w:val="01F18758"/>
    <w:rsid w:val="01F7E82F"/>
    <w:rsid w:val="01FA9E95"/>
    <w:rsid w:val="02044CE8"/>
    <w:rsid w:val="020B90E8"/>
    <w:rsid w:val="020F1969"/>
    <w:rsid w:val="023E1D44"/>
    <w:rsid w:val="0246DFB6"/>
    <w:rsid w:val="024BE655"/>
    <w:rsid w:val="024CFF2F"/>
    <w:rsid w:val="02603A31"/>
    <w:rsid w:val="02628339"/>
    <w:rsid w:val="0264D2E5"/>
    <w:rsid w:val="026DD878"/>
    <w:rsid w:val="026E9DD8"/>
    <w:rsid w:val="02717C96"/>
    <w:rsid w:val="02725563"/>
    <w:rsid w:val="027350F9"/>
    <w:rsid w:val="027C79FE"/>
    <w:rsid w:val="027E42BA"/>
    <w:rsid w:val="0298C794"/>
    <w:rsid w:val="029A4E95"/>
    <w:rsid w:val="029DD94D"/>
    <w:rsid w:val="02A47C71"/>
    <w:rsid w:val="02A50D6A"/>
    <w:rsid w:val="02A88056"/>
    <w:rsid w:val="02A9120B"/>
    <w:rsid w:val="02B5F5C6"/>
    <w:rsid w:val="02B7E1FE"/>
    <w:rsid w:val="02C01A4B"/>
    <w:rsid w:val="02C9A106"/>
    <w:rsid w:val="02DED9A6"/>
    <w:rsid w:val="02DF8F40"/>
    <w:rsid w:val="02E0C41F"/>
    <w:rsid w:val="02F79AE4"/>
    <w:rsid w:val="03070771"/>
    <w:rsid w:val="032E78E6"/>
    <w:rsid w:val="03329CC9"/>
    <w:rsid w:val="0337D1CD"/>
    <w:rsid w:val="03393F48"/>
    <w:rsid w:val="034301E4"/>
    <w:rsid w:val="03497F23"/>
    <w:rsid w:val="034C8931"/>
    <w:rsid w:val="034DCF06"/>
    <w:rsid w:val="035118A1"/>
    <w:rsid w:val="03530632"/>
    <w:rsid w:val="035C9A1E"/>
    <w:rsid w:val="0366B9E4"/>
    <w:rsid w:val="036B110E"/>
    <w:rsid w:val="036C401A"/>
    <w:rsid w:val="03741F37"/>
    <w:rsid w:val="037B3680"/>
    <w:rsid w:val="0380419B"/>
    <w:rsid w:val="03839D64"/>
    <w:rsid w:val="03988FC4"/>
    <w:rsid w:val="039B659D"/>
    <w:rsid w:val="03A6B64A"/>
    <w:rsid w:val="03B84CBE"/>
    <w:rsid w:val="03C277CD"/>
    <w:rsid w:val="03D144EA"/>
    <w:rsid w:val="03D713F2"/>
    <w:rsid w:val="03DFC610"/>
    <w:rsid w:val="03E96F57"/>
    <w:rsid w:val="03EF1FD5"/>
    <w:rsid w:val="03FA1106"/>
    <w:rsid w:val="040592F4"/>
    <w:rsid w:val="04084958"/>
    <w:rsid w:val="04145E37"/>
    <w:rsid w:val="041C5B30"/>
    <w:rsid w:val="042577CF"/>
    <w:rsid w:val="043674AF"/>
    <w:rsid w:val="043A90B4"/>
    <w:rsid w:val="0454B997"/>
    <w:rsid w:val="04592E64"/>
    <w:rsid w:val="0464BAFC"/>
    <w:rsid w:val="046C7E74"/>
    <w:rsid w:val="046FFD41"/>
    <w:rsid w:val="04735962"/>
    <w:rsid w:val="048048D6"/>
    <w:rsid w:val="048302E1"/>
    <w:rsid w:val="04959B9F"/>
    <w:rsid w:val="04A9A9F1"/>
    <w:rsid w:val="04B60E80"/>
    <w:rsid w:val="04B891DF"/>
    <w:rsid w:val="04C2AC42"/>
    <w:rsid w:val="04CD1570"/>
    <w:rsid w:val="04D47ABE"/>
    <w:rsid w:val="04D9C2BE"/>
    <w:rsid w:val="04DD62B3"/>
    <w:rsid w:val="04E61C52"/>
    <w:rsid w:val="04F034D1"/>
    <w:rsid w:val="04F24311"/>
    <w:rsid w:val="04F838EB"/>
    <w:rsid w:val="04FD2C4A"/>
    <w:rsid w:val="05003D67"/>
    <w:rsid w:val="050660FF"/>
    <w:rsid w:val="05076127"/>
    <w:rsid w:val="050AC2DD"/>
    <w:rsid w:val="05137BE0"/>
    <w:rsid w:val="05164780"/>
    <w:rsid w:val="05197086"/>
    <w:rsid w:val="0529AA97"/>
    <w:rsid w:val="0531DFDC"/>
    <w:rsid w:val="05325741"/>
    <w:rsid w:val="05346025"/>
    <w:rsid w:val="05377871"/>
    <w:rsid w:val="053A92C0"/>
    <w:rsid w:val="054A0AD6"/>
    <w:rsid w:val="054E9D54"/>
    <w:rsid w:val="0553C364"/>
    <w:rsid w:val="05550E91"/>
    <w:rsid w:val="0563543F"/>
    <w:rsid w:val="056D24CE"/>
    <w:rsid w:val="0582A62C"/>
    <w:rsid w:val="05929B1E"/>
    <w:rsid w:val="059F7877"/>
    <w:rsid w:val="05ABFAD7"/>
    <w:rsid w:val="05AED5E7"/>
    <w:rsid w:val="05B0CD75"/>
    <w:rsid w:val="05B1C776"/>
    <w:rsid w:val="05B7A4BA"/>
    <w:rsid w:val="05BBA92C"/>
    <w:rsid w:val="05BBB144"/>
    <w:rsid w:val="05C72097"/>
    <w:rsid w:val="05CA9021"/>
    <w:rsid w:val="05CAA6F0"/>
    <w:rsid w:val="05CD4A2E"/>
    <w:rsid w:val="05DAAC00"/>
    <w:rsid w:val="05DDE959"/>
    <w:rsid w:val="05E11196"/>
    <w:rsid w:val="05E26106"/>
    <w:rsid w:val="05E64ECD"/>
    <w:rsid w:val="05E9DD42"/>
    <w:rsid w:val="05EBF262"/>
    <w:rsid w:val="05EE6101"/>
    <w:rsid w:val="05EE8FF5"/>
    <w:rsid w:val="05F53A1B"/>
    <w:rsid w:val="05FBDE4D"/>
    <w:rsid w:val="060CB860"/>
    <w:rsid w:val="060D1AA7"/>
    <w:rsid w:val="060E812E"/>
    <w:rsid w:val="060F5320"/>
    <w:rsid w:val="060FCFCA"/>
    <w:rsid w:val="0611793F"/>
    <w:rsid w:val="061B0FFD"/>
    <w:rsid w:val="06259278"/>
    <w:rsid w:val="062E9732"/>
    <w:rsid w:val="063BADCD"/>
    <w:rsid w:val="064204FF"/>
    <w:rsid w:val="064B9712"/>
    <w:rsid w:val="064CC669"/>
    <w:rsid w:val="06623692"/>
    <w:rsid w:val="06646E6F"/>
    <w:rsid w:val="066D60B9"/>
    <w:rsid w:val="0674BE91"/>
    <w:rsid w:val="06963056"/>
    <w:rsid w:val="069B9E71"/>
    <w:rsid w:val="069BFC42"/>
    <w:rsid w:val="06A1D751"/>
    <w:rsid w:val="06A3670F"/>
    <w:rsid w:val="06B81F48"/>
    <w:rsid w:val="06C17938"/>
    <w:rsid w:val="06D7C9B0"/>
    <w:rsid w:val="06DA0368"/>
    <w:rsid w:val="06DB6C78"/>
    <w:rsid w:val="06E1E9B5"/>
    <w:rsid w:val="06E39398"/>
    <w:rsid w:val="06E7CB3E"/>
    <w:rsid w:val="06EA42F7"/>
    <w:rsid w:val="0706C31E"/>
    <w:rsid w:val="071CB57D"/>
    <w:rsid w:val="0722C617"/>
    <w:rsid w:val="07246F49"/>
    <w:rsid w:val="072B5C76"/>
    <w:rsid w:val="0735A3A5"/>
    <w:rsid w:val="073C89C6"/>
    <w:rsid w:val="07414E70"/>
    <w:rsid w:val="0744A3E2"/>
    <w:rsid w:val="07522C54"/>
    <w:rsid w:val="075D31C8"/>
    <w:rsid w:val="075E16DF"/>
    <w:rsid w:val="07651F4E"/>
    <w:rsid w:val="076A1437"/>
    <w:rsid w:val="076E967A"/>
    <w:rsid w:val="07770E2A"/>
    <w:rsid w:val="0783B917"/>
    <w:rsid w:val="0788B5B8"/>
    <w:rsid w:val="07939E13"/>
    <w:rsid w:val="0793ECBA"/>
    <w:rsid w:val="0795025F"/>
    <w:rsid w:val="079C30B5"/>
    <w:rsid w:val="079ED888"/>
    <w:rsid w:val="07A11C75"/>
    <w:rsid w:val="07A8E8E6"/>
    <w:rsid w:val="07B45515"/>
    <w:rsid w:val="07B74096"/>
    <w:rsid w:val="07C35749"/>
    <w:rsid w:val="07C9097D"/>
    <w:rsid w:val="07C9A507"/>
    <w:rsid w:val="07E0D102"/>
    <w:rsid w:val="07F830E4"/>
    <w:rsid w:val="08083A69"/>
    <w:rsid w:val="080B42F0"/>
    <w:rsid w:val="080C6B5F"/>
    <w:rsid w:val="081A1CEC"/>
    <w:rsid w:val="081A236A"/>
    <w:rsid w:val="081CC6FC"/>
    <w:rsid w:val="0822545F"/>
    <w:rsid w:val="0826EA91"/>
    <w:rsid w:val="0828F5F8"/>
    <w:rsid w:val="0829692A"/>
    <w:rsid w:val="08297A87"/>
    <w:rsid w:val="08485573"/>
    <w:rsid w:val="084DE39F"/>
    <w:rsid w:val="0856C30D"/>
    <w:rsid w:val="0859E340"/>
    <w:rsid w:val="08648650"/>
    <w:rsid w:val="08661BD7"/>
    <w:rsid w:val="086E1E19"/>
    <w:rsid w:val="08779EDF"/>
    <w:rsid w:val="087CA2CA"/>
    <w:rsid w:val="088D6CBE"/>
    <w:rsid w:val="088E1F3D"/>
    <w:rsid w:val="08901EB1"/>
    <w:rsid w:val="089293D6"/>
    <w:rsid w:val="08979136"/>
    <w:rsid w:val="08A00405"/>
    <w:rsid w:val="08C089E6"/>
    <w:rsid w:val="08D10607"/>
    <w:rsid w:val="08D1F984"/>
    <w:rsid w:val="08D3F84F"/>
    <w:rsid w:val="08D70158"/>
    <w:rsid w:val="08D82E11"/>
    <w:rsid w:val="08DD3447"/>
    <w:rsid w:val="08F4D3E2"/>
    <w:rsid w:val="08F7C9FA"/>
    <w:rsid w:val="08FC13F3"/>
    <w:rsid w:val="08FD7E5D"/>
    <w:rsid w:val="0901B892"/>
    <w:rsid w:val="0904E355"/>
    <w:rsid w:val="090BA3C4"/>
    <w:rsid w:val="0929B5D1"/>
    <w:rsid w:val="09301697"/>
    <w:rsid w:val="093635E3"/>
    <w:rsid w:val="09365ADC"/>
    <w:rsid w:val="093B2379"/>
    <w:rsid w:val="093FEF97"/>
    <w:rsid w:val="094187A4"/>
    <w:rsid w:val="095187DD"/>
    <w:rsid w:val="0961A06D"/>
    <w:rsid w:val="09688D0E"/>
    <w:rsid w:val="0969AE44"/>
    <w:rsid w:val="097CB157"/>
    <w:rsid w:val="098A3984"/>
    <w:rsid w:val="098FB4DF"/>
    <w:rsid w:val="099681A2"/>
    <w:rsid w:val="099FA792"/>
    <w:rsid w:val="09A982EA"/>
    <w:rsid w:val="09B5ED4D"/>
    <w:rsid w:val="09B72AB1"/>
    <w:rsid w:val="09C06653"/>
    <w:rsid w:val="09C4C659"/>
    <w:rsid w:val="09C5398B"/>
    <w:rsid w:val="09C5DDC5"/>
    <w:rsid w:val="09C7490B"/>
    <w:rsid w:val="09D3414A"/>
    <w:rsid w:val="09DC95D1"/>
    <w:rsid w:val="09ECC51C"/>
    <w:rsid w:val="09F24230"/>
    <w:rsid w:val="09FDE117"/>
    <w:rsid w:val="0A136F40"/>
    <w:rsid w:val="0A1CEC83"/>
    <w:rsid w:val="0A2369E6"/>
    <w:rsid w:val="0A2E2FA3"/>
    <w:rsid w:val="0A31E951"/>
    <w:rsid w:val="0A381A97"/>
    <w:rsid w:val="0A3AB6AA"/>
    <w:rsid w:val="0A4136E8"/>
    <w:rsid w:val="0A486C5D"/>
    <w:rsid w:val="0A4BBD90"/>
    <w:rsid w:val="0A50D3B3"/>
    <w:rsid w:val="0A656723"/>
    <w:rsid w:val="0A68BD81"/>
    <w:rsid w:val="0A7233AD"/>
    <w:rsid w:val="0A73A03D"/>
    <w:rsid w:val="0A77413B"/>
    <w:rsid w:val="0A834F57"/>
    <w:rsid w:val="0A8DCDCC"/>
    <w:rsid w:val="0A8DD346"/>
    <w:rsid w:val="0A8EB4A1"/>
    <w:rsid w:val="0AA95596"/>
    <w:rsid w:val="0AACD237"/>
    <w:rsid w:val="0AD8490A"/>
    <w:rsid w:val="0AE397D6"/>
    <w:rsid w:val="0AE6018A"/>
    <w:rsid w:val="0AF99E18"/>
    <w:rsid w:val="0B0664BD"/>
    <w:rsid w:val="0B0C35C5"/>
    <w:rsid w:val="0B0F2651"/>
    <w:rsid w:val="0B1332FF"/>
    <w:rsid w:val="0B222495"/>
    <w:rsid w:val="0B2617FF"/>
    <w:rsid w:val="0B282255"/>
    <w:rsid w:val="0B2BA7D8"/>
    <w:rsid w:val="0B32F0DE"/>
    <w:rsid w:val="0B334670"/>
    <w:rsid w:val="0B3A6A30"/>
    <w:rsid w:val="0B3C56F4"/>
    <w:rsid w:val="0B3DD658"/>
    <w:rsid w:val="0B3FA719"/>
    <w:rsid w:val="0B41A59A"/>
    <w:rsid w:val="0B441762"/>
    <w:rsid w:val="0B4A0806"/>
    <w:rsid w:val="0B4EC43C"/>
    <w:rsid w:val="0B559114"/>
    <w:rsid w:val="0B579D69"/>
    <w:rsid w:val="0B5C7D38"/>
    <w:rsid w:val="0B5D70CA"/>
    <w:rsid w:val="0B67B476"/>
    <w:rsid w:val="0B6AEC46"/>
    <w:rsid w:val="0B79A2BE"/>
    <w:rsid w:val="0B7B0514"/>
    <w:rsid w:val="0B7E013A"/>
    <w:rsid w:val="0B84C985"/>
    <w:rsid w:val="0B88DA43"/>
    <w:rsid w:val="0B8C6D00"/>
    <w:rsid w:val="0B8D720E"/>
    <w:rsid w:val="0B8EB4E3"/>
    <w:rsid w:val="0B9A2D9E"/>
    <w:rsid w:val="0B9B9BE5"/>
    <w:rsid w:val="0BA3A4B5"/>
    <w:rsid w:val="0BA78375"/>
    <w:rsid w:val="0BAA55E0"/>
    <w:rsid w:val="0BAAF397"/>
    <w:rsid w:val="0BAC0063"/>
    <w:rsid w:val="0BAEAFE2"/>
    <w:rsid w:val="0BC46E07"/>
    <w:rsid w:val="0BC8ED68"/>
    <w:rsid w:val="0BD7E56F"/>
    <w:rsid w:val="0BE22E7B"/>
    <w:rsid w:val="0BE77214"/>
    <w:rsid w:val="0BE86D03"/>
    <w:rsid w:val="0BE9A143"/>
    <w:rsid w:val="0BF472AA"/>
    <w:rsid w:val="0BF850F7"/>
    <w:rsid w:val="0C0435EC"/>
    <w:rsid w:val="0C145DC0"/>
    <w:rsid w:val="0C156E76"/>
    <w:rsid w:val="0C23D372"/>
    <w:rsid w:val="0C2F1DAF"/>
    <w:rsid w:val="0C2FAC51"/>
    <w:rsid w:val="0C4925F2"/>
    <w:rsid w:val="0C4CF7C9"/>
    <w:rsid w:val="0C5B565F"/>
    <w:rsid w:val="0C5BFF9A"/>
    <w:rsid w:val="0C5D4C82"/>
    <w:rsid w:val="0C5D9B2F"/>
    <w:rsid w:val="0C603B2F"/>
    <w:rsid w:val="0C638F64"/>
    <w:rsid w:val="0C647431"/>
    <w:rsid w:val="0C69BA69"/>
    <w:rsid w:val="0C6FFED0"/>
    <w:rsid w:val="0C7200AE"/>
    <w:rsid w:val="0C7765D8"/>
    <w:rsid w:val="0C7812AA"/>
    <w:rsid w:val="0C885D11"/>
    <w:rsid w:val="0C89C6F1"/>
    <w:rsid w:val="0C89FE79"/>
    <w:rsid w:val="0C8B69F4"/>
    <w:rsid w:val="0C938E0C"/>
    <w:rsid w:val="0C97649C"/>
    <w:rsid w:val="0C999432"/>
    <w:rsid w:val="0CA5D273"/>
    <w:rsid w:val="0CB201D2"/>
    <w:rsid w:val="0CC33188"/>
    <w:rsid w:val="0CCE5CAE"/>
    <w:rsid w:val="0CCEC7F9"/>
    <w:rsid w:val="0CD34390"/>
    <w:rsid w:val="0CD991EE"/>
    <w:rsid w:val="0CD9F005"/>
    <w:rsid w:val="0CDB19B6"/>
    <w:rsid w:val="0CDD868B"/>
    <w:rsid w:val="0CE06DC5"/>
    <w:rsid w:val="0CE2A070"/>
    <w:rsid w:val="0CE33EBE"/>
    <w:rsid w:val="0CE5703B"/>
    <w:rsid w:val="0CF3010F"/>
    <w:rsid w:val="0CF8292A"/>
    <w:rsid w:val="0CFFB71E"/>
    <w:rsid w:val="0D07EC90"/>
    <w:rsid w:val="0D09B761"/>
    <w:rsid w:val="0D1453A6"/>
    <w:rsid w:val="0D170A2A"/>
    <w:rsid w:val="0D1FC579"/>
    <w:rsid w:val="0D234D9C"/>
    <w:rsid w:val="0D29D5DA"/>
    <w:rsid w:val="0D333088"/>
    <w:rsid w:val="0D44F427"/>
    <w:rsid w:val="0D5EE6C1"/>
    <w:rsid w:val="0D61C956"/>
    <w:rsid w:val="0D61FEF6"/>
    <w:rsid w:val="0D6A356F"/>
    <w:rsid w:val="0D6A8BC2"/>
    <w:rsid w:val="0D77C3FE"/>
    <w:rsid w:val="0D79226F"/>
    <w:rsid w:val="0D90C1CD"/>
    <w:rsid w:val="0D939876"/>
    <w:rsid w:val="0D979903"/>
    <w:rsid w:val="0D9C76A0"/>
    <w:rsid w:val="0DA73E81"/>
    <w:rsid w:val="0DB7B00B"/>
    <w:rsid w:val="0DBEB934"/>
    <w:rsid w:val="0DC6BB39"/>
    <w:rsid w:val="0DC8044B"/>
    <w:rsid w:val="0DD673D3"/>
    <w:rsid w:val="0DD7997E"/>
    <w:rsid w:val="0DD878A2"/>
    <w:rsid w:val="0DD88C56"/>
    <w:rsid w:val="0DE5447B"/>
    <w:rsid w:val="0DECC5D3"/>
    <w:rsid w:val="0DF07318"/>
    <w:rsid w:val="0DF08FC4"/>
    <w:rsid w:val="0E03FE51"/>
    <w:rsid w:val="0E0C3620"/>
    <w:rsid w:val="0E0F05E7"/>
    <w:rsid w:val="0E11C44A"/>
    <w:rsid w:val="0E12FB0A"/>
    <w:rsid w:val="0E1D1473"/>
    <w:rsid w:val="0E2BBCF3"/>
    <w:rsid w:val="0E307B68"/>
    <w:rsid w:val="0E307D0E"/>
    <w:rsid w:val="0E43D6E0"/>
    <w:rsid w:val="0E445BF4"/>
    <w:rsid w:val="0E45E47A"/>
    <w:rsid w:val="0E4D6F05"/>
    <w:rsid w:val="0E4F80AB"/>
    <w:rsid w:val="0E56FB91"/>
    <w:rsid w:val="0E65F523"/>
    <w:rsid w:val="0E6E289B"/>
    <w:rsid w:val="0E700D00"/>
    <w:rsid w:val="0E76974B"/>
    <w:rsid w:val="0E77E6A1"/>
    <w:rsid w:val="0E784C26"/>
    <w:rsid w:val="0E83AEA7"/>
    <w:rsid w:val="0E952C5F"/>
    <w:rsid w:val="0EA31219"/>
    <w:rsid w:val="0EA710A4"/>
    <w:rsid w:val="0EBA5871"/>
    <w:rsid w:val="0EC33AFC"/>
    <w:rsid w:val="0ECA548E"/>
    <w:rsid w:val="0EDEB02E"/>
    <w:rsid w:val="0EE3D481"/>
    <w:rsid w:val="0EEEB0AE"/>
    <w:rsid w:val="0EF260F9"/>
    <w:rsid w:val="0EF9D535"/>
    <w:rsid w:val="0EFF34C9"/>
    <w:rsid w:val="0F010EF0"/>
    <w:rsid w:val="0F05A35C"/>
    <w:rsid w:val="0F084FF2"/>
    <w:rsid w:val="0F1477EB"/>
    <w:rsid w:val="0F2D0AE4"/>
    <w:rsid w:val="0F2FAF87"/>
    <w:rsid w:val="0F44535B"/>
    <w:rsid w:val="0F47A290"/>
    <w:rsid w:val="0F483F0D"/>
    <w:rsid w:val="0F56C8C7"/>
    <w:rsid w:val="0F59D8AC"/>
    <w:rsid w:val="0F5D3699"/>
    <w:rsid w:val="0F64F5FD"/>
    <w:rsid w:val="0F6E4767"/>
    <w:rsid w:val="0F6EADCA"/>
    <w:rsid w:val="0F6F5F8D"/>
    <w:rsid w:val="0F703133"/>
    <w:rsid w:val="0F71B8D3"/>
    <w:rsid w:val="0F7785BA"/>
    <w:rsid w:val="0F7F1DDE"/>
    <w:rsid w:val="0F848DF4"/>
    <w:rsid w:val="0F9FE173"/>
    <w:rsid w:val="0FA0066C"/>
    <w:rsid w:val="0FAE1EB1"/>
    <w:rsid w:val="0FB5815D"/>
    <w:rsid w:val="0FB737F7"/>
    <w:rsid w:val="0FC34DC0"/>
    <w:rsid w:val="0FC6B257"/>
    <w:rsid w:val="0FCD03DB"/>
    <w:rsid w:val="0FCE9EB3"/>
    <w:rsid w:val="0FD11A05"/>
    <w:rsid w:val="0FD3CFF6"/>
    <w:rsid w:val="0FD5235C"/>
    <w:rsid w:val="0FE00B77"/>
    <w:rsid w:val="0FF04747"/>
    <w:rsid w:val="0FF0BA2F"/>
    <w:rsid w:val="0FF170B1"/>
    <w:rsid w:val="0FF2CA53"/>
    <w:rsid w:val="1010306E"/>
    <w:rsid w:val="1030BC69"/>
    <w:rsid w:val="1047911B"/>
    <w:rsid w:val="104C1718"/>
    <w:rsid w:val="104DBA3D"/>
    <w:rsid w:val="10508532"/>
    <w:rsid w:val="1051F3D3"/>
    <w:rsid w:val="105AA698"/>
    <w:rsid w:val="1064423C"/>
    <w:rsid w:val="10644290"/>
    <w:rsid w:val="10697BBA"/>
    <w:rsid w:val="1070D7F6"/>
    <w:rsid w:val="108C2E07"/>
    <w:rsid w:val="108E051D"/>
    <w:rsid w:val="10907345"/>
    <w:rsid w:val="109CC6B8"/>
    <w:rsid w:val="10A3D076"/>
    <w:rsid w:val="10AD90B1"/>
    <w:rsid w:val="10AE5375"/>
    <w:rsid w:val="10BF6BB1"/>
    <w:rsid w:val="10CB9BCB"/>
    <w:rsid w:val="10D50CFA"/>
    <w:rsid w:val="10E817D4"/>
    <w:rsid w:val="10EB6869"/>
    <w:rsid w:val="10F9D4E9"/>
    <w:rsid w:val="11050E84"/>
    <w:rsid w:val="111224C8"/>
    <w:rsid w:val="111292EF"/>
    <w:rsid w:val="1115520C"/>
    <w:rsid w:val="1128743D"/>
    <w:rsid w:val="112F70BD"/>
    <w:rsid w:val="113BFF8D"/>
    <w:rsid w:val="11424B4D"/>
    <w:rsid w:val="1142DD35"/>
    <w:rsid w:val="1150E23F"/>
    <w:rsid w:val="115C26AE"/>
    <w:rsid w:val="115D01C4"/>
    <w:rsid w:val="11621E4D"/>
    <w:rsid w:val="1168FEF7"/>
    <w:rsid w:val="1169A19D"/>
    <w:rsid w:val="1170DBD7"/>
    <w:rsid w:val="1176335C"/>
    <w:rsid w:val="1181BF6F"/>
    <w:rsid w:val="1181CF04"/>
    <w:rsid w:val="11854520"/>
    <w:rsid w:val="11895F97"/>
    <w:rsid w:val="11899030"/>
    <w:rsid w:val="118A6C62"/>
    <w:rsid w:val="118BBBE6"/>
    <w:rsid w:val="119A2F4C"/>
    <w:rsid w:val="119C84E5"/>
    <w:rsid w:val="119D738C"/>
    <w:rsid w:val="11A8291D"/>
    <w:rsid w:val="11A8B2AA"/>
    <w:rsid w:val="11ABD9C9"/>
    <w:rsid w:val="11B0A9DF"/>
    <w:rsid w:val="11CA9367"/>
    <w:rsid w:val="11CBC012"/>
    <w:rsid w:val="11D122D9"/>
    <w:rsid w:val="11E8EA41"/>
    <w:rsid w:val="11FAD1EF"/>
    <w:rsid w:val="12141289"/>
    <w:rsid w:val="121905A0"/>
    <w:rsid w:val="1227FE68"/>
    <w:rsid w:val="122C6510"/>
    <w:rsid w:val="12347D4A"/>
    <w:rsid w:val="12348579"/>
    <w:rsid w:val="123733BC"/>
    <w:rsid w:val="123BBF5B"/>
    <w:rsid w:val="1255AF09"/>
    <w:rsid w:val="126F1DAF"/>
    <w:rsid w:val="127204D3"/>
    <w:rsid w:val="1272AEC6"/>
    <w:rsid w:val="12751269"/>
    <w:rsid w:val="127EB2CD"/>
    <w:rsid w:val="127FDDCA"/>
    <w:rsid w:val="1286F822"/>
    <w:rsid w:val="12A67D5A"/>
    <w:rsid w:val="12AF070B"/>
    <w:rsid w:val="12B43580"/>
    <w:rsid w:val="12BC0FCA"/>
    <w:rsid w:val="12C2F5A9"/>
    <w:rsid w:val="12CA6437"/>
    <w:rsid w:val="12CC8B3C"/>
    <w:rsid w:val="12F15476"/>
    <w:rsid w:val="12F54F42"/>
    <w:rsid w:val="12F6585B"/>
    <w:rsid w:val="12FAAB91"/>
    <w:rsid w:val="13051832"/>
    <w:rsid w:val="1305945F"/>
    <w:rsid w:val="1306D693"/>
    <w:rsid w:val="1319F2E6"/>
    <w:rsid w:val="13224D96"/>
    <w:rsid w:val="13245F63"/>
    <w:rsid w:val="132A9FBF"/>
    <w:rsid w:val="1334A7EA"/>
    <w:rsid w:val="13466E35"/>
    <w:rsid w:val="13469A49"/>
    <w:rsid w:val="134CA178"/>
    <w:rsid w:val="135015E5"/>
    <w:rsid w:val="13582025"/>
    <w:rsid w:val="135E817A"/>
    <w:rsid w:val="13679073"/>
    <w:rsid w:val="13702FCA"/>
    <w:rsid w:val="137C16CF"/>
    <w:rsid w:val="137FDAD5"/>
    <w:rsid w:val="138FF72C"/>
    <w:rsid w:val="138FFECB"/>
    <w:rsid w:val="139B3672"/>
    <w:rsid w:val="139BCEB5"/>
    <w:rsid w:val="139D2F63"/>
    <w:rsid w:val="13A656B7"/>
    <w:rsid w:val="13B240B7"/>
    <w:rsid w:val="13C013D9"/>
    <w:rsid w:val="13D97779"/>
    <w:rsid w:val="13DA4993"/>
    <w:rsid w:val="13EA59FD"/>
    <w:rsid w:val="13F17DB1"/>
    <w:rsid w:val="13F994F3"/>
    <w:rsid w:val="13F9C77A"/>
    <w:rsid w:val="13FA0F52"/>
    <w:rsid w:val="13FB3642"/>
    <w:rsid w:val="13FD46B2"/>
    <w:rsid w:val="1405522F"/>
    <w:rsid w:val="141462B9"/>
    <w:rsid w:val="141C16C5"/>
    <w:rsid w:val="141E0D65"/>
    <w:rsid w:val="143A1860"/>
    <w:rsid w:val="143A81D9"/>
    <w:rsid w:val="1442937A"/>
    <w:rsid w:val="14450939"/>
    <w:rsid w:val="144779D9"/>
    <w:rsid w:val="14480DB1"/>
    <w:rsid w:val="1449E20B"/>
    <w:rsid w:val="144A4010"/>
    <w:rsid w:val="144B437E"/>
    <w:rsid w:val="144C78D2"/>
    <w:rsid w:val="145984D1"/>
    <w:rsid w:val="145A99EB"/>
    <w:rsid w:val="145CECEF"/>
    <w:rsid w:val="1467DD71"/>
    <w:rsid w:val="14732FFB"/>
    <w:rsid w:val="14796573"/>
    <w:rsid w:val="147DC715"/>
    <w:rsid w:val="14912A51"/>
    <w:rsid w:val="149D0AF4"/>
    <w:rsid w:val="14A126B7"/>
    <w:rsid w:val="14A87631"/>
    <w:rsid w:val="14B0B476"/>
    <w:rsid w:val="14B2DE99"/>
    <w:rsid w:val="14B8423E"/>
    <w:rsid w:val="14B961C1"/>
    <w:rsid w:val="14C4ACD7"/>
    <w:rsid w:val="14D725C9"/>
    <w:rsid w:val="14D8F587"/>
    <w:rsid w:val="14E26AAA"/>
    <w:rsid w:val="14E93129"/>
    <w:rsid w:val="14EBF00E"/>
    <w:rsid w:val="14ED31FC"/>
    <w:rsid w:val="14EF87FA"/>
    <w:rsid w:val="14F3A486"/>
    <w:rsid w:val="14F669AE"/>
    <w:rsid w:val="14FD16D5"/>
    <w:rsid w:val="150360D4"/>
    <w:rsid w:val="15064458"/>
    <w:rsid w:val="15155586"/>
    <w:rsid w:val="1516851C"/>
    <w:rsid w:val="15258B39"/>
    <w:rsid w:val="1527C910"/>
    <w:rsid w:val="152CBEBC"/>
    <w:rsid w:val="15339758"/>
    <w:rsid w:val="1538A35F"/>
    <w:rsid w:val="153B17C9"/>
    <w:rsid w:val="15481882"/>
    <w:rsid w:val="154EC8A3"/>
    <w:rsid w:val="155BDA80"/>
    <w:rsid w:val="1562674D"/>
    <w:rsid w:val="156B0350"/>
    <w:rsid w:val="156EE656"/>
    <w:rsid w:val="156F1A5B"/>
    <w:rsid w:val="1577C89A"/>
    <w:rsid w:val="157F46F1"/>
    <w:rsid w:val="15806808"/>
    <w:rsid w:val="15820A92"/>
    <w:rsid w:val="159140C0"/>
    <w:rsid w:val="15A77276"/>
    <w:rsid w:val="15BF4E71"/>
    <w:rsid w:val="15D259EC"/>
    <w:rsid w:val="15E3AE8B"/>
    <w:rsid w:val="16054A42"/>
    <w:rsid w:val="1605A5FE"/>
    <w:rsid w:val="1609F827"/>
    <w:rsid w:val="161404FA"/>
    <w:rsid w:val="161706A2"/>
    <w:rsid w:val="1621B686"/>
    <w:rsid w:val="163E9C77"/>
    <w:rsid w:val="163FF664"/>
    <w:rsid w:val="16407DED"/>
    <w:rsid w:val="16430FB9"/>
    <w:rsid w:val="16464D1E"/>
    <w:rsid w:val="164D9ED7"/>
    <w:rsid w:val="165C0025"/>
    <w:rsid w:val="16740B2C"/>
    <w:rsid w:val="1681407C"/>
    <w:rsid w:val="16A80171"/>
    <w:rsid w:val="16ABEEB0"/>
    <w:rsid w:val="16C3F0F6"/>
    <w:rsid w:val="16C99B44"/>
    <w:rsid w:val="16CB0383"/>
    <w:rsid w:val="16CC8699"/>
    <w:rsid w:val="16D7FDD2"/>
    <w:rsid w:val="16E9B127"/>
    <w:rsid w:val="16F037CF"/>
    <w:rsid w:val="16F149BD"/>
    <w:rsid w:val="1711EF43"/>
    <w:rsid w:val="17127C1B"/>
    <w:rsid w:val="1717FD07"/>
    <w:rsid w:val="171829DF"/>
    <w:rsid w:val="17239997"/>
    <w:rsid w:val="1723C95B"/>
    <w:rsid w:val="17258DB3"/>
    <w:rsid w:val="17296675"/>
    <w:rsid w:val="173293EB"/>
    <w:rsid w:val="1735C412"/>
    <w:rsid w:val="17364099"/>
    <w:rsid w:val="1736D2D2"/>
    <w:rsid w:val="1739D69D"/>
    <w:rsid w:val="173C526B"/>
    <w:rsid w:val="17420883"/>
    <w:rsid w:val="174E97FF"/>
    <w:rsid w:val="1751D307"/>
    <w:rsid w:val="17546FF3"/>
    <w:rsid w:val="17564E71"/>
    <w:rsid w:val="1764BB9A"/>
    <w:rsid w:val="17791ED8"/>
    <w:rsid w:val="177E6EAF"/>
    <w:rsid w:val="177F224C"/>
    <w:rsid w:val="178CA02B"/>
    <w:rsid w:val="17A2B2B0"/>
    <w:rsid w:val="17AD61DB"/>
    <w:rsid w:val="17B0181F"/>
    <w:rsid w:val="17B6D967"/>
    <w:rsid w:val="17C4AD6B"/>
    <w:rsid w:val="17C9B45E"/>
    <w:rsid w:val="17D0BCA7"/>
    <w:rsid w:val="17DA705D"/>
    <w:rsid w:val="17E3AD9B"/>
    <w:rsid w:val="17EAB926"/>
    <w:rsid w:val="17F2A2A3"/>
    <w:rsid w:val="17F44657"/>
    <w:rsid w:val="17F9236F"/>
    <w:rsid w:val="17F9C635"/>
    <w:rsid w:val="17FF66CD"/>
    <w:rsid w:val="18015D74"/>
    <w:rsid w:val="1806C453"/>
    <w:rsid w:val="180A2AE0"/>
    <w:rsid w:val="181FD5B1"/>
    <w:rsid w:val="1821BA10"/>
    <w:rsid w:val="182E12DC"/>
    <w:rsid w:val="183455C5"/>
    <w:rsid w:val="18402D21"/>
    <w:rsid w:val="18418A62"/>
    <w:rsid w:val="18478FB2"/>
    <w:rsid w:val="18483089"/>
    <w:rsid w:val="184FB25C"/>
    <w:rsid w:val="184FDFE3"/>
    <w:rsid w:val="185326DD"/>
    <w:rsid w:val="18565DA0"/>
    <w:rsid w:val="1865594D"/>
    <w:rsid w:val="18767768"/>
    <w:rsid w:val="1883287E"/>
    <w:rsid w:val="188CF0CA"/>
    <w:rsid w:val="188D1A1E"/>
    <w:rsid w:val="189027A3"/>
    <w:rsid w:val="189178CF"/>
    <w:rsid w:val="18973FEC"/>
    <w:rsid w:val="189AB41A"/>
    <w:rsid w:val="189B0ED9"/>
    <w:rsid w:val="18B24BC2"/>
    <w:rsid w:val="18C85BA1"/>
    <w:rsid w:val="18C87432"/>
    <w:rsid w:val="18C9F4A1"/>
    <w:rsid w:val="18D2F20E"/>
    <w:rsid w:val="18D6716A"/>
    <w:rsid w:val="18DF7E98"/>
    <w:rsid w:val="18E23730"/>
    <w:rsid w:val="18EF87E8"/>
    <w:rsid w:val="18F880C8"/>
    <w:rsid w:val="190F1D33"/>
    <w:rsid w:val="191893F3"/>
    <w:rsid w:val="192C42F7"/>
    <w:rsid w:val="1932E0BD"/>
    <w:rsid w:val="193321FF"/>
    <w:rsid w:val="193DB3B2"/>
    <w:rsid w:val="1947CF9C"/>
    <w:rsid w:val="1959E021"/>
    <w:rsid w:val="195B8943"/>
    <w:rsid w:val="195DF45B"/>
    <w:rsid w:val="196043C7"/>
    <w:rsid w:val="19676593"/>
    <w:rsid w:val="196A482B"/>
    <w:rsid w:val="196AAC67"/>
    <w:rsid w:val="1973DD9F"/>
    <w:rsid w:val="197DACF1"/>
    <w:rsid w:val="19805A19"/>
    <w:rsid w:val="19822D30"/>
    <w:rsid w:val="1983952A"/>
    <w:rsid w:val="19859FA3"/>
    <w:rsid w:val="19886CB3"/>
    <w:rsid w:val="198ACEE0"/>
    <w:rsid w:val="199016B8"/>
    <w:rsid w:val="1990F475"/>
    <w:rsid w:val="19910086"/>
    <w:rsid w:val="1998C133"/>
    <w:rsid w:val="199A2A3B"/>
    <w:rsid w:val="199EC519"/>
    <w:rsid w:val="19A531F1"/>
    <w:rsid w:val="19BF3168"/>
    <w:rsid w:val="19C33040"/>
    <w:rsid w:val="19C4F9D0"/>
    <w:rsid w:val="19C849B1"/>
    <w:rsid w:val="19CF327A"/>
    <w:rsid w:val="19D410C7"/>
    <w:rsid w:val="19D6AC32"/>
    <w:rsid w:val="19D9ED69"/>
    <w:rsid w:val="19E7DA00"/>
    <w:rsid w:val="19EAE7C5"/>
    <w:rsid w:val="19EBF9AF"/>
    <w:rsid w:val="19F0A3A5"/>
    <w:rsid w:val="19F3B842"/>
    <w:rsid w:val="19FA8AD0"/>
    <w:rsid w:val="19FBDA4D"/>
    <w:rsid w:val="1A01B1FF"/>
    <w:rsid w:val="1A0EF9F4"/>
    <w:rsid w:val="1A103342"/>
    <w:rsid w:val="1A22CA1F"/>
    <w:rsid w:val="1A2DD932"/>
    <w:rsid w:val="1A318090"/>
    <w:rsid w:val="1A39F35D"/>
    <w:rsid w:val="1A3A2556"/>
    <w:rsid w:val="1A493561"/>
    <w:rsid w:val="1A580674"/>
    <w:rsid w:val="1A5AFC05"/>
    <w:rsid w:val="1A719481"/>
    <w:rsid w:val="1A7E8556"/>
    <w:rsid w:val="1A8374D2"/>
    <w:rsid w:val="1A8BB46B"/>
    <w:rsid w:val="1A8FB16D"/>
    <w:rsid w:val="1A92E83D"/>
    <w:rsid w:val="1A94DC6E"/>
    <w:rsid w:val="1A9A120D"/>
    <w:rsid w:val="1A9B666F"/>
    <w:rsid w:val="1A9E4849"/>
    <w:rsid w:val="1AB13E67"/>
    <w:rsid w:val="1ABAD1A4"/>
    <w:rsid w:val="1ABC65B7"/>
    <w:rsid w:val="1AC98C42"/>
    <w:rsid w:val="1ADA5372"/>
    <w:rsid w:val="1AE2E696"/>
    <w:rsid w:val="1AE8BB0E"/>
    <w:rsid w:val="1AF904B7"/>
    <w:rsid w:val="1AFA28E0"/>
    <w:rsid w:val="1B0AEC36"/>
    <w:rsid w:val="1B0B3507"/>
    <w:rsid w:val="1B0CF2A8"/>
    <w:rsid w:val="1B1271CC"/>
    <w:rsid w:val="1B138C45"/>
    <w:rsid w:val="1B1F4379"/>
    <w:rsid w:val="1B2D00D3"/>
    <w:rsid w:val="1B2DE849"/>
    <w:rsid w:val="1B3B3C2E"/>
    <w:rsid w:val="1B40AAB7"/>
    <w:rsid w:val="1B445752"/>
    <w:rsid w:val="1B49AF2B"/>
    <w:rsid w:val="1B4A65E5"/>
    <w:rsid w:val="1B505DF7"/>
    <w:rsid w:val="1B51AC2E"/>
    <w:rsid w:val="1B5C7ACB"/>
    <w:rsid w:val="1B65E7F1"/>
    <w:rsid w:val="1B6B6CE0"/>
    <w:rsid w:val="1B71839E"/>
    <w:rsid w:val="1B86C526"/>
    <w:rsid w:val="1B8824DF"/>
    <w:rsid w:val="1B8844F5"/>
    <w:rsid w:val="1B886E4C"/>
    <w:rsid w:val="1B8F9F8A"/>
    <w:rsid w:val="1B963EDB"/>
    <w:rsid w:val="1B971E46"/>
    <w:rsid w:val="1BB2A171"/>
    <w:rsid w:val="1BB5410F"/>
    <w:rsid w:val="1BB5E5F3"/>
    <w:rsid w:val="1BBAF6EA"/>
    <w:rsid w:val="1BCD50F1"/>
    <w:rsid w:val="1BD5F5B7"/>
    <w:rsid w:val="1BDF490F"/>
    <w:rsid w:val="1BE941DA"/>
    <w:rsid w:val="1BEB9B02"/>
    <w:rsid w:val="1C0ECFD2"/>
    <w:rsid w:val="1C1ACD03"/>
    <w:rsid w:val="1C1C6638"/>
    <w:rsid w:val="1C25C17E"/>
    <w:rsid w:val="1C28D452"/>
    <w:rsid w:val="1C37EA9F"/>
    <w:rsid w:val="1C3B86B2"/>
    <w:rsid w:val="1C41AD56"/>
    <w:rsid w:val="1C4430AE"/>
    <w:rsid w:val="1C51551A"/>
    <w:rsid w:val="1C54CE47"/>
    <w:rsid w:val="1C57C23F"/>
    <w:rsid w:val="1C5A47EF"/>
    <w:rsid w:val="1C60114E"/>
    <w:rsid w:val="1C6350EF"/>
    <w:rsid w:val="1C7A915A"/>
    <w:rsid w:val="1C8B5F8E"/>
    <w:rsid w:val="1C9265F6"/>
    <w:rsid w:val="1C951D19"/>
    <w:rsid w:val="1C9CEB2D"/>
    <w:rsid w:val="1CADF3FA"/>
    <w:rsid w:val="1CAE5BD5"/>
    <w:rsid w:val="1CB643B1"/>
    <w:rsid w:val="1CC8E20D"/>
    <w:rsid w:val="1CD03D91"/>
    <w:rsid w:val="1CF52B6E"/>
    <w:rsid w:val="1CFB7233"/>
    <w:rsid w:val="1D04E2E7"/>
    <w:rsid w:val="1D0752FE"/>
    <w:rsid w:val="1D076486"/>
    <w:rsid w:val="1D136CFF"/>
    <w:rsid w:val="1D17075F"/>
    <w:rsid w:val="1D292888"/>
    <w:rsid w:val="1D294ED1"/>
    <w:rsid w:val="1D2B0B0E"/>
    <w:rsid w:val="1D2C371F"/>
    <w:rsid w:val="1D2FDFD8"/>
    <w:rsid w:val="1D503772"/>
    <w:rsid w:val="1D50520D"/>
    <w:rsid w:val="1D50D93A"/>
    <w:rsid w:val="1D5214F3"/>
    <w:rsid w:val="1D584230"/>
    <w:rsid w:val="1D67A97B"/>
    <w:rsid w:val="1D6E0CBC"/>
    <w:rsid w:val="1D76B3D8"/>
    <w:rsid w:val="1D7D3D85"/>
    <w:rsid w:val="1D80EFFC"/>
    <w:rsid w:val="1D936968"/>
    <w:rsid w:val="1DCD7EC2"/>
    <w:rsid w:val="1DCEE5C9"/>
    <w:rsid w:val="1DDAED1D"/>
    <w:rsid w:val="1DE0010F"/>
    <w:rsid w:val="1DED257B"/>
    <w:rsid w:val="1DFBE1AF"/>
    <w:rsid w:val="1E04B54E"/>
    <w:rsid w:val="1E0BBFDD"/>
    <w:rsid w:val="1E0D3711"/>
    <w:rsid w:val="1E19EEEA"/>
    <w:rsid w:val="1E211271"/>
    <w:rsid w:val="1E4EE5D7"/>
    <w:rsid w:val="1E508D17"/>
    <w:rsid w:val="1E5728EB"/>
    <w:rsid w:val="1E5F6147"/>
    <w:rsid w:val="1E61A513"/>
    <w:rsid w:val="1E6A861C"/>
    <w:rsid w:val="1E861B3E"/>
    <w:rsid w:val="1E8D94DA"/>
    <w:rsid w:val="1E93CD5F"/>
    <w:rsid w:val="1E9843EC"/>
    <w:rsid w:val="1E9895C4"/>
    <w:rsid w:val="1E9ACE4C"/>
    <w:rsid w:val="1EA4A0EC"/>
    <w:rsid w:val="1EAF0714"/>
    <w:rsid w:val="1EB56858"/>
    <w:rsid w:val="1EB6C746"/>
    <w:rsid w:val="1EC37325"/>
    <w:rsid w:val="1EC49B72"/>
    <w:rsid w:val="1EC83434"/>
    <w:rsid w:val="1ECAFFD0"/>
    <w:rsid w:val="1ED1A32E"/>
    <w:rsid w:val="1ED4E2BC"/>
    <w:rsid w:val="1ED78422"/>
    <w:rsid w:val="1EDD1EB3"/>
    <w:rsid w:val="1EF5D35F"/>
    <w:rsid w:val="1EF625B6"/>
    <w:rsid w:val="1EF9DCFF"/>
    <w:rsid w:val="1F0795AF"/>
    <w:rsid w:val="1F0B99A9"/>
    <w:rsid w:val="1F0E21F1"/>
    <w:rsid w:val="1F15AEDB"/>
    <w:rsid w:val="1F17A303"/>
    <w:rsid w:val="1F29A4EB"/>
    <w:rsid w:val="1F2DDDC7"/>
    <w:rsid w:val="1F2EE35B"/>
    <w:rsid w:val="1F3E616B"/>
    <w:rsid w:val="1F42A478"/>
    <w:rsid w:val="1F55C50F"/>
    <w:rsid w:val="1F592924"/>
    <w:rsid w:val="1F5EDBF1"/>
    <w:rsid w:val="1F5F9B8C"/>
    <w:rsid w:val="1F5FFBC7"/>
    <w:rsid w:val="1F71FC39"/>
    <w:rsid w:val="1F75C5D8"/>
    <w:rsid w:val="1F777D86"/>
    <w:rsid w:val="1F78C213"/>
    <w:rsid w:val="1F7B1DE1"/>
    <w:rsid w:val="1F7C3C53"/>
    <w:rsid w:val="1F89B492"/>
    <w:rsid w:val="1F91E8B1"/>
    <w:rsid w:val="1F9636F0"/>
    <w:rsid w:val="1F9AB425"/>
    <w:rsid w:val="1F9BD74B"/>
    <w:rsid w:val="1FB47B8F"/>
    <w:rsid w:val="1FB7924A"/>
    <w:rsid w:val="1FC58DD5"/>
    <w:rsid w:val="1FC95334"/>
    <w:rsid w:val="1FCC4064"/>
    <w:rsid w:val="1FD12243"/>
    <w:rsid w:val="1FD54499"/>
    <w:rsid w:val="1FD5D491"/>
    <w:rsid w:val="1FDCE5D6"/>
    <w:rsid w:val="1FE16DD1"/>
    <w:rsid w:val="1FE7B488"/>
    <w:rsid w:val="1FE8310F"/>
    <w:rsid w:val="1FE893B9"/>
    <w:rsid w:val="1FEBF77B"/>
    <w:rsid w:val="1FF14F0F"/>
    <w:rsid w:val="1FF90604"/>
    <w:rsid w:val="20064ECC"/>
    <w:rsid w:val="201B3701"/>
    <w:rsid w:val="202BCBDD"/>
    <w:rsid w:val="202E5F81"/>
    <w:rsid w:val="203C4776"/>
    <w:rsid w:val="2048B321"/>
    <w:rsid w:val="205138B9"/>
    <w:rsid w:val="2062C100"/>
    <w:rsid w:val="207365AA"/>
    <w:rsid w:val="20774490"/>
    <w:rsid w:val="207C01E3"/>
    <w:rsid w:val="2089E82A"/>
    <w:rsid w:val="2090F8D2"/>
    <w:rsid w:val="20922689"/>
    <w:rsid w:val="2093B74E"/>
    <w:rsid w:val="20A42319"/>
    <w:rsid w:val="20A8710B"/>
    <w:rsid w:val="20BDF813"/>
    <w:rsid w:val="20D09B40"/>
    <w:rsid w:val="20D14C38"/>
    <w:rsid w:val="20D8116F"/>
    <w:rsid w:val="20D92DA4"/>
    <w:rsid w:val="20E0D605"/>
    <w:rsid w:val="20F8015B"/>
    <w:rsid w:val="21008677"/>
    <w:rsid w:val="210605E1"/>
    <w:rsid w:val="2107DE85"/>
    <w:rsid w:val="210FF2AF"/>
    <w:rsid w:val="2114AA07"/>
    <w:rsid w:val="211ABDF7"/>
    <w:rsid w:val="2122479A"/>
    <w:rsid w:val="2126EABB"/>
    <w:rsid w:val="212CA972"/>
    <w:rsid w:val="213F3195"/>
    <w:rsid w:val="215C14D2"/>
    <w:rsid w:val="216134B5"/>
    <w:rsid w:val="216F12CF"/>
    <w:rsid w:val="21716725"/>
    <w:rsid w:val="2172EE7E"/>
    <w:rsid w:val="217B73D2"/>
    <w:rsid w:val="218353EC"/>
    <w:rsid w:val="2187B1A9"/>
    <w:rsid w:val="21885E0F"/>
    <w:rsid w:val="2188BED6"/>
    <w:rsid w:val="21B0D397"/>
    <w:rsid w:val="21B32888"/>
    <w:rsid w:val="21B6DEAB"/>
    <w:rsid w:val="21B90611"/>
    <w:rsid w:val="21B97699"/>
    <w:rsid w:val="21BB4925"/>
    <w:rsid w:val="21D458BD"/>
    <w:rsid w:val="21D54967"/>
    <w:rsid w:val="21DB45C7"/>
    <w:rsid w:val="21E0C522"/>
    <w:rsid w:val="21E418FA"/>
    <w:rsid w:val="21E4F1E4"/>
    <w:rsid w:val="21EC9331"/>
    <w:rsid w:val="220E817A"/>
    <w:rsid w:val="220EBE85"/>
    <w:rsid w:val="221787CC"/>
    <w:rsid w:val="221D6942"/>
    <w:rsid w:val="2225A7EF"/>
    <w:rsid w:val="223C9275"/>
    <w:rsid w:val="2250595D"/>
    <w:rsid w:val="2261EA54"/>
    <w:rsid w:val="226AC3D4"/>
    <w:rsid w:val="22784A11"/>
    <w:rsid w:val="227F3D5D"/>
    <w:rsid w:val="229BACE5"/>
    <w:rsid w:val="229EA174"/>
    <w:rsid w:val="22A76E41"/>
    <w:rsid w:val="22A8D37D"/>
    <w:rsid w:val="22AEFADD"/>
    <w:rsid w:val="22B3FD75"/>
    <w:rsid w:val="22B84481"/>
    <w:rsid w:val="22C4C003"/>
    <w:rsid w:val="22C58138"/>
    <w:rsid w:val="22CC3DF8"/>
    <w:rsid w:val="22CFC526"/>
    <w:rsid w:val="22D5B37F"/>
    <w:rsid w:val="22D71806"/>
    <w:rsid w:val="22DEA624"/>
    <w:rsid w:val="22E2D5A4"/>
    <w:rsid w:val="22F4F4B7"/>
    <w:rsid w:val="23089957"/>
    <w:rsid w:val="2313E32D"/>
    <w:rsid w:val="23171306"/>
    <w:rsid w:val="2322C09B"/>
    <w:rsid w:val="23288FCE"/>
    <w:rsid w:val="23387E97"/>
    <w:rsid w:val="233A832D"/>
    <w:rsid w:val="23469707"/>
    <w:rsid w:val="23504A6E"/>
    <w:rsid w:val="2360EF20"/>
    <w:rsid w:val="2368E9F5"/>
    <w:rsid w:val="236DC8A6"/>
    <w:rsid w:val="237812E6"/>
    <w:rsid w:val="237E13FE"/>
    <w:rsid w:val="238CC1BB"/>
    <w:rsid w:val="2392C346"/>
    <w:rsid w:val="239C5697"/>
    <w:rsid w:val="23A8C101"/>
    <w:rsid w:val="23B1F442"/>
    <w:rsid w:val="23C10AB0"/>
    <w:rsid w:val="23C456E0"/>
    <w:rsid w:val="23CD18FF"/>
    <w:rsid w:val="23D634CA"/>
    <w:rsid w:val="23D7E227"/>
    <w:rsid w:val="23DC3A9F"/>
    <w:rsid w:val="23DD1921"/>
    <w:rsid w:val="23E0766F"/>
    <w:rsid w:val="23F0435B"/>
    <w:rsid w:val="23F075CB"/>
    <w:rsid w:val="23F4935F"/>
    <w:rsid w:val="23F84957"/>
    <w:rsid w:val="2409F4AB"/>
    <w:rsid w:val="240C099C"/>
    <w:rsid w:val="240D21F5"/>
    <w:rsid w:val="240D303D"/>
    <w:rsid w:val="242859B4"/>
    <w:rsid w:val="242A53DB"/>
    <w:rsid w:val="2437B19F"/>
    <w:rsid w:val="243CF68E"/>
    <w:rsid w:val="244F6DE6"/>
    <w:rsid w:val="24571575"/>
    <w:rsid w:val="2459E85C"/>
    <w:rsid w:val="2461A9FC"/>
    <w:rsid w:val="2465DF2A"/>
    <w:rsid w:val="24698DBB"/>
    <w:rsid w:val="246B2333"/>
    <w:rsid w:val="24743677"/>
    <w:rsid w:val="24785176"/>
    <w:rsid w:val="247BC0E5"/>
    <w:rsid w:val="24869E81"/>
    <w:rsid w:val="248760B0"/>
    <w:rsid w:val="248A94C3"/>
    <w:rsid w:val="249AE64D"/>
    <w:rsid w:val="249FE6FD"/>
    <w:rsid w:val="24A324C3"/>
    <w:rsid w:val="24A78033"/>
    <w:rsid w:val="24BA025C"/>
    <w:rsid w:val="24BA9740"/>
    <w:rsid w:val="24BF6F4F"/>
    <w:rsid w:val="24C380EE"/>
    <w:rsid w:val="24C943BC"/>
    <w:rsid w:val="24C9A177"/>
    <w:rsid w:val="24D77311"/>
    <w:rsid w:val="24E3EC4B"/>
    <w:rsid w:val="24EF3FD4"/>
    <w:rsid w:val="24F4924F"/>
    <w:rsid w:val="24F8B653"/>
    <w:rsid w:val="24FE5736"/>
    <w:rsid w:val="25014E82"/>
    <w:rsid w:val="2507D06F"/>
    <w:rsid w:val="250BAF28"/>
    <w:rsid w:val="250D2B41"/>
    <w:rsid w:val="250F8AC7"/>
    <w:rsid w:val="251752BB"/>
    <w:rsid w:val="2525D282"/>
    <w:rsid w:val="25279C64"/>
    <w:rsid w:val="253276EA"/>
    <w:rsid w:val="2542CD7F"/>
    <w:rsid w:val="254CE27D"/>
    <w:rsid w:val="254DA7E5"/>
    <w:rsid w:val="254DAB4F"/>
    <w:rsid w:val="255548DF"/>
    <w:rsid w:val="25594246"/>
    <w:rsid w:val="25682CE9"/>
    <w:rsid w:val="2572940D"/>
    <w:rsid w:val="257881EF"/>
    <w:rsid w:val="2582116A"/>
    <w:rsid w:val="2586810B"/>
    <w:rsid w:val="258AEC8B"/>
    <w:rsid w:val="25903CA6"/>
    <w:rsid w:val="2591335D"/>
    <w:rsid w:val="2595B41A"/>
    <w:rsid w:val="25A8339A"/>
    <w:rsid w:val="25B0F72A"/>
    <w:rsid w:val="25B59FF7"/>
    <w:rsid w:val="25B74C52"/>
    <w:rsid w:val="25C94A76"/>
    <w:rsid w:val="25C9B50D"/>
    <w:rsid w:val="25CAA885"/>
    <w:rsid w:val="25CB4C43"/>
    <w:rsid w:val="25D118D1"/>
    <w:rsid w:val="25DD7ECA"/>
    <w:rsid w:val="25E039F3"/>
    <w:rsid w:val="25E1DCEE"/>
    <w:rsid w:val="25E49CAB"/>
    <w:rsid w:val="25E781DD"/>
    <w:rsid w:val="25EDFB80"/>
    <w:rsid w:val="25EE9A9E"/>
    <w:rsid w:val="25F18682"/>
    <w:rsid w:val="25F39C54"/>
    <w:rsid w:val="2600AA3A"/>
    <w:rsid w:val="26081D8B"/>
    <w:rsid w:val="260C34EC"/>
    <w:rsid w:val="261888C5"/>
    <w:rsid w:val="26198A7D"/>
    <w:rsid w:val="261AE569"/>
    <w:rsid w:val="2628DF3E"/>
    <w:rsid w:val="262C6BE9"/>
    <w:rsid w:val="263A8C75"/>
    <w:rsid w:val="263F24F6"/>
    <w:rsid w:val="2651D0B5"/>
    <w:rsid w:val="2656B7B7"/>
    <w:rsid w:val="2664421C"/>
    <w:rsid w:val="266B4DF9"/>
    <w:rsid w:val="2677DE6A"/>
    <w:rsid w:val="2688301B"/>
    <w:rsid w:val="2689FB63"/>
    <w:rsid w:val="269258AF"/>
    <w:rsid w:val="2697AB6C"/>
    <w:rsid w:val="26A09445"/>
    <w:rsid w:val="26B0A52E"/>
    <w:rsid w:val="26B52F3A"/>
    <w:rsid w:val="26B64C0B"/>
    <w:rsid w:val="26B9FC57"/>
    <w:rsid w:val="26BF26AB"/>
    <w:rsid w:val="26C6E027"/>
    <w:rsid w:val="26CD4DB4"/>
    <w:rsid w:val="26CEBEC6"/>
    <w:rsid w:val="26E5DBC9"/>
    <w:rsid w:val="26E667F7"/>
    <w:rsid w:val="272A38BB"/>
    <w:rsid w:val="272E42A0"/>
    <w:rsid w:val="2736E4C4"/>
    <w:rsid w:val="2738079D"/>
    <w:rsid w:val="273C36D1"/>
    <w:rsid w:val="273CEF91"/>
    <w:rsid w:val="27432404"/>
    <w:rsid w:val="2755A7E9"/>
    <w:rsid w:val="275817BD"/>
    <w:rsid w:val="2758E06B"/>
    <w:rsid w:val="275AB689"/>
    <w:rsid w:val="275DF02B"/>
    <w:rsid w:val="2760D1F8"/>
    <w:rsid w:val="2764925A"/>
    <w:rsid w:val="276C3945"/>
    <w:rsid w:val="2775A6D7"/>
    <w:rsid w:val="277B9E1A"/>
    <w:rsid w:val="277F921C"/>
    <w:rsid w:val="27856B0C"/>
    <w:rsid w:val="27874880"/>
    <w:rsid w:val="279BB2C0"/>
    <w:rsid w:val="27A0816A"/>
    <w:rsid w:val="27A3C95B"/>
    <w:rsid w:val="27A48683"/>
    <w:rsid w:val="27A7E564"/>
    <w:rsid w:val="27AB9199"/>
    <w:rsid w:val="27B1BF83"/>
    <w:rsid w:val="27BE5F62"/>
    <w:rsid w:val="27D12E9C"/>
    <w:rsid w:val="27DD82BF"/>
    <w:rsid w:val="27DDF6DE"/>
    <w:rsid w:val="27E76CA4"/>
    <w:rsid w:val="27EE9EAD"/>
    <w:rsid w:val="27EFACBC"/>
    <w:rsid w:val="27F03991"/>
    <w:rsid w:val="27F925F6"/>
    <w:rsid w:val="27FA6867"/>
    <w:rsid w:val="27FD0770"/>
    <w:rsid w:val="28127352"/>
    <w:rsid w:val="2816AAB2"/>
    <w:rsid w:val="281CE128"/>
    <w:rsid w:val="28397CEC"/>
    <w:rsid w:val="283C64A6"/>
    <w:rsid w:val="2844295F"/>
    <w:rsid w:val="28459E00"/>
    <w:rsid w:val="285F0A03"/>
    <w:rsid w:val="28677C3A"/>
    <w:rsid w:val="286AF807"/>
    <w:rsid w:val="287A47F0"/>
    <w:rsid w:val="28851091"/>
    <w:rsid w:val="288D96C8"/>
    <w:rsid w:val="2893667B"/>
    <w:rsid w:val="28A06B54"/>
    <w:rsid w:val="28AE1DC6"/>
    <w:rsid w:val="28B0A572"/>
    <w:rsid w:val="28B32BAD"/>
    <w:rsid w:val="28C0BE09"/>
    <w:rsid w:val="28C739B1"/>
    <w:rsid w:val="28C75306"/>
    <w:rsid w:val="28CCCD07"/>
    <w:rsid w:val="28CDAA55"/>
    <w:rsid w:val="28E07F9D"/>
    <w:rsid w:val="28E407F3"/>
    <w:rsid w:val="28EDBBC8"/>
    <w:rsid w:val="28F66487"/>
    <w:rsid w:val="28F69BFF"/>
    <w:rsid w:val="28F74F90"/>
    <w:rsid w:val="28F7E993"/>
    <w:rsid w:val="28FCFBC6"/>
    <w:rsid w:val="290703F2"/>
    <w:rsid w:val="290D8F33"/>
    <w:rsid w:val="2914A445"/>
    <w:rsid w:val="29176E7B"/>
    <w:rsid w:val="291A561B"/>
    <w:rsid w:val="2925B40A"/>
    <w:rsid w:val="292D597F"/>
    <w:rsid w:val="2946738C"/>
    <w:rsid w:val="2957D6E5"/>
    <w:rsid w:val="2959D3A4"/>
    <w:rsid w:val="295EBE58"/>
    <w:rsid w:val="29646945"/>
    <w:rsid w:val="296C3079"/>
    <w:rsid w:val="296C6E8B"/>
    <w:rsid w:val="2973D7D8"/>
    <w:rsid w:val="29870C95"/>
    <w:rsid w:val="298E1D09"/>
    <w:rsid w:val="29946AAA"/>
    <w:rsid w:val="299BE2DE"/>
    <w:rsid w:val="299C9DBA"/>
    <w:rsid w:val="29A07E2F"/>
    <w:rsid w:val="29A0E9B0"/>
    <w:rsid w:val="29A4C20B"/>
    <w:rsid w:val="29ACDABD"/>
    <w:rsid w:val="29B0A084"/>
    <w:rsid w:val="29B85BD5"/>
    <w:rsid w:val="29D6772B"/>
    <w:rsid w:val="29D83507"/>
    <w:rsid w:val="29E8D1EB"/>
    <w:rsid w:val="29E95B18"/>
    <w:rsid w:val="29F2F853"/>
    <w:rsid w:val="29F4F6E2"/>
    <w:rsid w:val="29F68117"/>
    <w:rsid w:val="29F9D8D2"/>
    <w:rsid w:val="29FB0D9D"/>
    <w:rsid w:val="2A045AA6"/>
    <w:rsid w:val="2A069C97"/>
    <w:rsid w:val="2A1E61C9"/>
    <w:rsid w:val="2A293D1D"/>
    <w:rsid w:val="2A297680"/>
    <w:rsid w:val="2A4359FB"/>
    <w:rsid w:val="2A49CA1A"/>
    <w:rsid w:val="2A4B7C23"/>
    <w:rsid w:val="2A5140B2"/>
    <w:rsid w:val="2A51E01F"/>
    <w:rsid w:val="2A53FDFA"/>
    <w:rsid w:val="2A582AA6"/>
    <w:rsid w:val="2A5836A6"/>
    <w:rsid w:val="2A58E5BF"/>
    <w:rsid w:val="2A6FC79C"/>
    <w:rsid w:val="2A70186E"/>
    <w:rsid w:val="2A716FBB"/>
    <w:rsid w:val="2A7B4E27"/>
    <w:rsid w:val="2A80421B"/>
    <w:rsid w:val="2A96B9A1"/>
    <w:rsid w:val="2AAF3728"/>
    <w:rsid w:val="2AB43CAC"/>
    <w:rsid w:val="2AB5D450"/>
    <w:rsid w:val="2AB6C89C"/>
    <w:rsid w:val="2AB9EB53"/>
    <w:rsid w:val="2AC12A02"/>
    <w:rsid w:val="2AC32451"/>
    <w:rsid w:val="2AC7CFDB"/>
    <w:rsid w:val="2AC929E0"/>
    <w:rsid w:val="2AFCECCF"/>
    <w:rsid w:val="2AFEE697"/>
    <w:rsid w:val="2B0811EA"/>
    <w:rsid w:val="2B09B5B1"/>
    <w:rsid w:val="2B0F2881"/>
    <w:rsid w:val="2B14C072"/>
    <w:rsid w:val="2B1509F8"/>
    <w:rsid w:val="2B1F6670"/>
    <w:rsid w:val="2B28C38C"/>
    <w:rsid w:val="2B2A5EE5"/>
    <w:rsid w:val="2B2AE3B6"/>
    <w:rsid w:val="2B2D917E"/>
    <w:rsid w:val="2B3E7661"/>
    <w:rsid w:val="2B4300A0"/>
    <w:rsid w:val="2B44978B"/>
    <w:rsid w:val="2B4A1414"/>
    <w:rsid w:val="2B561923"/>
    <w:rsid w:val="2B5F7248"/>
    <w:rsid w:val="2B5FDF38"/>
    <w:rsid w:val="2B622941"/>
    <w:rsid w:val="2B633557"/>
    <w:rsid w:val="2B677BD9"/>
    <w:rsid w:val="2B6E07C3"/>
    <w:rsid w:val="2B7C4302"/>
    <w:rsid w:val="2B7E0E9A"/>
    <w:rsid w:val="2B83F926"/>
    <w:rsid w:val="2B8A1E68"/>
    <w:rsid w:val="2B91A067"/>
    <w:rsid w:val="2BA01014"/>
    <w:rsid w:val="2BA01923"/>
    <w:rsid w:val="2BC4DAAD"/>
    <w:rsid w:val="2BD239B2"/>
    <w:rsid w:val="2BE2959A"/>
    <w:rsid w:val="2BF002ED"/>
    <w:rsid w:val="2BF0CBCF"/>
    <w:rsid w:val="2BF40707"/>
    <w:rsid w:val="2BFF3A69"/>
    <w:rsid w:val="2C054C51"/>
    <w:rsid w:val="2C0618B1"/>
    <w:rsid w:val="2C1CA579"/>
    <w:rsid w:val="2C233995"/>
    <w:rsid w:val="2C322CC6"/>
    <w:rsid w:val="2C341486"/>
    <w:rsid w:val="2C3A118F"/>
    <w:rsid w:val="2C4C5D20"/>
    <w:rsid w:val="2C4F6911"/>
    <w:rsid w:val="2C581C46"/>
    <w:rsid w:val="2C5C38D5"/>
    <w:rsid w:val="2C5E0426"/>
    <w:rsid w:val="2C601C12"/>
    <w:rsid w:val="2C66E342"/>
    <w:rsid w:val="2C6CDBFD"/>
    <w:rsid w:val="2C73B120"/>
    <w:rsid w:val="2C78B3F8"/>
    <w:rsid w:val="2C7F3188"/>
    <w:rsid w:val="2C8A0B38"/>
    <w:rsid w:val="2C8C46B0"/>
    <w:rsid w:val="2C8DD62B"/>
    <w:rsid w:val="2C8F77A7"/>
    <w:rsid w:val="2C9105BF"/>
    <w:rsid w:val="2CA6F358"/>
    <w:rsid w:val="2CA98642"/>
    <w:rsid w:val="2CAAF8E2"/>
    <w:rsid w:val="2CB2B56E"/>
    <w:rsid w:val="2CB51F9D"/>
    <w:rsid w:val="2CBFBC60"/>
    <w:rsid w:val="2CC02B4F"/>
    <w:rsid w:val="2CC0CEF0"/>
    <w:rsid w:val="2CC5B8FD"/>
    <w:rsid w:val="2CC866AD"/>
    <w:rsid w:val="2CCC56D7"/>
    <w:rsid w:val="2CDEB356"/>
    <w:rsid w:val="2CF16DF0"/>
    <w:rsid w:val="2CF17809"/>
    <w:rsid w:val="2CFA7D85"/>
    <w:rsid w:val="2CFF0CD2"/>
    <w:rsid w:val="2D03425A"/>
    <w:rsid w:val="2D0AD7EF"/>
    <w:rsid w:val="2D0FD5C9"/>
    <w:rsid w:val="2D1A84DB"/>
    <w:rsid w:val="2D1B9094"/>
    <w:rsid w:val="2D238A6E"/>
    <w:rsid w:val="2D25DB9A"/>
    <w:rsid w:val="2D25FD39"/>
    <w:rsid w:val="2D267FF0"/>
    <w:rsid w:val="2D27ECAE"/>
    <w:rsid w:val="2D2926CA"/>
    <w:rsid w:val="2D311DDB"/>
    <w:rsid w:val="2D437214"/>
    <w:rsid w:val="2D43AF2B"/>
    <w:rsid w:val="2D5F605A"/>
    <w:rsid w:val="2D80E021"/>
    <w:rsid w:val="2D8A5EB5"/>
    <w:rsid w:val="2D9311A3"/>
    <w:rsid w:val="2D9FC28C"/>
    <w:rsid w:val="2DABF44C"/>
    <w:rsid w:val="2DADA182"/>
    <w:rsid w:val="2DB277EC"/>
    <w:rsid w:val="2DB6B949"/>
    <w:rsid w:val="2DB967E7"/>
    <w:rsid w:val="2DC26D23"/>
    <w:rsid w:val="2DCA64DF"/>
    <w:rsid w:val="2DCB23F7"/>
    <w:rsid w:val="2DCED75F"/>
    <w:rsid w:val="2DCF75B0"/>
    <w:rsid w:val="2DD76341"/>
    <w:rsid w:val="2DE86AC3"/>
    <w:rsid w:val="2DED6A62"/>
    <w:rsid w:val="2DF20E6E"/>
    <w:rsid w:val="2DFCDD90"/>
    <w:rsid w:val="2E0228E0"/>
    <w:rsid w:val="2E0542C7"/>
    <w:rsid w:val="2E06C01F"/>
    <w:rsid w:val="2E109584"/>
    <w:rsid w:val="2E12E209"/>
    <w:rsid w:val="2E1322C6"/>
    <w:rsid w:val="2E20CA4F"/>
    <w:rsid w:val="2E5B6F6F"/>
    <w:rsid w:val="2E5B70EE"/>
    <w:rsid w:val="2E71D1AE"/>
    <w:rsid w:val="2E71F0B1"/>
    <w:rsid w:val="2E7D35D4"/>
    <w:rsid w:val="2E964132"/>
    <w:rsid w:val="2EB40D87"/>
    <w:rsid w:val="2EB506B8"/>
    <w:rsid w:val="2EC334FF"/>
    <w:rsid w:val="2EC8F9AF"/>
    <w:rsid w:val="2ED21B9E"/>
    <w:rsid w:val="2EDDC6FD"/>
    <w:rsid w:val="2EE13C8B"/>
    <w:rsid w:val="2EE52F60"/>
    <w:rsid w:val="2EEC26A5"/>
    <w:rsid w:val="2EEF80D1"/>
    <w:rsid w:val="2EF26788"/>
    <w:rsid w:val="2EFC4E69"/>
    <w:rsid w:val="2F02249E"/>
    <w:rsid w:val="2F06D264"/>
    <w:rsid w:val="2F07CAEC"/>
    <w:rsid w:val="2F124328"/>
    <w:rsid w:val="2F1AFA33"/>
    <w:rsid w:val="2F241495"/>
    <w:rsid w:val="2F294B26"/>
    <w:rsid w:val="2F42A430"/>
    <w:rsid w:val="2F4A9C24"/>
    <w:rsid w:val="2F5289AA"/>
    <w:rsid w:val="2F5883BF"/>
    <w:rsid w:val="2F74794E"/>
    <w:rsid w:val="2F7D1280"/>
    <w:rsid w:val="2F7E533A"/>
    <w:rsid w:val="2F7E7702"/>
    <w:rsid w:val="2F7FF667"/>
    <w:rsid w:val="2F89C4E7"/>
    <w:rsid w:val="2F8DDECF"/>
    <w:rsid w:val="2F8EEFC4"/>
    <w:rsid w:val="2F93D2DF"/>
    <w:rsid w:val="2F94B77B"/>
    <w:rsid w:val="2F9921A9"/>
    <w:rsid w:val="2FA331F1"/>
    <w:rsid w:val="2FA4A9CD"/>
    <w:rsid w:val="2FACCFCC"/>
    <w:rsid w:val="2FADB7E5"/>
    <w:rsid w:val="2FB5C360"/>
    <w:rsid w:val="2FB6386A"/>
    <w:rsid w:val="2FBAA33B"/>
    <w:rsid w:val="2FBCC92E"/>
    <w:rsid w:val="2FC2FE10"/>
    <w:rsid w:val="2FC32E25"/>
    <w:rsid w:val="2FCCDB29"/>
    <w:rsid w:val="2FCEBEA3"/>
    <w:rsid w:val="2FD200DD"/>
    <w:rsid w:val="2FDEA1D0"/>
    <w:rsid w:val="2FF91586"/>
    <w:rsid w:val="3006221D"/>
    <w:rsid w:val="3011A65B"/>
    <w:rsid w:val="301A4233"/>
    <w:rsid w:val="3022CAD5"/>
    <w:rsid w:val="30334BA1"/>
    <w:rsid w:val="30370694"/>
    <w:rsid w:val="3044B26F"/>
    <w:rsid w:val="30489352"/>
    <w:rsid w:val="304F87CC"/>
    <w:rsid w:val="3051A461"/>
    <w:rsid w:val="3056EF17"/>
    <w:rsid w:val="305F6D10"/>
    <w:rsid w:val="306BEE5F"/>
    <w:rsid w:val="306D5DB0"/>
    <w:rsid w:val="308330BB"/>
    <w:rsid w:val="3087F91E"/>
    <w:rsid w:val="3092F24B"/>
    <w:rsid w:val="309386EB"/>
    <w:rsid w:val="30978196"/>
    <w:rsid w:val="309F26D6"/>
    <w:rsid w:val="30A31969"/>
    <w:rsid w:val="30A41FEC"/>
    <w:rsid w:val="30A68918"/>
    <w:rsid w:val="30A8B3B5"/>
    <w:rsid w:val="30B832E9"/>
    <w:rsid w:val="30C33975"/>
    <w:rsid w:val="30C71122"/>
    <w:rsid w:val="30C92E75"/>
    <w:rsid w:val="30CBCFEE"/>
    <w:rsid w:val="30DC2F93"/>
    <w:rsid w:val="30E034D3"/>
    <w:rsid w:val="30E2A2D4"/>
    <w:rsid w:val="30E5506C"/>
    <w:rsid w:val="30E5AF4D"/>
    <w:rsid w:val="30E60E57"/>
    <w:rsid w:val="30E86717"/>
    <w:rsid w:val="30FE963B"/>
    <w:rsid w:val="3100423F"/>
    <w:rsid w:val="310A23DA"/>
    <w:rsid w:val="310E5803"/>
    <w:rsid w:val="3115DBB1"/>
    <w:rsid w:val="3117148E"/>
    <w:rsid w:val="311F8008"/>
    <w:rsid w:val="312F94B0"/>
    <w:rsid w:val="3136633C"/>
    <w:rsid w:val="31386B64"/>
    <w:rsid w:val="313B8CE3"/>
    <w:rsid w:val="313FA963"/>
    <w:rsid w:val="3141592A"/>
    <w:rsid w:val="315DA265"/>
    <w:rsid w:val="3163A5D7"/>
    <w:rsid w:val="31786218"/>
    <w:rsid w:val="3179D2CC"/>
    <w:rsid w:val="3179E7D4"/>
    <w:rsid w:val="318A3AD9"/>
    <w:rsid w:val="318CB117"/>
    <w:rsid w:val="3190ED00"/>
    <w:rsid w:val="3194DCFE"/>
    <w:rsid w:val="3198BB13"/>
    <w:rsid w:val="319A9604"/>
    <w:rsid w:val="31A15D81"/>
    <w:rsid w:val="31A21B70"/>
    <w:rsid w:val="31A476BC"/>
    <w:rsid w:val="31AB2745"/>
    <w:rsid w:val="31ABAE7C"/>
    <w:rsid w:val="31AE0FF0"/>
    <w:rsid w:val="31B1CEAC"/>
    <w:rsid w:val="31B8058B"/>
    <w:rsid w:val="31C0D283"/>
    <w:rsid w:val="31CEE1BD"/>
    <w:rsid w:val="31D20581"/>
    <w:rsid w:val="31D5A1AA"/>
    <w:rsid w:val="31DB1D8A"/>
    <w:rsid w:val="31DE3F48"/>
    <w:rsid w:val="31E67B10"/>
    <w:rsid w:val="31EE23FA"/>
    <w:rsid w:val="31F02DBD"/>
    <w:rsid w:val="31F502B9"/>
    <w:rsid w:val="3209B303"/>
    <w:rsid w:val="321F202C"/>
    <w:rsid w:val="322EB85E"/>
    <w:rsid w:val="323463B5"/>
    <w:rsid w:val="3235EB6F"/>
    <w:rsid w:val="323828A3"/>
    <w:rsid w:val="3244F8DF"/>
    <w:rsid w:val="32490EC7"/>
    <w:rsid w:val="324F5C2E"/>
    <w:rsid w:val="32572C21"/>
    <w:rsid w:val="3259D583"/>
    <w:rsid w:val="326CF28C"/>
    <w:rsid w:val="326E3560"/>
    <w:rsid w:val="32743CE2"/>
    <w:rsid w:val="3282053E"/>
    <w:rsid w:val="3283660B"/>
    <w:rsid w:val="32838FD9"/>
    <w:rsid w:val="3284796C"/>
    <w:rsid w:val="328D8938"/>
    <w:rsid w:val="32900C37"/>
    <w:rsid w:val="32949057"/>
    <w:rsid w:val="329883B5"/>
    <w:rsid w:val="329A5027"/>
    <w:rsid w:val="32A0A7F3"/>
    <w:rsid w:val="32A771E0"/>
    <w:rsid w:val="32A92FB3"/>
    <w:rsid w:val="32AD188B"/>
    <w:rsid w:val="32B1B35A"/>
    <w:rsid w:val="32BAE01A"/>
    <w:rsid w:val="32BC1A4C"/>
    <w:rsid w:val="32C0F4E6"/>
    <w:rsid w:val="32C6E630"/>
    <w:rsid w:val="32CF2E0B"/>
    <w:rsid w:val="32D17B20"/>
    <w:rsid w:val="32D7C137"/>
    <w:rsid w:val="32DC3A26"/>
    <w:rsid w:val="32E69D24"/>
    <w:rsid w:val="32EAA848"/>
    <w:rsid w:val="32EBA4D4"/>
    <w:rsid w:val="32ED2358"/>
    <w:rsid w:val="32ED7677"/>
    <w:rsid w:val="3314BEAA"/>
    <w:rsid w:val="331563C7"/>
    <w:rsid w:val="331AF599"/>
    <w:rsid w:val="3324CDDF"/>
    <w:rsid w:val="332592BF"/>
    <w:rsid w:val="3328769C"/>
    <w:rsid w:val="332CD914"/>
    <w:rsid w:val="332F6063"/>
    <w:rsid w:val="33403CB5"/>
    <w:rsid w:val="3341DB67"/>
    <w:rsid w:val="334770D8"/>
    <w:rsid w:val="33575B5B"/>
    <w:rsid w:val="3361A330"/>
    <w:rsid w:val="33620F21"/>
    <w:rsid w:val="33628C6E"/>
    <w:rsid w:val="336B2C6A"/>
    <w:rsid w:val="33864A7E"/>
    <w:rsid w:val="338ABCCF"/>
    <w:rsid w:val="338BA479"/>
    <w:rsid w:val="33945E56"/>
    <w:rsid w:val="339B1EB3"/>
    <w:rsid w:val="339D1660"/>
    <w:rsid w:val="33A191E1"/>
    <w:rsid w:val="33A45BE7"/>
    <w:rsid w:val="33B1D388"/>
    <w:rsid w:val="33B96169"/>
    <w:rsid w:val="33C95CF6"/>
    <w:rsid w:val="33CC79F0"/>
    <w:rsid w:val="33D4563A"/>
    <w:rsid w:val="33D9398F"/>
    <w:rsid w:val="340C986F"/>
    <w:rsid w:val="3415A5D1"/>
    <w:rsid w:val="341653FA"/>
    <w:rsid w:val="34190E50"/>
    <w:rsid w:val="341AA1D4"/>
    <w:rsid w:val="341C0D3F"/>
    <w:rsid w:val="3420E46C"/>
    <w:rsid w:val="342AB19F"/>
    <w:rsid w:val="342E7425"/>
    <w:rsid w:val="343384FD"/>
    <w:rsid w:val="34345416"/>
    <w:rsid w:val="343A65AB"/>
    <w:rsid w:val="343B044E"/>
    <w:rsid w:val="344337C6"/>
    <w:rsid w:val="3451C45D"/>
    <w:rsid w:val="3469322B"/>
    <w:rsid w:val="3475684A"/>
    <w:rsid w:val="3479D75C"/>
    <w:rsid w:val="347E3CFC"/>
    <w:rsid w:val="34893483"/>
    <w:rsid w:val="348B0AF2"/>
    <w:rsid w:val="348FDB6D"/>
    <w:rsid w:val="349197BB"/>
    <w:rsid w:val="3491A710"/>
    <w:rsid w:val="34961014"/>
    <w:rsid w:val="349BF54E"/>
    <w:rsid w:val="34A27712"/>
    <w:rsid w:val="34AC7727"/>
    <w:rsid w:val="34B00753"/>
    <w:rsid w:val="34C0101A"/>
    <w:rsid w:val="34D121A4"/>
    <w:rsid w:val="34D6AD3E"/>
    <w:rsid w:val="34D72C98"/>
    <w:rsid w:val="34EFDB6D"/>
    <w:rsid w:val="34FFCFEF"/>
    <w:rsid w:val="3503D0AC"/>
    <w:rsid w:val="350A1EB7"/>
    <w:rsid w:val="3515404D"/>
    <w:rsid w:val="351F0480"/>
    <w:rsid w:val="3520CB91"/>
    <w:rsid w:val="352FA69F"/>
    <w:rsid w:val="3538BECE"/>
    <w:rsid w:val="35419554"/>
    <w:rsid w:val="35464A2E"/>
    <w:rsid w:val="354C04FA"/>
    <w:rsid w:val="35501E8C"/>
    <w:rsid w:val="3553BC88"/>
    <w:rsid w:val="3555107E"/>
    <w:rsid w:val="355D9DAC"/>
    <w:rsid w:val="3563CF19"/>
    <w:rsid w:val="35641D0F"/>
    <w:rsid w:val="35715406"/>
    <w:rsid w:val="357964F7"/>
    <w:rsid w:val="357D47E8"/>
    <w:rsid w:val="357DAD88"/>
    <w:rsid w:val="3580C671"/>
    <w:rsid w:val="3591A4DA"/>
    <w:rsid w:val="3592690B"/>
    <w:rsid w:val="359E13D1"/>
    <w:rsid w:val="35A4388F"/>
    <w:rsid w:val="35ABC357"/>
    <w:rsid w:val="35B34C7C"/>
    <w:rsid w:val="35C1326F"/>
    <w:rsid w:val="35C144DF"/>
    <w:rsid w:val="35C8A0C9"/>
    <w:rsid w:val="35CB8039"/>
    <w:rsid w:val="35D0C743"/>
    <w:rsid w:val="35DD2F6C"/>
    <w:rsid w:val="35E08B45"/>
    <w:rsid w:val="35EAE58D"/>
    <w:rsid w:val="35ED94BE"/>
    <w:rsid w:val="35F2F7D9"/>
    <w:rsid w:val="35F6E71C"/>
    <w:rsid w:val="35F849AB"/>
    <w:rsid w:val="35F877E7"/>
    <w:rsid w:val="35F95F9C"/>
    <w:rsid w:val="35FC972A"/>
    <w:rsid w:val="3604064B"/>
    <w:rsid w:val="3607E6A5"/>
    <w:rsid w:val="36092444"/>
    <w:rsid w:val="360BDC87"/>
    <w:rsid w:val="360FEC3E"/>
    <w:rsid w:val="36156A92"/>
    <w:rsid w:val="36227271"/>
    <w:rsid w:val="3623CDE1"/>
    <w:rsid w:val="36279517"/>
    <w:rsid w:val="36349FEA"/>
    <w:rsid w:val="3635569F"/>
    <w:rsid w:val="3635A740"/>
    <w:rsid w:val="3642CFA6"/>
    <w:rsid w:val="3644A561"/>
    <w:rsid w:val="3644D73E"/>
    <w:rsid w:val="365C945A"/>
    <w:rsid w:val="365FAA24"/>
    <w:rsid w:val="36643430"/>
    <w:rsid w:val="36670125"/>
    <w:rsid w:val="36687A4D"/>
    <w:rsid w:val="366F2210"/>
    <w:rsid w:val="3681F1BD"/>
    <w:rsid w:val="36832363"/>
    <w:rsid w:val="3683DE38"/>
    <w:rsid w:val="36866334"/>
    <w:rsid w:val="368A787D"/>
    <w:rsid w:val="368B4A2B"/>
    <w:rsid w:val="368FA5A5"/>
    <w:rsid w:val="369C4DC3"/>
    <w:rsid w:val="36A04C71"/>
    <w:rsid w:val="36B1DCB4"/>
    <w:rsid w:val="36C8E88A"/>
    <w:rsid w:val="36C96912"/>
    <w:rsid w:val="36CB71AB"/>
    <w:rsid w:val="36CC3CA8"/>
    <w:rsid w:val="36CFDB5C"/>
    <w:rsid w:val="36D2E646"/>
    <w:rsid w:val="36DE7D86"/>
    <w:rsid w:val="36E263F4"/>
    <w:rsid w:val="36EE227A"/>
    <w:rsid w:val="36EEB9C9"/>
    <w:rsid w:val="36F2E741"/>
    <w:rsid w:val="36F8AB6F"/>
    <w:rsid w:val="36FBD72F"/>
    <w:rsid w:val="3706A548"/>
    <w:rsid w:val="3719B83E"/>
    <w:rsid w:val="371E4A55"/>
    <w:rsid w:val="37204EB6"/>
    <w:rsid w:val="372AD96E"/>
    <w:rsid w:val="374C415D"/>
    <w:rsid w:val="375A90EE"/>
    <w:rsid w:val="3770E673"/>
    <w:rsid w:val="3773D8A7"/>
    <w:rsid w:val="377D39A3"/>
    <w:rsid w:val="3780702A"/>
    <w:rsid w:val="379BBBC9"/>
    <w:rsid w:val="379C5617"/>
    <w:rsid w:val="37A1638E"/>
    <w:rsid w:val="37AA469C"/>
    <w:rsid w:val="37AF0FEF"/>
    <w:rsid w:val="37B041ED"/>
    <w:rsid w:val="37B0D364"/>
    <w:rsid w:val="37BAA07E"/>
    <w:rsid w:val="37C0D545"/>
    <w:rsid w:val="37C4B22A"/>
    <w:rsid w:val="37C7ECAA"/>
    <w:rsid w:val="37CD0D53"/>
    <w:rsid w:val="37CD2AAF"/>
    <w:rsid w:val="37D25D0D"/>
    <w:rsid w:val="37DD0CC0"/>
    <w:rsid w:val="37ED2D59"/>
    <w:rsid w:val="37F4E879"/>
    <w:rsid w:val="37FB1A84"/>
    <w:rsid w:val="37FFEF5F"/>
    <w:rsid w:val="38091F24"/>
    <w:rsid w:val="380C7FA4"/>
    <w:rsid w:val="3813D6C2"/>
    <w:rsid w:val="38229C08"/>
    <w:rsid w:val="3822A6C2"/>
    <w:rsid w:val="383824CC"/>
    <w:rsid w:val="38385887"/>
    <w:rsid w:val="383B0CEE"/>
    <w:rsid w:val="383C1A0D"/>
    <w:rsid w:val="384EF763"/>
    <w:rsid w:val="385782E6"/>
    <w:rsid w:val="385EE951"/>
    <w:rsid w:val="386CB6C6"/>
    <w:rsid w:val="38701630"/>
    <w:rsid w:val="38762002"/>
    <w:rsid w:val="3876B0B9"/>
    <w:rsid w:val="387E7CAB"/>
    <w:rsid w:val="3883A5BC"/>
    <w:rsid w:val="38879EA4"/>
    <w:rsid w:val="388981D8"/>
    <w:rsid w:val="388D1704"/>
    <w:rsid w:val="38A2AF62"/>
    <w:rsid w:val="38AB0084"/>
    <w:rsid w:val="38B301A6"/>
    <w:rsid w:val="38B8EFF1"/>
    <w:rsid w:val="38DB057C"/>
    <w:rsid w:val="38E584BD"/>
    <w:rsid w:val="38E8E6F3"/>
    <w:rsid w:val="38EFD970"/>
    <w:rsid w:val="38FAE14E"/>
    <w:rsid w:val="38FDE72F"/>
    <w:rsid w:val="390350B9"/>
    <w:rsid w:val="3909F618"/>
    <w:rsid w:val="391074E4"/>
    <w:rsid w:val="39189332"/>
    <w:rsid w:val="391C0E17"/>
    <w:rsid w:val="392C71CF"/>
    <w:rsid w:val="392C8EED"/>
    <w:rsid w:val="39407F47"/>
    <w:rsid w:val="3940E9C9"/>
    <w:rsid w:val="394616FD"/>
    <w:rsid w:val="39499BE1"/>
    <w:rsid w:val="394B4DB6"/>
    <w:rsid w:val="394C2CE5"/>
    <w:rsid w:val="395406D2"/>
    <w:rsid w:val="395B5580"/>
    <w:rsid w:val="395BE17A"/>
    <w:rsid w:val="395F4D7A"/>
    <w:rsid w:val="396AEE74"/>
    <w:rsid w:val="396D5D26"/>
    <w:rsid w:val="39754BBB"/>
    <w:rsid w:val="3979E5EF"/>
    <w:rsid w:val="398F9D54"/>
    <w:rsid w:val="39914009"/>
    <w:rsid w:val="3994DB97"/>
    <w:rsid w:val="39A23B22"/>
    <w:rsid w:val="39A41DF9"/>
    <w:rsid w:val="39AC6795"/>
    <w:rsid w:val="39AE0FCC"/>
    <w:rsid w:val="39B54BEE"/>
    <w:rsid w:val="39BAF1D2"/>
    <w:rsid w:val="39C9CB9D"/>
    <w:rsid w:val="39CC3A31"/>
    <w:rsid w:val="39D7CDD5"/>
    <w:rsid w:val="39D9564C"/>
    <w:rsid w:val="39DC2EE6"/>
    <w:rsid w:val="39EE8DF1"/>
    <w:rsid w:val="39EF8AAD"/>
    <w:rsid w:val="3A0348AE"/>
    <w:rsid w:val="3A08306E"/>
    <w:rsid w:val="3A09E593"/>
    <w:rsid w:val="3A1764A9"/>
    <w:rsid w:val="3A17D7BA"/>
    <w:rsid w:val="3A198997"/>
    <w:rsid w:val="3A1EA4D1"/>
    <w:rsid w:val="3A284CBE"/>
    <w:rsid w:val="3A288D38"/>
    <w:rsid w:val="3A535746"/>
    <w:rsid w:val="3A544CFF"/>
    <w:rsid w:val="3A5A0790"/>
    <w:rsid w:val="3A7863EF"/>
    <w:rsid w:val="3A7930EA"/>
    <w:rsid w:val="3A7E3E10"/>
    <w:rsid w:val="3A8F495B"/>
    <w:rsid w:val="3A90E633"/>
    <w:rsid w:val="3A94B602"/>
    <w:rsid w:val="3AA0B774"/>
    <w:rsid w:val="3AA89587"/>
    <w:rsid w:val="3AAA03A8"/>
    <w:rsid w:val="3AABBC80"/>
    <w:rsid w:val="3ABFDBD5"/>
    <w:rsid w:val="3ACD21F1"/>
    <w:rsid w:val="3ACEB585"/>
    <w:rsid w:val="3AD9FB80"/>
    <w:rsid w:val="3ADD8E5C"/>
    <w:rsid w:val="3AE108C2"/>
    <w:rsid w:val="3AEA84CA"/>
    <w:rsid w:val="3AEE581C"/>
    <w:rsid w:val="3AF244F2"/>
    <w:rsid w:val="3AF2DD02"/>
    <w:rsid w:val="3AF608AC"/>
    <w:rsid w:val="3AFFAF57"/>
    <w:rsid w:val="3B034685"/>
    <w:rsid w:val="3B0973E2"/>
    <w:rsid w:val="3B0F801E"/>
    <w:rsid w:val="3B149331"/>
    <w:rsid w:val="3B24D866"/>
    <w:rsid w:val="3B3076C7"/>
    <w:rsid w:val="3B3B5795"/>
    <w:rsid w:val="3B3DC9F8"/>
    <w:rsid w:val="3B5D15F2"/>
    <w:rsid w:val="3B65D29E"/>
    <w:rsid w:val="3B6DDA87"/>
    <w:rsid w:val="3B78A97C"/>
    <w:rsid w:val="3B7AB6F9"/>
    <w:rsid w:val="3B7EB26C"/>
    <w:rsid w:val="3B8111BE"/>
    <w:rsid w:val="3B9537AA"/>
    <w:rsid w:val="3B9F1C20"/>
    <w:rsid w:val="3BA8BE28"/>
    <w:rsid w:val="3BB5A728"/>
    <w:rsid w:val="3BC201EB"/>
    <w:rsid w:val="3BCBBA9B"/>
    <w:rsid w:val="3BD7037A"/>
    <w:rsid w:val="3BD7C332"/>
    <w:rsid w:val="3BDDA28E"/>
    <w:rsid w:val="3BE05F71"/>
    <w:rsid w:val="3BE77B1E"/>
    <w:rsid w:val="3BEECAA3"/>
    <w:rsid w:val="3BEFA466"/>
    <w:rsid w:val="3BF2802F"/>
    <w:rsid w:val="3BF95582"/>
    <w:rsid w:val="3C005766"/>
    <w:rsid w:val="3C010406"/>
    <w:rsid w:val="3C0407F5"/>
    <w:rsid w:val="3C1CF62B"/>
    <w:rsid w:val="3C1D152F"/>
    <w:rsid w:val="3C20F8CA"/>
    <w:rsid w:val="3C218A56"/>
    <w:rsid w:val="3C234325"/>
    <w:rsid w:val="3C267A2D"/>
    <w:rsid w:val="3C28719F"/>
    <w:rsid w:val="3C290E5C"/>
    <w:rsid w:val="3C3AE8F0"/>
    <w:rsid w:val="3C4A8E4A"/>
    <w:rsid w:val="3C5BAC54"/>
    <w:rsid w:val="3C6057CF"/>
    <w:rsid w:val="3C6476F2"/>
    <w:rsid w:val="3C6F989F"/>
    <w:rsid w:val="3C782009"/>
    <w:rsid w:val="3C8B2324"/>
    <w:rsid w:val="3C975B88"/>
    <w:rsid w:val="3CA0C503"/>
    <w:rsid w:val="3CA25F53"/>
    <w:rsid w:val="3CAA14C6"/>
    <w:rsid w:val="3CACEC7D"/>
    <w:rsid w:val="3CB93640"/>
    <w:rsid w:val="3CBFE149"/>
    <w:rsid w:val="3CCC8C63"/>
    <w:rsid w:val="3CCED957"/>
    <w:rsid w:val="3CD22DFB"/>
    <w:rsid w:val="3CD7436B"/>
    <w:rsid w:val="3CE65984"/>
    <w:rsid w:val="3CE8311A"/>
    <w:rsid w:val="3CF812F9"/>
    <w:rsid w:val="3CFDA412"/>
    <w:rsid w:val="3D043C71"/>
    <w:rsid w:val="3D053A10"/>
    <w:rsid w:val="3D24A07C"/>
    <w:rsid w:val="3D25F12A"/>
    <w:rsid w:val="3D26B6EF"/>
    <w:rsid w:val="3D275567"/>
    <w:rsid w:val="3D4386B1"/>
    <w:rsid w:val="3D4A6CC1"/>
    <w:rsid w:val="3D55664B"/>
    <w:rsid w:val="3D5633BB"/>
    <w:rsid w:val="3D6003C7"/>
    <w:rsid w:val="3D7487DB"/>
    <w:rsid w:val="3D7B7ABC"/>
    <w:rsid w:val="3D7F9208"/>
    <w:rsid w:val="3D8A2F62"/>
    <w:rsid w:val="3DA0E39A"/>
    <w:rsid w:val="3DA393E5"/>
    <w:rsid w:val="3DB22A5E"/>
    <w:rsid w:val="3DB4BFBF"/>
    <w:rsid w:val="3DBA814E"/>
    <w:rsid w:val="3DC5B5BB"/>
    <w:rsid w:val="3DCCF9F9"/>
    <w:rsid w:val="3DD1014C"/>
    <w:rsid w:val="3DD2802A"/>
    <w:rsid w:val="3DD3A859"/>
    <w:rsid w:val="3DD8A02B"/>
    <w:rsid w:val="3DE4449E"/>
    <w:rsid w:val="3DE5F02C"/>
    <w:rsid w:val="3DEB7628"/>
    <w:rsid w:val="3DEBBE26"/>
    <w:rsid w:val="3DF299DC"/>
    <w:rsid w:val="3DF557C0"/>
    <w:rsid w:val="3DF9330C"/>
    <w:rsid w:val="3DFC70DC"/>
    <w:rsid w:val="3E009429"/>
    <w:rsid w:val="3E021E7C"/>
    <w:rsid w:val="3E08E0B1"/>
    <w:rsid w:val="3E09F233"/>
    <w:rsid w:val="3E17F489"/>
    <w:rsid w:val="3E24D6FF"/>
    <w:rsid w:val="3E301346"/>
    <w:rsid w:val="3E391CB8"/>
    <w:rsid w:val="3E3A3327"/>
    <w:rsid w:val="3E411AEF"/>
    <w:rsid w:val="3E4C5446"/>
    <w:rsid w:val="3E4E12FA"/>
    <w:rsid w:val="3E515293"/>
    <w:rsid w:val="3E54370E"/>
    <w:rsid w:val="3E562DA8"/>
    <w:rsid w:val="3E5A3D01"/>
    <w:rsid w:val="3E5E22A5"/>
    <w:rsid w:val="3E676D6B"/>
    <w:rsid w:val="3E683677"/>
    <w:rsid w:val="3E78F220"/>
    <w:rsid w:val="3E8EA574"/>
    <w:rsid w:val="3E9C0EAE"/>
    <w:rsid w:val="3EA51228"/>
    <w:rsid w:val="3EA97D39"/>
    <w:rsid w:val="3EAA515D"/>
    <w:rsid w:val="3EAB5ABC"/>
    <w:rsid w:val="3EB0825C"/>
    <w:rsid w:val="3EB11FCC"/>
    <w:rsid w:val="3EBBE932"/>
    <w:rsid w:val="3EC4A327"/>
    <w:rsid w:val="3EE02BEF"/>
    <w:rsid w:val="3EE58548"/>
    <w:rsid w:val="3EEE0B0E"/>
    <w:rsid w:val="3EF07191"/>
    <w:rsid w:val="3F03D4B5"/>
    <w:rsid w:val="3F158E59"/>
    <w:rsid w:val="3F16FFEF"/>
    <w:rsid w:val="3F2A43C0"/>
    <w:rsid w:val="3F40E635"/>
    <w:rsid w:val="3F42D3B8"/>
    <w:rsid w:val="3F4A840D"/>
    <w:rsid w:val="3F4E10DD"/>
    <w:rsid w:val="3F553C9A"/>
    <w:rsid w:val="3F5B82CD"/>
    <w:rsid w:val="3F68F484"/>
    <w:rsid w:val="3F7A444E"/>
    <w:rsid w:val="3F7D6527"/>
    <w:rsid w:val="3F82EBE9"/>
    <w:rsid w:val="3F8DD3A6"/>
    <w:rsid w:val="3F91CA3B"/>
    <w:rsid w:val="3FA40299"/>
    <w:rsid w:val="3FA4D259"/>
    <w:rsid w:val="3FAC9DA1"/>
    <w:rsid w:val="3FAD26AE"/>
    <w:rsid w:val="3FB8ED05"/>
    <w:rsid w:val="3FB9DF82"/>
    <w:rsid w:val="3FB9E967"/>
    <w:rsid w:val="3FC3F86D"/>
    <w:rsid w:val="3FC77010"/>
    <w:rsid w:val="3FC8BBA3"/>
    <w:rsid w:val="3FD1C4C5"/>
    <w:rsid w:val="3FE93592"/>
    <w:rsid w:val="3FEC0FEE"/>
    <w:rsid w:val="3FEE0EE4"/>
    <w:rsid w:val="3FFAC5E9"/>
    <w:rsid w:val="400714B8"/>
    <w:rsid w:val="40116E1D"/>
    <w:rsid w:val="4013AD34"/>
    <w:rsid w:val="401D75C7"/>
    <w:rsid w:val="401E6D7B"/>
    <w:rsid w:val="401F3C0B"/>
    <w:rsid w:val="4028AB48"/>
    <w:rsid w:val="4038E0A5"/>
    <w:rsid w:val="403BB2A4"/>
    <w:rsid w:val="403C4F42"/>
    <w:rsid w:val="405571F4"/>
    <w:rsid w:val="4061CA52"/>
    <w:rsid w:val="406A2978"/>
    <w:rsid w:val="4072E587"/>
    <w:rsid w:val="4073DEB0"/>
    <w:rsid w:val="407F3E4C"/>
    <w:rsid w:val="408EB7A1"/>
    <w:rsid w:val="408FE29E"/>
    <w:rsid w:val="409EA450"/>
    <w:rsid w:val="40BC9445"/>
    <w:rsid w:val="40BF55EA"/>
    <w:rsid w:val="40C64E09"/>
    <w:rsid w:val="40CCAC6F"/>
    <w:rsid w:val="40D35804"/>
    <w:rsid w:val="40E0C85D"/>
    <w:rsid w:val="40E409D7"/>
    <w:rsid w:val="40E95F22"/>
    <w:rsid w:val="40EBD36C"/>
    <w:rsid w:val="40EE9C7E"/>
    <w:rsid w:val="40F40073"/>
    <w:rsid w:val="40F5892B"/>
    <w:rsid w:val="40FA2876"/>
    <w:rsid w:val="40FF5EA2"/>
    <w:rsid w:val="4102062F"/>
    <w:rsid w:val="4109BCC3"/>
    <w:rsid w:val="410AE418"/>
    <w:rsid w:val="41198595"/>
    <w:rsid w:val="41233D4B"/>
    <w:rsid w:val="412E31B8"/>
    <w:rsid w:val="4131B3F2"/>
    <w:rsid w:val="4135930E"/>
    <w:rsid w:val="4135FBCE"/>
    <w:rsid w:val="41381D2B"/>
    <w:rsid w:val="413B6EAF"/>
    <w:rsid w:val="4142DD7E"/>
    <w:rsid w:val="41436767"/>
    <w:rsid w:val="414845D4"/>
    <w:rsid w:val="414E9457"/>
    <w:rsid w:val="41525910"/>
    <w:rsid w:val="415BAFB5"/>
    <w:rsid w:val="415D0A1F"/>
    <w:rsid w:val="416CFD00"/>
    <w:rsid w:val="4175F75B"/>
    <w:rsid w:val="41761682"/>
    <w:rsid w:val="4198882D"/>
    <w:rsid w:val="41A2F4DD"/>
    <w:rsid w:val="41A53535"/>
    <w:rsid w:val="41B455D3"/>
    <w:rsid w:val="41B49B8C"/>
    <w:rsid w:val="41B8368A"/>
    <w:rsid w:val="41BE5D92"/>
    <w:rsid w:val="41CB67BA"/>
    <w:rsid w:val="41D6BD62"/>
    <w:rsid w:val="41D86C9D"/>
    <w:rsid w:val="41F08111"/>
    <w:rsid w:val="41F8729E"/>
    <w:rsid w:val="420113AC"/>
    <w:rsid w:val="420DA936"/>
    <w:rsid w:val="4215E4C3"/>
    <w:rsid w:val="42171F67"/>
    <w:rsid w:val="421EC9EF"/>
    <w:rsid w:val="421ED844"/>
    <w:rsid w:val="42255CD0"/>
    <w:rsid w:val="42287FEA"/>
    <w:rsid w:val="42296E02"/>
    <w:rsid w:val="422C671D"/>
    <w:rsid w:val="422F0B42"/>
    <w:rsid w:val="42378669"/>
    <w:rsid w:val="4241AE92"/>
    <w:rsid w:val="42487D86"/>
    <w:rsid w:val="424C8A7E"/>
    <w:rsid w:val="426AF6D6"/>
    <w:rsid w:val="42786751"/>
    <w:rsid w:val="428C6C99"/>
    <w:rsid w:val="428FB476"/>
    <w:rsid w:val="42946325"/>
    <w:rsid w:val="42B2F4F6"/>
    <w:rsid w:val="42B7CBEC"/>
    <w:rsid w:val="42C1B73B"/>
    <w:rsid w:val="42C8321B"/>
    <w:rsid w:val="42C96AFD"/>
    <w:rsid w:val="42CC5554"/>
    <w:rsid w:val="42CE7EEF"/>
    <w:rsid w:val="42D2ACAC"/>
    <w:rsid w:val="42DF066F"/>
    <w:rsid w:val="42E15B30"/>
    <w:rsid w:val="42E944DC"/>
    <w:rsid w:val="42F02ACC"/>
    <w:rsid w:val="42FB91E6"/>
    <w:rsid w:val="42FD707E"/>
    <w:rsid w:val="43033BD5"/>
    <w:rsid w:val="4312B446"/>
    <w:rsid w:val="431A31B6"/>
    <w:rsid w:val="431BE850"/>
    <w:rsid w:val="4321DB71"/>
    <w:rsid w:val="432E22E8"/>
    <w:rsid w:val="43320AC0"/>
    <w:rsid w:val="433752A3"/>
    <w:rsid w:val="4341B0D8"/>
    <w:rsid w:val="435329E4"/>
    <w:rsid w:val="4354DD8B"/>
    <w:rsid w:val="43564975"/>
    <w:rsid w:val="43674777"/>
    <w:rsid w:val="436C1C75"/>
    <w:rsid w:val="437CAC90"/>
    <w:rsid w:val="43802F8C"/>
    <w:rsid w:val="43852AC6"/>
    <w:rsid w:val="4391601E"/>
    <w:rsid w:val="43A2705F"/>
    <w:rsid w:val="43A60B1E"/>
    <w:rsid w:val="43A87C07"/>
    <w:rsid w:val="43A9F05A"/>
    <w:rsid w:val="43B81C2A"/>
    <w:rsid w:val="43BA4CE5"/>
    <w:rsid w:val="43C2EBAB"/>
    <w:rsid w:val="43C8377E"/>
    <w:rsid w:val="43CDEA94"/>
    <w:rsid w:val="43CDFE03"/>
    <w:rsid w:val="43CE02BF"/>
    <w:rsid w:val="43D0D827"/>
    <w:rsid w:val="43D44660"/>
    <w:rsid w:val="43D8710D"/>
    <w:rsid w:val="43E0DD98"/>
    <w:rsid w:val="43E35DF9"/>
    <w:rsid w:val="43E5A42E"/>
    <w:rsid w:val="43E85ADF"/>
    <w:rsid w:val="43EF957A"/>
    <w:rsid w:val="43F43507"/>
    <w:rsid w:val="43FD5530"/>
    <w:rsid w:val="43FEE432"/>
    <w:rsid w:val="43FF8D74"/>
    <w:rsid w:val="43FFFE7C"/>
    <w:rsid w:val="44124F8C"/>
    <w:rsid w:val="44129770"/>
    <w:rsid w:val="441A701A"/>
    <w:rsid w:val="44203E4D"/>
    <w:rsid w:val="44424B75"/>
    <w:rsid w:val="4446A824"/>
    <w:rsid w:val="4449821C"/>
    <w:rsid w:val="445DC049"/>
    <w:rsid w:val="446262C1"/>
    <w:rsid w:val="44665FA2"/>
    <w:rsid w:val="4468770C"/>
    <w:rsid w:val="4483A0DF"/>
    <w:rsid w:val="4485D1A5"/>
    <w:rsid w:val="44895493"/>
    <w:rsid w:val="448BDB2D"/>
    <w:rsid w:val="449ACD3F"/>
    <w:rsid w:val="449F727F"/>
    <w:rsid w:val="44A54BD6"/>
    <w:rsid w:val="44A71D14"/>
    <w:rsid w:val="44A813B6"/>
    <w:rsid w:val="44AA4FB5"/>
    <w:rsid w:val="44B217A0"/>
    <w:rsid w:val="44B79518"/>
    <w:rsid w:val="44B8BD18"/>
    <w:rsid w:val="44BD5776"/>
    <w:rsid w:val="44C3EC6B"/>
    <w:rsid w:val="44C5D905"/>
    <w:rsid w:val="44C9B480"/>
    <w:rsid w:val="44D19142"/>
    <w:rsid w:val="44DB7964"/>
    <w:rsid w:val="44E40BC8"/>
    <w:rsid w:val="44EEE700"/>
    <w:rsid w:val="4506EC46"/>
    <w:rsid w:val="45092FD4"/>
    <w:rsid w:val="45154A1F"/>
    <w:rsid w:val="451EE8E6"/>
    <w:rsid w:val="45224B22"/>
    <w:rsid w:val="4523BF08"/>
    <w:rsid w:val="452C5FB8"/>
    <w:rsid w:val="453614B5"/>
    <w:rsid w:val="453914EC"/>
    <w:rsid w:val="453A3450"/>
    <w:rsid w:val="453A6E2B"/>
    <w:rsid w:val="4548A4F4"/>
    <w:rsid w:val="454AF927"/>
    <w:rsid w:val="454E4C04"/>
    <w:rsid w:val="45567906"/>
    <w:rsid w:val="455926E1"/>
    <w:rsid w:val="455B2789"/>
    <w:rsid w:val="455F0B38"/>
    <w:rsid w:val="456391FB"/>
    <w:rsid w:val="45649E6E"/>
    <w:rsid w:val="45778157"/>
    <w:rsid w:val="45A3EA89"/>
    <w:rsid w:val="45A53019"/>
    <w:rsid w:val="45BB94D9"/>
    <w:rsid w:val="45BD4178"/>
    <w:rsid w:val="45C5E6EE"/>
    <w:rsid w:val="45D55720"/>
    <w:rsid w:val="45DB230E"/>
    <w:rsid w:val="45DE553B"/>
    <w:rsid w:val="45E790EF"/>
    <w:rsid w:val="45EE35C7"/>
    <w:rsid w:val="45EF6CAE"/>
    <w:rsid w:val="45FBA5CE"/>
    <w:rsid w:val="46052638"/>
    <w:rsid w:val="460F9E80"/>
    <w:rsid w:val="46166420"/>
    <w:rsid w:val="461C07DA"/>
    <w:rsid w:val="461FA13B"/>
    <w:rsid w:val="4623C2DF"/>
    <w:rsid w:val="462C7F49"/>
    <w:rsid w:val="463B42E0"/>
    <w:rsid w:val="464F04D2"/>
    <w:rsid w:val="466D61A3"/>
    <w:rsid w:val="4676DFAF"/>
    <w:rsid w:val="467D43B3"/>
    <w:rsid w:val="4680AF42"/>
    <w:rsid w:val="46832218"/>
    <w:rsid w:val="468B60C6"/>
    <w:rsid w:val="468FE295"/>
    <w:rsid w:val="4691CEB5"/>
    <w:rsid w:val="469A8C1A"/>
    <w:rsid w:val="469AD2AF"/>
    <w:rsid w:val="46AAF173"/>
    <w:rsid w:val="46AEE9A8"/>
    <w:rsid w:val="46D00ADE"/>
    <w:rsid w:val="46D27D5E"/>
    <w:rsid w:val="46E02B39"/>
    <w:rsid w:val="46E0FEE0"/>
    <w:rsid w:val="46EEC5F6"/>
    <w:rsid w:val="46F24E4B"/>
    <w:rsid w:val="46F9218D"/>
    <w:rsid w:val="470C4370"/>
    <w:rsid w:val="470FF9E5"/>
    <w:rsid w:val="4718E6B2"/>
    <w:rsid w:val="471A9A20"/>
    <w:rsid w:val="472A6FA8"/>
    <w:rsid w:val="4733BACD"/>
    <w:rsid w:val="4736177B"/>
    <w:rsid w:val="4736310C"/>
    <w:rsid w:val="47398A59"/>
    <w:rsid w:val="473FAF03"/>
    <w:rsid w:val="4748AF64"/>
    <w:rsid w:val="474A11FF"/>
    <w:rsid w:val="474C1A28"/>
    <w:rsid w:val="47610DD1"/>
    <w:rsid w:val="476569EC"/>
    <w:rsid w:val="47661A00"/>
    <w:rsid w:val="477863DA"/>
    <w:rsid w:val="477A259C"/>
    <w:rsid w:val="47900AC8"/>
    <w:rsid w:val="47984889"/>
    <w:rsid w:val="47A7766F"/>
    <w:rsid w:val="47B225D5"/>
    <w:rsid w:val="47BAF280"/>
    <w:rsid w:val="47BDDAB0"/>
    <w:rsid w:val="47C9DBFB"/>
    <w:rsid w:val="47CA74F6"/>
    <w:rsid w:val="47D89C27"/>
    <w:rsid w:val="47DA72D6"/>
    <w:rsid w:val="47DB7A70"/>
    <w:rsid w:val="47DBE8AD"/>
    <w:rsid w:val="47DC3E6A"/>
    <w:rsid w:val="47E0257F"/>
    <w:rsid w:val="47E8D40C"/>
    <w:rsid w:val="47EB23A1"/>
    <w:rsid w:val="4801F461"/>
    <w:rsid w:val="4811D756"/>
    <w:rsid w:val="481ABD8B"/>
    <w:rsid w:val="4821A19C"/>
    <w:rsid w:val="4824DC88"/>
    <w:rsid w:val="482BCFD2"/>
    <w:rsid w:val="483D1649"/>
    <w:rsid w:val="483DF17B"/>
    <w:rsid w:val="484BC376"/>
    <w:rsid w:val="48555ABB"/>
    <w:rsid w:val="4859BD58"/>
    <w:rsid w:val="485C507E"/>
    <w:rsid w:val="4861E102"/>
    <w:rsid w:val="486233C0"/>
    <w:rsid w:val="486CEBC0"/>
    <w:rsid w:val="4870FEA0"/>
    <w:rsid w:val="487CCF41"/>
    <w:rsid w:val="48813744"/>
    <w:rsid w:val="488168A4"/>
    <w:rsid w:val="489248A3"/>
    <w:rsid w:val="489C0428"/>
    <w:rsid w:val="48AC3B33"/>
    <w:rsid w:val="48B24B17"/>
    <w:rsid w:val="48BC4518"/>
    <w:rsid w:val="48C457D9"/>
    <w:rsid w:val="48C6E757"/>
    <w:rsid w:val="48CBC426"/>
    <w:rsid w:val="48D7EA7D"/>
    <w:rsid w:val="48E5E35C"/>
    <w:rsid w:val="48E7BEF3"/>
    <w:rsid w:val="48ECE266"/>
    <w:rsid w:val="48F2113F"/>
    <w:rsid w:val="48F3FC2D"/>
    <w:rsid w:val="48F817B0"/>
    <w:rsid w:val="48FD0E3A"/>
    <w:rsid w:val="48FE4839"/>
    <w:rsid w:val="490071E2"/>
    <w:rsid w:val="4904E7A9"/>
    <w:rsid w:val="4906CDD9"/>
    <w:rsid w:val="4906D00A"/>
    <w:rsid w:val="490B0615"/>
    <w:rsid w:val="490E8780"/>
    <w:rsid w:val="4912D353"/>
    <w:rsid w:val="4913BBCD"/>
    <w:rsid w:val="4920F7D7"/>
    <w:rsid w:val="49264733"/>
    <w:rsid w:val="4928A107"/>
    <w:rsid w:val="49335468"/>
    <w:rsid w:val="493609DE"/>
    <w:rsid w:val="494C1F33"/>
    <w:rsid w:val="494CB62A"/>
    <w:rsid w:val="495649BD"/>
    <w:rsid w:val="495A0967"/>
    <w:rsid w:val="495B1CF9"/>
    <w:rsid w:val="495E1149"/>
    <w:rsid w:val="4966943D"/>
    <w:rsid w:val="4967EB24"/>
    <w:rsid w:val="496B0C47"/>
    <w:rsid w:val="49872177"/>
    <w:rsid w:val="4987D178"/>
    <w:rsid w:val="498E377B"/>
    <w:rsid w:val="498E73AB"/>
    <w:rsid w:val="49909620"/>
    <w:rsid w:val="499DEC4D"/>
    <w:rsid w:val="49AA2012"/>
    <w:rsid w:val="49AE5382"/>
    <w:rsid w:val="49B20D98"/>
    <w:rsid w:val="49BD127E"/>
    <w:rsid w:val="49BF7E01"/>
    <w:rsid w:val="49CCF270"/>
    <w:rsid w:val="49DB0CD7"/>
    <w:rsid w:val="49DE8D17"/>
    <w:rsid w:val="49E944DF"/>
    <w:rsid w:val="49EF97F3"/>
    <w:rsid w:val="49FFC6FD"/>
    <w:rsid w:val="4A01466F"/>
    <w:rsid w:val="4A06503C"/>
    <w:rsid w:val="4A10C1CC"/>
    <w:rsid w:val="4A13CDB5"/>
    <w:rsid w:val="4A18AD14"/>
    <w:rsid w:val="4A1A680C"/>
    <w:rsid w:val="4A2736DA"/>
    <w:rsid w:val="4A341F1C"/>
    <w:rsid w:val="4A346BF2"/>
    <w:rsid w:val="4A347105"/>
    <w:rsid w:val="4A385E5C"/>
    <w:rsid w:val="4A3C4A52"/>
    <w:rsid w:val="4A3DC53D"/>
    <w:rsid w:val="4A402177"/>
    <w:rsid w:val="4A4E6A23"/>
    <w:rsid w:val="4A54AC7C"/>
    <w:rsid w:val="4A581579"/>
    <w:rsid w:val="4A5B523A"/>
    <w:rsid w:val="4A5C37B2"/>
    <w:rsid w:val="4A6111ED"/>
    <w:rsid w:val="4A66F850"/>
    <w:rsid w:val="4A6840A7"/>
    <w:rsid w:val="4A6E25B6"/>
    <w:rsid w:val="4A79E2FF"/>
    <w:rsid w:val="4A838F54"/>
    <w:rsid w:val="4A84953D"/>
    <w:rsid w:val="4A959DF7"/>
    <w:rsid w:val="4AA3872C"/>
    <w:rsid w:val="4AAC6FCD"/>
    <w:rsid w:val="4AACA489"/>
    <w:rsid w:val="4AC1A6EA"/>
    <w:rsid w:val="4AD5C9BD"/>
    <w:rsid w:val="4AD8BF26"/>
    <w:rsid w:val="4ADFDF6E"/>
    <w:rsid w:val="4AE8AD3B"/>
    <w:rsid w:val="4AF72E7D"/>
    <w:rsid w:val="4B2B6FBD"/>
    <w:rsid w:val="4B33D6AE"/>
    <w:rsid w:val="4B34B59C"/>
    <w:rsid w:val="4B3B131F"/>
    <w:rsid w:val="4B526481"/>
    <w:rsid w:val="4B55EB64"/>
    <w:rsid w:val="4B5704F1"/>
    <w:rsid w:val="4B5988A5"/>
    <w:rsid w:val="4B5D0B1A"/>
    <w:rsid w:val="4B6637A2"/>
    <w:rsid w:val="4B8C9716"/>
    <w:rsid w:val="4B91546E"/>
    <w:rsid w:val="4B94B5F2"/>
    <w:rsid w:val="4BA40E0F"/>
    <w:rsid w:val="4BADBE0C"/>
    <w:rsid w:val="4BB502CE"/>
    <w:rsid w:val="4BBA9D9F"/>
    <w:rsid w:val="4BC04FDD"/>
    <w:rsid w:val="4BC14FD6"/>
    <w:rsid w:val="4BC66432"/>
    <w:rsid w:val="4BC986CD"/>
    <w:rsid w:val="4BC9E7FF"/>
    <w:rsid w:val="4BD00C0A"/>
    <w:rsid w:val="4BD04166"/>
    <w:rsid w:val="4BDC02D9"/>
    <w:rsid w:val="4BE162FE"/>
    <w:rsid w:val="4BF33475"/>
    <w:rsid w:val="4BF93358"/>
    <w:rsid w:val="4C0F1AA0"/>
    <w:rsid w:val="4C19E63A"/>
    <w:rsid w:val="4C2426D5"/>
    <w:rsid w:val="4C28BF14"/>
    <w:rsid w:val="4C29B201"/>
    <w:rsid w:val="4C2A77E1"/>
    <w:rsid w:val="4C3099ED"/>
    <w:rsid w:val="4C3DF197"/>
    <w:rsid w:val="4C44D237"/>
    <w:rsid w:val="4C46FA67"/>
    <w:rsid w:val="4C473AE1"/>
    <w:rsid w:val="4C47BDE5"/>
    <w:rsid w:val="4C50251F"/>
    <w:rsid w:val="4C5724E6"/>
    <w:rsid w:val="4C70F6F1"/>
    <w:rsid w:val="4C71F705"/>
    <w:rsid w:val="4C74EEBA"/>
    <w:rsid w:val="4C77D835"/>
    <w:rsid w:val="4C80986E"/>
    <w:rsid w:val="4C832A52"/>
    <w:rsid w:val="4C8653D8"/>
    <w:rsid w:val="4C8968D0"/>
    <w:rsid w:val="4C9F5AC0"/>
    <w:rsid w:val="4C9F7EF0"/>
    <w:rsid w:val="4CA8C925"/>
    <w:rsid w:val="4CAD69F0"/>
    <w:rsid w:val="4CC23D88"/>
    <w:rsid w:val="4CCE78A4"/>
    <w:rsid w:val="4CCF42BB"/>
    <w:rsid w:val="4CCFB1E9"/>
    <w:rsid w:val="4CD69991"/>
    <w:rsid w:val="4CDA9B4C"/>
    <w:rsid w:val="4CE6C7E6"/>
    <w:rsid w:val="4D04ABAD"/>
    <w:rsid w:val="4D100592"/>
    <w:rsid w:val="4D124653"/>
    <w:rsid w:val="4D16CDB3"/>
    <w:rsid w:val="4D1854E9"/>
    <w:rsid w:val="4D396C2C"/>
    <w:rsid w:val="4D3F0218"/>
    <w:rsid w:val="4D3F45DA"/>
    <w:rsid w:val="4D4503F5"/>
    <w:rsid w:val="4D471AE2"/>
    <w:rsid w:val="4D48BA85"/>
    <w:rsid w:val="4D4D0870"/>
    <w:rsid w:val="4D4E72C2"/>
    <w:rsid w:val="4D5481F4"/>
    <w:rsid w:val="4D59BABE"/>
    <w:rsid w:val="4D5E3FC3"/>
    <w:rsid w:val="4D6466F6"/>
    <w:rsid w:val="4D6BDC6B"/>
    <w:rsid w:val="4D6C0CB4"/>
    <w:rsid w:val="4D6C4BDC"/>
    <w:rsid w:val="4D837303"/>
    <w:rsid w:val="4D83DD7B"/>
    <w:rsid w:val="4D85D2A1"/>
    <w:rsid w:val="4D97A9CF"/>
    <w:rsid w:val="4D99A433"/>
    <w:rsid w:val="4DA61401"/>
    <w:rsid w:val="4DB4DFA8"/>
    <w:rsid w:val="4DB728C1"/>
    <w:rsid w:val="4DB90109"/>
    <w:rsid w:val="4DC70DC1"/>
    <w:rsid w:val="4DD4C808"/>
    <w:rsid w:val="4DD589DB"/>
    <w:rsid w:val="4DE3F24B"/>
    <w:rsid w:val="4DE503A2"/>
    <w:rsid w:val="4DEDFE15"/>
    <w:rsid w:val="4DF192A7"/>
    <w:rsid w:val="4DF659AF"/>
    <w:rsid w:val="4DFDBDEB"/>
    <w:rsid w:val="4DFEDE76"/>
    <w:rsid w:val="4E016E92"/>
    <w:rsid w:val="4E0DD93A"/>
    <w:rsid w:val="4E18C5C3"/>
    <w:rsid w:val="4E1C9A1E"/>
    <w:rsid w:val="4E269CFA"/>
    <w:rsid w:val="4E2F9A7E"/>
    <w:rsid w:val="4E31E7A9"/>
    <w:rsid w:val="4E31FEC3"/>
    <w:rsid w:val="4E33406E"/>
    <w:rsid w:val="4E4ABCD8"/>
    <w:rsid w:val="4E5BD713"/>
    <w:rsid w:val="4E5E2490"/>
    <w:rsid w:val="4E7B9157"/>
    <w:rsid w:val="4EAE39FC"/>
    <w:rsid w:val="4EB7C924"/>
    <w:rsid w:val="4EC4680B"/>
    <w:rsid w:val="4ED029D7"/>
    <w:rsid w:val="4EDA678C"/>
    <w:rsid w:val="4EEFA1DF"/>
    <w:rsid w:val="4EF7F09F"/>
    <w:rsid w:val="4F00F401"/>
    <w:rsid w:val="4F02D632"/>
    <w:rsid w:val="4F040784"/>
    <w:rsid w:val="4F07E228"/>
    <w:rsid w:val="4F0D8FA8"/>
    <w:rsid w:val="4F0FA702"/>
    <w:rsid w:val="4F177350"/>
    <w:rsid w:val="4F2CED82"/>
    <w:rsid w:val="4F345650"/>
    <w:rsid w:val="4F3A4B9A"/>
    <w:rsid w:val="4F42DBDB"/>
    <w:rsid w:val="4F4B68BA"/>
    <w:rsid w:val="4F64B50C"/>
    <w:rsid w:val="4F6A3A0B"/>
    <w:rsid w:val="4F73FCD9"/>
    <w:rsid w:val="4F7899F5"/>
    <w:rsid w:val="4F91483E"/>
    <w:rsid w:val="4F9BBBCA"/>
    <w:rsid w:val="4FA1B15B"/>
    <w:rsid w:val="4FA1BF5D"/>
    <w:rsid w:val="4FA970E0"/>
    <w:rsid w:val="4FB01A2D"/>
    <w:rsid w:val="4FB046BA"/>
    <w:rsid w:val="4FB60E37"/>
    <w:rsid w:val="4FB82219"/>
    <w:rsid w:val="4FBC4205"/>
    <w:rsid w:val="4FC7BD74"/>
    <w:rsid w:val="4FC8A8D7"/>
    <w:rsid w:val="4FC90E05"/>
    <w:rsid w:val="4FC91BBA"/>
    <w:rsid w:val="4FCC8AB3"/>
    <w:rsid w:val="4FD7E36B"/>
    <w:rsid w:val="4FE0AB21"/>
    <w:rsid w:val="4FE72974"/>
    <w:rsid w:val="4FEA4083"/>
    <w:rsid w:val="4FEB7CC4"/>
    <w:rsid w:val="4FFD926D"/>
    <w:rsid w:val="5009CED4"/>
    <w:rsid w:val="501443E9"/>
    <w:rsid w:val="5021A692"/>
    <w:rsid w:val="502431FF"/>
    <w:rsid w:val="502CD59F"/>
    <w:rsid w:val="502EEAC5"/>
    <w:rsid w:val="5033156B"/>
    <w:rsid w:val="50362301"/>
    <w:rsid w:val="5036B8E4"/>
    <w:rsid w:val="504DECE0"/>
    <w:rsid w:val="507308B2"/>
    <w:rsid w:val="5093C100"/>
    <w:rsid w:val="50978BBC"/>
    <w:rsid w:val="509DCD20"/>
    <w:rsid w:val="509E4EC2"/>
    <w:rsid w:val="50A4E45A"/>
    <w:rsid w:val="50A722D1"/>
    <w:rsid w:val="50AB2519"/>
    <w:rsid w:val="50ACC8F1"/>
    <w:rsid w:val="50AEA80C"/>
    <w:rsid w:val="50AF7CBC"/>
    <w:rsid w:val="50B16813"/>
    <w:rsid w:val="50B65DD7"/>
    <w:rsid w:val="50CC326C"/>
    <w:rsid w:val="50D3B42E"/>
    <w:rsid w:val="50E1CC7B"/>
    <w:rsid w:val="50E69D6D"/>
    <w:rsid w:val="50F0C79B"/>
    <w:rsid w:val="510F7E1D"/>
    <w:rsid w:val="51118669"/>
    <w:rsid w:val="51201394"/>
    <w:rsid w:val="51227739"/>
    <w:rsid w:val="512769CD"/>
    <w:rsid w:val="513B2645"/>
    <w:rsid w:val="5141845C"/>
    <w:rsid w:val="5141F817"/>
    <w:rsid w:val="514358D3"/>
    <w:rsid w:val="515BA89A"/>
    <w:rsid w:val="516454C4"/>
    <w:rsid w:val="51663246"/>
    <w:rsid w:val="516C4266"/>
    <w:rsid w:val="516E5B96"/>
    <w:rsid w:val="518BCAD1"/>
    <w:rsid w:val="5193C6C6"/>
    <w:rsid w:val="51989F97"/>
    <w:rsid w:val="51A13294"/>
    <w:rsid w:val="51A13769"/>
    <w:rsid w:val="51AFAF9C"/>
    <w:rsid w:val="51B0144A"/>
    <w:rsid w:val="51B18B6D"/>
    <w:rsid w:val="51B1A6FE"/>
    <w:rsid w:val="51BD1F7D"/>
    <w:rsid w:val="51C3E751"/>
    <w:rsid w:val="51CE537E"/>
    <w:rsid w:val="51EA68C6"/>
    <w:rsid w:val="51EBD007"/>
    <w:rsid w:val="51F99EC8"/>
    <w:rsid w:val="51FFD840"/>
    <w:rsid w:val="520A144F"/>
    <w:rsid w:val="520C3183"/>
    <w:rsid w:val="52175E24"/>
    <w:rsid w:val="52176ED6"/>
    <w:rsid w:val="52180EA9"/>
    <w:rsid w:val="5219CBC3"/>
    <w:rsid w:val="521A8654"/>
    <w:rsid w:val="521B2FC6"/>
    <w:rsid w:val="5225BADB"/>
    <w:rsid w:val="522A487C"/>
    <w:rsid w:val="522D0651"/>
    <w:rsid w:val="52303740"/>
    <w:rsid w:val="5230FFE9"/>
    <w:rsid w:val="523152B1"/>
    <w:rsid w:val="5231A929"/>
    <w:rsid w:val="524FDF1A"/>
    <w:rsid w:val="52515797"/>
    <w:rsid w:val="525F7BB9"/>
    <w:rsid w:val="52601C31"/>
    <w:rsid w:val="526C3541"/>
    <w:rsid w:val="526E8369"/>
    <w:rsid w:val="52716DDB"/>
    <w:rsid w:val="5274BD37"/>
    <w:rsid w:val="52786F9E"/>
    <w:rsid w:val="5279379B"/>
    <w:rsid w:val="527C9904"/>
    <w:rsid w:val="5282F189"/>
    <w:rsid w:val="5284E649"/>
    <w:rsid w:val="528C74DB"/>
    <w:rsid w:val="5291B320"/>
    <w:rsid w:val="52A5ABB3"/>
    <w:rsid w:val="52A99394"/>
    <w:rsid w:val="52B21782"/>
    <w:rsid w:val="52C2750C"/>
    <w:rsid w:val="52CCB8CF"/>
    <w:rsid w:val="52D8BF91"/>
    <w:rsid w:val="52E14DA5"/>
    <w:rsid w:val="52F1C9C6"/>
    <w:rsid w:val="52F5CBAF"/>
    <w:rsid w:val="52FC9A2B"/>
    <w:rsid w:val="52FDF256"/>
    <w:rsid w:val="53006DCD"/>
    <w:rsid w:val="53020278"/>
    <w:rsid w:val="530EAE1C"/>
    <w:rsid w:val="5324AE5C"/>
    <w:rsid w:val="53329717"/>
    <w:rsid w:val="533FC781"/>
    <w:rsid w:val="5343F03E"/>
    <w:rsid w:val="534541C8"/>
    <w:rsid w:val="5348B169"/>
    <w:rsid w:val="53505514"/>
    <w:rsid w:val="53519702"/>
    <w:rsid w:val="5361F5FA"/>
    <w:rsid w:val="53655DB8"/>
    <w:rsid w:val="53688B14"/>
    <w:rsid w:val="536C7FA3"/>
    <w:rsid w:val="536EC9F3"/>
    <w:rsid w:val="537CF45B"/>
    <w:rsid w:val="537E2BC8"/>
    <w:rsid w:val="5387F94F"/>
    <w:rsid w:val="538A38B7"/>
    <w:rsid w:val="53918DB3"/>
    <w:rsid w:val="53926955"/>
    <w:rsid w:val="539FA379"/>
    <w:rsid w:val="53AF7BB3"/>
    <w:rsid w:val="53C6601F"/>
    <w:rsid w:val="53C7D710"/>
    <w:rsid w:val="53CD2071"/>
    <w:rsid w:val="53D02E24"/>
    <w:rsid w:val="53E6E6E5"/>
    <w:rsid w:val="53E77E0E"/>
    <w:rsid w:val="53FEFB4E"/>
    <w:rsid w:val="5400F228"/>
    <w:rsid w:val="5402B687"/>
    <w:rsid w:val="540498A4"/>
    <w:rsid w:val="5409BCE3"/>
    <w:rsid w:val="542AC571"/>
    <w:rsid w:val="543CC94B"/>
    <w:rsid w:val="54464E4A"/>
    <w:rsid w:val="5449D62F"/>
    <w:rsid w:val="546219C6"/>
    <w:rsid w:val="54684158"/>
    <w:rsid w:val="54691866"/>
    <w:rsid w:val="546EBDCA"/>
    <w:rsid w:val="546F5A55"/>
    <w:rsid w:val="5477D1CB"/>
    <w:rsid w:val="547E198D"/>
    <w:rsid w:val="548DCF3D"/>
    <w:rsid w:val="5497E8CF"/>
    <w:rsid w:val="54AC722E"/>
    <w:rsid w:val="54B27B84"/>
    <w:rsid w:val="54B39278"/>
    <w:rsid w:val="54BB2A6D"/>
    <w:rsid w:val="54BD51F1"/>
    <w:rsid w:val="54BF2758"/>
    <w:rsid w:val="54C0AA02"/>
    <w:rsid w:val="54C57000"/>
    <w:rsid w:val="54CDA473"/>
    <w:rsid w:val="54DE8E2D"/>
    <w:rsid w:val="54E691AF"/>
    <w:rsid w:val="54ED340F"/>
    <w:rsid w:val="54ED9AAF"/>
    <w:rsid w:val="54EE34A4"/>
    <w:rsid w:val="54FBB726"/>
    <w:rsid w:val="54FE800F"/>
    <w:rsid w:val="550066E4"/>
    <w:rsid w:val="550B14B1"/>
    <w:rsid w:val="55111B13"/>
    <w:rsid w:val="551A06DC"/>
    <w:rsid w:val="55218A4A"/>
    <w:rsid w:val="55227BCA"/>
    <w:rsid w:val="552301AB"/>
    <w:rsid w:val="5523ABD3"/>
    <w:rsid w:val="552B48C0"/>
    <w:rsid w:val="5535ACFA"/>
    <w:rsid w:val="55396F9A"/>
    <w:rsid w:val="554C0468"/>
    <w:rsid w:val="554F09BF"/>
    <w:rsid w:val="55618014"/>
    <w:rsid w:val="55658673"/>
    <w:rsid w:val="557362A5"/>
    <w:rsid w:val="5574F91B"/>
    <w:rsid w:val="558071C2"/>
    <w:rsid w:val="5592396E"/>
    <w:rsid w:val="559AECBB"/>
    <w:rsid w:val="559C4E62"/>
    <w:rsid w:val="55A40AD3"/>
    <w:rsid w:val="55A7FF26"/>
    <w:rsid w:val="55ABE608"/>
    <w:rsid w:val="55BEDB8A"/>
    <w:rsid w:val="55CDC8C7"/>
    <w:rsid w:val="55D19C23"/>
    <w:rsid w:val="55E6BCB4"/>
    <w:rsid w:val="55EE2011"/>
    <w:rsid w:val="55F2D8C4"/>
    <w:rsid w:val="55F81F09"/>
    <w:rsid w:val="55F9FFB9"/>
    <w:rsid w:val="5601D53C"/>
    <w:rsid w:val="56043711"/>
    <w:rsid w:val="5610E43B"/>
    <w:rsid w:val="5613508D"/>
    <w:rsid w:val="5618E894"/>
    <w:rsid w:val="5620CE85"/>
    <w:rsid w:val="562EF933"/>
    <w:rsid w:val="5638C5F3"/>
    <w:rsid w:val="563D489F"/>
    <w:rsid w:val="5644D0AD"/>
    <w:rsid w:val="564CE8D8"/>
    <w:rsid w:val="564F62D9"/>
    <w:rsid w:val="565861ED"/>
    <w:rsid w:val="565DCA7F"/>
    <w:rsid w:val="56611814"/>
    <w:rsid w:val="566A37D9"/>
    <w:rsid w:val="566AB143"/>
    <w:rsid w:val="5673F696"/>
    <w:rsid w:val="567C696F"/>
    <w:rsid w:val="5683A256"/>
    <w:rsid w:val="56871941"/>
    <w:rsid w:val="56963305"/>
    <w:rsid w:val="569897BF"/>
    <w:rsid w:val="569EBCCF"/>
    <w:rsid w:val="56A745BE"/>
    <w:rsid w:val="56AA5460"/>
    <w:rsid w:val="56B28AB3"/>
    <w:rsid w:val="56B71C26"/>
    <w:rsid w:val="56B86448"/>
    <w:rsid w:val="56D41C45"/>
    <w:rsid w:val="56DBB444"/>
    <w:rsid w:val="56DF18C4"/>
    <w:rsid w:val="56E53980"/>
    <w:rsid w:val="56FB0F4F"/>
    <w:rsid w:val="5702BB4A"/>
    <w:rsid w:val="570BD108"/>
    <w:rsid w:val="5710CF29"/>
    <w:rsid w:val="5713EF0E"/>
    <w:rsid w:val="571AF461"/>
    <w:rsid w:val="572A72EB"/>
    <w:rsid w:val="572C0140"/>
    <w:rsid w:val="5740A956"/>
    <w:rsid w:val="5741112F"/>
    <w:rsid w:val="57486F67"/>
    <w:rsid w:val="5763D30D"/>
    <w:rsid w:val="57678217"/>
    <w:rsid w:val="5767FB16"/>
    <w:rsid w:val="5769A8E7"/>
    <w:rsid w:val="5777328F"/>
    <w:rsid w:val="577AA039"/>
    <w:rsid w:val="57825D57"/>
    <w:rsid w:val="57987E0B"/>
    <w:rsid w:val="579D0F2A"/>
    <w:rsid w:val="57AC3394"/>
    <w:rsid w:val="57ACB2C7"/>
    <w:rsid w:val="57B482C5"/>
    <w:rsid w:val="57BC11B0"/>
    <w:rsid w:val="57CC3B2D"/>
    <w:rsid w:val="57D8441F"/>
    <w:rsid w:val="57DE9471"/>
    <w:rsid w:val="57E73FFA"/>
    <w:rsid w:val="57E7BF89"/>
    <w:rsid w:val="57EBC030"/>
    <w:rsid w:val="57F0349C"/>
    <w:rsid w:val="57F0C804"/>
    <w:rsid w:val="57F5454E"/>
    <w:rsid w:val="57FB45F8"/>
    <w:rsid w:val="57FC1975"/>
    <w:rsid w:val="5801811C"/>
    <w:rsid w:val="5804AF57"/>
    <w:rsid w:val="5807DFE2"/>
    <w:rsid w:val="580A0448"/>
    <w:rsid w:val="581148EF"/>
    <w:rsid w:val="5817474B"/>
    <w:rsid w:val="58260355"/>
    <w:rsid w:val="582C6101"/>
    <w:rsid w:val="582EAF1A"/>
    <w:rsid w:val="5844BDDA"/>
    <w:rsid w:val="5844FB4B"/>
    <w:rsid w:val="5847BBE4"/>
    <w:rsid w:val="584DECB8"/>
    <w:rsid w:val="585FD35A"/>
    <w:rsid w:val="58652D45"/>
    <w:rsid w:val="58670F87"/>
    <w:rsid w:val="586AE3FC"/>
    <w:rsid w:val="5884922A"/>
    <w:rsid w:val="58A09C2C"/>
    <w:rsid w:val="58A16E29"/>
    <w:rsid w:val="58A5CDD0"/>
    <w:rsid w:val="58A67793"/>
    <w:rsid w:val="58A76E30"/>
    <w:rsid w:val="58AF952F"/>
    <w:rsid w:val="58B4C0B2"/>
    <w:rsid w:val="58B79A3C"/>
    <w:rsid w:val="58B7DAD6"/>
    <w:rsid w:val="58BAC8C0"/>
    <w:rsid w:val="58BFEBF5"/>
    <w:rsid w:val="58C5D035"/>
    <w:rsid w:val="58D0AEB8"/>
    <w:rsid w:val="58D4CFC5"/>
    <w:rsid w:val="58DCE1A1"/>
    <w:rsid w:val="58E0F9FE"/>
    <w:rsid w:val="58E942D9"/>
    <w:rsid w:val="58EB96B6"/>
    <w:rsid w:val="58F24A58"/>
    <w:rsid w:val="58F3E66F"/>
    <w:rsid w:val="58F81447"/>
    <w:rsid w:val="58FE71C8"/>
    <w:rsid w:val="58FEFB06"/>
    <w:rsid w:val="590242DD"/>
    <w:rsid w:val="590CB0D2"/>
    <w:rsid w:val="5910C9C8"/>
    <w:rsid w:val="59132DD5"/>
    <w:rsid w:val="5916A0A7"/>
    <w:rsid w:val="592B224E"/>
    <w:rsid w:val="592F84C8"/>
    <w:rsid w:val="593BC992"/>
    <w:rsid w:val="59522508"/>
    <w:rsid w:val="5954618C"/>
    <w:rsid w:val="59579D60"/>
    <w:rsid w:val="59598C29"/>
    <w:rsid w:val="5968C261"/>
    <w:rsid w:val="5969C126"/>
    <w:rsid w:val="596E650A"/>
    <w:rsid w:val="5978AC50"/>
    <w:rsid w:val="5983336D"/>
    <w:rsid w:val="598B48A6"/>
    <w:rsid w:val="598C6701"/>
    <w:rsid w:val="599CA23B"/>
    <w:rsid w:val="599FC6DB"/>
    <w:rsid w:val="59A0C184"/>
    <w:rsid w:val="59A1D89B"/>
    <w:rsid w:val="59B0D499"/>
    <w:rsid w:val="59B21A3F"/>
    <w:rsid w:val="59B543D7"/>
    <w:rsid w:val="59B6CC7D"/>
    <w:rsid w:val="59CCD2A9"/>
    <w:rsid w:val="59D3C024"/>
    <w:rsid w:val="59D60637"/>
    <w:rsid w:val="59E8DCFB"/>
    <w:rsid w:val="59F11E58"/>
    <w:rsid w:val="5A0594DA"/>
    <w:rsid w:val="5A068347"/>
    <w:rsid w:val="5A092C88"/>
    <w:rsid w:val="5A0A38C8"/>
    <w:rsid w:val="5A133EBE"/>
    <w:rsid w:val="5A17CBD0"/>
    <w:rsid w:val="5A1C65BB"/>
    <w:rsid w:val="5A22B794"/>
    <w:rsid w:val="5A233C39"/>
    <w:rsid w:val="5A320524"/>
    <w:rsid w:val="5A357B44"/>
    <w:rsid w:val="5A37E42C"/>
    <w:rsid w:val="5A3CC0C3"/>
    <w:rsid w:val="5A4CC965"/>
    <w:rsid w:val="5A6C4F7E"/>
    <w:rsid w:val="5A6FB1CB"/>
    <w:rsid w:val="5A70A026"/>
    <w:rsid w:val="5A773E9D"/>
    <w:rsid w:val="5A7CEC9B"/>
    <w:rsid w:val="5A85B434"/>
    <w:rsid w:val="5A85E7EF"/>
    <w:rsid w:val="5A98640D"/>
    <w:rsid w:val="5A994701"/>
    <w:rsid w:val="5AAF652A"/>
    <w:rsid w:val="5ABA972F"/>
    <w:rsid w:val="5ACEEDFF"/>
    <w:rsid w:val="5AD1A14E"/>
    <w:rsid w:val="5AD3E4D0"/>
    <w:rsid w:val="5AEA8E01"/>
    <w:rsid w:val="5AED331E"/>
    <w:rsid w:val="5AFD4BE8"/>
    <w:rsid w:val="5B014E59"/>
    <w:rsid w:val="5B058FDE"/>
    <w:rsid w:val="5B061F07"/>
    <w:rsid w:val="5B10164A"/>
    <w:rsid w:val="5B1F94E1"/>
    <w:rsid w:val="5B20DA93"/>
    <w:rsid w:val="5B236080"/>
    <w:rsid w:val="5B27421A"/>
    <w:rsid w:val="5B2B5641"/>
    <w:rsid w:val="5B2C1797"/>
    <w:rsid w:val="5B2E0097"/>
    <w:rsid w:val="5B314993"/>
    <w:rsid w:val="5B3CA8B9"/>
    <w:rsid w:val="5B3E3700"/>
    <w:rsid w:val="5B5231FA"/>
    <w:rsid w:val="5B616098"/>
    <w:rsid w:val="5B667554"/>
    <w:rsid w:val="5B6C4628"/>
    <w:rsid w:val="5B6F63FD"/>
    <w:rsid w:val="5B70354D"/>
    <w:rsid w:val="5B74C4DE"/>
    <w:rsid w:val="5B7593F5"/>
    <w:rsid w:val="5B876981"/>
    <w:rsid w:val="5BA067B4"/>
    <w:rsid w:val="5BB27AF5"/>
    <w:rsid w:val="5BB333DA"/>
    <w:rsid w:val="5BC63C61"/>
    <w:rsid w:val="5BCA019A"/>
    <w:rsid w:val="5BDD136A"/>
    <w:rsid w:val="5BDFF33D"/>
    <w:rsid w:val="5BE13F5F"/>
    <w:rsid w:val="5BE47086"/>
    <w:rsid w:val="5BE59C51"/>
    <w:rsid w:val="5BEE1D5A"/>
    <w:rsid w:val="5C027F00"/>
    <w:rsid w:val="5C0AEE9D"/>
    <w:rsid w:val="5C116F5C"/>
    <w:rsid w:val="5C1AD0B6"/>
    <w:rsid w:val="5C29BAAB"/>
    <w:rsid w:val="5C2C54BD"/>
    <w:rsid w:val="5C3245FC"/>
    <w:rsid w:val="5C3E9C59"/>
    <w:rsid w:val="5C53E98A"/>
    <w:rsid w:val="5C5E5130"/>
    <w:rsid w:val="5C5FCE9A"/>
    <w:rsid w:val="5C6380B4"/>
    <w:rsid w:val="5C7715C7"/>
    <w:rsid w:val="5C779727"/>
    <w:rsid w:val="5C7CB58E"/>
    <w:rsid w:val="5C7EBB44"/>
    <w:rsid w:val="5C89015F"/>
    <w:rsid w:val="5C8A137A"/>
    <w:rsid w:val="5C8FE16E"/>
    <w:rsid w:val="5C96B99F"/>
    <w:rsid w:val="5CAF6D57"/>
    <w:rsid w:val="5CBE9D29"/>
    <w:rsid w:val="5CBF7537"/>
    <w:rsid w:val="5CC05100"/>
    <w:rsid w:val="5CC4A655"/>
    <w:rsid w:val="5CC9898F"/>
    <w:rsid w:val="5CCB8CB9"/>
    <w:rsid w:val="5CD46955"/>
    <w:rsid w:val="5CD4F2A1"/>
    <w:rsid w:val="5CD5D1E1"/>
    <w:rsid w:val="5CE4B38B"/>
    <w:rsid w:val="5CEAB486"/>
    <w:rsid w:val="5CEB0016"/>
    <w:rsid w:val="5CECD0CF"/>
    <w:rsid w:val="5CF80E36"/>
    <w:rsid w:val="5CFEDBD8"/>
    <w:rsid w:val="5D02F7C4"/>
    <w:rsid w:val="5D051A7C"/>
    <w:rsid w:val="5D08FDD0"/>
    <w:rsid w:val="5D0DD838"/>
    <w:rsid w:val="5D0F58A1"/>
    <w:rsid w:val="5D287B8A"/>
    <w:rsid w:val="5D29AE9B"/>
    <w:rsid w:val="5D2C03CB"/>
    <w:rsid w:val="5D2D8EA1"/>
    <w:rsid w:val="5D2F2F2C"/>
    <w:rsid w:val="5D2F44A4"/>
    <w:rsid w:val="5D3650ED"/>
    <w:rsid w:val="5D3E06E3"/>
    <w:rsid w:val="5D4A6C6D"/>
    <w:rsid w:val="5D4C79CB"/>
    <w:rsid w:val="5D4F6C92"/>
    <w:rsid w:val="5D5FFE85"/>
    <w:rsid w:val="5D6DC825"/>
    <w:rsid w:val="5D766F18"/>
    <w:rsid w:val="5D809DAD"/>
    <w:rsid w:val="5D942618"/>
    <w:rsid w:val="5D957503"/>
    <w:rsid w:val="5D9E83BF"/>
    <w:rsid w:val="5D9F36B8"/>
    <w:rsid w:val="5DA1053E"/>
    <w:rsid w:val="5DA952DF"/>
    <w:rsid w:val="5DC1ACA0"/>
    <w:rsid w:val="5DC54C7F"/>
    <w:rsid w:val="5DC9C069"/>
    <w:rsid w:val="5DCBF996"/>
    <w:rsid w:val="5DE001CF"/>
    <w:rsid w:val="5DE4EED0"/>
    <w:rsid w:val="5DED3090"/>
    <w:rsid w:val="5DF2625E"/>
    <w:rsid w:val="5DF311E6"/>
    <w:rsid w:val="5DF4FFC4"/>
    <w:rsid w:val="5DF65489"/>
    <w:rsid w:val="5DF99106"/>
    <w:rsid w:val="5E0257C4"/>
    <w:rsid w:val="5E10ADC1"/>
    <w:rsid w:val="5E143189"/>
    <w:rsid w:val="5E24004C"/>
    <w:rsid w:val="5E27221C"/>
    <w:rsid w:val="5E286D71"/>
    <w:rsid w:val="5E2A0F67"/>
    <w:rsid w:val="5E2BB1CF"/>
    <w:rsid w:val="5E2FF17F"/>
    <w:rsid w:val="5E3D30A0"/>
    <w:rsid w:val="5E429A37"/>
    <w:rsid w:val="5E44180E"/>
    <w:rsid w:val="5E74502C"/>
    <w:rsid w:val="5E7634A0"/>
    <w:rsid w:val="5E7DB0AE"/>
    <w:rsid w:val="5E8083EC"/>
    <w:rsid w:val="5E809A22"/>
    <w:rsid w:val="5E80C2E6"/>
    <w:rsid w:val="5E85EFC7"/>
    <w:rsid w:val="5E895E27"/>
    <w:rsid w:val="5E8A67AE"/>
    <w:rsid w:val="5E9464E8"/>
    <w:rsid w:val="5E962A05"/>
    <w:rsid w:val="5E98860B"/>
    <w:rsid w:val="5E9A8636"/>
    <w:rsid w:val="5EC073C9"/>
    <w:rsid w:val="5EC2A8C6"/>
    <w:rsid w:val="5EC6DFF9"/>
    <w:rsid w:val="5ECAFF8D"/>
    <w:rsid w:val="5EE41B63"/>
    <w:rsid w:val="5EE5918C"/>
    <w:rsid w:val="5EE885FF"/>
    <w:rsid w:val="5EEC4C16"/>
    <w:rsid w:val="5EF30F90"/>
    <w:rsid w:val="5F0137B7"/>
    <w:rsid w:val="5F0BB095"/>
    <w:rsid w:val="5F10E62E"/>
    <w:rsid w:val="5F1F4F47"/>
    <w:rsid w:val="5F26E3DA"/>
    <w:rsid w:val="5F3A0E13"/>
    <w:rsid w:val="5F4C182D"/>
    <w:rsid w:val="5F500B68"/>
    <w:rsid w:val="5F66CA65"/>
    <w:rsid w:val="5F75EF55"/>
    <w:rsid w:val="5F973C8B"/>
    <w:rsid w:val="5F98F991"/>
    <w:rsid w:val="5FA834B1"/>
    <w:rsid w:val="5FB62466"/>
    <w:rsid w:val="5FC4EB8A"/>
    <w:rsid w:val="5FCDE5BC"/>
    <w:rsid w:val="5FD124BB"/>
    <w:rsid w:val="5FD3F75A"/>
    <w:rsid w:val="5FE08D70"/>
    <w:rsid w:val="5FE3C43E"/>
    <w:rsid w:val="5FFE4146"/>
    <w:rsid w:val="600058B2"/>
    <w:rsid w:val="6003DEE0"/>
    <w:rsid w:val="60071841"/>
    <w:rsid w:val="600D9A8A"/>
    <w:rsid w:val="60134EA1"/>
    <w:rsid w:val="6025A846"/>
    <w:rsid w:val="60260E01"/>
    <w:rsid w:val="6030B38F"/>
    <w:rsid w:val="60414DE3"/>
    <w:rsid w:val="604955B8"/>
    <w:rsid w:val="604F13E3"/>
    <w:rsid w:val="605912C3"/>
    <w:rsid w:val="6059BD46"/>
    <w:rsid w:val="6062EA0B"/>
    <w:rsid w:val="60656461"/>
    <w:rsid w:val="60683AD1"/>
    <w:rsid w:val="608475D5"/>
    <w:rsid w:val="6085FB0A"/>
    <w:rsid w:val="608CA5A6"/>
    <w:rsid w:val="6090100A"/>
    <w:rsid w:val="609525F1"/>
    <w:rsid w:val="60962D8D"/>
    <w:rsid w:val="6096A543"/>
    <w:rsid w:val="60A3F91D"/>
    <w:rsid w:val="60A494A5"/>
    <w:rsid w:val="60A6CC97"/>
    <w:rsid w:val="60A8D92A"/>
    <w:rsid w:val="60ADF5C6"/>
    <w:rsid w:val="60BAD23B"/>
    <w:rsid w:val="60C0A6C5"/>
    <w:rsid w:val="60CB2362"/>
    <w:rsid w:val="60D0334D"/>
    <w:rsid w:val="60D2E386"/>
    <w:rsid w:val="60D383A0"/>
    <w:rsid w:val="60D5DE74"/>
    <w:rsid w:val="60E0C786"/>
    <w:rsid w:val="60E470E2"/>
    <w:rsid w:val="60E83153"/>
    <w:rsid w:val="60EECB93"/>
    <w:rsid w:val="60F0EB45"/>
    <w:rsid w:val="610368FC"/>
    <w:rsid w:val="6103C274"/>
    <w:rsid w:val="610B0B6E"/>
    <w:rsid w:val="6118D4A5"/>
    <w:rsid w:val="6126D049"/>
    <w:rsid w:val="61296F5B"/>
    <w:rsid w:val="61303517"/>
    <w:rsid w:val="6158B4C2"/>
    <w:rsid w:val="615BA10E"/>
    <w:rsid w:val="616383FB"/>
    <w:rsid w:val="6167BA57"/>
    <w:rsid w:val="616C46B6"/>
    <w:rsid w:val="6171ABDA"/>
    <w:rsid w:val="617E7231"/>
    <w:rsid w:val="61847F60"/>
    <w:rsid w:val="618AE7F1"/>
    <w:rsid w:val="618D0273"/>
    <w:rsid w:val="61939563"/>
    <w:rsid w:val="619D8751"/>
    <w:rsid w:val="61A6251A"/>
    <w:rsid w:val="61A73E3E"/>
    <w:rsid w:val="61AA65E8"/>
    <w:rsid w:val="61C6A067"/>
    <w:rsid w:val="61D5B076"/>
    <w:rsid w:val="61D5FF23"/>
    <w:rsid w:val="61DDBDF7"/>
    <w:rsid w:val="61DF5A79"/>
    <w:rsid w:val="61E2FF86"/>
    <w:rsid w:val="61E4CE48"/>
    <w:rsid w:val="61E9B8E1"/>
    <w:rsid w:val="61F043BE"/>
    <w:rsid w:val="61F34A95"/>
    <w:rsid w:val="61F7597D"/>
    <w:rsid w:val="61F90B35"/>
    <w:rsid w:val="6200C0C7"/>
    <w:rsid w:val="62026C1D"/>
    <w:rsid w:val="62055C12"/>
    <w:rsid w:val="620ED727"/>
    <w:rsid w:val="6210A78B"/>
    <w:rsid w:val="622280DB"/>
    <w:rsid w:val="62273230"/>
    <w:rsid w:val="622BDD85"/>
    <w:rsid w:val="62427733"/>
    <w:rsid w:val="62435C75"/>
    <w:rsid w:val="62480F37"/>
    <w:rsid w:val="624D659D"/>
    <w:rsid w:val="6252706C"/>
    <w:rsid w:val="62597A09"/>
    <w:rsid w:val="62646894"/>
    <w:rsid w:val="626B73D5"/>
    <w:rsid w:val="62768F6C"/>
    <w:rsid w:val="627CB2A0"/>
    <w:rsid w:val="628CBBA6"/>
    <w:rsid w:val="628DDFFE"/>
    <w:rsid w:val="62AA755E"/>
    <w:rsid w:val="62AF2DE8"/>
    <w:rsid w:val="62B20B5F"/>
    <w:rsid w:val="62B3B09E"/>
    <w:rsid w:val="62C5050A"/>
    <w:rsid w:val="62C85B45"/>
    <w:rsid w:val="62CA2D9D"/>
    <w:rsid w:val="62CBCDE4"/>
    <w:rsid w:val="62D43902"/>
    <w:rsid w:val="62DA653C"/>
    <w:rsid w:val="62E3EFCC"/>
    <w:rsid w:val="62E50ED6"/>
    <w:rsid w:val="62E9010D"/>
    <w:rsid w:val="62E9C760"/>
    <w:rsid w:val="62EC93A2"/>
    <w:rsid w:val="62F6BAB0"/>
    <w:rsid w:val="62FAA9DB"/>
    <w:rsid w:val="62FACCD4"/>
    <w:rsid w:val="63051189"/>
    <w:rsid w:val="63090BF9"/>
    <w:rsid w:val="631D2A2A"/>
    <w:rsid w:val="63221111"/>
    <w:rsid w:val="6322D7ED"/>
    <w:rsid w:val="632D5109"/>
    <w:rsid w:val="63384507"/>
    <w:rsid w:val="6340D3A1"/>
    <w:rsid w:val="634774FD"/>
    <w:rsid w:val="6354C7D8"/>
    <w:rsid w:val="63654B56"/>
    <w:rsid w:val="637AAB39"/>
    <w:rsid w:val="637B71AD"/>
    <w:rsid w:val="637EBC30"/>
    <w:rsid w:val="638366DF"/>
    <w:rsid w:val="6390CFCC"/>
    <w:rsid w:val="63938CA8"/>
    <w:rsid w:val="6394031A"/>
    <w:rsid w:val="6394835F"/>
    <w:rsid w:val="6394D349"/>
    <w:rsid w:val="63974F45"/>
    <w:rsid w:val="639C34DB"/>
    <w:rsid w:val="639FC3B1"/>
    <w:rsid w:val="63A4853F"/>
    <w:rsid w:val="63AC6013"/>
    <w:rsid w:val="63AFBF69"/>
    <w:rsid w:val="63BEAE16"/>
    <w:rsid w:val="63C1F185"/>
    <w:rsid w:val="63C59E15"/>
    <w:rsid w:val="63D85B0F"/>
    <w:rsid w:val="63DC03A9"/>
    <w:rsid w:val="63DE15F3"/>
    <w:rsid w:val="63E9EB20"/>
    <w:rsid w:val="63F76FF1"/>
    <w:rsid w:val="64026754"/>
    <w:rsid w:val="64108357"/>
    <w:rsid w:val="64128140"/>
    <w:rsid w:val="64174705"/>
    <w:rsid w:val="6432B370"/>
    <w:rsid w:val="644B54DB"/>
    <w:rsid w:val="64696AF3"/>
    <w:rsid w:val="64700963"/>
    <w:rsid w:val="647BDAC4"/>
    <w:rsid w:val="647C83F5"/>
    <w:rsid w:val="648E684D"/>
    <w:rsid w:val="649349C7"/>
    <w:rsid w:val="64966A2D"/>
    <w:rsid w:val="64A58C8F"/>
    <w:rsid w:val="64A85C10"/>
    <w:rsid w:val="64B3E824"/>
    <w:rsid w:val="64BB3A37"/>
    <w:rsid w:val="64C80D62"/>
    <w:rsid w:val="64CE608D"/>
    <w:rsid w:val="64DF3B4D"/>
    <w:rsid w:val="6506C265"/>
    <w:rsid w:val="6529F54A"/>
    <w:rsid w:val="652DB667"/>
    <w:rsid w:val="653282E3"/>
    <w:rsid w:val="6538C0B5"/>
    <w:rsid w:val="653BAAB3"/>
    <w:rsid w:val="6551C3E2"/>
    <w:rsid w:val="6577472D"/>
    <w:rsid w:val="65852307"/>
    <w:rsid w:val="6586E8D7"/>
    <w:rsid w:val="65934052"/>
    <w:rsid w:val="659534FC"/>
    <w:rsid w:val="65954409"/>
    <w:rsid w:val="659E5CAB"/>
    <w:rsid w:val="65A37D23"/>
    <w:rsid w:val="65A699C0"/>
    <w:rsid w:val="65B13D1D"/>
    <w:rsid w:val="65C2BBCE"/>
    <w:rsid w:val="65C977FE"/>
    <w:rsid w:val="65D67C10"/>
    <w:rsid w:val="65E57E9F"/>
    <w:rsid w:val="65E728A0"/>
    <w:rsid w:val="65E7B1F0"/>
    <w:rsid w:val="65E87E28"/>
    <w:rsid w:val="65F0E0F0"/>
    <w:rsid w:val="65F5E9DA"/>
    <w:rsid w:val="65F6021A"/>
    <w:rsid w:val="660677E6"/>
    <w:rsid w:val="660C69B5"/>
    <w:rsid w:val="661EF2F9"/>
    <w:rsid w:val="662E5B72"/>
    <w:rsid w:val="6643D90A"/>
    <w:rsid w:val="664A5AA2"/>
    <w:rsid w:val="664DD913"/>
    <w:rsid w:val="6650A351"/>
    <w:rsid w:val="66564182"/>
    <w:rsid w:val="6659545A"/>
    <w:rsid w:val="6659AF32"/>
    <w:rsid w:val="665F4A0C"/>
    <w:rsid w:val="665FF06E"/>
    <w:rsid w:val="6661FCE6"/>
    <w:rsid w:val="66647559"/>
    <w:rsid w:val="66716E49"/>
    <w:rsid w:val="66761235"/>
    <w:rsid w:val="668CB570"/>
    <w:rsid w:val="668E12DF"/>
    <w:rsid w:val="669A70F1"/>
    <w:rsid w:val="66A21082"/>
    <w:rsid w:val="66AFF8A8"/>
    <w:rsid w:val="66B89CF1"/>
    <w:rsid w:val="66BBA152"/>
    <w:rsid w:val="66BEED42"/>
    <w:rsid w:val="66BFBC8E"/>
    <w:rsid w:val="66C2A82C"/>
    <w:rsid w:val="66C4648C"/>
    <w:rsid w:val="66C5C5AB"/>
    <w:rsid w:val="66D4C78A"/>
    <w:rsid w:val="66D72194"/>
    <w:rsid w:val="66E417E2"/>
    <w:rsid w:val="66EBFEA9"/>
    <w:rsid w:val="66F64ED8"/>
    <w:rsid w:val="66F89A83"/>
    <w:rsid w:val="670A3946"/>
    <w:rsid w:val="671D374A"/>
    <w:rsid w:val="672F4803"/>
    <w:rsid w:val="67339C57"/>
    <w:rsid w:val="6747F247"/>
    <w:rsid w:val="675D4B4C"/>
    <w:rsid w:val="676F855A"/>
    <w:rsid w:val="67737052"/>
    <w:rsid w:val="677FBBF2"/>
    <w:rsid w:val="6789E511"/>
    <w:rsid w:val="6791BADE"/>
    <w:rsid w:val="679E91A7"/>
    <w:rsid w:val="67B2D125"/>
    <w:rsid w:val="67B8EEF1"/>
    <w:rsid w:val="67B9D0D7"/>
    <w:rsid w:val="67BEB278"/>
    <w:rsid w:val="67C82DEE"/>
    <w:rsid w:val="67CD8D1E"/>
    <w:rsid w:val="67D506B9"/>
    <w:rsid w:val="67DFFCD2"/>
    <w:rsid w:val="67E00334"/>
    <w:rsid w:val="67EA48A3"/>
    <w:rsid w:val="67EC73B2"/>
    <w:rsid w:val="67EE25B8"/>
    <w:rsid w:val="67EF2DD7"/>
    <w:rsid w:val="67F41A57"/>
    <w:rsid w:val="67F7D79B"/>
    <w:rsid w:val="67F8B829"/>
    <w:rsid w:val="67F99FB3"/>
    <w:rsid w:val="680C28DE"/>
    <w:rsid w:val="680CC8D5"/>
    <w:rsid w:val="680EA7F0"/>
    <w:rsid w:val="680EBE18"/>
    <w:rsid w:val="68131D9D"/>
    <w:rsid w:val="68141929"/>
    <w:rsid w:val="681A74B0"/>
    <w:rsid w:val="681F77F4"/>
    <w:rsid w:val="6824D55C"/>
    <w:rsid w:val="683034C8"/>
    <w:rsid w:val="683C4A67"/>
    <w:rsid w:val="683F8B56"/>
    <w:rsid w:val="6845B920"/>
    <w:rsid w:val="684A9BF6"/>
    <w:rsid w:val="684C5B25"/>
    <w:rsid w:val="684CE174"/>
    <w:rsid w:val="6874340E"/>
    <w:rsid w:val="68763FE8"/>
    <w:rsid w:val="68936929"/>
    <w:rsid w:val="6897B779"/>
    <w:rsid w:val="68A1C537"/>
    <w:rsid w:val="68A60519"/>
    <w:rsid w:val="68AD4D0D"/>
    <w:rsid w:val="68B156CF"/>
    <w:rsid w:val="68B4D643"/>
    <w:rsid w:val="68B58E64"/>
    <w:rsid w:val="68B598FC"/>
    <w:rsid w:val="68B611C4"/>
    <w:rsid w:val="68BD357B"/>
    <w:rsid w:val="68C36E8A"/>
    <w:rsid w:val="68C8F970"/>
    <w:rsid w:val="68D065C5"/>
    <w:rsid w:val="68E1588B"/>
    <w:rsid w:val="68E73AF4"/>
    <w:rsid w:val="68EA28A5"/>
    <w:rsid w:val="68F01ACF"/>
    <w:rsid w:val="68F4D9AF"/>
    <w:rsid w:val="68FB811B"/>
    <w:rsid w:val="68FE6ED4"/>
    <w:rsid w:val="6908DA9A"/>
    <w:rsid w:val="690E1CD2"/>
    <w:rsid w:val="6914962C"/>
    <w:rsid w:val="691D1F61"/>
    <w:rsid w:val="691EC221"/>
    <w:rsid w:val="69373443"/>
    <w:rsid w:val="693D1231"/>
    <w:rsid w:val="6945A4D0"/>
    <w:rsid w:val="694D7C94"/>
    <w:rsid w:val="69564D8F"/>
    <w:rsid w:val="6969A6F7"/>
    <w:rsid w:val="69706EB0"/>
    <w:rsid w:val="697A337B"/>
    <w:rsid w:val="697DAB93"/>
    <w:rsid w:val="69884413"/>
    <w:rsid w:val="69914FF4"/>
    <w:rsid w:val="69999DA8"/>
    <w:rsid w:val="699C4F70"/>
    <w:rsid w:val="69A03EEE"/>
    <w:rsid w:val="69B1BBF2"/>
    <w:rsid w:val="69BEA407"/>
    <w:rsid w:val="69C4F08B"/>
    <w:rsid w:val="69D578C0"/>
    <w:rsid w:val="69DEB206"/>
    <w:rsid w:val="69F3440D"/>
    <w:rsid w:val="69FC3597"/>
    <w:rsid w:val="69FF2B1F"/>
    <w:rsid w:val="69FF44CF"/>
    <w:rsid w:val="6A058F6E"/>
    <w:rsid w:val="6A0A7DCD"/>
    <w:rsid w:val="6A0B4840"/>
    <w:rsid w:val="6A0FED4C"/>
    <w:rsid w:val="6A11F065"/>
    <w:rsid w:val="6A130DB5"/>
    <w:rsid w:val="6A2EC604"/>
    <w:rsid w:val="6A3273C7"/>
    <w:rsid w:val="6A37A1C2"/>
    <w:rsid w:val="6A3A7A33"/>
    <w:rsid w:val="6A44ED14"/>
    <w:rsid w:val="6A4CBBC8"/>
    <w:rsid w:val="6A6EC058"/>
    <w:rsid w:val="6A73F8BD"/>
    <w:rsid w:val="6A803F5D"/>
    <w:rsid w:val="6A982450"/>
    <w:rsid w:val="6AAC3C3A"/>
    <w:rsid w:val="6AB8A14F"/>
    <w:rsid w:val="6AC0A65F"/>
    <w:rsid w:val="6AC11CC8"/>
    <w:rsid w:val="6AC90820"/>
    <w:rsid w:val="6AD9626B"/>
    <w:rsid w:val="6ADA0F0D"/>
    <w:rsid w:val="6ADEF1EC"/>
    <w:rsid w:val="6ADF6BA6"/>
    <w:rsid w:val="6AE98119"/>
    <w:rsid w:val="6AEBE21A"/>
    <w:rsid w:val="6AEEE340"/>
    <w:rsid w:val="6AF19771"/>
    <w:rsid w:val="6AFB8F84"/>
    <w:rsid w:val="6AFD1450"/>
    <w:rsid w:val="6B0C5469"/>
    <w:rsid w:val="6B0EBE11"/>
    <w:rsid w:val="6B123949"/>
    <w:rsid w:val="6B172926"/>
    <w:rsid w:val="6B1C92BF"/>
    <w:rsid w:val="6B1F2C34"/>
    <w:rsid w:val="6B20A043"/>
    <w:rsid w:val="6B21E965"/>
    <w:rsid w:val="6B2B61A6"/>
    <w:rsid w:val="6B2C619F"/>
    <w:rsid w:val="6B38C7AF"/>
    <w:rsid w:val="6B3B4E1C"/>
    <w:rsid w:val="6B4648B2"/>
    <w:rsid w:val="6B5183AD"/>
    <w:rsid w:val="6B573CEE"/>
    <w:rsid w:val="6B57AEFD"/>
    <w:rsid w:val="6B6B5665"/>
    <w:rsid w:val="6B714921"/>
    <w:rsid w:val="6B79BE85"/>
    <w:rsid w:val="6B7C8812"/>
    <w:rsid w:val="6B8A3A14"/>
    <w:rsid w:val="6B93205D"/>
    <w:rsid w:val="6B9DF4D6"/>
    <w:rsid w:val="6BA64E2E"/>
    <w:rsid w:val="6BAAEC37"/>
    <w:rsid w:val="6BADBE3E"/>
    <w:rsid w:val="6BB8A888"/>
    <w:rsid w:val="6BC5C8C2"/>
    <w:rsid w:val="6BDC2535"/>
    <w:rsid w:val="6BE011F3"/>
    <w:rsid w:val="6BE6953F"/>
    <w:rsid w:val="6BEA563C"/>
    <w:rsid w:val="6BEB8838"/>
    <w:rsid w:val="6BEC3864"/>
    <w:rsid w:val="6BF7B9F4"/>
    <w:rsid w:val="6C2B676C"/>
    <w:rsid w:val="6C364849"/>
    <w:rsid w:val="6C369AC0"/>
    <w:rsid w:val="6C4521C5"/>
    <w:rsid w:val="6C465978"/>
    <w:rsid w:val="6C4F70E5"/>
    <w:rsid w:val="6C4FBEEF"/>
    <w:rsid w:val="6C59D5AA"/>
    <w:rsid w:val="6C6277E8"/>
    <w:rsid w:val="6C68B0E6"/>
    <w:rsid w:val="6C738CDB"/>
    <w:rsid w:val="6C74CE7E"/>
    <w:rsid w:val="6C84D9CE"/>
    <w:rsid w:val="6C8779F4"/>
    <w:rsid w:val="6C92239B"/>
    <w:rsid w:val="6CA0FEF8"/>
    <w:rsid w:val="6CA5F3B0"/>
    <w:rsid w:val="6CA9E84A"/>
    <w:rsid w:val="6CACFE35"/>
    <w:rsid w:val="6CB8A958"/>
    <w:rsid w:val="6CBA6E59"/>
    <w:rsid w:val="6CBD05C2"/>
    <w:rsid w:val="6CBD08E8"/>
    <w:rsid w:val="6CC82865"/>
    <w:rsid w:val="6CD047BB"/>
    <w:rsid w:val="6CD227E1"/>
    <w:rsid w:val="6CE61995"/>
    <w:rsid w:val="6CEB8EBB"/>
    <w:rsid w:val="6CEFBE62"/>
    <w:rsid w:val="6CEFD54E"/>
    <w:rsid w:val="6CF0208F"/>
    <w:rsid w:val="6CFCC859"/>
    <w:rsid w:val="6D02C4DB"/>
    <w:rsid w:val="6D071B50"/>
    <w:rsid w:val="6D10D841"/>
    <w:rsid w:val="6D21C090"/>
    <w:rsid w:val="6D21F2C4"/>
    <w:rsid w:val="6D36408D"/>
    <w:rsid w:val="6D36638B"/>
    <w:rsid w:val="6D450431"/>
    <w:rsid w:val="6D453200"/>
    <w:rsid w:val="6D4DE3FF"/>
    <w:rsid w:val="6D53C3CE"/>
    <w:rsid w:val="6D5A70E3"/>
    <w:rsid w:val="6D66DCB1"/>
    <w:rsid w:val="6D6EA778"/>
    <w:rsid w:val="6D718D56"/>
    <w:rsid w:val="6D80BE30"/>
    <w:rsid w:val="6D8172F8"/>
    <w:rsid w:val="6D871E84"/>
    <w:rsid w:val="6D896A6C"/>
    <w:rsid w:val="6D93F09C"/>
    <w:rsid w:val="6D97AC12"/>
    <w:rsid w:val="6D98D44D"/>
    <w:rsid w:val="6D9DAC41"/>
    <w:rsid w:val="6DAAC2F8"/>
    <w:rsid w:val="6DBCA2E5"/>
    <w:rsid w:val="6DC5494F"/>
    <w:rsid w:val="6DC6B1BE"/>
    <w:rsid w:val="6DCABC61"/>
    <w:rsid w:val="6DCC6224"/>
    <w:rsid w:val="6DD85E54"/>
    <w:rsid w:val="6DDA7392"/>
    <w:rsid w:val="6DDAF1C0"/>
    <w:rsid w:val="6DDFEFB0"/>
    <w:rsid w:val="6DE265DA"/>
    <w:rsid w:val="6DEF6042"/>
    <w:rsid w:val="6DFCBD4C"/>
    <w:rsid w:val="6DFCFE5E"/>
    <w:rsid w:val="6DFECC37"/>
    <w:rsid w:val="6E04A36F"/>
    <w:rsid w:val="6E119D5E"/>
    <w:rsid w:val="6E14484D"/>
    <w:rsid w:val="6E16065E"/>
    <w:rsid w:val="6E16321C"/>
    <w:rsid w:val="6E1EC54E"/>
    <w:rsid w:val="6E208B38"/>
    <w:rsid w:val="6E2FF973"/>
    <w:rsid w:val="6E350E46"/>
    <w:rsid w:val="6E49D7E5"/>
    <w:rsid w:val="6E49DA0B"/>
    <w:rsid w:val="6E574D4F"/>
    <w:rsid w:val="6E58ACC7"/>
    <w:rsid w:val="6E618C39"/>
    <w:rsid w:val="6E6A483D"/>
    <w:rsid w:val="6E6D89C5"/>
    <w:rsid w:val="6E75CD6B"/>
    <w:rsid w:val="6E815D63"/>
    <w:rsid w:val="6E8614D9"/>
    <w:rsid w:val="6E8D37DE"/>
    <w:rsid w:val="6E9696D5"/>
    <w:rsid w:val="6E9E93B5"/>
    <w:rsid w:val="6EA1D9F8"/>
    <w:rsid w:val="6EB111F8"/>
    <w:rsid w:val="6EB416DB"/>
    <w:rsid w:val="6EBA5CAF"/>
    <w:rsid w:val="6EBCFE1C"/>
    <w:rsid w:val="6EDC65F1"/>
    <w:rsid w:val="6EE4D577"/>
    <w:rsid w:val="6EFF6323"/>
    <w:rsid w:val="6EFFB2D8"/>
    <w:rsid w:val="6F08C3EA"/>
    <w:rsid w:val="6F0D779B"/>
    <w:rsid w:val="6F0E603E"/>
    <w:rsid w:val="6F0EE990"/>
    <w:rsid w:val="6F10AEC2"/>
    <w:rsid w:val="6F136690"/>
    <w:rsid w:val="6F23F043"/>
    <w:rsid w:val="6F327D92"/>
    <w:rsid w:val="6F3A2298"/>
    <w:rsid w:val="6F3AB443"/>
    <w:rsid w:val="6F41162E"/>
    <w:rsid w:val="6F425419"/>
    <w:rsid w:val="6F4A56F8"/>
    <w:rsid w:val="6F4B4354"/>
    <w:rsid w:val="6F53ED19"/>
    <w:rsid w:val="6F5CA67F"/>
    <w:rsid w:val="6F5D65A2"/>
    <w:rsid w:val="6F643102"/>
    <w:rsid w:val="6F82448E"/>
    <w:rsid w:val="6F8A4312"/>
    <w:rsid w:val="6F8E314F"/>
    <w:rsid w:val="6F901EAD"/>
    <w:rsid w:val="6F96AA35"/>
    <w:rsid w:val="6F987443"/>
    <w:rsid w:val="6F992CE5"/>
    <w:rsid w:val="6FA126A7"/>
    <w:rsid w:val="6FA3683B"/>
    <w:rsid w:val="6FBB2729"/>
    <w:rsid w:val="6FBE77C7"/>
    <w:rsid w:val="6FCAF472"/>
    <w:rsid w:val="6FD418FF"/>
    <w:rsid w:val="6FD487BB"/>
    <w:rsid w:val="6FDE89A7"/>
    <w:rsid w:val="6FE0C975"/>
    <w:rsid w:val="6FE2318A"/>
    <w:rsid w:val="6FF74A46"/>
    <w:rsid w:val="6FF76702"/>
    <w:rsid w:val="6FFD01C9"/>
    <w:rsid w:val="700C42B4"/>
    <w:rsid w:val="700D3C37"/>
    <w:rsid w:val="701399D1"/>
    <w:rsid w:val="7017DABA"/>
    <w:rsid w:val="7023F704"/>
    <w:rsid w:val="702F200A"/>
    <w:rsid w:val="70322A8A"/>
    <w:rsid w:val="70341A55"/>
    <w:rsid w:val="703438A1"/>
    <w:rsid w:val="703C1CDF"/>
    <w:rsid w:val="703D7B63"/>
    <w:rsid w:val="70417D83"/>
    <w:rsid w:val="704A62DF"/>
    <w:rsid w:val="7066708F"/>
    <w:rsid w:val="706D08CE"/>
    <w:rsid w:val="7072F133"/>
    <w:rsid w:val="7085A672"/>
    <w:rsid w:val="709766B0"/>
    <w:rsid w:val="7099E43D"/>
    <w:rsid w:val="70A0B6F7"/>
    <w:rsid w:val="70B57589"/>
    <w:rsid w:val="70BEC2E2"/>
    <w:rsid w:val="70C0ED65"/>
    <w:rsid w:val="70C1EAA7"/>
    <w:rsid w:val="70C3153E"/>
    <w:rsid w:val="70CC3BFB"/>
    <w:rsid w:val="70EFC2B6"/>
    <w:rsid w:val="70F3EFC4"/>
    <w:rsid w:val="70F82A08"/>
    <w:rsid w:val="711B2527"/>
    <w:rsid w:val="71200BE9"/>
    <w:rsid w:val="712E20EC"/>
    <w:rsid w:val="71350175"/>
    <w:rsid w:val="715D8431"/>
    <w:rsid w:val="71726BAD"/>
    <w:rsid w:val="7175A96A"/>
    <w:rsid w:val="71911CEC"/>
    <w:rsid w:val="719483F2"/>
    <w:rsid w:val="719AA354"/>
    <w:rsid w:val="71A478B5"/>
    <w:rsid w:val="71A6F42B"/>
    <w:rsid w:val="71C9773F"/>
    <w:rsid w:val="71D1A09F"/>
    <w:rsid w:val="71D81185"/>
    <w:rsid w:val="71FA18E6"/>
    <w:rsid w:val="71FC9B4B"/>
    <w:rsid w:val="71FDAFF0"/>
    <w:rsid w:val="72011F6D"/>
    <w:rsid w:val="720B7EDA"/>
    <w:rsid w:val="720FC2A3"/>
    <w:rsid w:val="72166C4E"/>
    <w:rsid w:val="723ADFCE"/>
    <w:rsid w:val="72447223"/>
    <w:rsid w:val="7247136C"/>
    <w:rsid w:val="72520F23"/>
    <w:rsid w:val="7253C64F"/>
    <w:rsid w:val="7255ED68"/>
    <w:rsid w:val="7259DCB1"/>
    <w:rsid w:val="725C47DA"/>
    <w:rsid w:val="726539A6"/>
    <w:rsid w:val="7271C35A"/>
    <w:rsid w:val="72750D71"/>
    <w:rsid w:val="728360D6"/>
    <w:rsid w:val="7286EC7F"/>
    <w:rsid w:val="728C4C8C"/>
    <w:rsid w:val="72A603F8"/>
    <w:rsid w:val="72A9A5A3"/>
    <w:rsid w:val="72AAD94A"/>
    <w:rsid w:val="72ABA6CB"/>
    <w:rsid w:val="72C13021"/>
    <w:rsid w:val="72C401A7"/>
    <w:rsid w:val="72C483D4"/>
    <w:rsid w:val="72C529F4"/>
    <w:rsid w:val="72D23E04"/>
    <w:rsid w:val="72E14110"/>
    <w:rsid w:val="72E181C8"/>
    <w:rsid w:val="72E2FAA0"/>
    <w:rsid w:val="72E3510C"/>
    <w:rsid w:val="72EA3703"/>
    <w:rsid w:val="72EEB0EC"/>
    <w:rsid w:val="72F292AA"/>
    <w:rsid w:val="72FEFCFB"/>
    <w:rsid w:val="73044151"/>
    <w:rsid w:val="730991E0"/>
    <w:rsid w:val="730998A1"/>
    <w:rsid w:val="7316BD10"/>
    <w:rsid w:val="73226085"/>
    <w:rsid w:val="73252948"/>
    <w:rsid w:val="73258B78"/>
    <w:rsid w:val="732CC472"/>
    <w:rsid w:val="732D374D"/>
    <w:rsid w:val="7334A28B"/>
    <w:rsid w:val="7335C3E1"/>
    <w:rsid w:val="733F433E"/>
    <w:rsid w:val="7357B64D"/>
    <w:rsid w:val="735CDD38"/>
    <w:rsid w:val="7367AB8B"/>
    <w:rsid w:val="736D3261"/>
    <w:rsid w:val="73793719"/>
    <w:rsid w:val="737BC013"/>
    <w:rsid w:val="737E31E5"/>
    <w:rsid w:val="7386F43B"/>
    <w:rsid w:val="738BD6C8"/>
    <w:rsid w:val="739657ED"/>
    <w:rsid w:val="73A15DE9"/>
    <w:rsid w:val="73A297F6"/>
    <w:rsid w:val="73AC2954"/>
    <w:rsid w:val="73B7F182"/>
    <w:rsid w:val="73BD90EF"/>
    <w:rsid w:val="73D039AD"/>
    <w:rsid w:val="73D4EFA7"/>
    <w:rsid w:val="73D6AAAA"/>
    <w:rsid w:val="73E4C196"/>
    <w:rsid w:val="73E774BB"/>
    <w:rsid w:val="73E92F9B"/>
    <w:rsid w:val="74002A77"/>
    <w:rsid w:val="740F6D3B"/>
    <w:rsid w:val="7425FFBC"/>
    <w:rsid w:val="74397941"/>
    <w:rsid w:val="743E8E26"/>
    <w:rsid w:val="745AFA4C"/>
    <w:rsid w:val="745B830F"/>
    <w:rsid w:val="7462DFE1"/>
    <w:rsid w:val="746C3FE2"/>
    <w:rsid w:val="746DC293"/>
    <w:rsid w:val="746E8D40"/>
    <w:rsid w:val="746EC8DE"/>
    <w:rsid w:val="7483DDD6"/>
    <w:rsid w:val="7485E426"/>
    <w:rsid w:val="7487B8E6"/>
    <w:rsid w:val="748EED4A"/>
    <w:rsid w:val="749398A2"/>
    <w:rsid w:val="749EF087"/>
    <w:rsid w:val="74A42DA8"/>
    <w:rsid w:val="74A4EE1B"/>
    <w:rsid w:val="74A7456B"/>
    <w:rsid w:val="74A8576D"/>
    <w:rsid w:val="74AD5D3A"/>
    <w:rsid w:val="74D9AAE5"/>
    <w:rsid w:val="74DD54C6"/>
    <w:rsid w:val="74E2173A"/>
    <w:rsid w:val="74E9AC11"/>
    <w:rsid w:val="74F7B8EF"/>
    <w:rsid w:val="74FC9BE9"/>
    <w:rsid w:val="7502C1C9"/>
    <w:rsid w:val="750315FC"/>
    <w:rsid w:val="75047E3D"/>
    <w:rsid w:val="750EDF81"/>
    <w:rsid w:val="75182314"/>
    <w:rsid w:val="751EBFBE"/>
    <w:rsid w:val="7524F719"/>
    <w:rsid w:val="7525F701"/>
    <w:rsid w:val="752990BC"/>
    <w:rsid w:val="752D432B"/>
    <w:rsid w:val="7533EADA"/>
    <w:rsid w:val="75377790"/>
    <w:rsid w:val="7543F64E"/>
    <w:rsid w:val="754A584F"/>
    <w:rsid w:val="754C738E"/>
    <w:rsid w:val="754F795A"/>
    <w:rsid w:val="755CC921"/>
    <w:rsid w:val="75614CC0"/>
    <w:rsid w:val="7566CA8C"/>
    <w:rsid w:val="756B8576"/>
    <w:rsid w:val="756C8A41"/>
    <w:rsid w:val="756E75BB"/>
    <w:rsid w:val="756EC299"/>
    <w:rsid w:val="75746651"/>
    <w:rsid w:val="75788FC7"/>
    <w:rsid w:val="757E8E37"/>
    <w:rsid w:val="757F1C58"/>
    <w:rsid w:val="7582ED97"/>
    <w:rsid w:val="75840030"/>
    <w:rsid w:val="759CDA68"/>
    <w:rsid w:val="75A308FC"/>
    <w:rsid w:val="75A7681A"/>
    <w:rsid w:val="75B183CA"/>
    <w:rsid w:val="75B8AF91"/>
    <w:rsid w:val="75CB48E3"/>
    <w:rsid w:val="75D2E954"/>
    <w:rsid w:val="75DDD657"/>
    <w:rsid w:val="75E28C40"/>
    <w:rsid w:val="75FA372B"/>
    <w:rsid w:val="75FD673F"/>
    <w:rsid w:val="76080069"/>
    <w:rsid w:val="760F0D7B"/>
    <w:rsid w:val="761F06D3"/>
    <w:rsid w:val="76240C3E"/>
    <w:rsid w:val="762E83AE"/>
    <w:rsid w:val="7632705C"/>
    <w:rsid w:val="7636809D"/>
    <w:rsid w:val="76386627"/>
    <w:rsid w:val="763FCC5E"/>
    <w:rsid w:val="764B0BCD"/>
    <w:rsid w:val="76528AFF"/>
    <w:rsid w:val="765356AD"/>
    <w:rsid w:val="765BC279"/>
    <w:rsid w:val="765CCF19"/>
    <w:rsid w:val="768305BD"/>
    <w:rsid w:val="76843127"/>
    <w:rsid w:val="7692B1A0"/>
    <w:rsid w:val="76A89B97"/>
    <w:rsid w:val="76ADDD7F"/>
    <w:rsid w:val="76AE080B"/>
    <w:rsid w:val="76C73A70"/>
    <w:rsid w:val="76CE43EE"/>
    <w:rsid w:val="76D33518"/>
    <w:rsid w:val="76E2C4E9"/>
    <w:rsid w:val="76E3B7D1"/>
    <w:rsid w:val="76E4A997"/>
    <w:rsid w:val="76E57544"/>
    <w:rsid w:val="76EA2E5D"/>
    <w:rsid w:val="76F77C30"/>
    <w:rsid w:val="77026FA8"/>
    <w:rsid w:val="770946AD"/>
    <w:rsid w:val="770BF5C1"/>
    <w:rsid w:val="77369B71"/>
    <w:rsid w:val="77494FDC"/>
    <w:rsid w:val="7759AB89"/>
    <w:rsid w:val="775E0F9B"/>
    <w:rsid w:val="7767EEF8"/>
    <w:rsid w:val="7769C2F2"/>
    <w:rsid w:val="7770844E"/>
    <w:rsid w:val="777473B8"/>
    <w:rsid w:val="77751C76"/>
    <w:rsid w:val="7776C0B7"/>
    <w:rsid w:val="7788A533"/>
    <w:rsid w:val="7789E822"/>
    <w:rsid w:val="77998C67"/>
    <w:rsid w:val="779C8383"/>
    <w:rsid w:val="77AED602"/>
    <w:rsid w:val="77B45583"/>
    <w:rsid w:val="77E65735"/>
    <w:rsid w:val="77EB5866"/>
    <w:rsid w:val="77F1B9CE"/>
    <w:rsid w:val="77FA6B27"/>
    <w:rsid w:val="77FB89E5"/>
    <w:rsid w:val="77FE3BA2"/>
    <w:rsid w:val="77FE5237"/>
    <w:rsid w:val="780568CB"/>
    <w:rsid w:val="78063FF7"/>
    <w:rsid w:val="781390E3"/>
    <w:rsid w:val="78200188"/>
    <w:rsid w:val="7821E87A"/>
    <w:rsid w:val="78348450"/>
    <w:rsid w:val="7856D9F8"/>
    <w:rsid w:val="7863C797"/>
    <w:rsid w:val="7871FA1C"/>
    <w:rsid w:val="787E51F7"/>
    <w:rsid w:val="78856FF5"/>
    <w:rsid w:val="788EB75F"/>
    <w:rsid w:val="788FF323"/>
    <w:rsid w:val="789F3F7F"/>
    <w:rsid w:val="78A22533"/>
    <w:rsid w:val="78A5C69A"/>
    <w:rsid w:val="78A5F083"/>
    <w:rsid w:val="78A717C9"/>
    <w:rsid w:val="78ACE2D6"/>
    <w:rsid w:val="78BBA0F2"/>
    <w:rsid w:val="78C295D7"/>
    <w:rsid w:val="78CA2810"/>
    <w:rsid w:val="78CC85D7"/>
    <w:rsid w:val="78D44D86"/>
    <w:rsid w:val="78D8D30D"/>
    <w:rsid w:val="78DF8369"/>
    <w:rsid w:val="78E11DBE"/>
    <w:rsid w:val="78E17FBA"/>
    <w:rsid w:val="78EFDDD4"/>
    <w:rsid w:val="78F1FD9F"/>
    <w:rsid w:val="78FFB7B6"/>
    <w:rsid w:val="790813D0"/>
    <w:rsid w:val="7916290A"/>
    <w:rsid w:val="79197AD6"/>
    <w:rsid w:val="7919D0F3"/>
    <w:rsid w:val="791AD161"/>
    <w:rsid w:val="79237653"/>
    <w:rsid w:val="792413F2"/>
    <w:rsid w:val="7926B997"/>
    <w:rsid w:val="792DFE35"/>
    <w:rsid w:val="793B3C20"/>
    <w:rsid w:val="793BDE4D"/>
    <w:rsid w:val="7943A47B"/>
    <w:rsid w:val="795F608E"/>
    <w:rsid w:val="7960BC3B"/>
    <w:rsid w:val="796B6879"/>
    <w:rsid w:val="796D7F75"/>
    <w:rsid w:val="7983DAB3"/>
    <w:rsid w:val="79843DF2"/>
    <w:rsid w:val="798555DF"/>
    <w:rsid w:val="7987FC1A"/>
    <w:rsid w:val="79931929"/>
    <w:rsid w:val="7993CF20"/>
    <w:rsid w:val="79977E2C"/>
    <w:rsid w:val="799E7CD0"/>
    <w:rsid w:val="79AB0487"/>
    <w:rsid w:val="79AF27E2"/>
    <w:rsid w:val="79AF6144"/>
    <w:rsid w:val="79AFAECA"/>
    <w:rsid w:val="79B779F7"/>
    <w:rsid w:val="79BDF788"/>
    <w:rsid w:val="79BE6207"/>
    <w:rsid w:val="79C72F4E"/>
    <w:rsid w:val="79D493F4"/>
    <w:rsid w:val="79D9B9CC"/>
    <w:rsid w:val="79DAA817"/>
    <w:rsid w:val="79E3F209"/>
    <w:rsid w:val="79E49C17"/>
    <w:rsid w:val="79E812D3"/>
    <w:rsid w:val="79F38A10"/>
    <w:rsid w:val="79FD3170"/>
    <w:rsid w:val="79FEDB32"/>
    <w:rsid w:val="7A0432AA"/>
    <w:rsid w:val="7A0FD231"/>
    <w:rsid w:val="7A186864"/>
    <w:rsid w:val="7A19A3EB"/>
    <w:rsid w:val="7A2CF2A1"/>
    <w:rsid w:val="7A332C33"/>
    <w:rsid w:val="7A39DA97"/>
    <w:rsid w:val="7A3AE977"/>
    <w:rsid w:val="7A57794A"/>
    <w:rsid w:val="7A5B4853"/>
    <w:rsid w:val="7A6BADEB"/>
    <w:rsid w:val="7A6D49D7"/>
    <w:rsid w:val="7A71EA3D"/>
    <w:rsid w:val="7A7EEE01"/>
    <w:rsid w:val="7A970D0A"/>
    <w:rsid w:val="7AA36AD0"/>
    <w:rsid w:val="7AAD596A"/>
    <w:rsid w:val="7AAEB902"/>
    <w:rsid w:val="7AB19C41"/>
    <w:rsid w:val="7AB1FB8A"/>
    <w:rsid w:val="7AB5EB2F"/>
    <w:rsid w:val="7AB8B28A"/>
    <w:rsid w:val="7ABC545B"/>
    <w:rsid w:val="7ABD1C01"/>
    <w:rsid w:val="7AC4FE79"/>
    <w:rsid w:val="7ACC1557"/>
    <w:rsid w:val="7ACD13AE"/>
    <w:rsid w:val="7AD98C7C"/>
    <w:rsid w:val="7ADA1D31"/>
    <w:rsid w:val="7AF0A6C0"/>
    <w:rsid w:val="7AFB3C2D"/>
    <w:rsid w:val="7B0D9687"/>
    <w:rsid w:val="7B15C253"/>
    <w:rsid w:val="7B31D2C8"/>
    <w:rsid w:val="7B323978"/>
    <w:rsid w:val="7B33F2FC"/>
    <w:rsid w:val="7B37574F"/>
    <w:rsid w:val="7B3FB3C6"/>
    <w:rsid w:val="7B449F74"/>
    <w:rsid w:val="7B4A72EF"/>
    <w:rsid w:val="7B57A24A"/>
    <w:rsid w:val="7B5A7866"/>
    <w:rsid w:val="7B5AFA31"/>
    <w:rsid w:val="7B5CCFE5"/>
    <w:rsid w:val="7B7132C2"/>
    <w:rsid w:val="7B860567"/>
    <w:rsid w:val="7B8C1B43"/>
    <w:rsid w:val="7BAE4126"/>
    <w:rsid w:val="7BB15628"/>
    <w:rsid w:val="7BBA6552"/>
    <w:rsid w:val="7BC22666"/>
    <w:rsid w:val="7BC53013"/>
    <w:rsid w:val="7BD3A0BE"/>
    <w:rsid w:val="7BEACA8E"/>
    <w:rsid w:val="7BEE5EFC"/>
    <w:rsid w:val="7BF349AB"/>
    <w:rsid w:val="7BFAC963"/>
    <w:rsid w:val="7BFBF819"/>
    <w:rsid w:val="7C04F5B1"/>
    <w:rsid w:val="7C068462"/>
    <w:rsid w:val="7C087DA6"/>
    <w:rsid w:val="7C1158F4"/>
    <w:rsid w:val="7C1179EB"/>
    <w:rsid w:val="7C1EB204"/>
    <w:rsid w:val="7C27B171"/>
    <w:rsid w:val="7C2B70D2"/>
    <w:rsid w:val="7C36B92C"/>
    <w:rsid w:val="7C562DAD"/>
    <w:rsid w:val="7C58956A"/>
    <w:rsid w:val="7C591750"/>
    <w:rsid w:val="7C69CDB4"/>
    <w:rsid w:val="7C69CF13"/>
    <w:rsid w:val="7C710AF5"/>
    <w:rsid w:val="7C772A00"/>
    <w:rsid w:val="7C888375"/>
    <w:rsid w:val="7C893380"/>
    <w:rsid w:val="7C944FE8"/>
    <w:rsid w:val="7C9CA96D"/>
    <w:rsid w:val="7C9E183D"/>
    <w:rsid w:val="7CA1EC9C"/>
    <w:rsid w:val="7CA84765"/>
    <w:rsid w:val="7CA88825"/>
    <w:rsid w:val="7CAF73CA"/>
    <w:rsid w:val="7CBFAB05"/>
    <w:rsid w:val="7CBFD142"/>
    <w:rsid w:val="7CD12FA1"/>
    <w:rsid w:val="7CD3F8FD"/>
    <w:rsid w:val="7CF0B024"/>
    <w:rsid w:val="7CF43C5D"/>
    <w:rsid w:val="7CFA6F72"/>
    <w:rsid w:val="7CFC0552"/>
    <w:rsid w:val="7D00EF38"/>
    <w:rsid w:val="7D01FB4D"/>
    <w:rsid w:val="7D152917"/>
    <w:rsid w:val="7D159133"/>
    <w:rsid w:val="7D167E84"/>
    <w:rsid w:val="7D1D1133"/>
    <w:rsid w:val="7D1E060F"/>
    <w:rsid w:val="7D25964A"/>
    <w:rsid w:val="7D28EEC1"/>
    <w:rsid w:val="7D2B2AD2"/>
    <w:rsid w:val="7D2DFBCB"/>
    <w:rsid w:val="7D3CF0AF"/>
    <w:rsid w:val="7D4A80E8"/>
    <w:rsid w:val="7D548B32"/>
    <w:rsid w:val="7D584259"/>
    <w:rsid w:val="7D5D6EFE"/>
    <w:rsid w:val="7D5F4AD0"/>
    <w:rsid w:val="7D60A9F2"/>
    <w:rsid w:val="7D60ADAC"/>
    <w:rsid w:val="7D69A18D"/>
    <w:rsid w:val="7D6BA38C"/>
    <w:rsid w:val="7D7135E0"/>
    <w:rsid w:val="7D8423C5"/>
    <w:rsid w:val="7D878527"/>
    <w:rsid w:val="7DA1586F"/>
    <w:rsid w:val="7DA181CE"/>
    <w:rsid w:val="7DB5D0F4"/>
    <w:rsid w:val="7DB5F7E3"/>
    <w:rsid w:val="7DB6F2A9"/>
    <w:rsid w:val="7DBACE55"/>
    <w:rsid w:val="7DBF3DF3"/>
    <w:rsid w:val="7DC24AE0"/>
    <w:rsid w:val="7DC4726A"/>
    <w:rsid w:val="7DC7DCDD"/>
    <w:rsid w:val="7DCA62EE"/>
    <w:rsid w:val="7DCBCF47"/>
    <w:rsid w:val="7DE156A3"/>
    <w:rsid w:val="7DED0901"/>
    <w:rsid w:val="7DF72CBA"/>
    <w:rsid w:val="7DFFDFBF"/>
    <w:rsid w:val="7E04B470"/>
    <w:rsid w:val="7E09B453"/>
    <w:rsid w:val="7E1132F3"/>
    <w:rsid w:val="7E1598BB"/>
    <w:rsid w:val="7E29DD39"/>
    <w:rsid w:val="7E31E19C"/>
    <w:rsid w:val="7E364473"/>
    <w:rsid w:val="7E3B900D"/>
    <w:rsid w:val="7E48AF94"/>
    <w:rsid w:val="7E48CC1C"/>
    <w:rsid w:val="7E4DCF46"/>
    <w:rsid w:val="7E596318"/>
    <w:rsid w:val="7E69CBB2"/>
    <w:rsid w:val="7E6E516B"/>
    <w:rsid w:val="7E76784A"/>
    <w:rsid w:val="7E899549"/>
    <w:rsid w:val="7E901BC6"/>
    <w:rsid w:val="7E94F520"/>
    <w:rsid w:val="7EB20073"/>
    <w:rsid w:val="7EB261B7"/>
    <w:rsid w:val="7ED67BE5"/>
    <w:rsid w:val="7EF09F1F"/>
    <w:rsid w:val="7EF2E3E3"/>
    <w:rsid w:val="7F015843"/>
    <w:rsid w:val="7F10E799"/>
    <w:rsid w:val="7F1BA054"/>
    <w:rsid w:val="7F1D9269"/>
    <w:rsid w:val="7F21A1EB"/>
    <w:rsid w:val="7F2AE276"/>
    <w:rsid w:val="7F2E504D"/>
    <w:rsid w:val="7F3651BA"/>
    <w:rsid w:val="7F37DAB9"/>
    <w:rsid w:val="7F3FFCB6"/>
    <w:rsid w:val="7F4BA791"/>
    <w:rsid w:val="7F50EFBF"/>
    <w:rsid w:val="7F533D2B"/>
    <w:rsid w:val="7F565FFA"/>
    <w:rsid w:val="7F7B2A7C"/>
    <w:rsid w:val="7F7C640F"/>
    <w:rsid w:val="7F8277D0"/>
    <w:rsid w:val="7FA072AD"/>
    <w:rsid w:val="7FA5501F"/>
    <w:rsid w:val="7FAD653A"/>
    <w:rsid w:val="7FBC7B9B"/>
    <w:rsid w:val="7FC084E7"/>
    <w:rsid w:val="7FC3949A"/>
    <w:rsid w:val="7FCEAD50"/>
    <w:rsid w:val="7FD57763"/>
    <w:rsid w:val="7FE107AA"/>
    <w:rsid w:val="7FE6E4AF"/>
    <w:rsid w:val="7FEFEF4F"/>
    <w:rsid w:val="7FF2BD52"/>
    <w:rsid w:val="7FF9FD3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C6572B"/>
  <w15:docId w15:val="{B3E09E6A-6AA4-494D-8954-43A696DD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83B2C"/>
    <w:pPr>
      <w:spacing w:line="280" w:lineRule="atLeast"/>
    </w:pPr>
    <w:rPr>
      <w:rFonts w:ascii="Arial" w:hAnsi="Arial"/>
    </w:rPr>
  </w:style>
  <w:style w:type="paragraph" w:styleId="Kop1">
    <w:name w:val="heading 1"/>
    <w:basedOn w:val="Standaard"/>
    <w:next w:val="Standaard"/>
    <w:link w:val="Kop1Char"/>
    <w:autoRedefine/>
    <w:uiPriority w:val="9"/>
    <w:qFormat/>
    <w:rsid w:val="00427824"/>
    <w:pPr>
      <w:spacing w:line="240" w:lineRule="auto"/>
      <w:ind w:left="709" w:hanging="709"/>
      <w:outlineLvl w:val="0"/>
    </w:pPr>
    <w:rPr>
      <w:rFonts w:asciiTheme="minorHAnsi" w:eastAsiaTheme="majorEastAsia" w:hAnsiTheme="minorHAnsi" w:cstheme="minorHAnsi"/>
      <w:b/>
      <w:color w:val="1F497D" w:themeColor="text2"/>
      <w:sz w:val="24"/>
      <w:szCs w:val="24"/>
      <w:lang w:eastAsia="x-none"/>
    </w:rPr>
  </w:style>
  <w:style w:type="paragraph" w:styleId="Kop2">
    <w:name w:val="heading 2"/>
    <w:basedOn w:val="Kop1"/>
    <w:next w:val="Standaard"/>
    <w:link w:val="Kop2Char"/>
    <w:autoRedefine/>
    <w:uiPriority w:val="9"/>
    <w:qFormat/>
    <w:rsid w:val="00BD02BD"/>
    <w:pPr>
      <w:keepNext/>
      <w:spacing w:before="240" w:after="60"/>
      <w:outlineLvl w:val="1"/>
    </w:pPr>
    <w:rPr>
      <w:bCs/>
      <w:iCs/>
    </w:rPr>
  </w:style>
  <w:style w:type="paragraph" w:styleId="Kop3">
    <w:name w:val="heading 3"/>
    <w:basedOn w:val="Standaard"/>
    <w:next w:val="Standaard"/>
    <w:link w:val="Kop3Char"/>
    <w:uiPriority w:val="9"/>
    <w:qFormat/>
    <w:rsid w:val="00537F6D"/>
    <w:pPr>
      <w:keepNext/>
      <w:numPr>
        <w:ilvl w:val="2"/>
        <w:numId w:val="16"/>
      </w:numPr>
      <w:spacing w:before="240" w:after="60" w:line="240" w:lineRule="auto"/>
      <w:outlineLvl w:val="2"/>
    </w:pPr>
    <w:rPr>
      <w:rFonts w:ascii="Calibri" w:hAnsi="Calibri"/>
      <w:b/>
      <w:bCs/>
      <w:szCs w:val="26"/>
      <w:lang w:val="x-none" w:eastAsia="x-none"/>
    </w:rPr>
  </w:style>
  <w:style w:type="paragraph" w:styleId="Kop4">
    <w:name w:val="heading 4"/>
    <w:basedOn w:val="Standaard"/>
    <w:next w:val="Standaard"/>
    <w:link w:val="Kop4Char"/>
    <w:uiPriority w:val="9"/>
    <w:unhideWhenUsed/>
    <w:qFormat/>
    <w:rsid w:val="00BC2547"/>
    <w:pPr>
      <w:keepNext/>
      <w:keepLines/>
      <w:numPr>
        <w:ilvl w:val="3"/>
        <w:numId w:val="16"/>
      </w:numPr>
      <w:spacing w:before="200" w:line="280" w:lineRule="exact"/>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727104"/>
    <w:pPr>
      <w:keepNext/>
      <w:keepLines/>
      <w:numPr>
        <w:ilvl w:val="4"/>
        <w:numId w:val="16"/>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727104"/>
    <w:pPr>
      <w:keepNext/>
      <w:keepLines/>
      <w:numPr>
        <w:ilvl w:val="5"/>
        <w:numId w:val="16"/>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727104"/>
    <w:pPr>
      <w:keepNext/>
      <w:keepLines/>
      <w:numPr>
        <w:ilvl w:val="6"/>
        <w:numId w:val="16"/>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727104"/>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27104"/>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ormuliernaam">
    <w:name w:val="Formuliernaam"/>
    <w:basedOn w:val="Standaard"/>
    <w:rsid w:val="002B72BF"/>
    <w:rPr>
      <w:b/>
      <w:sz w:val="24"/>
      <w:szCs w:val="24"/>
    </w:rPr>
  </w:style>
  <w:style w:type="paragraph" w:customStyle="1" w:styleId="Refkop">
    <w:name w:val="Refkop"/>
    <w:basedOn w:val="Standaard"/>
    <w:rsid w:val="002B72BF"/>
    <w:pPr>
      <w:spacing w:line="240" w:lineRule="auto"/>
    </w:pPr>
  </w:style>
  <w:style w:type="paragraph" w:customStyle="1" w:styleId="refvoetbrief">
    <w:name w:val="refvoetbrief"/>
    <w:basedOn w:val="Refkop"/>
    <w:rsid w:val="002B72BF"/>
    <w:pPr>
      <w:spacing w:line="180" w:lineRule="exact"/>
    </w:pPr>
    <w:rPr>
      <w:sz w:val="16"/>
      <w:szCs w:val="16"/>
    </w:rPr>
  </w:style>
  <w:style w:type="paragraph" w:styleId="Koptekst">
    <w:name w:val="header"/>
    <w:basedOn w:val="Standaard"/>
    <w:link w:val="KoptekstChar"/>
    <w:uiPriority w:val="99"/>
    <w:rsid w:val="003606C4"/>
    <w:pPr>
      <w:tabs>
        <w:tab w:val="center" w:pos="4536"/>
        <w:tab w:val="right" w:pos="9072"/>
      </w:tabs>
    </w:pPr>
  </w:style>
  <w:style w:type="character" w:styleId="Paginanummer">
    <w:name w:val="page number"/>
    <w:basedOn w:val="Standaardalinea-lettertype"/>
    <w:rsid w:val="003606C4"/>
  </w:style>
  <w:style w:type="paragraph" w:styleId="Voettekst">
    <w:name w:val="footer"/>
    <w:basedOn w:val="Standaard"/>
    <w:link w:val="VoettekstChar"/>
    <w:uiPriority w:val="99"/>
    <w:rsid w:val="003606C4"/>
    <w:pPr>
      <w:tabs>
        <w:tab w:val="center" w:pos="4536"/>
        <w:tab w:val="right" w:pos="9072"/>
      </w:tabs>
    </w:pPr>
  </w:style>
  <w:style w:type="paragraph" w:styleId="Ballontekst">
    <w:name w:val="Balloon Text"/>
    <w:basedOn w:val="Standaard"/>
    <w:link w:val="BallontekstChar"/>
    <w:uiPriority w:val="99"/>
    <w:semiHidden/>
    <w:unhideWhenUsed/>
    <w:rsid w:val="004D3F4A"/>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D3F4A"/>
    <w:rPr>
      <w:rFonts w:ascii="Tahoma" w:hAnsi="Tahoma" w:cs="Tahoma"/>
      <w:sz w:val="16"/>
      <w:szCs w:val="16"/>
    </w:rPr>
  </w:style>
  <w:style w:type="character" w:customStyle="1" w:styleId="Kop1Char">
    <w:name w:val="Kop 1 Char"/>
    <w:basedOn w:val="Standaardalinea-lettertype"/>
    <w:link w:val="Kop1"/>
    <w:uiPriority w:val="9"/>
    <w:rsid w:val="00427824"/>
    <w:rPr>
      <w:rFonts w:asciiTheme="minorHAnsi" w:eastAsiaTheme="majorEastAsia" w:hAnsiTheme="minorHAnsi" w:cstheme="minorHAnsi"/>
      <w:b/>
      <w:color w:val="1F497D" w:themeColor="text2"/>
      <w:sz w:val="24"/>
      <w:szCs w:val="24"/>
      <w:lang w:eastAsia="x-none"/>
    </w:rPr>
  </w:style>
  <w:style w:type="character" w:customStyle="1" w:styleId="Kop2Char">
    <w:name w:val="Kop 2 Char"/>
    <w:basedOn w:val="Standaardalinea-lettertype"/>
    <w:link w:val="Kop2"/>
    <w:uiPriority w:val="9"/>
    <w:rsid w:val="00BD02BD"/>
    <w:rPr>
      <w:rFonts w:ascii="Calibri" w:eastAsiaTheme="majorEastAsia" w:hAnsi="Calibri" w:cs="Calibri"/>
      <w:b/>
      <w:bCs/>
      <w:iCs/>
      <w:color w:val="1F497D" w:themeColor="text2"/>
      <w:sz w:val="24"/>
      <w:szCs w:val="24"/>
      <w:lang w:eastAsia="x-none"/>
    </w:rPr>
  </w:style>
  <w:style w:type="character" w:customStyle="1" w:styleId="Kop3Char">
    <w:name w:val="Kop 3 Char"/>
    <w:basedOn w:val="Standaardalinea-lettertype"/>
    <w:link w:val="Kop3"/>
    <w:uiPriority w:val="9"/>
    <w:rsid w:val="00537F6D"/>
    <w:rPr>
      <w:rFonts w:ascii="Calibri" w:hAnsi="Calibri"/>
      <w:b/>
      <w:bCs/>
      <w:szCs w:val="26"/>
      <w:lang w:val="x-none" w:eastAsia="x-none"/>
    </w:rPr>
  </w:style>
  <w:style w:type="character" w:styleId="Hyperlink">
    <w:name w:val="Hyperlink"/>
    <w:uiPriority w:val="99"/>
    <w:rsid w:val="00537F6D"/>
    <w:rPr>
      <w:rFonts w:cs="Times New Roman"/>
      <w:color w:val="0000FF"/>
      <w:u w:val="single"/>
    </w:rPr>
  </w:style>
  <w:style w:type="character" w:styleId="GevolgdeHyperlink">
    <w:name w:val="FollowedHyperlink"/>
    <w:uiPriority w:val="99"/>
    <w:semiHidden/>
    <w:unhideWhenUsed/>
    <w:rsid w:val="00537F6D"/>
    <w:rPr>
      <w:rFonts w:cs="Times New Roman"/>
      <w:color w:val="800080"/>
      <w:u w:val="single"/>
    </w:rPr>
  </w:style>
  <w:style w:type="paragraph" w:styleId="Inhopg1">
    <w:name w:val="toc 1"/>
    <w:basedOn w:val="Standaard"/>
    <w:next w:val="Standaard"/>
    <w:autoRedefine/>
    <w:uiPriority w:val="39"/>
    <w:unhideWhenUsed/>
    <w:qFormat/>
    <w:rsid w:val="001E71FE"/>
    <w:pPr>
      <w:numPr>
        <w:numId w:val="24"/>
      </w:numPr>
      <w:tabs>
        <w:tab w:val="left" w:pos="284"/>
        <w:tab w:val="left" w:pos="709"/>
        <w:tab w:val="right" w:leader="dot" w:pos="8925"/>
      </w:tabs>
      <w:spacing w:before="120" w:after="120" w:line="240" w:lineRule="auto"/>
      <w:ind w:left="284" w:hanging="284"/>
    </w:pPr>
    <w:rPr>
      <w:rFonts w:ascii="Calibri" w:hAnsi="Calibri" w:cs="Trebuchet MS"/>
      <w:b/>
      <w:bCs/>
      <w:caps/>
    </w:rPr>
  </w:style>
  <w:style w:type="paragraph" w:styleId="Inhopg2">
    <w:name w:val="toc 2"/>
    <w:basedOn w:val="Standaard"/>
    <w:next w:val="Standaard"/>
    <w:autoRedefine/>
    <w:uiPriority w:val="39"/>
    <w:unhideWhenUsed/>
    <w:qFormat/>
    <w:rsid w:val="005A6179"/>
    <w:pPr>
      <w:tabs>
        <w:tab w:val="left" w:pos="709"/>
        <w:tab w:val="right" w:leader="dot" w:pos="8925"/>
      </w:tabs>
      <w:spacing w:line="240" w:lineRule="auto"/>
      <w:ind w:left="284"/>
    </w:pPr>
    <w:rPr>
      <w:rFonts w:ascii="Calibri" w:hAnsi="Calibri" w:cs="Trebuchet MS"/>
      <w:smallCaps/>
    </w:rPr>
  </w:style>
  <w:style w:type="paragraph" w:styleId="Inhopg3">
    <w:name w:val="toc 3"/>
    <w:basedOn w:val="Standaard"/>
    <w:next w:val="Standaard"/>
    <w:autoRedefine/>
    <w:uiPriority w:val="39"/>
    <w:unhideWhenUsed/>
    <w:qFormat/>
    <w:rsid w:val="001E71FE"/>
    <w:pPr>
      <w:tabs>
        <w:tab w:val="left" w:pos="993"/>
        <w:tab w:val="right" w:leader="dot" w:pos="8925"/>
        <w:tab w:val="right" w:pos="9969"/>
      </w:tabs>
      <w:spacing w:line="240" w:lineRule="auto"/>
      <w:ind w:left="284"/>
    </w:pPr>
    <w:rPr>
      <w:rFonts w:ascii="Calibri" w:hAnsi="Calibri" w:cs="Trebuchet MS"/>
      <w:i/>
      <w:iCs/>
    </w:rPr>
  </w:style>
  <w:style w:type="paragraph" w:styleId="Voetnoottekst">
    <w:name w:val="footnote text"/>
    <w:basedOn w:val="Standaard"/>
    <w:link w:val="VoetnoottekstChar"/>
    <w:uiPriority w:val="99"/>
    <w:semiHidden/>
    <w:unhideWhenUsed/>
    <w:rsid w:val="00537F6D"/>
    <w:pPr>
      <w:spacing w:line="240" w:lineRule="auto"/>
    </w:pPr>
    <w:rPr>
      <w:rFonts w:ascii="Times New Roman" w:hAnsi="Times New Roman"/>
      <w:lang w:val="en-US" w:eastAsia="en-US"/>
    </w:rPr>
  </w:style>
  <w:style w:type="character" w:customStyle="1" w:styleId="VoetnoottekstChar">
    <w:name w:val="Voetnoottekst Char"/>
    <w:basedOn w:val="Standaardalinea-lettertype"/>
    <w:link w:val="Voetnoottekst"/>
    <w:uiPriority w:val="99"/>
    <w:semiHidden/>
    <w:rsid w:val="00537F6D"/>
    <w:rPr>
      <w:lang w:val="en-US" w:eastAsia="en-US"/>
    </w:rPr>
  </w:style>
  <w:style w:type="character" w:customStyle="1" w:styleId="KoptekstChar">
    <w:name w:val="Koptekst Char"/>
    <w:basedOn w:val="Standaardalinea-lettertype"/>
    <w:link w:val="Koptekst"/>
    <w:uiPriority w:val="99"/>
    <w:rsid w:val="00537F6D"/>
    <w:rPr>
      <w:rFonts w:ascii="Arial" w:hAnsi="Arial"/>
    </w:rPr>
  </w:style>
  <w:style w:type="character" w:customStyle="1" w:styleId="VoettekstChar">
    <w:name w:val="Voettekst Char"/>
    <w:basedOn w:val="Standaardalinea-lettertype"/>
    <w:link w:val="Voettekst"/>
    <w:uiPriority w:val="99"/>
    <w:rsid w:val="00537F6D"/>
    <w:rPr>
      <w:rFonts w:ascii="Arial" w:hAnsi="Arial"/>
    </w:rPr>
  </w:style>
  <w:style w:type="paragraph" w:styleId="Plattetekstinspringen">
    <w:name w:val="Body Text Indent"/>
    <w:basedOn w:val="Standaard"/>
    <w:link w:val="PlattetekstinspringenChar"/>
    <w:uiPriority w:val="99"/>
    <w:semiHidden/>
    <w:unhideWhenUsed/>
    <w:rsid w:val="00537F6D"/>
    <w:pPr>
      <w:tabs>
        <w:tab w:val="left" w:pos="720"/>
      </w:tabs>
      <w:spacing w:line="360" w:lineRule="auto"/>
      <w:ind w:left="2130"/>
      <w:jc w:val="both"/>
    </w:pPr>
    <w:rPr>
      <w:lang w:val="x-none" w:eastAsia="x-none"/>
    </w:rPr>
  </w:style>
  <w:style w:type="character" w:customStyle="1" w:styleId="PlattetekstinspringenChar">
    <w:name w:val="Platte tekst inspringen Char"/>
    <w:basedOn w:val="Standaardalinea-lettertype"/>
    <w:link w:val="Plattetekstinspringen"/>
    <w:uiPriority w:val="99"/>
    <w:semiHidden/>
    <w:rsid w:val="00537F6D"/>
    <w:rPr>
      <w:rFonts w:ascii="Arial" w:hAnsi="Arial"/>
      <w:lang w:val="x-none" w:eastAsia="x-none"/>
    </w:rPr>
  </w:style>
  <w:style w:type="paragraph" w:styleId="Plattetekst3">
    <w:name w:val="Body Text 3"/>
    <w:basedOn w:val="Standaard"/>
    <w:link w:val="Plattetekst3Char"/>
    <w:uiPriority w:val="99"/>
    <w:semiHidden/>
    <w:unhideWhenUsed/>
    <w:rsid w:val="00537F6D"/>
    <w:pPr>
      <w:spacing w:after="120" w:line="240" w:lineRule="auto"/>
    </w:pPr>
    <w:rPr>
      <w:rFonts w:ascii="Trebuchet MS" w:hAnsi="Trebuchet MS"/>
      <w:sz w:val="16"/>
      <w:szCs w:val="16"/>
      <w:lang w:val="x-none" w:eastAsia="x-none"/>
    </w:rPr>
  </w:style>
  <w:style w:type="character" w:customStyle="1" w:styleId="Plattetekst3Char">
    <w:name w:val="Platte tekst 3 Char"/>
    <w:basedOn w:val="Standaardalinea-lettertype"/>
    <w:link w:val="Plattetekst3"/>
    <w:uiPriority w:val="99"/>
    <w:semiHidden/>
    <w:rsid w:val="00537F6D"/>
    <w:rPr>
      <w:rFonts w:ascii="Trebuchet MS" w:hAnsi="Trebuchet MS"/>
      <w:sz w:val="16"/>
      <w:szCs w:val="16"/>
      <w:lang w:val="x-none" w:eastAsia="x-none"/>
    </w:rPr>
  </w:style>
  <w:style w:type="paragraph" w:styleId="Plattetekstinspringen3">
    <w:name w:val="Body Text Indent 3"/>
    <w:basedOn w:val="Standaard"/>
    <w:link w:val="Plattetekstinspringen3Char"/>
    <w:uiPriority w:val="99"/>
    <w:semiHidden/>
    <w:unhideWhenUsed/>
    <w:rsid w:val="00537F6D"/>
    <w:pPr>
      <w:spacing w:after="120" w:line="240" w:lineRule="auto"/>
      <w:ind w:left="283"/>
    </w:pPr>
    <w:rPr>
      <w:rFonts w:ascii="Trebuchet MS" w:hAnsi="Trebuchet MS"/>
      <w:sz w:val="16"/>
      <w:szCs w:val="16"/>
      <w:lang w:val="x-none" w:eastAsia="x-none"/>
    </w:rPr>
  </w:style>
  <w:style w:type="character" w:customStyle="1" w:styleId="Plattetekstinspringen3Char">
    <w:name w:val="Platte tekst inspringen 3 Char"/>
    <w:basedOn w:val="Standaardalinea-lettertype"/>
    <w:link w:val="Plattetekstinspringen3"/>
    <w:uiPriority w:val="99"/>
    <w:semiHidden/>
    <w:rsid w:val="00537F6D"/>
    <w:rPr>
      <w:rFonts w:ascii="Trebuchet MS" w:hAnsi="Trebuchet MS"/>
      <w:sz w:val="16"/>
      <w:szCs w:val="16"/>
      <w:lang w:val="x-none" w:eastAsia="x-none"/>
    </w:rPr>
  </w:style>
  <w:style w:type="paragraph" w:styleId="Kopvaninhoudsopgave">
    <w:name w:val="TOC Heading"/>
    <w:basedOn w:val="Kop1"/>
    <w:next w:val="Standaard"/>
    <w:uiPriority w:val="39"/>
    <w:unhideWhenUsed/>
    <w:qFormat/>
    <w:rsid w:val="00537F6D"/>
    <w:pPr>
      <w:keepLines/>
      <w:spacing w:before="480"/>
      <w:outlineLvl w:val="9"/>
    </w:pPr>
    <w:rPr>
      <w:rFonts w:ascii="Cambria" w:hAnsi="Cambria"/>
      <w:color w:val="365F91"/>
      <w:sz w:val="28"/>
      <w:szCs w:val="28"/>
    </w:rPr>
  </w:style>
  <w:style w:type="paragraph" w:customStyle="1" w:styleId="Default">
    <w:name w:val="Default"/>
    <w:rsid w:val="00537F6D"/>
    <w:pPr>
      <w:autoSpaceDE w:val="0"/>
      <w:autoSpaceDN w:val="0"/>
      <w:adjustRightInd w:val="0"/>
    </w:pPr>
    <w:rPr>
      <w:rFonts w:ascii="Verdana" w:hAnsi="Verdana"/>
      <w:color w:val="000000"/>
      <w:sz w:val="24"/>
      <w:szCs w:val="24"/>
    </w:rPr>
  </w:style>
  <w:style w:type="character" w:styleId="Voetnootmarkering">
    <w:name w:val="footnote reference"/>
    <w:uiPriority w:val="99"/>
    <w:semiHidden/>
    <w:unhideWhenUsed/>
    <w:rsid w:val="00537F6D"/>
    <w:rPr>
      <w:rFonts w:cs="Times New Roman"/>
      <w:vertAlign w:val="superscript"/>
    </w:rPr>
  </w:style>
  <w:style w:type="character" w:customStyle="1" w:styleId="hbparagraaftekst">
    <w:name w:val="hbparagraaftekst"/>
    <w:rsid w:val="00537F6D"/>
    <w:rPr>
      <w:rFonts w:ascii="Times New Roman" w:hAnsi="Times New Roman"/>
    </w:rPr>
  </w:style>
  <w:style w:type="table" w:styleId="Tabelraster">
    <w:name w:val="Table Grid"/>
    <w:basedOn w:val="Standaardtabel"/>
    <w:uiPriority w:val="39"/>
    <w:rsid w:val="00537F6D"/>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psomcijfer1steniveauBrinkGroep">
    <w:name w:val="Opsomcijfer 1ste niveau Brink Groep"/>
    <w:basedOn w:val="Standaard"/>
    <w:rsid w:val="00537F6D"/>
    <w:pPr>
      <w:numPr>
        <w:numId w:val="11"/>
      </w:numPr>
      <w:spacing w:line="283" w:lineRule="atLeast"/>
    </w:pPr>
    <w:rPr>
      <w:rFonts w:ascii="Verdana" w:hAnsi="Verdana"/>
      <w:sz w:val="17"/>
      <w:lang w:eastAsia="en-US"/>
    </w:rPr>
  </w:style>
  <w:style w:type="paragraph" w:customStyle="1" w:styleId="BasistekstBrinkGroep">
    <w:name w:val="Basistekst Brink Groep"/>
    <w:basedOn w:val="Standaard"/>
    <w:link w:val="BasistekstBrinkGroepChar"/>
    <w:rsid w:val="00537F6D"/>
    <w:pPr>
      <w:spacing w:line="283" w:lineRule="exact"/>
    </w:pPr>
    <w:rPr>
      <w:rFonts w:ascii="Verdana" w:hAnsi="Verdana"/>
      <w:lang w:val="x-none" w:eastAsia="x-none"/>
    </w:rPr>
  </w:style>
  <w:style w:type="character" w:customStyle="1" w:styleId="BasistekstBrinkGroepChar">
    <w:name w:val="Basistekst Brink Groep Char"/>
    <w:link w:val="BasistekstBrinkGroep"/>
    <w:locked/>
    <w:rsid w:val="00537F6D"/>
    <w:rPr>
      <w:rFonts w:ascii="Verdana" w:hAnsi="Verdana"/>
      <w:lang w:val="x-none" w:eastAsia="x-none"/>
    </w:rPr>
  </w:style>
  <w:style w:type="paragraph" w:styleId="Normaalweb">
    <w:name w:val="Normal (Web)"/>
    <w:basedOn w:val="Standaard"/>
    <w:uiPriority w:val="99"/>
    <w:semiHidden/>
    <w:unhideWhenUsed/>
    <w:rsid w:val="00537F6D"/>
    <w:pPr>
      <w:spacing w:before="100" w:beforeAutospacing="1" w:after="100" w:afterAutospacing="1" w:line="240" w:lineRule="auto"/>
    </w:pPr>
    <w:rPr>
      <w:rFonts w:ascii="Times New Roman" w:hAnsi="Times New Roman"/>
      <w:sz w:val="24"/>
      <w:szCs w:val="24"/>
    </w:rPr>
  </w:style>
  <w:style w:type="paragraph" w:customStyle="1" w:styleId="paragraaf">
    <w:name w:val="paragraaf"/>
    <w:basedOn w:val="Standaard"/>
    <w:qFormat/>
    <w:rsid w:val="00537F6D"/>
    <w:pPr>
      <w:numPr>
        <w:ilvl w:val="1"/>
        <w:numId w:val="15"/>
      </w:numPr>
      <w:spacing w:after="200" w:line="276" w:lineRule="auto"/>
    </w:pPr>
    <w:rPr>
      <w:rFonts w:ascii="Trebuchet MS" w:hAnsi="Trebuchet MS"/>
      <w:b/>
      <w:lang w:eastAsia="en-US"/>
    </w:rPr>
  </w:style>
  <w:style w:type="paragraph" w:customStyle="1" w:styleId="paragraaf-sub">
    <w:name w:val="paragraaf-sub"/>
    <w:basedOn w:val="Standaard"/>
    <w:qFormat/>
    <w:rsid w:val="00537F6D"/>
    <w:pPr>
      <w:tabs>
        <w:tab w:val="left" w:pos="851"/>
      </w:tabs>
      <w:spacing w:line="240" w:lineRule="auto"/>
    </w:pPr>
    <w:rPr>
      <w:rFonts w:ascii="Trebuchet MS" w:hAnsi="Trebuchet MS" w:cs="Trebuchet MS"/>
      <w:b/>
    </w:rPr>
  </w:style>
  <w:style w:type="numbering" w:customStyle="1" w:styleId="Opmaakprofiel1">
    <w:name w:val="Opmaakprofiel1"/>
    <w:uiPriority w:val="99"/>
    <w:rsid w:val="00537F6D"/>
    <w:pPr>
      <w:numPr>
        <w:numId w:val="12"/>
      </w:numPr>
    </w:pPr>
  </w:style>
  <w:style w:type="paragraph" w:customStyle="1" w:styleId="subparagraaf">
    <w:name w:val="subparagraaf"/>
    <w:basedOn w:val="Standaard"/>
    <w:qFormat/>
    <w:rsid w:val="00537F6D"/>
    <w:pPr>
      <w:numPr>
        <w:ilvl w:val="2"/>
        <w:numId w:val="15"/>
      </w:numPr>
      <w:spacing w:line="240" w:lineRule="auto"/>
      <w:jc w:val="both"/>
    </w:pPr>
    <w:rPr>
      <w:rFonts w:ascii="Trebuchet MS" w:hAnsi="Trebuchet MS" w:cs="Trebuchet MS"/>
      <w:b/>
    </w:rPr>
  </w:style>
  <w:style w:type="paragraph" w:customStyle="1" w:styleId="subsubparagraaf">
    <w:name w:val="subsubparagraaf"/>
    <w:basedOn w:val="Standaard"/>
    <w:qFormat/>
    <w:rsid w:val="00537F6D"/>
    <w:pPr>
      <w:numPr>
        <w:ilvl w:val="3"/>
        <w:numId w:val="15"/>
      </w:numPr>
      <w:spacing w:line="240" w:lineRule="auto"/>
      <w:jc w:val="both"/>
    </w:pPr>
    <w:rPr>
      <w:rFonts w:ascii="Trebuchet MS" w:hAnsi="Trebuchet MS" w:cs="Trebuchet MS"/>
      <w:i/>
      <w:u w:val="single"/>
    </w:rPr>
  </w:style>
  <w:style w:type="paragraph" w:customStyle="1" w:styleId="KOPbijlagen">
    <w:name w:val="KOP bijlagen"/>
    <w:basedOn w:val="Standaard"/>
    <w:qFormat/>
    <w:rsid w:val="00537F6D"/>
    <w:pPr>
      <w:spacing w:line="240" w:lineRule="auto"/>
    </w:pPr>
    <w:rPr>
      <w:rFonts w:ascii="Trebuchet MS" w:hAnsi="Trebuchet MS" w:cs="Trebuchet MS"/>
      <w:b/>
    </w:rPr>
  </w:style>
  <w:style w:type="paragraph" w:styleId="Inhopg4">
    <w:name w:val="toc 4"/>
    <w:basedOn w:val="Standaard"/>
    <w:next w:val="Standaard"/>
    <w:autoRedefine/>
    <w:uiPriority w:val="39"/>
    <w:unhideWhenUsed/>
    <w:qFormat/>
    <w:rsid w:val="00537F6D"/>
    <w:pPr>
      <w:spacing w:line="240" w:lineRule="auto"/>
      <w:ind w:left="600"/>
    </w:pPr>
    <w:rPr>
      <w:rFonts w:ascii="Calibri" w:hAnsi="Calibri" w:cs="Trebuchet MS"/>
      <w:sz w:val="18"/>
      <w:szCs w:val="18"/>
    </w:rPr>
  </w:style>
  <w:style w:type="character" w:customStyle="1" w:styleId="Gemiddeldraster2Char">
    <w:name w:val="Gemiddeld raster 2 Char"/>
    <w:link w:val="Gemiddeldraster2"/>
    <w:uiPriority w:val="1"/>
    <w:semiHidden/>
    <w:locked/>
    <w:rsid w:val="00537F6D"/>
    <w:rPr>
      <w:rFonts w:ascii="Verdana" w:hAnsi="Verdana"/>
      <w:color w:val="000000"/>
      <w:sz w:val="17"/>
      <w:szCs w:val="24"/>
    </w:rPr>
  </w:style>
  <w:style w:type="paragraph" w:customStyle="1" w:styleId="Opsomming">
    <w:name w:val="_Opsomming"/>
    <w:basedOn w:val="Standaard"/>
    <w:qFormat/>
    <w:rsid w:val="00537F6D"/>
    <w:pPr>
      <w:numPr>
        <w:numId w:val="13"/>
      </w:numPr>
    </w:pPr>
    <w:rPr>
      <w:rFonts w:ascii="Verdana" w:hAnsi="Verdana"/>
      <w:color w:val="000000"/>
      <w:sz w:val="17"/>
      <w:szCs w:val="24"/>
    </w:rPr>
  </w:style>
  <w:style w:type="paragraph" w:styleId="Inhopg5">
    <w:name w:val="toc 5"/>
    <w:basedOn w:val="Standaard"/>
    <w:next w:val="Standaard"/>
    <w:autoRedefine/>
    <w:uiPriority w:val="39"/>
    <w:unhideWhenUsed/>
    <w:qFormat/>
    <w:rsid w:val="00537F6D"/>
    <w:pPr>
      <w:spacing w:line="240" w:lineRule="auto"/>
      <w:ind w:left="800"/>
    </w:pPr>
    <w:rPr>
      <w:rFonts w:ascii="Calibri" w:hAnsi="Calibri" w:cs="Trebuchet MS"/>
      <w:sz w:val="18"/>
      <w:szCs w:val="18"/>
    </w:rPr>
  </w:style>
  <w:style w:type="paragraph" w:styleId="Inhopg6">
    <w:name w:val="toc 6"/>
    <w:basedOn w:val="Standaard"/>
    <w:next w:val="Standaard"/>
    <w:autoRedefine/>
    <w:uiPriority w:val="39"/>
    <w:unhideWhenUsed/>
    <w:qFormat/>
    <w:rsid w:val="00537F6D"/>
    <w:pPr>
      <w:spacing w:line="240" w:lineRule="auto"/>
      <w:ind w:left="1000"/>
    </w:pPr>
    <w:rPr>
      <w:rFonts w:ascii="Calibri" w:hAnsi="Calibri" w:cs="Trebuchet MS"/>
      <w:sz w:val="18"/>
      <w:szCs w:val="18"/>
    </w:rPr>
  </w:style>
  <w:style w:type="paragraph" w:styleId="Inhopg7">
    <w:name w:val="toc 7"/>
    <w:basedOn w:val="Standaard"/>
    <w:next w:val="Standaard"/>
    <w:autoRedefine/>
    <w:uiPriority w:val="39"/>
    <w:unhideWhenUsed/>
    <w:rsid w:val="00537F6D"/>
    <w:pPr>
      <w:spacing w:line="240" w:lineRule="auto"/>
      <w:ind w:left="1200"/>
    </w:pPr>
    <w:rPr>
      <w:rFonts w:ascii="Calibri" w:hAnsi="Calibri" w:cs="Trebuchet MS"/>
      <w:sz w:val="18"/>
      <w:szCs w:val="18"/>
    </w:rPr>
  </w:style>
  <w:style w:type="paragraph" w:styleId="Inhopg8">
    <w:name w:val="toc 8"/>
    <w:basedOn w:val="Standaard"/>
    <w:next w:val="Standaard"/>
    <w:autoRedefine/>
    <w:uiPriority w:val="39"/>
    <w:unhideWhenUsed/>
    <w:rsid w:val="00537F6D"/>
    <w:pPr>
      <w:spacing w:line="240" w:lineRule="auto"/>
      <w:ind w:left="1400"/>
    </w:pPr>
    <w:rPr>
      <w:rFonts w:ascii="Calibri" w:hAnsi="Calibri" w:cs="Trebuchet MS"/>
      <w:sz w:val="18"/>
      <w:szCs w:val="18"/>
    </w:rPr>
  </w:style>
  <w:style w:type="paragraph" w:styleId="Inhopg9">
    <w:name w:val="toc 9"/>
    <w:basedOn w:val="Standaard"/>
    <w:next w:val="Standaard"/>
    <w:autoRedefine/>
    <w:uiPriority w:val="39"/>
    <w:unhideWhenUsed/>
    <w:rsid w:val="00537F6D"/>
    <w:pPr>
      <w:spacing w:line="240" w:lineRule="auto"/>
      <w:ind w:left="1600"/>
    </w:pPr>
    <w:rPr>
      <w:rFonts w:ascii="Calibri" w:hAnsi="Calibri" w:cs="Trebuchet MS"/>
      <w:sz w:val="18"/>
      <w:szCs w:val="18"/>
    </w:rPr>
  </w:style>
  <w:style w:type="paragraph" w:customStyle="1" w:styleId="TableText">
    <w:name w:val="Table Text"/>
    <w:rsid w:val="00537F6D"/>
    <w:rPr>
      <w:rFonts w:ascii="Arial" w:hAnsi="Arial"/>
      <w:snapToGrid w:val="0"/>
      <w:color w:val="000000"/>
      <w:sz w:val="24"/>
    </w:rPr>
  </w:style>
  <w:style w:type="table" w:styleId="Gemiddeldraster2">
    <w:name w:val="Medium Grid 2"/>
    <w:basedOn w:val="Standaardtabel"/>
    <w:link w:val="Gemiddeldraster2Char"/>
    <w:uiPriority w:val="1"/>
    <w:semiHidden/>
    <w:unhideWhenUsed/>
    <w:rsid w:val="00537F6D"/>
    <w:rPr>
      <w:rFonts w:ascii="Verdana" w:hAnsi="Verdana"/>
      <w:color w:val="000000"/>
      <w:sz w:val="17"/>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styleId="Lijstalinea">
    <w:name w:val="List Paragraph"/>
    <w:basedOn w:val="Standaard"/>
    <w:link w:val="LijstalineaChar"/>
    <w:uiPriority w:val="34"/>
    <w:qFormat/>
    <w:rsid w:val="00F81839"/>
    <w:pPr>
      <w:ind w:left="720"/>
      <w:contextualSpacing/>
    </w:pPr>
  </w:style>
  <w:style w:type="table" w:customStyle="1" w:styleId="NormalTable0">
    <w:name w:val="Normal Table0"/>
    <w:uiPriority w:val="2"/>
    <w:semiHidden/>
    <w:unhideWhenUsed/>
    <w:qFormat/>
    <w:rsid w:val="00BC2547"/>
    <w:pPr>
      <w:spacing w:line="280" w:lineRule="exact"/>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Kop4Char">
    <w:name w:val="Kop 4 Char"/>
    <w:basedOn w:val="Standaardalinea-lettertype"/>
    <w:link w:val="Kop4"/>
    <w:uiPriority w:val="9"/>
    <w:rsid w:val="00BC2547"/>
    <w:rPr>
      <w:rFonts w:asciiTheme="majorHAnsi" w:eastAsiaTheme="majorEastAsia" w:hAnsiTheme="majorHAnsi" w:cstheme="majorBidi"/>
      <w:b/>
      <w:bCs/>
      <w:i/>
      <w:iCs/>
      <w:color w:val="4F81BD" w:themeColor="accent1"/>
    </w:rPr>
  </w:style>
  <w:style w:type="paragraph" w:customStyle="1" w:styleId="pf0">
    <w:name w:val="pf0"/>
    <w:basedOn w:val="Standaard"/>
    <w:rsid w:val="00A143DC"/>
    <w:pPr>
      <w:spacing w:before="100" w:beforeAutospacing="1" w:after="100" w:afterAutospacing="1" w:line="240" w:lineRule="auto"/>
    </w:pPr>
    <w:rPr>
      <w:rFonts w:ascii="Times New Roman" w:hAnsi="Times New Roman"/>
      <w:sz w:val="24"/>
      <w:szCs w:val="24"/>
    </w:rPr>
  </w:style>
  <w:style w:type="paragraph" w:styleId="Eindnoottekst">
    <w:name w:val="endnote text"/>
    <w:basedOn w:val="Standaard"/>
    <w:link w:val="EindnoottekstChar"/>
    <w:uiPriority w:val="99"/>
    <w:semiHidden/>
    <w:unhideWhenUsed/>
    <w:rsid w:val="00BC2547"/>
    <w:pPr>
      <w:spacing w:line="240" w:lineRule="auto"/>
    </w:pPr>
  </w:style>
  <w:style w:type="character" w:customStyle="1" w:styleId="EindnoottekstChar">
    <w:name w:val="Eindnoottekst Char"/>
    <w:basedOn w:val="Standaardalinea-lettertype"/>
    <w:link w:val="Eindnoottekst"/>
    <w:uiPriority w:val="99"/>
    <w:semiHidden/>
    <w:rsid w:val="00BC2547"/>
    <w:rPr>
      <w:rFonts w:ascii="Arial" w:hAnsi="Arial"/>
    </w:rPr>
  </w:style>
  <w:style w:type="character" w:styleId="Eindnootmarkering">
    <w:name w:val="endnote reference"/>
    <w:basedOn w:val="Standaardalinea-lettertype"/>
    <w:uiPriority w:val="99"/>
    <w:semiHidden/>
    <w:unhideWhenUsed/>
    <w:rsid w:val="00BC2547"/>
    <w:rPr>
      <w:vertAlign w:val="superscript"/>
    </w:rPr>
  </w:style>
  <w:style w:type="table" w:customStyle="1" w:styleId="Tabelraster1">
    <w:name w:val="Tabelraster1"/>
    <w:basedOn w:val="Standaardtabel"/>
    <w:next w:val="Tabelraster"/>
    <w:uiPriority w:val="59"/>
    <w:rsid w:val="00BC2547"/>
    <w:pPr>
      <w:spacing w:line="280" w:lineRule="exact"/>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BC2547"/>
    <w:pPr>
      <w:spacing w:line="280" w:lineRule="exact"/>
      <w:ind w:left="101"/>
    </w:pPr>
    <w:rPr>
      <w:rFonts w:eastAsia="Arial" w:cstheme="minorBidi"/>
      <w:lang w:eastAsia="en-US"/>
    </w:rPr>
  </w:style>
  <w:style w:type="character" w:customStyle="1" w:styleId="PlattetekstChar">
    <w:name w:val="Platte tekst Char"/>
    <w:basedOn w:val="Standaardalinea-lettertype"/>
    <w:link w:val="Plattetekst"/>
    <w:uiPriority w:val="1"/>
    <w:rsid w:val="00BC2547"/>
    <w:rPr>
      <w:rFonts w:ascii="Arial" w:eastAsia="Arial" w:hAnsi="Arial" w:cstheme="minorBidi"/>
      <w:lang w:eastAsia="en-US"/>
    </w:rPr>
  </w:style>
  <w:style w:type="paragraph" w:customStyle="1" w:styleId="TableParagraph">
    <w:name w:val="Table Paragraph"/>
    <w:basedOn w:val="Standaard"/>
    <w:uiPriority w:val="1"/>
    <w:qFormat/>
    <w:rsid w:val="00BC2547"/>
    <w:pPr>
      <w:spacing w:line="280" w:lineRule="exact"/>
    </w:pPr>
    <w:rPr>
      <w:rFonts w:asciiTheme="minorHAnsi" w:eastAsiaTheme="minorHAnsi" w:hAnsiTheme="minorHAnsi" w:cstheme="minorBidi"/>
      <w:sz w:val="22"/>
      <w:szCs w:val="22"/>
      <w:lang w:eastAsia="en-US"/>
    </w:rPr>
  </w:style>
  <w:style w:type="paragraph" w:styleId="Tekstzonderopmaak">
    <w:name w:val="Plain Text"/>
    <w:basedOn w:val="Standaard"/>
    <w:link w:val="TekstzonderopmaakChar"/>
    <w:uiPriority w:val="99"/>
    <w:semiHidden/>
    <w:unhideWhenUsed/>
    <w:rsid w:val="00BC2547"/>
    <w:pPr>
      <w:spacing w:line="240" w:lineRule="auto"/>
    </w:pPr>
    <w:rPr>
      <w:rFonts w:eastAsiaTheme="minorHAnsi" w:cstheme="minorBidi"/>
      <w:sz w:val="22"/>
      <w:szCs w:val="21"/>
      <w:lang w:eastAsia="en-US"/>
    </w:rPr>
  </w:style>
  <w:style w:type="character" w:customStyle="1" w:styleId="TekstzonderopmaakChar">
    <w:name w:val="Tekst zonder opmaak Char"/>
    <w:basedOn w:val="Standaardalinea-lettertype"/>
    <w:link w:val="Tekstzonderopmaak"/>
    <w:uiPriority w:val="99"/>
    <w:semiHidden/>
    <w:rsid w:val="00BC2547"/>
    <w:rPr>
      <w:rFonts w:ascii="Arial" w:eastAsiaTheme="minorHAnsi" w:hAnsi="Arial" w:cstheme="minorBidi"/>
      <w:sz w:val="22"/>
      <w:szCs w:val="21"/>
      <w:lang w:eastAsia="en-US"/>
    </w:rPr>
  </w:style>
  <w:style w:type="numbering" w:customStyle="1" w:styleId="Stijl1">
    <w:name w:val="Stijl1"/>
    <w:uiPriority w:val="99"/>
    <w:rsid w:val="00BC2547"/>
    <w:pPr>
      <w:numPr>
        <w:numId w:val="14"/>
      </w:numPr>
    </w:pPr>
  </w:style>
  <w:style w:type="paragraph" w:styleId="Geenafstand">
    <w:name w:val="No Spacing"/>
    <w:uiPriority w:val="1"/>
    <w:qFormat/>
    <w:rsid w:val="004B1E87"/>
    <w:rPr>
      <w:rFonts w:ascii="Arial" w:hAnsi="Arial"/>
    </w:rPr>
  </w:style>
  <w:style w:type="character" w:customStyle="1" w:styleId="A5">
    <w:name w:val="A5"/>
    <w:uiPriority w:val="99"/>
    <w:rsid w:val="00BA5A59"/>
    <w:rPr>
      <w:rFonts w:cs="Titillium"/>
      <w:color w:val="000000"/>
      <w:sz w:val="18"/>
      <w:szCs w:val="18"/>
    </w:rPr>
  </w:style>
  <w:style w:type="paragraph" w:customStyle="1" w:styleId="Pa1">
    <w:name w:val="Pa1"/>
    <w:basedOn w:val="Standaard"/>
    <w:next w:val="Standaard"/>
    <w:uiPriority w:val="99"/>
    <w:rsid w:val="00BA5A59"/>
    <w:pPr>
      <w:autoSpaceDE w:val="0"/>
      <w:autoSpaceDN w:val="0"/>
      <w:adjustRightInd w:val="0"/>
      <w:spacing w:line="241" w:lineRule="atLeast"/>
    </w:pPr>
    <w:rPr>
      <w:rFonts w:ascii="Titillium" w:hAnsi="Titillium"/>
      <w:sz w:val="24"/>
      <w:szCs w:val="24"/>
    </w:rPr>
  </w:style>
  <w:style w:type="paragraph" w:styleId="Revisie">
    <w:name w:val="Revision"/>
    <w:hidden/>
    <w:uiPriority w:val="99"/>
    <w:semiHidden/>
    <w:rsid w:val="006A5CDA"/>
    <w:rPr>
      <w:rFonts w:ascii="Arial" w:hAnsi="Arial"/>
    </w:rPr>
  </w:style>
  <w:style w:type="character" w:styleId="Onopgelostemelding">
    <w:name w:val="Unresolved Mention"/>
    <w:basedOn w:val="Standaardalinea-lettertype"/>
    <w:uiPriority w:val="99"/>
    <w:semiHidden/>
    <w:unhideWhenUsed/>
    <w:rsid w:val="00037DAB"/>
    <w:rPr>
      <w:color w:val="605E5C"/>
      <w:shd w:val="clear" w:color="auto" w:fill="E1DFDD"/>
    </w:rPr>
  </w:style>
  <w:style w:type="character" w:customStyle="1" w:styleId="cf01">
    <w:name w:val="cf01"/>
    <w:basedOn w:val="Standaardalinea-lettertype"/>
    <w:rsid w:val="00A143DC"/>
    <w:rPr>
      <w:rFonts w:ascii="Segoe UI" w:hAnsi="Segoe UI" w:cs="Segoe UI" w:hint="default"/>
      <w:sz w:val="18"/>
      <w:szCs w:val="18"/>
    </w:rPr>
  </w:style>
  <w:style w:type="character" w:customStyle="1" w:styleId="Kop5Char">
    <w:name w:val="Kop 5 Char"/>
    <w:basedOn w:val="Standaardalinea-lettertype"/>
    <w:link w:val="Kop5"/>
    <w:uiPriority w:val="9"/>
    <w:semiHidden/>
    <w:rsid w:val="00727104"/>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uiPriority w:val="9"/>
    <w:semiHidden/>
    <w:rsid w:val="00727104"/>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uiPriority w:val="9"/>
    <w:semiHidden/>
    <w:rsid w:val="00727104"/>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uiPriority w:val="9"/>
    <w:semiHidden/>
    <w:rsid w:val="00727104"/>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727104"/>
    <w:rPr>
      <w:rFonts w:asciiTheme="majorHAnsi" w:eastAsiaTheme="majorEastAsia" w:hAnsiTheme="majorHAnsi" w:cstheme="majorBidi"/>
      <w:i/>
      <w:iCs/>
      <w:color w:val="272727" w:themeColor="text1" w:themeTint="D8"/>
      <w:sz w:val="21"/>
      <w:szCs w:val="21"/>
    </w:rPr>
  </w:style>
  <w:style w:type="paragraph" w:styleId="Bijschrift">
    <w:name w:val="caption"/>
    <w:basedOn w:val="Standaard"/>
    <w:next w:val="Standaard"/>
    <w:qFormat/>
    <w:rsid w:val="000E2AE0"/>
    <w:pPr>
      <w:spacing w:before="120" w:line="240" w:lineRule="auto"/>
    </w:pPr>
    <w:rPr>
      <w:bCs/>
      <w:i/>
      <w:color w:val="52C6D8"/>
      <w:sz w:val="22"/>
    </w:rPr>
  </w:style>
  <w:style w:type="numbering" w:customStyle="1" w:styleId="Huidigelijst1">
    <w:name w:val="Huidige lijst1"/>
    <w:uiPriority w:val="99"/>
    <w:rsid w:val="00B62EE4"/>
    <w:pPr>
      <w:numPr>
        <w:numId w:val="17"/>
      </w:numPr>
    </w:pPr>
  </w:style>
  <w:style w:type="numbering" w:customStyle="1" w:styleId="Geenlijst1">
    <w:name w:val="Geen lijst1"/>
    <w:next w:val="Geenlijst"/>
    <w:uiPriority w:val="99"/>
    <w:semiHidden/>
    <w:unhideWhenUsed/>
    <w:rsid w:val="000C03A9"/>
  </w:style>
  <w:style w:type="table" w:customStyle="1" w:styleId="Tabelraster2">
    <w:name w:val="Tabelraster2"/>
    <w:basedOn w:val="Standaardtabel"/>
    <w:next w:val="Tabelraster"/>
    <w:uiPriority w:val="39"/>
    <w:rsid w:val="000C03A9"/>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1">
    <w:name w:val="Titel1"/>
    <w:basedOn w:val="Standaard"/>
    <w:next w:val="Standaard"/>
    <w:uiPriority w:val="10"/>
    <w:qFormat/>
    <w:rsid w:val="000C03A9"/>
    <w:pPr>
      <w:spacing w:line="240" w:lineRule="auto"/>
      <w:contextualSpacing/>
    </w:pPr>
    <w:rPr>
      <w:rFonts w:ascii="Calibri Light" w:eastAsia="Yu Gothic Light" w:hAnsi="Calibri Light"/>
      <w:spacing w:val="-10"/>
      <w:kern w:val="28"/>
      <w:sz w:val="56"/>
      <w:szCs w:val="56"/>
      <w:lang w:eastAsia="en-US"/>
    </w:rPr>
  </w:style>
  <w:style w:type="character" w:customStyle="1" w:styleId="TitelChar">
    <w:name w:val="Titel Char"/>
    <w:basedOn w:val="Standaardalinea-lettertype"/>
    <w:link w:val="Titel"/>
    <w:uiPriority w:val="10"/>
    <w:rsid w:val="000C03A9"/>
    <w:rPr>
      <w:rFonts w:ascii="Calibri Light" w:eastAsia="Yu Gothic Light" w:hAnsi="Calibri Light" w:cs="Times New Roman"/>
      <w:spacing w:val="-10"/>
      <w:kern w:val="28"/>
      <w:sz w:val="56"/>
      <w:szCs w:val="56"/>
    </w:rPr>
  </w:style>
  <w:style w:type="character" w:customStyle="1" w:styleId="Onopgelostemelding1">
    <w:name w:val="Onopgeloste melding1"/>
    <w:basedOn w:val="Standaardalinea-lettertype"/>
    <w:uiPriority w:val="99"/>
    <w:semiHidden/>
    <w:unhideWhenUsed/>
    <w:rsid w:val="000C03A9"/>
    <w:rPr>
      <w:color w:val="605E5C"/>
      <w:shd w:val="clear" w:color="auto" w:fill="E1DFDD"/>
    </w:rPr>
  </w:style>
  <w:style w:type="character" w:customStyle="1" w:styleId="LijstalineaChar">
    <w:name w:val="Lijstalinea Char"/>
    <w:basedOn w:val="Standaardalinea-lettertype"/>
    <w:link w:val="Lijstalinea"/>
    <w:uiPriority w:val="34"/>
    <w:rsid w:val="000C03A9"/>
    <w:rPr>
      <w:rFonts w:ascii="Arial" w:hAnsi="Arial"/>
    </w:rPr>
  </w:style>
  <w:style w:type="paragraph" w:customStyle="1" w:styleId="GDAVoettekstpaginanummer">
    <w:name w:val="GDA Voettekst paginanummer"/>
    <w:basedOn w:val="Standaard"/>
    <w:next w:val="Standaard"/>
    <w:qFormat/>
    <w:rsid w:val="000C03A9"/>
    <w:pPr>
      <w:tabs>
        <w:tab w:val="right" w:pos="6407"/>
      </w:tabs>
      <w:spacing w:after="200" w:line="240" w:lineRule="auto"/>
      <w:contextualSpacing/>
      <w:jc w:val="center"/>
    </w:pPr>
    <w:rPr>
      <w:kern w:val="1"/>
      <w:sz w:val="16"/>
      <w:szCs w:val="24"/>
      <w:lang w:eastAsia="ar-SA"/>
    </w:rPr>
  </w:style>
  <w:style w:type="paragraph" w:customStyle="1" w:styleId="paragraph">
    <w:name w:val="paragraph"/>
    <w:basedOn w:val="Standaard"/>
    <w:rsid w:val="000C03A9"/>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0C03A9"/>
  </w:style>
  <w:style w:type="character" w:customStyle="1" w:styleId="eop">
    <w:name w:val="eop"/>
    <w:basedOn w:val="Standaardalinea-lettertype"/>
    <w:rsid w:val="000C03A9"/>
  </w:style>
  <w:style w:type="character" w:customStyle="1" w:styleId="spellingerror">
    <w:name w:val="spellingerror"/>
    <w:basedOn w:val="Standaardalinea-lettertype"/>
    <w:rsid w:val="000C03A9"/>
  </w:style>
  <w:style w:type="character" w:customStyle="1" w:styleId="contextualspellingandgrammarerror">
    <w:name w:val="contextualspellingandgrammarerror"/>
    <w:basedOn w:val="Standaardalinea-lettertype"/>
    <w:rsid w:val="000C03A9"/>
  </w:style>
  <w:style w:type="character" w:customStyle="1" w:styleId="Vermelding1">
    <w:name w:val="Vermelding1"/>
    <w:basedOn w:val="Standaardalinea-lettertype"/>
    <w:uiPriority w:val="99"/>
    <w:unhideWhenUsed/>
    <w:rsid w:val="000C03A9"/>
    <w:rPr>
      <w:color w:val="2B579A"/>
      <w:shd w:val="clear" w:color="auto" w:fill="E1DFDD"/>
    </w:rPr>
  </w:style>
  <w:style w:type="paragraph" w:styleId="Titel">
    <w:name w:val="Title"/>
    <w:basedOn w:val="Standaard"/>
    <w:next w:val="Standaard"/>
    <w:link w:val="TitelChar"/>
    <w:uiPriority w:val="10"/>
    <w:qFormat/>
    <w:rsid w:val="000C03A9"/>
    <w:pPr>
      <w:spacing w:line="240" w:lineRule="auto"/>
      <w:contextualSpacing/>
    </w:pPr>
    <w:rPr>
      <w:rFonts w:ascii="Calibri Light" w:eastAsia="Yu Gothic Light" w:hAnsi="Calibri Light"/>
      <w:spacing w:val="-10"/>
      <w:kern w:val="28"/>
      <w:sz w:val="56"/>
      <w:szCs w:val="56"/>
    </w:rPr>
  </w:style>
  <w:style w:type="character" w:customStyle="1" w:styleId="TitelChar1">
    <w:name w:val="Titel Char1"/>
    <w:basedOn w:val="Standaardalinea-lettertype"/>
    <w:uiPriority w:val="10"/>
    <w:rsid w:val="000C03A9"/>
    <w:rPr>
      <w:rFonts w:asciiTheme="majorHAnsi" w:eastAsiaTheme="majorEastAsia" w:hAnsiTheme="majorHAnsi" w:cstheme="majorBidi"/>
      <w:spacing w:val="-10"/>
      <w:kern w:val="28"/>
      <w:sz w:val="56"/>
      <w:szCs w:val="56"/>
    </w:rPr>
  </w:style>
  <w:style w:type="table" w:customStyle="1" w:styleId="Tabelraster3">
    <w:name w:val="Tabelraster3"/>
    <w:basedOn w:val="Standaardtabel"/>
    <w:next w:val="Tabelraster"/>
    <w:uiPriority w:val="39"/>
    <w:rsid w:val="00604EFC"/>
    <w:rPr>
      <w:rFonts w:ascii="Aptos" w:eastAsia="Aptos" w:hAnsi="Aptos"/>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C93220"/>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semiHidden/>
    <w:unhideWhenUsed/>
    <w:pPr>
      <w:spacing w:line="240" w:lineRule="auto"/>
    </w:pPr>
  </w:style>
  <w:style w:type="character" w:customStyle="1" w:styleId="TekstopmerkingChar">
    <w:name w:val="Tekst opmerking Char"/>
    <w:basedOn w:val="Standaardalinea-lettertype"/>
    <w:link w:val="Tekstopmerking"/>
    <w:uiPriority w:val="99"/>
    <w:semiHidden/>
    <w:rPr>
      <w:rFonts w:ascii="Arial" w:hAnsi="Arial"/>
    </w:rPr>
  </w:style>
  <w:style w:type="character" w:styleId="Verwijzingopmerking">
    <w:name w:val="annotation reference"/>
    <w:basedOn w:val="Standaardalinea-lettertype"/>
    <w:uiPriority w:val="99"/>
    <w:semiHidden/>
    <w:unhideWhenUsed/>
    <w:rPr>
      <w:sz w:val="16"/>
      <w:szCs w:val="16"/>
    </w:rPr>
  </w:style>
  <w:style w:type="character" w:customStyle="1" w:styleId="CommentReference1">
    <w:name w:val="Comment Reference1"/>
    <w:uiPriority w:val="99"/>
    <w:semiHidden/>
    <w:unhideWhenUsed/>
    <w:rsid w:val="008537AB"/>
    <w:rPr>
      <w:rFonts w:cs="Times New Roman"/>
      <w:sz w:val="16"/>
      <w:szCs w:val="16"/>
    </w:rPr>
  </w:style>
  <w:style w:type="table" w:customStyle="1" w:styleId="Tabelraster5">
    <w:name w:val="Tabelraster5"/>
    <w:basedOn w:val="Standaardtabel"/>
    <w:next w:val="Tabelraster"/>
    <w:uiPriority w:val="39"/>
    <w:rsid w:val="00385FD6"/>
    <w:rPr>
      <w:rFonts w:ascii="Arial" w:eastAsia="Arial" w:hAnsi="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07370">
      <w:bodyDiv w:val="1"/>
      <w:marLeft w:val="0"/>
      <w:marRight w:val="0"/>
      <w:marTop w:val="0"/>
      <w:marBottom w:val="0"/>
      <w:divBdr>
        <w:top w:val="none" w:sz="0" w:space="0" w:color="auto"/>
        <w:left w:val="none" w:sz="0" w:space="0" w:color="auto"/>
        <w:bottom w:val="none" w:sz="0" w:space="0" w:color="auto"/>
        <w:right w:val="none" w:sz="0" w:space="0" w:color="auto"/>
      </w:divBdr>
    </w:div>
    <w:div w:id="253442763">
      <w:bodyDiv w:val="1"/>
      <w:marLeft w:val="0"/>
      <w:marRight w:val="0"/>
      <w:marTop w:val="0"/>
      <w:marBottom w:val="0"/>
      <w:divBdr>
        <w:top w:val="none" w:sz="0" w:space="0" w:color="auto"/>
        <w:left w:val="none" w:sz="0" w:space="0" w:color="auto"/>
        <w:bottom w:val="none" w:sz="0" w:space="0" w:color="auto"/>
        <w:right w:val="none" w:sz="0" w:space="0" w:color="auto"/>
      </w:divBdr>
    </w:div>
    <w:div w:id="352532462">
      <w:bodyDiv w:val="1"/>
      <w:marLeft w:val="0"/>
      <w:marRight w:val="0"/>
      <w:marTop w:val="0"/>
      <w:marBottom w:val="0"/>
      <w:divBdr>
        <w:top w:val="none" w:sz="0" w:space="0" w:color="auto"/>
        <w:left w:val="none" w:sz="0" w:space="0" w:color="auto"/>
        <w:bottom w:val="none" w:sz="0" w:space="0" w:color="auto"/>
        <w:right w:val="none" w:sz="0" w:space="0" w:color="auto"/>
      </w:divBdr>
    </w:div>
    <w:div w:id="377633680">
      <w:bodyDiv w:val="1"/>
      <w:marLeft w:val="0"/>
      <w:marRight w:val="0"/>
      <w:marTop w:val="0"/>
      <w:marBottom w:val="0"/>
      <w:divBdr>
        <w:top w:val="none" w:sz="0" w:space="0" w:color="auto"/>
        <w:left w:val="none" w:sz="0" w:space="0" w:color="auto"/>
        <w:bottom w:val="none" w:sz="0" w:space="0" w:color="auto"/>
        <w:right w:val="none" w:sz="0" w:space="0" w:color="auto"/>
      </w:divBdr>
    </w:div>
    <w:div w:id="463038315">
      <w:bodyDiv w:val="1"/>
      <w:marLeft w:val="0"/>
      <w:marRight w:val="0"/>
      <w:marTop w:val="0"/>
      <w:marBottom w:val="0"/>
      <w:divBdr>
        <w:top w:val="none" w:sz="0" w:space="0" w:color="auto"/>
        <w:left w:val="none" w:sz="0" w:space="0" w:color="auto"/>
        <w:bottom w:val="none" w:sz="0" w:space="0" w:color="auto"/>
        <w:right w:val="none" w:sz="0" w:space="0" w:color="auto"/>
      </w:divBdr>
      <w:divsChild>
        <w:div w:id="1223178081">
          <w:marLeft w:val="0"/>
          <w:marRight w:val="0"/>
          <w:marTop w:val="0"/>
          <w:marBottom w:val="0"/>
          <w:divBdr>
            <w:top w:val="none" w:sz="0" w:space="0" w:color="auto"/>
            <w:left w:val="none" w:sz="0" w:space="0" w:color="auto"/>
            <w:bottom w:val="none" w:sz="0" w:space="0" w:color="auto"/>
            <w:right w:val="none" w:sz="0" w:space="0" w:color="auto"/>
          </w:divBdr>
        </w:div>
      </w:divsChild>
    </w:div>
    <w:div w:id="700864124">
      <w:bodyDiv w:val="1"/>
      <w:marLeft w:val="0"/>
      <w:marRight w:val="0"/>
      <w:marTop w:val="0"/>
      <w:marBottom w:val="0"/>
      <w:divBdr>
        <w:top w:val="none" w:sz="0" w:space="0" w:color="auto"/>
        <w:left w:val="none" w:sz="0" w:space="0" w:color="auto"/>
        <w:bottom w:val="none" w:sz="0" w:space="0" w:color="auto"/>
        <w:right w:val="none" w:sz="0" w:space="0" w:color="auto"/>
      </w:divBdr>
    </w:div>
    <w:div w:id="750585891">
      <w:bodyDiv w:val="1"/>
      <w:marLeft w:val="0"/>
      <w:marRight w:val="0"/>
      <w:marTop w:val="0"/>
      <w:marBottom w:val="0"/>
      <w:divBdr>
        <w:top w:val="none" w:sz="0" w:space="0" w:color="auto"/>
        <w:left w:val="none" w:sz="0" w:space="0" w:color="auto"/>
        <w:bottom w:val="none" w:sz="0" w:space="0" w:color="auto"/>
        <w:right w:val="none" w:sz="0" w:space="0" w:color="auto"/>
      </w:divBdr>
    </w:div>
    <w:div w:id="752970044">
      <w:bodyDiv w:val="1"/>
      <w:marLeft w:val="0"/>
      <w:marRight w:val="0"/>
      <w:marTop w:val="0"/>
      <w:marBottom w:val="0"/>
      <w:divBdr>
        <w:top w:val="none" w:sz="0" w:space="0" w:color="auto"/>
        <w:left w:val="none" w:sz="0" w:space="0" w:color="auto"/>
        <w:bottom w:val="none" w:sz="0" w:space="0" w:color="auto"/>
        <w:right w:val="none" w:sz="0" w:space="0" w:color="auto"/>
      </w:divBdr>
    </w:div>
    <w:div w:id="1016998337">
      <w:bodyDiv w:val="1"/>
      <w:marLeft w:val="0"/>
      <w:marRight w:val="0"/>
      <w:marTop w:val="0"/>
      <w:marBottom w:val="0"/>
      <w:divBdr>
        <w:top w:val="none" w:sz="0" w:space="0" w:color="auto"/>
        <w:left w:val="none" w:sz="0" w:space="0" w:color="auto"/>
        <w:bottom w:val="none" w:sz="0" w:space="0" w:color="auto"/>
        <w:right w:val="none" w:sz="0" w:space="0" w:color="auto"/>
      </w:divBdr>
    </w:div>
    <w:div w:id="1346051110">
      <w:bodyDiv w:val="1"/>
      <w:marLeft w:val="0"/>
      <w:marRight w:val="0"/>
      <w:marTop w:val="0"/>
      <w:marBottom w:val="0"/>
      <w:divBdr>
        <w:top w:val="none" w:sz="0" w:space="0" w:color="auto"/>
        <w:left w:val="none" w:sz="0" w:space="0" w:color="auto"/>
        <w:bottom w:val="none" w:sz="0" w:space="0" w:color="auto"/>
        <w:right w:val="none" w:sz="0" w:space="0" w:color="auto"/>
      </w:divBdr>
    </w:div>
    <w:div w:id="1673528336">
      <w:bodyDiv w:val="1"/>
      <w:marLeft w:val="0"/>
      <w:marRight w:val="0"/>
      <w:marTop w:val="0"/>
      <w:marBottom w:val="0"/>
      <w:divBdr>
        <w:top w:val="none" w:sz="0" w:space="0" w:color="auto"/>
        <w:left w:val="none" w:sz="0" w:space="0" w:color="auto"/>
        <w:bottom w:val="none" w:sz="0" w:space="0" w:color="auto"/>
        <w:right w:val="none" w:sz="0" w:space="0" w:color="auto"/>
      </w:divBdr>
    </w:div>
    <w:div w:id="1808469717">
      <w:bodyDiv w:val="1"/>
      <w:marLeft w:val="0"/>
      <w:marRight w:val="0"/>
      <w:marTop w:val="0"/>
      <w:marBottom w:val="0"/>
      <w:divBdr>
        <w:top w:val="none" w:sz="0" w:space="0" w:color="auto"/>
        <w:left w:val="none" w:sz="0" w:space="0" w:color="auto"/>
        <w:bottom w:val="none" w:sz="0" w:space="0" w:color="auto"/>
        <w:right w:val="none" w:sz="0" w:space="0" w:color="auto"/>
      </w:divBdr>
    </w:div>
    <w:div w:id="1847010816">
      <w:bodyDiv w:val="1"/>
      <w:marLeft w:val="0"/>
      <w:marRight w:val="0"/>
      <w:marTop w:val="0"/>
      <w:marBottom w:val="0"/>
      <w:divBdr>
        <w:top w:val="none" w:sz="0" w:space="0" w:color="auto"/>
        <w:left w:val="none" w:sz="0" w:space="0" w:color="auto"/>
        <w:bottom w:val="none" w:sz="0" w:space="0" w:color="auto"/>
        <w:right w:val="none" w:sz="0" w:space="0" w:color="auto"/>
      </w:divBdr>
    </w:div>
    <w:div w:id="1914045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denm\AppData\Local\Temp\iWriter\IWRITER\Leeg%20formulier%20staand.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26db86-e127-42b5-bfc4-359f57b6a0f7">
      <Value>5</Value>
      <Value>2</Value>
      <Value>1</Value>
    </TaxCatchAll>
    <lcf76f155ced4ddcb4097134ff3c332f xmlns="2bc485f1-11a9-4c93-af2d-8637bc94d96f">
      <Terms xmlns="http://schemas.microsoft.com/office/infopath/2007/PartnerControls"/>
    </lcf76f155ced4ddcb4097134ff3c332f>
    <p65f6c6ea3db47dba0ccaad44aa6df75 xmlns="c826db86-e127-42b5-bfc4-359f57b6a0f7">
      <Terms xmlns="http://schemas.microsoft.com/office/infopath/2007/PartnerControls">
        <TermInfo xmlns="http://schemas.microsoft.com/office/infopath/2007/PartnerControls">
          <TermName xmlns="http://schemas.microsoft.com/office/infopath/2007/PartnerControls">Gemeente Horst aan de Maas</TermName>
          <TermId xmlns="http://schemas.microsoft.com/office/infopath/2007/PartnerControls">18260d2d-7198-4e54-9238-248adc35f208</TermId>
        </TermInfo>
      </Terms>
    </p65f6c6ea3db47dba0ccaad44aa6df75>
    <Aanmaakdatumnetwerkschijf xmlns="2bc485f1-11a9-4c93-af2d-8637bc94d96f">2025-10-03T08:42:12+00:00</Aanmaakdatumnetwerkschijf>
    <gf76121841a7497aa1368197a4741936 xmlns="c826db86-e127-42b5-bfc4-359f57b6a0f7">
      <Terms xmlns="http://schemas.microsoft.com/office/infopath/2007/PartnerControls">
        <TermInfo xmlns="http://schemas.microsoft.com/office/infopath/2007/PartnerControls">
          <TermName xmlns="http://schemas.microsoft.com/office/infopath/2007/PartnerControls">Proces</TermName>
          <TermId xmlns="http://schemas.microsoft.com/office/infopath/2007/PartnerControls">8a548a35-57c3-410a-ac86-ebed1cece4e7</TermId>
        </TermInfo>
      </Terms>
    </gf76121841a7497aa1368197a4741936>
    <e41c5c7e1dd5434d8210aa101f35ec30 xmlns="c826db86-e127-42b5-bfc4-359f57b6a0f7">
      <Terms xmlns="http://schemas.microsoft.com/office/infopath/2007/PartnerControls">
        <TermInfo xmlns="http://schemas.microsoft.com/office/infopath/2007/PartnerControls">
          <TermName xmlns="http://schemas.microsoft.com/office/infopath/2007/PartnerControls">Advies en Ondersteuning</TermName>
          <TermId xmlns="http://schemas.microsoft.com/office/infopath/2007/PartnerControls">6941f050-86bb-4b79-a1be-4bccc74386c2</TermId>
        </TermInfo>
      </Terms>
    </e41c5c7e1dd5434d8210aa101f35ec30>
    <_dlc_DocId xmlns="c826db86-e127-42b5-bfc4-359f57b6a0f7">UNKPH5EQJPRN-2093914862-3138</_dlc_DocId>
    <_dlc_DocIdUrl xmlns="c826db86-e127-42b5-bfc4-359f57b6a0f7">
      <Url>https://horstaandemaas.sharepoint.com/sites/PRC_Inkoop-_en_aanbestedingen/_layouts/15/DocIdRedir.aspx?ID=UNKPH5EQJPRN-2093914862-3138</Url>
      <Description>UNKPH5EQJPRN-2093914862-3138</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BDE127B2F7F04CB8B82E0FE45505A8" ma:contentTypeVersion="19" ma:contentTypeDescription="Een nieuw document maken." ma:contentTypeScope="" ma:versionID="d94eb96685927164e54594ebc5ee614d">
  <xsd:schema xmlns:xsd="http://www.w3.org/2001/XMLSchema" xmlns:xs="http://www.w3.org/2001/XMLSchema" xmlns:p="http://schemas.microsoft.com/office/2006/metadata/properties" xmlns:ns2="c826db86-e127-42b5-bfc4-359f57b6a0f7" xmlns:ns3="2bc485f1-11a9-4c93-af2d-8637bc94d96f" targetNamespace="http://schemas.microsoft.com/office/2006/metadata/properties" ma:root="true" ma:fieldsID="b51a2cc2699b6cf93a3202baf3e942fe" ns2:_="" ns3:_="">
    <xsd:import namespace="c826db86-e127-42b5-bfc4-359f57b6a0f7"/>
    <xsd:import namespace="2bc485f1-11a9-4c93-af2d-8637bc94d96f"/>
    <xsd:element name="properties">
      <xsd:complexType>
        <xsd:sequence>
          <xsd:element name="documentManagement">
            <xsd:complexType>
              <xsd:all>
                <xsd:element ref="ns2:_dlc_DocId" minOccurs="0"/>
                <xsd:element ref="ns2:_dlc_DocIdUrl" minOccurs="0"/>
                <xsd:element ref="ns2:_dlc_DocIdPersistId" minOccurs="0"/>
                <xsd:element ref="ns2:p65f6c6ea3db47dba0ccaad44aa6df75" minOccurs="0"/>
                <xsd:element ref="ns2:TaxCatchAll" minOccurs="0"/>
                <xsd:element ref="ns2:gf76121841a7497aa1368197a4741936" minOccurs="0"/>
                <xsd:element ref="ns2:e41c5c7e1dd5434d8210aa101f35ec30" minOccurs="0"/>
                <xsd:element ref="ns3:Aanmaakdatumnetwerkschijf"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6db86-e127-42b5-bfc4-359f57b6a0f7"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p65f6c6ea3db47dba0ccaad44aa6df75" ma:index="12" nillable="true" ma:taxonomy="true" ma:internalName="p65f6c6ea3db47dba0ccaad44aa6df75" ma:taxonomyFieldName="Archiefvormer" ma:displayName="Archiefvormer" ma:default="2;#Gemeente Horst aan de Maas|18260d2d-7198-4e54-9238-248adc35f208" ma:fieldId="{965f6c6e-a3db-47db-a0cc-aad44aa6df75}" ma:sspId="89d0c47f-9ba2-410c-a82e-9ea1b8612082" ma:termSetId="0ef05440-42fe-4258-868f-c3c4a804d154"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4d85927f-4b19-49ab-92ab-e7b2fef36884}" ma:internalName="TaxCatchAll" ma:showField="CatchAllData" ma:web="c826db86-e127-42b5-bfc4-359f57b6a0f7">
      <xsd:complexType>
        <xsd:complexContent>
          <xsd:extension base="dms:MultiChoiceLookup">
            <xsd:sequence>
              <xsd:element name="Value" type="dms:Lookup" maxOccurs="unbounded" minOccurs="0" nillable="true"/>
            </xsd:sequence>
          </xsd:extension>
        </xsd:complexContent>
      </xsd:complexType>
    </xsd:element>
    <xsd:element name="gf76121841a7497aa1368197a4741936" ma:index="15" nillable="true" ma:taxonomy="true" ma:internalName="gf76121841a7497aa1368197a4741936" ma:taxonomyFieldName="Informatiecategorie" ma:displayName="Informatiecategorie" ma:default="5;#Proces|8a548a35-57c3-410a-ac86-ebed1cece4e7" ma:fieldId="{0f761218-41a7-497a-a136-8197a4741936}" ma:sspId="89d0c47f-9ba2-410c-a82e-9ea1b8612082" ma:termSetId="f67f66ec-253c-4edc-8b24-7a1b5bca5e57" ma:anchorId="00000000-0000-0000-0000-000000000000" ma:open="false" ma:isKeyword="false">
      <xsd:complexType>
        <xsd:sequence>
          <xsd:element ref="pc:Terms" minOccurs="0" maxOccurs="1"/>
        </xsd:sequence>
      </xsd:complexType>
    </xsd:element>
    <xsd:element name="e41c5c7e1dd5434d8210aa101f35ec30" ma:index="17" nillable="true" ma:taxonomy="true" ma:internalName="e41c5c7e1dd5434d8210aa101f35ec30" ma:taxonomyFieldName="Organisatieonderdeel" ma:displayName="Organisatieonderdeel" ma:default="1;#Advies en Ondersteuning|6941f050-86bb-4b79-a1be-4bccc74386c2" ma:fieldId="{e41c5c7e-1dd5-434d-8210-aa101f35ec30}" ma:sspId="89d0c47f-9ba2-410c-a82e-9ea1b8612082" ma:termSetId="a6e9e006-d363-4d66-bcbc-dc68ce2f89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c485f1-11a9-4c93-af2d-8637bc94d96f" elementFormDefault="qualified">
    <xsd:import namespace="http://schemas.microsoft.com/office/2006/documentManagement/types"/>
    <xsd:import namespace="http://schemas.microsoft.com/office/infopath/2007/PartnerControls"/>
    <xsd:element name="Aanmaakdatumnetwerkschijf" ma:index="18" nillable="true" ma:displayName="Aanmaakdatum netwerkschijf" ma:format="DateOnly" ma:internalName="Aanmaakdatumnetwerkschijf">
      <xsd:simpleType>
        <xsd:restriction base="dms:DateTime"/>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89d0c47f-9ba2-410c-a82e-9ea1b8612082"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CA51E-C7D9-45D4-BCF5-0CD549DD026F}">
  <ds:schemaRefs>
    <ds:schemaRef ds:uri="http://schemas.microsoft.com/sharepoint/v3/contenttype/forms"/>
  </ds:schemaRefs>
</ds:datastoreItem>
</file>

<file path=customXml/itemProps2.xml><?xml version="1.0" encoding="utf-8"?>
<ds:datastoreItem xmlns:ds="http://schemas.openxmlformats.org/officeDocument/2006/customXml" ds:itemID="{B8B2EFFA-13E3-4C18-9E6C-310C5ADF00CE}">
  <ds:schemaRefs>
    <ds:schemaRef ds:uri="http://schemas.microsoft.com/office/2006/metadata/properties"/>
    <ds:schemaRef ds:uri="http://schemas.microsoft.com/office/infopath/2007/PartnerControls"/>
    <ds:schemaRef ds:uri="c826db86-e127-42b5-bfc4-359f57b6a0f7"/>
    <ds:schemaRef ds:uri="2bc485f1-11a9-4c93-af2d-8637bc94d96f"/>
  </ds:schemaRefs>
</ds:datastoreItem>
</file>

<file path=customXml/itemProps3.xml><?xml version="1.0" encoding="utf-8"?>
<ds:datastoreItem xmlns:ds="http://schemas.openxmlformats.org/officeDocument/2006/customXml" ds:itemID="{C2E1FBEC-C7F7-4822-B69A-A83B91E31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6db86-e127-42b5-bfc4-359f57b6a0f7"/>
    <ds:schemaRef ds:uri="2bc485f1-11a9-4c93-af2d-8637bc94d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3C8944-688F-41AD-A284-CEC5245B7339}">
  <ds:schemaRefs>
    <ds:schemaRef ds:uri="http://schemas.microsoft.com/sharepoint/events"/>
  </ds:schemaRefs>
</ds:datastoreItem>
</file>

<file path=customXml/itemProps5.xml><?xml version="1.0" encoding="utf-8"?>
<ds:datastoreItem xmlns:ds="http://schemas.openxmlformats.org/officeDocument/2006/customXml" ds:itemID="{17A5F242-CA3D-4470-B603-DD038FC720CA}">
  <ds:schemaRefs>
    <ds:schemaRef ds:uri="http://schemas.openxmlformats.org/officeDocument/2006/bibliography"/>
  </ds:schemaRefs>
</ds:datastoreItem>
</file>

<file path=docMetadata/LabelInfo.xml><?xml version="1.0" encoding="utf-8"?>
<clbl:labelList xmlns:clbl="http://schemas.microsoft.com/office/2020/mipLabelMetadata">
  <clbl:label id="{1dc689e5-76cc-4023-9527-774ea793bdda}" enabled="1" method="Privileged" siteId="{bb21996b-af22-4520-b45e-5f15513a4949}" removed="0"/>
</clbl:labelList>
</file>

<file path=docProps/app.xml><?xml version="1.0" encoding="utf-8"?>
<Properties xmlns="http://schemas.openxmlformats.org/officeDocument/2006/extended-properties" xmlns:vt="http://schemas.openxmlformats.org/officeDocument/2006/docPropsVTypes">
  <Template>Leeg formulier staand.dotx</Template>
  <TotalTime>10</TotalTime>
  <Pages>6</Pages>
  <Words>934</Words>
  <Characters>5141</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Titel_document</vt:lpstr>
    </vt:vector>
  </TitlesOfParts>
  <Company>Gemeente Horst aan de Maas</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Titel_document</dc:title>
  <dc:subject/>
  <dc:creator>Mascha van der Hek</dc:creator>
  <cp:keywords/>
  <dc:description/>
  <cp:lastModifiedBy>Mascha van der Hek</cp:lastModifiedBy>
  <cp:revision>10</cp:revision>
  <cp:lastPrinted>2026-10-26T14:47:00Z</cp:lastPrinted>
  <dcterms:created xsi:type="dcterms:W3CDTF">2026-10-26T14:50:00Z</dcterms:created>
  <dcterms:modified xsi:type="dcterms:W3CDTF">2026-10-26T14:59:00Z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case.case_id">
    <vt:lpwstr/>
  </property>
  <property fmtid="{D5CDD505-2E9C-101B-9397-08002B2CF9AE}" pid="3" name="ws-ps_ob.object_type">
    <vt:lpwstr>E</vt:lpwstr>
  </property>
  <property fmtid="{D5CDD505-2E9C-101B-9397-08002B2CF9AE}" pid="4" name="ws-ps_ob.object_id">
    <vt:lpwstr>SO.00020123</vt:lpwstr>
  </property>
  <property fmtid="{D5CDD505-2E9C-101B-9397-08002B2CF9AE}" pid="5" name="ws-ps_ds.dsrt_id">
    <vt:lpwstr>WDstrt</vt:lpwstr>
  </property>
  <property fmtid="{D5CDD505-2E9C-101B-9397-08002B2CF9AE}" pid="6" name="FileDescription">
    <vt:lpwstr>Aanbestedingsleidraad</vt:lpwstr>
  </property>
  <property fmtid="{D5CDD505-2E9C-101B-9397-08002B2CF9AE}" pid="7" name="datum">
    <vt:lpwstr>14/02/2020</vt:lpwstr>
  </property>
  <property fmtid="{D5CDD505-2E9C-101B-9397-08002B2CF9AE}" pid="8" name="ContentTypeId">
    <vt:lpwstr>0x010100A3BDE127B2F7F04CB8B82E0FE45505A8</vt:lpwstr>
  </property>
  <property fmtid="{D5CDD505-2E9C-101B-9397-08002B2CF9AE}" pid="9" name="MediaServiceImageTags">
    <vt:lpwstr/>
  </property>
  <property fmtid="{D5CDD505-2E9C-101B-9397-08002B2CF9AE}" pid="10" name="MSIP_Label_1dc689e5-76cc-4023-9527-774ea793bdda_ActionId">
    <vt:lpwstr>de69ad6e-405d-4738-9fe3-06754d4b5fff</vt:lpwstr>
  </property>
  <property fmtid="{D5CDD505-2E9C-101B-9397-08002B2CF9AE}" pid="11" name="MSIP_Label_1dc689e5-76cc-4023-9527-774ea793bdda_Name">
    <vt:lpwstr>Behandelaarsvertrouwelijk</vt:lpwstr>
  </property>
  <property fmtid="{D5CDD505-2E9C-101B-9397-08002B2CF9AE}" pid="12" name="MSIP_Label_1dc689e5-76cc-4023-9527-774ea793bdda_SetDate">
    <vt:lpwstr>2026-01-16T20:03:11Z</vt:lpwstr>
  </property>
  <property fmtid="{D5CDD505-2E9C-101B-9397-08002B2CF9AE}" pid="13" name="MSIP_Label_1dc689e5-76cc-4023-9527-774ea793bdda_SiteId">
    <vt:lpwstr>bb21996b-af22-4520-b45e-5f15513a4949</vt:lpwstr>
  </property>
  <property fmtid="{D5CDD505-2E9C-101B-9397-08002B2CF9AE}" pid="14" name="MSIP_Label_1dc689e5-76cc-4023-9527-774ea793bdda_Enabled">
    <vt:lpwstr>True</vt:lpwstr>
  </property>
  <property fmtid="{D5CDD505-2E9C-101B-9397-08002B2CF9AE}" pid="15" name="CORSA_GUID">
    <vt:lpwstr>ee3ccc22-9687-b683-bd14-a7dc74bf0891</vt:lpwstr>
  </property>
  <property fmtid="{D5CDD505-2E9C-101B-9397-08002B2CF9AE}" pid="16" name="CORSA_OBJECTTYPE">
    <vt:lpwstr>S</vt:lpwstr>
  </property>
  <property fmtid="{D5CDD505-2E9C-101B-9397-08002B2CF9AE}" pid="17" name="CORSA_OBJECTID">
    <vt:lpwstr>24-0026265</vt:lpwstr>
  </property>
  <property fmtid="{D5CDD505-2E9C-101B-9397-08002B2CF9AE}" pid="18" name="CORSA_VERSION">
    <vt:lpwstr>3</vt:lpwstr>
  </property>
  <property fmtid="{D5CDD505-2E9C-101B-9397-08002B2CF9AE}" pid="19" name="Organisatieonderdeel">
    <vt:lpwstr>1;#Advies en Ondersteuning|6941f050-86bb-4b79-a1be-4bccc74386c2</vt:lpwstr>
  </property>
  <property fmtid="{D5CDD505-2E9C-101B-9397-08002B2CF9AE}" pid="20" name="_dlc_DocIdItemGuid">
    <vt:lpwstr>0de77641-8a99-4233-af87-0e3336c5f7ed</vt:lpwstr>
  </property>
  <property fmtid="{D5CDD505-2E9C-101B-9397-08002B2CF9AE}" pid="21" name="Informatiecategorie">
    <vt:lpwstr>5;#Proces|8a548a35-57c3-410a-ac86-ebed1cece4e7</vt:lpwstr>
  </property>
  <property fmtid="{D5CDD505-2E9C-101B-9397-08002B2CF9AE}" pid="22" name="Archiefvormer">
    <vt:lpwstr>2;#Gemeente Horst aan de Maas|18260d2d-7198-4e54-9238-248adc35f208</vt:lpwstr>
  </property>
  <property fmtid="{D5CDD505-2E9C-101B-9397-08002B2CF9AE}" pid="23" name="MSIP_Label_1dc689e5-76cc-4023-9527-774ea793bdda_Removed">
    <vt:lpwstr>False</vt:lpwstr>
  </property>
  <property fmtid="{D5CDD505-2E9C-101B-9397-08002B2CF9AE}" pid="24" name="MSIP_Label_1dc689e5-76cc-4023-9527-774ea793bdda_Extended_MSFT_Method">
    <vt:lpwstr>Standard</vt:lpwstr>
  </property>
  <property fmtid="{D5CDD505-2E9C-101B-9397-08002B2CF9AE}" pid="25" name="Sensitivity">
    <vt:lpwstr>Behandelaarsvertrouwelijk</vt:lpwstr>
  </property>
</Properties>
</file>