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3F359" w14:textId="515A2CB0" w:rsidR="004A6EEC" w:rsidRPr="001768F6" w:rsidRDefault="004A6EEC" w:rsidP="001768F6">
      <w:pPr>
        <w:pStyle w:val="KopSenzer"/>
      </w:pPr>
      <w:bookmarkStart w:id="0" w:name="_Toc224444803"/>
      <w:bookmarkStart w:id="1" w:name="_Toc184477921"/>
      <w:r w:rsidRPr="001768F6">
        <w:t xml:space="preserve">Bijlage </w:t>
      </w:r>
      <w:r w:rsidR="008831C2" w:rsidRPr="001768F6">
        <w:t>5</w:t>
      </w:r>
      <w:r w:rsidR="00E85496" w:rsidRPr="001768F6">
        <w:t>:</w:t>
      </w:r>
      <w:r w:rsidR="006E0D91" w:rsidRPr="001768F6">
        <w:t xml:space="preserve"> </w:t>
      </w:r>
      <w:r w:rsidR="00F70A01" w:rsidRPr="001768F6">
        <w:t>Invulblad retentie</w:t>
      </w:r>
      <w:r w:rsidR="004A0C74">
        <w:t>(</w:t>
      </w:r>
      <w:r w:rsidR="00F70A01" w:rsidRPr="001768F6">
        <w:t>s</w:t>
      </w:r>
      <w:r w:rsidR="004A0C74">
        <w:t>)</w:t>
      </w:r>
      <w:r w:rsidR="00F70A01" w:rsidRPr="001768F6">
        <w:t xml:space="preserve"> t.b.v. Selectiecriteria</w:t>
      </w:r>
    </w:p>
    <w:bookmarkEnd w:id="0"/>
    <w:bookmarkEnd w:id="1"/>
    <w:p w14:paraId="245B4CEA" w14:textId="77777777" w:rsidR="004A6EEC" w:rsidRPr="00FC059B" w:rsidRDefault="004A6EEC" w:rsidP="007E401A"/>
    <w:p w14:paraId="078F245E" w14:textId="6BFFD49E" w:rsidR="006C2221" w:rsidRPr="00E25042" w:rsidRDefault="006C2221" w:rsidP="007E401A">
      <w:pPr>
        <w:rPr>
          <w:rFonts w:ascii="Verdana" w:hAnsi="Verdana"/>
          <w:bCs w:val="0"/>
        </w:rPr>
      </w:pPr>
      <w:r w:rsidRPr="00E25042">
        <w:rPr>
          <w:rFonts w:ascii="Verdana" w:hAnsi="Verdana"/>
          <w:bCs w:val="0"/>
        </w:rPr>
        <w:t xml:space="preserve">Gegadigden kunnen met bepaalde ervaring meerwaarde scoren. Uitgangspunt voor de bepaling van de meerwaarde is de mate waarin de ervaring gelijkenissen/overeenkomsten kennen met onderhavige </w:t>
      </w:r>
      <w:r w:rsidR="00405260">
        <w:rPr>
          <w:rFonts w:ascii="Verdana" w:hAnsi="Verdana"/>
          <w:bCs w:val="0"/>
        </w:rPr>
        <w:t>opdrachten</w:t>
      </w:r>
      <w:r w:rsidRPr="00E25042">
        <w:rPr>
          <w:rFonts w:ascii="Verdana" w:hAnsi="Verdana"/>
          <w:bCs w:val="0"/>
        </w:rPr>
        <w:t>. Inschrijvers dienen ten behoeve van</w:t>
      </w:r>
      <w:r w:rsidR="007D1065">
        <w:rPr>
          <w:rFonts w:ascii="Verdana" w:hAnsi="Verdana"/>
          <w:bCs w:val="0"/>
        </w:rPr>
        <w:t xml:space="preserve"> ieder</w:t>
      </w:r>
      <w:r w:rsidRPr="00E25042">
        <w:rPr>
          <w:rFonts w:ascii="Verdana" w:hAnsi="Verdana"/>
          <w:bCs w:val="0"/>
        </w:rPr>
        <w:t xml:space="preserve"> </w:t>
      </w:r>
      <w:r w:rsidR="00BE002C">
        <w:rPr>
          <w:rFonts w:ascii="Verdana" w:hAnsi="Verdana"/>
          <w:bCs w:val="0"/>
        </w:rPr>
        <w:t>selectiecriterium, één referentie in.</w:t>
      </w:r>
    </w:p>
    <w:p w14:paraId="25FF00F8" w14:textId="77777777" w:rsidR="00982DB4" w:rsidRDefault="00982DB4" w:rsidP="00982DB4">
      <w:pPr>
        <w:rPr>
          <w:rFonts w:ascii="Verdana" w:hAnsi="Verdana"/>
        </w:rPr>
      </w:pPr>
    </w:p>
    <w:p w14:paraId="770010D2" w14:textId="77777777" w:rsidR="00982DB4" w:rsidRPr="002860D1" w:rsidRDefault="00982DB4" w:rsidP="00982DB4">
      <w:pPr>
        <w:rPr>
          <w:rFonts w:ascii="Verdana" w:hAnsi="Verdana" w:cs="Tahoma"/>
          <w:b/>
        </w:rPr>
      </w:pPr>
      <w:r w:rsidRPr="002860D1">
        <w:rPr>
          <w:rFonts w:ascii="Verdana" w:hAnsi="Verdana" w:cs="Tahoma"/>
          <w:b/>
        </w:rPr>
        <w:t>Invulinstructie</w:t>
      </w:r>
    </w:p>
    <w:p w14:paraId="58922F04" w14:textId="2F1049DE" w:rsidR="00982DB4" w:rsidRPr="002860D1" w:rsidRDefault="00982DB4" w:rsidP="00982DB4">
      <w:pPr>
        <w:numPr>
          <w:ilvl w:val="0"/>
          <w:numId w:val="4"/>
        </w:numPr>
        <w:contextualSpacing/>
        <w:rPr>
          <w:rFonts w:ascii="Verdana" w:hAnsi="Verdana" w:cs="Tahoma"/>
        </w:rPr>
      </w:pPr>
      <w:r w:rsidRPr="002860D1">
        <w:rPr>
          <w:rFonts w:ascii="Verdana" w:hAnsi="Verdana" w:cs="Tahoma"/>
        </w:rPr>
        <w:t>Voor ieder</w:t>
      </w:r>
      <w:r>
        <w:rPr>
          <w:rFonts w:ascii="Verdana" w:hAnsi="Verdana" w:cs="Tahoma"/>
        </w:rPr>
        <w:t xml:space="preserve"> selectiecriterium </w:t>
      </w:r>
      <w:r w:rsidRPr="002860D1">
        <w:rPr>
          <w:rFonts w:ascii="Verdana" w:hAnsi="Verdana" w:cs="Tahoma"/>
        </w:rPr>
        <w:t xml:space="preserve">dient het bijbehorende referentieformulier volledig </w:t>
      </w:r>
      <w:r>
        <w:rPr>
          <w:rFonts w:ascii="Verdana" w:hAnsi="Verdana" w:cs="Tahoma"/>
        </w:rPr>
        <w:t xml:space="preserve">en naar waarheid </w:t>
      </w:r>
      <w:r w:rsidRPr="002860D1">
        <w:rPr>
          <w:rFonts w:ascii="Verdana" w:hAnsi="Verdana" w:cs="Tahoma"/>
        </w:rPr>
        <w:t>te worden ingevuld.</w:t>
      </w:r>
    </w:p>
    <w:p w14:paraId="7B22877D" w14:textId="54703F05" w:rsidR="00982DB4" w:rsidRPr="002860D1" w:rsidRDefault="00982DB4" w:rsidP="00982DB4">
      <w:pPr>
        <w:numPr>
          <w:ilvl w:val="0"/>
          <w:numId w:val="4"/>
        </w:numPr>
        <w:contextualSpacing/>
        <w:rPr>
          <w:rFonts w:ascii="Verdana" w:hAnsi="Verdana" w:cs="Tahoma"/>
        </w:rPr>
      </w:pPr>
      <w:r w:rsidRPr="002860D1">
        <w:rPr>
          <w:rFonts w:ascii="Verdana" w:hAnsi="Verdana" w:cs="Tahoma"/>
        </w:rPr>
        <w:t xml:space="preserve">Per </w:t>
      </w:r>
      <w:r>
        <w:rPr>
          <w:rFonts w:ascii="Verdana" w:hAnsi="Verdana" w:cs="Tahoma"/>
        </w:rPr>
        <w:t>selectiecriterium</w:t>
      </w:r>
      <w:r w:rsidRPr="002860D1">
        <w:rPr>
          <w:rFonts w:ascii="Verdana" w:hAnsi="Verdana" w:cs="Tahoma"/>
        </w:rPr>
        <w:t xml:space="preserve"> mag maximaal één referentie worden ingediend.</w:t>
      </w:r>
    </w:p>
    <w:p w14:paraId="76B4BAD9" w14:textId="4CA7E27D" w:rsidR="00982DB4" w:rsidRPr="002860D1" w:rsidRDefault="00982DB4" w:rsidP="00982DB4">
      <w:pPr>
        <w:numPr>
          <w:ilvl w:val="0"/>
          <w:numId w:val="4"/>
        </w:numPr>
        <w:contextualSpacing/>
        <w:rPr>
          <w:rFonts w:ascii="Verdana" w:hAnsi="Verdana" w:cs="Tahoma"/>
        </w:rPr>
      </w:pPr>
      <w:r w:rsidRPr="002860D1">
        <w:rPr>
          <w:rFonts w:ascii="Verdana" w:hAnsi="Verdana" w:cs="Tahoma"/>
        </w:rPr>
        <w:t xml:space="preserve">Het is toegestaan om dezelfde referentie voor meerdere </w:t>
      </w:r>
      <w:r>
        <w:rPr>
          <w:rFonts w:ascii="Verdana" w:hAnsi="Verdana" w:cs="Tahoma"/>
        </w:rPr>
        <w:t>selectiecriteria</w:t>
      </w:r>
      <w:r w:rsidRPr="002860D1">
        <w:rPr>
          <w:rFonts w:ascii="Verdana" w:hAnsi="Verdana" w:cs="Tahoma"/>
        </w:rPr>
        <w:t xml:space="preserve"> te gebruiker, mits voor ieder</w:t>
      </w:r>
      <w:r>
        <w:rPr>
          <w:rFonts w:ascii="Verdana" w:hAnsi="Verdana" w:cs="Tahoma"/>
        </w:rPr>
        <w:t xml:space="preserve"> selectiecriterium </w:t>
      </w:r>
      <w:r w:rsidRPr="002860D1">
        <w:rPr>
          <w:rFonts w:ascii="Verdana" w:hAnsi="Verdana" w:cs="Tahoma"/>
        </w:rPr>
        <w:t xml:space="preserve">afzonderlijk het referentieformulier wordt ingevuld. </w:t>
      </w:r>
    </w:p>
    <w:p w14:paraId="0E70FB2A" w14:textId="02D6D0F4" w:rsidR="00982DB4" w:rsidRPr="00330424" w:rsidRDefault="00982DB4" w:rsidP="00982DB4">
      <w:pPr>
        <w:numPr>
          <w:ilvl w:val="0"/>
          <w:numId w:val="4"/>
        </w:numPr>
        <w:contextualSpacing/>
        <w:rPr>
          <w:rFonts w:ascii="Verdana" w:hAnsi="Verdana" w:cs="Tahoma"/>
        </w:rPr>
      </w:pPr>
      <w:r w:rsidRPr="002860D1">
        <w:rPr>
          <w:rFonts w:ascii="Verdana" w:hAnsi="Verdana" w:cs="Tahoma"/>
        </w:rPr>
        <w:t xml:space="preserve">De </w:t>
      </w:r>
      <w:r w:rsidRPr="00435C81">
        <w:rPr>
          <w:rFonts w:ascii="Verdana" w:hAnsi="Verdana" w:cs="Tahoma"/>
        </w:rPr>
        <w:t xml:space="preserve">referentie dient betrekking te hebben op de opdracht die voldoet aan de eisen zoals opgenomen in paragraaf </w:t>
      </w:r>
      <w:r w:rsidR="00437503" w:rsidRPr="00435C81">
        <w:rPr>
          <w:rFonts w:ascii="Verdana" w:hAnsi="Verdana" w:cs="Tahoma"/>
        </w:rPr>
        <w:t>4</w:t>
      </w:r>
      <w:r w:rsidRPr="00435C81">
        <w:rPr>
          <w:rFonts w:ascii="Verdana" w:hAnsi="Verdana" w:cs="Tahoma"/>
        </w:rPr>
        <w:t xml:space="preserve"> van de Selectieleidraad</w:t>
      </w:r>
      <w:r>
        <w:rPr>
          <w:rFonts w:ascii="Verdana" w:hAnsi="Verdana" w:cs="Tahoma"/>
        </w:rPr>
        <w:t>.</w:t>
      </w:r>
    </w:p>
    <w:p w14:paraId="1F603621" w14:textId="77777777" w:rsidR="00982DB4" w:rsidRDefault="00982DB4" w:rsidP="00982DB4">
      <w:pPr>
        <w:numPr>
          <w:ilvl w:val="0"/>
          <w:numId w:val="4"/>
        </w:numPr>
        <w:contextualSpacing/>
        <w:rPr>
          <w:rFonts w:ascii="Verdana" w:hAnsi="Verdana" w:cs="Tahoma"/>
        </w:rPr>
      </w:pPr>
      <w:r w:rsidRPr="00577C6D">
        <w:rPr>
          <w:rFonts w:ascii="Verdana" w:hAnsi="Verdana" w:cs="Tahoma"/>
        </w:rPr>
        <w:t>Per referent</w:t>
      </w:r>
      <w:r>
        <w:rPr>
          <w:rFonts w:ascii="Verdana" w:hAnsi="Verdana" w:cs="Tahoma"/>
        </w:rPr>
        <w:t>ie</w:t>
      </w:r>
      <w:r w:rsidRPr="00577C6D">
        <w:rPr>
          <w:rFonts w:ascii="Verdana" w:hAnsi="Verdana" w:cs="Tahoma"/>
        </w:rPr>
        <w:t xml:space="preserve"> mag slechts één </w:t>
      </w:r>
      <w:r>
        <w:rPr>
          <w:rFonts w:ascii="Verdana" w:hAnsi="Verdana" w:cs="Tahoma"/>
        </w:rPr>
        <w:t xml:space="preserve">afzonderlijk </w:t>
      </w:r>
      <w:r w:rsidRPr="00577C6D">
        <w:rPr>
          <w:rFonts w:ascii="Verdana" w:hAnsi="Verdana" w:cs="Tahoma"/>
        </w:rPr>
        <w:t>referent</w:t>
      </w:r>
      <w:r>
        <w:rPr>
          <w:rFonts w:ascii="Verdana" w:hAnsi="Verdana" w:cs="Tahoma"/>
        </w:rPr>
        <w:t xml:space="preserve">ieformulier </w:t>
      </w:r>
      <w:r w:rsidRPr="00577C6D">
        <w:rPr>
          <w:rFonts w:ascii="Verdana" w:hAnsi="Verdana" w:cs="Tahoma"/>
        </w:rPr>
        <w:t>gebruikt worden</w:t>
      </w:r>
      <w:r>
        <w:rPr>
          <w:rFonts w:ascii="Verdana" w:hAnsi="Verdana" w:cs="Tahoma"/>
        </w:rPr>
        <w:t xml:space="preserve">. </w:t>
      </w:r>
    </w:p>
    <w:p w14:paraId="4909487C" w14:textId="77777777" w:rsidR="00982DB4" w:rsidRDefault="00982DB4" w:rsidP="00982DB4">
      <w:pPr>
        <w:numPr>
          <w:ilvl w:val="0"/>
          <w:numId w:val="4"/>
        </w:numPr>
        <w:rPr>
          <w:rFonts w:ascii="Verdana" w:hAnsi="Verdana" w:cs="Tahoma"/>
        </w:rPr>
      </w:pPr>
      <w:r w:rsidRPr="00577C6D">
        <w:rPr>
          <w:rFonts w:ascii="Verdana" w:hAnsi="Verdana" w:cs="Tahoma"/>
        </w:rPr>
        <w:t xml:space="preserve">Het is toegestaan de referentie te verduidelijken. Deze toelichting mag maximaal </w:t>
      </w:r>
      <w:r>
        <w:rPr>
          <w:rFonts w:ascii="Verdana" w:hAnsi="Verdana" w:cs="Tahoma"/>
        </w:rPr>
        <w:t xml:space="preserve">250 </w:t>
      </w:r>
      <w:r w:rsidRPr="00577C6D">
        <w:rPr>
          <w:rFonts w:ascii="Verdana" w:hAnsi="Verdana" w:cs="Tahoma"/>
        </w:rPr>
        <w:t>woorden bevatten.</w:t>
      </w:r>
    </w:p>
    <w:p w14:paraId="311AF9AD" w14:textId="43528E95" w:rsidR="00C3793D" w:rsidRDefault="00C3793D" w:rsidP="00982DB4">
      <w:pPr>
        <w:numPr>
          <w:ilvl w:val="0"/>
          <w:numId w:val="4"/>
        </w:numPr>
        <w:rPr>
          <w:rFonts w:ascii="Verdana" w:hAnsi="Verdana" w:cs="Tahoma"/>
        </w:rPr>
      </w:pPr>
      <w:r>
        <w:rPr>
          <w:rFonts w:ascii="Verdana" w:hAnsi="Verdana" w:cs="Tahoma"/>
        </w:rPr>
        <w:t xml:space="preserve">Per referentie dient duidelijk te worden aangegeven aan welke </w:t>
      </w:r>
      <w:r w:rsidR="00A34E1B">
        <w:rPr>
          <w:rFonts w:ascii="Verdana" w:hAnsi="Verdana" w:cs="Tahoma"/>
        </w:rPr>
        <w:t xml:space="preserve">criteria met de referent wordt voldaan. </w:t>
      </w:r>
    </w:p>
    <w:p w14:paraId="4013AAE0" w14:textId="77777777" w:rsidR="004E1A81" w:rsidRPr="00577C6D" w:rsidRDefault="004E1A81" w:rsidP="004E1A81">
      <w:pPr>
        <w:rPr>
          <w:rFonts w:ascii="Verdana" w:hAnsi="Verdana" w:cs="Tahoma"/>
        </w:rPr>
      </w:pPr>
    </w:p>
    <w:p w14:paraId="50C96DA3" w14:textId="592A12AF" w:rsidR="004E1A81" w:rsidRPr="004E1A81" w:rsidRDefault="00C862B3" w:rsidP="004E1A81">
      <w:pPr>
        <w:pStyle w:val="Subkop"/>
      </w:pPr>
      <w:r>
        <w:t>Referentieformulier 1</w:t>
      </w:r>
    </w:p>
    <w:tbl>
      <w:tblPr>
        <w:tblStyle w:val="Tabelraster"/>
        <w:tblW w:w="9067" w:type="dxa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840"/>
        <w:gridCol w:w="1322"/>
        <w:gridCol w:w="3922"/>
      </w:tblGrid>
      <w:tr w:rsidR="004545D1" w:rsidRPr="004545D1" w14:paraId="092F2908" w14:textId="77777777" w:rsidTr="000E39F1">
        <w:trPr>
          <w:trHeight w:val="221"/>
        </w:trPr>
        <w:tc>
          <w:tcPr>
            <w:tcW w:w="9067" w:type="dxa"/>
            <w:gridSpan w:val="5"/>
            <w:shd w:val="clear" w:color="auto" w:fill="411165"/>
            <w:vAlign w:val="center"/>
          </w:tcPr>
          <w:p w14:paraId="4D087EFB" w14:textId="77777777" w:rsidR="000E39F1" w:rsidRDefault="000E39F1" w:rsidP="000E39F1">
            <w:pPr>
              <w:shd w:val="clear" w:color="auto" w:fill="411165"/>
              <w:jc w:val="center"/>
              <w:rPr>
                <w:rFonts w:ascii="Verdana" w:hAnsi="Verdana" w:cs="Tahoma"/>
                <w:b/>
                <w:color w:val="FFFFFF" w:themeColor="background1"/>
              </w:rPr>
            </w:pPr>
            <w:bookmarkStart w:id="2" w:name="_Hlk60225088"/>
          </w:p>
          <w:p w14:paraId="400AFAD4" w14:textId="77777777" w:rsidR="004A6EEC" w:rsidRDefault="00C862B3" w:rsidP="000E39F1">
            <w:pPr>
              <w:shd w:val="clear" w:color="auto" w:fill="411165"/>
              <w:jc w:val="center"/>
              <w:rPr>
                <w:rFonts w:ascii="Verdana" w:hAnsi="Verdana" w:cs="Tahoma"/>
                <w:b/>
                <w:color w:val="FFFFFF" w:themeColor="background1"/>
              </w:rPr>
            </w:pPr>
            <w:r w:rsidRPr="000E39F1">
              <w:rPr>
                <w:rFonts w:ascii="Verdana" w:hAnsi="Verdana" w:cs="Tahoma"/>
                <w:b/>
                <w:color w:val="FFFFFF" w:themeColor="background1"/>
              </w:rPr>
              <w:t>Selectiecriterium 1: Ervaring met vergelijkbare organisaties</w:t>
            </w:r>
          </w:p>
          <w:p w14:paraId="0DBF9120" w14:textId="3AFE68D5" w:rsidR="000E39F1" w:rsidRPr="00470867" w:rsidRDefault="000E39F1" w:rsidP="000E39F1">
            <w:pPr>
              <w:shd w:val="clear" w:color="auto" w:fill="411165"/>
              <w:jc w:val="center"/>
              <w:rPr>
                <w:b/>
              </w:rPr>
            </w:pPr>
          </w:p>
        </w:tc>
      </w:tr>
      <w:tr w:rsidR="004A6EEC" w:rsidRPr="0002201C" w14:paraId="0B1347CD" w14:textId="77777777" w:rsidTr="00C80773">
        <w:tc>
          <w:tcPr>
            <w:tcW w:w="843" w:type="dxa"/>
            <w:shd w:val="clear" w:color="auto" w:fill="FFFFFF" w:themeFill="background1"/>
            <w:vAlign w:val="center"/>
          </w:tcPr>
          <w:p w14:paraId="7145D86B" w14:textId="2E77E80F" w:rsidR="004A6EEC" w:rsidRPr="007E401A" w:rsidRDefault="004A6EEC" w:rsidP="00C80773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1.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1F8C69C6" w14:textId="77777777" w:rsidR="004A6EEC" w:rsidRPr="007E401A" w:rsidRDefault="004A6EEC" w:rsidP="00C80773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Projectnaam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68C28FCB" w14:textId="77777777" w:rsidR="004A6EEC" w:rsidRPr="007E401A" w:rsidRDefault="004A6EEC" w:rsidP="00C80773">
            <w:pPr>
              <w:jc w:val="left"/>
              <w:rPr>
                <w:rFonts w:ascii="Verdana" w:hAnsi="Verdana"/>
              </w:rPr>
            </w:pPr>
          </w:p>
        </w:tc>
      </w:tr>
      <w:tr w:rsidR="004A6EEC" w:rsidRPr="0002201C" w14:paraId="30C08DE1" w14:textId="77777777" w:rsidTr="00C80773">
        <w:tc>
          <w:tcPr>
            <w:tcW w:w="843" w:type="dxa"/>
            <w:vMerge w:val="restart"/>
            <w:shd w:val="clear" w:color="auto" w:fill="FFFFFF" w:themeFill="background1"/>
          </w:tcPr>
          <w:p w14:paraId="7DB629E8" w14:textId="77777777" w:rsidR="004A6EEC" w:rsidRPr="007E401A" w:rsidRDefault="004A6EEC" w:rsidP="00C80773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FFFFFF" w:themeFill="background1"/>
          </w:tcPr>
          <w:p w14:paraId="5072B074" w14:textId="77777777" w:rsidR="004A6EEC" w:rsidRPr="007E401A" w:rsidRDefault="004A6EEC" w:rsidP="00C80773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Opdrachtgever</w:t>
            </w: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5AE81FB1" w14:textId="77777777" w:rsidR="004A6EEC" w:rsidRPr="007E401A" w:rsidRDefault="004A6EEC" w:rsidP="00C80773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Naam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1614A311" w14:textId="77777777" w:rsidR="004A6EEC" w:rsidRPr="007E401A" w:rsidRDefault="004A6EEC" w:rsidP="00C80773">
            <w:pPr>
              <w:jc w:val="left"/>
              <w:rPr>
                <w:rFonts w:ascii="Verdana" w:hAnsi="Verdana"/>
              </w:rPr>
            </w:pPr>
          </w:p>
        </w:tc>
      </w:tr>
      <w:tr w:rsidR="004A6EEC" w:rsidRPr="0002201C" w14:paraId="0F03769C" w14:textId="77777777" w:rsidTr="00C80773">
        <w:tc>
          <w:tcPr>
            <w:tcW w:w="843" w:type="dxa"/>
            <w:vMerge/>
            <w:vAlign w:val="center"/>
          </w:tcPr>
          <w:p w14:paraId="660FCE3F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07683B1B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44B023B8" w14:textId="77777777" w:rsidR="004A6EEC" w:rsidRPr="007E401A" w:rsidRDefault="004A6EEC" w:rsidP="00C80773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Contactpersoon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34572A6D" w14:textId="77777777" w:rsidR="004A6EEC" w:rsidRPr="007E401A" w:rsidRDefault="004A6EEC" w:rsidP="00C80773">
            <w:pPr>
              <w:jc w:val="left"/>
              <w:rPr>
                <w:rFonts w:ascii="Verdana" w:hAnsi="Verdana"/>
              </w:rPr>
            </w:pPr>
          </w:p>
        </w:tc>
      </w:tr>
      <w:tr w:rsidR="004A6EEC" w:rsidRPr="0002201C" w14:paraId="588A423C" w14:textId="77777777" w:rsidTr="00C80773">
        <w:tc>
          <w:tcPr>
            <w:tcW w:w="843" w:type="dxa"/>
            <w:vMerge/>
            <w:vAlign w:val="center"/>
          </w:tcPr>
          <w:p w14:paraId="12E9FE70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35D2D845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74BF90C7" w14:textId="77777777" w:rsidR="004A6EEC" w:rsidRPr="007E401A" w:rsidRDefault="004A6EEC" w:rsidP="00C80773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Functie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74220798" w14:textId="77777777" w:rsidR="004A6EEC" w:rsidRPr="007E401A" w:rsidRDefault="004A6EEC" w:rsidP="00C80773">
            <w:pPr>
              <w:jc w:val="left"/>
              <w:rPr>
                <w:rFonts w:ascii="Verdana" w:hAnsi="Verdana"/>
              </w:rPr>
            </w:pPr>
          </w:p>
        </w:tc>
      </w:tr>
      <w:tr w:rsidR="004A6EEC" w:rsidRPr="0002201C" w14:paraId="4BB1F691" w14:textId="77777777" w:rsidTr="00C80773">
        <w:tc>
          <w:tcPr>
            <w:tcW w:w="843" w:type="dxa"/>
            <w:vMerge/>
            <w:vAlign w:val="center"/>
          </w:tcPr>
          <w:p w14:paraId="4B1BE6EA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08768729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462BF5CD" w14:textId="77777777" w:rsidR="004A6EEC" w:rsidRPr="007E401A" w:rsidRDefault="004A6EEC" w:rsidP="00C80773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Telefoonnummer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1F81A55F" w14:textId="77777777" w:rsidR="004A6EEC" w:rsidRPr="007E401A" w:rsidRDefault="004A6EEC" w:rsidP="00CB2DFB">
            <w:pPr>
              <w:jc w:val="left"/>
              <w:rPr>
                <w:rFonts w:ascii="Verdana" w:hAnsi="Verdana"/>
              </w:rPr>
            </w:pPr>
          </w:p>
        </w:tc>
      </w:tr>
      <w:tr w:rsidR="004A6EEC" w:rsidRPr="0002201C" w14:paraId="2E445049" w14:textId="77777777" w:rsidTr="00C80773">
        <w:tc>
          <w:tcPr>
            <w:tcW w:w="843" w:type="dxa"/>
            <w:vMerge/>
            <w:vAlign w:val="center"/>
          </w:tcPr>
          <w:p w14:paraId="054CF657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74931D07" w14:textId="77777777" w:rsidR="004A6EEC" w:rsidRPr="007E401A" w:rsidRDefault="004A6EEC" w:rsidP="007E401A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4ACD82F0" w14:textId="77777777" w:rsidR="004A6EEC" w:rsidRPr="007E401A" w:rsidRDefault="004A6EEC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Emailadres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49251285" w14:textId="77777777" w:rsidR="004A6EEC" w:rsidRPr="007E401A" w:rsidRDefault="004A6EEC" w:rsidP="00CB2DFB">
            <w:pPr>
              <w:jc w:val="left"/>
              <w:rPr>
                <w:rFonts w:ascii="Verdana" w:hAnsi="Verdana"/>
              </w:rPr>
            </w:pPr>
          </w:p>
        </w:tc>
      </w:tr>
      <w:tr w:rsidR="004545D1" w:rsidRPr="0002201C" w14:paraId="56747121" w14:textId="77777777" w:rsidTr="00C80773">
        <w:tc>
          <w:tcPr>
            <w:tcW w:w="843" w:type="dxa"/>
            <w:shd w:val="clear" w:color="auto" w:fill="FFFFFF" w:themeFill="background1"/>
            <w:vAlign w:val="center"/>
          </w:tcPr>
          <w:p w14:paraId="0DC8BD71" w14:textId="490E6629" w:rsidR="004545D1" w:rsidRPr="007E401A" w:rsidRDefault="004545D1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4.</w:t>
            </w:r>
          </w:p>
        </w:tc>
        <w:tc>
          <w:tcPr>
            <w:tcW w:w="2140" w:type="dxa"/>
            <w:shd w:val="clear" w:color="auto" w:fill="FFFFFF" w:themeFill="background1"/>
          </w:tcPr>
          <w:p w14:paraId="69183F03" w14:textId="77777777" w:rsidR="004545D1" w:rsidRPr="007E401A" w:rsidRDefault="004545D1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Inschrijver bevestigt hierbij dat de referentie voldoet aan de genoemde minimale eisen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6236414F" w14:textId="7BC2EE4F" w:rsidR="004545D1" w:rsidRPr="007E401A" w:rsidRDefault="004545D1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</w:tr>
      <w:tr w:rsidR="001C6069" w:rsidRPr="0002201C" w14:paraId="63833A52" w14:textId="77777777" w:rsidTr="00C80773">
        <w:tc>
          <w:tcPr>
            <w:tcW w:w="843" w:type="dxa"/>
            <w:shd w:val="clear" w:color="auto" w:fill="FFFFFF" w:themeFill="background1"/>
            <w:vAlign w:val="center"/>
          </w:tcPr>
          <w:p w14:paraId="4C24DB60" w14:textId="77777777" w:rsidR="001C6069" w:rsidRPr="007E401A" w:rsidRDefault="007B5DF7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5.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3D00CA4A" w14:textId="77777777" w:rsidR="001C6069" w:rsidRPr="007E401A" w:rsidRDefault="001C6069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Datum</w:t>
            </w: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625D5F9C" w14:textId="77777777" w:rsidR="001C6069" w:rsidRPr="007E401A" w:rsidRDefault="001C6069" w:rsidP="00CB2DFB">
            <w:pPr>
              <w:jc w:val="left"/>
              <w:rPr>
                <w:rFonts w:ascii="Verdana" w:hAnsi="Verdana"/>
              </w:rPr>
            </w:pPr>
            <w:proofErr w:type="gramStart"/>
            <w:r w:rsidRPr="007E401A">
              <w:rPr>
                <w:rFonts w:ascii="Verdana" w:hAnsi="Verdana"/>
              </w:rPr>
              <w:t>Begin en eind datum</w:t>
            </w:r>
            <w:proofErr w:type="gramEnd"/>
            <w:r w:rsidRPr="007E401A">
              <w:rPr>
                <w:rFonts w:ascii="Verdana" w:hAnsi="Verdana"/>
              </w:rPr>
              <w:t xml:space="preserve"> of afronding project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3329BEA3" w14:textId="77777777" w:rsidR="001C6069" w:rsidRPr="007E401A" w:rsidRDefault="001C6069" w:rsidP="00CB2DFB">
            <w:pPr>
              <w:jc w:val="left"/>
              <w:rPr>
                <w:rFonts w:ascii="Verdana" w:hAnsi="Verdana"/>
              </w:rPr>
            </w:pPr>
          </w:p>
        </w:tc>
      </w:tr>
      <w:tr w:rsidR="001C6069" w:rsidRPr="0002201C" w14:paraId="242CFC19" w14:textId="77777777" w:rsidTr="00C80773">
        <w:tc>
          <w:tcPr>
            <w:tcW w:w="843" w:type="dxa"/>
            <w:shd w:val="clear" w:color="auto" w:fill="FFFFFF" w:themeFill="background1"/>
            <w:vAlign w:val="center"/>
          </w:tcPr>
          <w:p w14:paraId="3C614417" w14:textId="77777777" w:rsidR="001C6069" w:rsidRPr="007E401A" w:rsidRDefault="007B5DF7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6.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7A7DFA32" w14:textId="77777777" w:rsidR="001C6069" w:rsidRPr="007E401A" w:rsidRDefault="001C6069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Waarde excl. BTW</w:t>
            </w: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4DF45A2E" w14:textId="39D41BF1" w:rsidR="001C6069" w:rsidRPr="007E401A" w:rsidRDefault="00CF00B1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In euro’s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32348708" w14:textId="77777777" w:rsidR="001C6069" w:rsidRPr="007E401A" w:rsidRDefault="001C6069" w:rsidP="00CB2DFB">
            <w:pPr>
              <w:jc w:val="left"/>
              <w:rPr>
                <w:rFonts w:ascii="Verdana" w:hAnsi="Verdana"/>
              </w:rPr>
            </w:pPr>
          </w:p>
        </w:tc>
      </w:tr>
      <w:tr w:rsidR="001C6069" w:rsidRPr="0002201C" w14:paraId="00E1B053" w14:textId="77777777" w:rsidTr="00C80773">
        <w:tc>
          <w:tcPr>
            <w:tcW w:w="843" w:type="dxa"/>
            <w:shd w:val="clear" w:color="auto" w:fill="FFFFFF" w:themeFill="background1"/>
            <w:vAlign w:val="center"/>
          </w:tcPr>
          <w:p w14:paraId="6CD01BC7" w14:textId="77777777" w:rsidR="001C6069" w:rsidRPr="007E401A" w:rsidRDefault="007B5DF7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7</w:t>
            </w:r>
            <w:r w:rsidR="001C6069" w:rsidRPr="007E401A">
              <w:rPr>
                <w:rFonts w:ascii="Verdana" w:hAnsi="Verdana"/>
              </w:rPr>
              <w:t>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06C69330" w14:textId="77777777" w:rsidR="001C6069" w:rsidRPr="007E401A" w:rsidRDefault="001C6069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Is de opdracht geheel als zelfstandige onderneming uitgevoerd of in </w:t>
            </w:r>
            <w:r w:rsidRPr="007E401A">
              <w:rPr>
                <w:rFonts w:ascii="Verdana" w:hAnsi="Verdana"/>
              </w:rPr>
              <w:lastRenderedPageBreak/>
              <w:t>combinatie of met onderaannemer(s)?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0B094F83" w14:textId="77777777" w:rsidR="001C6069" w:rsidRPr="007E401A" w:rsidRDefault="001C6069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lastRenderedPageBreak/>
              <w:t>Indien sprake was van een combinatie of van onderaannemers, hier graag vermelden:</w:t>
            </w:r>
          </w:p>
          <w:p w14:paraId="7F3C1B78" w14:textId="77777777" w:rsidR="001C6069" w:rsidRPr="007E401A" w:rsidRDefault="001C6069" w:rsidP="00CB2DFB">
            <w:pPr>
              <w:pStyle w:val="Lijstalinea"/>
              <w:numPr>
                <w:ilvl w:val="0"/>
                <w:numId w:val="1"/>
              </w:numPr>
              <w:jc w:val="left"/>
              <w:rPr>
                <w:rFonts w:ascii="Verdana" w:hAnsi="Verdana"/>
              </w:rPr>
            </w:pPr>
            <w:proofErr w:type="gramStart"/>
            <w:r w:rsidRPr="007E401A">
              <w:rPr>
                <w:rFonts w:ascii="Verdana" w:hAnsi="Verdana"/>
              </w:rPr>
              <w:t>de</w:t>
            </w:r>
            <w:proofErr w:type="gramEnd"/>
            <w:r w:rsidRPr="007E401A">
              <w:rPr>
                <w:rFonts w:ascii="Verdana" w:hAnsi="Verdana"/>
              </w:rPr>
              <w:t xml:space="preserve"> naam van de evt. partners;</w:t>
            </w:r>
          </w:p>
          <w:p w14:paraId="3FF6C45A" w14:textId="77777777" w:rsidR="001C6069" w:rsidRPr="007E401A" w:rsidRDefault="001C6069" w:rsidP="00CB2DFB">
            <w:pPr>
              <w:pStyle w:val="Lijstalinea"/>
              <w:numPr>
                <w:ilvl w:val="0"/>
                <w:numId w:val="1"/>
              </w:numPr>
              <w:jc w:val="left"/>
              <w:rPr>
                <w:rFonts w:ascii="Verdana" w:hAnsi="Verdana"/>
              </w:rPr>
            </w:pPr>
            <w:proofErr w:type="gramStart"/>
            <w:r w:rsidRPr="007E401A">
              <w:rPr>
                <w:rFonts w:ascii="Verdana" w:hAnsi="Verdana"/>
              </w:rPr>
              <w:t>wie</w:t>
            </w:r>
            <w:proofErr w:type="gramEnd"/>
            <w:r w:rsidRPr="007E401A">
              <w:rPr>
                <w:rFonts w:ascii="Verdana" w:hAnsi="Verdana"/>
              </w:rPr>
              <w:t xml:space="preserve"> welk aandeel verzorgde; en</w:t>
            </w:r>
          </w:p>
          <w:p w14:paraId="78D790FA" w14:textId="77777777" w:rsidR="001C6069" w:rsidRPr="007E401A" w:rsidRDefault="001C6069" w:rsidP="00CB2DFB">
            <w:pPr>
              <w:pStyle w:val="Lijstalinea"/>
              <w:numPr>
                <w:ilvl w:val="0"/>
                <w:numId w:val="1"/>
              </w:numPr>
              <w:jc w:val="left"/>
              <w:rPr>
                <w:rFonts w:ascii="Verdana" w:hAnsi="Verdana"/>
                <w:b/>
              </w:rPr>
            </w:pPr>
            <w:proofErr w:type="gramStart"/>
            <w:r w:rsidRPr="007E401A">
              <w:rPr>
                <w:rFonts w:ascii="Verdana" w:hAnsi="Verdana"/>
              </w:rPr>
              <w:t>wie</w:t>
            </w:r>
            <w:proofErr w:type="gramEnd"/>
            <w:r w:rsidRPr="007E401A">
              <w:rPr>
                <w:rFonts w:ascii="Verdana" w:hAnsi="Verdana"/>
              </w:rPr>
              <w:t xml:space="preserve"> de leiding had.</w:t>
            </w:r>
          </w:p>
        </w:tc>
      </w:tr>
      <w:tr w:rsidR="007C03F1" w:rsidRPr="0002201C" w14:paraId="65F29309" w14:textId="77777777" w:rsidTr="00C80773"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12F8A759" w14:textId="3AACC3BB" w:rsidR="007C03F1" w:rsidRPr="007E401A" w:rsidRDefault="007C03F1" w:rsidP="00CB2DFB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Referentie voldoet aan 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363AE6AF" w14:textId="77777777" w:rsidR="007C03F1" w:rsidRPr="007E401A" w:rsidRDefault="007C03F1" w:rsidP="00CB2DFB">
            <w:pPr>
              <w:jc w:val="left"/>
              <w:rPr>
                <w:rFonts w:ascii="Verdana" w:hAnsi="Verdana"/>
              </w:rPr>
            </w:pPr>
          </w:p>
          <w:p w14:paraId="7788AC68" w14:textId="260B1783" w:rsidR="007C03F1" w:rsidRPr="007E401A" w:rsidRDefault="007C03F1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Ja/Nee 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6838CBE2" w14:textId="38A96FE5" w:rsidR="007C03F1" w:rsidRPr="00BC74D3" w:rsidRDefault="00BC4D72" w:rsidP="00BC74D3">
            <w:pPr>
              <w:pStyle w:val="Lijstalinea"/>
              <w:numPr>
                <w:ilvl w:val="0"/>
                <w:numId w:val="8"/>
              </w:numPr>
              <w:jc w:val="left"/>
              <w:rPr>
                <w:rFonts w:ascii="Verdana" w:hAnsi="Verdana"/>
              </w:rPr>
            </w:pPr>
            <w:r w:rsidRPr="00BC74D3">
              <w:rPr>
                <w:rFonts w:ascii="Verdana" w:hAnsi="Verdana"/>
              </w:rPr>
              <w:t>Een</w:t>
            </w:r>
            <w:r w:rsidR="00B65DB8" w:rsidRPr="00BC74D3">
              <w:rPr>
                <w:rFonts w:ascii="Verdana" w:hAnsi="Verdana"/>
              </w:rPr>
              <w:t xml:space="preserve"> publieke of daarmee naar aard en </w:t>
            </w:r>
            <w:proofErr w:type="spellStart"/>
            <w:r w:rsidR="00B65DB8" w:rsidRPr="00BC74D3">
              <w:rPr>
                <w:rFonts w:ascii="Verdana" w:hAnsi="Verdana"/>
              </w:rPr>
              <w:t>governance</w:t>
            </w:r>
            <w:proofErr w:type="spellEnd"/>
            <w:r w:rsidR="00B65DB8" w:rsidRPr="00BC74D3">
              <w:rPr>
                <w:rFonts w:ascii="Verdana" w:hAnsi="Verdana"/>
              </w:rPr>
              <w:t xml:space="preserve"> vergelijkbare organisatie</w:t>
            </w:r>
            <w:r w:rsidRPr="00BC74D3">
              <w:rPr>
                <w:rFonts w:ascii="Verdana" w:hAnsi="Verdana"/>
              </w:rPr>
              <w:t>.</w:t>
            </w:r>
          </w:p>
        </w:tc>
      </w:tr>
      <w:tr w:rsidR="00C01CEC" w:rsidRPr="0002201C" w14:paraId="252BAA55" w14:textId="77777777" w:rsidTr="00C80773"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00E82850" w14:textId="7810C5A7" w:rsidR="00C01CEC" w:rsidRPr="007E401A" w:rsidRDefault="00C01CEC" w:rsidP="00C01CEC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Referentie voldoet aan 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440F9EDC" w14:textId="77777777" w:rsidR="00C01CEC" w:rsidRPr="007E401A" w:rsidRDefault="00C01CEC" w:rsidP="00CB2DFB">
            <w:pPr>
              <w:jc w:val="left"/>
              <w:rPr>
                <w:rFonts w:ascii="Verdana" w:hAnsi="Verdana"/>
              </w:rPr>
            </w:pPr>
          </w:p>
          <w:p w14:paraId="655F376A" w14:textId="264E37B0" w:rsidR="00C01CEC" w:rsidRPr="007E401A" w:rsidRDefault="00C01CEC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Ja/Nee 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10DDB9C0" w14:textId="0206DAC3" w:rsidR="00C01CEC" w:rsidRPr="00BC74D3" w:rsidRDefault="00BC4D72" w:rsidP="00BC74D3">
            <w:pPr>
              <w:pStyle w:val="Lijstalinea"/>
              <w:numPr>
                <w:ilvl w:val="0"/>
                <w:numId w:val="8"/>
              </w:numPr>
              <w:jc w:val="left"/>
              <w:rPr>
                <w:rFonts w:ascii="Calibri" w:hAnsi="Calibri" w:cs="Calibri"/>
                <w:color w:val="000000"/>
                <w:sz w:val="22"/>
              </w:rPr>
            </w:pPr>
            <w:r w:rsidRPr="00BC74D3">
              <w:rPr>
                <w:rFonts w:ascii="Verdana" w:hAnsi="Verdana"/>
              </w:rPr>
              <w:t>Verwerking</w:t>
            </w:r>
            <w:r w:rsidR="005F7AFA" w:rsidRPr="00BC74D3">
              <w:rPr>
                <w:rFonts w:ascii="Verdana" w:hAnsi="Verdana"/>
              </w:rPr>
              <w:t xml:space="preserve"> van persoonsgegevens en/of andere gevoelige gegevens</w:t>
            </w:r>
            <w:r w:rsidRPr="00BC74D3">
              <w:rPr>
                <w:rFonts w:ascii="Verdana" w:hAnsi="Verdana"/>
              </w:rPr>
              <w:t>.</w:t>
            </w:r>
          </w:p>
        </w:tc>
      </w:tr>
      <w:tr w:rsidR="00C62125" w:rsidRPr="0002201C" w14:paraId="2D1C1BA7" w14:textId="77777777" w:rsidTr="00C80773"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619B165C" w14:textId="10DDAB03" w:rsidR="00C62125" w:rsidRPr="007E401A" w:rsidRDefault="00C62125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Referentie voldoet aan 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697EB27F" w14:textId="77777777" w:rsidR="00C62125" w:rsidRPr="007E401A" w:rsidRDefault="00C62125" w:rsidP="00CB2DFB">
            <w:pPr>
              <w:jc w:val="left"/>
              <w:rPr>
                <w:rFonts w:ascii="Verdana" w:hAnsi="Verdana"/>
              </w:rPr>
            </w:pPr>
          </w:p>
          <w:p w14:paraId="15B5A3E3" w14:textId="3C92AB72" w:rsidR="00C62125" w:rsidRPr="007E401A" w:rsidRDefault="00C62125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Ja/Nee 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745CF47B" w14:textId="553009EA" w:rsidR="00C62125" w:rsidRPr="00BC74D3" w:rsidRDefault="00BC4D72" w:rsidP="00BC74D3">
            <w:pPr>
              <w:pStyle w:val="Lijstalinea"/>
              <w:numPr>
                <w:ilvl w:val="0"/>
                <w:numId w:val="8"/>
              </w:numPr>
              <w:jc w:val="left"/>
              <w:rPr>
                <w:rFonts w:ascii="Calibri" w:hAnsi="Calibri" w:cs="Calibri"/>
                <w:color w:val="000000"/>
                <w:sz w:val="22"/>
              </w:rPr>
            </w:pPr>
            <w:r w:rsidRPr="00BC74D3">
              <w:rPr>
                <w:rFonts w:ascii="Verdana" w:hAnsi="Verdana"/>
              </w:rPr>
              <w:t>Een organisatie waarbij continuïteit en informatiebeveiliging een aantoonbaar kritische rol spelen.</w:t>
            </w:r>
          </w:p>
        </w:tc>
      </w:tr>
      <w:tr w:rsidR="00C62125" w:rsidRPr="0002201C" w14:paraId="0EFE9C58" w14:textId="77777777" w:rsidTr="00C80773">
        <w:trPr>
          <w:trHeight w:val="2052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64C71008" w14:textId="6F37FAA7" w:rsidR="00C62125" w:rsidRPr="007E401A" w:rsidRDefault="00C62125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Toelichting voldoen aan </w:t>
            </w:r>
            <w:r w:rsidR="00BE002C">
              <w:rPr>
                <w:rFonts w:ascii="Verdana" w:hAnsi="Verdana"/>
              </w:rPr>
              <w:t>referentie</w:t>
            </w:r>
            <w:r w:rsidRPr="007E401A">
              <w:rPr>
                <w:rFonts w:ascii="Verdana" w:hAnsi="Verdana"/>
              </w:rPr>
              <w:t xml:space="preserve"> (max 250 woorden)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43BEEFB4" w14:textId="77777777" w:rsidR="00C62125" w:rsidRPr="007E401A" w:rsidRDefault="00C62125" w:rsidP="00CB2DFB">
            <w:pPr>
              <w:jc w:val="left"/>
              <w:rPr>
                <w:rFonts w:ascii="Verdana" w:hAnsi="Verdana"/>
              </w:rPr>
            </w:pPr>
          </w:p>
        </w:tc>
      </w:tr>
      <w:bookmarkEnd w:id="2"/>
    </w:tbl>
    <w:p w14:paraId="59E8E539" w14:textId="77777777" w:rsidR="004A6EEC" w:rsidRDefault="004A6EEC" w:rsidP="007E401A"/>
    <w:p w14:paraId="39FA1368" w14:textId="77777777" w:rsidR="00EB2178" w:rsidRDefault="00EB2178" w:rsidP="007E401A"/>
    <w:p w14:paraId="0B5D8869" w14:textId="77777777" w:rsidR="000E39F1" w:rsidRDefault="000E39F1" w:rsidP="000E39F1">
      <w:pPr>
        <w:pStyle w:val="Subkop"/>
      </w:pPr>
      <w:r>
        <w:t>Referentieformulier 2</w:t>
      </w: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840"/>
        <w:gridCol w:w="1322"/>
        <w:gridCol w:w="3922"/>
      </w:tblGrid>
      <w:tr w:rsidR="00EB2178" w:rsidRPr="004545D1" w14:paraId="560E0D76" w14:textId="77777777" w:rsidTr="000E39F1">
        <w:trPr>
          <w:trHeight w:val="221"/>
          <w:jc w:val="center"/>
        </w:trPr>
        <w:tc>
          <w:tcPr>
            <w:tcW w:w="9067" w:type="dxa"/>
            <w:gridSpan w:val="5"/>
            <w:shd w:val="clear" w:color="auto" w:fill="411165"/>
            <w:vAlign w:val="center"/>
          </w:tcPr>
          <w:p w14:paraId="590940F7" w14:textId="77777777" w:rsidR="000E39F1" w:rsidRDefault="000E39F1" w:rsidP="000E39F1">
            <w:pPr>
              <w:shd w:val="clear" w:color="auto" w:fill="411165"/>
              <w:jc w:val="center"/>
              <w:rPr>
                <w:rFonts w:ascii="Verdana" w:hAnsi="Verdana" w:cs="Tahoma"/>
                <w:b/>
                <w:color w:val="FFFFFF" w:themeColor="background1"/>
              </w:rPr>
            </w:pPr>
          </w:p>
          <w:p w14:paraId="60B38EA6" w14:textId="4E73E553" w:rsidR="00EB2178" w:rsidRDefault="00EB2178" w:rsidP="000E39F1">
            <w:pPr>
              <w:shd w:val="clear" w:color="auto" w:fill="411165"/>
              <w:jc w:val="center"/>
              <w:rPr>
                <w:rFonts w:ascii="Verdana" w:hAnsi="Verdana" w:cs="Tahoma"/>
                <w:b/>
                <w:color w:val="FFFFFF" w:themeColor="background1"/>
              </w:rPr>
            </w:pPr>
            <w:r w:rsidRPr="000E39F1">
              <w:rPr>
                <w:rFonts w:ascii="Verdana" w:hAnsi="Verdana" w:cs="Tahoma"/>
                <w:b/>
                <w:color w:val="FFFFFF" w:themeColor="background1"/>
              </w:rPr>
              <w:t xml:space="preserve">Selectiecriterium 2: </w:t>
            </w:r>
            <w:r w:rsidR="00ED163C">
              <w:rPr>
                <w:rFonts w:ascii="Verdana" w:hAnsi="Verdana" w:cs="Tahoma"/>
                <w:b/>
                <w:color w:val="FFFFFF" w:themeColor="background1"/>
              </w:rPr>
              <w:t>Ervaring met vergelijkbare technische omgevingen</w:t>
            </w:r>
          </w:p>
          <w:p w14:paraId="7738B894" w14:textId="131CF5AA" w:rsidR="000E39F1" w:rsidRPr="00DB67D3" w:rsidRDefault="000E39F1" w:rsidP="000E39F1">
            <w:pPr>
              <w:shd w:val="clear" w:color="auto" w:fill="411165"/>
              <w:jc w:val="center"/>
              <w:rPr>
                <w:b/>
                <w:color w:val="0F4761"/>
                <w:sz w:val="24"/>
                <w:szCs w:val="36"/>
              </w:rPr>
            </w:pPr>
          </w:p>
        </w:tc>
      </w:tr>
      <w:tr w:rsidR="00EB2178" w:rsidRPr="0002201C" w14:paraId="14FD103A" w14:textId="77777777" w:rsidTr="00FF2857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3C9AD7C3" w14:textId="644FC446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1.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1B542703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Projectnaam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06696966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</w:p>
        </w:tc>
      </w:tr>
      <w:tr w:rsidR="00EB2178" w:rsidRPr="0002201C" w14:paraId="2E7D8086" w14:textId="77777777" w:rsidTr="00FF2857">
        <w:trPr>
          <w:jc w:val="center"/>
        </w:trPr>
        <w:tc>
          <w:tcPr>
            <w:tcW w:w="843" w:type="dxa"/>
            <w:vMerge w:val="restart"/>
            <w:shd w:val="clear" w:color="auto" w:fill="FFFFFF" w:themeFill="background1"/>
          </w:tcPr>
          <w:p w14:paraId="4B642DF4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FFFFFF" w:themeFill="background1"/>
          </w:tcPr>
          <w:p w14:paraId="5D43BBE9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Opdrachtgever</w:t>
            </w: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0A8CC46C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Naam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5558107D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</w:p>
        </w:tc>
      </w:tr>
      <w:tr w:rsidR="00EB2178" w:rsidRPr="0002201C" w14:paraId="00B4DEAB" w14:textId="77777777" w:rsidTr="00FF2857">
        <w:trPr>
          <w:jc w:val="center"/>
        </w:trPr>
        <w:tc>
          <w:tcPr>
            <w:tcW w:w="843" w:type="dxa"/>
            <w:vMerge/>
            <w:vAlign w:val="center"/>
          </w:tcPr>
          <w:p w14:paraId="1FB86AD9" w14:textId="77777777" w:rsidR="00EB2178" w:rsidRPr="007E401A" w:rsidRDefault="00EB2178" w:rsidP="00FF2857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00E7DC54" w14:textId="77777777" w:rsidR="00EB2178" w:rsidRPr="007E401A" w:rsidRDefault="00EB2178" w:rsidP="00FF2857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59FC3FA8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Contactpersoon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3D22F244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</w:p>
        </w:tc>
      </w:tr>
      <w:tr w:rsidR="00EB2178" w:rsidRPr="0002201C" w14:paraId="3D636648" w14:textId="77777777" w:rsidTr="00FF2857">
        <w:trPr>
          <w:jc w:val="center"/>
        </w:trPr>
        <w:tc>
          <w:tcPr>
            <w:tcW w:w="843" w:type="dxa"/>
            <w:vMerge/>
            <w:vAlign w:val="center"/>
          </w:tcPr>
          <w:p w14:paraId="35CEEFEF" w14:textId="77777777" w:rsidR="00EB2178" w:rsidRPr="007E401A" w:rsidRDefault="00EB2178" w:rsidP="00FF2857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5ED764F0" w14:textId="77777777" w:rsidR="00EB2178" w:rsidRPr="007E401A" w:rsidRDefault="00EB2178" w:rsidP="00FF2857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08482A93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Functie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539605A5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</w:p>
        </w:tc>
      </w:tr>
      <w:tr w:rsidR="00EB2178" w:rsidRPr="0002201C" w14:paraId="20505C4B" w14:textId="77777777" w:rsidTr="00FF2857">
        <w:trPr>
          <w:jc w:val="center"/>
        </w:trPr>
        <w:tc>
          <w:tcPr>
            <w:tcW w:w="843" w:type="dxa"/>
            <w:vMerge/>
            <w:vAlign w:val="center"/>
          </w:tcPr>
          <w:p w14:paraId="29579BBE" w14:textId="77777777" w:rsidR="00EB2178" w:rsidRPr="007E401A" w:rsidRDefault="00EB2178" w:rsidP="00FF2857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20FE9BB8" w14:textId="77777777" w:rsidR="00EB2178" w:rsidRPr="007E401A" w:rsidRDefault="00EB2178" w:rsidP="00FF2857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62A8B78F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Telefoonnummer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7D96E15B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</w:p>
        </w:tc>
      </w:tr>
      <w:tr w:rsidR="00EB2178" w:rsidRPr="0002201C" w14:paraId="4F161BBA" w14:textId="77777777" w:rsidTr="00FF2857">
        <w:trPr>
          <w:jc w:val="center"/>
        </w:trPr>
        <w:tc>
          <w:tcPr>
            <w:tcW w:w="843" w:type="dxa"/>
            <w:vMerge/>
            <w:vAlign w:val="center"/>
          </w:tcPr>
          <w:p w14:paraId="45F16304" w14:textId="77777777" w:rsidR="00EB2178" w:rsidRPr="007E401A" w:rsidRDefault="00EB2178" w:rsidP="00FF2857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58706C04" w14:textId="77777777" w:rsidR="00EB2178" w:rsidRPr="007E401A" w:rsidRDefault="00EB2178" w:rsidP="00FF2857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6BECADF1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Emailadres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71D9E43E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</w:p>
        </w:tc>
      </w:tr>
      <w:tr w:rsidR="00EB2178" w:rsidRPr="0002201C" w14:paraId="362AE3FE" w14:textId="77777777" w:rsidTr="00FF2857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1E329C7E" w14:textId="6329AC63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4.</w:t>
            </w:r>
          </w:p>
        </w:tc>
        <w:tc>
          <w:tcPr>
            <w:tcW w:w="2140" w:type="dxa"/>
            <w:shd w:val="clear" w:color="auto" w:fill="FFFFFF" w:themeFill="background1"/>
          </w:tcPr>
          <w:p w14:paraId="16AA5329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Inschrijver bevestigt hierbij dat de referentie voldoet aan de genoemde minimale eisen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1F450704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proofErr w:type="gramStart"/>
            <w:r w:rsidRPr="007E401A">
              <w:rPr>
                <w:rFonts w:ascii="Verdana" w:hAnsi="Verdana"/>
              </w:rPr>
              <w:t>Ja /</w:t>
            </w:r>
            <w:proofErr w:type="gramEnd"/>
            <w:r w:rsidRPr="007E401A">
              <w:rPr>
                <w:rFonts w:ascii="Verdana" w:hAnsi="Verdana"/>
              </w:rPr>
              <w:t xml:space="preserve"> Nee</w:t>
            </w:r>
          </w:p>
        </w:tc>
      </w:tr>
      <w:tr w:rsidR="00EB2178" w:rsidRPr="0002201C" w14:paraId="33ACB847" w14:textId="77777777" w:rsidTr="00FF2857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26796250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5.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19BD6524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Datum</w:t>
            </w: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11DDD3E6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proofErr w:type="gramStart"/>
            <w:r w:rsidRPr="007E401A">
              <w:rPr>
                <w:rFonts w:ascii="Verdana" w:hAnsi="Verdana"/>
              </w:rPr>
              <w:t>Begin en eind datum</w:t>
            </w:r>
            <w:proofErr w:type="gramEnd"/>
            <w:r w:rsidRPr="007E401A">
              <w:rPr>
                <w:rFonts w:ascii="Verdana" w:hAnsi="Verdana"/>
              </w:rPr>
              <w:t xml:space="preserve"> of afronding project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0616CC6A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</w:p>
        </w:tc>
      </w:tr>
      <w:tr w:rsidR="00EB2178" w:rsidRPr="0002201C" w14:paraId="3DC7BF71" w14:textId="77777777" w:rsidTr="00FF2857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0426575C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6.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4DF2168C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Waarde excl. BTW</w:t>
            </w: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5B57E68E" w14:textId="50C72E93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In euro’s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5634AC6D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</w:p>
        </w:tc>
      </w:tr>
      <w:tr w:rsidR="00EB2178" w:rsidRPr="0002201C" w14:paraId="7A9507EE" w14:textId="77777777" w:rsidTr="00FF2857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330836D5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7.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5D2C489E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06EABAEE" w14:textId="77777777" w:rsidR="00EB2178" w:rsidRPr="007E401A" w:rsidRDefault="00EB2178" w:rsidP="00CB2DFB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Indien sprake was van een combinatie of van onderaannemers, hier graag vermelden:</w:t>
            </w:r>
          </w:p>
          <w:p w14:paraId="7611F4A7" w14:textId="77777777" w:rsidR="00EB2178" w:rsidRPr="007E401A" w:rsidRDefault="00EB2178" w:rsidP="00CB2DFB">
            <w:pPr>
              <w:pStyle w:val="Lijstalinea"/>
              <w:numPr>
                <w:ilvl w:val="0"/>
                <w:numId w:val="1"/>
              </w:numPr>
              <w:jc w:val="left"/>
              <w:rPr>
                <w:rFonts w:ascii="Verdana" w:hAnsi="Verdana"/>
              </w:rPr>
            </w:pPr>
            <w:proofErr w:type="gramStart"/>
            <w:r w:rsidRPr="007E401A">
              <w:rPr>
                <w:rFonts w:ascii="Verdana" w:hAnsi="Verdana"/>
              </w:rPr>
              <w:t>de</w:t>
            </w:r>
            <w:proofErr w:type="gramEnd"/>
            <w:r w:rsidRPr="007E401A">
              <w:rPr>
                <w:rFonts w:ascii="Verdana" w:hAnsi="Verdana"/>
              </w:rPr>
              <w:t xml:space="preserve"> naam van de evt. partners;</w:t>
            </w:r>
          </w:p>
          <w:p w14:paraId="29E3B3B7" w14:textId="77777777" w:rsidR="00EB2178" w:rsidRPr="007E401A" w:rsidRDefault="00EB2178" w:rsidP="00CB2DFB">
            <w:pPr>
              <w:pStyle w:val="Lijstalinea"/>
              <w:numPr>
                <w:ilvl w:val="0"/>
                <w:numId w:val="1"/>
              </w:numPr>
              <w:jc w:val="left"/>
              <w:rPr>
                <w:rFonts w:ascii="Verdana" w:hAnsi="Verdana"/>
              </w:rPr>
            </w:pPr>
            <w:proofErr w:type="gramStart"/>
            <w:r w:rsidRPr="007E401A">
              <w:rPr>
                <w:rFonts w:ascii="Verdana" w:hAnsi="Verdana"/>
              </w:rPr>
              <w:t>wie</w:t>
            </w:r>
            <w:proofErr w:type="gramEnd"/>
            <w:r w:rsidRPr="007E401A">
              <w:rPr>
                <w:rFonts w:ascii="Verdana" w:hAnsi="Verdana"/>
              </w:rPr>
              <w:t xml:space="preserve"> welk aandeel verzorgde; en</w:t>
            </w:r>
          </w:p>
          <w:p w14:paraId="1F722F80" w14:textId="77777777" w:rsidR="00EB2178" w:rsidRPr="007E401A" w:rsidRDefault="00EB2178" w:rsidP="00CB2DFB">
            <w:pPr>
              <w:pStyle w:val="Lijstalinea"/>
              <w:numPr>
                <w:ilvl w:val="0"/>
                <w:numId w:val="1"/>
              </w:numPr>
              <w:jc w:val="left"/>
              <w:rPr>
                <w:rFonts w:ascii="Verdana" w:hAnsi="Verdana"/>
                <w:b/>
              </w:rPr>
            </w:pPr>
            <w:proofErr w:type="gramStart"/>
            <w:r w:rsidRPr="007E401A">
              <w:rPr>
                <w:rFonts w:ascii="Verdana" w:hAnsi="Verdana"/>
              </w:rPr>
              <w:t>wie</w:t>
            </w:r>
            <w:proofErr w:type="gramEnd"/>
            <w:r w:rsidRPr="007E401A">
              <w:rPr>
                <w:rFonts w:ascii="Verdana" w:hAnsi="Verdana"/>
              </w:rPr>
              <w:t xml:space="preserve"> de leiding had.</w:t>
            </w:r>
          </w:p>
        </w:tc>
      </w:tr>
      <w:tr w:rsidR="00EB2178" w:rsidRPr="0002201C" w14:paraId="2875FB52" w14:textId="77777777" w:rsidTr="00FF2857">
        <w:trPr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4972C80F" w14:textId="11D2C1C9" w:rsidR="00EB2178" w:rsidRPr="007E401A" w:rsidRDefault="00EB2178" w:rsidP="00FB4A21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Referentie voldoet aan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4BEBFE41" w14:textId="431B30B6" w:rsidR="00EB2178" w:rsidRPr="007E401A" w:rsidRDefault="00EB2178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3785F0DC" w14:textId="210F9B4A" w:rsidR="00EB2178" w:rsidRPr="00BC74D3" w:rsidRDefault="00E53F3F" w:rsidP="00BC74D3">
            <w:pPr>
              <w:pStyle w:val="Lijstalinea"/>
              <w:numPr>
                <w:ilvl w:val="0"/>
                <w:numId w:val="7"/>
              </w:numPr>
              <w:jc w:val="left"/>
              <w:rPr>
                <w:rFonts w:ascii="Verdana" w:hAnsi="Verdana"/>
              </w:rPr>
            </w:pPr>
            <w:r w:rsidRPr="00BC74D3">
              <w:rPr>
                <w:rFonts w:ascii="Verdana" w:hAnsi="Verdana"/>
              </w:rPr>
              <w:t>Hybride IT-omgeving (on-</w:t>
            </w:r>
            <w:proofErr w:type="spellStart"/>
            <w:r w:rsidRPr="00BC74D3">
              <w:rPr>
                <w:rFonts w:ascii="Verdana" w:hAnsi="Verdana"/>
              </w:rPr>
              <w:t>premise</w:t>
            </w:r>
            <w:proofErr w:type="spellEnd"/>
            <w:r w:rsidRPr="00BC74D3">
              <w:rPr>
                <w:rFonts w:ascii="Verdana" w:hAnsi="Verdana"/>
              </w:rPr>
              <w:t>/cloud).</w:t>
            </w:r>
          </w:p>
        </w:tc>
      </w:tr>
      <w:tr w:rsidR="00EB2178" w:rsidRPr="0002201C" w14:paraId="5F165094" w14:textId="77777777" w:rsidTr="00FF2857">
        <w:trPr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513732A2" w14:textId="5D60EB4C" w:rsidR="00EB2178" w:rsidRPr="007E401A" w:rsidRDefault="00EB2178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lastRenderedPageBreak/>
              <w:t>Referentie voldoet aan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4DF1AAF8" w14:textId="6A2FB40C" w:rsidR="00EB2178" w:rsidRPr="007E401A" w:rsidRDefault="00EB2178" w:rsidP="00FB4A21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4B38DA2A" w14:textId="7D82F0B1" w:rsidR="00EB2178" w:rsidRPr="00BC74D3" w:rsidRDefault="00702742" w:rsidP="00BC74D3">
            <w:pPr>
              <w:pStyle w:val="Lijstalinea"/>
              <w:numPr>
                <w:ilvl w:val="0"/>
                <w:numId w:val="7"/>
              </w:numPr>
              <w:jc w:val="left"/>
              <w:rPr>
                <w:rFonts w:ascii="Calibri" w:hAnsi="Calibri" w:cs="Calibri"/>
                <w:color w:val="000000"/>
                <w:sz w:val="22"/>
              </w:rPr>
            </w:pPr>
            <w:r w:rsidRPr="00AD4F4F">
              <w:t>Microsoft 365/</w:t>
            </w:r>
            <w:proofErr w:type="spellStart"/>
            <w:r w:rsidRPr="00AD4F4F">
              <w:t>Azure</w:t>
            </w:r>
            <w:proofErr w:type="spellEnd"/>
            <w:r w:rsidR="00BC74D3">
              <w:t>.</w:t>
            </w:r>
          </w:p>
        </w:tc>
      </w:tr>
      <w:tr w:rsidR="00BC74D3" w:rsidRPr="0002201C" w14:paraId="0CE556AA" w14:textId="77777777" w:rsidTr="00FF2857">
        <w:trPr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296A0686" w14:textId="6286180C" w:rsidR="00BC74D3" w:rsidRPr="007E401A" w:rsidRDefault="00BC74D3" w:rsidP="00BC74D3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Referentie voldoet aan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63891DA4" w14:textId="4D556803" w:rsidR="00BC74D3" w:rsidRPr="007E401A" w:rsidRDefault="00BC74D3" w:rsidP="00BC74D3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1E430A0D" w14:textId="2358B23C" w:rsidR="00BC74D3" w:rsidRPr="00AD4F4F" w:rsidRDefault="00BC74D3" w:rsidP="00BC74D3">
            <w:pPr>
              <w:pStyle w:val="Lijstalinea"/>
              <w:numPr>
                <w:ilvl w:val="0"/>
                <w:numId w:val="7"/>
              </w:numPr>
              <w:jc w:val="left"/>
            </w:pPr>
            <w:r w:rsidRPr="00AD4F4F">
              <w:t xml:space="preserve">Microsoft </w:t>
            </w:r>
            <w:proofErr w:type="spellStart"/>
            <w:r w:rsidRPr="00AD4F4F">
              <w:t>Sentinel</w:t>
            </w:r>
            <w:proofErr w:type="spellEnd"/>
            <w:r w:rsidRPr="00AD4F4F">
              <w:t xml:space="preserve"> en/of </w:t>
            </w:r>
            <w:proofErr w:type="spellStart"/>
            <w:r w:rsidRPr="00AD4F4F">
              <w:t>Defender</w:t>
            </w:r>
            <w:proofErr w:type="spellEnd"/>
            <w:r>
              <w:t>.</w:t>
            </w:r>
          </w:p>
        </w:tc>
      </w:tr>
      <w:tr w:rsidR="00BC74D3" w:rsidRPr="0002201C" w14:paraId="22D5FC55" w14:textId="77777777" w:rsidTr="00FF2857">
        <w:trPr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6A8E7E7F" w14:textId="3D6F80FD" w:rsidR="00BC74D3" w:rsidRPr="007E401A" w:rsidRDefault="00BC74D3" w:rsidP="00BC74D3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Referentie voldoet aan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7797C352" w14:textId="79B4324A" w:rsidR="00BC74D3" w:rsidRPr="007E401A" w:rsidRDefault="00BC74D3" w:rsidP="00BC74D3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142D244B" w14:textId="1CBA6C0F" w:rsidR="00BC74D3" w:rsidRPr="00AD4F4F" w:rsidRDefault="00BC74D3" w:rsidP="00BC74D3">
            <w:pPr>
              <w:pStyle w:val="Lijstalinea"/>
              <w:numPr>
                <w:ilvl w:val="0"/>
                <w:numId w:val="7"/>
              </w:numPr>
              <w:jc w:val="left"/>
            </w:pPr>
            <w:r w:rsidRPr="00AD4F4F">
              <w:t>Integratie van meerdere verschillende logbronnen</w:t>
            </w:r>
            <w:r>
              <w:t>.</w:t>
            </w:r>
          </w:p>
        </w:tc>
      </w:tr>
      <w:tr w:rsidR="00BC74D3" w:rsidRPr="0002201C" w14:paraId="67980031" w14:textId="77777777" w:rsidTr="00FF2857">
        <w:trPr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12365F69" w14:textId="5BD32EFF" w:rsidR="00BC74D3" w:rsidRPr="007E401A" w:rsidRDefault="00BC74D3" w:rsidP="00BC74D3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Referentie voldoet aan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4AF6EAC1" w14:textId="4FBEC5F3" w:rsidR="00BC74D3" w:rsidRPr="007E401A" w:rsidRDefault="00BC74D3" w:rsidP="00BC74D3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7D98BD02" w14:textId="36D04122" w:rsidR="00BC74D3" w:rsidRPr="00AD4F4F" w:rsidRDefault="00BC74D3" w:rsidP="00BC74D3">
            <w:pPr>
              <w:pStyle w:val="Lijstalinea"/>
              <w:numPr>
                <w:ilvl w:val="0"/>
                <w:numId w:val="7"/>
              </w:numPr>
              <w:jc w:val="left"/>
            </w:pPr>
            <w:r w:rsidRPr="00AD4F4F">
              <w:t xml:space="preserve">Integratie van </w:t>
            </w:r>
            <w:proofErr w:type="spellStart"/>
            <w:r w:rsidRPr="00AD4F4F">
              <w:t>identity</w:t>
            </w:r>
            <w:proofErr w:type="spellEnd"/>
            <w:r w:rsidRPr="00AD4F4F">
              <w:t>- en netwerkcomponenten</w:t>
            </w:r>
            <w:r>
              <w:t>.</w:t>
            </w:r>
          </w:p>
        </w:tc>
      </w:tr>
      <w:tr w:rsidR="00BC74D3" w:rsidRPr="0002201C" w14:paraId="54B7E376" w14:textId="77777777" w:rsidTr="00FF2857">
        <w:trPr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5AB3C228" w14:textId="7DA6D9EC" w:rsidR="00BC74D3" w:rsidRPr="007E401A" w:rsidRDefault="00BC74D3" w:rsidP="00BC74D3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Referentie voldoet aan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3D2C4D93" w14:textId="05032D3F" w:rsidR="00BC74D3" w:rsidRPr="007E401A" w:rsidRDefault="00BC74D3" w:rsidP="00BC74D3">
            <w:pPr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Ja/Nee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67A8E075" w14:textId="6E5F8C57" w:rsidR="00BC74D3" w:rsidRPr="00AD4F4F" w:rsidRDefault="00BC74D3" w:rsidP="00BC74D3">
            <w:pPr>
              <w:pStyle w:val="Lijstalinea"/>
              <w:numPr>
                <w:ilvl w:val="0"/>
                <w:numId w:val="7"/>
              </w:numPr>
              <w:jc w:val="left"/>
            </w:pPr>
            <w:r w:rsidRPr="00AD4F4F">
              <w:t>Aansluiting van bedrijfskritische systemen</w:t>
            </w:r>
            <w:r>
              <w:t>.</w:t>
            </w:r>
          </w:p>
        </w:tc>
      </w:tr>
      <w:tr w:rsidR="00BC74D3" w:rsidRPr="0002201C" w14:paraId="366D381F" w14:textId="77777777" w:rsidTr="00FF2857">
        <w:trPr>
          <w:trHeight w:val="2052"/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6897766A" w14:textId="77777777" w:rsidR="00BC74D3" w:rsidRPr="007E401A" w:rsidRDefault="00BC74D3" w:rsidP="00BC74D3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Toelichting voldoen aan </w:t>
            </w:r>
            <w:r>
              <w:rPr>
                <w:rFonts w:ascii="Verdana" w:hAnsi="Verdana"/>
              </w:rPr>
              <w:t>referentie</w:t>
            </w:r>
            <w:r w:rsidRPr="007E401A">
              <w:rPr>
                <w:rFonts w:ascii="Verdana" w:hAnsi="Verdana"/>
              </w:rPr>
              <w:t xml:space="preserve"> (max 250 woorden)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15A6ADFB" w14:textId="77777777" w:rsidR="00BC74D3" w:rsidRPr="007E401A" w:rsidRDefault="00BC74D3" w:rsidP="00BC74D3">
            <w:pPr>
              <w:jc w:val="left"/>
              <w:rPr>
                <w:rFonts w:ascii="Verdana" w:hAnsi="Verdana"/>
              </w:rPr>
            </w:pPr>
          </w:p>
        </w:tc>
      </w:tr>
    </w:tbl>
    <w:p w14:paraId="2BFF5681" w14:textId="77777777" w:rsidR="00E764B0" w:rsidRDefault="00E764B0" w:rsidP="007E401A">
      <w:pPr>
        <w:rPr>
          <w:rFonts w:ascii="Verdana" w:hAnsi="Verdana"/>
        </w:rPr>
      </w:pPr>
    </w:p>
    <w:p w14:paraId="18CF4625" w14:textId="7542C186" w:rsidR="002359F3" w:rsidRPr="00ED163C" w:rsidRDefault="00ED163C" w:rsidP="00ED163C">
      <w:pPr>
        <w:pStyle w:val="Subkop"/>
      </w:pPr>
      <w:r w:rsidRPr="00ED163C">
        <w:t>Referentieformulier 3</w:t>
      </w: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840"/>
        <w:gridCol w:w="1322"/>
        <w:gridCol w:w="3922"/>
      </w:tblGrid>
      <w:tr w:rsidR="00D438E4" w:rsidRPr="004545D1" w14:paraId="6FB7967B" w14:textId="77777777" w:rsidTr="00ED163C">
        <w:trPr>
          <w:trHeight w:val="221"/>
          <w:jc w:val="center"/>
        </w:trPr>
        <w:tc>
          <w:tcPr>
            <w:tcW w:w="9067" w:type="dxa"/>
            <w:gridSpan w:val="5"/>
            <w:shd w:val="clear" w:color="auto" w:fill="411165"/>
            <w:vAlign w:val="center"/>
          </w:tcPr>
          <w:p w14:paraId="37E81A79" w14:textId="77777777" w:rsidR="00ED163C" w:rsidRDefault="00ED163C" w:rsidP="00ED163C">
            <w:pPr>
              <w:shd w:val="clear" w:color="auto" w:fill="411165"/>
              <w:jc w:val="center"/>
              <w:rPr>
                <w:rFonts w:ascii="Verdana" w:hAnsi="Verdana" w:cs="Tahoma"/>
                <w:b/>
                <w:color w:val="FFFFFF" w:themeColor="background1"/>
              </w:rPr>
            </w:pPr>
          </w:p>
          <w:p w14:paraId="326B1BD2" w14:textId="77777777" w:rsidR="00D438E4" w:rsidRDefault="00D438E4" w:rsidP="00ED163C">
            <w:pPr>
              <w:shd w:val="clear" w:color="auto" w:fill="411165"/>
              <w:jc w:val="center"/>
              <w:rPr>
                <w:rFonts w:ascii="Verdana" w:hAnsi="Verdana" w:cs="Tahoma"/>
                <w:b/>
                <w:color w:val="FFFFFF" w:themeColor="background1"/>
              </w:rPr>
            </w:pPr>
            <w:r w:rsidRPr="00ED163C">
              <w:rPr>
                <w:rFonts w:ascii="Verdana" w:hAnsi="Verdana" w:cs="Tahoma"/>
                <w:b/>
                <w:color w:val="FFFFFF" w:themeColor="background1"/>
              </w:rPr>
              <w:t>Selectiecriterium 3: Ervaring met scholing en adoptie van een organisatie</w:t>
            </w:r>
          </w:p>
          <w:p w14:paraId="3DF80A80" w14:textId="743888E1" w:rsidR="00ED163C" w:rsidRPr="00DB67D3" w:rsidRDefault="00ED163C" w:rsidP="00ED163C">
            <w:pPr>
              <w:shd w:val="clear" w:color="auto" w:fill="411165"/>
              <w:jc w:val="center"/>
              <w:rPr>
                <w:b/>
                <w:color w:val="0F4761"/>
                <w:sz w:val="24"/>
                <w:szCs w:val="36"/>
              </w:rPr>
            </w:pPr>
          </w:p>
        </w:tc>
      </w:tr>
      <w:tr w:rsidR="00D438E4" w:rsidRPr="0002201C" w14:paraId="43CE9975" w14:textId="77777777" w:rsidTr="00FF2857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11906184" w14:textId="0104D1B9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1.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6AF9B9B3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Projectnaam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09560370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</w:p>
        </w:tc>
      </w:tr>
      <w:tr w:rsidR="00D438E4" w:rsidRPr="0002201C" w14:paraId="49C6FF07" w14:textId="77777777" w:rsidTr="00FF2857">
        <w:trPr>
          <w:jc w:val="center"/>
        </w:trPr>
        <w:tc>
          <w:tcPr>
            <w:tcW w:w="843" w:type="dxa"/>
            <w:vMerge w:val="restart"/>
            <w:shd w:val="clear" w:color="auto" w:fill="FFFFFF" w:themeFill="background1"/>
          </w:tcPr>
          <w:p w14:paraId="67E1F910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FFFFFF" w:themeFill="background1"/>
          </w:tcPr>
          <w:p w14:paraId="631CD9AA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Opdrachtgever</w:t>
            </w: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64D73C73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Naam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303704FC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</w:p>
        </w:tc>
      </w:tr>
      <w:tr w:rsidR="00D438E4" w:rsidRPr="0002201C" w14:paraId="05D7B995" w14:textId="77777777" w:rsidTr="00FF2857">
        <w:trPr>
          <w:jc w:val="center"/>
        </w:trPr>
        <w:tc>
          <w:tcPr>
            <w:tcW w:w="843" w:type="dxa"/>
            <w:vMerge/>
            <w:vAlign w:val="center"/>
          </w:tcPr>
          <w:p w14:paraId="72329452" w14:textId="77777777" w:rsidR="00D438E4" w:rsidRPr="007E401A" w:rsidRDefault="00D438E4" w:rsidP="00FF2857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1970F365" w14:textId="77777777" w:rsidR="00D438E4" w:rsidRPr="007E401A" w:rsidRDefault="00D438E4" w:rsidP="00FF2857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1D3628DC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Contactpersoon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41CA381E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</w:p>
        </w:tc>
      </w:tr>
      <w:tr w:rsidR="00D438E4" w:rsidRPr="0002201C" w14:paraId="286E36F1" w14:textId="77777777" w:rsidTr="00FF2857">
        <w:trPr>
          <w:jc w:val="center"/>
        </w:trPr>
        <w:tc>
          <w:tcPr>
            <w:tcW w:w="843" w:type="dxa"/>
            <w:vMerge/>
            <w:vAlign w:val="center"/>
          </w:tcPr>
          <w:p w14:paraId="3FF74512" w14:textId="77777777" w:rsidR="00D438E4" w:rsidRPr="007E401A" w:rsidRDefault="00D438E4" w:rsidP="00FF2857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0C21A95F" w14:textId="77777777" w:rsidR="00D438E4" w:rsidRPr="007E401A" w:rsidRDefault="00D438E4" w:rsidP="00FF2857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026B4F39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Functie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69CAE98A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</w:p>
        </w:tc>
      </w:tr>
      <w:tr w:rsidR="00D438E4" w:rsidRPr="0002201C" w14:paraId="0EA37C5E" w14:textId="77777777" w:rsidTr="00FF2857">
        <w:trPr>
          <w:jc w:val="center"/>
        </w:trPr>
        <w:tc>
          <w:tcPr>
            <w:tcW w:w="843" w:type="dxa"/>
            <w:vMerge/>
            <w:vAlign w:val="center"/>
          </w:tcPr>
          <w:p w14:paraId="273E83EF" w14:textId="77777777" w:rsidR="00D438E4" w:rsidRPr="007E401A" w:rsidRDefault="00D438E4" w:rsidP="00FF2857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24582D23" w14:textId="77777777" w:rsidR="00D438E4" w:rsidRPr="007E401A" w:rsidRDefault="00D438E4" w:rsidP="00FF2857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65C84BDD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Telefoonnummer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5013474F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</w:p>
        </w:tc>
      </w:tr>
      <w:tr w:rsidR="00D438E4" w:rsidRPr="0002201C" w14:paraId="179F8BBC" w14:textId="77777777" w:rsidTr="00FF2857">
        <w:trPr>
          <w:jc w:val="center"/>
        </w:trPr>
        <w:tc>
          <w:tcPr>
            <w:tcW w:w="843" w:type="dxa"/>
            <w:vMerge/>
            <w:vAlign w:val="center"/>
          </w:tcPr>
          <w:p w14:paraId="30E6CD62" w14:textId="77777777" w:rsidR="00D438E4" w:rsidRPr="007E401A" w:rsidRDefault="00D438E4" w:rsidP="00FF2857">
            <w:pPr>
              <w:rPr>
                <w:rFonts w:ascii="Verdana" w:hAnsi="Verdana"/>
              </w:rPr>
            </w:pPr>
          </w:p>
        </w:tc>
        <w:tc>
          <w:tcPr>
            <w:tcW w:w="2140" w:type="dxa"/>
            <w:vMerge/>
            <w:vAlign w:val="center"/>
          </w:tcPr>
          <w:p w14:paraId="2161FB06" w14:textId="77777777" w:rsidR="00D438E4" w:rsidRPr="007E401A" w:rsidRDefault="00D438E4" w:rsidP="00FF2857">
            <w:pPr>
              <w:rPr>
                <w:rFonts w:ascii="Verdana" w:hAnsi="Verdana"/>
              </w:rPr>
            </w:pP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46E7E787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Emailadres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49A9F16C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</w:p>
        </w:tc>
      </w:tr>
      <w:tr w:rsidR="00D438E4" w:rsidRPr="0002201C" w14:paraId="202B604A" w14:textId="77777777" w:rsidTr="00FF2857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5EC07A6B" w14:textId="30EE4ED2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4.</w:t>
            </w:r>
          </w:p>
        </w:tc>
        <w:tc>
          <w:tcPr>
            <w:tcW w:w="2140" w:type="dxa"/>
            <w:shd w:val="clear" w:color="auto" w:fill="FFFFFF" w:themeFill="background1"/>
          </w:tcPr>
          <w:p w14:paraId="192553E2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Inschrijver bevestigt hierbij dat de referentie voldoet aan de genoemde minimale eisen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480FC5FD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proofErr w:type="gramStart"/>
            <w:r w:rsidRPr="007E401A">
              <w:rPr>
                <w:rFonts w:ascii="Verdana" w:hAnsi="Verdana"/>
              </w:rPr>
              <w:t>Ja /</w:t>
            </w:r>
            <w:proofErr w:type="gramEnd"/>
            <w:r w:rsidRPr="007E401A">
              <w:rPr>
                <w:rFonts w:ascii="Verdana" w:hAnsi="Verdana"/>
              </w:rPr>
              <w:t xml:space="preserve"> Nee</w:t>
            </w:r>
          </w:p>
        </w:tc>
      </w:tr>
      <w:tr w:rsidR="00D438E4" w:rsidRPr="0002201C" w14:paraId="5FBAAA58" w14:textId="77777777" w:rsidTr="00FF2857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3B19C782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5.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67078AC9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Datum</w:t>
            </w: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27642294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proofErr w:type="gramStart"/>
            <w:r w:rsidRPr="007E401A">
              <w:rPr>
                <w:rFonts w:ascii="Verdana" w:hAnsi="Verdana"/>
              </w:rPr>
              <w:t>Begin en eind datum</w:t>
            </w:r>
            <w:proofErr w:type="gramEnd"/>
            <w:r w:rsidRPr="007E401A">
              <w:rPr>
                <w:rFonts w:ascii="Verdana" w:hAnsi="Verdana"/>
              </w:rPr>
              <w:t xml:space="preserve"> of afronding project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478F4E46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</w:p>
        </w:tc>
      </w:tr>
      <w:tr w:rsidR="00D438E4" w:rsidRPr="0002201C" w14:paraId="56BED888" w14:textId="77777777" w:rsidTr="00FF2857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1725E6C9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6.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24136751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Waarde excl. BTW</w:t>
            </w:r>
          </w:p>
        </w:tc>
        <w:tc>
          <w:tcPr>
            <w:tcW w:w="2162" w:type="dxa"/>
            <w:gridSpan w:val="2"/>
            <w:shd w:val="clear" w:color="auto" w:fill="FFFFFF" w:themeFill="background1"/>
            <w:vAlign w:val="center"/>
          </w:tcPr>
          <w:p w14:paraId="176F4E0B" w14:textId="41529300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In euro’s</w:t>
            </w:r>
          </w:p>
        </w:tc>
        <w:tc>
          <w:tcPr>
            <w:tcW w:w="3922" w:type="dxa"/>
            <w:shd w:val="clear" w:color="auto" w:fill="FFFFFF" w:themeFill="background1"/>
            <w:vAlign w:val="center"/>
          </w:tcPr>
          <w:p w14:paraId="2411B7A4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</w:p>
        </w:tc>
      </w:tr>
      <w:tr w:rsidR="00D438E4" w:rsidRPr="0002201C" w14:paraId="1777E702" w14:textId="77777777" w:rsidTr="00FF2857">
        <w:trPr>
          <w:jc w:val="center"/>
        </w:trPr>
        <w:tc>
          <w:tcPr>
            <w:tcW w:w="843" w:type="dxa"/>
            <w:shd w:val="clear" w:color="auto" w:fill="FFFFFF" w:themeFill="background1"/>
            <w:vAlign w:val="center"/>
          </w:tcPr>
          <w:p w14:paraId="7285BDF5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7.</w:t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0FD55711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0679F2C8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Indien sprake was van een combinatie of van onderaannemers, hier graag vermelden:</w:t>
            </w:r>
          </w:p>
          <w:p w14:paraId="0F63A0B3" w14:textId="77777777" w:rsidR="00D438E4" w:rsidRPr="007E401A" w:rsidRDefault="00D438E4" w:rsidP="00FB4A21">
            <w:pPr>
              <w:pStyle w:val="Lijstalinea"/>
              <w:numPr>
                <w:ilvl w:val="0"/>
                <w:numId w:val="1"/>
              </w:numPr>
              <w:jc w:val="left"/>
              <w:rPr>
                <w:rFonts w:ascii="Verdana" w:hAnsi="Verdana"/>
              </w:rPr>
            </w:pPr>
            <w:proofErr w:type="gramStart"/>
            <w:r w:rsidRPr="007E401A">
              <w:rPr>
                <w:rFonts w:ascii="Verdana" w:hAnsi="Verdana"/>
              </w:rPr>
              <w:t>de</w:t>
            </w:r>
            <w:proofErr w:type="gramEnd"/>
            <w:r w:rsidRPr="007E401A">
              <w:rPr>
                <w:rFonts w:ascii="Verdana" w:hAnsi="Verdana"/>
              </w:rPr>
              <w:t xml:space="preserve"> naam van de evt. partners;</w:t>
            </w:r>
          </w:p>
          <w:p w14:paraId="7C18B5C9" w14:textId="77777777" w:rsidR="00D438E4" w:rsidRPr="007E401A" w:rsidRDefault="00D438E4" w:rsidP="00FB4A21">
            <w:pPr>
              <w:pStyle w:val="Lijstalinea"/>
              <w:numPr>
                <w:ilvl w:val="0"/>
                <w:numId w:val="1"/>
              </w:numPr>
              <w:jc w:val="left"/>
              <w:rPr>
                <w:rFonts w:ascii="Verdana" w:hAnsi="Verdana"/>
              </w:rPr>
            </w:pPr>
            <w:proofErr w:type="gramStart"/>
            <w:r w:rsidRPr="007E401A">
              <w:rPr>
                <w:rFonts w:ascii="Verdana" w:hAnsi="Verdana"/>
              </w:rPr>
              <w:t>wie</w:t>
            </w:r>
            <w:proofErr w:type="gramEnd"/>
            <w:r w:rsidRPr="007E401A">
              <w:rPr>
                <w:rFonts w:ascii="Verdana" w:hAnsi="Verdana"/>
              </w:rPr>
              <w:t xml:space="preserve"> welk aandeel verzorgde; en</w:t>
            </w:r>
          </w:p>
          <w:p w14:paraId="5B02DA27" w14:textId="77777777" w:rsidR="00D438E4" w:rsidRPr="007E401A" w:rsidRDefault="00D438E4" w:rsidP="00FB4A21">
            <w:pPr>
              <w:pStyle w:val="Lijstalinea"/>
              <w:numPr>
                <w:ilvl w:val="0"/>
                <w:numId w:val="1"/>
              </w:numPr>
              <w:jc w:val="left"/>
              <w:rPr>
                <w:rFonts w:ascii="Verdana" w:hAnsi="Verdana"/>
                <w:b/>
              </w:rPr>
            </w:pPr>
            <w:proofErr w:type="gramStart"/>
            <w:r w:rsidRPr="007E401A">
              <w:rPr>
                <w:rFonts w:ascii="Verdana" w:hAnsi="Verdana"/>
              </w:rPr>
              <w:t>wie</w:t>
            </w:r>
            <w:proofErr w:type="gramEnd"/>
            <w:r w:rsidRPr="007E401A">
              <w:rPr>
                <w:rFonts w:ascii="Verdana" w:hAnsi="Verdana"/>
              </w:rPr>
              <w:t xml:space="preserve"> de leiding had.</w:t>
            </w:r>
          </w:p>
        </w:tc>
      </w:tr>
      <w:tr w:rsidR="00D438E4" w:rsidRPr="0002201C" w14:paraId="280C8CD3" w14:textId="77777777" w:rsidTr="00FF2857">
        <w:trPr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5C686101" w14:textId="17DE3BA2" w:rsidR="00D438E4" w:rsidRPr="007E401A" w:rsidRDefault="00D438E4" w:rsidP="00FF2857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Referentie voldoet aan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5A365BDD" w14:textId="77777777" w:rsidR="00D438E4" w:rsidRPr="007E401A" w:rsidRDefault="00D438E4" w:rsidP="00FB4A21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Ja/Nee 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726F0480" w14:textId="4BFF9DCE" w:rsidR="00D438E4" w:rsidRPr="00A01A19" w:rsidRDefault="004D1BF6" w:rsidP="00A01A19">
            <w:pPr>
              <w:pStyle w:val="Lijstalinea"/>
              <w:numPr>
                <w:ilvl w:val="0"/>
                <w:numId w:val="10"/>
              </w:numPr>
              <w:jc w:val="left"/>
              <w:rPr>
                <w:rFonts w:ascii="Verdana" w:hAnsi="Verdana"/>
              </w:rPr>
            </w:pPr>
            <w:r w:rsidRPr="00A01A19">
              <w:rPr>
                <w:rFonts w:ascii="Verdana" w:hAnsi="Verdana"/>
              </w:rPr>
              <w:t>24/7 monitoring</w:t>
            </w:r>
          </w:p>
        </w:tc>
      </w:tr>
      <w:tr w:rsidR="002E1BA8" w:rsidRPr="0002201C" w14:paraId="26970770" w14:textId="77777777" w:rsidTr="00FF2857">
        <w:trPr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0D084EC3" w14:textId="4D6232E6" w:rsidR="002E1BA8" w:rsidRPr="007E401A" w:rsidRDefault="002E1BA8" w:rsidP="002E1BA8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Referentie voldoet aan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12C23761" w14:textId="4B476DD5" w:rsidR="002E1BA8" w:rsidRPr="007E401A" w:rsidRDefault="002E1BA8" w:rsidP="002E1BA8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Ja/Nee 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3FD341FB" w14:textId="5A23BE7E" w:rsidR="002E1BA8" w:rsidRPr="00A01A19" w:rsidRDefault="002E1BA8" w:rsidP="002E1BA8">
            <w:pPr>
              <w:pStyle w:val="Geenafstand"/>
              <w:numPr>
                <w:ilvl w:val="0"/>
                <w:numId w:val="10"/>
              </w:numPr>
              <w:jc w:val="both"/>
              <w:rPr>
                <w:rFonts w:ascii="Verdana" w:hAnsi="Verdana"/>
                <w:szCs w:val="18"/>
              </w:rPr>
            </w:pPr>
            <w:r w:rsidRPr="00F6523D">
              <w:rPr>
                <w:rFonts w:ascii="Verdana" w:hAnsi="Verdana"/>
                <w:szCs w:val="18"/>
              </w:rPr>
              <w:t xml:space="preserve">Detectie en analyse van security-events; </w:t>
            </w:r>
          </w:p>
        </w:tc>
      </w:tr>
      <w:tr w:rsidR="002E1BA8" w:rsidRPr="0002201C" w14:paraId="0A9AEE69" w14:textId="77777777" w:rsidTr="00FF2857">
        <w:trPr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02679217" w14:textId="185DDDBF" w:rsidR="002E1BA8" w:rsidRPr="007E401A" w:rsidRDefault="002E1BA8" w:rsidP="002E1BA8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Referentie voldoet aan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5A5C40C4" w14:textId="6410A155" w:rsidR="002E1BA8" w:rsidRPr="007E401A" w:rsidRDefault="002E1BA8" w:rsidP="002E1BA8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Ja/Nee 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202D72D4" w14:textId="43E24FBB" w:rsidR="002E1BA8" w:rsidRPr="00F6523D" w:rsidRDefault="002E1BA8" w:rsidP="002E1BA8">
            <w:pPr>
              <w:pStyle w:val="Geenafstand"/>
              <w:numPr>
                <w:ilvl w:val="0"/>
                <w:numId w:val="10"/>
              </w:numPr>
              <w:jc w:val="both"/>
              <w:rPr>
                <w:rFonts w:ascii="Verdana" w:hAnsi="Verdana"/>
                <w:szCs w:val="18"/>
              </w:rPr>
            </w:pPr>
            <w:r>
              <w:rPr>
                <w:rFonts w:ascii="Verdana" w:hAnsi="Verdana"/>
                <w:szCs w:val="18"/>
              </w:rPr>
              <w:t>Triage.</w:t>
            </w:r>
          </w:p>
        </w:tc>
      </w:tr>
      <w:tr w:rsidR="002E1BA8" w:rsidRPr="0002201C" w14:paraId="169240BC" w14:textId="77777777" w:rsidTr="00FF2857">
        <w:trPr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62B1FBDE" w14:textId="367F741E" w:rsidR="002E1BA8" w:rsidRPr="007E401A" w:rsidRDefault="002E1BA8" w:rsidP="002E1BA8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>Referentie voldoet aan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6118623E" w14:textId="5296795D" w:rsidR="002E1BA8" w:rsidRPr="007E401A" w:rsidRDefault="002E1BA8" w:rsidP="002E1BA8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Ja/Nee 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7F7DC241" w14:textId="391F8EE7" w:rsidR="002E1BA8" w:rsidRDefault="002E1BA8" w:rsidP="002E1BA8">
            <w:pPr>
              <w:pStyle w:val="Geenafstand"/>
              <w:numPr>
                <w:ilvl w:val="0"/>
                <w:numId w:val="10"/>
              </w:numPr>
              <w:jc w:val="both"/>
              <w:rPr>
                <w:rFonts w:ascii="Verdana" w:hAnsi="Verdana"/>
                <w:szCs w:val="18"/>
              </w:rPr>
            </w:pPr>
            <w:proofErr w:type="gramStart"/>
            <w:r w:rsidRPr="00F6523D">
              <w:rPr>
                <w:rFonts w:ascii="Verdana" w:hAnsi="Verdana"/>
                <w:szCs w:val="18"/>
              </w:rPr>
              <w:t>incidentopvolging</w:t>
            </w:r>
            <w:proofErr w:type="gramEnd"/>
            <w:r w:rsidRPr="00F6523D">
              <w:rPr>
                <w:rFonts w:ascii="Verdana" w:hAnsi="Verdana"/>
                <w:szCs w:val="18"/>
              </w:rPr>
              <w:t xml:space="preserve"> en escalatie</w:t>
            </w:r>
            <w:r>
              <w:rPr>
                <w:rFonts w:ascii="Verdana" w:hAnsi="Verdana"/>
                <w:szCs w:val="18"/>
              </w:rPr>
              <w:t>.</w:t>
            </w:r>
          </w:p>
        </w:tc>
      </w:tr>
      <w:tr w:rsidR="002E1BA8" w:rsidRPr="0002201C" w14:paraId="73669163" w14:textId="77777777" w:rsidTr="00FF2857">
        <w:trPr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6E2222F3" w14:textId="32891D4B" w:rsidR="002E1BA8" w:rsidRPr="007E401A" w:rsidRDefault="002E1BA8" w:rsidP="002E1BA8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lastRenderedPageBreak/>
              <w:t>Referentie voldoet aan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14:paraId="2EA3AF47" w14:textId="5135961E" w:rsidR="002E1BA8" w:rsidRPr="007E401A" w:rsidRDefault="002E1BA8" w:rsidP="002E1BA8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Ja/Nee </w:t>
            </w:r>
          </w:p>
        </w:tc>
        <w:tc>
          <w:tcPr>
            <w:tcW w:w="5244" w:type="dxa"/>
            <w:gridSpan w:val="2"/>
            <w:shd w:val="clear" w:color="auto" w:fill="FFFFFF" w:themeFill="background1"/>
            <w:vAlign w:val="center"/>
          </w:tcPr>
          <w:p w14:paraId="5887F8F4" w14:textId="20E94581" w:rsidR="002E1BA8" w:rsidRPr="00F6523D" w:rsidRDefault="002E1BA8" w:rsidP="002E1BA8">
            <w:pPr>
              <w:pStyle w:val="Geenafstand"/>
              <w:numPr>
                <w:ilvl w:val="0"/>
                <w:numId w:val="10"/>
              </w:numPr>
              <w:jc w:val="both"/>
              <w:rPr>
                <w:rFonts w:ascii="Verdana" w:hAnsi="Verdana"/>
                <w:szCs w:val="18"/>
              </w:rPr>
            </w:pPr>
            <w:r>
              <w:rPr>
                <w:rFonts w:ascii="Verdana" w:hAnsi="Verdana"/>
                <w:szCs w:val="18"/>
              </w:rPr>
              <w:t>A</w:t>
            </w:r>
            <w:r w:rsidRPr="00F6523D">
              <w:rPr>
                <w:rFonts w:ascii="Verdana" w:hAnsi="Verdana"/>
                <w:szCs w:val="18"/>
              </w:rPr>
              <w:t>dvisering over verbetering van de informatiebeveiliging</w:t>
            </w:r>
          </w:p>
        </w:tc>
      </w:tr>
      <w:tr w:rsidR="002E1BA8" w:rsidRPr="0002201C" w14:paraId="133BD159" w14:textId="77777777" w:rsidTr="00FF2857">
        <w:trPr>
          <w:trHeight w:val="2052"/>
          <w:jc w:val="center"/>
        </w:trPr>
        <w:tc>
          <w:tcPr>
            <w:tcW w:w="2983" w:type="dxa"/>
            <w:gridSpan w:val="2"/>
            <w:shd w:val="clear" w:color="auto" w:fill="FFFFFF" w:themeFill="background1"/>
            <w:vAlign w:val="center"/>
          </w:tcPr>
          <w:p w14:paraId="358041B4" w14:textId="77777777" w:rsidR="002E1BA8" w:rsidRPr="007E401A" w:rsidRDefault="002E1BA8" w:rsidP="002E1BA8">
            <w:pPr>
              <w:jc w:val="left"/>
              <w:rPr>
                <w:rFonts w:ascii="Verdana" w:hAnsi="Verdana"/>
              </w:rPr>
            </w:pPr>
            <w:r w:rsidRPr="007E401A">
              <w:rPr>
                <w:rFonts w:ascii="Verdana" w:hAnsi="Verdana"/>
              </w:rPr>
              <w:t xml:space="preserve">Toelichting voldoen aan </w:t>
            </w:r>
            <w:r>
              <w:rPr>
                <w:rFonts w:ascii="Verdana" w:hAnsi="Verdana"/>
              </w:rPr>
              <w:t>referentie</w:t>
            </w:r>
            <w:r w:rsidRPr="007E401A">
              <w:rPr>
                <w:rFonts w:ascii="Verdana" w:hAnsi="Verdana"/>
              </w:rPr>
              <w:t xml:space="preserve"> (max 250 woorden)</w:t>
            </w:r>
          </w:p>
        </w:tc>
        <w:tc>
          <w:tcPr>
            <w:tcW w:w="6084" w:type="dxa"/>
            <w:gridSpan w:val="3"/>
            <w:shd w:val="clear" w:color="auto" w:fill="FFFFFF" w:themeFill="background1"/>
            <w:vAlign w:val="center"/>
          </w:tcPr>
          <w:p w14:paraId="146574BA" w14:textId="77777777" w:rsidR="002E1BA8" w:rsidRPr="007E401A" w:rsidRDefault="002E1BA8" w:rsidP="002E1BA8">
            <w:pPr>
              <w:jc w:val="left"/>
              <w:rPr>
                <w:rFonts w:ascii="Verdana" w:hAnsi="Verdana"/>
              </w:rPr>
            </w:pPr>
          </w:p>
        </w:tc>
      </w:tr>
    </w:tbl>
    <w:p w14:paraId="43BD059E" w14:textId="77777777" w:rsidR="002359F3" w:rsidRPr="00C14479" w:rsidRDefault="002359F3" w:rsidP="007E401A">
      <w:pPr>
        <w:rPr>
          <w:rFonts w:ascii="Verdana" w:hAnsi="Verdana"/>
        </w:rPr>
      </w:pPr>
    </w:p>
    <w:p w14:paraId="3C07B4C8" w14:textId="4E48D54B" w:rsidR="00CD5719" w:rsidRPr="009E01A7" w:rsidRDefault="009E01A7" w:rsidP="007E401A">
      <w:pPr>
        <w:rPr>
          <w:rFonts w:ascii="Verdana" w:hAnsi="Verdana"/>
        </w:rPr>
      </w:pPr>
      <w:r>
        <w:rPr>
          <w:rFonts w:ascii="Verdana" w:hAnsi="Verdana"/>
        </w:rPr>
        <w:t xml:space="preserve">Belangrijk! </w:t>
      </w:r>
      <w:r w:rsidR="00ED163C" w:rsidRPr="009E01A7">
        <w:rPr>
          <w:rFonts w:ascii="Verdana" w:hAnsi="Verdana"/>
        </w:rPr>
        <w:t xml:space="preserve">De selectiecommissie </w:t>
      </w:r>
      <w:r w:rsidR="00CD5719" w:rsidRPr="009E01A7">
        <w:rPr>
          <w:rFonts w:ascii="Verdana" w:hAnsi="Verdana"/>
        </w:rPr>
        <w:t xml:space="preserve">controleert uw toelichting. </w:t>
      </w:r>
      <w:proofErr w:type="gramStart"/>
      <w:r w:rsidR="00CD5719" w:rsidRPr="009E01A7">
        <w:rPr>
          <w:rFonts w:ascii="Verdana" w:hAnsi="Verdana"/>
        </w:rPr>
        <w:t>Indien</w:t>
      </w:r>
      <w:proofErr w:type="gramEnd"/>
      <w:r w:rsidR="00CD5719" w:rsidRPr="009E01A7">
        <w:rPr>
          <w:rFonts w:ascii="Verdana" w:hAnsi="Verdana"/>
        </w:rPr>
        <w:t xml:space="preserve"> uit uw toelichting naar oordeel van de beoordelingscommissie niet voldoende blijkt dat u aan het gestelde onderdeel kunt voldoen, kan de beoordelingscommissie beslissen u geen punten toe te kennen voor </w:t>
      </w:r>
      <w:r w:rsidR="003A2BEF" w:rsidRPr="009E01A7">
        <w:rPr>
          <w:rFonts w:ascii="Verdana" w:hAnsi="Verdana"/>
        </w:rPr>
        <w:t>één of meerdere van de</w:t>
      </w:r>
      <w:r w:rsidR="00CD5719" w:rsidRPr="009E01A7">
        <w:rPr>
          <w:rFonts w:ascii="Verdana" w:hAnsi="Verdana"/>
        </w:rPr>
        <w:t xml:space="preserve"> onderde</w:t>
      </w:r>
      <w:r w:rsidR="003A2BEF" w:rsidRPr="009E01A7">
        <w:rPr>
          <w:rFonts w:ascii="Verdana" w:hAnsi="Verdana"/>
        </w:rPr>
        <w:t>len</w:t>
      </w:r>
      <w:r w:rsidR="00CD5719" w:rsidRPr="009E01A7">
        <w:rPr>
          <w:rFonts w:ascii="Verdana" w:hAnsi="Verdana"/>
        </w:rPr>
        <w:t>.</w:t>
      </w:r>
    </w:p>
    <w:p w14:paraId="7B930CB7" w14:textId="3948C27C" w:rsidR="006E0D91" w:rsidRDefault="006E0D91" w:rsidP="007E401A">
      <w:pPr>
        <w:spacing w:after="160"/>
        <w:jc w:val="left"/>
        <w:rPr>
          <w:rFonts w:ascii="Verdana" w:hAnsi="Verdana"/>
          <w:color w:val="0F4761"/>
        </w:rPr>
      </w:pPr>
    </w:p>
    <w:p w14:paraId="35CB94D0" w14:textId="77777777" w:rsidR="006113E5" w:rsidRPr="009F15B1" w:rsidRDefault="006113E5" w:rsidP="006113E5">
      <w:pPr>
        <w:pStyle w:val="Subkop"/>
      </w:pPr>
      <w:r w:rsidRPr="008C5604">
        <w:t>Verklaring inschrijver</w:t>
      </w:r>
    </w:p>
    <w:p w14:paraId="5E18B612" w14:textId="77777777" w:rsidR="006113E5" w:rsidRDefault="006113E5" w:rsidP="006113E5">
      <w:pPr>
        <w:spacing w:line="312" w:lineRule="auto"/>
        <w:rPr>
          <w:rFonts w:ascii="Verdana" w:hAnsi="Verdana" w:cs="Tahoma"/>
        </w:rPr>
      </w:pPr>
      <w:r>
        <w:rPr>
          <w:rFonts w:ascii="Verdana" w:hAnsi="Verdana" w:cs="Tahoma"/>
        </w:rPr>
        <w:t>Inschrijver verklaart dat:</w:t>
      </w:r>
    </w:p>
    <w:p w14:paraId="25668E9B" w14:textId="7F67ECCB" w:rsidR="006113E5" w:rsidRPr="006113E5" w:rsidRDefault="006113E5" w:rsidP="006113E5">
      <w:pPr>
        <w:pStyle w:val="Lijstalinea"/>
        <w:numPr>
          <w:ilvl w:val="0"/>
          <w:numId w:val="5"/>
        </w:numPr>
        <w:spacing w:line="312" w:lineRule="auto"/>
        <w:rPr>
          <w:rFonts w:ascii="Verdana" w:hAnsi="Verdana" w:cs="Tahoma"/>
        </w:rPr>
      </w:pPr>
      <w:r>
        <w:rPr>
          <w:rFonts w:ascii="Verdana" w:hAnsi="Verdana" w:cs="Tahoma"/>
        </w:rPr>
        <w:t>De verstrekte informatie volledig en naar waarheid is ingevuld;</w:t>
      </w:r>
    </w:p>
    <w:p w14:paraId="3E6BCC87" w14:textId="2FE3E33B" w:rsidR="006113E5" w:rsidRDefault="006113E5" w:rsidP="006113E5">
      <w:pPr>
        <w:pStyle w:val="Lijstalinea"/>
        <w:numPr>
          <w:ilvl w:val="0"/>
          <w:numId w:val="5"/>
        </w:numPr>
        <w:spacing w:line="312" w:lineRule="auto"/>
        <w:rPr>
          <w:rFonts w:ascii="Verdana" w:hAnsi="Verdana" w:cs="Tahoma"/>
        </w:rPr>
      </w:pPr>
      <w:r w:rsidRPr="006113E5">
        <w:rPr>
          <w:rFonts w:ascii="Verdana" w:hAnsi="Verdana" w:cs="Tahoma"/>
        </w:rPr>
        <w:t>Aanbestedende dienst de opgegeven referent mag benaderen ter verificatie van de verstrekte informatie.</w:t>
      </w:r>
    </w:p>
    <w:p w14:paraId="5B5929ED" w14:textId="77777777" w:rsidR="003B00C8" w:rsidRPr="003B00C8" w:rsidRDefault="003B00C8" w:rsidP="003B00C8">
      <w:pPr>
        <w:spacing w:line="312" w:lineRule="auto"/>
        <w:rPr>
          <w:rFonts w:ascii="Verdana" w:hAnsi="Verdana" w:cs="Tahoma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3B00C8" w:rsidRPr="00577C6D" w14:paraId="322BFA28" w14:textId="77777777" w:rsidTr="001E6E90">
        <w:tc>
          <w:tcPr>
            <w:tcW w:w="9072" w:type="dxa"/>
            <w:gridSpan w:val="2"/>
            <w:shd w:val="clear" w:color="auto" w:fill="411165"/>
            <w:vAlign w:val="center"/>
          </w:tcPr>
          <w:p w14:paraId="2589CA8B" w14:textId="77777777" w:rsidR="003B00C8" w:rsidRPr="008C5604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color w:val="FFFFFF" w:themeColor="background1"/>
              </w:rPr>
            </w:pPr>
            <w:r w:rsidRPr="008C5604">
              <w:rPr>
                <w:rFonts w:ascii="Verdana" w:hAnsi="Verdana" w:cs="Tahoma"/>
                <w:b/>
                <w:color w:val="FFFFFF" w:themeColor="background1"/>
              </w:rPr>
              <w:t>Voor akkoord</w:t>
            </w:r>
          </w:p>
        </w:tc>
      </w:tr>
      <w:tr w:rsidR="003B00C8" w:rsidRPr="00577C6D" w14:paraId="6C720142" w14:textId="77777777" w:rsidTr="001E6E90">
        <w:tc>
          <w:tcPr>
            <w:tcW w:w="2977" w:type="dxa"/>
            <w:vAlign w:val="center"/>
          </w:tcPr>
          <w:p w14:paraId="5C28AB31" w14:textId="77777777" w:rsidR="003B00C8" w:rsidRPr="00577C6D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  <w:r w:rsidRPr="00577C6D">
              <w:rPr>
                <w:rFonts w:ascii="Verdana" w:hAnsi="Verdana" w:cs="Tahoma"/>
                <w:b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1F3C6EC3" w14:textId="77777777" w:rsidR="003B00C8" w:rsidRPr="00577C6D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</w:rPr>
            </w:pPr>
          </w:p>
        </w:tc>
      </w:tr>
      <w:tr w:rsidR="003B00C8" w:rsidRPr="00577C6D" w14:paraId="141932E0" w14:textId="77777777" w:rsidTr="001E6E90">
        <w:tc>
          <w:tcPr>
            <w:tcW w:w="2977" w:type="dxa"/>
            <w:vAlign w:val="center"/>
          </w:tcPr>
          <w:p w14:paraId="6CA739AF" w14:textId="77777777" w:rsidR="003B00C8" w:rsidRPr="00577C6D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  <w:r w:rsidRPr="00577C6D">
              <w:rPr>
                <w:rFonts w:ascii="Verdana" w:hAnsi="Verdana" w:cs="Tahoma"/>
                <w:b/>
              </w:rPr>
              <w:t>Naam</w:t>
            </w:r>
          </w:p>
        </w:tc>
        <w:tc>
          <w:tcPr>
            <w:tcW w:w="6095" w:type="dxa"/>
            <w:vAlign w:val="center"/>
          </w:tcPr>
          <w:p w14:paraId="665CE063" w14:textId="77777777" w:rsidR="003B00C8" w:rsidRPr="00577C6D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</w:rPr>
            </w:pPr>
          </w:p>
        </w:tc>
      </w:tr>
      <w:tr w:rsidR="003B00C8" w:rsidRPr="00577C6D" w14:paraId="05501986" w14:textId="77777777" w:rsidTr="001E6E90">
        <w:tc>
          <w:tcPr>
            <w:tcW w:w="2977" w:type="dxa"/>
            <w:vAlign w:val="center"/>
          </w:tcPr>
          <w:p w14:paraId="25C166FC" w14:textId="77777777" w:rsidR="003B00C8" w:rsidRPr="00577C6D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  <w:r w:rsidRPr="00577C6D">
              <w:rPr>
                <w:rFonts w:ascii="Verdana" w:hAnsi="Verdana" w:cs="Tahoma"/>
                <w:b/>
              </w:rPr>
              <w:t>Functie</w:t>
            </w:r>
          </w:p>
        </w:tc>
        <w:tc>
          <w:tcPr>
            <w:tcW w:w="6095" w:type="dxa"/>
            <w:vAlign w:val="center"/>
          </w:tcPr>
          <w:p w14:paraId="0798A073" w14:textId="77777777" w:rsidR="003B00C8" w:rsidRPr="00577C6D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</w:rPr>
            </w:pPr>
          </w:p>
        </w:tc>
      </w:tr>
      <w:tr w:rsidR="003B00C8" w:rsidRPr="00577C6D" w14:paraId="5F123BCC" w14:textId="77777777" w:rsidTr="001E6E90">
        <w:tc>
          <w:tcPr>
            <w:tcW w:w="2977" w:type="dxa"/>
            <w:vAlign w:val="center"/>
          </w:tcPr>
          <w:p w14:paraId="6CEFD091" w14:textId="77777777" w:rsidR="003B00C8" w:rsidRPr="00577C6D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  <w:r w:rsidRPr="00577C6D">
              <w:rPr>
                <w:rFonts w:ascii="Verdana" w:hAnsi="Verdana" w:cs="Tahoma"/>
                <w:b/>
              </w:rPr>
              <w:t>Plaats en datum</w:t>
            </w:r>
          </w:p>
        </w:tc>
        <w:tc>
          <w:tcPr>
            <w:tcW w:w="6095" w:type="dxa"/>
            <w:vAlign w:val="center"/>
          </w:tcPr>
          <w:p w14:paraId="47212EEE" w14:textId="77777777" w:rsidR="003B00C8" w:rsidRPr="00577C6D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</w:rPr>
            </w:pPr>
          </w:p>
        </w:tc>
      </w:tr>
      <w:tr w:rsidR="003B00C8" w:rsidRPr="00577C6D" w14:paraId="18B95ACF" w14:textId="77777777" w:rsidTr="001E6E90">
        <w:tc>
          <w:tcPr>
            <w:tcW w:w="2977" w:type="dxa"/>
            <w:vAlign w:val="center"/>
          </w:tcPr>
          <w:p w14:paraId="598CEB0F" w14:textId="77777777" w:rsidR="003B00C8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</w:p>
          <w:p w14:paraId="0E227226" w14:textId="77777777" w:rsidR="003B00C8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</w:p>
          <w:p w14:paraId="5A81CB28" w14:textId="77777777" w:rsidR="003B00C8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  <w:r w:rsidRPr="00577C6D">
              <w:rPr>
                <w:rFonts w:ascii="Verdana" w:hAnsi="Verdana" w:cs="Tahoma"/>
                <w:b/>
              </w:rPr>
              <w:t>Handtekening</w:t>
            </w:r>
          </w:p>
          <w:p w14:paraId="405BB5F1" w14:textId="77777777" w:rsidR="003B00C8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</w:p>
          <w:p w14:paraId="195FB46C" w14:textId="77777777" w:rsidR="003B00C8" w:rsidRPr="00577C6D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  <w:b/>
              </w:rPr>
            </w:pPr>
          </w:p>
        </w:tc>
        <w:tc>
          <w:tcPr>
            <w:tcW w:w="6095" w:type="dxa"/>
            <w:vAlign w:val="center"/>
          </w:tcPr>
          <w:p w14:paraId="07994CDC" w14:textId="77777777" w:rsidR="003B00C8" w:rsidRPr="00577C6D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</w:rPr>
            </w:pPr>
          </w:p>
          <w:p w14:paraId="1F263B30" w14:textId="77777777" w:rsidR="003B00C8" w:rsidRPr="00577C6D" w:rsidRDefault="003B00C8" w:rsidP="001E6E90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 w:cs="Tahoma"/>
              </w:rPr>
            </w:pPr>
          </w:p>
        </w:tc>
      </w:tr>
    </w:tbl>
    <w:p w14:paraId="3EB1C12E" w14:textId="7CC4D0C3" w:rsidR="004A6EEC" w:rsidRPr="0002201C" w:rsidRDefault="004A6EEC" w:rsidP="003B00C8"/>
    <w:p w14:paraId="444CD328" w14:textId="77777777" w:rsidR="007F449B" w:rsidRPr="0002201C" w:rsidRDefault="007F449B" w:rsidP="007E401A"/>
    <w:sectPr w:rsidR="007F449B" w:rsidRPr="0002201C" w:rsidSect="00AF3755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510" w:footer="7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979FB" w14:textId="77777777" w:rsidR="001258E9" w:rsidRDefault="001258E9" w:rsidP="004545D1">
      <w:r>
        <w:separator/>
      </w:r>
    </w:p>
    <w:p w14:paraId="3BA94DAD" w14:textId="77777777" w:rsidR="001258E9" w:rsidRDefault="001258E9" w:rsidP="004545D1"/>
    <w:p w14:paraId="6915C83A" w14:textId="77777777" w:rsidR="001258E9" w:rsidRDefault="001258E9" w:rsidP="004545D1"/>
  </w:endnote>
  <w:endnote w:type="continuationSeparator" w:id="0">
    <w:p w14:paraId="76182598" w14:textId="77777777" w:rsidR="001258E9" w:rsidRDefault="001258E9" w:rsidP="004545D1">
      <w:r>
        <w:continuationSeparator/>
      </w:r>
    </w:p>
    <w:p w14:paraId="17673128" w14:textId="77777777" w:rsidR="001258E9" w:rsidRDefault="001258E9" w:rsidP="004545D1"/>
    <w:p w14:paraId="6CD58599" w14:textId="77777777" w:rsidR="001258E9" w:rsidRDefault="001258E9" w:rsidP="004545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F0DC" w14:textId="77777777" w:rsidR="00C14479" w:rsidRDefault="00C14479" w:rsidP="00C14479">
    <w:pPr>
      <w:pStyle w:val="Voettekst"/>
      <w:jc w:val="center"/>
    </w:pPr>
  </w:p>
  <w:sdt>
    <w:sdtPr>
      <w:alias w:val="Titel"/>
      <w:tag w:val=""/>
      <w:id w:val="1381286291"/>
      <w:showingPlcHdr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1225219C" w14:textId="77777777" w:rsidR="00C14479" w:rsidRDefault="00C14479" w:rsidP="00C14479">
        <w:r>
          <w:t xml:space="preserve">     </w:t>
        </w:r>
      </w:p>
    </w:sdtContent>
  </w:sdt>
  <w:p w14:paraId="3587108D" w14:textId="77777777" w:rsidR="00C14479" w:rsidRDefault="00C14479" w:rsidP="00C14479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BB0C296" wp14:editId="3725BFB9">
              <wp:simplePos x="0" y="0"/>
              <wp:positionH relativeFrom="page">
                <wp:align>left</wp:align>
              </wp:positionH>
              <wp:positionV relativeFrom="paragraph">
                <wp:posOffset>76200</wp:posOffset>
              </wp:positionV>
              <wp:extent cx="2977912" cy="0"/>
              <wp:effectExtent l="0" t="0" r="0" b="0"/>
              <wp:wrapNone/>
              <wp:docPr id="1979115418" name="Rechte verbindingslijn 19791154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77912" cy="0"/>
                      </a:xfrm>
                      <a:prstGeom prst="line">
                        <a:avLst/>
                      </a:prstGeom>
                      <a:ln>
                        <a:solidFill>
                          <a:srgbClr val="333662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8EEE33" id="Rechte verbindingslijn 1979115418" o:spid="_x0000_s1026" style="position:absolute;z-index:251658243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pt" to="234.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" strokecolor="#333662" strokeweight="1.5pt">
              <v:stroke joinstyle="miter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E38DDC5" wp14:editId="26A0A5EF">
              <wp:simplePos x="0" y="0"/>
              <wp:positionH relativeFrom="column">
                <wp:posOffset>3594100</wp:posOffset>
              </wp:positionH>
              <wp:positionV relativeFrom="paragraph">
                <wp:posOffset>82550</wp:posOffset>
              </wp:positionV>
              <wp:extent cx="1885950" cy="0"/>
              <wp:effectExtent l="0" t="0" r="0" b="0"/>
              <wp:wrapNone/>
              <wp:docPr id="2031285452" name="Rechte verbindingslijn 2031285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85950" cy="0"/>
                      </a:xfrm>
                      <a:prstGeom prst="line">
                        <a:avLst/>
                      </a:prstGeom>
                      <a:ln>
                        <a:solidFill>
                          <a:srgbClr val="333662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D440FB0" id="Rechte verbindingslijn 2031285452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pt,6.5pt" to="431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" strokecolor="#333662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C0A93B8" wp14:editId="3CD1E824">
              <wp:simplePos x="0" y="0"/>
              <wp:positionH relativeFrom="page">
                <wp:posOffset>6388100</wp:posOffset>
              </wp:positionH>
              <wp:positionV relativeFrom="paragraph">
                <wp:posOffset>-50800</wp:posOffset>
              </wp:positionV>
              <wp:extent cx="1155700" cy="279400"/>
              <wp:effectExtent l="0" t="0" r="6350" b="6350"/>
              <wp:wrapSquare wrapText="bothSides"/>
              <wp:docPr id="1243237022" name="Tekstvak 1243237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0" cy="279400"/>
                      </a:xfrm>
                      <a:prstGeom prst="rect">
                        <a:avLst/>
                      </a:prstGeom>
                      <a:solidFill>
                        <a:srgbClr val="33366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4C11FD" w14:textId="77777777" w:rsidR="00C14479" w:rsidRPr="004D656E" w:rsidRDefault="00C14479" w:rsidP="00C14479">
                          <w:r>
                            <w:t>P</w:t>
                          </w:r>
                          <w:r w:rsidRPr="004D656E">
                            <w:t xml:space="preserve">agina </w:t>
                          </w:r>
                          <w:r w:rsidRPr="004D656E">
                            <w:fldChar w:fldCharType="begin"/>
                          </w:r>
                          <w:r w:rsidRPr="004D656E">
                            <w:instrText>PAGE   \* MERGEFORMAT</w:instrText>
                          </w:r>
                          <w:r w:rsidRPr="004D656E">
                            <w:fldChar w:fldCharType="separate"/>
                          </w:r>
                          <w:r w:rsidRPr="004D656E">
                            <w:t>1</w:t>
                          </w:r>
                          <w:r w:rsidRPr="004D656E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0A93B8" id="_x0000_t202" coordsize="21600,21600" o:spt="202" path="m,l,21600r21600,l21600,xe">
              <v:stroke joinstyle="miter"/>
              <v:path gradientshapeok="t" o:connecttype="rect"/>
            </v:shapetype>
            <v:shape id="Tekstvak 1243237022" o:spid="_x0000_s1026" type="#_x0000_t202" style="position:absolute;left:0;text-align:left;margin-left:503pt;margin-top:-4pt;width:91pt;height:22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" fillcolor="#333662" stroked="f">
              <v:textbox>
                <w:txbxContent>
                  <w:p w14:paraId="1F4C11FD" w14:textId="77777777" w:rsidR="00C14479" w:rsidRPr="004D656E" w:rsidRDefault="00C14479" w:rsidP="00C14479">
                    <w:r>
                      <w:t>P</w:t>
                    </w:r>
                    <w:r w:rsidRPr="004D656E">
                      <w:t xml:space="preserve">agina </w:t>
                    </w:r>
                    <w:r w:rsidRPr="004D656E">
                      <w:fldChar w:fldCharType="begin"/>
                    </w:r>
                    <w:r w:rsidRPr="004D656E">
                      <w:instrText>PAGE   \* MERGEFORMAT</w:instrText>
                    </w:r>
                    <w:r w:rsidRPr="004D656E">
                      <w:fldChar w:fldCharType="separate"/>
                    </w:r>
                    <w:r w:rsidRPr="004D656E">
                      <w:t>1</w:t>
                    </w:r>
                    <w:r w:rsidRPr="004D656E"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5BC36EF0" wp14:editId="7383E06D">
          <wp:simplePos x="0" y="0"/>
          <wp:positionH relativeFrom="margin">
            <wp:align>center</wp:align>
          </wp:positionH>
          <wp:positionV relativeFrom="paragraph">
            <wp:posOffset>-88900</wp:posOffset>
          </wp:positionV>
          <wp:extent cx="1231900" cy="385445"/>
          <wp:effectExtent l="0" t="0" r="6350" b="0"/>
          <wp:wrapSquare wrapText="bothSides"/>
          <wp:docPr id="1481522159" name="Afbeelding 1481522159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77033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92B184" w14:textId="77777777" w:rsidR="00C14479" w:rsidRDefault="00C14479" w:rsidP="00C14479">
    <w:pPr>
      <w:ind w:left="708" w:firstLine="70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4942"/>
      <w:docPartObj>
        <w:docPartGallery w:val="Page Numbers (Bottom of Page)"/>
        <w:docPartUnique/>
      </w:docPartObj>
    </w:sdtPr>
    <w:sdtEndPr/>
    <w:sdtContent>
      <w:p w14:paraId="28968F12" w14:textId="77777777" w:rsidR="00C14479" w:rsidRDefault="00C14479" w:rsidP="00C14479">
        <w:pPr>
          <w:pStyle w:val="Voettekst"/>
          <w:jc w:val="center"/>
        </w:pPr>
      </w:p>
      <w:sdt>
        <w:sdtPr>
          <w:alias w:val="Titel"/>
          <w:tag w:val=""/>
          <w:id w:val="1685478736"/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p w14:paraId="32FB6142" w14:textId="77777777" w:rsidR="00C14479" w:rsidRDefault="00C14479" w:rsidP="00C14479">
            <w:r>
              <w:t xml:space="preserve">     </w:t>
            </w:r>
          </w:p>
        </w:sdtContent>
      </w:sdt>
      <w:p w14:paraId="52049C47" w14:textId="22DF33F1" w:rsidR="00045C79" w:rsidRDefault="00C14479" w:rsidP="00C14479">
        <w:pPr>
          <w:pStyle w:val="Voetteks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7" behindDoc="0" locked="0" layoutInCell="1" allowOverlap="1" wp14:anchorId="763B887B" wp14:editId="64EFCF64">
                  <wp:simplePos x="0" y="0"/>
                  <wp:positionH relativeFrom="page">
                    <wp:align>left</wp:align>
                  </wp:positionH>
                  <wp:positionV relativeFrom="paragraph">
                    <wp:posOffset>76200</wp:posOffset>
                  </wp:positionV>
                  <wp:extent cx="2977912" cy="0"/>
                  <wp:effectExtent l="0" t="0" r="0" b="0"/>
                  <wp:wrapNone/>
                  <wp:docPr id="1003155681" name="Rechte verbindingslijn 100315568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2977912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33662"/>
                            </a:solidFill>
                          </a:ln>
                        </wps:spPr>
                        <wps:style>
                          <a:lnRef idx="3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6C102758" id="Rechte verbindingslijn 1003155681" o:spid="_x0000_s1026" style="position:absolute;z-index:251658247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pt" to="234.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" strokecolor="#333662" strokeweight="1.5pt">
                  <v:stroke joinstyle="miter"/>
                  <w10:wrap anchorx="page"/>
                </v:lin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6" behindDoc="0" locked="0" layoutInCell="1" allowOverlap="1" wp14:anchorId="5EF42125" wp14:editId="56A85EE8">
                  <wp:simplePos x="0" y="0"/>
                  <wp:positionH relativeFrom="column">
                    <wp:posOffset>3594100</wp:posOffset>
                  </wp:positionH>
                  <wp:positionV relativeFrom="paragraph">
                    <wp:posOffset>82550</wp:posOffset>
                  </wp:positionV>
                  <wp:extent cx="1885950" cy="0"/>
                  <wp:effectExtent l="0" t="0" r="0" b="0"/>
                  <wp:wrapNone/>
                  <wp:docPr id="1964512914" name="Rechte verbindingslijn 196451291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18859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33662"/>
                            </a:solidFill>
                          </a:ln>
                        </wps:spPr>
                        <wps:style>
                          <a:lnRef idx="3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6105B7BF" id="Rechte verbindingslijn 1964512914" o:spid="_x0000_s1026" style="position:absolute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pt,6.5pt" to="431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" strokecolor="#333662" strokeweight="1.5pt">
                  <v:stroke joinstyle="miter"/>
                </v:lin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58245" behindDoc="0" locked="0" layoutInCell="1" allowOverlap="1" wp14:anchorId="144DDBA7" wp14:editId="09F04254">
                  <wp:simplePos x="0" y="0"/>
                  <wp:positionH relativeFrom="page">
                    <wp:posOffset>6388100</wp:posOffset>
                  </wp:positionH>
                  <wp:positionV relativeFrom="paragraph">
                    <wp:posOffset>-50800</wp:posOffset>
                  </wp:positionV>
                  <wp:extent cx="1155700" cy="279400"/>
                  <wp:effectExtent l="0" t="0" r="6350" b="6350"/>
                  <wp:wrapSquare wrapText="bothSides"/>
                  <wp:docPr id="1395786821" name="Tekstvak 13957868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55700" cy="279400"/>
                          </a:xfrm>
                          <a:prstGeom prst="rect">
                            <a:avLst/>
                          </a:prstGeom>
                          <a:solidFill>
                            <a:srgbClr val="33366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BFA48E" w14:textId="77777777" w:rsidR="00C14479" w:rsidRPr="004D656E" w:rsidRDefault="00C14479" w:rsidP="00C14479">
                              <w:r>
                                <w:t>P</w:t>
                              </w:r>
                              <w:r w:rsidRPr="004D656E">
                                <w:t xml:space="preserve">agina </w:t>
                              </w:r>
                              <w:r w:rsidRPr="004D656E">
                                <w:fldChar w:fldCharType="begin"/>
                              </w:r>
                              <w:r w:rsidRPr="004D656E">
                                <w:instrText>PAGE   \* MERGEFORMAT</w:instrText>
                              </w:r>
                              <w:r w:rsidRPr="004D656E">
                                <w:fldChar w:fldCharType="separate"/>
                              </w:r>
                              <w:r w:rsidRPr="004D656E">
                                <w:t>1</w:t>
                              </w:r>
                              <w:r w:rsidRPr="004D656E"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44DDBA7" id="_x0000_t202" coordsize="21600,21600" o:spt="202" path="m,l,21600r21600,l21600,xe">
                  <v:stroke joinstyle="miter"/>
                  <v:path gradientshapeok="t" o:connecttype="rect"/>
                </v:shapetype>
                <v:shape id="Tekstvak 1395786821" o:spid="_x0000_s1027" type="#_x0000_t202" style="position:absolute;left:0;text-align:left;margin-left:503pt;margin-top:-4pt;width:91pt;height:2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" fillcolor="#333662" stroked="f">
                  <v:textbox>
                    <w:txbxContent>
                      <w:p w14:paraId="06BFA48E" w14:textId="77777777" w:rsidR="00C14479" w:rsidRPr="004D656E" w:rsidRDefault="00C14479" w:rsidP="00C14479">
                        <w:r>
                          <w:t>P</w:t>
                        </w:r>
                        <w:r w:rsidRPr="004D656E">
                          <w:t xml:space="preserve">agina </w:t>
                        </w:r>
                        <w:r w:rsidRPr="004D656E">
                          <w:fldChar w:fldCharType="begin"/>
                        </w:r>
                        <w:r w:rsidRPr="004D656E">
                          <w:instrText>PAGE   \* MERGEFORMAT</w:instrText>
                        </w:r>
                        <w:r w:rsidRPr="004D656E">
                          <w:fldChar w:fldCharType="separate"/>
                        </w:r>
                        <w:r w:rsidRPr="004D656E">
                          <w:t>1</w:t>
                        </w:r>
                        <w:r w:rsidRPr="004D656E">
                          <w:fldChar w:fldCharType="end"/>
                        </w:r>
                      </w:p>
                    </w:txbxContent>
                  </v:textbox>
                  <w10:wrap type="square" anchorx="page"/>
                </v:shape>
              </w:pict>
            </mc:Fallback>
          </mc:AlternateContent>
        </w:r>
        <w:r>
          <w:rPr>
            <w:noProof/>
          </w:rPr>
          <w:drawing>
            <wp:anchor distT="0" distB="0" distL="114300" distR="114300" simplePos="0" relativeHeight="251658244" behindDoc="0" locked="0" layoutInCell="1" allowOverlap="1" wp14:anchorId="612D4DE1" wp14:editId="2211A7E0">
              <wp:simplePos x="0" y="0"/>
              <wp:positionH relativeFrom="margin">
                <wp:align>center</wp:align>
              </wp:positionH>
              <wp:positionV relativeFrom="paragraph">
                <wp:posOffset>-88900</wp:posOffset>
              </wp:positionV>
              <wp:extent cx="1231900" cy="385445"/>
              <wp:effectExtent l="0" t="0" r="6350" b="0"/>
              <wp:wrapSquare wrapText="bothSides"/>
              <wp:docPr id="495729234" name="Afbeelding 495729234" descr="Afbeelding met tekst, Lettertype, Graphics, logo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9770334" name="Afbeelding 1" descr="Afbeelding met tekst, Lettertype, Graphics, logo&#10;&#10;Automatisch gegenereerde beschrijvi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3190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67B94EC4" w14:textId="77777777" w:rsidR="004545D1" w:rsidRDefault="004545D1" w:rsidP="004545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A2E6A" w14:textId="77777777" w:rsidR="001258E9" w:rsidRDefault="001258E9" w:rsidP="004545D1">
      <w:r>
        <w:separator/>
      </w:r>
    </w:p>
    <w:p w14:paraId="1843623D" w14:textId="77777777" w:rsidR="001258E9" w:rsidRDefault="001258E9" w:rsidP="004545D1"/>
    <w:p w14:paraId="6C1C8DCE" w14:textId="77777777" w:rsidR="001258E9" w:rsidRDefault="001258E9" w:rsidP="004545D1"/>
  </w:footnote>
  <w:footnote w:type="continuationSeparator" w:id="0">
    <w:p w14:paraId="2717A3E5" w14:textId="77777777" w:rsidR="001258E9" w:rsidRDefault="001258E9" w:rsidP="004545D1">
      <w:r>
        <w:continuationSeparator/>
      </w:r>
    </w:p>
    <w:p w14:paraId="50F757C4" w14:textId="77777777" w:rsidR="001258E9" w:rsidRDefault="001258E9" w:rsidP="004545D1"/>
    <w:p w14:paraId="3BEED04C" w14:textId="77777777" w:rsidR="001258E9" w:rsidRDefault="001258E9" w:rsidP="004545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E743D" w14:textId="77777777" w:rsidR="007E36F5" w:rsidRDefault="00E70741" w:rsidP="004545D1">
    <w:pPr>
      <w:pStyle w:val="Koptekst"/>
    </w:pPr>
    <w:r>
      <w:rPr>
        <w:noProof/>
      </w:rPr>
      <w:drawing>
        <wp:inline distT="0" distB="0" distL="0" distR="0" wp14:anchorId="660FD4FB" wp14:editId="086A97A6">
          <wp:extent cx="1076325" cy="1076325"/>
          <wp:effectExtent l="19050" t="0" r="9525" b="0"/>
          <wp:docPr id="2050463421" name="Afbeelding 2050463421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D1E2C31" w14:textId="77777777" w:rsidR="004545D1" w:rsidRDefault="004545D1" w:rsidP="004545D1"/>
  <w:p w14:paraId="59921A15" w14:textId="77777777" w:rsidR="004545D1" w:rsidRDefault="004545D1" w:rsidP="00454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812D" w14:textId="4EA10C44" w:rsidR="00E70741" w:rsidRDefault="00AF3755" w:rsidP="004545D1">
    <w:pPr>
      <w:pStyle w:val="Koptekst"/>
    </w:pPr>
    <w:r>
      <w:rPr>
        <w:noProof/>
      </w:rPr>
      <w:drawing>
        <wp:anchor distT="0" distB="0" distL="114300" distR="114300" simplePos="0" relativeHeight="251662343" behindDoc="0" locked="0" layoutInCell="1" allowOverlap="1" wp14:anchorId="4085F63E" wp14:editId="4964F88B">
          <wp:simplePos x="0" y="0"/>
          <wp:positionH relativeFrom="margin">
            <wp:align>right</wp:align>
          </wp:positionH>
          <wp:positionV relativeFrom="paragraph">
            <wp:posOffset>7317</wp:posOffset>
          </wp:positionV>
          <wp:extent cx="1555200" cy="432000"/>
          <wp:effectExtent l="0" t="0" r="6985" b="6350"/>
          <wp:wrapNone/>
          <wp:docPr id="1309247615" name="Afbeelding 1309247615" descr="Afbeelding met Graphics, Lettertype, grafische vormgeving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Lettertype, grafische vormgeving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0E7AE2" w14:textId="5E787804" w:rsidR="004545D1" w:rsidRDefault="004545D1" w:rsidP="004545D1"/>
  <w:p w14:paraId="358CFA48" w14:textId="1F47C357" w:rsidR="004545D1" w:rsidRDefault="004545D1" w:rsidP="004545D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2CE7" w14:textId="325E82A9" w:rsidR="00AF3755" w:rsidRDefault="00AF3755">
    <w:pPr>
      <w:pStyle w:val="Koptekst"/>
    </w:pPr>
    <w:r>
      <w:rPr>
        <w:noProof/>
      </w:rPr>
      <w:drawing>
        <wp:anchor distT="0" distB="0" distL="114300" distR="114300" simplePos="0" relativeHeight="251660295" behindDoc="0" locked="0" layoutInCell="1" allowOverlap="1" wp14:anchorId="6EC75759" wp14:editId="4B3BE693">
          <wp:simplePos x="0" y="0"/>
          <wp:positionH relativeFrom="margin">
            <wp:align>right</wp:align>
          </wp:positionH>
          <wp:positionV relativeFrom="paragraph">
            <wp:posOffset>134620</wp:posOffset>
          </wp:positionV>
          <wp:extent cx="1555200" cy="432000"/>
          <wp:effectExtent l="0" t="0" r="6985" b="6350"/>
          <wp:wrapNone/>
          <wp:docPr id="1184999579" name="Afbeelding 1184999579" descr="Afbeelding met Graphics, Lettertype, grafische vormgeving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Lettertype, grafische vormgeving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41B9"/>
    <w:multiLevelType w:val="hybridMultilevel"/>
    <w:tmpl w:val="EAB84DDE"/>
    <w:lvl w:ilvl="0" w:tplc="F476EC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A180F"/>
    <w:multiLevelType w:val="hybridMultilevel"/>
    <w:tmpl w:val="B5E480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0A1CAE"/>
    <w:multiLevelType w:val="hybridMultilevel"/>
    <w:tmpl w:val="6FB29D18"/>
    <w:lvl w:ilvl="0" w:tplc="2D6CDA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F2191"/>
    <w:multiLevelType w:val="hybridMultilevel"/>
    <w:tmpl w:val="99AE2DD8"/>
    <w:lvl w:ilvl="0" w:tplc="D206E9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528AF"/>
    <w:multiLevelType w:val="hybridMultilevel"/>
    <w:tmpl w:val="02BEA4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935E2"/>
    <w:multiLevelType w:val="hybridMultilevel"/>
    <w:tmpl w:val="C86C73DA"/>
    <w:lvl w:ilvl="0" w:tplc="7F68286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F3B98"/>
    <w:multiLevelType w:val="hybridMultilevel"/>
    <w:tmpl w:val="20AE23FA"/>
    <w:lvl w:ilvl="0" w:tplc="C2EA2D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10571F"/>
    <w:multiLevelType w:val="hybridMultilevel"/>
    <w:tmpl w:val="0774447A"/>
    <w:lvl w:ilvl="0" w:tplc="48AEB8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4B775C"/>
    <w:multiLevelType w:val="hybridMultilevel"/>
    <w:tmpl w:val="799E27B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2493757">
    <w:abstractNumId w:val="2"/>
  </w:num>
  <w:num w:numId="2" w16cid:durableId="1526795853">
    <w:abstractNumId w:val="1"/>
  </w:num>
  <w:num w:numId="3" w16cid:durableId="1629553421">
    <w:abstractNumId w:val="6"/>
  </w:num>
  <w:num w:numId="4" w16cid:durableId="1614749198">
    <w:abstractNumId w:val="9"/>
  </w:num>
  <w:num w:numId="5" w16cid:durableId="166554959">
    <w:abstractNumId w:val="5"/>
  </w:num>
  <w:num w:numId="6" w16cid:durableId="1333291734">
    <w:abstractNumId w:val="4"/>
  </w:num>
  <w:num w:numId="7" w16cid:durableId="199367463">
    <w:abstractNumId w:val="7"/>
  </w:num>
  <w:num w:numId="8" w16cid:durableId="1504512219">
    <w:abstractNumId w:val="0"/>
  </w:num>
  <w:num w:numId="9" w16cid:durableId="367800266">
    <w:abstractNumId w:val="3"/>
  </w:num>
  <w:num w:numId="10" w16cid:durableId="6280537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4F"/>
    <w:rsid w:val="000060F9"/>
    <w:rsid w:val="0002201C"/>
    <w:rsid w:val="000235E8"/>
    <w:rsid w:val="00031DA7"/>
    <w:rsid w:val="00045C79"/>
    <w:rsid w:val="000665D5"/>
    <w:rsid w:val="00086ED3"/>
    <w:rsid w:val="000B6F84"/>
    <w:rsid w:val="000D4B93"/>
    <w:rsid w:val="000E39F1"/>
    <w:rsid w:val="000F11F6"/>
    <w:rsid w:val="000F4100"/>
    <w:rsid w:val="000F4D0E"/>
    <w:rsid w:val="000F6E40"/>
    <w:rsid w:val="000F7881"/>
    <w:rsid w:val="001258E9"/>
    <w:rsid w:val="00171C5B"/>
    <w:rsid w:val="0017354F"/>
    <w:rsid w:val="001768F6"/>
    <w:rsid w:val="00185F7F"/>
    <w:rsid w:val="001C6069"/>
    <w:rsid w:val="0020056C"/>
    <w:rsid w:val="00205937"/>
    <w:rsid w:val="0021359E"/>
    <w:rsid w:val="00224862"/>
    <w:rsid w:val="002359F3"/>
    <w:rsid w:val="002415CD"/>
    <w:rsid w:val="0026730C"/>
    <w:rsid w:val="0028054E"/>
    <w:rsid w:val="002A74A2"/>
    <w:rsid w:val="002C5245"/>
    <w:rsid w:val="002E1BA8"/>
    <w:rsid w:val="002F319C"/>
    <w:rsid w:val="00326C36"/>
    <w:rsid w:val="00354583"/>
    <w:rsid w:val="00354967"/>
    <w:rsid w:val="00393F69"/>
    <w:rsid w:val="003A2BEF"/>
    <w:rsid w:val="003A6C4D"/>
    <w:rsid w:val="003B00C8"/>
    <w:rsid w:val="003D16A7"/>
    <w:rsid w:val="003D5E9C"/>
    <w:rsid w:val="003D7E69"/>
    <w:rsid w:val="003F5F84"/>
    <w:rsid w:val="00405260"/>
    <w:rsid w:val="00411597"/>
    <w:rsid w:val="004239EF"/>
    <w:rsid w:val="00434480"/>
    <w:rsid w:val="00435C81"/>
    <w:rsid w:val="00437503"/>
    <w:rsid w:val="004545D1"/>
    <w:rsid w:val="00470867"/>
    <w:rsid w:val="00486255"/>
    <w:rsid w:val="004A0C74"/>
    <w:rsid w:val="004A56DA"/>
    <w:rsid w:val="004A6EEC"/>
    <w:rsid w:val="004B51BC"/>
    <w:rsid w:val="004C775C"/>
    <w:rsid w:val="004D1BF6"/>
    <w:rsid w:val="004E1A81"/>
    <w:rsid w:val="004E6921"/>
    <w:rsid w:val="004F777A"/>
    <w:rsid w:val="00502520"/>
    <w:rsid w:val="00517947"/>
    <w:rsid w:val="00523496"/>
    <w:rsid w:val="00550D28"/>
    <w:rsid w:val="00551490"/>
    <w:rsid w:val="00554A65"/>
    <w:rsid w:val="0056272D"/>
    <w:rsid w:val="005716B0"/>
    <w:rsid w:val="00580706"/>
    <w:rsid w:val="005B1429"/>
    <w:rsid w:val="005C744C"/>
    <w:rsid w:val="005E23EB"/>
    <w:rsid w:val="005F09C4"/>
    <w:rsid w:val="005F1A7A"/>
    <w:rsid w:val="005F2193"/>
    <w:rsid w:val="005F7AFA"/>
    <w:rsid w:val="00605DAB"/>
    <w:rsid w:val="006113E5"/>
    <w:rsid w:val="006401A1"/>
    <w:rsid w:val="0064064D"/>
    <w:rsid w:val="006719E3"/>
    <w:rsid w:val="00685CC0"/>
    <w:rsid w:val="006C2221"/>
    <w:rsid w:val="006D2FB1"/>
    <w:rsid w:val="006E0D91"/>
    <w:rsid w:val="006F13C4"/>
    <w:rsid w:val="00702742"/>
    <w:rsid w:val="0071424E"/>
    <w:rsid w:val="00793B01"/>
    <w:rsid w:val="007B5DF7"/>
    <w:rsid w:val="007C03F1"/>
    <w:rsid w:val="007D1065"/>
    <w:rsid w:val="007E36F5"/>
    <w:rsid w:val="007E401A"/>
    <w:rsid w:val="007F449B"/>
    <w:rsid w:val="008034A1"/>
    <w:rsid w:val="00806D66"/>
    <w:rsid w:val="008303C6"/>
    <w:rsid w:val="00841687"/>
    <w:rsid w:val="00882DB3"/>
    <w:rsid w:val="008831C2"/>
    <w:rsid w:val="00885D51"/>
    <w:rsid w:val="008B21EC"/>
    <w:rsid w:val="008C1539"/>
    <w:rsid w:val="008F00D2"/>
    <w:rsid w:val="00946BD7"/>
    <w:rsid w:val="00953919"/>
    <w:rsid w:val="00982DB4"/>
    <w:rsid w:val="00984440"/>
    <w:rsid w:val="00995BBD"/>
    <w:rsid w:val="009C6E72"/>
    <w:rsid w:val="009D4038"/>
    <w:rsid w:val="009E01A7"/>
    <w:rsid w:val="009E12B5"/>
    <w:rsid w:val="00A01A19"/>
    <w:rsid w:val="00A34E1B"/>
    <w:rsid w:val="00A5720E"/>
    <w:rsid w:val="00A67274"/>
    <w:rsid w:val="00A725A5"/>
    <w:rsid w:val="00A759AE"/>
    <w:rsid w:val="00A806CE"/>
    <w:rsid w:val="00AA2292"/>
    <w:rsid w:val="00AA6A77"/>
    <w:rsid w:val="00AB4EB2"/>
    <w:rsid w:val="00AD1338"/>
    <w:rsid w:val="00AD4358"/>
    <w:rsid w:val="00AF3755"/>
    <w:rsid w:val="00AF7DC9"/>
    <w:rsid w:val="00B07FBA"/>
    <w:rsid w:val="00B444D8"/>
    <w:rsid w:val="00B52088"/>
    <w:rsid w:val="00B6107D"/>
    <w:rsid w:val="00B65DB8"/>
    <w:rsid w:val="00B72DAF"/>
    <w:rsid w:val="00B81864"/>
    <w:rsid w:val="00BC4D72"/>
    <w:rsid w:val="00BC74D3"/>
    <w:rsid w:val="00BE002C"/>
    <w:rsid w:val="00BE3C94"/>
    <w:rsid w:val="00BF2F3F"/>
    <w:rsid w:val="00C01CEC"/>
    <w:rsid w:val="00C14479"/>
    <w:rsid w:val="00C30F68"/>
    <w:rsid w:val="00C3793D"/>
    <w:rsid w:val="00C62125"/>
    <w:rsid w:val="00C624C9"/>
    <w:rsid w:val="00C70F62"/>
    <w:rsid w:val="00C80773"/>
    <w:rsid w:val="00C81B06"/>
    <w:rsid w:val="00C862B3"/>
    <w:rsid w:val="00CA5FFA"/>
    <w:rsid w:val="00CA66F7"/>
    <w:rsid w:val="00CB2DFB"/>
    <w:rsid w:val="00CD5719"/>
    <w:rsid w:val="00CE3F18"/>
    <w:rsid w:val="00CF00B1"/>
    <w:rsid w:val="00CF4833"/>
    <w:rsid w:val="00CF5B5C"/>
    <w:rsid w:val="00D02492"/>
    <w:rsid w:val="00D2356D"/>
    <w:rsid w:val="00D30174"/>
    <w:rsid w:val="00D438E4"/>
    <w:rsid w:val="00D47778"/>
    <w:rsid w:val="00D543AB"/>
    <w:rsid w:val="00D80FE5"/>
    <w:rsid w:val="00DA2B93"/>
    <w:rsid w:val="00DA2E05"/>
    <w:rsid w:val="00DB03A4"/>
    <w:rsid w:val="00DB2210"/>
    <w:rsid w:val="00DB67D3"/>
    <w:rsid w:val="00DC5C64"/>
    <w:rsid w:val="00DC6675"/>
    <w:rsid w:val="00E02517"/>
    <w:rsid w:val="00E25042"/>
    <w:rsid w:val="00E4587A"/>
    <w:rsid w:val="00E53F3F"/>
    <w:rsid w:val="00E631B4"/>
    <w:rsid w:val="00E677CA"/>
    <w:rsid w:val="00E70741"/>
    <w:rsid w:val="00E75746"/>
    <w:rsid w:val="00E764B0"/>
    <w:rsid w:val="00E76BC5"/>
    <w:rsid w:val="00E85496"/>
    <w:rsid w:val="00E94943"/>
    <w:rsid w:val="00E95187"/>
    <w:rsid w:val="00EA1372"/>
    <w:rsid w:val="00EA4C7A"/>
    <w:rsid w:val="00EB1AA5"/>
    <w:rsid w:val="00EB2178"/>
    <w:rsid w:val="00EC4E9D"/>
    <w:rsid w:val="00ED163C"/>
    <w:rsid w:val="00ED55DC"/>
    <w:rsid w:val="00F23650"/>
    <w:rsid w:val="00F31F8C"/>
    <w:rsid w:val="00F3535E"/>
    <w:rsid w:val="00F44F9F"/>
    <w:rsid w:val="00F469EC"/>
    <w:rsid w:val="00F56C6A"/>
    <w:rsid w:val="00F56E8A"/>
    <w:rsid w:val="00F70A01"/>
    <w:rsid w:val="00F73DCE"/>
    <w:rsid w:val="00F77F07"/>
    <w:rsid w:val="00F907AC"/>
    <w:rsid w:val="00FA1B2C"/>
    <w:rsid w:val="00FB4A21"/>
    <w:rsid w:val="00FC059B"/>
    <w:rsid w:val="00FE0326"/>
    <w:rsid w:val="00FF2857"/>
    <w:rsid w:val="2651E6A6"/>
    <w:rsid w:val="541C2A38"/>
    <w:rsid w:val="5FC4F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37C0C"/>
  <w15:chartTrackingRefBased/>
  <w15:docId w15:val="{65813728-9721-48D7-91B2-C82FFCEE0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545D1"/>
    <w:pPr>
      <w:spacing w:after="0" w:line="276" w:lineRule="auto"/>
      <w:jc w:val="both"/>
    </w:pPr>
    <w:rPr>
      <w:rFonts w:ascii="Arial" w:hAnsi="Arial" w:cs="Arial"/>
      <w:bCs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</w:pPr>
    <w:rPr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 w:val="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paragraph" w:styleId="Geenafstand">
    <w:name w:val="No Spacing"/>
    <w:uiPriority w:val="1"/>
    <w:qFormat/>
    <w:rsid w:val="007E36F5"/>
    <w:pPr>
      <w:spacing w:after="0" w:line="240" w:lineRule="auto"/>
    </w:pPr>
    <w:rPr>
      <w:rFonts w:ascii="Tahoma" w:hAnsi="Tahoma" w:cs="Times New Roman"/>
      <w:sz w:val="18"/>
      <w:szCs w:val="24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4545D1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rsid w:val="004545D1"/>
    <w:pPr>
      <w:spacing w:line="300" w:lineRule="atLeast"/>
      <w:jc w:val="left"/>
    </w:pPr>
    <w:rPr>
      <w:bCs w:val="0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545D1"/>
    <w:rPr>
      <w:rFonts w:ascii="Arial" w:hAnsi="Arial" w:cs="Arial"/>
      <w:sz w:val="20"/>
      <w:szCs w:val="20"/>
      <w:lang w:eastAsia="nl-NL"/>
    </w:rPr>
  </w:style>
  <w:style w:type="character" w:styleId="Voetnootmarkering">
    <w:name w:val="footnote reference"/>
    <w:uiPriority w:val="99"/>
    <w:semiHidden/>
    <w:rsid w:val="004545D1"/>
    <w:rPr>
      <w:vertAlign w:val="superscript"/>
    </w:rPr>
  </w:style>
  <w:style w:type="paragraph" w:customStyle="1" w:styleId="KopSenzer">
    <w:name w:val="Kop Senzer"/>
    <w:basedOn w:val="Standaard"/>
    <w:next w:val="Standaard"/>
    <w:qFormat/>
    <w:rsid w:val="001768F6"/>
    <w:pPr>
      <w:keepNext/>
      <w:keepLines/>
      <w:jc w:val="left"/>
      <w:outlineLvl w:val="0"/>
    </w:pPr>
    <w:rPr>
      <w:rFonts w:ascii="Calibri" w:hAnsi="Calibri" w:cs="Times New Roman"/>
      <w:b/>
      <w:bCs w:val="0"/>
      <w:color w:val="411165"/>
      <w:sz w:val="48"/>
      <w:szCs w:val="20"/>
    </w:rPr>
  </w:style>
  <w:style w:type="paragraph" w:customStyle="1" w:styleId="Subkop">
    <w:name w:val="Subkop"/>
    <w:basedOn w:val="Standaard"/>
    <w:next w:val="Standaard"/>
    <w:qFormat/>
    <w:rsid w:val="004E1A81"/>
    <w:pPr>
      <w:keepNext/>
      <w:widowControl w:val="0"/>
      <w:jc w:val="left"/>
      <w:outlineLvl w:val="1"/>
    </w:pPr>
    <w:rPr>
      <w:rFonts w:ascii="Calibri" w:hAnsi="Calibri" w:cs="Times New Roman"/>
      <w:b/>
      <w:bCs w:val="0"/>
      <w:color w:val="FF5500"/>
      <w:sz w:val="26"/>
      <w:szCs w:val="20"/>
    </w:r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rsid w:val="00E53F3F"/>
    <w:rPr>
      <w:rFonts w:ascii="Arial" w:hAnsi="Arial" w:cs="Arial"/>
      <w:bCs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yWolfert-HIP\Downloads\Bijlage%202%20-%20Referenties%20(1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78D06EF96D4E4F946DE763AB75EA9A" ma:contentTypeVersion="3" ma:contentTypeDescription="Een nieuw document maken." ma:contentTypeScope="" ma:versionID="da10ff1906491cfacf942e0746442ff2">
  <xsd:schema xmlns:xsd="http://www.w3.org/2001/XMLSchema" xmlns:xs="http://www.w3.org/2001/XMLSchema" xmlns:p="http://schemas.microsoft.com/office/2006/metadata/properties" xmlns:ns2="b9b54cff-57aa-4a17-9a00-971bdab4376b" targetNamespace="http://schemas.microsoft.com/office/2006/metadata/properties" ma:root="true" ma:fieldsID="00f3dd9364d4104e6d60c0b13680dd7e" ns2:_="">
    <xsd:import namespace="b9b54cff-57aa-4a17-9a00-971bdab43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54cff-57aa-4a17-9a00-971bdab43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BD627D-9FC8-42CD-8676-91EF4D2EF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54cff-57aa-4a17-9a00-971bdab43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EF7D9C-61A6-455D-B486-958919756E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 (1)</Template>
  <TotalTime>0</TotalTime>
  <Pages>4</Pages>
  <Words>763</Words>
  <Characters>4199</Characters>
  <Application>Microsoft Office Word</Application>
  <DocSecurity>0</DocSecurity>
  <Lines>34</Lines>
  <Paragraphs>9</Paragraphs>
  <ScaleCrop>false</ScaleCrop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Wolfert - HIP</dc:creator>
  <cp:keywords/>
  <dc:description/>
  <cp:lastModifiedBy>Tim van den Reek | Senzer</cp:lastModifiedBy>
  <cp:revision>2</cp:revision>
  <dcterms:created xsi:type="dcterms:W3CDTF">2026-10-22T11:19:00Z</dcterms:created>
  <dcterms:modified xsi:type="dcterms:W3CDTF">2026-10-22T11:19:00Z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0x010100E678D06EF96D4E4F946DE763AB75EA9A</vt:lpwstr>
  </property>
  <property fmtid="{D5CDD505-2E9C-101B-9397-08002B2CF9AE}" pid="3" name="MediaServiceImageTags">
    <vt:lpwstr/>
  </property>
  <property fmtid="{D5CDD505-2E9C-101B-9397-08002B2CF9AE}" pid="4" name="Order">
    <vt:r8>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