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3F359" w14:textId="49C0360C" w:rsidR="004A6EEC" w:rsidRPr="00253851" w:rsidRDefault="004A6EEC" w:rsidP="00253851">
      <w:pPr>
        <w:pStyle w:val="KopSenzer"/>
      </w:pPr>
      <w:bookmarkStart w:id="0" w:name="_Toc224444803"/>
      <w:bookmarkStart w:id="1" w:name="_Toc184477921"/>
      <w:r w:rsidRPr="00253851">
        <w:t xml:space="preserve">Bijlage </w:t>
      </w:r>
      <w:r w:rsidR="005E0135">
        <w:t>5</w:t>
      </w:r>
      <w:r w:rsidR="006D3FE0" w:rsidRPr="00253851">
        <w:t>:</w:t>
      </w:r>
      <w:r w:rsidR="006E0D91" w:rsidRPr="00253851">
        <w:t xml:space="preserve"> </w:t>
      </w:r>
      <w:r w:rsidR="006E0D91" w:rsidRPr="00727AD3">
        <w:t>Invulblad</w:t>
      </w:r>
      <w:r w:rsidR="00356E35" w:rsidRPr="00253851">
        <w:t xml:space="preserve"> referentie</w:t>
      </w:r>
      <w:r w:rsidR="00292EC0">
        <w:t>(s)</w:t>
      </w:r>
      <w:r w:rsidR="00356E35" w:rsidRPr="00253851">
        <w:t xml:space="preserve"> t.b.v. </w:t>
      </w:r>
      <w:r w:rsidR="006E0D91" w:rsidRPr="00253851">
        <w:t xml:space="preserve"> </w:t>
      </w:r>
      <w:r w:rsidR="00356E35" w:rsidRPr="00253851">
        <w:t>Geschiktheidseisen</w:t>
      </w:r>
    </w:p>
    <w:p w14:paraId="505EEC8B" w14:textId="598F3432" w:rsidR="003972FE" w:rsidRDefault="003972FE" w:rsidP="003972FE">
      <w:pPr>
        <w:rPr>
          <w:rFonts w:ascii="Verdana" w:hAnsi="Verdana" w:cs="Tahoma"/>
        </w:rPr>
      </w:pPr>
      <w:bookmarkStart w:id="2" w:name="_Hlk2174278"/>
      <w:bookmarkEnd w:id="0"/>
      <w:bookmarkEnd w:id="1"/>
      <w:r w:rsidRPr="00577C6D">
        <w:rPr>
          <w:rFonts w:ascii="Verdana" w:hAnsi="Verdana" w:cs="Tahoma"/>
        </w:rPr>
        <w:t xml:space="preserve">Bijlage bij </w:t>
      </w:r>
      <w:bookmarkEnd w:id="2"/>
      <w:r>
        <w:rPr>
          <w:rFonts w:ascii="Verdana" w:hAnsi="Verdana" w:cs="Tahoma"/>
        </w:rPr>
        <w:t xml:space="preserve">de selectieleidraad </w:t>
      </w:r>
      <w:r w:rsidRPr="00577C6D">
        <w:rPr>
          <w:rFonts w:ascii="Verdana" w:hAnsi="Verdana" w:cs="Tahoma"/>
        </w:rPr>
        <w:t xml:space="preserve">voor </w:t>
      </w:r>
      <w:r>
        <w:rPr>
          <w:rFonts w:ascii="Verdana" w:hAnsi="Verdana" w:cs="Tahoma"/>
        </w:rPr>
        <w:t>de Niet-Europese aanbesteding SIEM-SOC dienstverlening van Senzer.</w:t>
      </w:r>
    </w:p>
    <w:p w14:paraId="64A57233" w14:textId="77777777" w:rsidR="003972FE" w:rsidRDefault="003972FE" w:rsidP="003972FE">
      <w:pPr>
        <w:rPr>
          <w:rFonts w:ascii="Verdana" w:hAnsi="Verdana" w:cs="Tahoma"/>
        </w:rPr>
      </w:pPr>
    </w:p>
    <w:p w14:paraId="3A1B0956" w14:textId="5451E071" w:rsidR="003972FE" w:rsidRPr="002860D1" w:rsidRDefault="003972FE" w:rsidP="003972FE">
      <w:pPr>
        <w:rPr>
          <w:rFonts w:ascii="Verdana" w:hAnsi="Verdana" w:cs="Tahoma"/>
        </w:rPr>
      </w:pPr>
      <w:r>
        <w:rPr>
          <w:rFonts w:ascii="Verdana" w:hAnsi="Verdana" w:cs="Tahoma"/>
        </w:rPr>
        <w:t xml:space="preserve">Gegadigde dient </w:t>
      </w:r>
      <w:proofErr w:type="gramStart"/>
      <w:r>
        <w:rPr>
          <w:rFonts w:ascii="Verdana" w:hAnsi="Verdana" w:cs="Tahoma"/>
        </w:rPr>
        <w:t>middels</w:t>
      </w:r>
      <w:proofErr w:type="gramEnd"/>
      <w:r>
        <w:rPr>
          <w:rFonts w:ascii="Verdana" w:hAnsi="Verdana" w:cs="Tahoma"/>
        </w:rPr>
        <w:t xml:space="preserve"> deze referentieformulieren aan te tonen dat wordt voldaan aan de geschiktheidseisen </w:t>
      </w:r>
      <w:r w:rsidRPr="008D22D6">
        <w:rPr>
          <w:rFonts w:ascii="Verdana" w:hAnsi="Verdana" w:cs="Tahoma"/>
        </w:rPr>
        <w:t>zoals opgenomen in paragraaf 3.2.3 van Selectieleidraad</w:t>
      </w:r>
      <w:r w:rsidRPr="002860D1">
        <w:rPr>
          <w:rFonts w:ascii="Verdana" w:hAnsi="Verdana" w:cs="Tahoma"/>
        </w:rPr>
        <w:t xml:space="preserve">. </w:t>
      </w:r>
    </w:p>
    <w:p w14:paraId="3A41F6EB" w14:textId="77777777" w:rsidR="003972FE" w:rsidRPr="002860D1" w:rsidRDefault="003972FE" w:rsidP="003972FE">
      <w:pPr>
        <w:rPr>
          <w:rFonts w:ascii="Verdana" w:hAnsi="Verdana" w:cs="Tahoma"/>
        </w:rPr>
      </w:pPr>
    </w:p>
    <w:p w14:paraId="0FAA6493" w14:textId="77777777" w:rsidR="003972FE" w:rsidRPr="002860D1" w:rsidRDefault="003972FE" w:rsidP="003972FE">
      <w:pPr>
        <w:rPr>
          <w:rFonts w:ascii="Verdana" w:hAnsi="Verdana" w:cs="Tahoma"/>
        </w:rPr>
      </w:pPr>
      <w:r w:rsidRPr="002860D1">
        <w:rPr>
          <w:rFonts w:ascii="Verdana" w:hAnsi="Verdana" w:cs="Tahoma"/>
        </w:rPr>
        <w:t>Voor iedere kerncompetentie is afzonderlijk een referentieformulier opgenomen.</w:t>
      </w:r>
    </w:p>
    <w:p w14:paraId="245B4CEA" w14:textId="77777777" w:rsidR="004A6EEC" w:rsidRPr="002860D1" w:rsidRDefault="004A6EEC" w:rsidP="004545D1">
      <w:pPr>
        <w:rPr>
          <w:rFonts w:ascii="Verdana" w:hAnsi="Verdana"/>
        </w:rPr>
      </w:pPr>
    </w:p>
    <w:p w14:paraId="17FBBCEC" w14:textId="77777777" w:rsidR="00275BAB" w:rsidRPr="002860D1" w:rsidRDefault="00275BAB" w:rsidP="00275BAB">
      <w:pPr>
        <w:rPr>
          <w:rFonts w:ascii="Verdana" w:hAnsi="Verdana" w:cs="Tahoma"/>
          <w:b/>
        </w:rPr>
      </w:pPr>
      <w:r w:rsidRPr="002860D1">
        <w:rPr>
          <w:rFonts w:ascii="Verdana" w:hAnsi="Verdana" w:cs="Tahoma"/>
          <w:b/>
        </w:rPr>
        <w:t>Invulinstructie</w:t>
      </w:r>
    </w:p>
    <w:p w14:paraId="2F8B75CA" w14:textId="77777777" w:rsidR="00275BAB" w:rsidRPr="002860D1" w:rsidRDefault="00275BAB" w:rsidP="00275BAB">
      <w:pPr>
        <w:numPr>
          <w:ilvl w:val="0"/>
          <w:numId w:val="3"/>
        </w:numPr>
        <w:contextualSpacing/>
        <w:rPr>
          <w:rFonts w:ascii="Verdana" w:hAnsi="Verdana" w:cs="Tahoma"/>
        </w:rPr>
      </w:pPr>
      <w:r w:rsidRPr="002860D1">
        <w:rPr>
          <w:rFonts w:ascii="Verdana" w:hAnsi="Verdana" w:cs="Tahoma"/>
        </w:rPr>
        <w:t>Voor iedere kerncompetentie dient het bijbehorende referentieformulier volledig te worden ingevuld.</w:t>
      </w:r>
    </w:p>
    <w:p w14:paraId="143287E0" w14:textId="77777777" w:rsidR="00275BAB" w:rsidRPr="002860D1" w:rsidRDefault="00275BAB" w:rsidP="00275BAB">
      <w:pPr>
        <w:numPr>
          <w:ilvl w:val="0"/>
          <w:numId w:val="3"/>
        </w:numPr>
        <w:contextualSpacing/>
        <w:rPr>
          <w:rFonts w:ascii="Verdana" w:hAnsi="Verdana" w:cs="Tahoma"/>
        </w:rPr>
      </w:pPr>
      <w:r w:rsidRPr="002860D1">
        <w:rPr>
          <w:rFonts w:ascii="Verdana" w:hAnsi="Verdana" w:cs="Tahoma"/>
        </w:rPr>
        <w:t>Per kerncompetentie mag maximaal één referentie worden ingediend.</w:t>
      </w:r>
    </w:p>
    <w:p w14:paraId="71934668" w14:textId="77777777" w:rsidR="00275BAB" w:rsidRPr="002860D1" w:rsidRDefault="00275BAB" w:rsidP="00275BAB">
      <w:pPr>
        <w:numPr>
          <w:ilvl w:val="0"/>
          <w:numId w:val="3"/>
        </w:numPr>
        <w:contextualSpacing/>
        <w:rPr>
          <w:rFonts w:ascii="Verdana" w:hAnsi="Verdana" w:cs="Tahoma"/>
        </w:rPr>
      </w:pPr>
      <w:r w:rsidRPr="002860D1">
        <w:rPr>
          <w:rFonts w:ascii="Verdana" w:hAnsi="Verdana" w:cs="Tahoma"/>
        </w:rPr>
        <w:t xml:space="preserve">Het is toegestaan om dezelfde referentie voor meerdere kerncompetenties te gebruiker, mits voor iedere kerncompetentie afzonderlijk het referentieformulier wordt ingevuld. </w:t>
      </w:r>
    </w:p>
    <w:p w14:paraId="3A01002A" w14:textId="6870F82F" w:rsidR="00275BAB" w:rsidRPr="00330424" w:rsidRDefault="00275BAB" w:rsidP="00275BAB">
      <w:pPr>
        <w:numPr>
          <w:ilvl w:val="0"/>
          <w:numId w:val="3"/>
        </w:numPr>
        <w:contextualSpacing/>
        <w:rPr>
          <w:rFonts w:ascii="Verdana" w:hAnsi="Verdana" w:cs="Tahoma"/>
        </w:rPr>
      </w:pPr>
      <w:r w:rsidRPr="002860D1">
        <w:rPr>
          <w:rFonts w:ascii="Verdana" w:hAnsi="Verdana" w:cs="Tahoma"/>
        </w:rPr>
        <w:t>De referentie dient betrekking te hebben op de opdracht die voldoet aan de eisen zoals opgenomen in paragraaf 3.2.</w:t>
      </w:r>
      <w:r w:rsidR="008D22D6">
        <w:rPr>
          <w:rFonts w:ascii="Verdana" w:hAnsi="Verdana" w:cs="Tahoma"/>
        </w:rPr>
        <w:t>3</w:t>
      </w:r>
      <w:r w:rsidRPr="002860D1">
        <w:rPr>
          <w:rFonts w:ascii="Verdana" w:hAnsi="Verdana" w:cs="Tahoma"/>
        </w:rPr>
        <w:t xml:space="preserve"> van</w:t>
      </w:r>
      <w:r>
        <w:rPr>
          <w:rFonts w:ascii="Verdana" w:hAnsi="Verdana" w:cs="Tahoma"/>
        </w:rPr>
        <w:t xml:space="preserve"> de Selectieleidraad.</w:t>
      </w:r>
    </w:p>
    <w:p w14:paraId="537012D0" w14:textId="77777777" w:rsidR="00275BAB" w:rsidRDefault="00275BAB" w:rsidP="00275BAB">
      <w:pPr>
        <w:numPr>
          <w:ilvl w:val="0"/>
          <w:numId w:val="3"/>
        </w:numPr>
        <w:contextualSpacing/>
        <w:rPr>
          <w:rFonts w:ascii="Verdana" w:hAnsi="Verdana" w:cs="Tahoma"/>
        </w:rPr>
      </w:pPr>
      <w:r w:rsidRPr="00577C6D">
        <w:rPr>
          <w:rFonts w:ascii="Verdana" w:hAnsi="Verdana" w:cs="Tahoma"/>
        </w:rPr>
        <w:t>Per referent</w:t>
      </w:r>
      <w:r>
        <w:rPr>
          <w:rFonts w:ascii="Verdana" w:hAnsi="Verdana" w:cs="Tahoma"/>
        </w:rPr>
        <w:t>ie</w:t>
      </w:r>
      <w:r w:rsidRPr="00577C6D">
        <w:rPr>
          <w:rFonts w:ascii="Verdana" w:hAnsi="Verdana" w:cs="Tahoma"/>
        </w:rPr>
        <w:t xml:space="preserve"> mag slechts één </w:t>
      </w:r>
      <w:r>
        <w:rPr>
          <w:rFonts w:ascii="Verdana" w:hAnsi="Verdana" w:cs="Tahoma"/>
        </w:rPr>
        <w:t xml:space="preserve">afzonderlijk </w:t>
      </w:r>
      <w:r w:rsidRPr="00577C6D">
        <w:rPr>
          <w:rFonts w:ascii="Verdana" w:hAnsi="Verdana" w:cs="Tahoma"/>
        </w:rPr>
        <w:t>referent</w:t>
      </w:r>
      <w:r>
        <w:rPr>
          <w:rFonts w:ascii="Verdana" w:hAnsi="Verdana" w:cs="Tahoma"/>
        </w:rPr>
        <w:t xml:space="preserve">ieformulier </w:t>
      </w:r>
      <w:r w:rsidRPr="00577C6D">
        <w:rPr>
          <w:rFonts w:ascii="Verdana" w:hAnsi="Verdana" w:cs="Tahoma"/>
        </w:rPr>
        <w:t>gebruikt worden</w:t>
      </w:r>
      <w:r>
        <w:rPr>
          <w:rFonts w:ascii="Verdana" w:hAnsi="Verdana" w:cs="Tahoma"/>
        </w:rPr>
        <w:t xml:space="preserve">. </w:t>
      </w:r>
    </w:p>
    <w:p w14:paraId="0D8EA150" w14:textId="77777777" w:rsidR="00275BAB" w:rsidRPr="00577C6D" w:rsidRDefault="00275BAB" w:rsidP="00275BAB">
      <w:pPr>
        <w:numPr>
          <w:ilvl w:val="0"/>
          <w:numId w:val="3"/>
        </w:numPr>
        <w:rPr>
          <w:rFonts w:ascii="Verdana" w:hAnsi="Verdana" w:cs="Tahoma"/>
        </w:rPr>
      </w:pPr>
      <w:r w:rsidRPr="00577C6D">
        <w:rPr>
          <w:rFonts w:ascii="Verdana" w:hAnsi="Verdana" w:cs="Tahoma"/>
        </w:rPr>
        <w:t xml:space="preserve">Het is toegestaan de referentie te verduidelijken. Deze toelichting mag maximaal </w:t>
      </w:r>
      <w:r>
        <w:rPr>
          <w:rFonts w:ascii="Verdana" w:hAnsi="Verdana" w:cs="Tahoma"/>
        </w:rPr>
        <w:t xml:space="preserve">250 </w:t>
      </w:r>
      <w:r w:rsidRPr="00577C6D">
        <w:rPr>
          <w:rFonts w:ascii="Verdana" w:hAnsi="Verdana" w:cs="Tahoma"/>
        </w:rPr>
        <w:t>woorden bevatten.</w:t>
      </w:r>
    </w:p>
    <w:p w14:paraId="1D18D182" w14:textId="77777777" w:rsidR="004A6EEC" w:rsidRDefault="004A6EEC" w:rsidP="004545D1">
      <w:pPr>
        <w:rPr>
          <w:rFonts w:ascii="Verdana" w:hAnsi="Verdana"/>
          <w:color w:val="C2004B"/>
        </w:rPr>
      </w:pPr>
    </w:p>
    <w:p w14:paraId="70096455" w14:textId="66D4269E" w:rsidR="00275BAB" w:rsidRDefault="00275BAB" w:rsidP="00727AD3">
      <w:pPr>
        <w:pStyle w:val="Subkop"/>
      </w:pPr>
      <w:r w:rsidRPr="00727AD3">
        <w:t>Referentieformulier 1</w:t>
      </w:r>
    </w:p>
    <w:p w14:paraId="0EE36AD4" w14:textId="77777777" w:rsidR="009F15B1" w:rsidRPr="009F15B1" w:rsidRDefault="009F15B1" w:rsidP="009F15B1"/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21"/>
        <w:gridCol w:w="2268"/>
        <w:gridCol w:w="2409"/>
        <w:gridCol w:w="2268"/>
        <w:gridCol w:w="1701"/>
      </w:tblGrid>
      <w:tr w:rsidR="00356E35" w:rsidRPr="00577C6D" w14:paraId="096AE3F3" w14:textId="77777777" w:rsidTr="00727AD3">
        <w:trPr>
          <w:jc w:val="center"/>
        </w:trPr>
        <w:tc>
          <w:tcPr>
            <w:tcW w:w="9067" w:type="dxa"/>
            <w:gridSpan w:val="5"/>
            <w:shd w:val="clear" w:color="auto" w:fill="411165"/>
            <w:vAlign w:val="center"/>
          </w:tcPr>
          <w:p w14:paraId="19F700A1" w14:textId="77777777" w:rsidR="00356E35" w:rsidRPr="00577C6D" w:rsidRDefault="00356E35" w:rsidP="001E6E90">
            <w:pPr>
              <w:rPr>
                <w:rFonts w:ascii="Verdana" w:hAnsi="Verdana" w:cs="Tahoma"/>
                <w:b/>
                <w:color w:val="FFFFFF"/>
              </w:rPr>
            </w:pPr>
            <w:bookmarkStart w:id="3" w:name="_Hlk60225088"/>
          </w:p>
          <w:p w14:paraId="33DFD072" w14:textId="77777777" w:rsidR="00356E35" w:rsidRPr="00FC7763" w:rsidRDefault="00356E35" w:rsidP="00727AD3">
            <w:pPr>
              <w:shd w:val="clear" w:color="auto" w:fill="411165"/>
              <w:jc w:val="center"/>
              <w:rPr>
                <w:rFonts w:ascii="Verdana" w:hAnsi="Verdana" w:cs="Tahoma"/>
                <w:b/>
                <w:color w:val="FFFFFF" w:themeColor="background1"/>
              </w:rPr>
            </w:pPr>
            <w:r w:rsidRPr="00FC7763">
              <w:rPr>
                <w:rFonts w:ascii="Verdana" w:hAnsi="Verdana" w:cs="Tahoma"/>
                <w:b/>
                <w:color w:val="FFFFFF" w:themeColor="background1"/>
              </w:rPr>
              <w:t>Kerncompetentie 1</w:t>
            </w:r>
          </w:p>
          <w:p w14:paraId="2C4C627B" w14:textId="77777777" w:rsidR="00356E35" w:rsidRPr="00577C6D" w:rsidRDefault="00356E35" w:rsidP="001E6E90">
            <w:pPr>
              <w:rPr>
                <w:rFonts w:ascii="Verdana" w:hAnsi="Verdana" w:cs="Tahoma"/>
                <w:b/>
                <w:color w:val="FFFFFF"/>
              </w:rPr>
            </w:pPr>
          </w:p>
        </w:tc>
      </w:tr>
      <w:tr w:rsidR="00356E35" w:rsidRPr="00577C6D" w14:paraId="736B242E" w14:textId="77777777" w:rsidTr="001E6E90">
        <w:trPr>
          <w:trHeight w:val="13"/>
          <w:jc w:val="center"/>
        </w:trPr>
        <w:tc>
          <w:tcPr>
            <w:tcW w:w="421" w:type="dxa"/>
            <w:vAlign w:val="center"/>
          </w:tcPr>
          <w:p w14:paraId="64B79DE4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 xml:space="preserve">1. </w:t>
            </w:r>
          </w:p>
        </w:tc>
        <w:tc>
          <w:tcPr>
            <w:tcW w:w="2268" w:type="dxa"/>
            <w:vAlign w:val="center"/>
          </w:tcPr>
          <w:p w14:paraId="73313201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Projectnaam</w:t>
            </w:r>
          </w:p>
        </w:tc>
        <w:tc>
          <w:tcPr>
            <w:tcW w:w="6378" w:type="dxa"/>
            <w:gridSpan w:val="3"/>
            <w:vAlign w:val="center"/>
          </w:tcPr>
          <w:p w14:paraId="41584C12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356E35" w:rsidRPr="00577C6D" w14:paraId="1AA8DA37" w14:textId="77777777" w:rsidTr="001E6E90">
        <w:trPr>
          <w:trHeight w:val="20"/>
          <w:jc w:val="center"/>
        </w:trPr>
        <w:tc>
          <w:tcPr>
            <w:tcW w:w="421" w:type="dxa"/>
            <w:vMerge w:val="restart"/>
          </w:tcPr>
          <w:p w14:paraId="7057EA26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2.</w:t>
            </w:r>
          </w:p>
        </w:tc>
        <w:tc>
          <w:tcPr>
            <w:tcW w:w="2268" w:type="dxa"/>
            <w:vMerge w:val="restart"/>
          </w:tcPr>
          <w:p w14:paraId="77BEB44E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Opdrachtgever</w:t>
            </w:r>
          </w:p>
        </w:tc>
        <w:tc>
          <w:tcPr>
            <w:tcW w:w="2409" w:type="dxa"/>
            <w:vAlign w:val="center"/>
          </w:tcPr>
          <w:p w14:paraId="6A1801F4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Naam</w:t>
            </w:r>
            <w:r>
              <w:rPr>
                <w:rFonts w:ascii="Verdana" w:hAnsi="Verdana" w:cs="Tahoma"/>
              </w:rPr>
              <w:t xml:space="preserve"> opdrachtgever</w:t>
            </w:r>
          </w:p>
        </w:tc>
        <w:tc>
          <w:tcPr>
            <w:tcW w:w="3969" w:type="dxa"/>
            <w:gridSpan w:val="2"/>
            <w:vAlign w:val="center"/>
          </w:tcPr>
          <w:p w14:paraId="360FE3F4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356E35" w:rsidRPr="00577C6D" w14:paraId="1F25ADF4" w14:textId="77777777" w:rsidTr="001E6E90">
        <w:trPr>
          <w:trHeight w:val="179"/>
          <w:jc w:val="center"/>
        </w:trPr>
        <w:tc>
          <w:tcPr>
            <w:tcW w:w="421" w:type="dxa"/>
            <w:vMerge/>
            <w:vAlign w:val="center"/>
          </w:tcPr>
          <w:p w14:paraId="5AC829E6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  <w:vAlign w:val="center"/>
          </w:tcPr>
          <w:p w14:paraId="4BFC460E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409" w:type="dxa"/>
            <w:vAlign w:val="center"/>
          </w:tcPr>
          <w:p w14:paraId="28185756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Contactpersoon</w:t>
            </w:r>
          </w:p>
        </w:tc>
        <w:tc>
          <w:tcPr>
            <w:tcW w:w="3969" w:type="dxa"/>
            <w:gridSpan w:val="2"/>
            <w:vAlign w:val="center"/>
          </w:tcPr>
          <w:p w14:paraId="48DB4653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356E35" w:rsidRPr="00577C6D" w14:paraId="0D82CDB2" w14:textId="77777777" w:rsidTr="001E6E90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038F2E47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  <w:vAlign w:val="center"/>
          </w:tcPr>
          <w:p w14:paraId="26EF1BF5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409" w:type="dxa"/>
            <w:vAlign w:val="center"/>
          </w:tcPr>
          <w:p w14:paraId="3E104864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Functie</w:t>
            </w:r>
          </w:p>
        </w:tc>
        <w:tc>
          <w:tcPr>
            <w:tcW w:w="3969" w:type="dxa"/>
            <w:gridSpan w:val="2"/>
            <w:vAlign w:val="center"/>
          </w:tcPr>
          <w:p w14:paraId="11B5FB9F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356E35" w:rsidRPr="00577C6D" w14:paraId="1940F8D9" w14:textId="77777777" w:rsidTr="001E6E90">
        <w:trPr>
          <w:trHeight w:val="26"/>
          <w:jc w:val="center"/>
        </w:trPr>
        <w:tc>
          <w:tcPr>
            <w:tcW w:w="421" w:type="dxa"/>
            <w:vMerge/>
            <w:vAlign w:val="center"/>
          </w:tcPr>
          <w:p w14:paraId="6E19CB5A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  <w:vAlign w:val="center"/>
          </w:tcPr>
          <w:p w14:paraId="6E9B238B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409" w:type="dxa"/>
            <w:vAlign w:val="center"/>
          </w:tcPr>
          <w:p w14:paraId="50AF8268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Telefoonnummer</w:t>
            </w:r>
          </w:p>
        </w:tc>
        <w:tc>
          <w:tcPr>
            <w:tcW w:w="3969" w:type="dxa"/>
            <w:gridSpan w:val="2"/>
            <w:vAlign w:val="center"/>
          </w:tcPr>
          <w:p w14:paraId="782AB3CF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356E35" w:rsidRPr="00577C6D" w14:paraId="323E604D" w14:textId="77777777" w:rsidTr="001E6E90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6C975EFE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  <w:vAlign w:val="center"/>
          </w:tcPr>
          <w:p w14:paraId="06241F07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409" w:type="dxa"/>
            <w:vAlign w:val="center"/>
          </w:tcPr>
          <w:p w14:paraId="32C7009F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E</w:t>
            </w:r>
            <w:r>
              <w:rPr>
                <w:rFonts w:ascii="Verdana" w:hAnsi="Verdana" w:cs="Tahoma"/>
              </w:rPr>
              <w:t>-m</w:t>
            </w:r>
            <w:r w:rsidRPr="00577C6D">
              <w:rPr>
                <w:rFonts w:ascii="Verdana" w:hAnsi="Verdana" w:cs="Tahoma"/>
              </w:rPr>
              <w:t>ailadres</w:t>
            </w:r>
          </w:p>
        </w:tc>
        <w:tc>
          <w:tcPr>
            <w:tcW w:w="3969" w:type="dxa"/>
            <w:gridSpan w:val="2"/>
            <w:vAlign w:val="center"/>
          </w:tcPr>
          <w:p w14:paraId="176FACA1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356E35" w:rsidRPr="00577C6D" w14:paraId="5BBC5A46" w14:textId="77777777" w:rsidTr="001E6E90">
        <w:trPr>
          <w:trHeight w:val="20"/>
          <w:jc w:val="center"/>
        </w:trPr>
        <w:tc>
          <w:tcPr>
            <w:tcW w:w="421" w:type="dxa"/>
            <w:vMerge w:val="restart"/>
          </w:tcPr>
          <w:p w14:paraId="1E012C36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3.</w:t>
            </w:r>
          </w:p>
        </w:tc>
        <w:tc>
          <w:tcPr>
            <w:tcW w:w="2268" w:type="dxa"/>
            <w:vMerge w:val="restart"/>
          </w:tcPr>
          <w:p w14:paraId="2E09DCF9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Gegevens opdracht</w:t>
            </w:r>
          </w:p>
        </w:tc>
        <w:tc>
          <w:tcPr>
            <w:tcW w:w="2409" w:type="dxa"/>
            <w:vAlign w:val="center"/>
          </w:tcPr>
          <w:p w14:paraId="4B6F0FA1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Startdatum</w:t>
            </w:r>
          </w:p>
        </w:tc>
        <w:tc>
          <w:tcPr>
            <w:tcW w:w="3969" w:type="dxa"/>
            <w:gridSpan w:val="2"/>
            <w:vAlign w:val="center"/>
          </w:tcPr>
          <w:p w14:paraId="7EB75ECA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356E35" w:rsidRPr="00577C6D" w14:paraId="0B7B577D" w14:textId="77777777" w:rsidTr="001E6E90">
        <w:trPr>
          <w:trHeight w:val="20"/>
          <w:jc w:val="center"/>
        </w:trPr>
        <w:tc>
          <w:tcPr>
            <w:tcW w:w="421" w:type="dxa"/>
            <w:vMerge/>
          </w:tcPr>
          <w:p w14:paraId="63E02909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</w:tcPr>
          <w:p w14:paraId="299336E8" w14:textId="77777777" w:rsidR="00356E35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409" w:type="dxa"/>
            <w:vAlign w:val="center"/>
          </w:tcPr>
          <w:p w14:paraId="0FAE26B2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Einddatum</w:t>
            </w:r>
          </w:p>
        </w:tc>
        <w:tc>
          <w:tcPr>
            <w:tcW w:w="3969" w:type="dxa"/>
            <w:gridSpan w:val="2"/>
            <w:vAlign w:val="center"/>
          </w:tcPr>
          <w:p w14:paraId="270F27EC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9F15B1" w:rsidRPr="00577C6D" w14:paraId="39618A25" w14:textId="77777777" w:rsidTr="001E6E90">
        <w:trPr>
          <w:trHeight w:val="20"/>
          <w:jc w:val="center"/>
        </w:trPr>
        <w:tc>
          <w:tcPr>
            <w:tcW w:w="421" w:type="dxa"/>
            <w:vMerge/>
          </w:tcPr>
          <w:p w14:paraId="02BE4830" w14:textId="77777777" w:rsidR="009F15B1" w:rsidRPr="00577C6D" w:rsidRDefault="009F15B1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</w:tcPr>
          <w:p w14:paraId="58E40F03" w14:textId="77777777" w:rsidR="009F15B1" w:rsidRDefault="009F15B1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409" w:type="dxa"/>
            <w:vAlign w:val="center"/>
          </w:tcPr>
          <w:p w14:paraId="4020BB10" w14:textId="0E825841" w:rsidR="009F15B1" w:rsidRDefault="00454940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Aantal users/Assets</w:t>
            </w:r>
          </w:p>
        </w:tc>
        <w:tc>
          <w:tcPr>
            <w:tcW w:w="3969" w:type="dxa"/>
            <w:gridSpan w:val="2"/>
            <w:vAlign w:val="center"/>
          </w:tcPr>
          <w:p w14:paraId="42B51E8B" w14:textId="77777777" w:rsidR="009F15B1" w:rsidRPr="00577C6D" w:rsidRDefault="009F15B1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356E35" w:rsidRPr="00577C6D" w14:paraId="12C57CF2" w14:textId="77777777" w:rsidTr="001E6E90">
        <w:trPr>
          <w:trHeight w:val="20"/>
          <w:jc w:val="center"/>
        </w:trPr>
        <w:tc>
          <w:tcPr>
            <w:tcW w:w="421" w:type="dxa"/>
            <w:vMerge/>
          </w:tcPr>
          <w:p w14:paraId="15D80638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</w:tcPr>
          <w:p w14:paraId="1B73417A" w14:textId="77777777" w:rsidR="00356E35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409" w:type="dxa"/>
            <w:vAlign w:val="center"/>
          </w:tcPr>
          <w:p w14:paraId="2FA3A277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Opdracht nog lopend</w:t>
            </w:r>
          </w:p>
        </w:tc>
        <w:tc>
          <w:tcPr>
            <w:tcW w:w="3969" w:type="dxa"/>
            <w:gridSpan w:val="2"/>
            <w:vAlign w:val="center"/>
          </w:tcPr>
          <w:p w14:paraId="339C6B19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Ja/Nee</w:t>
            </w:r>
          </w:p>
        </w:tc>
      </w:tr>
      <w:tr w:rsidR="00356E35" w:rsidRPr="00577C6D" w14:paraId="2368CD39" w14:textId="77777777" w:rsidTr="001E6E90">
        <w:trPr>
          <w:trHeight w:val="20"/>
          <w:jc w:val="center"/>
        </w:trPr>
        <w:tc>
          <w:tcPr>
            <w:tcW w:w="421" w:type="dxa"/>
            <w:vMerge/>
          </w:tcPr>
          <w:p w14:paraId="3D5701BE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</w:tcPr>
          <w:p w14:paraId="4DEAA7D8" w14:textId="77777777" w:rsidR="00356E35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409" w:type="dxa"/>
            <w:vAlign w:val="center"/>
          </w:tcPr>
          <w:p w14:paraId="3E35F0CC" w14:textId="77777777" w:rsidR="00356E35" w:rsidRDefault="00356E35" w:rsidP="00356E35">
            <w:pPr>
              <w:spacing w:before="60" w:after="60"/>
              <w:jc w:val="left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Totaal gerealiseerde opdrachtwaarde exclusief Btw.</w:t>
            </w:r>
          </w:p>
        </w:tc>
        <w:tc>
          <w:tcPr>
            <w:tcW w:w="3969" w:type="dxa"/>
            <w:gridSpan w:val="2"/>
            <w:vAlign w:val="center"/>
          </w:tcPr>
          <w:p w14:paraId="36638818" w14:textId="77777777" w:rsidR="00356E35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€</w:t>
            </w:r>
          </w:p>
        </w:tc>
      </w:tr>
      <w:tr w:rsidR="00356E35" w:rsidRPr="00577C6D" w14:paraId="2B06CA1F" w14:textId="77777777" w:rsidTr="001E6E90">
        <w:trPr>
          <w:trHeight w:val="20"/>
          <w:jc w:val="center"/>
        </w:trPr>
        <w:tc>
          <w:tcPr>
            <w:tcW w:w="421" w:type="dxa"/>
          </w:tcPr>
          <w:p w14:paraId="0695C8A5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4.</w:t>
            </w:r>
          </w:p>
        </w:tc>
        <w:tc>
          <w:tcPr>
            <w:tcW w:w="6945" w:type="dxa"/>
            <w:gridSpan w:val="3"/>
          </w:tcPr>
          <w:p w14:paraId="3B3F199D" w14:textId="77777777" w:rsidR="00356E35" w:rsidRPr="00027A18" w:rsidRDefault="00356E35" w:rsidP="001E6E90">
            <w:pPr>
              <w:spacing w:before="60" w:after="60"/>
              <w:rPr>
                <w:rFonts w:ascii="Verdana" w:hAnsi="Verdana" w:cs="Tahoma"/>
                <w:b/>
                <w:bCs w:val="0"/>
                <w:i/>
                <w:iCs/>
              </w:rPr>
            </w:pPr>
            <w:r w:rsidRPr="00027A18">
              <w:rPr>
                <w:rFonts w:ascii="Verdana" w:hAnsi="Verdana" w:cs="Tahoma"/>
                <w:b/>
                <w:i/>
                <w:iCs/>
              </w:rPr>
              <w:t>Indien opdracht nog lopend is:</w:t>
            </w:r>
          </w:p>
          <w:p w14:paraId="7EC6744C" w14:textId="57F20D50" w:rsidR="00356E35" w:rsidRPr="00027A18" w:rsidRDefault="00356E35" w:rsidP="001E6E90">
            <w:pPr>
              <w:spacing w:before="60" w:after="60"/>
              <w:rPr>
                <w:rFonts w:ascii="Verdana" w:hAnsi="Verdana" w:cs="Tahoma"/>
                <w:i/>
                <w:iCs/>
              </w:rPr>
            </w:pPr>
            <w:r w:rsidRPr="00027A18">
              <w:rPr>
                <w:rFonts w:ascii="Verdana" w:hAnsi="Verdana" w:cs="Tahoma"/>
                <w:i/>
                <w:iCs/>
              </w:rPr>
              <w:t>Verklaart inschrijver dat de tot op heden gerealiseerde werkzaamheden en resultaten aantoonbaar voldoen aan de eisen van de kerncompetentie waarvoor deze referentie wordt ingediend, zoals opgenomen in paragraaf 3.2.</w:t>
            </w:r>
            <w:r w:rsidR="008D22D6">
              <w:rPr>
                <w:rFonts w:ascii="Verdana" w:hAnsi="Verdana" w:cs="Tahoma"/>
                <w:i/>
                <w:iCs/>
              </w:rPr>
              <w:t>3</w:t>
            </w:r>
            <w:r w:rsidRPr="00027A18">
              <w:rPr>
                <w:rFonts w:ascii="Verdana" w:hAnsi="Verdana" w:cs="Tahoma"/>
                <w:i/>
                <w:iCs/>
              </w:rPr>
              <w:t xml:space="preserve"> van het Beschrijvend Document</w:t>
            </w:r>
          </w:p>
        </w:tc>
        <w:tc>
          <w:tcPr>
            <w:tcW w:w="1701" w:type="dxa"/>
            <w:vAlign w:val="center"/>
          </w:tcPr>
          <w:p w14:paraId="1E6886C4" w14:textId="77777777" w:rsidR="00356E35" w:rsidRPr="00027A18" w:rsidRDefault="00356E35" w:rsidP="001E6E90">
            <w:pPr>
              <w:spacing w:before="60" w:after="60"/>
              <w:rPr>
                <w:rFonts w:ascii="Verdana" w:hAnsi="Verdana" w:cs="Tahoma"/>
                <w:i/>
                <w:iCs/>
              </w:rPr>
            </w:pPr>
            <w:r w:rsidRPr="00027A18">
              <w:rPr>
                <w:rFonts w:ascii="Verdana" w:hAnsi="Verdana" w:cs="Tahoma"/>
                <w:i/>
                <w:iCs/>
              </w:rPr>
              <w:t>Ja/Nee</w:t>
            </w:r>
          </w:p>
        </w:tc>
      </w:tr>
      <w:tr w:rsidR="00356E35" w:rsidRPr="00577C6D" w14:paraId="78479F3E" w14:textId="77777777" w:rsidTr="001E6E90">
        <w:trPr>
          <w:trHeight w:val="2753"/>
          <w:jc w:val="center"/>
        </w:trPr>
        <w:tc>
          <w:tcPr>
            <w:tcW w:w="421" w:type="dxa"/>
            <w:vAlign w:val="center"/>
          </w:tcPr>
          <w:p w14:paraId="3E84D497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5.</w:t>
            </w:r>
          </w:p>
        </w:tc>
        <w:tc>
          <w:tcPr>
            <w:tcW w:w="2268" w:type="dxa"/>
            <w:vAlign w:val="center"/>
          </w:tcPr>
          <w:p w14:paraId="08DC69B8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Beschrijf in maximaal 250 woorden op welke wijze deze referentie aantoont dat aan de kerncompetentie wordt voldaan.  </w:t>
            </w:r>
          </w:p>
        </w:tc>
        <w:tc>
          <w:tcPr>
            <w:tcW w:w="6378" w:type="dxa"/>
            <w:gridSpan w:val="3"/>
            <w:vAlign w:val="center"/>
          </w:tcPr>
          <w:p w14:paraId="0AD0688D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356E35" w:rsidRPr="00577C6D" w14:paraId="3C16BC40" w14:textId="77777777" w:rsidTr="001E6E90">
        <w:trPr>
          <w:jc w:val="center"/>
        </w:trPr>
        <w:tc>
          <w:tcPr>
            <w:tcW w:w="421" w:type="dxa"/>
            <w:vAlign w:val="center"/>
          </w:tcPr>
          <w:p w14:paraId="6EB50C4D" w14:textId="77777777" w:rsidR="00356E35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6.</w:t>
            </w:r>
          </w:p>
        </w:tc>
        <w:tc>
          <w:tcPr>
            <w:tcW w:w="2268" w:type="dxa"/>
            <w:vAlign w:val="center"/>
          </w:tcPr>
          <w:p w14:paraId="32A5CCB3" w14:textId="77777777" w:rsidR="00356E35" w:rsidRPr="00577C6D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Uitvoering opdracht</w:t>
            </w:r>
          </w:p>
        </w:tc>
        <w:tc>
          <w:tcPr>
            <w:tcW w:w="6378" w:type="dxa"/>
            <w:gridSpan w:val="3"/>
            <w:vAlign w:val="center"/>
          </w:tcPr>
          <w:p w14:paraId="1DAACA11" w14:textId="77777777" w:rsidR="00356E35" w:rsidRPr="00027A18" w:rsidRDefault="00356E35" w:rsidP="001E6E90">
            <w:pPr>
              <w:spacing w:before="60" w:after="60"/>
              <w:rPr>
                <w:rFonts w:ascii="Verdana" w:hAnsi="Verdana" w:cs="Tahoma"/>
                <w:bCs w:val="0"/>
              </w:rPr>
            </w:pPr>
            <w:r>
              <w:rPr>
                <w:rFonts w:ascii="Verdana" w:hAnsi="Verdana" w:cs="Tahoma"/>
              </w:rPr>
              <w:t>Geheel z</w:t>
            </w:r>
            <w:r w:rsidRPr="00027A18">
              <w:rPr>
                <w:rFonts w:ascii="Verdana" w:hAnsi="Verdana" w:cs="Tahoma"/>
              </w:rPr>
              <w:t>elfstandig</w:t>
            </w:r>
            <w:r>
              <w:rPr>
                <w:rFonts w:ascii="Verdana" w:hAnsi="Verdana" w:cs="Tahoma"/>
              </w:rPr>
              <w:t>/ In combinatie/ Met onderaannemer(s)</w:t>
            </w:r>
          </w:p>
        </w:tc>
      </w:tr>
      <w:tr w:rsidR="00356E35" w:rsidRPr="00577C6D" w14:paraId="49571F66" w14:textId="77777777" w:rsidTr="001E6E90">
        <w:trPr>
          <w:jc w:val="center"/>
        </w:trPr>
        <w:tc>
          <w:tcPr>
            <w:tcW w:w="421" w:type="dxa"/>
            <w:vMerge w:val="restart"/>
            <w:vAlign w:val="center"/>
          </w:tcPr>
          <w:p w14:paraId="4F40C76E" w14:textId="77777777" w:rsidR="00356E35" w:rsidRDefault="00356E35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7.</w:t>
            </w:r>
          </w:p>
        </w:tc>
        <w:tc>
          <w:tcPr>
            <w:tcW w:w="2268" w:type="dxa"/>
            <w:vMerge w:val="restart"/>
            <w:vAlign w:val="center"/>
          </w:tcPr>
          <w:p w14:paraId="032F9B2F" w14:textId="77777777" w:rsidR="00356E35" w:rsidRPr="00501211" w:rsidRDefault="00356E35" w:rsidP="001E6E90">
            <w:pPr>
              <w:spacing w:before="60" w:after="60"/>
              <w:rPr>
                <w:rFonts w:ascii="Verdana" w:hAnsi="Verdana" w:cs="Tahoma"/>
                <w:i/>
                <w:iCs/>
              </w:rPr>
            </w:pPr>
            <w:r w:rsidRPr="00501211">
              <w:rPr>
                <w:rFonts w:ascii="Verdana" w:hAnsi="Verdana" w:cs="Tahoma"/>
                <w:i/>
                <w:iCs/>
              </w:rPr>
              <w:t>Indien niet zelfstandig uitgevoerd</w:t>
            </w:r>
          </w:p>
        </w:tc>
        <w:tc>
          <w:tcPr>
            <w:tcW w:w="2409" w:type="dxa"/>
            <w:vAlign w:val="center"/>
          </w:tcPr>
          <w:p w14:paraId="546113D8" w14:textId="77777777" w:rsidR="00356E35" w:rsidRPr="00501211" w:rsidRDefault="00356E35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</w:rPr>
            </w:pPr>
            <w:r w:rsidRPr="00501211">
              <w:rPr>
                <w:rFonts w:ascii="Verdana" w:hAnsi="Verdana" w:cs="Tahoma"/>
                <w:i/>
                <w:iCs/>
              </w:rPr>
              <w:t>Naam partner(s)</w:t>
            </w:r>
          </w:p>
        </w:tc>
        <w:tc>
          <w:tcPr>
            <w:tcW w:w="3969" w:type="dxa"/>
            <w:gridSpan w:val="2"/>
            <w:vAlign w:val="center"/>
          </w:tcPr>
          <w:p w14:paraId="2B432109" w14:textId="77777777" w:rsidR="00356E35" w:rsidRPr="00501211" w:rsidRDefault="00356E35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  <w:color w:val="FF0000"/>
              </w:rPr>
            </w:pPr>
          </w:p>
        </w:tc>
      </w:tr>
      <w:tr w:rsidR="00356E35" w:rsidRPr="00577C6D" w14:paraId="085BC6CB" w14:textId="77777777" w:rsidTr="001E6E90">
        <w:trPr>
          <w:trHeight w:val="66"/>
          <w:jc w:val="center"/>
        </w:trPr>
        <w:tc>
          <w:tcPr>
            <w:tcW w:w="421" w:type="dxa"/>
            <w:vMerge/>
            <w:vAlign w:val="center"/>
          </w:tcPr>
          <w:p w14:paraId="2E5C70AF" w14:textId="77777777" w:rsidR="00356E35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  <w:vAlign w:val="center"/>
          </w:tcPr>
          <w:p w14:paraId="2B5BC13E" w14:textId="77777777" w:rsidR="00356E35" w:rsidRPr="00501211" w:rsidRDefault="00356E35" w:rsidP="001E6E90">
            <w:pPr>
              <w:spacing w:before="60" w:after="60"/>
              <w:rPr>
                <w:rFonts w:ascii="Verdana" w:hAnsi="Verdana" w:cs="Tahoma"/>
                <w:i/>
                <w:iCs/>
              </w:rPr>
            </w:pPr>
          </w:p>
        </w:tc>
        <w:tc>
          <w:tcPr>
            <w:tcW w:w="2409" w:type="dxa"/>
            <w:vAlign w:val="center"/>
          </w:tcPr>
          <w:p w14:paraId="7A112EED" w14:textId="77777777" w:rsidR="00356E35" w:rsidRPr="00501211" w:rsidRDefault="00356E35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</w:rPr>
            </w:pPr>
            <w:r w:rsidRPr="00501211">
              <w:rPr>
                <w:rFonts w:ascii="Verdana" w:hAnsi="Verdana" w:cs="Tahoma"/>
                <w:i/>
                <w:iCs/>
              </w:rPr>
              <w:t>Aandeel/werkzaamheden inschrijver</w:t>
            </w:r>
          </w:p>
        </w:tc>
        <w:tc>
          <w:tcPr>
            <w:tcW w:w="3969" w:type="dxa"/>
            <w:gridSpan w:val="2"/>
            <w:vAlign w:val="center"/>
          </w:tcPr>
          <w:p w14:paraId="00423E46" w14:textId="77777777" w:rsidR="00356E35" w:rsidRPr="00501211" w:rsidRDefault="00356E35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  <w:color w:val="FF0000"/>
              </w:rPr>
            </w:pPr>
          </w:p>
        </w:tc>
      </w:tr>
      <w:tr w:rsidR="00356E35" w:rsidRPr="00577C6D" w14:paraId="226E4726" w14:textId="77777777" w:rsidTr="001E6E90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43E6188A" w14:textId="77777777" w:rsidR="00356E35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  <w:vAlign w:val="center"/>
          </w:tcPr>
          <w:p w14:paraId="6D48303A" w14:textId="77777777" w:rsidR="00356E35" w:rsidRPr="00501211" w:rsidRDefault="00356E35" w:rsidP="001E6E90">
            <w:pPr>
              <w:spacing w:before="60" w:after="60"/>
              <w:rPr>
                <w:rFonts w:ascii="Verdana" w:hAnsi="Verdana" w:cs="Tahoma"/>
                <w:i/>
                <w:iCs/>
              </w:rPr>
            </w:pPr>
          </w:p>
        </w:tc>
        <w:tc>
          <w:tcPr>
            <w:tcW w:w="2409" w:type="dxa"/>
            <w:vAlign w:val="center"/>
          </w:tcPr>
          <w:p w14:paraId="056F0447" w14:textId="77777777" w:rsidR="00356E35" w:rsidRPr="00501211" w:rsidRDefault="00356E35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</w:rPr>
            </w:pPr>
            <w:r w:rsidRPr="00501211">
              <w:rPr>
                <w:rFonts w:ascii="Verdana" w:hAnsi="Verdana" w:cs="Tahoma"/>
                <w:i/>
                <w:iCs/>
              </w:rPr>
              <w:t>Aandeel/werkzaamheden overige partij(en)</w:t>
            </w:r>
          </w:p>
        </w:tc>
        <w:tc>
          <w:tcPr>
            <w:tcW w:w="3969" w:type="dxa"/>
            <w:gridSpan w:val="2"/>
            <w:vAlign w:val="center"/>
          </w:tcPr>
          <w:p w14:paraId="0F03DE27" w14:textId="77777777" w:rsidR="00356E35" w:rsidRPr="00501211" w:rsidRDefault="00356E35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  <w:color w:val="FF0000"/>
              </w:rPr>
            </w:pPr>
          </w:p>
        </w:tc>
      </w:tr>
      <w:tr w:rsidR="00356E35" w:rsidRPr="00577C6D" w14:paraId="77A0190E" w14:textId="77777777" w:rsidTr="001E6E90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BAC537E" w14:textId="77777777" w:rsidR="00356E35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  <w:vAlign w:val="center"/>
          </w:tcPr>
          <w:p w14:paraId="1D0C0F0C" w14:textId="77777777" w:rsidR="00356E35" w:rsidRPr="00501211" w:rsidRDefault="00356E35" w:rsidP="001E6E90">
            <w:pPr>
              <w:spacing w:before="60" w:after="60"/>
              <w:rPr>
                <w:rFonts w:ascii="Verdana" w:hAnsi="Verdana" w:cs="Tahoma"/>
                <w:i/>
                <w:iCs/>
              </w:rPr>
            </w:pPr>
          </w:p>
        </w:tc>
        <w:tc>
          <w:tcPr>
            <w:tcW w:w="2409" w:type="dxa"/>
            <w:vAlign w:val="center"/>
          </w:tcPr>
          <w:p w14:paraId="72AA0604" w14:textId="77777777" w:rsidR="00356E35" w:rsidRPr="00501211" w:rsidRDefault="00356E35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</w:rPr>
            </w:pPr>
            <w:r w:rsidRPr="00501211">
              <w:rPr>
                <w:rFonts w:ascii="Verdana" w:hAnsi="Verdana" w:cs="Tahoma"/>
                <w:i/>
                <w:iCs/>
              </w:rPr>
              <w:t>Penvoerder/leidinggevende partij</w:t>
            </w:r>
          </w:p>
        </w:tc>
        <w:tc>
          <w:tcPr>
            <w:tcW w:w="3969" w:type="dxa"/>
            <w:gridSpan w:val="2"/>
            <w:vAlign w:val="center"/>
          </w:tcPr>
          <w:p w14:paraId="7FB5AC4E" w14:textId="77777777" w:rsidR="00356E35" w:rsidRPr="00501211" w:rsidRDefault="00356E35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  <w:color w:val="FF0000"/>
              </w:rPr>
            </w:pPr>
          </w:p>
        </w:tc>
      </w:tr>
      <w:tr w:rsidR="00356E35" w:rsidRPr="00577C6D" w14:paraId="44DA479F" w14:textId="77777777" w:rsidTr="001E6E90">
        <w:trPr>
          <w:jc w:val="center"/>
        </w:trPr>
        <w:tc>
          <w:tcPr>
            <w:tcW w:w="421" w:type="dxa"/>
            <w:vMerge/>
            <w:vAlign w:val="center"/>
          </w:tcPr>
          <w:p w14:paraId="53EE1D81" w14:textId="77777777" w:rsidR="00356E35" w:rsidRDefault="00356E35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  <w:vAlign w:val="center"/>
          </w:tcPr>
          <w:p w14:paraId="70EEBB99" w14:textId="77777777" w:rsidR="00356E35" w:rsidRPr="00501211" w:rsidRDefault="00356E35" w:rsidP="001E6E90">
            <w:pPr>
              <w:spacing w:before="60" w:after="60"/>
              <w:rPr>
                <w:rFonts w:ascii="Verdana" w:hAnsi="Verdana" w:cs="Tahoma"/>
                <w:i/>
                <w:iCs/>
              </w:rPr>
            </w:pPr>
          </w:p>
        </w:tc>
        <w:tc>
          <w:tcPr>
            <w:tcW w:w="6378" w:type="dxa"/>
            <w:gridSpan w:val="3"/>
            <w:vAlign w:val="center"/>
          </w:tcPr>
          <w:p w14:paraId="119FBF57" w14:textId="77777777" w:rsidR="00356E35" w:rsidRPr="00501211" w:rsidRDefault="00356E35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</w:rPr>
            </w:pPr>
            <w:r w:rsidRPr="00501211">
              <w:rPr>
                <w:rFonts w:ascii="Verdana" w:hAnsi="Verdana" w:cs="Tahoma"/>
                <w:i/>
                <w:iCs/>
              </w:rPr>
              <w:t>Eventuele toelichting van maximaal 250 woorden:</w:t>
            </w:r>
          </w:p>
          <w:p w14:paraId="387C2FAB" w14:textId="77777777" w:rsidR="00356E35" w:rsidRPr="00501211" w:rsidRDefault="00356E35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</w:rPr>
            </w:pPr>
          </w:p>
          <w:p w14:paraId="0F3D7C67" w14:textId="77777777" w:rsidR="00356E35" w:rsidRPr="00501211" w:rsidRDefault="00356E35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</w:rPr>
            </w:pPr>
          </w:p>
        </w:tc>
      </w:tr>
      <w:bookmarkEnd w:id="3"/>
    </w:tbl>
    <w:p w14:paraId="18FBFE54" w14:textId="5B48D06F" w:rsidR="004545D1" w:rsidRDefault="004545D1">
      <w:pPr>
        <w:spacing w:after="160" w:line="259" w:lineRule="auto"/>
        <w:jc w:val="left"/>
        <w:rPr>
          <w:rFonts w:ascii="Verdana" w:hAnsi="Verdana"/>
          <w:color w:val="FF0000"/>
        </w:rPr>
      </w:pPr>
    </w:p>
    <w:p w14:paraId="7A379A36" w14:textId="0213197E" w:rsidR="0011541B" w:rsidRDefault="0011541B" w:rsidP="000623B9">
      <w:pPr>
        <w:pStyle w:val="Subkop"/>
      </w:pPr>
      <w:r w:rsidRPr="000623B9">
        <w:t>Ref</w:t>
      </w:r>
      <w:r w:rsidR="000623B9">
        <w:t>e</w:t>
      </w:r>
      <w:r w:rsidRPr="000623B9">
        <w:t>rentieformulier 2</w:t>
      </w:r>
    </w:p>
    <w:p w14:paraId="3AC2B602" w14:textId="77777777" w:rsidR="009F15B1" w:rsidRPr="009F15B1" w:rsidRDefault="009F15B1" w:rsidP="009F15B1"/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21"/>
        <w:gridCol w:w="2268"/>
        <w:gridCol w:w="2409"/>
        <w:gridCol w:w="2268"/>
        <w:gridCol w:w="1701"/>
      </w:tblGrid>
      <w:tr w:rsidR="0011541B" w:rsidRPr="00577C6D" w14:paraId="7FB7C0CB" w14:textId="77777777" w:rsidTr="000623B9">
        <w:trPr>
          <w:jc w:val="center"/>
        </w:trPr>
        <w:tc>
          <w:tcPr>
            <w:tcW w:w="9067" w:type="dxa"/>
            <w:gridSpan w:val="5"/>
            <w:shd w:val="clear" w:color="auto" w:fill="411165"/>
            <w:vAlign w:val="center"/>
          </w:tcPr>
          <w:p w14:paraId="0D1BD73B" w14:textId="77777777" w:rsidR="0011541B" w:rsidRPr="008C5604" w:rsidRDefault="0011541B" w:rsidP="001E6E90">
            <w:pPr>
              <w:rPr>
                <w:rFonts w:ascii="Verdana" w:hAnsi="Verdana" w:cs="Tahoma"/>
                <w:b/>
                <w:color w:val="FFFFFF" w:themeColor="background1"/>
              </w:rPr>
            </w:pPr>
          </w:p>
          <w:p w14:paraId="001CBC8B" w14:textId="77777777" w:rsidR="0011541B" w:rsidRPr="008C5604" w:rsidRDefault="0011541B" w:rsidP="000623B9">
            <w:pPr>
              <w:shd w:val="clear" w:color="auto" w:fill="411165"/>
              <w:jc w:val="center"/>
              <w:rPr>
                <w:rFonts w:ascii="Verdana" w:hAnsi="Verdana" w:cs="Tahoma"/>
                <w:b/>
                <w:color w:val="FFFFFF" w:themeColor="background1"/>
              </w:rPr>
            </w:pPr>
            <w:r w:rsidRPr="008C5604">
              <w:rPr>
                <w:rFonts w:ascii="Verdana" w:hAnsi="Verdana" w:cs="Tahoma"/>
                <w:b/>
                <w:color w:val="FFFFFF" w:themeColor="background1"/>
              </w:rPr>
              <w:t>Kerncompetentie 2</w:t>
            </w:r>
          </w:p>
          <w:p w14:paraId="6979C642" w14:textId="77777777" w:rsidR="0011541B" w:rsidRPr="00577C6D" w:rsidRDefault="0011541B" w:rsidP="001E6E90">
            <w:pPr>
              <w:rPr>
                <w:rFonts w:ascii="Verdana" w:hAnsi="Verdana" w:cs="Tahoma"/>
                <w:b/>
                <w:color w:val="FFFFFF"/>
              </w:rPr>
            </w:pPr>
          </w:p>
        </w:tc>
      </w:tr>
      <w:tr w:rsidR="0011541B" w:rsidRPr="00577C6D" w14:paraId="5BBD355B" w14:textId="77777777" w:rsidTr="001E6E90">
        <w:trPr>
          <w:trHeight w:val="13"/>
          <w:jc w:val="center"/>
        </w:trPr>
        <w:tc>
          <w:tcPr>
            <w:tcW w:w="421" w:type="dxa"/>
            <w:vAlign w:val="center"/>
          </w:tcPr>
          <w:p w14:paraId="476C2CC6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 xml:space="preserve">1. </w:t>
            </w:r>
          </w:p>
        </w:tc>
        <w:tc>
          <w:tcPr>
            <w:tcW w:w="2268" w:type="dxa"/>
            <w:vAlign w:val="center"/>
          </w:tcPr>
          <w:p w14:paraId="1BFE79AE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Projectnaam</w:t>
            </w:r>
          </w:p>
        </w:tc>
        <w:tc>
          <w:tcPr>
            <w:tcW w:w="6378" w:type="dxa"/>
            <w:gridSpan w:val="3"/>
            <w:vAlign w:val="center"/>
          </w:tcPr>
          <w:p w14:paraId="0C8EC235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11541B" w:rsidRPr="00577C6D" w14:paraId="74BFA9DE" w14:textId="77777777" w:rsidTr="001E6E90">
        <w:trPr>
          <w:trHeight w:val="20"/>
          <w:jc w:val="center"/>
        </w:trPr>
        <w:tc>
          <w:tcPr>
            <w:tcW w:w="421" w:type="dxa"/>
            <w:vMerge w:val="restart"/>
          </w:tcPr>
          <w:p w14:paraId="04B4D68E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2.</w:t>
            </w:r>
          </w:p>
        </w:tc>
        <w:tc>
          <w:tcPr>
            <w:tcW w:w="2268" w:type="dxa"/>
            <w:vMerge w:val="restart"/>
          </w:tcPr>
          <w:p w14:paraId="2897A7AE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Opdrachtgever</w:t>
            </w:r>
          </w:p>
        </w:tc>
        <w:tc>
          <w:tcPr>
            <w:tcW w:w="2409" w:type="dxa"/>
            <w:vAlign w:val="center"/>
          </w:tcPr>
          <w:p w14:paraId="5D088A7D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Naam</w:t>
            </w:r>
            <w:r>
              <w:rPr>
                <w:rFonts w:ascii="Verdana" w:hAnsi="Verdana" w:cs="Tahoma"/>
              </w:rPr>
              <w:t xml:space="preserve"> opdrachtgever</w:t>
            </w:r>
          </w:p>
        </w:tc>
        <w:tc>
          <w:tcPr>
            <w:tcW w:w="3969" w:type="dxa"/>
            <w:gridSpan w:val="2"/>
            <w:vAlign w:val="center"/>
          </w:tcPr>
          <w:p w14:paraId="2BB5B3CE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11541B" w:rsidRPr="00577C6D" w14:paraId="1D8E207D" w14:textId="77777777" w:rsidTr="001E6E90">
        <w:trPr>
          <w:trHeight w:val="179"/>
          <w:jc w:val="center"/>
        </w:trPr>
        <w:tc>
          <w:tcPr>
            <w:tcW w:w="421" w:type="dxa"/>
            <w:vMerge/>
            <w:vAlign w:val="center"/>
          </w:tcPr>
          <w:p w14:paraId="77E4A726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  <w:vAlign w:val="center"/>
          </w:tcPr>
          <w:p w14:paraId="19ED669A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409" w:type="dxa"/>
            <w:vAlign w:val="center"/>
          </w:tcPr>
          <w:p w14:paraId="4385D6EB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Contactpersoon</w:t>
            </w:r>
          </w:p>
        </w:tc>
        <w:tc>
          <w:tcPr>
            <w:tcW w:w="3969" w:type="dxa"/>
            <w:gridSpan w:val="2"/>
            <w:vAlign w:val="center"/>
          </w:tcPr>
          <w:p w14:paraId="0092DF53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11541B" w:rsidRPr="00577C6D" w14:paraId="6FAC3BAF" w14:textId="77777777" w:rsidTr="001E6E90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0810AC3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  <w:vAlign w:val="center"/>
          </w:tcPr>
          <w:p w14:paraId="2186DEC1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409" w:type="dxa"/>
            <w:vAlign w:val="center"/>
          </w:tcPr>
          <w:p w14:paraId="4E1C5061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Functie</w:t>
            </w:r>
          </w:p>
        </w:tc>
        <w:tc>
          <w:tcPr>
            <w:tcW w:w="3969" w:type="dxa"/>
            <w:gridSpan w:val="2"/>
            <w:vAlign w:val="center"/>
          </w:tcPr>
          <w:p w14:paraId="2F4470E8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11541B" w:rsidRPr="00577C6D" w14:paraId="2F0CC0B9" w14:textId="77777777" w:rsidTr="001E6E90">
        <w:trPr>
          <w:trHeight w:val="26"/>
          <w:jc w:val="center"/>
        </w:trPr>
        <w:tc>
          <w:tcPr>
            <w:tcW w:w="421" w:type="dxa"/>
            <w:vMerge/>
            <w:vAlign w:val="center"/>
          </w:tcPr>
          <w:p w14:paraId="3D7AACC0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  <w:vAlign w:val="center"/>
          </w:tcPr>
          <w:p w14:paraId="2642051D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409" w:type="dxa"/>
            <w:vAlign w:val="center"/>
          </w:tcPr>
          <w:p w14:paraId="4DCAE853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Telefoonnummer</w:t>
            </w:r>
          </w:p>
        </w:tc>
        <w:tc>
          <w:tcPr>
            <w:tcW w:w="3969" w:type="dxa"/>
            <w:gridSpan w:val="2"/>
            <w:vAlign w:val="center"/>
          </w:tcPr>
          <w:p w14:paraId="7C3F9A3B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11541B" w:rsidRPr="00577C6D" w14:paraId="18873B0B" w14:textId="77777777" w:rsidTr="001E6E90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174A3347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  <w:vAlign w:val="center"/>
          </w:tcPr>
          <w:p w14:paraId="149DFBDE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409" w:type="dxa"/>
            <w:vAlign w:val="center"/>
          </w:tcPr>
          <w:p w14:paraId="0BD43BA8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E</w:t>
            </w:r>
            <w:r>
              <w:rPr>
                <w:rFonts w:ascii="Verdana" w:hAnsi="Verdana" w:cs="Tahoma"/>
              </w:rPr>
              <w:t>-m</w:t>
            </w:r>
            <w:r w:rsidRPr="00577C6D">
              <w:rPr>
                <w:rFonts w:ascii="Verdana" w:hAnsi="Verdana" w:cs="Tahoma"/>
              </w:rPr>
              <w:t>ailadres</w:t>
            </w:r>
          </w:p>
        </w:tc>
        <w:tc>
          <w:tcPr>
            <w:tcW w:w="3969" w:type="dxa"/>
            <w:gridSpan w:val="2"/>
            <w:vAlign w:val="center"/>
          </w:tcPr>
          <w:p w14:paraId="680164DC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11541B" w:rsidRPr="00577C6D" w14:paraId="513157F6" w14:textId="77777777" w:rsidTr="001E6E90">
        <w:trPr>
          <w:trHeight w:val="20"/>
          <w:jc w:val="center"/>
        </w:trPr>
        <w:tc>
          <w:tcPr>
            <w:tcW w:w="421" w:type="dxa"/>
            <w:vMerge w:val="restart"/>
          </w:tcPr>
          <w:p w14:paraId="16F0D6C9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 w:rsidRPr="00577C6D">
              <w:rPr>
                <w:rFonts w:ascii="Verdana" w:hAnsi="Verdana" w:cs="Tahoma"/>
              </w:rPr>
              <w:t>3.</w:t>
            </w:r>
          </w:p>
        </w:tc>
        <w:tc>
          <w:tcPr>
            <w:tcW w:w="2268" w:type="dxa"/>
            <w:vMerge w:val="restart"/>
          </w:tcPr>
          <w:p w14:paraId="306CA2EE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Gegevens opdracht</w:t>
            </w:r>
          </w:p>
        </w:tc>
        <w:tc>
          <w:tcPr>
            <w:tcW w:w="2409" w:type="dxa"/>
            <w:vAlign w:val="center"/>
          </w:tcPr>
          <w:p w14:paraId="52B349FE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Startdatum</w:t>
            </w:r>
          </w:p>
        </w:tc>
        <w:tc>
          <w:tcPr>
            <w:tcW w:w="3969" w:type="dxa"/>
            <w:gridSpan w:val="2"/>
            <w:vAlign w:val="center"/>
          </w:tcPr>
          <w:p w14:paraId="432A84B1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11541B" w:rsidRPr="00577C6D" w14:paraId="02AB7E70" w14:textId="77777777" w:rsidTr="001E6E90">
        <w:trPr>
          <w:trHeight w:val="20"/>
          <w:jc w:val="center"/>
        </w:trPr>
        <w:tc>
          <w:tcPr>
            <w:tcW w:w="421" w:type="dxa"/>
            <w:vMerge/>
          </w:tcPr>
          <w:p w14:paraId="6D085427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</w:tcPr>
          <w:p w14:paraId="7391498F" w14:textId="77777777" w:rsidR="0011541B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409" w:type="dxa"/>
            <w:vAlign w:val="center"/>
          </w:tcPr>
          <w:p w14:paraId="27BFFAA5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Einddatum</w:t>
            </w:r>
          </w:p>
        </w:tc>
        <w:tc>
          <w:tcPr>
            <w:tcW w:w="3969" w:type="dxa"/>
            <w:gridSpan w:val="2"/>
            <w:vAlign w:val="center"/>
          </w:tcPr>
          <w:p w14:paraId="0AFF63FC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11541B" w:rsidRPr="00577C6D" w14:paraId="2914A447" w14:textId="77777777" w:rsidTr="001E6E90">
        <w:trPr>
          <w:trHeight w:val="20"/>
          <w:jc w:val="center"/>
        </w:trPr>
        <w:tc>
          <w:tcPr>
            <w:tcW w:w="421" w:type="dxa"/>
            <w:vMerge/>
          </w:tcPr>
          <w:p w14:paraId="081E3188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</w:tcPr>
          <w:p w14:paraId="095EF3A5" w14:textId="77777777" w:rsidR="0011541B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409" w:type="dxa"/>
            <w:vAlign w:val="center"/>
          </w:tcPr>
          <w:p w14:paraId="1AB5C51F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Opdracht nog lopend</w:t>
            </w:r>
          </w:p>
        </w:tc>
        <w:tc>
          <w:tcPr>
            <w:tcW w:w="3969" w:type="dxa"/>
            <w:gridSpan w:val="2"/>
            <w:vAlign w:val="center"/>
          </w:tcPr>
          <w:p w14:paraId="4A57E5B8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Ja/Nee</w:t>
            </w:r>
          </w:p>
        </w:tc>
      </w:tr>
      <w:tr w:rsidR="0011541B" w:rsidRPr="00577C6D" w14:paraId="085773C9" w14:textId="77777777" w:rsidTr="001E6E90">
        <w:trPr>
          <w:trHeight w:val="20"/>
          <w:jc w:val="center"/>
        </w:trPr>
        <w:tc>
          <w:tcPr>
            <w:tcW w:w="421" w:type="dxa"/>
            <w:vMerge/>
          </w:tcPr>
          <w:p w14:paraId="17EF08DE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</w:tcPr>
          <w:p w14:paraId="4833F4A8" w14:textId="77777777" w:rsidR="0011541B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409" w:type="dxa"/>
            <w:vAlign w:val="center"/>
          </w:tcPr>
          <w:p w14:paraId="0C3D99DD" w14:textId="77777777" w:rsidR="0011541B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Totaal gerealiseerde opdrachtwaarde exclusief Btw.</w:t>
            </w:r>
          </w:p>
        </w:tc>
        <w:tc>
          <w:tcPr>
            <w:tcW w:w="3969" w:type="dxa"/>
            <w:gridSpan w:val="2"/>
            <w:vAlign w:val="center"/>
          </w:tcPr>
          <w:p w14:paraId="32447C0B" w14:textId="77777777" w:rsidR="0011541B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€</w:t>
            </w:r>
          </w:p>
        </w:tc>
      </w:tr>
      <w:tr w:rsidR="0011541B" w:rsidRPr="00577C6D" w14:paraId="7A53AD27" w14:textId="77777777" w:rsidTr="001E6E90">
        <w:trPr>
          <w:trHeight w:val="20"/>
          <w:jc w:val="center"/>
        </w:trPr>
        <w:tc>
          <w:tcPr>
            <w:tcW w:w="421" w:type="dxa"/>
          </w:tcPr>
          <w:p w14:paraId="1E01ABEE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4.</w:t>
            </w:r>
          </w:p>
        </w:tc>
        <w:tc>
          <w:tcPr>
            <w:tcW w:w="6945" w:type="dxa"/>
            <w:gridSpan w:val="3"/>
          </w:tcPr>
          <w:p w14:paraId="412D8EFF" w14:textId="77777777" w:rsidR="0011541B" w:rsidRPr="00027A18" w:rsidRDefault="0011541B" w:rsidP="001E6E90">
            <w:pPr>
              <w:spacing w:before="60" w:after="60"/>
              <w:rPr>
                <w:rFonts w:ascii="Verdana" w:hAnsi="Verdana" w:cs="Tahoma"/>
                <w:b/>
                <w:bCs w:val="0"/>
                <w:i/>
                <w:iCs/>
              </w:rPr>
            </w:pPr>
            <w:r w:rsidRPr="00027A18">
              <w:rPr>
                <w:rFonts w:ascii="Verdana" w:hAnsi="Verdana" w:cs="Tahoma"/>
                <w:b/>
                <w:i/>
                <w:iCs/>
              </w:rPr>
              <w:t>Indien opdracht nog lopend is:</w:t>
            </w:r>
          </w:p>
          <w:p w14:paraId="0BD395B2" w14:textId="1830D07D" w:rsidR="0011541B" w:rsidRPr="00027A18" w:rsidRDefault="0011541B" w:rsidP="001E6E90">
            <w:pPr>
              <w:spacing w:before="60" w:after="60"/>
              <w:rPr>
                <w:rFonts w:ascii="Verdana" w:hAnsi="Verdana" w:cs="Tahoma"/>
                <w:i/>
                <w:iCs/>
              </w:rPr>
            </w:pPr>
            <w:r w:rsidRPr="00027A18">
              <w:rPr>
                <w:rFonts w:ascii="Verdana" w:hAnsi="Verdana" w:cs="Tahoma"/>
                <w:i/>
                <w:iCs/>
              </w:rPr>
              <w:t>Verklaart inschrijver dat de tot op heden gerealiseerde werkzaamheden en resultaten aantoonbaar voldoen aan de eisen van de kerncompetentie waarvoor deze referentie wordt ingediend, zoals opgenomen in paragraaf 3.2.</w:t>
            </w:r>
            <w:r w:rsidR="008D22D6">
              <w:rPr>
                <w:rFonts w:ascii="Verdana" w:hAnsi="Verdana" w:cs="Tahoma"/>
                <w:i/>
                <w:iCs/>
              </w:rPr>
              <w:t>3</w:t>
            </w:r>
            <w:r w:rsidRPr="00027A18">
              <w:rPr>
                <w:rFonts w:ascii="Verdana" w:hAnsi="Verdana" w:cs="Tahoma"/>
                <w:i/>
                <w:iCs/>
              </w:rPr>
              <w:t xml:space="preserve"> van het Beschrijvend Document</w:t>
            </w:r>
          </w:p>
        </w:tc>
        <w:tc>
          <w:tcPr>
            <w:tcW w:w="1701" w:type="dxa"/>
            <w:vAlign w:val="center"/>
          </w:tcPr>
          <w:p w14:paraId="4F2284F6" w14:textId="77777777" w:rsidR="0011541B" w:rsidRPr="00027A18" w:rsidRDefault="0011541B" w:rsidP="001E6E90">
            <w:pPr>
              <w:spacing w:before="60" w:after="60"/>
              <w:rPr>
                <w:rFonts w:ascii="Verdana" w:hAnsi="Verdana" w:cs="Tahoma"/>
                <w:i/>
                <w:iCs/>
              </w:rPr>
            </w:pPr>
            <w:r w:rsidRPr="00027A18">
              <w:rPr>
                <w:rFonts w:ascii="Verdana" w:hAnsi="Verdana" w:cs="Tahoma"/>
                <w:i/>
                <w:iCs/>
              </w:rPr>
              <w:t>Ja/Nee</w:t>
            </w:r>
          </w:p>
        </w:tc>
      </w:tr>
      <w:tr w:rsidR="0011541B" w:rsidRPr="00577C6D" w14:paraId="4DFE276E" w14:textId="77777777" w:rsidTr="001E6E90">
        <w:trPr>
          <w:trHeight w:val="2753"/>
          <w:jc w:val="center"/>
        </w:trPr>
        <w:tc>
          <w:tcPr>
            <w:tcW w:w="421" w:type="dxa"/>
            <w:vAlign w:val="center"/>
          </w:tcPr>
          <w:p w14:paraId="77269E8F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5.</w:t>
            </w:r>
          </w:p>
        </w:tc>
        <w:tc>
          <w:tcPr>
            <w:tcW w:w="2268" w:type="dxa"/>
            <w:vAlign w:val="center"/>
          </w:tcPr>
          <w:p w14:paraId="1F9DDBA6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Beschrijf in maximaal 250 woorden op welke wijze deze referentie aantoont dat aan de kerncompetentie wordt voldaan.  </w:t>
            </w:r>
          </w:p>
        </w:tc>
        <w:tc>
          <w:tcPr>
            <w:tcW w:w="6378" w:type="dxa"/>
            <w:gridSpan w:val="3"/>
            <w:vAlign w:val="center"/>
          </w:tcPr>
          <w:p w14:paraId="060020FC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</w:tr>
      <w:tr w:rsidR="0011541B" w:rsidRPr="00577C6D" w14:paraId="2760C268" w14:textId="77777777" w:rsidTr="001E6E90">
        <w:trPr>
          <w:jc w:val="center"/>
        </w:trPr>
        <w:tc>
          <w:tcPr>
            <w:tcW w:w="421" w:type="dxa"/>
            <w:vAlign w:val="center"/>
          </w:tcPr>
          <w:p w14:paraId="2A3B9688" w14:textId="77777777" w:rsidR="0011541B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6.</w:t>
            </w:r>
          </w:p>
        </w:tc>
        <w:tc>
          <w:tcPr>
            <w:tcW w:w="2268" w:type="dxa"/>
            <w:vAlign w:val="center"/>
          </w:tcPr>
          <w:p w14:paraId="4B0AA4A4" w14:textId="77777777" w:rsidR="0011541B" w:rsidRPr="00577C6D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Uitvoering opdracht</w:t>
            </w:r>
          </w:p>
        </w:tc>
        <w:tc>
          <w:tcPr>
            <w:tcW w:w="6378" w:type="dxa"/>
            <w:gridSpan w:val="3"/>
            <w:vAlign w:val="center"/>
          </w:tcPr>
          <w:p w14:paraId="725AFB1F" w14:textId="77777777" w:rsidR="0011541B" w:rsidRPr="00027A18" w:rsidRDefault="0011541B" w:rsidP="001E6E90">
            <w:pPr>
              <w:spacing w:before="60" w:after="60"/>
              <w:rPr>
                <w:rFonts w:ascii="Verdana" w:hAnsi="Verdana" w:cs="Tahoma"/>
                <w:bCs w:val="0"/>
              </w:rPr>
            </w:pPr>
            <w:r>
              <w:rPr>
                <w:rFonts w:ascii="Verdana" w:hAnsi="Verdana" w:cs="Tahoma"/>
              </w:rPr>
              <w:t>Geheel z</w:t>
            </w:r>
            <w:r w:rsidRPr="00027A18">
              <w:rPr>
                <w:rFonts w:ascii="Verdana" w:hAnsi="Verdana" w:cs="Tahoma"/>
              </w:rPr>
              <w:t>elfstandig</w:t>
            </w:r>
            <w:r>
              <w:rPr>
                <w:rFonts w:ascii="Verdana" w:hAnsi="Verdana" w:cs="Tahoma"/>
              </w:rPr>
              <w:t>/ In combinatie/ Met onderaannemer(s)</w:t>
            </w:r>
          </w:p>
        </w:tc>
      </w:tr>
      <w:tr w:rsidR="0011541B" w:rsidRPr="00577C6D" w14:paraId="72E6BD75" w14:textId="77777777" w:rsidTr="001E6E90">
        <w:trPr>
          <w:jc w:val="center"/>
        </w:trPr>
        <w:tc>
          <w:tcPr>
            <w:tcW w:w="421" w:type="dxa"/>
            <w:vMerge w:val="restart"/>
            <w:vAlign w:val="center"/>
          </w:tcPr>
          <w:p w14:paraId="460EEA38" w14:textId="77777777" w:rsidR="0011541B" w:rsidRDefault="0011541B" w:rsidP="001E6E90">
            <w:pPr>
              <w:spacing w:before="60" w:after="6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7.</w:t>
            </w:r>
          </w:p>
        </w:tc>
        <w:tc>
          <w:tcPr>
            <w:tcW w:w="2268" w:type="dxa"/>
            <w:vMerge w:val="restart"/>
            <w:vAlign w:val="center"/>
          </w:tcPr>
          <w:p w14:paraId="453C4966" w14:textId="77777777" w:rsidR="0011541B" w:rsidRPr="00501211" w:rsidRDefault="0011541B" w:rsidP="001E6E90">
            <w:pPr>
              <w:spacing w:before="60" w:after="60"/>
              <w:rPr>
                <w:rFonts w:ascii="Verdana" w:hAnsi="Verdana" w:cs="Tahoma"/>
                <w:i/>
                <w:iCs/>
              </w:rPr>
            </w:pPr>
            <w:r w:rsidRPr="00501211">
              <w:rPr>
                <w:rFonts w:ascii="Verdana" w:hAnsi="Verdana" w:cs="Tahoma"/>
                <w:i/>
                <w:iCs/>
              </w:rPr>
              <w:t>Indien niet zelfstandig uitgevoerd</w:t>
            </w:r>
          </w:p>
        </w:tc>
        <w:tc>
          <w:tcPr>
            <w:tcW w:w="2409" w:type="dxa"/>
            <w:vAlign w:val="center"/>
          </w:tcPr>
          <w:p w14:paraId="34D8ACD7" w14:textId="77777777" w:rsidR="0011541B" w:rsidRPr="00501211" w:rsidRDefault="0011541B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</w:rPr>
            </w:pPr>
            <w:r w:rsidRPr="00501211">
              <w:rPr>
                <w:rFonts w:ascii="Verdana" w:hAnsi="Verdana" w:cs="Tahoma"/>
                <w:i/>
                <w:iCs/>
              </w:rPr>
              <w:t>Naam partner(s)</w:t>
            </w:r>
          </w:p>
        </w:tc>
        <w:tc>
          <w:tcPr>
            <w:tcW w:w="3969" w:type="dxa"/>
            <w:gridSpan w:val="2"/>
            <w:vAlign w:val="center"/>
          </w:tcPr>
          <w:p w14:paraId="776B8553" w14:textId="77777777" w:rsidR="0011541B" w:rsidRDefault="0011541B" w:rsidP="001E6E90">
            <w:pPr>
              <w:spacing w:before="60" w:after="60"/>
              <w:rPr>
                <w:rFonts w:ascii="Verdana" w:hAnsi="Verdana" w:cs="Tahoma"/>
                <w:bCs w:val="0"/>
                <w:color w:val="FF0000"/>
              </w:rPr>
            </w:pPr>
          </w:p>
        </w:tc>
      </w:tr>
      <w:tr w:rsidR="0011541B" w:rsidRPr="00577C6D" w14:paraId="0EFD5AB1" w14:textId="77777777" w:rsidTr="001E6E90">
        <w:trPr>
          <w:trHeight w:val="66"/>
          <w:jc w:val="center"/>
        </w:trPr>
        <w:tc>
          <w:tcPr>
            <w:tcW w:w="421" w:type="dxa"/>
            <w:vMerge/>
            <w:vAlign w:val="center"/>
          </w:tcPr>
          <w:p w14:paraId="18FF1888" w14:textId="77777777" w:rsidR="0011541B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  <w:vAlign w:val="center"/>
          </w:tcPr>
          <w:p w14:paraId="0D5CE9F5" w14:textId="77777777" w:rsidR="0011541B" w:rsidRPr="00501211" w:rsidRDefault="0011541B" w:rsidP="001E6E90">
            <w:pPr>
              <w:spacing w:before="60" w:after="60"/>
              <w:rPr>
                <w:rFonts w:ascii="Verdana" w:hAnsi="Verdana" w:cs="Tahoma"/>
                <w:i/>
                <w:iCs/>
              </w:rPr>
            </w:pPr>
          </w:p>
        </w:tc>
        <w:tc>
          <w:tcPr>
            <w:tcW w:w="2409" w:type="dxa"/>
            <w:vAlign w:val="center"/>
          </w:tcPr>
          <w:p w14:paraId="40881998" w14:textId="77777777" w:rsidR="0011541B" w:rsidRPr="00501211" w:rsidRDefault="0011541B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</w:rPr>
            </w:pPr>
            <w:r w:rsidRPr="00501211">
              <w:rPr>
                <w:rFonts w:ascii="Verdana" w:hAnsi="Verdana" w:cs="Tahoma"/>
                <w:i/>
                <w:iCs/>
              </w:rPr>
              <w:t>Aandeel/werkzaamheden inschrijver</w:t>
            </w:r>
          </w:p>
        </w:tc>
        <w:tc>
          <w:tcPr>
            <w:tcW w:w="3969" w:type="dxa"/>
            <w:gridSpan w:val="2"/>
            <w:vAlign w:val="center"/>
          </w:tcPr>
          <w:p w14:paraId="404AC1E6" w14:textId="77777777" w:rsidR="0011541B" w:rsidRDefault="0011541B" w:rsidP="001E6E90">
            <w:pPr>
              <w:spacing w:before="60" w:after="60"/>
              <w:rPr>
                <w:rFonts w:ascii="Verdana" w:hAnsi="Verdana" w:cs="Tahoma"/>
                <w:bCs w:val="0"/>
                <w:color w:val="FF0000"/>
              </w:rPr>
            </w:pPr>
          </w:p>
        </w:tc>
      </w:tr>
      <w:tr w:rsidR="0011541B" w:rsidRPr="00577C6D" w14:paraId="27A4981E" w14:textId="77777777" w:rsidTr="001E6E90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288CEC61" w14:textId="77777777" w:rsidR="0011541B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  <w:vAlign w:val="center"/>
          </w:tcPr>
          <w:p w14:paraId="415501EE" w14:textId="77777777" w:rsidR="0011541B" w:rsidRPr="00501211" w:rsidRDefault="0011541B" w:rsidP="001E6E90">
            <w:pPr>
              <w:spacing w:before="60" w:after="60"/>
              <w:rPr>
                <w:rFonts w:ascii="Verdana" w:hAnsi="Verdana" w:cs="Tahoma"/>
                <w:i/>
                <w:iCs/>
              </w:rPr>
            </w:pPr>
          </w:p>
        </w:tc>
        <w:tc>
          <w:tcPr>
            <w:tcW w:w="2409" w:type="dxa"/>
            <w:vAlign w:val="center"/>
          </w:tcPr>
          <w:p w14:paraId="7537E63E" w14:textId="77777777" w:rsidR="0011541B" w:rsidRPr="00501211" w:rsidRDefault="0011541B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</w:rPr>
            </w:pPr>
            <w:r w:rsidRPr="00501211">
              <w:rPr>
                <w:rFonts w:ascii="Verdana" w:hAnsi="Verdana" w:cs="Tahoma"/>
                <w:i/>
                <w:iCs/>
              </w:rPr>
              <w:t>Aandeel/werkzaamheden overige partij(en)</w:t>
            </w:r>
          </w:p>
        </w:tc>
        <w:tc>
          <w:tcPr>
            <w:tcW w:w="3969" w:type="dxa"/>
            <w:gridSpan w:val="2"/>
            <w:vAlign w:val="center"/>
          </w:tcPr>
          <w:p w14:paraId="7C88D01B" w14:textId="77777777" w:rsidR="0011541B" w:rsidRDefault="0011541B" w:rsidP="001E6E90">
            <w:pPr>
              <w:spacing w:before="60" w:after="60"/>
              <w:rPr>
                <w:rFonts w:ascii="Verdana" w:hAnsi="Verdana" w:cs="Tahoma"/>
                <w:bCs w:val="0"/>
                <w:color w:val="FF0000"/>
              </w:rPr>
            </w:pPr>
          </w:p>
        </w:tc>
      </w:tr>
      <w:tr w:rsidR="0011541B" w:rsidRPr="00577C6D" w14:paraId="6EC4ABCB" w14:textId="77777777" w:rsidTr="001E6E90">
        <w:trPr>
          <w:trHeight w:val="20"/>
          <w:jc w:val="center"/>
        </w:trPr>
        <w:tc>
          <w:tcPr>
            <w:tcW w:w="421" w:type="dxa"/>
            <w:vMerge/>
            <w:vAlign w:val="center"/>
          </w:tcPr>
          <w:p w14:paraId="706C778F" w14:textId="77777777" w:rsidR="0011541B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  <w:vAlign w:val="center"/>
          </w:tcPr>
          <w:p w14:paraId="0C339FCA" w14:textId="77777777" w:rsidR="0011541B" w:rsidRPr="00501211" w:rsidRDefault="0011541B" w:rsidP="001E6E90">
            <w:pPr>
              <w:spacing w:before="60" w:after="60"/>
              <w:rPr>
                <w:rFonts w:ascii="Verdana" w:hAnsi="Verdana" w:cs="Tahoma"/>
                <w:i/>
                <w:iCs/>
              </w:rPr>
            </w:pPr>
          </w:p>
        </w:tc>
        <w:tc>
          <w:tcPr>
            <w:tcW w:w="2409" w:type="dxa"/>
            <w:vAlign w:val="center"/>
          </w:tcPr>
          <w:p w14:paraId="3385BF28" w14:textId="77777777" w:rsidR="0011541B" w:rsidRPr="00501211" w:rsidRDefault="0011541B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</w:rPr>
            </w:pPr>
            <w:r w:rsidRPr="00501211">
              <w:rPr>
                <w:rFonts w:ascii="Verdana" w:hAnsi="Verdana" w:cs="Tahoma"/>
                <w:i/>
                <w:iCs/>
              </w:rPr>
              <w:t>Penvoerder/leidinggevende partij</w:t>
            </w:r>
          </w:p>
        </w:tc>
        <w:tc>
          <w:tcPr>
            <w:tcW w:w="3969" w:type="dxa"/>
            <w:gridSpan w:val="2"/>
            <w:vAlign w:val="center"/>
          </w:tcPr>
          <w:p w14:paraId="2D0332E8" w14:textId="77777777" w:rsidR="0011541B" w:rsidRDefault="0011541B" w:rsidP="001E6E90">
            <w:pPr>
              <w:spacing w:before="60" w:after="60"/>
              <w:rPr>
                <w:rFonts w:ascii="Verdana" w:hAnsi="Verdana" w:cs="Tahoma"/>
                <w:bCs w:val="0"/>
                <w:color w:val="FF0000"/>
              </w:rPr>
            </w:pPr>
          </w:p>
        </w:tc>
      </w:tr>
      <w:tr w:rsidR="0011541B" w:rsidRPr="00577C6D" w14:paraId="4F1B08E3" w14:textId="77777777" w:rsidTr="001E6E90">
        <w:trPr>
          <w:jc w:val="center"/>
        </w:trPr>
        <w:tc>
          <w:tcPr>
            <w:tcW w:w="421" w:type="dxa"/>
            <w:vMerge/>
            <w:vAlign w:val="center"/>
          </w:tcPr>
          <w:p w14:paraId="09FF8FD3" w14:textId="77777777" w:rsidR="0011541B" w:rsidRDefault="0011541B" w:rsidP="001E6E90">
            <w:pPr>
              <w:spacing w:before="60" w:after="60"/>
              <w:rPr>
                <w:rFonts w:ascii="Verdana" w:hAnsi="Verdana" w:cs="Tahoma"/>
              </w:rPr>
            </w:pPr>
          </w:p>
        </w:tc>
        <w:tc>
          <w:tcPr>
            <w:tcW w:w="2268" w:type="dxa"/>
            <w:vMerge/>
            <w:vAlign w:val="center"/>
          </w:tcPr>
          <w:p w14:paraId="2C3D358B" w14:textId="77777777" w:rsidR="0011541B" w:rsidRPr="00501211" w:rsidRDefault="0011541B" w:rsidP="001E6E90">
            <w:pPr>
              <w:spacing w:before="60" w:after="60"/>
              <w:rPr>
                <w:rFonts w:ascii="Verdana" w:hAnsi="Verdana" w:cs="Tahoma"/>
                <w:i/>
                <w:iCs/>
              </w:rPr>
            </w:pPr>
          </w:p>
        </w:tc>
        <w:tc>
          <w:tcPr>
            <w:tcW w:w="6378" w:type="dxa"/>
            <w:gridSpan w:val="3"/>
            <w:vAlign w:val="center"/>
          </w:tcPr>
          <w:p w14:paraId="433BEF8F" w14:textId="77777777" w:rsidR="0011541B" w:rsidRPr="00501211" w:rsidRDefault="0011541B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</w:rPr>
            </w:pPr>
            <w:r w:rsidRPr="00501211">
              <w:rPr>
                <w:rFonts w:ascii="Verdana" w:hAnsi="Verdana" w:cs="Tahoma"/>
                <w:i/>
                <w:iCs/>
              </w:rPr>
              <w:t>Eventuele toelichting van maximaal 250 woorden:</w:t>
            </w:r>
          </w:p>
          <w:p w14:paraId="6D622786" w14:textId="77777777" w:rsidR="0011541B" w:rsidRPr="00501211" w:rsidRDefault="0011541B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</w:rPr>
            </w:pPr>
          </w:p>
          <w:p w14:paraId="69933311" w14:textId="77777777" w:rsidR="0011541B" w:rsidRPr="00501211" w:rsidRDefault="0011541B" w:rsidP="001E6E90">
            <w:pPr>
              <w:spacing w:before="60" w:after="60"/>
              <w:rPr>
                <w:rFonts w:ascii="Verdana" w:hAnsi="Verdana" w:cs="Tahoma"/>
                <w:bCs w:val="0"/>
                <w:i/>
                <w:iCs/>
              </w:rPr>
            </w:pPr>
          </w:p>
        </w:tc>
      </w:tr>
    </w:tbl>
    <w:p w14:paraId="5A6FC66B" w14:textId="77777777" w:rsidR="0011541B" w:rsidRPr="001B744C" w:rsidRDefault="0011541B">
      <w:pPr>
        <w:spacing w:after="160" w:line="259" w:lineRule="auto"/>
        <w:jc w:val="left"/>
        <w:rPr>
          <w:rFonts w:ascii="Verdana" w:hAnsi="Verdana"/>
          <w:color w:val="FF0000"/>
        </w:rPr>
      </w:pPr>
    </w:p>
    <w:p w14:paraId="27D939BC" w14:textId="539B7308" w:rsidR="009F15B1" w:rsidRPr="009F15B1" w:rsidRDefault="006B759E" w:rsidP="009F15B1">
      <w:pPr>
        <w:pStyle w:val="Subkop"/>
      </w:pPr>
      <w:r w:rsidRPr="008C5604">
        <w:t>Verklaring inschrijver</w:t>
      </w:r>
    </w:p>
    <w:p w14:paraId="0D64142E" w14:textId="69B6E0C1" w:rsidR="006B759E" w:rsidRDefault="006B759E" w:rsidP="009F15B1">
      <w:pPr>
        <w:spacing w:line="312" w:lineRule="auto"/>
        <w:rPr>
          <w:rFonts w:ascii="Verdana" w:hAnsi="Verdana" w:cs="Tahoma"/>
        </w:rPr>
      </w:pPr>
      <w:r>
        <w:rPr>
          <w:rFonts w:ascii="Verdana" w:hAnsi="Verdana" w:cs="Tahoma"/>
        </w:rPr>
        <w:t>Inschrijver verklaart dat:</w:t>
      </w:r>
    </w:p>
    <w:p w14:paraId="5366E939" w14:textId="77777777" w:rsidR="006B759E" w:rsidRDefault="006B759E" w:rsidP="009F15B1">
      <w:pPr>
        <w:pStyle w:val="Lijstalinea"/>
        <w:numPr>
          <w:ilvl w:val="0"/>
          <w:numId w:val="4"/>
        </w:numPr>
        <w:spacing w:line="312" w:lineRule="auto"/>
        <w:rPr>
          <w:rFonts w:ascii="Verdana" w:hAnsi="Verdana" w:cs="Tahoma"/>
        </w:rPr>
      </w:pPr>
      <w:r>
        <w:rPr>
          <w:rFonts w:ascii="Verdana" w:hAnsi="Verdana" w:cs="Tahoma"/>
        </w:rPr>
        <w:t>De verstrekte informatie volledig en naar waarheid is ingevuld;</w:t>
      </w:r>
    </w:p>
    <w:p w14:paraId="2E0E189C" w14:textId="77777777" w:rsidR="006B759E" w:rsidRDefault="006B759E" w:rsidP="009F15B1">
      <w:pPr>
        <w:pStyle w:val="Lijstalinea"/>
        <w:numPr>
          <w:ilvl w:val="0"/>
          <w:numId w:val="4"/>
        </w:numPr>
        <w:spacing w:line="312" w:lineRule="auto"/>
        <w:rPr>
          <w:rFonts w:ascii="Verdana" w:hAnsi="Verdana" w:cs="Tahoma"/>
        </w:rPr>
      </w:pPr>
      <w:r>
        <w:rPr>
          <w:rFonts w:ascii="Verdana" w:hAnsi="Verdana" w:cs="Tahoma"/>
        </w:rPr>
        <w:lastRenderedPageBreak/>
        <w:t>De opgegeven referenties volledig voldoen aan de betreffende kerncompetenties;</w:t>
      </w:r>
    </w:p>
    <w:p w14:paraId="6DD2D789" w14:textId="77777777" w:rsidR="006B759E" w:rsidRDefault="006B759E" w:rsidP="009F15B1">
      <w:pPr>
        <w:pStyle w:val="Lijstalinea"/>
        <w:numPr>
          <w:ilvl w:val="0"/>
          <w:numId w:val="4"/>
        </w:numPr>
        <w:spacing w:line="312" w:lineRule="auto"/>
        <w:rPr>
          <w:rFonts w:ascii="Verdana" w:hAnsi="Verdana" w:cs="Tahoma"/>
        </w:rPr>
      </w:pPr>
      <w:r>
        <w:rPr>
          <w:rFonts w:ascii="Verdana" w:hAnsi="Verdana" w:cs="Tahoma"/>
        </w:rPr>
        <w:t xml:space="preserve">Aanbestedende dienst de opgegeven referent mag benaderen ter verificatie van de verstrekte informatie. </w:t>
      </w:r>
    </w:p>
    <w:p w14:paraId="3E01B096" w14:textId="77777777" w:rsidR="009F15B1" w:rsidRPr="009F15B1" w:rsidRDefault="009F15B1" w:rsidP="009F15B1">
      <w:pPr>
        <w:spacing w:line="312" w:lineRule="auto"/>
        <w:rPr>
          <w:rFonts w:ascii="Verdana" w:hAnsi="Verdana" w:cs="Tahoma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4C6808" w:rsidRPr="00577C6D" w14:paraId="45DBA258" w14:textId="77777777" w:rsidTr="009D0274">
        <w:tc>
          <w:tcPr>
            <w:tcW w:w="9072" w:type="dxa"/>
            <w:gridSpan w:val="2"/>
            <w:shd w:val="clear" w:color="auto" w:fill="411165"/>
            <w:vAlign w:val="center"/>
          </w:tcPr>
          <w:p w14:paraId="0039D637" w14:textId="77777777" w:rsidR="004C6808" w:rsidRPr="008C5604" w:rsidRDefault="004C680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color w:val="FFFFFF" w:themeColor="background1"/>
              </w:rPr>
            </w:pPr>
            <w:r w:rsidRPr="008C5604">
              <w:rPr>
                <w:rFonts w:ascii="Verdana" w:hAnsi="Verdana" w:cs="Tahoma"/>
                <w:b/>
                <w:color w:val="FFFFFF" w:themeColor="background1"/>
              </w:rPr>
              <w:t>Voor akkoord</w:t>
            </w:r>
          </w:p>
        </w:tc>
      </w:tr>
      <w:tr w:rsidR="004C6808" w:rsidRPr="00577C6D" w14:paraId="2EF72492" w14:textId="77777777" w:rsidTr="001E6E90">
        <w:tc>
          <w:tcPr>
            <w:tcW w:w="2977" w:type="dxa"/>
            <w:vAlign w:val="center"/>
          </w:tcPr>
          <w:p w14:paraId="15EFE3D0" w14:textId="77777777" w:rsidR="004C6808" w:rsidRPr="00577C6D" w:rsidRDefault="004C680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  <w:r w:rsidRPr="00577C6D">
              <w:rPr>
                <w:rFonts w:ascii="Verdana" w:hAnsi="Verdana" w:cs="Tahoma"/>
                <w:b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2F035C42" w14:textId="77777777" w:rsidR="004C6808" w:rsidRPr="00577C6D" w:rsidRDefault="004C680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</w:rPr>
            </w:pPr>
          </w:p>
        </w:tc>
      </w:tr>
      <w:tr w:rsidR="004C6808" w:rsidRPr="00577C6D" w14:paraId="3611667D" w14:textId="77777777" w:rsidTr="001E6E90">
        <w:tc>
          <w:tcPr>
            <w:tcW w:w="2977" w:type="dxa"/>
            <w:vAlign w:val="center"/>
          </w:tcPr>
          <w:p w14:paraId="5A42D1A6" w14:textId="77777777" w:rsidR="004C6808" w:rsidRPr="00577C6D" w:rsidRDefault="004C680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  <w:r w:rsidRPr="00577C6D">
              <w:rPr>
                <w:rFonts w:ascii="Verdana" w:hAnsi="Verdana" w:cs="Tahoma"/>
                <w:b/>
              </w:rPr>
              <w:t>Naam</w:t>
            </w:r>
          </w:p>
        </w:tc>
        <w:tc>
          <w:tcPr>
            <w:tcW w:w="6095" w:type="dxa"/>
            <w:vAlign w:val="center"/>
          </w:tcPr>
          <w:p w14:paraId="5071BAA0" w14:textId="77777777" w:rsidR="004C6808" w:rsidRPr="00577C6D" w:rsidRDefault="004C680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</w:rPr>
            </w:pPr>
          </w:p>
        </w:tc>
      </w:tr>
      <w:tr w:rsidR="004C6808" w:rsidRPr="00577C6D" w14:paraId="31D862D8" w14:textId="77777777" w:rsidTr="001E6E90">
        <w:tc>
          <w:tcPr>
            <w:tcW w:w="2977" w:type="dxa"/>
            <w:vAlign w:val="center"/>
          </w:tcPr>
          <w:p w14:paraId="5495A57F" w14:textId="77777777" w:rsidR="004C6808" w:rsidRPr="00577C6D" w:rsidRDefault="004C680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  <w:r w:rsidRPr="00577C6D">
              <w:rPr>
                <w:rFonts w:ascii="Verdana" w:hAnsi="Verdana" w:cs="Tahoma"/>
                <w:b/>
              </w:rPr>
              <w:t>Functie</w:t>
            </w:r>
          </w:p>
        </w:tc>
        <w:tc>
          <w:tcPr>
            <w:tcW w:w="6095" w:type="dxa"/>
            <w:vAlign w:val="center"/>
          </w:tcPr>
          <w:p w14:paraId="0BFADC0C" w14:textId="77777777" w:rsidR="004C6808" w:rsidRPr="00577C6D" w:rsidRDefault="004C680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</w:rPr>
            </w:pPr>
          </w:p>
        </w:tc>
      </w:tr>
      <w:tr w:rsidR="004C6808" w:rsidRPr="00577C6D" w14:paraId="4142EE73" w14:textId="77777777" w:rsidTr="001E6E90">
        <w:tc>
          <w:tcPr>
            <w:tcW w:w="2977" w:type="dxa"/>
            <w:vAlign w:val="center"/>
          </w:tcPr>
          <w:p w14:paraId="5554D1EF" w14:textId="77777777" w:rsidR="004C6808" w:rsidRPr="00577C6D" w:rsidRDefault="004C680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  <w:r w:rsidRPr="00577C6D">
              <w:rPr>
                <w:rFonts w:ascii="Verdana" w:hAnsi="Verdana" w:cs="Tahoma"/>
                <w:b/>
              </w:rPr>
              <w:t>Plaats en datum</w:t>
            </w:r>
          </w:p>
        </w:tc>
        <w:tc>
          <w:tcPr>
            <w:tcW w:w="6095" w:type="dxa"/>
            <w:vAlign w:val="center"/>
          </w:tcPr>
          <w:p w14:paraId="32069305" w14:textId="77777777" w:rsidR="004C6808" w:rsidRPr="00577C6D" w:rsidRDefault="004C680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</w:rPr>
            </w:pPr>
          </w:p>
        </w:tc>
      </w:tr>
      <w:tr w:rsidR="004C6808" w:rsidRPr="00577C6D" w14:paraId="73F5CD35" w14:textId="77777777" w:rsidTr="001E6E90">
        <w:tc>
          <w:tcPr>
            <w:tcW w:w="2977" w:type="dxa"/>
            <w:vAlign w:val="center"/>
          </w:tcPr>
          <w:p w14:paraId="3FC27E21" w14:textId="77777777" w:rsidR="004C6808" w:rsidRDefault="004C680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</w:p>
          <w:p w14:paraId="236D955A" w14:textId="77777777" w:rsidR="004C6808" w:rsidRDefault="004C680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</w:p>
          <w:p w14:paraId="3E075D9C" w14:textId="77777777" w:rsidR="004C6808" w:rsidRDefault="004C680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  <w:r w:rsidRPr="00577C6D">
              <w:rPr>
                <w:rFonts w:ascii="Verdana" w:hAnsi="Verdana" w:cs="Tahoma"/>
                <w:b/>
              </w:rPr>
              <w:t>Handtekening</w:t>
            </w:r>
          </w:p>
          <w:p w14:paraId="3B9F0130" w14:textId="77777777" w:rsidR="004C6808" w:rsidRDefault="004C680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</w:p>
          <w:p w14:paraId="5DFD6E45" w14:textId="77777777" w:rsidR="004C6808" w:rsidRPr="00577C6D" w:rsidRDefault="004C680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</w:p>
        </w:tc>
        <w:tc>
          <w:tcPr>
            <w:tcW w:w="6095" w:type="dxa"/>
            <w:vAlign w:val="center"/>
          </w:tcPr>
          <w:p w14:paraId="5E7C331E" w14:textId="77777777" w:rsidR="004C6808" w:rsidRPr="00577C6D" w:rsidRDefault="004C680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</w:rPr>
            </w:pPr>
          </w:p>
          <w:p w14:paraId="5DC1EEDF" w14:textId="77777777" w:rsidR="004C6808" w:rsidRPr="00577C6D" w:rsidRDefault="004C680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</w:rPr>
            </w:pPr>
          </w:p>
        </w:tc>
      </w:tr>
    </w:tbl>
    <w:p w14:paraId="444CD328" w14:textId="77777777" w:rsidR="007F449B" w:rsidRPr="00F55AAD" w:rsidRDefault="007F449B" w:rsidP="004545D1">
      <w:pPr>
        <w:rPr>
          <w:rFonts w:ascii="Verdana" w:hAnsi="Verdana"/>
        </w:rPr>
      </w:pPr>
    </w:p>
    <w:sectPr w:rsidR="007F449B" w:rsidRPr="00F55AAD" w:rsidSect="00CF3652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510" w:footer="7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B8A26" w14:textId="77777777" w:rsidR="00F77F2B" w:rsidRDefault="00F77F2B" w:rsidP="004545D1">
      <w:r>
        <w:separator/>
      </w:r>
    </w:p>
    <w:p w14:paraId="00DFC57A" w14:textId="77777777" w:rsidR="00F77F2B" w:rsidRDefault="00F77F2B" w:rsidP="004545D1"/>
    <w:p w14:paraId="23A77B7D" w14:textId="77777777" w:rsidR="00F77F2B" w:rsidRDefault="00F77F2B" w:rsidP="004545D1"/>
  </w:endnote>
  <w:endnote w:type="continuationSeparator" w:id="0">
    <w:p w14:paraId="0DFF33CF" w14:textId="77777777" w:rsidR="00F77F2B" w:rsidRDefault="00F77F2B" w:rsidP="004545D1">
      <w:r>
        <w:continuationSeparator/>
      </w:r>
    </w:p>
    <w:p w14:paraId="127338EF" w14:textId="77777777" w:rsidR="00F77F2B" w:rsidRDefault="00F77F2B" w:rsidP="004545D1"/>
    <w:p w14:paraId="695BED28" w14:textId="77777777" w:rsidR="00F77F2B" w:rsidRDefault="00F77F2B" w:rsidP="004545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46A38" w14:textId="5002BF19" w:rsidR="00045C79" w:rsidRDefault="00045C79">
    <w:pPr>
      <w:pStyle w:val="Voettekst"/>
      <w:jc w:val="center"/>
    </w:pPr>
  </w:p>
  <w:sdt>
    <w:sdtPr>
      <w:alias w:val="Titel"/>
      <w:tag w:val=""/>
      <w:id w:val="317692398"/>
      <w:showingPlcHdr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3C3FB62C" w14:textId="77777777" w:rsidR="005F3D6C" w:rsidRDefault="005F3D6C" w:rsidP="005F3D6C">
        <w:r>
          <w:t xml:space="preserve">     </w:t>
        </w:r>
      </w:p>
    </w:sdtContent>
  </w:sdt>
  <w:p w14:paraId="733C8BED" w14:textId="77777777" w:rsidR="005F3D6C" w:rsidRDefault="005F3D6C" w:rsidP="005F3D6C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4D0EA0C" wp14:editId="0DAFBE61">
              <wp:simplePos x="0" y="0"/>
              <wp:positionH relativeFrom="page">
                <wp:align>left</wp:align>
              </wp:positionH>
              <wp:positionV relativeFrom="paragraph">
                <wp:posOffset>76200</wp:posOffset>
              </wp:positionV>
              <wp:extent cx="2977912" cy="0"/>
              <wp:effectExtent l="0" t="0" r="0" b="0"/>
              <wp:wrapNone/>
              <wp:docPr id="1299241912" name="Rechte verbindingslijn 12992419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77912" cy="0"/>
                      </a:xfrm>
                      <a:prstGeom prst="line">
                        <a:avLst/>
                      </a:prstGeom>
                      <a:ln>
                        <a:solidFill>
                          <a:srgbClr val="333662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A26103" id="Rechte verbindingslijn 129924191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pt" to="234.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" strokecolor="#333662" strokeweight="1.5pt">
              <v:stroke joinstyle="miter"/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A2757FF" wp14:editId="4267936D">
              <wp:simplePos x="0" y="0"/>
              <wp:positionH relativeFrom="column">
                <wp:posOffset>3594100</wp:posOffset>
              </wp:positionH>
              <wp:positionV relativeFrom="paragraph">
                <wp:posOffset>82550</wp:posOffset>
              </wp:positionV>
              <wp:extent cx="1885950" cy="0"/>
              <wp:effectExtent l="0" t="0" r="0" b="0"/>
              <wp:wrapNone/>
              <wp:docPr id="1244870775" name="Rechte verbindingslijn 12448707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85950" cy="0"/>
                      </a:xfrm>
                      <a:prstGeom prst="line">
                        <a:avLst/>
                      </a:prstGeom>
                      <a:ln>
                        <a:solidFill>
                          <a:srgbClr val="333662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CF2E8E5" id="Rechte verbindingslijn 124487077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pt,6.5pt" to="431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" strokecolor="#333662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1A8F8282" wp14:editId="0E8E7AC3">
              <wp:simplePos x="0" y="0"/>
              <wp:positionH relativeFrom="page">
                <wp:posOffset>6388100</wp:posOffset>
              </wp:positionH>
              <wp:positionV relativeFrom="paragraph">
                <wp:posOffset>-50800</wp:posOffset>
              </wp:positionV>
              <wp:extent cx="1155700" cy="279400"/>
              <wp:effectExtent l="0" t="0" r="6350" b="6350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0" cy="279400"/>
                      </a:xfrm>
                      <a:prstGeom prst="rect">
                        <a:avLst/>
                      </a:prstGeom>
                      <a:solidFill>
                        <a:srgbClr val="33366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1377F5" w14:textId="77777777" w:rsidR="005F3D6C" w:rsidRPr="004D656E" w:rsidRDefault="005F3D6C" w:rsidP="005F3D6C">
                          <w:r w:rsidRPr="004D656E">
                            <w:t xml:space="preserve">Pagina </w:t>
                          </w:r>
                          <w:r w:rsidRPr="004D656E">
                            <w:fldChar w:fldCharType="begin"/>
                          </w:r>
                          <w:r w:rsidRPr="004D656E">
                            <w:instrText>PAGE   \* MERGEFORMAT</w:instrText>
                          </w:r>
                          <w:r w:rsidRPr="004D656E">
                            <w:fldChar w:fldCharType="separate"/>
                          </w:r>
                          <w:r w:rsidRPr="004D656E">
                            <w:t>1</w:t>
                          </w:r>
                          <w:r w:rsidRPr="004D656E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F8282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left:0;text-align:left;margin-left:503pt;margin-top:-4pt;width:91pt;height:2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" fillcolor="#333662" stroked="f">
              <v:textbox>
                <w:txbxContent>
                  <w:p w14:paraId="5A1377F5" w14:textId="77777777" w:rsidR="005F3D6C" w:rsidRPr="004D656E" w:rsidRDefault="005F3D6C" w:rsidP="005F3D6C">
                    <w:r w:rsidRPr="004D656E">
                      <w:t xml:space="preserve">Pagina </w:t>
                    </w:r>
                    <w:r w:rsidRPr="004D656E">
                      <w:fldChar w:fldCharType="begin"/>
                    </w:r>
                    <w:r w:rsidRPr="004D656E">
                      <w:instrText>PAGE   \* MERGEFORMAT</w:instrText>
                    </w:r>
                    <w:r w:rsidRPr="004D656E">
                      <w:fldChar w:fldCharType="separate"/>
                    </w:r>
                    <w:r w:rsidRPr="004D656E">
                      <w:t>1</w:t>
                    </w:r>
                    <w:r w:rsidRPr="004D656E"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0B0853E6" wp14:editId="598755DA">
          <wp:simplePos x="0" y="0"/>
          <wp:positionH relativeFrom="margin">
            <wp:align>center</wp:align>
          </wp:positionH>
          <wp:positionV relativeFrom="paragraph">
            <wp:posOffset>-88900</wp:posOffset>
          </wp:positionV>
          <wp:extent cx="1231900" cy="385445"/>
          <wp:effectExtent l="0" t="0" r="6350" b="0"/>
          <wp:wrapSquare wrapText="bothSides"/>
          <wp:docPr id="312955341" name="Afbeelding 312955341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77033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90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C98F54" w14:textId="77777777" w:rsidR="004545D1" w:rsidRDefault="004545D1" w:rsidP="005F3D6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49C47" w14:textId="5CB50FC3" w:rsidR="00045C79" w:rsidRDefault="00045C79">
    <w:pPr>
      <w:pStyle w:val="Voettekst"/>
      <w:jc w:val="center"/>
    </w:pPr>
  </w:p>
  <w:sdt>
    <w:sdtPr>
      <w:alias w:val="Titel"/>
      <w:tag w:val=""/>
      <w:id w:val="1381286291"/>
      <w:showingPlcHdr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0BA0FA5B" w14:textId="77777777" w:rsidR="005F3D6C" w:rsidRDefault="005F3D6C" w:rsidP="005F3D6C">
        <w:r>
          <w:t xml:space="preserve">     </w:t>
        </w:r>
      </w:p>
    </w:sdtContent>
  </w:sdt>
  <w:p w14:paraId="39B13606" w14:textId="77777777" w:rsidR="005F3D6C" w:rsidRDefault="005F3D6C" w:rsidP="005F3D6C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E724A29" wp14:editId="6193F9C2">
              <wp:simplePos x="0" y="0"/>
              <wp:positionH relativeFrom="page">
                <wp:align>left</wp:align>
              </wp:positionH>
              <wp:positionV relativeFrom="paragraph">
                <wp:posOffset>76200</wp:posOffset>
              </wp:positionV>
              <wp:extent cx="2977912" cy="0"/>
              <wp:effectExtent l="0" t="0" r="0" b="0"/>
              <wp:wrapNone/>
              <wp:docPr id="1979115418" name="Rechte verbindingslijn 19791154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77912" cy="0"/>
                      </a:xfrm>
                      <a:prstGeom prst="line">
                        <a:avLst/>
                      </a:prstGeom>
                      <a:ln>
                        <a:solidFill>
                          <a:srgbClr val="333662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A0C655" id="Rechte verbindingslijn 197911541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pt" to="234.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" strokecolor="#333662" strokeweight="1.5pt">
              <v:stroke joinstyle="miter"/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4E172C7" wp14:editId="57FCF3F7">
              <wp:simplePos x="0" y="0"/>
              <wp:positionH relativeFrom="column">
                <wp:posOffset>3594100</wp:posOffset>
              </wp:positionH>
              <wp:positionV relativeFrom="paragraph">
                <wp:posOffset>82550</wp:posOffset>
              </wp:positionV>
              <wp:extent cx="1885950" cy="0"/>
              <wp:effectExtent l="0" t="0" r="0" b="0"/>
              <wp:wrapNone/>
              <wp:docPr id="2031285452" name="Rechte verbindingslijn 2031285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85950" cy="0"/>
                      </a:xfrm>
                      <a:prstGeom prst="line">
                        <a:avLst/>
                      </a:prstGeom>
                      <a:ln>
                        <a:solidFill>
                          <a:srgbClr val="333662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12D27C6" id="Rechte verbindingslijn 2031285452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pt,6.5pt" to="431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" strokecolor="#333662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E282300" wp14:editId="04D3696E">
              <wp:simplePos x="0" y="0"/>
              <wp:positionH relativeFrom="page">
                <wp:posOffset>6388100</wp:posOffset>
              </wp:positionH>
              <wp:positionV relativeFrom="paragraph">
                <wp:posOffset>-50800</wp:posOffset>
              </wp:positionV>
              <wp:extent cx="1155700" cy="279400"/>
              <wp:effectExtent l="0" t="0" r="6350" b="6350"/>
              <wp:wrapSquare wrapText="bothSides"/>
              <wp:docPr id="1243237022" name="Tekstvak 12432370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0" cy="279400"/>
                      </a:xfrm>
                      <a:prstGeom prst="rect">
                        <a:avLst/>
                      </a:prstGeom>
                      <a:solidFill>
                        <a:srgbClr val="33366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365463" w14:textId="7593F16B" w:rsidR="005F3D6C" w:rsidRPr="004D656E" w:rsidRDefault="00C63AEB" w:rsidP="005F3D6C">
                          <w:r>
                            <w:t>P</w:t>
                          </w:r>
                          <w:r w:rsidR="005F3D6C" w:rsidRPr="004D656E">
                            <w:t xml:space="preserve">agina </w:t>
                          </w:r>
                          <w:r w:rsidR="005F3D6C" w:rsidRPr="004D656E">
                            <w:fldChar w:fldCharType="begin"/>
                          </w:r>
                          <w:r w:rsidR="005F3D6C" w:rsidRPr="004D656E">
                            <w:instrText>PAGE   \* MERGEFORMAT</w:instrText>
                          </w:r>
                          <w:r w:rsidR="005F3D6C" w:rsidRPr="004D656E">
                            <w:fldChar w:fldCharType="separate"/>
                          </w:r>
                          <w:r w:rsidR="005F3D6C" w:rsidRPr="004D656E">
                            <w:t>1</w:t>
                          </w:r>
                          <w:r w:rsidR="005F3D6C" w:rsidRPr="004D656E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282300" id="_x0000_t202" coordsize="21600,21600" o:spt="202" path="m,l,21600r21600,l21600,xe">
              <v:stroke joinstyle="miter"/>
              <v:path gradientshapeok="t" o:connecttype="rect"/>
            </v:shapetype>
            <v:shape id="Tekstvak 1243237022" o:spid="_x0000_s1027" type="#_x0000_t202" style="position:absolute;left:0;text-align:left;margin-left:503pt;margin-top:-4pt;width:91pt;height:2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" fillcolor="#333662" stroked="f">
              <v:textbox>
                <w:txbxContent>
                  <w:p w14:paraId="41365463" w14:textId="7593F16B" w:rsidR="005F3D6C" w:rsidRPr="004D656E" w:rsidRDefault="00C63AEB" w:rsidP="005F3D6C">
                    <w:r>
                      <w:t>P</w:t>
                    </w:r>
                    <w:r w:rsidR="005F3D6C" w:rsidRPr="004D656E">
                      <w:t xml:space="preserve">agina </w:t>
                    </w:r>
                    <w:r w:rsidR="005F3D6C" w:rsidRPr="004D656E">
                      <w:fldChar w:fldCharType="begin"/>
                    </w:r>
                    <w:r w:rsidR="005F3D6C" w:rsidRPr="004D656E">
                      <w:instrText>PAGE   \* MERGEFORMAT</w:instrText>
                    </w:r>
                    <w:r w:rsidR="005F3D6C" w:rsidRPr="004D656E">
                      <w:fldChar w:fldCharType="separate"/>
                    </w:r>
                    <w:r w:rsidR="005F3D6C" w:rsidRPr="004D656E">
                      <w:t>1</w:t>
                    </w:r>
                    <w:r w:rsidR="005F3D6C" w:rsidRPr="004D656E"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1" wp14:anchorId="3D805DCE" wp14:editId="009B6E33">
          <wp:simplePos x="0" y="0"/>
          <wp:positionH relativeFrom="margin">
            <wp:align>center</wp:align>
          </wp:positionH>
          <wp:positionV relativeFrom="paragraph">
            <wp:posOffset>-88900</wp:posOffset>
          </wp:positionV>
          <wp:extent cx="1231900" cy="385445"/>
          <wp:effectExtent l="0" t="0" r="6350" b="0"/>
          <wp:wrapSquare wrapText="bothSides"/>
          <wp:docPr id="260799663" name="Afbeelding 260799663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77033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90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B94EC4" w14:textId="237DB870" w:rsidR="004545D1" w:rsidRDefault="004545D1" w:rsidP="00E25BB2">
    <w:pPr>
      <w:ind w:left="708"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CC425" w14:textId="77777777" w:rsidR="00F77F2B" w:rsidRDefault="00F77F2B" w:rsidP="004545D1">
      <w:r>
        <w:separator/>
      </w:r>
    </w:p>
    <w:p w14:paraId="79CDB1DB" w14:textId="77777777" w:rsidR="00F77F2B" w:rsidRDefault="00F77F2B" w:rsidP="004545D1"/>
    <w:p w14:paraId="632D067B" w14:textId="77777777" w:rsidR="00F77F2B" w:rsidRDefault="00F77F2B" w:rsidP="004545D1"/>
  </w:footnote>
  <w:footnote w:type="continuationSeparator" w:id="0">
    <w:p w14:paraId="35598647" w14:textId="77777777" w:rsidR="00F77F2B" w:rsidRDefault="00F77F2B" w:rsidP="004545D1">
      <w:r>
        <w:continuationSeparator/>
      </w:r>
    </w:p>
    <w:p w14:paraId="4681159A" w14:textId="77777777" w:rsidR="00F77F2B" w:rsidRDefault="00F77F2B" w:rsidP="004545D1"/>
    <w:p w14:paraId="61269D8B" w14:textId="77777777" w:rsidR="00F77F2B" w:rsidRDefault="00F77F2B" w:rsidP="004545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E743D" w14:textId="77777777" w:rsidR="007E36F5" w:rsidRDefault="00E70741" w:rsidP="004545D1">
    <w:pPr>
      <w:pStyle w:val="Koptekst"/>
    </w:pPr>
    <w:r>
      <w:rPr>
        <w:noProof/>
      </w:rPr>
      <w:drawing>
        <wp:inline distT="0" distB="0" distL="0" distR="0" wp14:anchorId="660FD4FB" wp14:editId="086A97A6">
          <wp:extent cx="1076325" cy="1076325"/>
          <wp:effectExtent l="19050" t="0" r="9525" b="0"/>
          <wp:docPr id="1476537772" name="Afbeelding 1476537772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D1E2C31" w14:textId="77777777" w:rsidR="004545D1" w:rsidRDefault="004545D1" w:rsidP="004545D1"/>
  <w:p w14:paraId="59921A15" w14:textId="77777777" w:rsidR="004545D1" w:rsidRDefault="004545D1" w:rsidP="00454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812D" w14:textId="4D0729B9" w:rsidR="00E70741" w:rsidRDefault="00CF3652" w:rsidP="004545D1">
    <w:pPr>
      <w:pStyle w:val="Koptekst"/>
    </w:pPr>
    <w:r>
      <w:rPr>
        <w:noProof/>
      </w:rPr>
      <w:drawing>
        <wp:anchor distT="0" distB="0" distL="114300" distR="114300" simplePos="0" relativeHeight="251673600" behindDoc="0" locked="0" layoutInCell="1" allowOverlap="1" wp14:anchorId="26D88E9A" wp14:editId="3B818213">
          <wp:simplePos x="0" y="0"/>
          <wp:positionH relativeFrom="margin">
            <wp:posOffset>4199255</wp:posOffset>
          </wp:positionH>
          <wp:positionV relativeFrom="paragraph">
            <wp:posOffset>6764</wp:posOffset>
          </wp:positionV>
          <wp:extent cx="1555200" cy="432000"/>
          <wp:effectExtent l="0" t="0" r="6985" b="6350"/>
          <wp:wrapNone/>
          <wp:docPr id="528303634" name="Afbeelding 528303634" descr="Afbeelding met Graphics, Lettertype, grafische vormgeving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Lettertype, grafische vormgeving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0E7AE2" w14:textId="5F874232" w:rsidR="004545D1" w:rsidRDefault="004545D1" w:rsidP="004545D1"/>
  <w:p w14:paraId="358CFA48" w14:textId="1F47C357" w:rsidR="004545D1" w:rsidRDefault="004545D1" w:rsidP="004545D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AF678" w14:textId="31289298" w:rsidR="00C65EE4" w:rsidRDefault="001F7393">
    <w:pPr>
      <w:pStyle w:val="Koptekst"/>
    </w:pPr>
    <w:r>
      <w:rPr>
        <w:noProof/>
      </w:rPr>
      <w:drawing>
        <wp:anchor distT="0" distB="0" distL="114300" distR="114300" simplePos="0" relativeHeight="251671552" behindDoc="0" locked="0" layoutInCell="1" allowOverlap="1" wp14:anchorId="7C8C8E6F" wp14:editId="09994C37">
          <wp:simplePos x="0" y="0"/>
          <wp:positionH relativeFrom="margin">
            <wp:align>right</wp:align>
          </wp:positionH>
          <wp:positionV relativeFrom="paragraph">
            <wp:posOffset>134151</wp:posOffset>
          </wp:positionV>
          <wp:extent cx="1555200" cy="432000"/>
          <wp:effectExtent l="0" t="0" r="6985" b="6350"/>
          <wp:wrapNone/>
          <wp:docPr id="1184999579" name="Afbeelding 1184999579" descr="Afbeelding met Graphics, Lettertype, grafische vormgeving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Lettertype, grafische vormgeving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101E">
      <w:tab/>
    </w:r>
    <w:r w:rsidR="003E101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F528AF"/>
    <w:multiLevelType w:val="hybridMultilevel"/>
    <w:tmpl w:val="02BEA4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F9767E"/>
    <w:multiLevelType w:val="hybridMultilevel"/>
    <w:tmpl w:val="13E22C58"/>
    <w:lvl w:ilvl="0" w:tplc="6FAEFFBC">
      <w:start w:val="1"/>
      <w:numFmt w:val="decimal"/>
      <w:lvlText w:val="%1."/>
      <w:lvlJc w:val="left"/>
      <w:pPr>
        <w:ind w:left="1020" w:hanging="360"/>
      </w:pPr>
    </w:lvl>
    <w:lvl w:ilvl="1" w:tplc="90D234DC">
      <w:start w:val="1"/>
      <w:numFmt w:val="decimal"/>
      <w:lvlText w:val="%2."/>
      <w:lvlJc w:val="left"/>
      <w:pPr>
        <w:ind w:left="1020" w:hanging="360"/>
      </w:pPr>
    </w:lvl>
    <w:lvl w:ilvl="2" w:tplc="6A409B34">
      <w:start w:val="1"/>
      <w:numFmt w:val="decimal"/>
      <w:lvlText w:val="%3."/>
      <w:lvlJc w:val="left"/>
      <w:pPr>
        <w:ind w:left="1020" w:hanging="360"/>
      </w:pPr>
    </w:lvl>
    <w:lvl w:ilvl="3" w:tplc="9274FCB2">
      <w:start w:val="1"/>
      <w:numFmt w:val="decimal"/>
      <w:lvlText w:val="%4."/>
      <w:lvlJc w:val="left"/>
      <w:pPr>
        <w:ind w:left="1020" w:hanging="360"/>
      </w:pPr>
    </w:lvl>
    <w:lvl w:ilvl="4" w:tplc="015C6F0A">
      <w:start w:val="1"/>
      <w:numFmt w:val="decimal"/>
      <w:lvlText w:val="%5."/>
      <w:lvlJc w:val="left"/>
      <w:pPr>
        <w:ind w:left="1020" w:hanging="360"/>
      </w:pPr>
    </w:lvl>
    <w:lvl w:ilvl="5" w:tplc="41F24E04">
      <w:start w:val="1"/>
      <w:numFmt w:val="decimal"/>
      <w:lvlText w:val="%6."/>
      <w:lvlJc w:val="left"/>
      <w:pPr>
        <w:ind w:left="1020" w:hanging="360"/>
      </w:pPr>
    </w:lvl>
    <w:lvl w:ilvl="6" w:tplc="522CF638">
      <w:start w:val="1"/>
      <w:numFmt w:val="decimal"/>
      <w:lvlText w:val="%7."/>
      <w:lvlJc w:val="left"/>
      <w:pPr>
        <w:ind w:left="1020" w:hanging="360"/>
      </w:pPr>
    </w:lvl>
    <w:lvl w:ilvl="7" w:tplc="4BC2B54E">
      <w:start w:val="1"/>
      <w:numFmt w:val="decimal"/>
      <w:lvlText w:val="%8."/>
      <w:lvlJc w:val="left"/>
      <w:pPr>
        <w:ind w:left="1020" w:hanging="360"/>
      </w:pPr>
    </w:lvl>
    <w:lvl w:ilvl="8" w:tplc="F98C1A32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794B775C"/>
    <w:multiLevelType w:val="hybridMultilevel"/>
    <w:tmpl w:val="799E27B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2493757">
    <w:abstractNumId w:val="0"/>
  </w:num>
  <w:num w:numId="2" w16cid:durableId="586377874">
    <w:abstractNumId w:val="2"/>
  </w:num>
  <w:num w:numId="3" w16cid:durableId="1614749198">
    <w:abstractNumId w:val="3"/>
  </w:num>
  <w:num w:numId="4" w16cid:durableId="166554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54F"/>
    <w:rsid w:val="00000E13"/>
    <w:rsid w:val="00003772"/>
    <w:rsid w:val="0002201C"/>
    <w:rsid w:val="00031DA7"/>
    <w:rsid w:val="00045C79"/>
    <w:rsid w:val="000623B9"/>
    <w:rsid w:val="00091A80"/>
    <w:rsid w:val="000E4C02"/>
    <w:rsid w:val="000F11F6"/>
    <w:rsid w:val="000F4100"/>
    <w:rsid w:val="0011541B"/>
    <w:rsid w:val="00135298"/>
    <w:rsid w:val="00171C5B"/>
    <w:rsid w:val="0017354F"/>
    <w:rsid w:val="00185F7F"/>
    <w:rsid w:val="001B744C"/>
    <w:rsid w:val="001C6069"/>
    <w:rsid w:val="001F7393"/>
    <w:rsid w:val="0021359E"/>
    <w:rsid w:val="002415CD"/>
    <w:rsid w:val="00253851"/>
    <w:rsid w:val="0026730C"/>
    <w:rsid w:val="0027534B"/>
    <w:rsid w:val="00275BAB"/>
    <w:rsid w:val="0028054E"/>
    <w:rsid w:val="002860D1"/>
    <w:rsid w:val="00292EC0"/>
    <w:rsid w:val="002A74A2"/>
    <w:rsid w:val="002E5596"/>
    <w:rsid w:val="00326C36"/>
    <w:rsid w:val="00354967"/>
    <w:rsid w:val="00356E35"/>
    <w:rsid w:val="00393F69"/>
    <w:rsid w:val="003972FE"/>
    <w:rsid w:val="003A6C4D"/>
    <w:rsid w:val="003C58D0"/>
    <w:rsid w:val="003D5E9C"/>
    <w:rsid w:val="003E101E"/>
    <w:rsid w:val="00411597"/>
    <w:rsid w:val="004239EF"/>
    <w:rsid w:val="00441220"/>
    <w:rsid w:val="004545D1"/>
    <w:rsid w:val="00454940"/>
    <w:rsid w:val="004830F5"/>
    <w:rsid w:val="004A6EEC"/>
    <w:rsid w:val="004C6808"/>
    <w:rsid w:val="00517947"/>
    <w:rsid w:val="00551490"/>
    <w:rsid w:val="005716B0"/>
    <w:rsid w:val="005779F9"/>
    <w:rsid w:val="00585619"/>
    <w:rsid w:val="0059301F"/>
    <w:rsid w:val="005B1429"/>
    <w:rsid w:val="005E0135"/>
    <w:rsid w:val="005E23EB"/>
    <w:rsid w:val="005F09C4"/>
    <w:rsid w:val="005F1A7A"/>
    <w:rsid w:val="005F3D6C"/>
    <w:rsid w:val="006401A1"/>
    <w:rsid w:val="00685CC0"/>
    <w:rsid w:val="006B759E"/>
    <w:rsid w:val="006D3FE0"/>
    <w:rsid w:val="006E0D91"/>
    <w:rsid w:val="0071424E"/>
    <w:rsid w:val="00727AD3"/>
    <w:rsid w:val="00774E37"/>
    <w:rsid w:val="0077614C"/>
    <w:rsid w:val="00793B01"/>
    <w:rsid w:val="007A12A1"/>
    <w:rsid w:val="007B5DF7"/>
    <w:rsid w:val="007E36F5"/>
    <w:rsid w:val="007F449B"/>
    <w:rsid w:val="00806D66"/>
    <w:rsid w:val="008303C6"/>
    <w:rsid w:val="00831987"/>
    <w:rsid w:val="00882DB3"/>
    <w:rsid w:val="00885D51"/>
    <w:rsid w:val="008B46F5"/>
    <w:rsid w:val="008C03BE"/>
    <w:rsid w:val="008D22D6"/>
    <w:rsid w:val="008E5D28"/>
    <w:rsid w:val="00995BBD"/>
    <w:rsid w:val="009C6E72"/>
    <w:rsid w:val="009D0274"/>
    <w:rsid w:val="009E12B5"/>
    <w:rsid w:val="009F15B1"/>
    <w:rsid w:val="00A10C66"/>
    <w:rsid w:val="00A34DCE"/>
    <w:rsid w:val="00A5720E"/>
    <w:rsid w:val="00A6740C"/>
    <w:rsid w:val="00A67D6A"/>
    <w:rsid w:val="00A759AE"/>
    <w:rsid w:val="00AA2292"/>
    <w:rsid w:val="00AA6A77"/>
    <w:rsid w:val="00AB4EB2"/>
    <w:rsid w:val="00AD1338"/>
    <w:rsid w:val="00AD4358"/>
    <w:rsid w:val="00B444D8"/>
    <w:rsid w:val="00B52088"/>
    <w:rsid w:val="00B6107D"/>
    <w:rsid w:val="00BC6B63"/>
    <w:rsid w:val="00BF7247"/>
    <w:rsid w:val="00C108B2"/>
    <w:rsid w:val="00C158A6"/>
    <w:rsid w:val="00C30F68"/>
    <w:rsid w:val="00C5184F"/>
    <w:rsid w:val="00C63AEB"/>
    <w:rsid w:val="00C65EE4"/>
    <w:rsid w:val="00C70F62"/>
    <w:rsid w:val="00CA5FFA"/>
    <w:rsid w:val="00CE3F18"/>
    <w:rsid w:val="00CF00B1"/>
    <w:rsid w:val="00CF3652"/>
    <w:rsid w:val="00CF4833"/>
    <w:rsid w:val="00CF5B5C"/>
    <w:rsid w:val="00D02492"/>
    <w:rsid w:val="00D6039D"/>
    <w:rsid w:val="00D80FE5"/>
    <w:rsid w:val="00DA2E05"/>
    <w:rsid w:val="00DB03A4"/>
    <w:rsid w:val="00DB2210"/>
    <w:rsid w:val="00DC6675"/>
    <w:rsid w:val="00E02517"/>
    <w:rsid w:val="00E028B8"/>
    <w:rsid w:val="00E1566B"/>
    <w:rsid w:val="00E25BB2"/>
    <w:rsid w:val="00E31CF2"/>
    <w:rsid w:val="00E70741"/>
    <w:rsid w:val="00E75746"/>
    <w:rsid w:val="00E76BC5"/>
    <w:rsid w:val="00E94943"/>
    <w:rsid w:val="00EA11CA"/>
    <w:rsid w:val="00EA1372"/>
    <w:rsid w:val="00EC4E9D"/>
    <w:rsid w:val="00EE5E24"/>
    <w:rsid w:val="00F23650"/>
    <w:rsid w:val="00F3535E"/>
    <w:rsid w:val="00F44F9F"/>
    <w:rsid w:val="00F55AAD"/>
    <w:rsid w:val="00F56C6A"/>
    <w:rsid w:val="00F56E8A"/>
    <w:rsid w:val="00F73DCE"/>
    <w:rsid w:val="00F77F2B"/>
    <w:rsid w:val="00FC059B"/>
    <w:rsid w:val="00FF7E00"/>
    <w:rsid w:val="2651E6A6"/>
    <w:rsid w:val="541C2A38"/>
    <w:rsid w:val="5FC4F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37C0C"/>
  <w15:chartTrackingRefBased/>
  <w15:docId w15:val="{25C7E167-18BF-40D8-8626-AF98E140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545D1"/>
    <w:pPr>
      <w:spacing w:after="0" w:line="276" w:lineRule="auto"/>
      <w:jc w:val="both"/>
    </w:pPr>
    <w:rPr>
      <w:rFonts w:ascii="Arial" w:hAnsi="Arial" w:cs="Arial"/>
      <w:bCs/>
      <w:sz w:val="18"/>
      <w:szCs w:val="18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7E00"/>
    <w:pPr>
      <w:keepNext/>
      <w:keepLines/>
      <w:spacing w:before="40" w:line="360" w:lineRule="auto"/>
      <w:jc w:val="left"/>
      <w:outlineLvl w:val="1"/>
    </w:pPr>
    <w:rPr>
      <w:rFonts w:ascii="Verdana" w:eastAsiaTheme="majorEastAsia" w:hAnsi="Verdana" w:cstheme="majorBidi"/>
      <w:bCs w:val="0"/>
      <w:color w:val="02A77D"/>
      <w:kern w:val="2"/>
      <w:sz w:val="24"/>
      <w:szCs w:val="26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</w:pPr>
    <w:rPr>
      <w:b/>
      <w:sz w:val="24"/>
    </w:rPr>
  </w:style>
  <w:style w:type="paragraph" w:styleId="Koptekst">
    <w:name w:val="header"/>
    <w:basedOn w:val="Standaard"/>
    <w:link w:val="KoptekstChar"/>
    <w:rsid w:val="004A6EEC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KoptekstChar">
    <w:name w:val="Koptekst Char"/>
    <w:basedOn w:val="Standaardalinea-lettertype"/>
    <w:link w:val="Koptekst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 w:val="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  <w:style w:type="paragraph" w:styleId="Geenafstand">
    <w:name w:val="No Spacing"/>
    <w:uiPriority w:val="1"/>
    <w:qFormat/>
    <w:rsid w:val="007E36F5"/>
    <w:pPr>
      <w:spacing w:after="0" w:line="240" w:lineRule="auto"/>
    </w:pPr>
    <w:rPr>
      <w:rFonts w:ascii="Tahoma" w:hAnsi="Tahoma" w:cs="Times New Roman"/>
      <w:sz w:val="18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4545D1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rsid w:val="004545D1"/>
    <w:pPr>
      <w:spacing w:line="300" w:lineRule="atLeast"/>
      <w:jc w:val="left"/>
    </w:pPr>
    <w:rPr>
      <w:bCs w:val="0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545D1"/>
    <w:rPr>
      <w:rFonts w:ascii="Arial" w:hAnsi="Arial" w:cs="Arial"/>
      <w:sz w:val="20"/>
      <w:szCs w:val="20"/>
      <w:lang w:eastAsia="nl-NL"/>
    </w:rPr>
  </w:style>
  <w:style w:type="character" w:styleId="Voetnootmarkering">
    <w:name w:val="footnote reference"/>
    <w:uiPriority w:val="99"/>
    <w:semiHidden/>
    <w:rsid w:val="004545D1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9"/>
    <w:rsid w:val="00FF7E00"/>
    <w:rPr>
      <w:rFonts w:ascii="Verdana" w:eastAsiaTheme="majorEastAsia" w:hAnsi="Verdana" w:cstheme="majorBidi"/>
      <w:color w:val="02A77D"/>
      <w:kern w:val="2"/>
      <w:sz w:val="24"/>
      <w:szCs w:val="26"/>
      <w14:ligatures w14:val="standardContextual"/>
    </w:rPr>
  </w:style>
  <w:style w:type="paragraph" w:customStyle="1" w:styleId="KopSenzer">
    <w:name w:val="Kop Senzer"/>
    <w:basedOn w:val="Standaard"/>
    <w:next w:val="Standaard"/>
    <w:qFormat/>
    <w:rsid w:val="00253851"/>
    <w:pPr>
      <w:keepNext/>
      <w:keepLines/>
      <w:jc w:val="left"/>
      <w:outlineLvl w:val="0"/>
    </w:pPr>
    <w:rPr>
      <w:rFonts w:ascii="Calibri" w:hAnsi="Calibri" w:cs="Times New Roman"/>
      <w:b/>
      <w:bCs w:val="0"/>
      <w:color w:val="411165"/>
      <w:sz w:val="48"/>
      <w:szCs w:val="20"/>
    </w:rPr>
  </w:style>
  <w:style w:type="paragraph" w:customStyle="1" w:styleId="Subkop">
    <w:name w:val="Subkop"/>
    <w:basedOn w:val="Standaard"/>
    <w:next w:val="Standaard"/>
    <w:qFormat/>
    <w:rsid w:val="00727AD3"/>
    <w:pPr>
      <w:keepNext/>
      <w:widowControl w:val="0"/>
      <w:jc w:val="left"/>
      <w:outlineLvl w:val="1"/>
    </w:pPr>
    <w:rPr>
      <w:rFonts w:ascii="Calibri" w:hAnsi="Calibri" w:cs="Times New Roman"/>
      <w:b/>
      <w:bCs w:val="0"/>
      <w:color w:val="FF5500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yWolfert-HIP\Downloads\Bijlage%202%20-%20Referenties%20(1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78D06EF96D4E4F946DE763AB75EA9A" ma:contentTypeVersion="3" ma:contentTypeDescription="Een nieuw document maken." ma:contentTypeScope="" ma:versionID="da10ff1906491cfacf942e0746442ff2">
  <xsd:schema xmlns:xsd="http://www.w3.org/2001/XMLSchema" xmlns:xs="http://www.w3.org/2001/XMLSchema" xmlns:p="http://schemas.microsoft.com/office/2006/metadata/properties" xmlns:ns2="b9b54cff-57aa-4a17-9a00-971bdab4376b" targetNamespace="http://schemas.microsoft.com/office/2006/metadata/properties" ma:root="true" ma:fieldsID="00f3dd9364d4104e6d60c0b13680dd7e" ns2:_="">
    <xsd:import namespace="b9b54cff-57aa-4a17-9a00-971bdab437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54cff-57aa-4a17-9a00-971bdab43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E5579E-2044-455A-A268-88AECED301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738ACF-4577-4E19-82E1-0DF052065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54cff-57aa-4a17-9a00-971bdab43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 (1)</Template>
  <TotalTime>0</TotalTime>
  <Pages>4</Pages>
  <Words>545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Wolfert - HIP</dc:creator>
  <cp:keywords/>
  <dc:description/>
  <cp:lastModifiedBy>Tim van den Reek | Senzer</cp:lastModifiedBy>
  <cp:revision>2</cp:revision>
  <dcterms:created xsi:type="dcterms:W3CDTF">2026-10-22T11:19:00Z</dcterms:created>
  <dcterms:modified xsi:type="dcterms:W3CDTF">2026-10-22T11:19:00Z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0x010100E678D06EF96D4E4F946DE763AB75EA9A</vt:lpwstr>
  </property>
  <property fmtid="{D5CDD505-2E9C-101B-9397-08002B2CF9AE}" pid="3" name="MediaServiceImageTags">
    <vt:lpwstr/>
  </property>
  <property fmtid="{D5CDD505-2E9C-101B-9397-08002B2CF9AE}" pid="4" name="Order">
    <vt:r8>4100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