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153141" w:rsidP="00365C46" w:rsidRDefault="00153141" w14:paraId="4166A8A4" w14:textId="77777777">
      <w:pPr>
        <w:rPr>
          <w:rStyle w:val="Subtieleverwijzing"/>
        </w:rPr>
      </w:pPr>
    </w:p>
    <w:p w:rsidR="00153141" w:rsidP="00365C46" w:rsidRDefault="00153141" w14:paraId="1A606310" w14:textId="77777777">
      <w:pPr>
        <w:rPr>
          <w:rStyle w:val="Subtieleverwijzing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F524355" wp14:editId="748B355D">
                <wp:simplePos x="0" y="0"/>
                <wp:positionH relativeFrom="column">
                  <wp:posOffset>-892810</wp:posOffset>
                </wp:positionH>
                <wp:positionV relativeFrom="paragraph">
                  <wp:posOffset>60960</wp:posOffset>
                </wp:positionV>
                <wp:extent cx="7536180" cy="518160"/>
                <wp:effectExtent l="0" t="0" r="26670" b="15240"/>
                <wp:wrapNone/>
                <wp:docPr id="4" name="Trapeziu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6180" cy="518160"/>
                        </a:xfrm>
                        <a:prstGeom prst="rect">
                          <a:avLst/>
                        </a:prstGeom>
                        <a:solidFill>
                          <a:srgbClr val="04296C"/>
                        </a:solidFill>
                        <a:ln>
                          <a:solidFill>
                            <a:srgbClr val="04296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414B0A" w:rsidR="00FD68FD" w:rsidP="00594664" w:rsidRDefault="00D165E4" w14:paraId="14628645" w14:textId="402578F9">
                            <w:pPr>
                              <w:tabs>
                                <w:tab w:val="left" w:pos="1276"/>
                              </w:tabs>
                              <w:rPr>
                                <w:rFonts w:ascii="Trebuchet MS" w:hAnsi="Trebuchet MS"/>
                                <w:caps/>
                                <w:sz w:val="36"/>
                                <w:szCs w:val="36"/>
                              </w:rPr>
                            </w:pPr>
                            <w:r w:rsidRPr="00414B0A">
                              <w:rPr>
                                <w:rFonts w:ascii="Trebuchet MS" w:hAnsi="Trebuchet MS"/>
                                <w:caps/>
                                <w:color w:val="FFFFFF" w:themeColor="background2"/>
                                <w:sz w:val="34"/>
                                <w:szCs w:val="24"/>
                              </w:rPr>
                              <w:tab/>
                            </w:r>
                            <w:r w:rsidR="005F4841">
                              <w:rPr>
                                <w:rFonts w:ascii="Trebuchet MS" w:hAnsi="Trebuchet MS"/>
                                <w:caps/>
                                <w:color w:val="FFFFFF" w:themeColor="background2"/>
                                <w:sz w:val="34"/>
                                <w:szCs w:val="24"/>
                              </w:rPr>
                              <w:t>Bijlage - prijzenblad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58F5154">
              <v:rect id="Trapezium 4" style="position:absolute;margin-left:-70.3pt;margin-top:4.8pt;width:593.4pt;height:40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4296c" strokecolor="#04296c" strokeweight="2pt" w14:anchorId="7F524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">
                <v:textbox>
                  <w:txbxContent>
                    <w:p w:rsidRPr="00414B0A" w:rsidR="00FD68FD" w:rsidP="00594664" w:rsidRDefault="00D165E4" w14:paraId="7A94A812" w14:textId="402578F9">
                      <w:pPr>
                        <w:tabs>
                          <w:tab w:val="left" w:pos="1276"/>
                        </w:tabs>
                        <w:rPr>
                          <w:rFonts w:ascii="Trebuchet MS" w:hAnsi="Trebuchet MS"/>
                          <w:caps/>
                          <w:sz w:val="36"/>
                          <w:szCs w:val="36"/>
                        </w:rPr>
                      </w:pPr>
                      <w:r w:rsidRPr="00414B0A">
                        <w:rPr>
                          <w:rFonts w:ascii="Trebuchet MS" w:hAnsi="Trebuchet MS"/>
                          <w:caps/>
                          <w:color w:val="FFFFFF" w:themeColor="background2"/>
                          <w:sz w:val="34"/>
                          <w:szCs w:val="24"/>
                        </w:rPr>
                        <w:tab/>
                      </w:r>
                      <w:r w:rsidR="005F4841">
                        <w:rPr>
                          <w:rFonts w:ascii="Trebuchet MS" w:hAnsi="Trebuchet MS"/>
                          <w:caps/>
                          <w:color w:val="FFFFFF" w:themeColor="background2"/>
                          <w:sz w:val="34"/>
                          <w:szCs w:val="24"/>
                        </w:rPr>
                        <w:t>Bijlage - prijzenblad</w:t>
                      </w:r>
                    </w:p>
                  </w:txbxContent>
                </v:textbox>
              </v:rect>
            </w:pict>
          </mc:Fallback>
        </mc:AlternateContent>
      </w:r>
    </w:p>
    <w:p w:rsidR="00153141" w:rsidP="00365C46" w:rsidRDefault="00153141" w14:paraId="7EC51B39" w14:textId="77777777">
      <w:pPr>
        <w:rPr>
          <w:rStyle w:val="Subtieleverwijzing"/>
        </w:rPr>
      </w:pPr>
    </w:p>
    <w:p w:rsidR="00153141" w:rsidP="00153141" w:rsidRDefault="00153141" w14:paraId="6AB265AC" w14:textId="77777777">
      <w:pPr>
        <w:pStyle w:val="Kop1"/>
        <w:spacing w:before="240" w:after="240"/>
        <w:rPr>
          <w:rFonts w:eastAsia="Times New Roman"/>
          <w:caps/>
        </w:rPr>
      </w:pPr>
    </w:p>
    <w:p w:rsidRPr="005F4841" w:rsidR="00153141" w:rsidP="00153141" w:rsidRDefault="00153141" w14:paraId="58F35D03" w14:textId="02C36E2A">
      <w:pPr>
        <w:pStyle w:val="Kop1"/>
        <w:spacing w:before="240" w:after="240"/>
        <w:rPr>
          <w:rFonts w:eastAsia="Times New Roman"/>
          <w:caps/>
          <w:sz w:val="24"/>
          <w:szCs w:val="24"/>
        </w:rPr>
      </w:pPr>
      <w:r w:rsidRPr="005F4841">
        <w:rPr>
          <w:rFonts w:eastAsia="Times New Roman"/>
          <w:caps/>
          <w:sz w:val="24"/>
          <w:szCs w:val="24"/>
        </w:rPr>
        <w:br/>
      </w:r>
      <w:r w:rsidRPr="005F4841" w:rsidR="005F4841">
        <w:rPr>
          <w:rFonts w:eastAsia="Times New Roman"/>
          <w:caps/>
          <w:sz w:val="24"/>
          <w:szCs w:val="24"/>
        </w:rPr>
        <w:t xml:space="preserve">Aanbesteding levering duurzame elektriciteit en gas </w:t>
      </w:r>
    </w:p>
    <w:p w:rsidR="00153141" w:rsidP="00153141" w:rsidRDefault="00153141" w14:paraId="579A84BB" w14:textId="77777777">
      <w:pPr>
        <w:pStyle w:val="Lijstalinea"/>
        <w:numPr>
          <w:ilvl w:val="0"/>
          <w:numId w:val="0"/>
        </w:numPr>
        <w:ind w:left="720"/>
      </w:pPr>
    </w:p>
    <w:p w:rsidRPr="005F4841" w:rsidR="005F4841" w:rsidP="005F4841" w:rsidRDefault="005F4841" w14:paraId="36546E58" w14:textId="77777777">
      <w:pPr>
        <w:rPr>
          <w:b/>
          <w:bCs/>
        </w:rPr>
      </w:pPr>
      <w:r w:rsidRPr="005F4841">
        <w:rPr>
          <w:b/>
          <w:bCs/>
        </w:rPr>
        <w:t xml:space="preserve">Identificatiegegevens </w:t>
      </w:r>
    </w:p>
    <w:p w:rsidRPr="00BD73B8" w:rsidR="005F4841" w:rsidP="005F4841" w:rsidRDefault="005F4841" w14:paraId="6019F444" w14:textId="77777777"/>
    <w:p w:rsidRPr="00BD73B8" w:rsidR="005F4841" w:rsidP="005F4841" w:rsidRDefault="005F4841" w14:paraId="5EBCCDC9" w14:textId="77777777">
      <w:r w:rsidRPr="00BD73B8">
        <w:t xml:space="preserve">Naam van de onderneming : </w:t>
      </w:r>
      <w:r w:rsidRPr="00BD73B8">
        <w:tab/>
      </w:r>
      <w:r w:rsidRPr="00BD73B8">
        <w:t xml:space="preserve">_______________________ </w:t>
      </w:r>
    </w:p>
    <w:p w:rsidRPr="00BD73B8" w:rsidR="005F4841" w:rsidP="005F4841" w:rsidRDefault="005F4841" w14:paraId="0C2F863E" w14:textId="77777777"/>
    <w:p w:rsidRPr="00BD73B8" w:rsidR="005F4841" w:rsidP="005F4841" w:rsidRDefault="005F4841" w14:paraId="163DB36C" w14:textId="77777777">
      <w:r w:rsidRPr="00BD73B8">
        <w:t xml:space="preserve">Naam contactpersoon : </w:t>
      </w:r>
      <w:r w:rsidRPr="00BD73B8">
        <w:tab/>
      </w:r>
      <w:r w:rsidRPr="00BD73B8">
        <w:tab/>
      </w:r>
      <w:r w:rsidRPr="00BD73B8">
        <w:t xml:space="preserve">_______________________ </w:t>
      </w:r>
    </w:p>
    <w:p w:rsidRPr="00BD73B8" w:rsidR="005F4841" w:rsidP="005F4841" w:rsidRDefault="005F4841" w14:paraId="5818E0DE" w14:textId="77777777"/>
    <w:p w:rsidRPr="00BD73B8" w:rsidR="005F4841" w:rsidP="005F4841" w:rsidRDefault="005F4841" w14:paraId="4D778C0D" w14:textId="00F64E63">
      <w:r w:rsidRPr="00BD73B8">
        <w:t xml:space="preserve">Mobiel telefoonnummer : </w:t>
      </w:r>
      <w:r w:rsidRPr="00BD73B8">
        <w:tab/>
      </w:r>
      <w:r w:rsidRPr="00BD73B8">
        <w:t xml:space="preserve">_______________________ </w:t>
      </w:r>
    </w:p>
    <w:p w:rsidRPr="00BD73B8" w:rsidR="005F4841" w:rsidP="005F4841" w:rsidRDefault="005F4841" w14:paraId="7E449BAC" w14:textId="77777777"/>
    <w:p w:rsidRPr="00BD73B8" w:rsidR="005F4841" w:rsidP="005F4841" w:rsidRDefault="005F4841" w14:paraId="2915043B" w14:textId="77777777">
      <w:r w:rsidRPr="00BD73B8">
        <w:t xml:space="preserve">E-mailadres : </w:t>
      </w:r>
      <w:r w:rsidRPr="00BD73B8">
        <w:tab/>
      </w:r>
      <w:r w:rsidRPr="00BD73B8">
        <w:tab/>
      </w:r>
      <w:r w:rsidRPr="00BD73B8">
        <w:tab/>
      </w:r>
      <w:r w:rsidRPr="00BD73B8">
        <w:t xml:space="preserve">_______________________ </w:t>
      </w:r>
    </w:p>
    <w:p w:rsidRPr="00BD73B8" w:rsidR="005F4841" w:rsidP="005F4841" w:rsidRDefault="005F4841" w14:paraId="265010E5" w14:textId="77777777"/>
    <w:p w:rsidRPr="00BD73B8" w:rsidR="005F4841" w:rsidP="005F4841" w:rsidRDefault="005F4841" w14:paraId="68A4E347" w14:textId="77777777"/>
    <w:p w:rsidRPr="005F4841" w:rsidR="005F4841" w:rsidP="005F4841" w:rsidRDefault="005F4841" w14:paraId="18AFFC94" w14:textId="77777777">
      <w:pPr>
        <w:rPr>
          <w:b/>
          <w:bCs/>
        </w:rPr>
      </w:pPr>
      <w:r w:rsidRPr="005F4841">
        <w:rPr>
          <w:b/>
          <w:bCs/>
        </w:rPr>
        <w:t xml:space="preserve">Offerte elektriciteit </w:t>
      </w:r>
    </w:p>
    <w:p w:rsidRPr="00BD73B8" w:rsidR="005F4841" w:rsidP="005F4841" w:rsidRDefault="005F4841" w14:paraId="32796ED1" w14:textId="77777777"/>
    <w:p w:rsidRPr="00BD73B8" w:rsidR="005F4841" w:rsidP="005F4841" w:rsidRDefault="005F4841" w14:paraId="779D127A" w14:textId="6A8DF27E">
      <w:r w:rsidR="10E94B07">
        <w:rPr/>
        <w:t>Opslag PEAK-</w:t>
      </w:r>
      <w:r w:rsidR="10E94B07">
        <w:rPr/>
        <w:t>uren :</w:t>
      </w:r>
      <w:r w:rsidR="10E94B07">
        <w:rPr/>
        <w:t xml:space="preserve"> </w:t>
      </w:r>
      <w:r>
        <w:tab/>
      </w:r>
      <w:r>
        <w:tab/>
      </w:r>
      <w:r w:rsidR="10E94B07">
        <w:rPr/>
        <w:t xml:space="preserve">________________€/MWh </w:t>
      </w:r>
      <w:r w:rsidR="10E94B07">
        <w:rPr/>
        <w:t>(</w:t>
      </w:r>
      <w:r w:rsidR="119FFB41">
        <w:rPr/>
        <w:t>6.</w:t>
      </w:r>
      <w:r w:rsidR="173880F0">
        <w:rPr/>
        <w:t>241</w:t>
      </w:r>
      <w:r w:rsidR="10E94B07">
        <w:rPr/>
        <w:t xml:space="preserve"> MWh)</w:t>
      </w:r>
    </w:p>
    <w:p w:rsidRPr="00BD73B8" w:rsidR="005F4841" w:rsidP="005F4841" w:rsidRDefault="005F4841" w14:paraId="5FDAC841" w14:textId="77777777"/>
    <w:p w:rsidR="005F4841" w:rsidP="005F4841" w:rsidRDefault="005F4841" w14:paraId="67416238" w14:textId="58B56D3D">
      <w:r w:rsidR="10E94B07">
        <w:rPr/>
        <w:t>Opslag OFFPEAK-</w:t>
      </w:r>
      <w:r w:rsidR="10E94B07">
        <w:rPr/>
        <w:t>uren :</w:t>
      </w:r>
      <w:r w:rsidR="10E94B07">
        <w:rPr/>
        <w:t xml:space="preserve"> </w:t>
      </w:r>
      <w:r>
        <w:tab/>
      </w:r>
      <w:r w:rsidR="10E94B07">
        <w:rPr/>
        <w:t>________________€/MWh</w:t>
      </w:r>
      <w:r w:rsidR="10E94B07">
        <w:rPr/>
        <w:t xml:space="preserve"> (</w:t>
      </w:r>
      <w:r w:rsidR="510B4377">
        <w:rPr/>
        <w:t>3.8</w:t>
      </w:r>
      <w:r w:rsidR="064556B8">
        <w:rPr/>
        <w:t>59</w:t>
      </w:r>
      <w:r w:rsidR="10E94B07">
        <w:rPr/>
        <w:t xml:space="preserve"> MWh)</w:t>
      </w:r>
    </w:p>
    <w:p w:rsidR="005F4841" w:rsidP="005F4841" w:rsidRDefault="005F4841" w14:paraId="5261DACE" w14:textId="77777777"/>
    <w:p w:rsidRPr="00BD73B8" w:rsidR="005F4841" w:rsidP="005F4841" w:rsidRDefault="005F4841" w14:paraId="0F13F039" w14:textId="38BB013E">
      <w:r w:rsidR="10E94B07">
        <w:rPr/>
        <w:t xml:space="preserve">Opslag </w:t>
      </w:r>
      <w:r w:rsidR="10E94B07">
        <w:rPr/>
        <w:t>GvO’s</w:t>
      </w:r>
      <w:r w:rsidR="10E94B07">
        <w:rPr/>
        <w:t xml:space="preserve"> </w:t>
      </w:r>
      <w:r w:rsidR="10E94B07">
        <w:rPr/>
        <w:t>NL :</w:t>
      </w:r>
      <w:r w:rsidR="10E94B07">
        <w:rPr/>
        <w:t xml:space="preserve"> </w:t>
      </w:r>
      <w:r>
        <w:tab/>
      </w:r>
      <w:r>
        <w:tab/>
      </w:r>
      <w:r w:rsidR="10E94B07">
        <w:rPr/>
        <w:t>________________€/MWh</w:t>
      </w:r>
      <w:r w:rsidR="10E94B07">
        <w:rPr/>
        <w:t xml:space="preserve"> (</w:t>
      </w:r>
      <w:r w:rsidR="2ED45A23">
        <w:rPr/>
        <w:t>10.</w:t>
      </w:r>
      <w:r w:rsidR="211B5C4B">
        <w:rPr/>
        <w:t>100</w:t>
      </w:r>
      <w:r w:rsidR="10E94B07">
        <w:rPr/>
        <w:t xml:space="preserve"> MWh)</w:t>
      </w:r>
    </w:p>
    <w:p w:rsidR="6E00E5C9" w:rsidRDefault="6E00E5C9" w14:paraId="669479EF" w14:textId="18A69565"/>
    <w:p w:rsidR="4F693834" w:rsidP="6E00E5C9" w:rsidRDefault="4F693834" w14:paraId="343A830B" w14:textId="7C4FDB8A">
      <w:pPr>
        <w:pStyle w:val="Standaard"/>
      </w:pPr>
      <w:r w:rsidR="4F693834">
        <w:rPr/>
        <w:t>Afslag Terugleverkosten KV's</w:t>
      </w:r>
      <w:r>
        <w:tab/>
      </w:r>
      <w:r w:rsidR="4F693834">
        <w:rPr/>
        <w:t>________________</w:t>
      </w:r>
      <w:r w:rsidR="4F693834">
        <w:rPr/>
        <w:t>€/MWh</w:t>
      </w:r>
      <w:r w:rsidR="4F693834">
        <w:rPr/>
        <w:t xml:space="preserve"> (</w:t>
      </w:r>
      <w:r w:rsidR="61F6350D">
        <w:rPr/>
        <w:t>1.742</w:t>
      </w:r>
      <w:r w:rsidR="4F693834">
        <w:rPr/>
        <w:t xml:space="preserve"> MWh)</w:t>
      </w:r>
    </w:p>
    <w:p w:rsidRPr="00BD73B8" w:rsidR="005F4841" w:rsidP="005F4841" w:rsidRDefault="005F4841" w14:paraId="0AF376F4" w14:textId="77777777"/>
    <w:p w:rsidRPr="00BD73B8" w:rsidR="005F4841" w:rsidP="005F4841" w:rsidRDefault="005F4841" w14:paraId="3927239E" w14:textId="77777777"/>
    <w:p w:rsidRPr="005F4841" w:rsidR="005F4841" w:rsidP="005F4841" w:rsidRDefault="005F4841" w14:paraId="2D8E27FC" w14:textId="77777777">
      <w:pPr>
        <w:rPr>
          <w:b/>
          <w:bCs/>
        </w:rPr>
      </w:pPr>
    </w:p>
    <w:p w:rsidRPr="005F4841" w:rsidR="005F4841" w:rsidP="005F4841" w:rsidRDefault="005F4841" w14:paraId="41A0C23E" w14:textId="77777777">
      <w:pPr>
        <w:rPr>
          <w:b/>
          <w:bCs/>
        </w:rPr>
      </w:pPr>
      <w:r w:rsidRPr="005F4841">
        <w:rPr>
          <w:b/>
          <w:bCs/>
        </w:rPr>
        <w:t>Offerte gas</w:t>
      </w:r>
    </w:p>
    <w:p w:rsidRPr="00BD73B8" w:rsidR="005F4841" w:rsidP="005F4841" w:rsidRDefault="005F4841" w14:paraId="4F489A3E" w14:textId="77777777"/>
    <w:p w:rsidRPr="00EE7634" w:rsidR="005F4841" w:rsidP="005F4841" w:rsidRDefault="005F4841" w14:paraId="2F520E92" w14:textId="36CA74B9">
      <w:r w:rsidR="10E94B07">
        <w:rPr/>
        <w:t>Opslag Profiel :</w:t>
      </w:r>
      <w:r>
        <w:tab/>
      </w:r>
      <w:r>
        <w:tab/>
      </w:r>
      <w:r>
        <w:tab/>
      </w:r>
      <w:r w:rsidR="10E94B07">
        <w:rPr/>
        <w:t>________________€</w:t>
      </w:r>
      <w:r w:rsidR="10E94B07">
        <w:rPr/>
        <w:t>ct</w:t>
      </w:r>
      <w:r w:rsidR="10E94B07">
        <w:rPr/>
        <w:t>/m</w:t>
      </w:r>
      <w:r w:rsidRPr="6E00E5C9" w:rsidR="10E94B07">
        <w:rPr>
          <w:vertAlign w:val="superscript"/>
        </w:rPr>
        <w:t>3</w:t>
      </w:r>
      <w:r w:rsidRPr="6E00E5C9" w:rsidR="10E94B07">
        <w:rPr>
          <w:vertAlign w:val="subscript"/>
        </w:rPr>
        <w:t xml:space="preserve"> </w:t>
      </w:r>
      <w:r>
        <w:tab/>
      </w:r>
      <w:r w:rsidR="10E94B07">
        <w:rPr/>
        <w:t>(</w:t>
      </w:r>
      <w:r w:rsidR="33D4D249">
        <w:rPr/>
        <w:t>1</w:t>
      </w:r>
      <w:r w:rsidR="58D89112">
        <w:rPr/>
        <w:t>20.000</w:t>
      </w:r>
      <w:r w:rsidR="10E94B07">
        <w:rPr/>
        <w:t xml:space="preserve"> m</w:t>
      </w:r>
      <w:r w:rsidRPr="6E00E5C9" w:rsidR="10E94B07">
        <w:rPr>
          <w:vertAlign w:val="superscript"/>
        </w:rPr>
        <w:t>3</w:t>
      </w:r>
      <w:r w:rsidR="10E94B07">
        <w:rPr/>
        <w:t>)</w:t>
      </w:r>
    </w:p>
    <w:p w:rsidR="005F4841" w:rsidP="005F4841" w:rsidRDefault="005F4841" w14:paraId="7A05CCE7" w14:textId="77777777">
      <w:pPr>
        <w:rPr>
          <w:rFonts w:cstheme="majorBidi"/>
        </w:rPr>
      </w:pPr>
    </w:p>
    <w:p w:rsidRPr="008B3537" w:rsidR="005F4841" w:rsidP="6E00E5C9" w:rsidRDefault="005F4841" w14:paraId="4B92C044" w14:textId="4E346E70">
      <w:pPr>
        <w:rPr>
          <w:rFonts w:cs="" w:cstheme="majorBidi"/>
        </w:rPr>
      </w:pPr>
      <w:r w:rsidRPr="6E00E5C9" w:rsidR="10E94B07">
        <w:rPr>
          <w:rFonts w:cs="" w:cstheme="majorBidi"/>
        </w:rPr>
        <w:t>Opslag Telemetrie :</w:t>
      </w:r>
      <w:r>
        <w:tab/>
      </w:r>
      <w:r>
        <w:tab/>
      </w:r>
      <w:r w:rsidR="10E94B07">
        <w:rPr/>
        <w:t>________________€</w:t>
      </w:r>
      <w:r w:rsidR="10E94B07">
        <w:rPr/>
        <w:t>ct</w:t>
      </w:r>
      <w:r w:rsidR="10E94B07">
        <w:rPr/>
        <w:t>/m</w:t>
      </w:r>
      <w:r w:rsidRPr="6E00E5C9" w:rsidR="10E94B07">
        <w:rPr>
          <w:vertAlign w:val="superscript"/>
        </w:rPr>
        <w:t>3</w:t>
      </w:r>
      <w:r>
        <w:tab/>
      </w:r>
      <w:r w:rsidR="10E94B07">
        <w:rPr/>
        <w:t>(</w:t>
      </w:r>
      <w:r w:rsidR="7519355A">
        <w:rPr/>
        <w:t>5</w:t>
      </w:r>
      <w:r w:rsidR="305B31D4">
        <w:rPr/>
        <w:t>20</w:t>
      </w:r>
      <w:r w:rsidR="7519355A">
        <w:rPr/>
        <w:t>.</w:t>
      </w:r>
      <w:r w:rsidR="1E8120A9">
        <w:rPr/>
        <w:t>000</w:t>
      </w:r>
      <w:r w:rsidR="10E94B07">
        <w:rPr/>
        <w:t xml:space="preserve"> </w:t>
      </w:r>
      <w:r w:rsidR="10E94B07">
        <w:rPr/>
        <w:t>m</w:t>
      </w:r>
      <w:r w:rsidRPr="6E00E5C9" w:rsidR="10E94B07">
        <w:rPr>
          <w:vertAlign w:val="superscript"/>
        </w:rPr>
        <w:t>3</w:t>
      </w:r>
      <w:r w:rsidR="10E94B07">
        <w:rPr/>
        <w:t>)</w:t>
      </w:r>
    </w:p>
    <w:p w:rsidRPr="00BD73B8" w:rsidR="005F4841" w:rsidP="005F4841" w:rsidRDefault="005F4841" w14:paraId="57E6BE67" w14:textId="77777777">
      <w:pPr>
        <w:rPr>
          <w:rFonts w:cstheme="majorBidi"/>
        </w:rPr>
      </w:pPr>
    </w:p>
    <w:p w:rsidR="00153141" w:rsidP="00153141" w:rsidRDefault="00153141" w14:paraId="5DE2DBF0" w14:textId="77777777">
      <w:pPr>
        <w:pStyle w:val="Geenafstand"/>
      </w:pPr>
    </w:p>
    <w:p w:rsidR="00DF028D" w:rsidP="00365C46" w:rsidRDefault="002E647E" w14:paraId="631C7681" w14:textId="77777777">
      <w:pPr>
        <w:rPr>
          <w:rStyle w:val="Subtieleverwijzing"/>
        </w:rPr>
      </w:pPr>
      <w:r>
        <w:rPr>
          <w:rFonts w:ascii="Times New Roman" w:hAnsi="Times New Roman" w:cs="Times New Roman" w:eastAsiaTheme="minorEastAsia"/>
          <w:noProof/>
          <w:color w:val="1F497D"/>
          <w:sz w:val="24"/>
          <w:szCs w:val="24"/>
          <w:lang w:eastAsia="nl-NL"/>
        </w:rPr>
        <w:drawing>
          <wp:anchor distT="0" distB="0" distL="114300" distR="114300" simplePos="0" relativeHeight="251654656" behindDoc="0" locked="0" layoutInCell="1" allowOverlap="1" wp14:anchorId="5563B434" wp14:editId="3A5B6D9E">
            <wp:simplePos x="0" y="0"/>
            <wp:positionH relativeFrom="margin">
              <wp:posOffset>4913630</wp:posOffset>
            </wp:positionH>
            <wp:positionV relativeFrom="page">
              <wp:align>top</wp:align>
            </wp:positionV>
            <wp:extent cx="1736090" cy="838200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X_GR_line_01_RGB_0600_Colou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609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F028D" w:rsidSect="00680194">
      <w:pgSz w:w="11906" w:h="16838" w:orient="portrait"/>
      <w:pgMar w:top="993" w:right="1417" w:bottom="851" w:left="1417" w:header="708" w:footer="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425E1" w:rsidP="00680194" w:rsidRDefault="002425E1" w14:paraId="3E28322A" w14:textId="77777777">
      <w:r>
        <w:separator/>
      </w:r>
    </w:p>
  </w:endnote>
  <w:endnote w:type="continuationSeparator" w:id="0">
    <w:p w:rsidR="002425E1" w:rsidP="00680194" w:rsidRDefault="002425E1" w14:paraId="11A2FC4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425E1" w:rsidP="00680194" w:rsidRDefault="002425E1" w14:paraId="5FE743CF" w14:textId="77777777">
      <w:r>
        <w:separator/>
      </w:r>
    </w:p>
  </w:footnote>
  <w:footnote w:type="continuationSeparator" w:id="0">
    <w:p w:rsidR="002425E1" w:rsidP="00680194" w:rsidRDefault="002425E1" w14:paraId="06420B5B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817FC"/>
    <w:multiLevelType w:val="hybridMultilevel"/>
    <w:tmpl w:val="CA9E99D6"/>
    <w:lvl w:ilvl="0" w:tplc="EF46CF86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  <w:color w:val="002060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96040E3"/>
    <w:multiLevelType w:val="hybridMultilevel"/>
    <w:tmpl w:val="A9F83ECA"/>
    <w:lvl w:ilvl="0" w:tplc="02A6E3AA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F4E6CED"/>
    <w:multiLevelType w:val="hybridMultilevel"/>
    <w:tmpl w:val="2806DFFA"/>
    <w:lvl w:ilvl="0" w:tplc="04130005">
      <w:start w:val="1"/>
      <w:numFmt w:val="bullet"/>
      <w:pStyle w:val="Lijstalinea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6CDB65C6"/>
    <w:multiLevelType w:val="hybridMultilevel"/>
    <w:tmpl w:val="62EC68AE"/>
    <w:lvl w:ilvl="0" w:tplc="EF46CF86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  <w:color w:val="002060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534461881">
    <w:abstractNumId w:val="2"/>
  </w:num>
  <w:num w:numId="2" w16cid:durableId="437218139">
    <w:abstractNumId w:val="2"/>
  </w:num>
  <w:num w:numId="3" w16cid:durableId="677662716">
    <w:abstractNumId w:val="2"/>
  </w:num>
  <w:num w:numId="4" w16cid:durableId="885600117">
    <w:abstractNumId w:val="1"/>
  </w:num>
  <w:num w:numId="5" w16cid:durableId="1911883857">
    <w:abstractNumId w:val="3"/>
  </w:num>
  <w:num w:numId="6" w16cid:durableId="413402359">
    <w:abstractNumId w:val="0"/>
  </w:num>
  <w:numIdMacAtCleanup w:val="1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hideSpellingErrors/>
  <w:hideGrammaticalErrors/>
  <w:proofState w:spelling="clean" w:grammar="dirty"/>
  <w:attachedTemplate r:id="rId1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841"/>
    <w:rsid w:val="00006960"/>
    <w:rsid w:val="00043C8A"/>
    <w:rsid w:val="000E2E8A"/>
    <w:rsid w:val="000E6C50"/>
    <w:rsid w:val="000F2512"/>
    <w:rsid w:val="00106CD2"/>
    <w:rsid w:val="00106D44"/>
    <w:rsid w:val="001502AF"/>
    <w:rsid w:val="00153141"/>
    <w:rsid w:val="001860CF"/>
    <w:rsid w:val="001A25F1"/>
    <w:rsid w:val="001C6B05"/>
    <w:rsid w:val="001E1871"/>
    <w:rsid w:val="002425E1"/>
    <w:rsid w:val="00265438"/>
    <w:rsid w:val="00275A7E"/>
    <w:rsid w:val="002E647E"/>
    <w:rsid w:val="002F576B"/>
    <w:rsid w:val="00365C46"/>
    <w:rsid w:val="003721E0"/>
    <w:rsid w:val="00376B30"/>
    <w:rsid w:val="003B4104"/>
    <w:rsid w:val="003B5795"/>
    <w:rsid w:val="003F4D2C"/>
    <w:rsid w:val="00406583"/>
    <w:rsid w:val="004068D1"/>
    <w:rsid w:val="00414B0A"/>
    <w:rsid w:val="00445AD8"/>
    <w:rsid w:val="00491BF2"/>
    <w:rsid w:val="00497BCF"/>
    <w:rsid w:val="004C1830"/>
    <w:rsid w:val="004E1543"/>
    <w:rsid w:val="00524F29"/>
    <w:rsid w:val="0054531B"/>
    <w:rsid w:val="00594664"/>
    <w:rsid w:val="005B7743"/>
    <w:rsid w:val="005D2105"/>
    <w:rsid w:val="005F4841"/>
    <w:rsid w:val="005F739B"/>
    <w:rsid w:val="006131DC"/>
    <w:rsid w:val="006237D6"/>
    <w:rsid w:val="0063309E"/>
    <w:rsid w:val="00675F4F"/>
    <w:rsid w:val="00680194"/>
    <w:rsid w:val="00761895"/>
    <w:rsid w:val="00777359"/>
    <w:rsid w:val="00785C64"/>
    <w:rsid w:val="007C69DF"/>
    <w:rsid w:val="007F2A27"/>
    <w:rsid w:val="008435D8"/>
    <w:rsid w:val="0087105E"/>
    <w:rsid w:val="0088460E"/>
    <w:rsid w:val="0089408C"/>
    <w:rsid w:val="0090342E"/>
    <w:rsid w:val="00974707"/>
    <w:rsid w:val="009900ED"/>
    <w:rsid w:val="00997290"/>
    <w:rsid w:val="00A22F54"/>
    <w:rsid w:val="00A646C3"/>
    <w:rsid w:val="00A7168F"/>
    <w:rsid w:val="00A752EE"/>
    <w:rsid w:val="00AB2267"/>
    <w:rsid w:val="00AB60CF"/>
    <w:rsid w:val="00AD7557"/>
    <w:rsid w:val="00B055D1"/>
    <w:rsid w:val="00B36C46"/>
    <w:rsid w:val="00B67CD0"/>
    <w:rsid w:val="00B93C53"/>
    <w:rsid w:val="00B97FE4"/>
    <w:rsid w:val="00BD092E"/>
    <w:rsid w:val="00C03C5B"/>
    <w:rsid w:val="00C36B21"/>
    <w:rsid w:val="00C618E5"/>
    <w:rsid w:val="00C8418D"/>
    <w:rsid w:val="00CB1632"/>
    <w:rsid w:val="00CB73D2"/>
    <w:rsid w:val="00D00DC8"/>
    <w:rsid w:val="00D165E4"/>
    <w:rsid w:val="00D64B82"/>
    <w:rsid w:val="00D76840"/>
    <w:rsid w:val="00D80B2E"/>
    <w:rsid w:val="00D84D56"/>
    <w:rsid w:val="00D872E4"/>
    <w:rsid w:val="00DF028D"/>
    <w:rsid w:val="00E216A4"/>
    <w:rsid w:val="00E768D9"/>
    <w:rsid w:val="00E97901"/>
    <w:rsid w:val="00EA4DB9"/>
    <w:rsid w:val="00EA7BDB"/>
    <w:rsid w:val="00ED480A"/>
    <w:rsid w:val="00F31FA7"/>
    <w:rsid w:val="00F335C0"/>
    <w:rsid w:val="00F636B4"/>
    <w:rsid w:val="00FC48B5"/>
    <w:rsid w:val="00FD68FD"/>
    <w:rsid w:val="064556B8"/>
    <w:rsid w:val="0AF57FCB"/>
    <w:rsid w:val="0E045532"/>
    <w:rsid w:val="0F9B26AA"/>
    <w:rsid w:val="10B21EBF"/>
    <w:rsid w:val="10E94B07"/>
    <w:rsid w:val="119FFB41"/>
    <w:rsid w:val="173880F0"/>
    <w:rsid w:val="1E8120A9"/>
    <w:rsid w:val="211B5C4B"/>
    <w:rsid w:val="2764D202"/>
    <w:rsid w:val="2CCFEB6B"/>
    <w:rsid w:val="2ED45A23"/>
    <w:rsid w:val="305B31D4"/>
    <w:rsid w:val="33D4D249"/>
    <w:rsid w:val="4817A878"/>
    <w:rsid w:val="4CEED54D"/>
    <w:rsid w:val="4F693834"/>
    <w:rsid w:val="510B4377"/>
    <w:rsid w:val="58D89112"/>
    <w:rsid w:val="61F6350D"/>
    <w:rsid w:val="6E00E5C9"/>
    <w:rsid w:val="7519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4BF36"/>
  <w15:docId w15:val="{07C68C6E-D0A7-494D-8C57-BF7B3828C95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/>
    <w:lsdException w:name="heading 4" w:uiPriority="9" w:semiHidden="1" w:unhideWhenUsed="1"/>
    <w:lsdException w:name="heading 5" w:uiPriority="9" w:semiHidden="1" w:unhideWhenUsed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C36B21"/>
    <w:pPr>
      <w:spacing w:after="0" w:line="240" w:lineRule="auto"/>
    </w:pPr>
    <w:rPr>
      <w:color w:val="635D63" w:themeColor="text1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ED480A"/>
    <w:pPr>
      <w:keepNext/>
      <w:keepLines/>
      <w:spacing w:before="280"/>
      <w:outlineLvl w:val="0"/>
    </w:pPr>
    <w:rPr>
      <w:rFonts w:asciiTheme="majorHAnsi" w:hAnsiTheme="majorHAnsi" w:eastAsiaTheme="majorEastAsia" w:cstheme="majorBidi"/>
      <w:b/>
      <w:bCs/>
      <w:color w:val="04296C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36B21"/>
    <w:pPr>
      <w:keepNext/>
      <w:keepLines/>
      <w:spacing w:before="200"/>
      <w:outlineLvl w:val="1"/>
    </w:pPr>
    <w:rPr>
      <w:rFonts w:ascii="Arial" w:hAnsi="Arial"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675F4F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04296C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A22F54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04296C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A22F54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21435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A22F54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02143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A22F54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8B848B" w:themeColor="text1" w:themeTint="BF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ED480A"/>
    <w:rPr>
      <w:rFonts w:asciiTheme="majorHAnsi" w:hAnsiTheme="majorHAnsi" w:eastAsiaTheme="majorEastAsia" w:cstheme="majorBidi"/>
      <w:b/>
      <w:bCs/>
      <w:color w:val="04296C"/>
      <w:sz w:val="28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C36B21"/>
    <w:rPr>
      <w:rFonts w:ascii="Arial" w:hAnsi="Arial" w:eastAsiaTheme="majorEastAsia" w:cstheme="majorBidi"/>
      <w:b/>
      <w:bCs/>
      <w:color w:val="635D63" w:themeColor="text1"/>
      <w:sz w:val="20"/>
      <w:szCs w:val="26"/>
    </w:rPr>
  </w:style>
  <w:style w:type="paragraph" w:styleId="Geenafstand">
    <w:name w:val="No Spacing"/>
    <w:uiPriority w:val="1"/>
    <w:rsid w:val="00C36B21"/>
    <w:pPr>
      <w:spacing w:after="0" w:line="240" w:lineRule="auto"/>
    </w:pPr>
    <w:rPr>
      <w:color w:val="635D63" w:themeColor="text1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06D44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106D44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A22F54"/>
    <w:pPr>
      <w:numPr>
        <w:numId w:val="1"/>
      </w:numPr>
      <w:contextualSpacing/>
    </w:pPr>
  </w:style>
  <w:style w:type="table" w:styleId="Tabelraster">
    <w:name w:val="Table Grid"/>
    <w:basedOn w:val="Standaardtabel"/>
    <w:uiPriority w:val="59"/>
    <w:rsid w:val="001E187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Kop3Char" w:customStyle="1">
    <w:name w:val="Kop 3 Char"/>
    <w:basedOn w:val="Standaardalinea-lettertype"/>
    <w:link w:val="Kop3"/>
    <w:uiPriority w:val="9"/>
    <w:rsid w:val="00675F4F"/>
    <w:rPr>
      <w:rFonts w:asciiTheme="majorHAnsi" w:hAnsiTheme="majorHAnsi" w:eastAsiaTheme="majorEastAsia" w:cstheme="majorBidi"/>
      <w:b/>
      <w:bCs/>
      <w:color w:val="04296C" w:themeColor="accent1"/>
      <w:sz w:val="20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97FE4"/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B97FE4"/>
    <w:rPr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DF028D"/>
    <w:rPr>
      <w:color w:val="04296C" w:themeColor="hyperlink"/>
      <w:u w:val="single"/>
    </w:rPr>
  </w:style>
  <w:style w:type="character" w:styleId="Kop4Char" w:customStyle="1">
    <w:name w:val="Kop 4 Char"/>
    <w:basedOn w:val="Standaardalinea-lettertype"/>
    <w:link w:val="Kop4"/>
    <w:uiPriority w:val="9"/>
    <w:rsid w:val="00A22F54"/>
    <w:rPr>
      <w:rFonts w:asciiTheme="majorHAnsi" w:hAnsiTheme="majorHAnsi" w:eastAsiaTheme="majorEastAsia" w:cstheme="majorBidi"/>
      <w:b/>
      <w:bCs/>
      <w:i/>
      <w:iCs/>
      <w:color w:val="04296C" w:themeColor="accent1"/>
      <w:sz w:val="20"/>
    </w:rPr>
  </w:style>
  <w:style w:type="character" w:styleId="Kop5Char" w:customStyle="1">
    <w:name w:val="Kop 5 Char"/>
    <w:basedOn w:val="Standaardalinea-lettertype"/>
    <w:link w:val="Kop5"/>
    <w:uiPriority w:val="9"/>
    <w:rsid w:val="00A22F54"/>
    <w:rPr>
      <w:rFonts w:asciiTheme="majorHAnsi" w:hAnsiTheme="majorHAnsi" w:eastAsiaTheme="majorEastAsia" w:cstheme="majorBidi"/>
      <w:color w:val="021435" w:themeColor="accent1" w:themeShade="7F"/>
      <w:sz w:val="20"/>
    </w:rPr>
  </w:style>
  <w:style w:type="paragraph" w:styleId="Titel">
    <w:name w:val="Title"/>
    <w:basedOn w:val="Standaard"/>
    <w:next w:val="Standaard"/>
    <w:link w:val="TitelChar"/>
    <w:uiPriority w:val="10"/>
    <w:rsid w:val="00A22F54"/>
    <w:pPr>
      <w:pBdr>
        <w:bottom w:val="single" w:color="04296C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000000" w:themeColor="text2" w:themeShade="BF"/>
      <w:spacing w:val="5"/>
      <w:kern w:val="28"/>
      <w:sz w:val="52"/>
      <w:szCs w:val="52"/>
    </w:rPr>
  </w:style>
  <w:style w:type="character" w:styleId="TitelChar" w:customStyle="1">
    <w:name w:val="Titel Char"/>
    <w:basedOn w:val="Standaardalinea-lettertype"/>
    <w:link w:val="Titel"/>
    <w:uiPriority w:val="10"/>
    <w:rsid w:val="00A22F54"/>
    <w:rPr>
      <w:rFonts w:asciiTheme="majorHAnsi" w:hAnsiTheme="majorHAnsi" w:eastAsiaTheme="majorEastAsia" w:cstheme="majorBidi"/>
      <w:color w:val="000000" w:themeColor="text2" w:themeShade="BF"/>
      <w:spacing w:val="5"/>
      <w:kern w:val="28"/>
      <w:sz w:val="52"/>
      <w:szCs w:val="52"/>
    </w:rPr>
  </w:style>
  <w:style w:type="character" w:styleId="Kop6Char" w:customStyle="1">
    <w:name w:val="Kop 6 Char"/>
    <w:basedOn w:val="Standaardalinea-lettertype"/>
    <w:link w:val="Kop6"/>
    <w:uiPriority w:val="9"/>
    <w:rsid w:val="00A22F54"/>
    <w:rPr>
      <w:rFonts w:asciiTheme="majorHAnsi" w:hAnsiTheme="majorHAnsi" w:eastAsiaTheme="majorEastAsia" w:cstheme="majorBidi"/>
      <w:i/>
      <w:iCs/>
      <w:color w:val="021435" w:themeColor="accent1" w:themeShade="7F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rsid w:val="00A22F54"/>
    <w:pPr>
      <w:numPr>
        <w:ilvl w:val="1"/>
      </w:numPr>
    </w:pPr>
    <w:rPr>
      <w:rFonts w:asciiTheme="majorHAnsi" w:hAnsiTheme="majorHAnsi" w:eastAsiaTheme="majorEastAsia" w:cstheme="majorBidi"/>
      <w:i/>
      <w:iCs/>
      <w:color w:val="04296C" w:themeColor="accent1"/>
      <w:spacing w:val="15"/>
      <w:sz w:val="24"/>
      <w:szCs w:val="24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A22F54"/>
    <w:rPr>
      <w:rFonts w:asciiTheme="majorHAnsi" w:hAnsiTheme="majorHAnsi" w:eastAsiaTheme="majorEastAsia" w:cstheme="majorBidi"/>
      <w:i/>
      <w:iCs/>
      <w:color w:val="04296C" w:themeColor="accent1"/>
      <w:spacing w:val="15"/>
      <w:sz w:val="24"/>
      <w:szCs w:val="24"/>
    </w:rPr>
  </w:style>
  <w:style w:type="character" w:styleId="Kop7Char" w:customStyle="1">
    <w:name w:val="Kop 7 Char"/>
    <w:basedOn w:val="Standaardalinea-lettertype"/>
    <w:link w:val="Kop7"/>
    <w:uiPriority w:val="9"/>
    <w:rsid w:val="00A22F54"/>
    <w:rPr>
      <w:rFonts w:asciiTheme="majorHAnsi" w:hAnsiTheme="majorHAnsi" w:eastAsiaTheme="majorEastAsia" w:cstheme="majorBidi"/>
      <w:i/>
      <w:iCs/>
      <w:color w:val="8B848B" w:themeColor="text1" w:themeTint="BF"/>
      <w:sz w:val="20"/>
    </w:rPr>
  </w:style>
  <w:style w:type="character" w:styleId="Subtielebenadrukking">
    <w:name w:val="Subtle Emphasis"/>
    <w:basedOn w:val="Standaardalinea-lettertype"/>
    <w:uiPriority w:val="19"/>
    <w:rsid w:val="00A22F54"/>
    <w:rPr>
      <w:i/>
      <w:iCs/>
      <w:color w:val="B2ADB2" w:themeColor="text1" w:themeTint="7F"/>
    </w:rPr>
  </w:style>
  <w:style w:type="character" w:styleId="Intensievebenadrukking">
    <w:name w:val="Intense Emphasis"/>
    <w:basedOn w:val="Standaardalinea-lettertype"/>
    <w:uiPriority w:val="21"/>
    <w:rsid w:val="00A22F54"/>
    <w:rPr>
      <w:b/>
      <w:bCs/>
      <w:i/>
      <w:iCs/>
      <w:color w:val="04296C" w:themeColor="accent1"/>
    </w:rPr>
  </w:style>
  <w:style w:type="character" w:styleId="Titelvanboek">
    <w:name w:val="Book Title"/>
    <w:basedOn w:val="Standaardalinea-lettertype"/>
    <w:uiPriority w:val="33"/>
    <w:rsid w:val="00A22F54"/>
    <w:rPr>
      <w:b/>
      <w:bCs/>
      <w:smallCaps/>
      <w:spacing w:val="5"/>
    </w:rPr>
  </w:style>
  <w:style w:type="character" w:styleId="Nadruk">
    <w:name w:val="Emphasis"/>
    <w:basedOn w:val="Standaardalinea-lettertype"/>
    <w:uiPriority w:val="20"/>
    <w:rsid w:val="00A22F54"/>
    <w:rPr>
      <w:i/>
      <w:iCs/>
    </w:rPr>
  </w:style>
  <w:style w:type="character" w:styleId="Zwaar">
    <w:name w:val="Strong"/>
    <w:basedOn w:val="Standaardalinea-lettertype"/>
    <w:uiPriority w:val="22"/>
    <w:rsid w:val="00A22F54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rsid w:val="00A22F54"/>
    <w:rPr>
      <w:i/>
      <w:iCs/>
    </w:rPr>
  </w:style>
  <w:style w:type="character" w:styleId="CitaatChar" w:customStyle="1">
    <w:name w:val="Citaat Char"/>
    <w:basedOn w:val="Standaardalinea-lettertype"/>
    <w:link w:val="Citaat"/>
    <w:uiPriority w:val="29"/>
    <w:rsid w:val="00A22F54"/>
    <w:rPr>
      <w:i/>
      <w:iCs/>
      <w:color w:val="635D63" w:themeColor="text1"/>
      <w:sz w:val="20"/>
    </w:rPr>
  </w:style>
  <w:style w:type="character" w:styleId="Subtieleverwijzing">
    <w:name w:val="Subtle Reference"/>
    <w:basedOn w:val="Standaardalinea-lettertype"/>
    <w:uiPriority w:val="31"/>
    <w:rsid w:val="00A22F54"/>
    <w:rPr>
      <w:smallCaps/>
      <w:color w:val="DE0073" w:themeColor="accent2"/>
      <w:u w:val="single"/>
    </w:rPr>
  </w:style>
  <w:style w:type="table" w:styleId="Onopgemaaktetabel41" w:customStyle="1">
    <w:name w:val="Onopgemaakte tabel 41"/>
    <w:basedOn w:val="Standaardtabel"/>
    <w:uiPriority w:val="44"/>
    <w:rsid w:val="001C6B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680194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680194"/>
    <w:rPr>
      <w:color w:val="635D63" w:themeColor="text1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80194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680194"/>
    <w:rPr>
      <w:color w:val="635D63" w:themeColor="text1"/>
      <w:sz w:val="20"/>
    </w:rPr>
  </w:style>
  <w:style w:type="paragraph" w:styleId="Default" w:customStyle="1">
    <w:name w:val="Default"/>
    <w:rsid w:val="005F4841"/>
    <w:pPr>
      <w:autoSpaceDE w:val="0"/>
      <w:autoSpaceDN w:val="0"/>
      <w:adjustRightInd w:val="0"/>
      <w:spacing w:after="0" w:line="240" w:lineRule="auto"/>
    </w:pPr>
    <w:rPr>
      <w:rFonts w:ascii="Calibri" w:hAnsi="Calibri" w:eastAsia="Times New Roman" w:cs="Calibri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enexis.sharepoint.com/sites/Beeldenbank/Enexis%20Templates/Enexis%20Groep/Notitie%20(met%20opmaak).dotx" TargetMode="External"/></Relationships>
</file>

<file path=word/theme/theme1.xml><?xml version="1.0" encoding="utf-8"?>
<a:theme xmlns:a="http://schemas.openxmlformats.org/drawingml/2006/main" name="Kantoorthema">
  <a:themeElements>
    <a:clrScheme name="Enexis">
      <a:dk1>
        <a:srgbClr val="635D63"/>
      </a:dk1>
      <a:lt1>
        <a:sysClr val="window" lastClr="FFFFFF"/>
      </a:lt1>
      <a:dk2>
        <a:srgbClr val="000000"/>
      </a:dk2>
      <a:lt2>
        <a:srgbClr val="FFFFFF"/>
      </a:lt2>
      <a:accent1>
        <a:srgbClr val="04296C"/>
      </a:accent1>
      <a:accent2>
        <a:srgbClr val="DE0073"/>
      </a:accent2>
      <a:accent3>
        <a:srgbClr val="BDDB00"/>
      </a:accent3>
      <a:accent4>
        <a:srgbClr val="17B2AD"/>
      </a:accent4>
      <a:accent5>
        <a:srgbClr val="59246A"/>
      </a:accent5>
      <a:accent6>
        <a:srgbClr val="3A607E"/>
      </a:accent6>
      <a:hlink>
        <a:srgbClr val="04296C"/>
      </a:hlink>
      <a:folHlink>
        <a:srgbClr val="635D63"/>
      </a:folHlink>
    </a:clrScheme>
    <a:fontScheme name="Aangepast 1">
      <a:majorFont>
        <a:latin typeface="Trebuchet MS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85F6B1EE85E8478D2D1419C5F9313C" ma:contentTypeVersion="3" ma:contentTypeDescription="Een nieuw document maken." ma:contentTypeScope="" ma:versionID="3e0b191c36f046c3a055bc9189c1549d">
  <xsd:schema xmlns:xsd="http://www.w3.org/2001/XMLSchema" xmlns:xs="http://www.w3.org/2001/XMLSchema" xmlns:p="http://schemas.microsoft.com/office/2006/metadata/properties" xmlns:ns2="f65542aa-33b8-4bd9-a5ec-13bd660a10c8" targetNamespace="http://schemas.microsoft.com/office/2006/metadata/properties" ma:root="true" ma:fieldsID="9a8ed0f664eda5d964185b3604a71c8e" ns2:_="">
    <xsd:import namespace="f65542aa-33b8-4bd9-a5ec-13bd660a10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542aa-33b8-4bd9-a5ec-13bd660a10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2E6D8C-38B1-4ACA-AE0F-E3EA852BEE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07439F-E842-4DDC-8830-66FC3A1254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C880CF9-ABB2-40B3-B286-008CF1B1D1D3}"/>
</file>

<file path=customXml/itemProps4.xml><?xml version="1.0" encoding="utf-8"?>
<ds:datastoreItem xmlns:ds="http://schemas.openxmlformats.org/officeDocument/2006/customXml" ds:itemID="{26F11E29-EC50-45CD-8F48-3601C1E48E69}">
  <ds:schemaRefs>
    <ds:schemaRef ds:uri="http://schemas.microsoft.com/office/2006/metadata/properties"/>
    <ds:schemaRef ds:uri="http://schemas.microsoft.com/office/infopath/2007/PartnerControls"/>
    <ds:schemaRef ds:uri="324e097d-bb88-4fe7-853d-3bbce479f7c0"/>
  </ds:schemaRefs>
</ds:datastoreItem>
</file>

<file path=docMetadata/LabelInfo.xml><?xml version="1.0" encoding="utf-8"?>
<clbl:labelList xmlns:clbl="http://schemas.microsoft.com/office/2020/mipLabelMetadata">
  <clbl:label id="{c77dc5d5-1840-4715-a0b4-893a2b371d80}" enabled="1" method="Standard" siteId="{ad89fa4f-e4a0-4ddb-9d18-f7eeec649ffc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Notitie%20(met%20opmaak)</ap:Template>
  <ap:Application>Microsoft Word for the web</ap:Application>
  <ap:DocSecurity>0</ap:DocSecurity>
  <ap:ScaleCrop>false</ap:ScaleCrop>
  <ap:Company>Enexis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Wit, Renee de</dc:creator>
  <keywords/>
  <lastModifiedBy>Stefan Smit | FLINK Nederland</lastModifiedBy>
  <revision>2</revision>
  <lastPrinted>2014-12-24T08:45:00.0000000Z</lastPrinted>
  <dcterms:created xsi:type="dcterms:W3CDTF">2026-09-09T13:20:00.0000000Z</dcterms:created>
  <dcterms:modified xsi:type="dcterms:W3CDTF">2026-10-16T10:19:25.8656173Z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0x0101009685F6B1EE85E8478D2D1419C5F9313C</vt:lpwstr>
  </property>
  <property fmtid="{D5CDD505-2E9C-101B-9397-08002B2CF9AE}" pid="3" name="TaxKeyword">
    <vt:lpwstr/>
  </property>
  <property fmtid="{D5CDD505-2E9C-101B-9397-08002B2CF9AE}" pid="4" name="EnexisIntranetCategory">
    <vt:lpwstr/>
  </property>
  <property fmtid="{D5CDD505-2E9C-101B-9397-08002B2CF9AE}" pid="5" name="EnexisOrganizationalUnit">
    <vt:lpwstr/>
  </property>
  <property fmtid="{D5CDD505-2E9C-101B-9397-08002B2CF9AE}" pid="6" name="EnexisProcess">
    <vt:lpwstr/>
  </property>
  <property fmtid="{D5CDD505-2E9C-101B-9397-08002B2CF9AE}" pid="7" name="EnexisDocumentType">
    <vt:lpwstr/>
  </property>
  <property fmtid="{D5CDD505-2E9C-101B-9397-08002B2CF9AE}" pid="8" name="EnexisAggregation">
    <vt:lpwstr/>
  </property>
  <property fmtid="{D5CDD505-2E9C-101B-9397-08002B2CF9AE}" pid="9" name="EnexisOndersteuningsDienst">
    <vt:lpwstr/>
  </property>
  <property fmtid="{D5CDD505-2E9C-101B-9397-08002B2CF9AE}" pid="10" name="Onderwerp_xnet">
    <vt:lpwstr>95;#Template|3f73dae8-796f-48d7-890b-ebc4ef0a0595;#93;#Sjablonen|b2f27ce1-f4d0-4b73-8c9e-b9888de836c5;#86;#Office sjablonen|def2cf60-0f6d-4674-a42c-b43f6479108b;#97;#Notitie|83af9d93-51ac-4fd6-9eb1-5c56292908cc;#91;#Word|b962fb67-d027-45fc-859a-ac9d1a5b4cdb</vt:lpwstr>
  </property>
  <property fmtid="{D5CDD505-2E9C-101B-9397-08002B2CF9AE}" pid="11" name="docLang">
    <vt:lpwstr>nl</vt:lpwstr>
  </property>
</Properties>
</file>