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color w:val="auto"/>
        </w:rPr>
        <w:id w:val="-60646971"/>
        <w:docPartObj>
          <w:docPartGallery w:val="Cover Pages"/>
          <w:docPartUnique/>
        </w:docPartObj>
      </w:sdtPr>
      <w:sdtEndPr>
        <w:rPr>
          <w:b/>
          <w:bCs/>
          <w:color w:val="213A8F" w:themeColor="text2"/>
          <w:sz w:val="24"/>
          <w:szCs w:val="24"/>
          <w:highlight w:val="lightGray"/>
        </w:rPr>
      </w:sdtEndPr>
      <w:sdtContent>
        <w:p w14:paraId="5D8E0547" w14:textId="77777777" w:rsidR="002E2FA1" w:rsidRDefault="002E2FA1" w:rsidP="002E2FA1">
          <w:pPr>
            <w:pStyle w:val="Toelichtendetekst"/>
            <w:jc w:val="center"/>
            <w:rPr>
              <w:b w:val="0"/>
              <w:color w:val="auto"/>
            </w:rPr>
          </w:pPr>
        </w:p>
        <w:p w14:paraId="7B5F8CA3" w14:textId="77777777" w:rsidR="002E2FA1" w:rsidRDefault="002E2FA1" w:rsidP="002E2FA1">
          <w:pPr>
            <w:pStyle w:val="Toelichtendetekst"/>
            <w:jc w:val="center"/>
            <w:rPr>
              <w:b w:val="0"/>
              <w:color w:val="auto"/>
            </w:rPr>
          </w:pPr>
        </w:p>
        <w:p w14:paraId="615E69F6" w14:textId="77777777" w:rsidR="002E2FA1" w:rsidRDefault="002E2FA1" w:rsidP="002E2FA1">
          <w:pPr>
            <w:pStyle w:val="Toelichtendetekst"/>
            <w:jc w:val="center"/>
            <w:rPr>
              <w:b w:val="0"/>
              <w:color w:val="auto"/>
            </w:rPr>
          </w:pPr>
        </w:p>
        <w:p w14:paraId="5A585322" w14:textId="02542A5A" w:rsidR="00E97B3D" w:rsidRPr="002E2FA1" w:rsidRDefault="002E2FA1" w:rsidP="002E2FA1">
          <w:pPr>
            <w:pStyle w:val="Toelichtendetekst"/>
            <w:jc w:val="center"/>
            <w:rPr>
              <w:rFonts w:asciiTheme="majorHAnsi" w:eastAsiaTheme="majorEastAsia" w:hAnsiTheme="majorHAnsi" w:cstheme="majorBidi"/>
              <w:spacing w:val="-10"/>
              <w:kern w:val="28"/>
              <w:sz w:val="56"/>
              <w:szCs w:val="56"/>
            </w:rPr>
          </w:pPr>
          <w:r w:rsidRPr="00B5505D">
            <w:rPr>
              <w:noProof/>
              <w:color w:val="842E93"/>
            </w:rPr>
            <w:drawing>
              <wp:anchor distT="0" distB="0" distL="114300" distR="114300" simplePos="0" relativeHeight="251658242" behindDoc="0" locked="0" layoutInCell="1" allowOverlap="1" wp14:anchorId="1E5F7AB7" wp14:editId="71E970AB">
                <wp:simplePos x="0" y="0"/>
                <wp:positionH relativeFrom="page">
                  <wp:align>center</wp:align>
                </wp:positionH>
                <wp:positionV relativeFrom="margin">
                  <wp:posOffset>4161790</wp:posOffset>
                </wp:positionV>
                <wp:extent cx="2012950" cy="939165"/>
                <wp:effectExtent l="0" t="0" r="6350" b="0"/>
                <wp:wrapSquare wrapText="bothSides"/>
                <wp:docPr id="62063959" name="Afbeelding 1" descr="Afbeelding met cirkel, schets,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3959" name="Afbeelding 1" descr="Afbeelding met cirkel, schets, ontwerp, Graphics&#10;&#10;Automatisch gegenereerde beschrijvi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2950" cy="939165"/>
                        </a:xfrm>
                        <a:prstGeom prst="rect">
                          <a:avLst/>
                        </a:prstGeom>
                      </pic:spPr>
                    </pic:pic>
                  </a:graphicData>
                </a:graphic>
                <wp14:sizeRelH relativeFrom="margin">
                  <wp14:pctWidth>0</wp14:pctWidth>
                </wp14:sizeRelH>
                <wp14:sizeRelV relativeFrom="margin">
                  <wp14:pctHeight>0</wp14:pctHeight>
                </wp14:sizeRelV>
              </wp:anchor>
            </w:drawing>
          </w:r>
          <w:r w:rsidR="00E97B3D" w:rsidRPr="00B5505D">
            <w:rPr>
              <w:rStyle w:val="TitelChar"/>
              <w:noProof/>
              <w:color w:val="842E93"/>
              <w:sz w:val="52"/>
              <w:szCs w:val="52"/>
            </w:rPr>
            <mc:AlternateContent>
              <mc:Choice Requires="wps">
                <w:drawing>
                  <wp:anchor distT="45720" distB="45720" distL="114300" distR="114300" simplePos="0" relativeHeight="251658241" behindDoc="0" locked="0" layoutInCell="1" allowOverlap="1" wp14:anchorId="05AB7619" wp14:editId="3B978FC9">
                    <wp:simplePos x="0" y="0"/>
                    <wp:positionH relativeFrom="margin">
                      <wp:posOffset>2540</wp:posOffset>
                    </wp:positionH>
                    <wp:positionV relativeFrom="paragraph">
                      <wp:posOffset>7899400</wp:posOffset>
                    </wp:positionV>
                    <wp:extent cx="5759450" cy="687705"/>
                    <wp:effectExtent l="0" t="0" r="0" b="0"/>
                    <wp:wrapSquare wrapText="bothSides"/>
                    <wp:docPr id="33" name="Tekstvak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687705"/>
                            </a:xfrm>
                            <a:prstGeom prst="rect">
                              <a:avLst/>
                            </a:prstGeom>
                            <a:solidFill>
                              <a:srgbClr val="FFFFFF"/>
                            </a:solidFill>
                            <a:ln w="9525">
                              <a:noFill/>
                              <a:miter lim="800000"/>
                              <a:headEnd/>
                              <a:tailEnd/>
                            </a:ln>
                          </wps:spPr>
                          <wps:txbx>
                            <w:txbxContent>
                              <w:p w14:paraId="6DE312CA" w14:textId="556B67CA" w:rsidR="00E97B3D" w:rsidRPr="00C948B0" w:rsidRDefault="007952F1">
                                <w:r>
                                  <w:t>20</w:t>
                                </w:r>
                                <w:r w:rsidR="00116CFB">
                                  <w:t>.10.2026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AB7619" id="_x0000_t202" coordsize="21600,21600" o:spt="202" path="m,l,21600r21600,l21600,xe">
                    <v:stroke joinstyle="miter"/>
                    <v:path gradientshapeok="t" o:connecttype="rect"/>
                  </v:shapetype>
                  <v:shape id="Tekstvak 33" o:spid="_x0000_s1026" type="#_x0000_t202" style="position:absolute;left:0;text-align:left;margin-left:.2pt;margin-top:622pt;width:453.5pt;height:54.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zIDQIAAPY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" stroked="f">
                    <v:textbox>
                      <w:txbxContent>
                        <w:p w14:paraId="6DE312CA" w14:textId="556B67CA" w:rsidR="00E97B3D" w:rsidRPr="00C948B0" w:rsidRDefault="007952F1">
                          <w:r>
                            <w:t>20</w:t>
                          </w:r>
                          <w:r w:rsidR="00116CFB">
                            <w:t>.10.2026</w:t>
                          </w:r>
                        </w:p>
                      </w:txbxContent>
                    </v:textbox>
                    <w10:wrap type="square" anchorx="margin"/>
                  </v:shape>
                </w:pict>
              </mc:Fallback>
            </mc:AlternateContent>
          </w:r>
          <w:r w:rsidRPr="00B5505D">
            <w:rPr>
              <w:rStyle w:val="TitelChar"/>
              <w:color w:val="842E93"/>
              <w:sz w:val="52"/>
              <w:szCs w:val="52"/>
            </w:rPr>
            <w:t>Deelnameverklaring</w:t>
          </w:r>
          <w:r w:rsidR="00EB1B49">
            <w:rPr>
              <w:noProof/>
            </w:rPr>
            <mc:AlternateContent>
              <mc:Choice Requires="wps">
                <w:drawing>
                  <wp:anchor distT="45720" distB="45720" distL="114300" distR="114300" simplePos="0" relativeHeight="251658240" behindDoc="0" locked="0" layoutInCell="1" allowOverlap="1" wp14:anchorId="736C5F23" wp14:editId="74DE116C">
                    <wp:simplePos x="0" y="0"/>
                    <wp:positionH relativeFrom="margin">
                      <wp:align>left</wp:align>
                    </wp:positionH>
                    <wp:positionV relativeFrom="paragraph">
                      <wp:posOffset>1515110</wp:posOffset>
                    </wp:positionV>
                    <wp:extent cx="5175250" cy="3228975"/>
                    <wp:effectExtent l="0" t="0" r="6350" b="952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0" cy="3228975"/>
                            </a:xfrm>
                            <a:prstGeom prst="rect">
                              <a:avLst/>
                            </a:prstGeom>
                            <a:solidFill>
                              <a:srgbClr val="FFFFFF"/>
                            </a:solidFill>
                            <a:ln w="9525">
                              <a:noFill/>
                              <a:miter lim="800000"/>
                              <a:headEnd/>
                              <a:tailEnd/>
                            </a:ln>
                          </wps:spPr>
                          <wps:txbx>
                            <w:txbxContent>
                              <w:sdt>
                                <w:sdtPr>
                                  <w:alias w:val="Titel"/>
                                  <w:tag w:val=""/>
                                  <w:id w:val="2120018290"/>
                                  <w:dataBinding w:prefixMappings="xmlns:ns0='http://purl.org/dc/elements/1.1/' xmlns:ns1='http://schemas.openxmlformats.org/package/2006/metadata/core-properties' " w:xpath="/ns1:coreProperties[1]/ns0:title[1]" w:storeItemID="{6C3C8BC8-F283-45AE-878A-BAB7291924A1}"/>
                                  <w:text/>
                                </w:sdtPr>
                                <w:sdtEndPr/>
                                <w:sdtContent>
                                  <w:p w14:paraId="3FF45BEE" w14:textId="1AE86B6E" w:rsidR="00E97B3D" w:rsidRPr="001B732D" w:rsidRDefault="009B2183" w:rsidP="004119D4">
                                    <w:pPr>
                                      <w:pStyle w:val="Titel"/>
                                      <w:jc w:val="center"/>
                                    </w:pPr>
                                    <w:r w:rsidRPr="00647CA2">
                                      <w:t xml:space="preserve">Tender </w:t>
                                    </w:r>
                                    <w:r w:rsidR="0083394F">
                                      <w:t>Rijnhuizen Noord</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C5F23" id="Tekstvak 217" o:spid="_x0000_s1027" type="#_x0000_t202" style="position:absolute;left:0;text-align:left;margin-left:0;margin-top:119.3pt;width:407.5pt;height:254.2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" stroked="f">
                    <v:textbox>
                      <w:txbxContent>
                        <w:sdt>
                          <w:sdtPr>
                            <w:alias w:val="Titel"/>
                            <w:tag w:val=""/>
                            <w:id w:val="2120018290"/>
                            <w:dataBinding w:prefixMappings="xmlns:ns0='http://purl.org/dc/elements/1.1/' xmlns:ns1='http://schemas.openxmlformats.org/package/2006/metadata/core-properties' " w:xpath="/ns1:coreProperties[1]/ns0:title[1]" w:storeItemID="{6C3C8BC8-F283-45AE-878A-BAB7291924A1}"/>
                            <w:text/>
                          </w:sdtPr>
                          <w:sdtEndPr/>
                          <w:sdtContent>
                            <w:p w14:paraId="3FF45BEE" w14:textId="1AE86B6E" w:rsidR="00E97B3D" w:rsidRPr="001B732D" w:rsidRDefault="009B2183" w:rsidP="004119D4">
                              <w:pPr>
                                <w:pStyle w:val="Titel"/>
                                <w:jc w:val="center"/>
                              </w:pPr>
                              <w:r w:rsidRPr="00647CA2">
                                <w:t xml:space="preserve">Tender </w:t>
                              </w:r>
                              <w:r w:rsidR="0083394F">
                                <w:t>Rijnhuizen Noord</w:t>
                              </w:r>
                            </w:p>
                          </w:sdtContent>
                        </w:sdt>
                      </w:txbxContent>
                    </v:textbox>
                    <w10:wrap type="square" anchorx="margin"/>
                  </v:shape>
                </w:pict>
              </mc:Fallback>
            </mc:AlternateContent>
          </w:r>
        </w:p>
      </w:sdtContent>
    </w:sdt>
    <w:p w14:paraId="5B3B3CE5" w14:textId="04FAB9CC" w:rsidR="001953DD" w:rsidRPr="00231C5A" w:rsidRDefault="001953DD" w:rsidP="00E97B3D">
      <w:pPr>
        <w:pStyle w:val="Kop1"/>
      </w:pPr>
      <w:bookmarkStart w:id="0" w:name="_Toc182488669"/>
      <w:r w:rsidRPr="00231C5A">
        <w:lastRenderedPageBreak/>
        <w:t>Checklist Deelnameverklaring</w:t>
      </w:r>
      <w:bookmarkEnd w:id="0"/>
    </w:p>
    <w:tbl>
      <w:tblPr>
        <w:tblStyle w:val="Tabelraster"/>
        <w:tblW w:w="8352" w:type="dxa"/>
        <w:tblLook w:val="04A0" w:firstRow="1" w:lastRow="0" w:firstColumn="1" w:lastColumn="0" w:noHBand="0" w:noVBand="1"/>
      </w:tblPr>
      <w:tblGrid>
        <w:gridCol w:w="949"/>
        <w:gridCol w:w="1365"/>
        <w:gridCol w:w="6038"/>
      </w:tblGrid>
      <w:tr w:rsidR="001953DD" w:rsidRPr="00143F16" w14:paraId="49F473CF" w14:textId="77777777" w:rsidTr="1C77BD49">
        <w:trPr>
          <w:trHeight w:val="401"/>
        </w:trPr>
        <w:sdt>
          <w:sdtPr>
            <w:id w:val="1562289917"/>
            <w14:checkbox>
              <w14:checked w14:val="0"/>
              <w14:checkedState w14:val="2612" w14:font="MS Gothic"/>
              <w14:uncheckedState w14:val="2610" w14:font="MS Gothic"/>
            </w14:checkbox>
          </w:sdtPr>
          <w:sdtEndPr/>
          <w:sdtContent>
            <w:tc>
              <w:tcPr>
                <w:tcW w:w="949" w:type="dxa"/>
              </w:tcPr>
              <w:p w14:paraId="6DF76C69" w14:textId="77777777" w:rsidR="001953DD" w:rsidRPr="00143F16" w:rsidRDefault="001953DD" w:rsidP="00A139F2">
                <w:pPr>
                  <w:rPr>
                    <w:rFonts w:cstheme="minorHAnsi"/>
                  </w:rPr>
                </w:pPr>
                <w:r w:rsidRPr="00143F16">
                  <w:rPr>
                    <w:rFonts w:ascii="Segoe UI Symbol" w:eastAsia="MS Gothic" w:hAnsi="Segoe UI Symbol" w:cs="Segoe UI Symbol"/>
                  </w:rPr>
                  <w:t>☐</w:t>
                </w:r>
              </w:p>
            </w:tc>
          </w:sdtContent>
        </w:sdt>
        <w:tc>
          <w:tcPr>
            <w:tcW w:w="7403" w:type="dxa"/>
            <w:gridSpan w:val="2"/>
          </w:tcPr>
          <w:p w14:paraId="4806DA60" w14:textId="77777777" w:rsidR="001953DD" w:rsidRPr="00143F16" w:rsidRDefault="001953DD" w:rsidP="00A139F2">
            <w:pPr>
              <w:rPr>
                <w:rFonts w:cstheme="minorHAnsi"/>
              </w:rPr>
            </w:pPr>
            <w:r w:rsidRPr="00143F16">
              <w:rPr>
                <w:rFonts w:cstheme="minorHAnsi"/>
              </w:rPr>
              <w:t>Volledig en naar waarheid ingevulde en ondertekende Deelnameverklaring.</w:t>
            </w:r>
          </w:p>
        </w:tc>
      </w:tr>
      <w:tr w:rsidR="001953DD" w:rsidRPr="00143F16" w14:paraId="738CAAF6" w14:textId="77777777" w:rsidTr="1C77BD49">
        <w:trPr>
          <w:trHeight w:val="401"/>
        </w:trPr>
        <w:sdt>
          <w:sdtPr>
            <w:id w:val="61374476"/>
            <w14:checkbox>
              <w14:checked w14:val="0"/>
              <w14:checkedState w14:val="2612" w14:font="MS Gothic"/>
              <w14:uncheckedState w14:val="2610" w14:font="MS Gothic"/>
            </w14:checkbox>
          </w:sdtPr>
          <w:sdtEndPr/>
          <w:sdtContent>
            <w:tc>
              <w:tcPr>
                <w:tcW w:w="949" w:type="dxa"/>
              </w:tcPr>
              <w:p w14:paraId="420BAB5C" w14:textId="77777777" w:rsidR="001953DD" w:rsidRPr="00143F16" w:rsidRDefault="001953DD" w:rsidP="00A139F2">
                <w:pPr>
                  <w:rPr>
                    <w:rFonts w:cstheme="minorHAnsi"/>
                  </w:rPr>
                </w:pPr>
                <w:r w:rsidRPr="00143F16">
                  <w:rPr>
                    <w:rFonts w:ascii="Segoe UI Symbol" w:eastAsia="MS Gothic" w:hAnsi="Segoe UI Symbol" w:cs="Segoe UI Symbol"/>
                  </w:rPr>
                  <w:t>☐</w:t>
                </w:r>
              </w:p>
            </w:tc>
          </w:sdtContent>
        </w:sdt>
        <w:tc>
          <w:tcPr>
            <w:tcW w:w="7403" w:type="dxa"/>
            <w:gridSpan w:val="2"/>
          </w:tcPr>
          <w:p w14:paraId="54B9B61F" w14:textId="77777777" w:rsidR="001953DD" w:rsidRPr="00143F16" w:rsidRDefault="001953DD" w:rsidP="00A139F2">
            <w:pPr>
              <w:rPr>
                <w:rFonts w:cstheme="minorHAnsi"/>
              </w:rPr>
            </w:pPr>
            <w:r w:rsidRPr="00143F16">
              <w:rPr>
                <w:rFonts w:cstheme="minorHAnsi"/>
              </w:rPr>
              <w:t>Bewijs van inschrijving in handels- of beroepenregister.</w:t>
            </w:r>
          </w:p>
        </w:tc>
      </w:tr>
      <w:tr w:rsidR="001953DD" w:rsidRPr="00143F16" w14:paraId="093F7292" w14:textId="77777777" w:rsidTr="1C77BD49">
        <w:trPr>
          <w:trHeight w:val="1838"/>
        </w:trPr>
        <w:sdt>
          <w:sdtPr>
            <w:id w:val="90054664"/>
            <w14:checkbox>
              <w14:checked w14:val="0"/>
              <w14:checkedState w14:val="2612" w14:font="MS Gothic"/>
              <w14:uncheckedState w14:val="2610" w14:font="MS Gothic"/>
            </w14:checkbox>
          </w:sdtPr>
          <w:sdtEndPr/>
          <w:sdtContent>
            <w:tc>
              <w:tcPr>
                <w:tcW w:w="949" w:type="dxa"/>
              </w:tcPr>
              <w:p w14:paraId="76878830" w14:textId="52F4F5F5" w:rsidR="001953DD" w:rsidRPr="00143F16" w:rsidRDefault="00AA63FC" w:rsidP="00A139F2">
                <w:pPr>
                  <w:rPr>
                    <w:rFonts w:cstheme="minorHAnsi"/>
                  </w:rPr>
                </w:pPr>
                <w:r>
                  <w:rPr>
                    <w:rFonts w:ascii="MS Gothic" w:eastAsia="MS Gothic" w:hAnsi="MS Gothic" w:cstheme="minorHAnsi" w:hint="eastAsia"/>
                  </w:rPr>
                  <w:t>☐</w:t>
                </w:r>
              </w:p>
            </w:tc>
          </w:sdtContent>
        </w:sdt>
        <w:tc>
          <w:tcPr>
            <w:tcW w:w="7403" w:type="dxa"/>
            <w:gridSpan w:val="2"/>
          </w:tcPr>
          <w:p w14:paraId="48809E23" w14:textId="77777777" w:rsidR="001953DD" w:rsidRPr="00143F16" w:rsidRDefault="001953DD" w:rsidP="00A139F2">
            <w:pPr>
              <w:rPr>
                <w:rFonts w:cstheme="minorHAnsi"/>
              </w:rPr>
            </w:pPr>
            <w:r w:rsidRPr="00143F16">
              <w:rPr>
                <w:rFonts w:cstheme="minorHAnsi"/>
              </w:rPr>
              <w:t xml:space="preserve">Is bereid om, indien de gemeente voornemens is om de opdracht aan de aanmelder te gunnen, een zekerheidsstelling in de vorm van een bankgarantie of een waarborgsom bij het aangaan van de </w:t>
            </w:r>
            <w:r w:rsidRPr="00FB76CD">
              <w:t>koopovereenkomst</w:t>
            </w:r>
            <w:r w:rsidRPr="00143F16">
              <w:rPr>
                <w:rFonts w:cstheme="minorHAnsi"/>
              </w:rPr>
              <w:t xml:space="preserve"> aan de gemeente af te geven.</w:t>
            </w:r>
          </w:p>
        </w:tc>
      </w:tr>
      <w:tr w:rsidR="004C77E1" w:rsidRPr="00143F16" w14:paraId="4A5AEA14" w14:textId="77777777" w:rsidTr="1C77BD49">
        <w:trPr>
          <w:trHeight w:val="1838"/>
        </w:trPr>
        <w:sdt>
          <w:sdtPr>
            <w:id w:val="1004398670"/>
            <w14:checkbox>
              <w14:checked w14:val="0"/>
              <w14:checkedState w14:val="2612" w14:font="MS Gothic"/>
              <w14:uncheckedState w14:val="2610" w14:font="MS Gothic"/>
            </w14:checkbox>
          </w:sdtPr>
          <w:sdtEndPr/>
          <w:sdtContent>
            <w:tc>
              <w:tcPr>
                <w:tcW w:w="949" w:type="dxa"/>
              </w:tcPr>
              <w:p w14:paraId="458A2817" w14:textId="3BE9092F" w:rsidR="004C77E1" w:rsidRDefault="00AA63FC" w:rsidP="00A139F2">
                <w:pPr>
                  <w:rPr>
                    <w:rFonts w:cstheme="minorHAnsi"/>
                  </w:rPr>
                </w:pPr>
                <w:r>
                  <w:rPr>
                    <w:rFonts w:ascii="MS Gothic" w:eastAsia="MS Gothic" w:hAnsi="MS Gothic" w:cstheme="minorHAnsi" w:hint="eastAsia"/>
                  </w:rPr>
                  <w:t>☐</w:t>
                </w:r>
              </w:p>
            </w:tc>
          </w:sdtContent>
        </w:sdt>
        <w:tc>
          <w:tcPr>
            <w:tcW w:w="7403" w:type="dxa"/>
            <w:gridSpan w:val="2"/>
          </w:tcPr>
          <w:p w14:paraId="33B8CBB8" w14:textId="2E20B228" w:rsidR="00E314C1" w:rsidRPr="00E314C1" w:rsidRDefault="00E314C1" w:rsidP="00E314C1">
            <w:pPr>
              <w:rPr>
                <w:rFonts w:cstheme="minorHAnsi"/>
              </w:rPr>
            </w:pPr>
            <w:r>
              <w:rPr>
                <w:rFonts w:cstheme="minorHAnsi"/>
              </w:rPr>
              <w:t xml:space="preserve">Er geen </w:t>
            </w:r>
            <w:r w:rsidRPr="00E314C1">
              <w:rPr>
                <w:rFonts w:cstheme="minorHAnsi"/>
              </w:rPr>
              <w:t xml:space="preserve">sprake </w:t>
            </w:r>
            <w:r>
              <w:rPr>
                <w:rFonts w:cstheme="minorHAnsi"/>
              </w:rPr>
              <w:t xml:space="preserve">is </w:t>
            </w:r>
            <w:r w:rsidRPr="00E314C1">
              <w:rPr>
                <w:rFonts w:cstheme="minorHAnsi"/>
              </w:rPr>
              <w:t>van een relevant strafrechtelijk verleden bij de onderneming of haar bestuurder</w:t>
            </w:r>
            <w:r w:rsidR="00AA63FC">
              <w:rPr>
                <w:rFonts w:cstheme="minorHAnsi"/>
              </w:rPr>
              <w:t>s.</w:t>
            </w:r>
          </w:p>
          <w:p w14:paraId="6030C74E" w14:textId="77777777" w:rsidR="004C77E1" w:rsidRPr="00143F16" w:rsidRDefault="004C77E1" w:rsidP="00A139F2">
            <w:pPr>
              <w:rPr>
                <w:rFonts w:cstheme="minorHAnsi"/>
              </w:rPr>
            </w:pPr>
          </w:p>
        </w:tc>
      </w:tr>
      <w:tr w:rsidR="001953DD" w:rsidRPr="00143F16" w14:paraId="7F0F34D4" w14:textId="77777777" w:rsidTr="1C77BD49">
        <w:trPr>
          <w:trHeight w:val="358"/>
        </w:trPr>
        <w:tc>
          <w:tcPr>
            <w:tcW w:w="2314" w:type="dxa"/>
            <w:gridSpan w:val="2"/>
          </w:tcPr>
          <w:p w14:paraId="1E3822FB" w14:textId="77777777" w:rsidR="001953DD" w:rsidRPr="00143F16" w:rsidRDefault="001953DD" w:rsidP="00A139F2">
            <w:pPr>
              <w:rPr>
                <w:rFonts w:cstheme="minorHAnsi"/>
              </w:rPr>
            </w:pPr>
            <w:r w:rsidRPr="00143F16">
              <w:rPr>
                <w:rFonts w:cstheme="minorHAnsi"/>
              </w:rPr>
              <w:t>Bedrijfsnaam</w:t>
            </w:r>
          </w:p>
        </w:tc>
        <w:tc>
          <w:tcPr>
            <w:tcW w:w="6038" w:type="dxa"/>
          </w:tcPr>
          <w:p w14:paraId="6AA2B539" w14:textId="77777777" w:rsidR="001953DD" w:rsidRPr="00143F16" w:rsidRDefault="001953DD" w:rsidP="00A139F2">
            <w:pPr>
              <w:rPr>
                <w:rFonts w:cstheme="minorHAnsi"/>
              </w:rPr>
            </w:pPr>
          </w:p>
        </w:tc>
      </w:tr>
      <w:tr w:rsidR="001953DD" w:rsidRPr="00143F16" w14:paraId="4A080071" w14:textId="77777777" w:rsidTr="1C77BD49">
        <w:trPr>
          <w:trHeight w:val="655"/>
        </w:trPr>
        <w:tc>
          <w:tcPr>
            <w:tcW w:w="2314" w:type="dxa"/>
            <w:gridSpan w:val="2"/>
          </w:tcPr>
          <w:p w14:paraId="056AA327" w14:textId="77777777" w:rsidR="001953DD" w:rsidRPr="00143F16" w:rsidRDefault="001953DD" w:rsidP="00A139F2">
            <w:pPr>
              <w:rPr>
                <w:rFonts w:cstheme="minorHAnsi"/>
              </w:rPr>
            </w:pPr>
            <w:r w:rsidRPr="00143F16">
              <w:rPr>
                <w:rFonts w:cstheme="minorHAnsi"/>
              </w:rPr>
              <w:t>Naam rechtsgeldig vertegenwoordiger</w:t>
            </w:r>
          </w:p>
        </w:tc>
        <w:tc>
          <w:tcPr>
            <w:tcW w:w="6038" w:type="dxa"/>
          </w:tcPr>
          <w:p w14:paraId="6701C5A4" w14:textId="77777777" w:rsidR="001953DD" w:rsidRPr="00143F16" w:rsidRDefault="001953DD" w:rsidP="00A139F2">
            <w:pPr>
              <w:rPr>
                <w:rFonts w:cstheme="minorHAnsi"/>
              </w:rPr>
            </w:pPr>
          </w:p>
        </w:tc>
      </w:tr>
      <w:tr w:rsidR="001953DD" w:rsidRPr="00143F16" w14:paraId="1656412B" w14:textId="77777777" w:rsidTr="1C77BD49">
        <w:trPr>
          <w:trHeight w:val="358"/>
        </w:trPr>
        <w:tc>
          <w:tcPr>
            <w:tcW w:w="2314" w:type="dxa"/>
            <w:gridSpan w:val="2"/>
          </w:tcPr>
          <w:p w14:paraId="3005BD0D" w14:textId="77777777" w:rsidR="001953DD" w:rsidRPr="00143F16" w:rsidRDefault="001953DD" w:rsidP="00A139F2">
            <w:pPr>
              <w:rPr>
                <w:rFonts w:cstheme="minorHAnsi"/>
              </w:rPr>
            </w:pPr>
            <w:r w:rsidRPr="00143F16">
              <w:rPr>
                <w:rFonts w:cstheme="minorHAnsi"/>
              </w:rPr>
              <w:t>Datum</w:t>
            </w:r>
          </w:p>
        </w:tc>
        <w:tc>
          <w:tcPr>
            <w:tcW w:w="6038" w:type="dxa"/>
          </w:tcPr>
          <w:p w14:paraId="673278EE" w14:textId="77777777" w:rsidR="001953DD" w:rsidRPr="00143F16" w:rsidRDefault="001953DD" w:rsidP="00A139F2">
            <w:pPr>
              <w:rPr>
                <w:rFonts w:cstheme="minorHAnsi"/>
              </w:rPr>
            </w:pPr>
          </w:p>
        </w:tc>
      </w:tr>
      <w:tr w:rsidR="001953DD" w:rsidRPr="00143F16" w14:paraId="001C208B" w14:textId="77777777" w:rsidTr="1C77BD49">
        <w:trPr>
          <w:trHeight w:val="2281"/>
        </w:trPr>
        <w:tc>
          <w:tcPr>
            <w:tcW w:w="8352" w:type="dxa"/>
            <w:gridSpan w:val="3"/>
          </w:tcPr>
          <w:p w14:paraId="060EC805" w14:textId="77777777" w:rsidR="001953DD" w:rsidRPr="00143F16" w:rsidRDefault="001953DD" w:rsidP="00A139F2">
            <w:pPr>
              <w:rPr>
                <w:rFonts w:cstheme="minorHAnsi"/>
              </w:rPr>
            </w:pPr>
            <w:r w:rsidRPr="00143F16">
              <w:rPr>
                <w:rFonts w:cstheme="minorHAnsi"/>
              </w:rPr>
              <w:t>Handtekening:</w:t>
            </w:r>
          </w:p>
        </w:tc>
      </w:tr>
    </w:tbl>
    <w:p w14:paraId="521914DD" w14:textId="77777777" w:rsidR="001953DD" w:rsidRDefault="001953DD" w:rsidP="001953DD"/>
    <w:p w14:paraId="27424E1C" w14:textId="77777777" w:rsidR="001953DD" w:rsidRDefault="001953DD" w:rsidP="001953DD">
      <w:pPr>
        <w:spacing w:after="200" w:line="276" w:lineRule="auto"/>
      </w:pPr>
      <w:r>
        <w:br w:type="page"/>
      </w:r>
    </w:p>
    <w:p w14:paraId="7207ECF6" w14:textId="4D46B02B" w:rsidR="001953DD" w:rsidRDefault="001953DD" w:rsidP="001953DD">
      <w:pPr>
        <w:pStyle w:val="Kop1"/>
      </w:pPr>
      <w:bookmarkStart w:id="1" w:name="_Toc182488670"/>
      <w:r>
        <w:lastRenderedPageBreak/>
        <w:t>Gegevens samenwerkingsverband/consortium/Derden</w:t>
      </w:r>
      <w:bookmarkEnd w:id="1"/>
    </w:p>
    <w:p w14:paraId="0C178EA4" w14:textId="182EA27A" w:rsidR="001953DD" w:rsidRDefault="001953DD" w:rsidP="001953DD">
      <w:pPr>
        <w:rPr>
          <w:rFonts w:cstheme="minorHAnsi"/>
        </w:rPr>
      </w:pPr>
      <w:r w:rsidRPr="00B61AB3">
        <w:rPr>
          <w:rFonts w:cstheme="minorHAnsi"/>
        </w:rPr>
        <w:t>Geef aan welke partijen bij de combinatie betrokken zijn</w:t>
      </w:r>
      <w:r w:rsidR="00221EFB">
        <w:rPr>
          <w:rFonts w:cstheme="minorHAnsi"/>
        </w:rPr>
        <w:t xml:space="preserve"> (indien van toepassing)</w:t>
      </w:r>
      <w:r w:rsidRPr="00B61AB3">
        <w:rPr>
          <w:rFonts w:cstheme="minorHAnsi"/>
        </w:rPr>
        <w:t>.</w:t>
      </w:r>
    </w:p>
    <w:p w14:paraId="72F0645A" w14:textId="77777777" w:rsidR="00221EFB" w:rsidRPr="00B61AB3" w:rsidRDefault="00221EFB"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4DD286BC" w14:textId="77777777" w:rsidTr="00A139F2">
        <w:tc>
          <w:tcPr>
            <w:tcW w:w="2547" w:type="dxa"/>
          </w:tcPr>
          <w:p w14:paraId="7EC7D914" w14:textId="77777777" w:rsidR="001953DD" w:rsidRPr="00B61AB3" w:rsidRDefault="001953DD" w:rsidP="00A139F2">
            <w:pPr>
              <w:rPr>
                <w:rFonts w:cstheme="minorHAnsi"/>
              </w:rPr>
            </w:pPr>
            <w:r w:rsidRPr="00B61AB3">
              <w:rPr>
                <w:rFonts w:cstheme="minorHAnsi"/>
              </w:rPr>
              <w:t>Bedrijfsnaam</w:t>
            </w:r>
          </w:p>
        </w:tc>
        <w:tc>
          <w:tcPr>
            <w:tcW w:w="6515" w:type="dxa"/>
          </w:tcPr>
          <w:p w14:paraId="53DFDA9C" w14:textId="77777777" w:rsidR="001953DD" w:rsidRPr="00B61AB3" w:rsidRDefault="001953DD" w:rsidP="00A139F2">
            <w:pPr>
              <w:rPr>
                <w:rFonts w:cstheme="minorHAnsi"/>
              </w:rPr>
            </w:pPr>
          </w:p>
        </w:tc>
      </w:tr>
      <w:tr w:rsidR="001953DD" w:rsidRPr="00B61AB3" w14:paraId="565E5920" w14:textId="77777777" w:rsidTr="00A139F2">
        <w:tc>
          <w:tcPr>
            <w:tcW w:w="2547" w:type="dxa"/>
          </w:tcPr>
          <w:p w14:paraId="2087C200" w14:textId="77777777" w:rsidR="001953DD" w:rsidRPr="00B61AB3" w:rsidRDefault="001953DD" w:rsidP="00A139F2">
            <w:pPr>
              <w:rPr>
                <w:rFonts w:cstheme="minorHAnsi"/>
              </w:rPr>
            </w:pPr>
            <w:r w:rsidRPr="00B61AB3">
              <w:rPr>
                <w:rFonts w:cstheme="minorHAnsi"/>
              </w:rPr>
              <w:t>KvK nummer</w:t>
            </w:r>
          </w:p>
        </w:tc>
        <w:tc>
          <w:tcPr>
            <w:tcW w:w="6515" w:type="dxa"/>
          </w:tcPr>
          <w:p w14:paraId="132A3C77" w14:textId="77777777" w:rsidR="001953DD" w:rsidRPr="00B61AB3" w:rsidRDefault="001953DD" w:rsidP="00A139F2">
            <w:pPr>
              <w:rPr>
                <w:rFonts w:cstheme="minorHAnsi"/>
              </w:rPr>
            </w:pPr>
          </w:p>
        </w:tc>
      </w:tr>
      <w:tr w:rsidR="001953DD" w:rsidRPr="00B61AB3" w14:paraId="47F7C719" w14:textId="77777777" w:rsidTr="00A139F2">
        <w:tc>
          <w:tcPr>
            <w:tcW w:w="2547" w:type="dxa"/>
          </w:tcPr>
          <w:p w14:paraId="7C8E0DCB" w14:textId="77777777" w:rsidR="001953DD" w:rsidRPr="00B61AB3" w:rsidRDefault="001953DD" w:rsidP="00A139F2">
            <w:pPr>
              <w:rPr>
                <w:rFonts w:cstheme="minorHAnsi"/>
              </w:rPr>
            </w:pPr>
            <w:r w:rsidRPr="00B61AB3">
              <w:rPr>
                <w:rFonts w:cstheme="minorHAnsi"/>
              </w:rPr>
              <w:t xml:space="preserve">Rol in </w:t>
            </w:r>
            <w:r>
              <w:rPr>
                <w:rFonts w:cstheme="minorHAnsi"/>
              </w:rPr>
              <w:t>combinatie</w:t>
            </w:r>
          </w:p>
        </w:tc>
        <w:tc>
          <w:tcPr>
            <w:tcW w:w="6515" w:type="dxa"/>
          </w:tcPr>
          <w:p w14:paraId="70B41789" w14:textId="77777777" w:rsidR="001953DD" w:rsidRPr="00B61AB3" w:rsidRDefault="001953DD" w:rsidP="00A139F2">
            <w:pPr>
              <w:rPr>
                <w:rFonts w:cstheme="minorHAnsi"/>
              </w:rPr>
            </w:pPr>
          </w:p>
        </w:tc>
      </w:tr>
      <w:tr w:rsidR="00C8123B" w:rsidRPr="00B61AB3" w14:paraId="439CF28B" w14:textId="77777777" w:rsidTr="00A139F2">
        <w:tc>
          <w:tcPr>
            <w:tcW w:w="2547" w:type="dxa"/>
          </w:tcPr>
          <w:p w14:paraId="3995E414" w14:textId="643EC615" w:rsidR="00C8123B" w:rsidRPr="00B61AB3" w:rsidRDefault="00C8123B" w:rsidP="00A139F2">
            <w:pPr>
              <w:rPr>
                <w:rFonts w:cstheme="minorHAnsi"/>
              </w:rPr>
            </w:pPr>
            <w:r>
              <w:rPr>
                <w:rFonts w:cstheme="minorHAnsi"/>
              </w:rPr>
              <w:t>Penvoerder combinatie</w:t>
            </w:r>
          </w:p>
        </w:tc>
        <w:tc>
          <w:tcPr>
            <w:tcW w:w="6515" w:type="dxa"/>
          </w:tcPr>
          <w:p w14:paraId="465B9CD8" w14:textId="77777777" w:rsidR="00C8123B" w:rsidRPr="00B61AB3" w:rsidRDefault="00C8123B" w:rsidP="00A139F2">
            <w:pPr>
              <w:rPr>
                <w:rFonts w:cstheme="minorHAnsi"/>
              </w:rPr>
            </w:pPr>
          </w:p>
        </w:tc>
      </w:tr>
      <w:tr w:rsidR="001953DD" w:rsidRPr="00B61AB3" w14:paraId="49F410ED" w14:textId="77777777" w:rsidTr="00A139F2">
        <w:tc>
          <w:tcPr>
            <w:tcW w:w="2547" w:type="dxa"/>
          </w:tcPr>
          <w:p w14:paraId="079DEC51" w14:textId="77777777" w:rsidR="001953DD" w:rsidRPr="00B61AB3" w:rsidRDefault="001953DD" w:rsidP="00A139F2">
            <w:pPr>
              <w:rPr>
                <w:rFonts w:cstheme="minorHAnsi"/>
              </w:rPr>
            </w:pPr>
            <w:r w:rsidRPr="00B61AB3">
              <w:rPr>
                <w:rFonts w:cstheme="minorHAnsi"/>
              </w:rPr>
              <w:t>Postadres</w:t>
            </w:r>
          </w:p>
        </w:tc>
        <w:tc>
          <w:tcPr>
            <w:tcW w:w="6515" w:type="dxa"/>
          </w:tcPr>
          <w:p w14:paraId="507F97EC" w14:textId="77777777" w:rsidR="001953DD" w:rsidRPr="00B61AB3" w:rsidRDefault="001953DD" w:rsidP="00A139F2">
            <w:pPr>
              <w:rPr>
                <w:rFonts w:cstheme="minorHAnsi"/>
              </w:rPr>
            </w:pPr>
          </w:p>
        </w:tc>
      </w:tr>
      <w:tr w:rsidR="001953DD" w:rsidRPr="00B61AB3" w14:paraId="610E8C02" w14:textId="77777777" w:rsidTr="00A139F2">
        <w:tc>
          <w:tcPr>
            <w:tcW w:w="2547" w:type="dxa"/>
          </w:tcPr>
          <w:p w14:paraId="333A25EC" w14:textId="77777777" w:rsidR="001953DD" w:rsidRPr="00B61AB3" w:rsidRDefault="001953DD" w:rsidP="00A139F2">
            <w:pPr>
              <w:rPr>
                <w:rFonts w:cstheme="minorHAnsi"/>
              </w:rPr>
            </w:pPr>
            <w:r w:rsidRPr="00B61AB3">
              <w:rPr>
                <w:rFonts w:cstheme="minorHAnsi"/>
              </w:rPr>
              <w:t>Telefoonnummer</w:t>
            </w:r>
          </w:p>
        </w:tc>
        <w:tc>
          <w:tcPr>
            <w:tcW w:w="6515" w:type="dxa"/>
          </w:tcPr>
          <w:p w14:paraId="58CD8FB2" w14:textId="77777777" w:rsidR="001953DD" w:rsidRPr="00B61AB3" w:rsidRDefault="001953DD" w:rsidP="00A139F2">
            <w:pPr>
              <w:rPr>
                <w:rFonts w:cstheme="minorHAnsi"/>
              </w:rPr>
            </w:pPr>
          </w:p>
        </w:tc>
      </w:tr>
      <w:tr w:rsidR="001953DD" w:rsidRPr="00B61AB3" w14:paraId="6A56C533" w14:textId="77777777" w:rsidTr="00A139F2">
        <w:tc>
          <w:tcPr>
            <w:tcW w:w="2547" w:type="dxa"/>
          </w:tcPr>
          <w:p w14:paraId="061E1B98" w14:textId="77777777" w:rsidR="001953DD" w:rsidRPr="00B61AB3" w:rsidRDefault="001953DD" w:rsidP="00A139F2">
            <w:pPr>
              <w:rPr>
                <w:rFonts w:cstheme="minorHAnsi"/>
              </w:rPr>
            </w:pPr>
            <w:r w:rsidRPr="00B61AB3">
              <w:rPr>
                <w:rFonts w:cstheme="minorHAnsi"/>
              </w:rPr>
              <w:t>E-mailadres</w:t>
            </w:r>
          </w:p>
        </w:tc>
        <w:tc>
          <w:tcPr>
            <w:tcW w:w="6515" w:type="dxa"/>
          </w:tcPr>
          <w:p w14:paraId="4C155B27" w14:textId="77777777" w:rsidR="001953DD" w:rsidRPr="00B61AB3" w:rsidRDefault="001953DD" w:rsidP="00A139F2">
            <w:pPr>
              <w:rPr>
                <w:rFonts w:cstheme="minorHAnsi"/>
              </w:rPr>
            </w:pPr>
          </w:p>
        </w:tc>
      </w:tr>
      <w:tr w:rsidR="001953DD" w:rsidRPr="00B61AB3" w14:paraId="16001BFF" w14:textId="77777777" w:rsidTr="00A139F2">
        <w:tc>
          <w:tcPr>
            <w:tcW w:w="2547" w:type="dxa"/>
          </w:tcPr>
          <w:p w14:paraId="1DD83429" w14:textId="77777777" w:rsidR="001953DD" w:rsidRPr="00B61AB3" w:rsidRDefault="001953DD" w:rsidP="00A139F2">
            <w:pPr>
              <w:rPr>
                <w:rFonts w:cstheme="minorHAnsi"/>
              </w:rPr>
            </w:pPr>
            <w:r w:rsidRPr="00B61AB3">
              <w:rPr>
                <w:rFonts w:cstheme="minorHAnsi"/>
              </w:rPr>
              <w:t>Contactpersoon</w:t>
            </w:r>
          </w:p>
        </w:tc>
        <w:tc>
          <w:tcPr>
            <w:tcW w:w="6515" w:type="dxa"/>
          </w:tcPr>
          <w:p w14:paraId="0A55BB53" w14:textId="77777777" w:rsidR="001953DD" w:rsidRPr="00B61AB3" w:rsidRDefault="001953DD" w:rsidP="00A139F2">
            <w:pPr>
              <w:rPr>
                <w:rFonts w:cstheme="minorHAnsi"/>
              </w:rPr>
            </w:pPr>
          </w:p>
        </w:tc>
      </w:tr>
    </w:tbl>
    <w:p w14:paraId="1D3ECBFF" w14:textId="77777777" w:rsidR="001953DD" w:rsidRPr="00B61AB3" w:rsidRDefault="001953DD"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170B7444" w14:textId="77777777" w:rsidTr="00A139F2">
        <w:tc>
          <w:tcPr>
            <w:tcW w:w="2547" w:type="dxa"/>
          </w:tcPr>
          <w:p w14:paraId="0D24BE9F" w14:textId="77777777" w:rsidR="001953DD" w:rsidRPr="00B61AB3" w:rsidRDefault="001953DD" w:rsidP="00A139F2">
            <w:pPr>
              <w:rPr>
                <w:rFonts w:cstheme="minorHAnsi"/>
              </w:rPr>
            </w:pPr>
            <w:r w:rsidRPr="00B61AB3">
              <w:rPr>
                <w:rFonts w:cstheme="minorHAnsi"/>
              </w:rPr>
              <w:t>Bedrijfsnaam</w:t>
            </w:r>
          </w:p>
        </w:tc>
        <w:tc>
          <w:tcPr>
            <w:tcW w:w="6515" w:type="dxa"/>
          </w:tcPr>
          <w:p w14:paraId="55B18A17" w14:textId="77777777" w:rsidR="001953DD" w:rsidRPr="00B61AB3" w:rsidRDefault="001953DD" w:rsidP="00A139F2">
            <w:pPr>
              <w:rPr>
                <w:rFonts w:cstheme="minorHAnsi"/>
              </w:rPr>
            </w:pPr>
          </w:p>
        </w:tc>
      </w:tr>
      <w:tr w:rsidR="001953DD" w:rsidRPr="00B61AB3" w14:paraId="6DD8D300" w14:textId="77777777" w:rsidTr="00A139F2">
        <w:tc>
          <w:tcPr>
            <w:tcW w:w="2547" w:type="dxa"/>
          </w:tcPr>
          <w:p w14:paraId="2D781B5D" w14:textId="77777777" w:rsidR="001953DD" w:rsidRPr="00B61AB3" w:rsidRDefault="001953DD" w:rsidP="00A139F2">
            <w:pPr>
              <w:rPr>
                <w:rFonts w:cstheme="minorHAnsi"/>
              </w:rPr>
            </w:pPr>
            <w:r w:rsidRPr="00B61AB3">
              <w:rPr>
                <w:rFonts w:cstheme="minorHAnsi"/>
              </w:rPr>
              <w:t>KvK nummer</w:t>
            </w:r>
          </w:p>
        </w:tc>
        <w:tc>
          <w:tcPr>
            <w:tcW w:w="6515" w:type="dxa"/>
          </w:tcPr>
          <w:p w14:paraId="73BE7D46" w14:textId="77777777" w:rsidR="001953DD" w:rsidRPr="00B61AB3" w:rsidRDefault="001953DD" w:rsidP="00A139F2">
            <w:pPr>
              <w:rPr>
                <w:rFonts w:cstheme="minorHAnsi"/>
              </w:rPr>
            </w:pPr>
          </w:p>
        </w:tc>
      </w:tr>
      <w:tr w:rsidR="001953DD" w:rsidRPr="00B61AB3" w14:paraId="2D4D8167" w14:textId="77777777" w:rsidTr="00A139F2">
        <w:tc>
          <w:tcPr>
            <w:tcW w:w="2547" w:type="dxa"/>
          </w:tcPr>
          <w:p w14:paraId="3223887C" w14:textId="77777777" w:rsidR="001953DD" w:rsidRPr="00B61AB3" w:rsidRDefault="001953DD" w:rsidP="00A139F2">
            <w:pPr>
              <w:rPr>
                <w:rFonts w:cstheme="minorHAnsi"/>
              </w:rPr>
            </w:pPr>
            <w:r w:rsidRPr="00B61AB3">
              <w:rPr>
                <w:rFonts w:cstheme="minorHAnsi"/>
              </w:rPr>
              <w:t xml:space="preserve">Rol in </w:t>
            </w:r>
            <w:r>
              <w:rPr>
                <w:rFonts w:cstheme="minorHAnsi"/>
              </w:rPr>
              <w:t>combinatie</w:t>
            </w:r>
          </w:p>
        </w:tc>
        <w:tc>
          <w:tcPr>
            <w:tcW w:w="6515" w:type="dxa"/>
          </w:tcPr>
          <w:p w14:paraId="1837BCAA" w14:textId="77777777" w:rsidR="001953DD" w:rsidRPr="00B61AB3" w:rsidRDefault="001953DD" w:rsidP="00A139F2">
            <w:pPr>
              <w:rPr>
                <w:rFonts w:cstheme="minorHAnsi"/>
              </w:rPr>
            </w:pPr>
          </w:p>
        </w:tc>
      </w:tr>
      <w:tr w:rsidR="001953DD" w:rsidRPr="00B61AB3" w14:paraId="63599FDF" w14:textId="77777777" w:rsidTr="00A139F2">
        <w:tc>
          <w:tcPr>
            <w:tcW w:w="2547" w:type="dxa"/>
          </w:tcPr>
          <w:p w14:paraId="116A1660" w14:textId="77777777" w:rsidR="001953DD" w:rsidRPr="00B61AB3" w:rsidRDefault="001953DD" w:rsidP="00A139F2">
            <w:pPr>
              <w:rPr>
                <w:rFonts w:cstheme="minorHAnsi"/>
              </w:rPr>
            </w:pPr>
            <w:r w:rsidRPr="00B61AB3">
              <w:rPr>
                <w:rFonts w:cstheme="minorHAnsi"/>
              </w:rPr>
              <w:t>Postadres</w:t>
            </w:r>
          </w:p>
        </w:tc>
        <w:tc>
          <w:tcPr>
            <w:tcW w:w="6515" w:type="dxa"/>
          </w:tcPr>
          <w:p w14:paraId="2DE91F11" w14:textId="77777777" w:rsidR="001953DD" w:rsidRPr="00B61AB3" w:rsidRDefault="001953DD" w:rsidP="00A139F2">
            <w:pPr>
              <w:rPr>
                <w:rFonts w:cstheme="minorHAnsi"/>
              </w:rPr>
            </w:pPr>
          </w:p>
        </w:tc>
      </w:tr>
      <w:tr w:rsidR="001953DD" w:rsidRPr="00B61AB3" w14:paraId="3EE66FF1" w14:textId="77777777" w:rsidTr="00A139F2">
        <w:tc>
          <w:tcPr>
            <w:tcW w:w="2547" w:type="dxa"/>
          </w:tcPr>
          <w:p w14:paraId="00571FE8" w14:textId="77777777" w:rsidR="001953DD" w:rsidRPr="00B61AB3" w:rsidRDefault="001953DD" w:rsidP="00A139F2">
            <w:pPr>
              <w:rPr>
                <w:rFonts w:cstheme="minorHAnsi"/>
              </w:rPr>
            </w:pPr>
            <w:r w:rsidRPr="00B61AB3">
              <w:rPr>
                <w:rFonts w:cstheme="minorHAnsi"/>
              </w:rPr>
              <w:t>Telefoonnummer</w:t>
            </w:r>
          </w:p>
        </w:tc>
        <w:tc>
          <w:tcPr>
            <w:tcW w:w="6515" w:type="dxa"/>
          </w:tcPr>
          <w:p w14:paraId="296FBE5B" w14:textId="77777777" w:rsidR="001953DD" w:rsidRPr="00B61AB3" w:rsidRDefault="001953DD" w:rsidP="00A139F2">
            <w:pPr>
              <w:rPr>
                <w:rFonts w:cstheme="minorHAnsi"/>
              </w:rPr>
            </w:pPr>
          </w:p>
        </w:tc>
      </w:tr>
      <w:tr w:rsidR="001953DD" w:rsidRPr="00B61AB3" w14:paraId="44E7A1CD" w14:textId="77777777" w:rsidTr="00A139F2">
        <w:tc>
          <w:tcPr>
            <w:tcW w:w="2547" w:type="dxa"/>
          </w:tcPr>
          <w:p w14:paraId="29615255" w14:textId="77777777" w:rsidR="001953DD" w:rsidRPr="00B61AB3" w:rsidRDefault="001953DD" w:rsidP="00A139F2">
            <w:pPr>
              <w:rPr>
                <w:rFonts w:cstheme="minorHAnsi"/>
              </w:rPr>
            </w:pPr>
            <w:r w:rsidRPr="00B61AB3">
              <w:rPr>
                <w:rFonts w:cstheme="minorHAnsi"/>
              </w:rPr>
              <w:t>E-mailadres</w:t>
            </w:r>
          </w:p>
        </w:tc>
        <w:tc>
          <w:tcPr>
            <w:tcW w:w="6515" w:type="dxa"/>
          </w:tcPr>
          <w:p w14:paraId="15A0624B" w14:textId="77777777" w:rsidR="001953DD" w:rsidRPr="00B61AB3" w:rsidRDefault="001953DD" w:rsidP="00A139F2">
            <w:pPr>
              <w:rPr>
                <w:rFonts w:cstheme="minorHAnsi"/>
              </w:rPr>
            </w:pPr>
          </w:p>
        </w:tc>
      </w:tr>
      <w:tr w:rsidR="001953DD" w:rsidRPr="00B61AB3" w14:paraId="0D5EF7AB" w14:textId="77777777" w:rsidTr="00A139F2">
        <w:tc>
          <w:tcPr>
            <w:tcW w:w="2547" w:type="dxa"/>
          </w:tcPr>
          <w:p w14:paraId="0537050D" w14:textId="77777777" w:rsidR="001953DD" w:rsidRPr="00B61AB3" w:rsidRDefault="001953DD" w:rsidP="00A139F2">
            <w:pPr>
              <w:rPr>
                <w:rFonts w:cstheme="minorHAnsi"/>
              </w:rPr>
            </w:pPr>
            <w:r w:rsidRPr="00B61AB3">
              <w:rPr>
                <w:rFonts w:cstheme="minorHAnsi"/>
              </w:rPr>
              <w:t>Contactpersoon</w:t>
            </w:r>
          </w:p>
        </w:tc>
        <w:tc>
          <w:tcPr>
            <w:tcW w:w="6515" w:type="dxa"/>
          </w:tcPr>
          <w:p w14:paraId="2AC97374" w14:textId="77777777" w:rsidR="001953DD" w:rsidRPr="00B61AB3" w:rsidRDefault="001953DD" w:rsidP="00A139F2">
            <w:pPr>
              <w:rPr>
                <w:rFonts w:cstheme="minorHAnsi"/>
              </w:rPr>
            </w:pPr>
          </w:p>
        </w:tc>
      </w:tr>
    </w:tbl>
    <w:p w14:paraId="0F501C63" w14:textId="77777777" w:rsidR="001953DD" w:rsidRPr="00B61AB3" w:rsidRDefault="001953DD"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4119B1E6" w14:textId="77777777" w:rsidTr="00A139F2">
        <w:tc>
          <w:tcPr>
            <w:tcW w:w="2547" w:type="dxa"/>
          </w:tcPr>
          <w:p w14:paraId="0F5DBD76" w14:textId="77777777" w:rsidR="001953DD" w:rsidRPr="00B61AB3" w:rsidRDefault="001953DD" w:rsidP="00A139F2">
            <w:pPr>
              <w:rPr>
                <w:rFonts w:cstheme="minorHAnsi"/>
              </w:rPr>
            </w:pPr>
            <w:r w:rsidRPr="00B61AB3">
              <w:rPr>
                <w:rFonts w:cstheme="minorHAnsi"/>
              </w:rPr>
              <w:t>Bedrijfsnaam</w:t>
            </w:r>
          </w:p>
        </w:tc>
        <w:tc>
          <w:tcPr>
            <w:tcW w:w="6515" w:type="dxa"/>
          </w:tcPr>
          <w:p w14:paraId="1A3A13E3" w14:textId="77777777" w:rsidR="001953DD" w:rsidRPr="00B61AB3" w:rsidRDefault="001953DD" w:rsidP="00A139F2">
            <w:pPr>
              <w:rPr>
                <w:rFonts w:cstheme="minorHAnsi"/>
              </w:rPr>
            </w:pPr>
          </w:p>
        </w:tc>
      </w:tr>
      <w:tr w:rsidR="001953DD" w:rsidRPr="00B61AB3" w14:paraId="2EE7E19C" w14:textId="77777777" w:rsidTr="00A139F2">
        <w:tc>
          <w:tcPr>
            <w:tcW w:w="2547" w:type="dxa"/>
          </w:tcPr>
          <w:p w14:paraId="11CA9482" w14:textId="77777777" w:rsidR="001953DD" w:rsidRPr="00B61AB3" w:rsidRDefault="001953DD" w:rsidP="00A139F2">
            <w:pPr>
              <w:rPr>
                <w:rFonts w:cstheme="minorHAnsi"/>
              </w:rPr>
            </w:pPr>
            <w:r w:rsidRPr="00B61AB3">
              <w:rPr>
                <w:rFonts w:cstheme="minorHAnsi"/>
              </w:rPr>
              <w:t>KvK nummer</w:t>
            </w:r>
          </w:p>
        </w:tc>
        <w:tc>
          <w:tcPr>
            <w:tcW w:w="6515" w:type="dxa"/>
          </w:tcPr>
          <w:p w14:paraId="23AFEB70" w14:textId="77777777" w:rsidR="001953DD" w:rsidRPr="00B61AB3" w:rsidRDefault="001953DD" w:rsidP="00A139F2">
            <w:pPr>
              <w:rPr>
                <w:rFonts w:cstheme="minorHAnsi"/>
              </w:rPr>
            </w:pPr>
          </w:p>
        </w:tc>
      </w:tr>
      <w:tr w:rsidR="001953DD" w:rsidRPr="00B61AB3" w14:paraId="1B2E44DC" w14:textId="77777777" w:rsidTr="00A139F2">
        <w:tc>
          <w:tcPr>
            <w:tcW w:w="2547" w:type="dxa"/>
          </w:tcPr>
          <w:p w14:paraId="10C6E0D0" w14:textId="77777777" w:rsidR="001953DD" w:rsidRPr="00B61AB3" w:rsidRDefault="001953DD" w:rsidP="00A139F2">
            <w:pPr>
              <w:rPr>
                <w:rFonts w:cstheme="minorHAnsi"/>
              </w:rPr>
            </w:pPr>
            <w:r w:rsidRPr="00B61AB3">
              <w:rPr>
                <w:rFonts w:cstheme="minorHAnsi"/>
              </w:rPr>
              <w:t xml:space="preserve">Rol in </w:t>
            </w:r>
            <w:r>
              <w:rPr>
                <w:rFonts w:cstheme="minorHAnsi"/>
              </w:rPr>
              <w:t>combinatie</w:t>
            </w:r>
          </w:p>
        </w:tc>
        <w:tc>
          <w:tcPr>
            <w:tcW w:w="6515" w:type="dxa"/>
          </w:tcPr>
          <w:p w14:paraId="38AB3573" w14:textId="77777777" w:rsidR="001953DD" w:rsidRPr="00B61AB3" w:rsidRDefault="001953DD" w:rsidP="00A139F2">
            <w:pPr>
              <w:rPr>
                <w:rFonts w:cstheme="minorHAnsi"/>
              </w:rPr>
            </w:pPr>
          </w:p>
        </w:tc>
      </w:tr>
      <w:tr w:rsidR="001953DD" w:rsidRPr="00B61AB3" w14:paraId="50541CA1" w14:textId="77777777" w:rsidTr="00A139F2">
        <w:tc>
          <w:tcPr>
            <w:tcW w:w="2547" w:type="dxa"/>
          </w:tcPr>
          <w:p w14:paraId="59147BB8" w14:textId="77777777" w:rsidR="001953DD" w:rsidRPr="00B61AB3" w:rsidRDefault="001953DD" w:rsidP="00A139F2">
            <w:pPr>
              <w:rPr>
                <w:rFonts w:cstheme="minorHAnsi"/>
              </w:rPr>
            </w:pPr>
            <w:r w:rsidRPr="00B61AB3">
              <w:rPr>
                <w:rFonts w:cstheme="minorHAnsi"/>
              </w:rPr>
              <w:t>Postadres</w:t>
            </w:r>
          </w:p>
        </w:tc>
        <w:tc>
          <w:tcPr>
            <w:tcW w:w="6515" w:type="dxa"/>
          </w:tcPr>
          <w:p w14:paraId="01DB2CD8" w14:textId="77777777" w:rsidR="001953DD" w:rsidRPr="00B61AB3" w:rsidRDefault="001953DD" w:rsidP="00A139F2">
            <w:pPr>
              <w:rPr>
                <w:rFonts w:cstheme="minorHAnsi"/>
              </w:rPr>
            </w:pPr>
          </w:p>
        </w:tc>
      </w:tr>
      <w:tr w:rsidR="001953DD" w:rsidRPr="00B61AB3" w14:paraId="730C715D" w14:textId="77777777" w:rsidTr="00A139F2">
        <w:tc>
          <w:tcPr>
            <w:tcW w:w="2547" w:type="dxa"/>
          </w:tcPr>
          <w:p w14:paraId="45DB353E" w14:textId="77777777" w:rsidR="001953DD" w:rsidRPr="00B61AB3" w:rsidRDefault="001953DD" w:rsidP="00A139F2">
            <w:pPr>
              <w:rPr>
                <w:rFonts w:cstheme="minorHAnsi"/>
              </w:rPr>
            </w:pPr>
            <w:r w:rsidRPr="00B61AB3">
              <w:rPr>
                <w:rFonts w:cstheme="minorHAnsi"/>
              </w:rPr>
              <w:t>Telefoonnummer</w:t>
            </w:r>
          </w:p>
        </w:tc>
        <w:tc>
          <w:tcPr>
            <w:tcW w:w="6515" w:type="dxa"/>
          </w:tcPr>
          <w:p w14:paraId="05965375" w14:textId="77777777" w:rsidR="001953DD" w:rsidRPr="00B61AB3" w:rsidRDefault="001953DD" w:rsidP="00A139F2">
            <w:pPr>
              <w:rPr>
                <w:rFonts w:cstheme="minorHAnsi"/>
              </w:rPr>
            </w:pPr>
          </w:p>
        </w:tc>
      </w:tr>
      <w:tr w:rsidR="001953DD" w:rsidRPr="00B61AB3" w14:paraId="14E2292E" w14:textId="77777777" w:rsidTr="00A139F2">
        <w:tc>
          <w:tcPr>
            <w:tcW w:w="2547" w:type="dxa"/>
          </w:tcPr>
          <w:p w14:paraId="3F65F006" w14:textId="77777777" w:rsidR="001953DD" w:rsidRPr="00B61AB3" w:rsidRDefault="001953DD" w:rsidP="00A139F2">
            <w:pPr>
              <w:rPr>
                <w:rFonts w:cstheme="minorHAnsi"/>
              </w:rPr>
            </w:pPr>
            <w:r w:rsidRPr="00B61AB3">
              <w:rPr>
                <w:rFonts w:cstheme="minorHAnsi"/>
              </w:rPr>
              <w:t>E-mailadres</w:t>
            </w:r>
          </w:p>
        </w:tc>
        <w:tc>
          <w:tcPr>
            <w:tcW w:w="6515" w:type="dxa"/>
          </w:tcPr>
          <w:p w14:paraId="44B5FE1B" w14:textId="77777777" w:rsidR="001953DD" w:rsidRPr="00B61AB3" w:rsidRDefault="001953DD" w:rsidP="00A139F2">
            <w:pPr>
              <w:rPr>
                <w:rFonts w:cstheme="minorHAnsi"/>
              </w:rPr>
            </w:pPr>
          </w:p>
        </w:tc>
      </w:tr>
      <w:tr w:rsidR="001953DD" w:rsidRPr="00B61AB3" w14:paraId="45AD6F27" w14:textId="77777777" w:rsidTr="00A139F2">
        <w:tc>
          <w:tcPr>
            <w:tcW w:w="2547" w:type="dxa"/>
          </w:tcPr>
          <w:p w14:paraId="4352753F" w14:textId="77777777" w:rsidR="001953DD" w:rsidRPr="00B61AB3" w:rsidRDefault="001953DD" w:rsidP="00A139F2">
            <w:pPr>
              <w:rPr>
                <w:rFonts w:cstheme="minorHAnsi"/>
              </w:rPr>
            </w:pPr>
            <w:r w:rsidRPr="00B61AB3">
              <w:rPr>
                <w:rFonts w:cstheme="minorHAnsi"/>
              </w:rPr>
              <w:t>Contactpersoon</w:t>
            </w:r>
          </w:p>
        </w:tc>
        <w:tc>
          <w:tcPr>
            <w:tcW w:w="6515" w:type="dxa"/>
          </w:tcPr>
          <w:p w14:paraId="4D68B9D1" w14:textId="77777777" w:rsidR="001953DD" w:rsidRPr="00B61AB3" w:rsidRDefault="001953DD" w:rsidP="00A139F2">
            <w:pPr>
              <w:rPr>
                <w:rFonts w:cstheme="minorHAnsi"/>
              </w:rPr>
            </w:pPr>
          </w:p>
        </w:tc>
      </w:tr>
    </w:tbl>
    <w:p w14:paraId="227CE7D8" w14:textId="450FC46E" w:rsidR="001953DD" w:rsidRDefault="001953DD" w:rsidP="001953DD">
      <w:pPr>
        <w:pStyle w:val="Kop1"/>
      </w:pPr>
      <w:bookmarkStart w:id="2" w:name="_Toc182488672"/>
      <w:r>
        <w:lastRenderedPageBreak/>
        <w:t>Geschiktheidseisen</w:t>
      </w:r>
      <w:bookmarkEnd w:id="2"/>
    </w:p>
    <w:p w14:paraId="67D9D6E7" w14:textId="4B29FFF1" w:rsidR="001953DD" w:rsidRDefault="001953DD" w:rsidP="001953DD">
      <w:pPr>
        <w:pStyle w:val="Kop2"/>
      </w:pPr>
      <w:bookmarkStart w:id="3" w:name="_Toc182488674"/>
      <w:r>
        <w:t>Kerncompetentie</w:t>
      </w:r>
      <w:bookmarkEnd w:id="3"/>
      <w:r w:rsidR="00FE01A7">
        <w:t xml:space="preserve"> 1 (</w:t>
      </w:r>
      <w:r w:rsidR="00DC400E">
        <w:t>Gebiedsontwikkeling van een hoogwaardige grondgebonden woonwijk</w:t>
      </w:r>
      <w:r w:rsidR="00FE01A7">
        <w:t>):</w:t>
      </w:r>
    </w:p>
    <w:p w14:paraId="239D8A87" w14:textId="77777777" w:rsidR="001A7B40" w:rsidRDefault="001A7B40" w:rsidP="001A7B40">
      <w:r>
        <w:t xml:space="preserve">U toont, met behulp van één referentie, uw </w:t>
      </w:r>
      <w:r w:rsidRPr="00CF308C">
        <w:t>kennis, ervaring en competentie aan met het</w:t>
      </w:r>
      <w:r>
        <w:t xml:space="preserve"> succesvol risicodragend ontwikkelen van minimaal </w:t>
      </w:r>
      <w:r w:rsidRPr="006558DE">
        <w:t xml:space="preserve">30 </w:t>
      </w:r>
      <w:r>
        <w:t>grondgebonden woningen binnen één samenhangend woningbouwproject, waarbij aandacht is besteed aan de afstemming tussen woningbouw en aansluit bij de omgeving incl. parkeren, openbare ruimte en leefkwaliteit.</w:t>
      </w:r>
    </w:p>
    <w:p w14:paraId="40791F5D" w14:textId="7E407CC7" w:rsidR="001F36F7" w:rsidRDefault="001A7B40" w:rsidP="00D70019">
      <w:r>
        <w:t>Met ontwikkelen wordt bedoeld het risicodragend ontwerpen en ontwikkelen van de woningen.</w:t>
      </w:r>
      <w:r w:rsidRPr="00CF308C">
        <w:t xml:space="preserve"> </w:t>
      </w:r>
      <w:r w:rsidRPr="00831F6B">
        <w:t xml:space="preserve">Ervaring die uitsluitend betrekking heeft op het verrichten van ontwerp- of advieswerkzaamheden, zonder risicodragende ontwikkelverantwoordelijk, voldoet niet aan </w:t>
      </w:r>
      <w:r w:rsidRPr="00400D2C">
        <w:t xml:space="preserve">deze kerncompetentie. </w:t>
      </w:r>
    </w:p>
    <w:tbl>
      <w:tblPr>
        <w:tblStyle w:val="Tabelraster"/>
        <w:tblW w:w="0" w:type="auto"/>
        <w:tblLook w:val="04A0" w:firstRow="1" w:lastRow="0" w:firstColumn="1" w:lastColumn="0" w:noHBand="0" w:noVBand="1"/>
      </w:tblPr>
      <w:tblGrid>
        <w:gridCol w:w="2970"/>
        <w:gridCol w:w="5382"/>
      </w:tblGrid>
      <w:tr w:rsidR="001E21A2" w14:paraId="549E5B15" w14:textId="77777777" w:rsidTr="00D37584">
        <w:tc>
          <w:tcPr>
            <w:tcW w:w="3114" w:type="dxa"/>
          </w:tcPr>
          <w:p w14:paraId="716BAF53" w14:textId="77777777" w:rsidR="001E21A2" w:rsidRDefault="001E21A2" w:rsidP="00D37584">
            <w:pPr>
              <w:rPr>
                <w:rFonts w:cstheme="minorHAnsi"/>
                <w:b/>
                <w:bCs/>
              </w:rPr>
            </w:pPr>
            <w:r>
              <w:rPr>
                <w:rFonts w:cstheme="minorHAnsi"/>
                <w:b/>
                <w:bCs/>
              </w:rPr>
              <w:t>Opdrachtgever</w:t>
            </w:r>
          </w:p>
        </w:tc>
        <w:sdt>
          <w:sdtPr>
            <w:rPr>
              <w:rFonts w:cstheme="minorHAnsi"/>
              <w:b/>
              <w:bCs/>
            </w:rPr>
            <w:id w:val="878516739"/>
            <w:placeholder>
              <w:docPart w:val="9FFEA777F6CC454880534A099AA741EA"/>
            </w:placeholder>
          </w:sdtPr>
          <w:sdtEndPr/>
          <w:sdtContent>
            <w:sdt>
              <w:sdtPr>
                <w:rPr>
                  <w:rFonts w:cstheme="minorHAnsi"/>
                  <w:b/>
                  <w:bCs/>
                </w:rPr>
                <w:id w:val="1435011727"/>
                <w:placeholder>
                  <w:docPart w:val="C7F4F6CCD34B4BEB94AA530D8CCCD772"/>
                </w:placeholder>
                <w:showingPlcHdr/>
              </w:sdtPr>
              <w:sdtEndPr/>
              <w:sdtContent>
                <w:tc>
                  <w:tcPr>
                    <w:tcW w:w="5948" w:type="dxa"/>
                  </w:tcPr>
                  <w:p w14:paraId="4B31E801" w14:textId="77777777" w:rsidR="001E21A2" w:rsidRDefault="001E21A2" w:rsidP="00D37584">
                    <w:pPr>
                      <w:rPr>
                        <w:rFonts w:cstheme="minorHAnsi"/>
                        <w:b/>
                        <w:bCs/>
                      </w:rPr>
                    </w:pPr>
                    <w:r w:rsidRPr="001A0891">
                      <w:rPr>
                        <w:rStyle w:val="Tekstvantijdelijkeaanduiding"/>
                      </w:rPr>
                      <w:t>Klik of tik om tekst in te voeren.</w:t>
                    </w:r>
                  </w:p>
                </w:tc>
              </w:sdtContent>
            </w:sdt>
          </w:sdtContent>
        </w:sdt>
      </w:tr>
      <w:tr w:rsidR="001E21A2" w14:paraId="57A837B6" w14:textId="77777777" w:rsidTr="00D37584">
        <w:tc>
          <w:tcPr>
            <w:tcW w:w="3114" w:type="dxa"/>
          </w:tcPr>
          <w:p w14:paraId="5A1923F9" w14:textId="7086E5C1" w:rsidR="001E21A2" w:rsidRDefault="001E21A2" w:rsidP="00D37584">
            <w:pPr>
              <w:rPr>
                <w:rFonts w:cstheme="minorHAnsi"/>
                <w:b/>
                <w:bCs/>
              </w:rPr>
            </w:pPr>
            <w:r>
              <w:rPr>
                <w:rFonts w:cstheme="minorHAnsi"/>
                <w:b/>
                <w:bCs/>
              </w:rPr>
              <w:t>Contactpersoon opdrachtgever (naam en functie)</w:t>
            </w:r>
          </w:p>
        </w:tc>
        <w:sdt>
          <w:sdtPr>
            <w:rPr>
              <w:rFonts w:cstheme="minorHAnsi"/>
              <w:b/>
              <w:bCs/>
            </w:rPr>
            <w:id w:val="1778294969"/>
            <w:placeholder>
              <w:docPart w:val="9D2F9A5F5BDE4B9A8C4A901510B44F40"/>
            </w:placeholder>
            <w:showingPlcHdr/>
          </w:sdtPr>
          <w:sdtEndPr/>
          <w:sdtContent>
            <w:tc>
              <w:tcPr>
                <w:tcW w:w="5948" w:type="dxa"/>
              </w:tcPr>
              <w:p w14:paraId="1185DE27" w14:textId="77777777" w:rsidR="001E21A2" w:rsidRDefault="001E21A2" w:rsidP="00D37584">
                <w:pPr>
                  <w:rPr>
                    <w:rFonts w:cstheme="minorHAnsi"/>
                    <w:b/>
                    <w:bCs/>
                  </w:rPr>
                </w:pPr>
                <w:r w:rsidRPr="001A0891">
                  <w:rPr>
                    <w:rStyle w:val="Tekstvantijdelijkeaanduiding"/>
                  </w:rPr>
                  <w:t>Klik of tik om tekst in te voeren.</w:t>
                </w:r>
              </w:p>
            </w:tc>
          </w:sdtContent>
        </w:sdt>
      </w:tr>
      <w:tr w:rsidR="001E21A2" w14:paraId="358D3DBF" w14:textId="77777777" w:rsidTr="00D37584">
        <w:tc>
          <w:tcPr>
            <w:tcW w:w="3114" w:type="dxa"/>
          </w:tcPr>
          <w:p w14:paraId="63547E2C" w14:textId="702BCAEB" w:rsidR="001E21A2" w:rsidRDefault="00DE79C3" w:rsidP="00D37584">
            <w:pPr>
              <w:rPr>
                <w:rFonts w:cstheme="minorHAnsi"/>
                <w:b/>
                <w:bCs/>
              </w:rPr>
            </w:pPr>
            <w:r>
              <w:rPr>
                <w:rFonts w:cstheme="minorHAnsi"/>
                <w:b/>
                <w:bCs/>
              </w:rPr>
              <w:t>E</w:t>
            </w:r>
            <w:r w:rsidR="001E21A2">
              <w:rPr>
                <w:rFonts w:cstheme="minorHAnsi"/>
                <w:b/>
                <w:bCs/>
              </w:rPr>
              <w:t>-mailadres contactpersoon</w:t>
            </w:r>
          </w:p>
        </w:tc>
        <w:tc>
          <w:tcPr>
            <w:tcW w:w="5948" w:type="dxa"/>
          </w:tcPr>
          <w:p w14:paraId="3B793FB1" w14:textId="77777777" w:rsidR="001E21A2" w:rsidRDefault="001E21A2" w:rsidP="00D37584">
            <w:pPr>
              <w:rPr>
                <w:rFonts w:cstheme="minorHAnsi"/>
                <w:b/>
                <w:bCs/>
              </w:rPr>
            </w:pPr>
          </w:p>
        </w:tc>
      </w:tr>
      <w:tr w:rsidR="001E21A2" w14:paraId="25637C66" w14:textId="77777777" w:rsidTr="00D37584">
        <w:tc>
          <w:tcPr>
            <w:tcW w:w="3114" w:type="dxa"/>
          </w:tcPr>
          <w:p w14:paraId="6B6E2E23" w14:textId="77777777" w:rsidR="001E21A2" w:rsidRDefault="001E21A2" w:rsidP="00D37584">
            <w:pPr>
              <w:rPr>
                <w:rFonts w:cstheme="minorHAnsi"/>
                <w:b/>
                <w:bCs/>
              </w:rPr>
            </w:pPr>
            <w:r>
              <w:rPr>
                <w:rFonts w:cstheme="minorHAnsi"/>
                <w:b/>
                <w:bCs/>
              </w:rPr>
              <w:t>Looptijd referentieproject</w:t>
            </w:r>
          </w:p>
        </w:tc>
        <w:sdt>
          <w:sdtPr>
            <w:rPr>
              <w:rFonts w:cstheme="minorHAnsi"/>
              <w:b/>
              <w:bCs/>
            </w:rPr>
            <w:id w:val="-392046482"/>
            <w:placeholder>
              <w:docPart w:val="196B14279EA3431CB1B22D80396B6941"/>
            </w:placeholder>
            <w:showingPlcHdr/>
          </w:sdtPr>
          <w:sdtEndPr/>
          <w:sdtContent>
            <w:tc>
              <w:tcPr>
                <w:tcW w:w="5948" w:type="dxa"/>
              </w:tcPr>
              <w:p w14:paraId="7CECD991" w14:textId="77777777" w:rsidR="001E21A2" w:rsidRDefault="001E21A2" w:rsidP="00D37584">
                <w:pPr>
                  <w:rPr>
                    <w:rFonts w:cstheme="minorHAnsi"/>
                    <w:b/>
                    <w:bCs/>
                  </w:rPr>
                </w:pPr>
                <w:r w:rsidRPr="001A0891">
                  <w:rPr>
                    <w:rStyle w:val="Tekstvantijdelijkeaanduiding"/>
                  </w:rPr>
                  <w:t>Klik of tik om tekst in te voeren.</w:t>
                </w:r>
              </w:p>
            </w:tc>
          </w:sdtContent>
        </w:sdt>
      </w:tr>
      <w:tr w:rsidR="001E21A2" w14:paraId="10BEC852" w14:textId="77777777" w:rsidTr="00D37584">
        <w:tc>
          <w:tcPr>
            <w:tcW w:w="3114" w:type="dxa"/>
          </w:tcPr>
          <w:p w14:paraId="74A81E1B" w14:textId="77777777" w:rsidR="001E21A2" w:rsidRDefault="001E21A2" w:rsidP="00D37584">
            <w:pPr>
              <w:rPr>
                <w:rFonts w:cstheme="minorHAnsi"/>
                <w:b/>
                <w:bCs/>
              </w:rPr>
            </w:pPr>
            <w:r>
              <w:rPr>
                <w:rFonts w:cstheme="minorHAnsi"/>
                <w:b/>
                <w:bCs/>
              </w:rPr>
              <w:t>Waarde referentieproject</w:t>
            </w:r>
          </w:p>
        </w:tc>
        <w:sdt>
          <w:sdtPr>
            <w:rPr>
              <w:rFonts w:cstheme="minorHAnsi"/>
              <w:b/>
              <w:bCs/>
            </w:rPr>
            <w:id w:val="499468613"/>
            <w:placeholder>
              <w:docPart w:val="D3B62D24397D49179CE92F14BFB3EF50"/>
            </w:placeholder>
            <w:showingPlcHdr/>
          </w:sdtPr>
          <w:sdtEndPr/>
          <w:sdtContent>
            <w:tc>
              <w:tcPr>
                <w:tcW w:w="5948" w:type="dxa"/>
              </w:tcPr>
              <w:p w14:paraId="7097F5D4" w14:textId="77777777" w:rsidR="001E21A2" w:rsidRDefault="001E21A2" w:rsidP="00D37584">
                <w:pPr>
                  <w:rPr>
                    <w:rFonts w:cstheme="minorHAnsi"/>
                    <w:b/>
                    <w:bCs/>
                  </w:rPr>
                </w:pPr>
                <w:r w:rsidRPr="001A0891">
                  <w:rPr>
                    <w:rStyle w:val="Tekstvantijdelijkeaanduiding"/>
                  </w:rPr>
                  <w:t>Klik of tik om tekst in te voeren.</w:t>
                </w:r>
              </w:p>
            </w:tc>
          </w:sdtContent>
        </w:sdt>
      </w:tr>
      <w:tr w:rsidR="001E21A2" w14:paraId="7F8A0A43" w14:textId="77777777" w:rsidTr="00D37584">
        <w:tc>
          <w:tcPr>
            <w:tcW w:w="3114" w:type="dxa"/>
          </w:tcPr>
          <w:p w14:paraId="0217A079" w14:textId="77777777" w:rsidR="001E21A2" w:rsidRDefault="001E21A2" w:rsidP="00D37584">
            <w:pPr>
              <w:rPr>
                <w:rFonts w:cstheme="minorHAnsi"/>
                <w:b/>
                <w:bCs/>
              </w:rPr>
            </w:pPr>
            <w:r>
              <w:rPr>
                <w:rFonts w:cstheme="minorHAnsi"/>
                <w:b/>
                <w:bCs/>
              </w:rPr>
              <w:t>Begindatum referentieproject</w:t>
            </w:r>
          </w:p>
        </w:tc>
        <w:sdt>
          <w:sdtPr>
            <w:rPr>
              <w:rFonts w:cstheme="minorHAnsi"/>
              <w:b/>
              <w:bCs/>
            </w:rPr>
            <w:id w:val="-1335915181"/>
            <w:placeholder>
              <w:docPart w:val="0066309878134B3E9CE8C92A6BB25F16"/>
            </w:placeholder>
            <w:showingPlcHdr/>
          </w:sdtPr>
          <w:sdtEndPr/>
          <w:sdtContent>
            <w:tc>
              <w:tcPr>
                <w:tcW w:w="5948" w:type="dxa"/>
              </w:tcPr>
              <w:p w14:paraId="5F73FBA6" w14:textId="77777777" w:rsidR="001E21A2" w:rsidRDefault="001E21A2" w:rsidP="00D37584">
                <w:pPr>
                  <w:rPr>
                    <w:rFonts w:cstheme="minorHAnsi"/>
                    <w:b/>
                    <w:bCs/>
                  </w:rPr>
                </w:pPr>
                <w:r w:rsidRPr="001A0891">
                  <w:rPr>
                    <w:rStyle w:val="Tekstvantijdelijkeaanduiding"/>
                  </w:rPr>
                  <w:t>Klik of tik om tekst in te voeren.</w:t>
                </w:r>
              </w:p>
            </w:tc>
          </w:sdtContent>
        </w:sdt>
      </w:tr>
      <w:tr w:rsidR="001E21A2" w14:paraId="67B90753" w14:textId="77777777" w:rsidTr="00D37584">
        <w:tc>
          <w:tcPr>
            <w:tcW w:w="3114" w:type="dxa"/>
          </w:tcPr>
          <w:p w14:paraId="6DB89FF4" w14:textId="77777777" w:rsidR="001E21A2" w:rsidRDefault="001E21A2" w:rsidP="00D37584">
            <w:pPr>
              <w:rPr>
                <w:rFonts w:cstheme="minorHAnsi"/>
                <w:b/>
                <w:bCs/>
              </w:rPr>
            </w:pPr>
            <w:r>
              <w:rPr>
                <w:rFonts w:cstheme="minorHAnsi"/>
                <w:b/>
                <w:bCs/>
              </w:rPr>
              <w:t>Einddatum referentieproject</w:t>
            </w:r>
          </w:p>
        </w:tc>
        <w:sdt>
          <w:sdtPr>
            <w:rPr>
              <w:rFonts w:cstheme="minorHAnsi"/>
              <w:b/>
              <w:bCs/>
            </w:rPr>
            <w:id w:val="-308012267"/>
            <w:placeholder>
              <w:docPart w:val="F4F796CBE2024A30A7D0E3425D5522DD"/>
            </w:placeholder>
            <w:showingPlcHdr/>
          </w:sdtPr>
          <w:sdtEndPr/>
          <w:sdtContent>
            <w:tc>
              <w:tcPr>
                <w:tcW w:w="5948" w:type="dxa"/>
              </w:tcPr>
              <w:p w14:paraId="5EDD37F8" w14:textId="77777777" w:rsidR="001E21A2" w:rsidRDefault="001E21A2" w:rsidP="00D37584">
                <w:pPr>
                  <w:rPr>
                    <w:rFonts w:cstheme="minorHAnsi"/>
                    <w:b/>
                    <w:bCs/>
                  </w:rPr>
                </w:pPr>
                <w:r w:rsidRPr="001A0891">
                  <w:rPr>
                    <w:rStyle w:val="Tekstvantijdelijkeaanduiding"/>
                  </w:rPr>
                  <w:t>Klik of tik om tekst in te voeren.</w:t>
                </w:r>
              </w:p>
            </w:tc>
          </w:sdtContent>
        </w:sdt>
      </w:tr>
      <w:tr w:rsidR="001E21A2" w14:paraId="285504FB" w14:textId="77777777" w:rsidTr="00D37584">
        <w:trPr>
          <w:trHeight w:val="3810"/>
        </w:trPr>
        <w:tc>
          <w:tcPr>
            <w:tcW w:w="3114" w:type="dxa"/>
          </w:tcPr>
          <w:p w14:paraId="405ADA03" w14:textId="4FACE178" w:rsidR="001E21A2" w:rsidRDefault="001E21A2" w:rsidP="00D37584">
            <w:pPr>
              <w:rPr>
                <w:rFonts w:cstheme="minorHAnsi"/>
                <w:b/>
                <w:bCs/>
              </w:rPr>
            </w:pPr>
            <w:r>
              <w:rPr>
                <w:rFonts w:cstheme="minorHAnsi"/>
                <w:b/>
                <w:bCs/>
              </w:rPr>
              <w:t>Korte beschrijving (toon aan dat u voldoet aan de min</w:t>
            </w:r>
            <w:r w:rsidR="00FA2C78">
              <w:rPr>
                <w:rFonts w:cstheme="minorHAnsi"/>
                <w:b/>
                <w:bCs/>
              </w:rPr>
              <w:t>imale eisen)</w:t>
            </w:r>
          </w:p>
        </w:tc>
        <w:sdt>
          <w:sdtPr>
            <w:rPr>
              <w:rFonts w:cstheme="minorHAnsi"/>
              <w:b/>
              <w:bCs/>
            </w:rPr>
            <w:id w:val="-303623584"/>
            <w:placeholder>
              <w:docPart w:val="53BDBD58E3854FB39D1C2E6274BAC2D6"/>
            </w:placeholder>
            <w:showingPlcHdr/>
          </w:sdtPr>
          <w:sdtEndPr/>
          <w:sdtContent>
            <w:tc>
              <w:tcPr>
                <w:tcW w:w="5948" w:type="dxa"/>
              </w:tcPr>
              <w:p w14:paraId="786A7D47" w14:textId="77777777" w:rsidR="001E21A2" w:rsidRDefault="001E21A2" w:rsidP="00D37584">
                <w:pPr>
                  <w:rPr>
                    <w:rFonts w:cstheme="minorHAnsi"/>
                    <w:b/>
                    <w:bCs/>
                  </w:rPr>
                </w:pPr>
                <w:r w:rsidRPr="001A0891">
                  <w:rPr>
                    <w:rStyle w:val="Tekstvantijdelijkeaanduiding"/>
                  </w:rPr>
                  <w:t>Klik of tik om tekst in te voeren.</w:t>
                </w:r>
              </w:p>
            </w:tc>
          </w:sdtContent>
        </w:sdt>
      </w:tr>
    </w:tbl>
    <w:p w14:paraId="1562FB3C" w14:textId="77777777" w:rsidR="001F36F7" w:rsidRPr="00677B11" w:rsidRDefault="001F36F7" w:rsidP="00D70019"/>
    <w:p w14:paraId="61CBA50D" w14:textId="500EDD39" w:rsidR="001953DD" w:rsidRDefault="00D70019" w:rsidP="00D70019">
      <w:pPr>
        <w:pStyle w:val="Kop2"/>
      </w:pPr>
      <w:r>
        <w:t>Kerncompetentie 2 (</w:t>
      </w:r>
      <w:r w:rsidR="00184FBA" w:rsidRPr="00400D2C">
        <w:t>Gebiedsgerichte woningontwikkeling in een cultuurhistorische of landschappelijke groene context</w:t>
      </w:r>
      <w:r>
        <w:t>):</w:t>
      </w:r>
    </w:p>
    <w:p w14:paraId="2B989C4B" w14:textId="77777777" w:rsidR="00312676" w:rsidRDefault="00312676" w:rsidP="00312676">
      <w:r w:rsidRPr="00400D2C">
        <w:t>U toont, met behulp van één referentie, uw kennis, ervaring</w:t>
      </w:r>
      <w:r w:rsidRPr="00CF308C">
        <w:t xml:space="preserve"> en competentie aan met het </w:t>
      </w:r>
      <w:r>
        <w:t xml:space="preserve">succesvol </w:t>
      </w:r>
      <w:r w:rsidRPr="00CF308C">
        <w:t xml:space="preserve">ontwikkelen van een woningbouwlocatie van </w:t>
      </w:r>
      <w:r w:rsidRPr="007D1D59">
        <w:t xml:space="preserve">minimaal </w:t>
      </w:r>
      <w:r>
        <w:t xml:space="preserve">20 grondgebonden </w:t>
      </w:r>
      <w:r w:rsidRPr="007D1D59">
        <w:lastRenderedPageBreak/>
        <w:t>woningen</w:t>
      </w:r>
      <w:r w:rsidRPr="00CF308C">
        <w:t xml:space="preserve">, waarbij de ontwikkeling aantoonbaar is ingepast in een cultuurhistorisch, </w:t>
      </w:r>
      <w:r>
        <w:t xml:space="preserve">of landschappelijk </w:t>
      </w:r>
      <w:r w:rsidRPr="00CF308C">
        <w:t>omgeving</w:t>
      </w:r>
      <w:r>
        <w:t xml:space="preserve">. </w:t>
      </w:r>
    </w:p>
    <w:p w14:paraId="18B0BA52" w14:textId="77777777" w:rsidR="00312676" w:rsidRPr="00F86DAB" w:rsidRDefault="00312676" w:rsidP="00312676">
      <w:r>
        <w:t>Onder cultuurhistorisch of landschappelijke omgeving wordt verstaan:</w:t>
      </w:r>
    </w:p>
    <w:p w14:paraId="18EC8DFE" w14:textId="77777777" w:rsidR="0006743C" w:rsidRPr="0006743C" w:rsidRDefault="0006743C" w:rsidP="0006743C">
      <w:pPr>
        <w:numPr>
          <w:ilvl w:val="0"/>
          <w:numId w:val="24"/>
        </w:numPr>
      </w:pPr>
      <w:r w:rsidRPr="0006743C">
        <w:t>het ontwikkelde kavel lag binnen een landschappelijk waardevol gebied of;</w:t>
      </w:r>
    </w:p>
    <w:p w14:paraId="460FFC4D" w14:textId="77777777" w:rsidR="0006743C" w:rsidRPr="0006743C" w:rsidRDefault="0006743C" w:rsidP="0006743C">
      <w:pPr>
        <w:numPr>
          <w:ilvl w:val="0"/>
          <w:numId w:val="24"/>
        </w:numPr>
      </w:pPr>
      <w:r w:rsidRPr="0006743C">
        <w:t>het ontwikkelde kavel lag direct grenzend aan een park-, natuur- of recreatiegebied.</w:t>
      </w:r>
    </w:p>
    <w:p w14:paraId="5D5EFF7C" w14:textId="77777777" w:rsidR="00312676" w:rsidRDefault="00312676" w:rsidP="00312676">
      <w:r>
        <w:t>U</w:t>
      </w:r>
      <w:r w:rsidRPr="00CF308C">
        <w:t xml:space="preserve"> </w:t>
      </w:r>
      <w:r>
        <w:t>heeft hierbij</w:t>
      </w:r>
      <w:r w:rsidRPr="00CF308C">
        <w:t xml:space="preserve"> aantoonbaar invulling gegeven aan ruimtelijke kwaliteit, behoud en versterking van bestaande landschappelijke kwaliteiten, de relatie tussen bebouwing en openbare ruimte en het creëren van een onderscheidende woonomgeving.</w:t>
      </w:r>
      <w:r>
        <w:t xml:space="preserve"> </w:t>
      </w:r>
    </w:p>
    <w:p w14:paraId="207C2452" w14:textId="77777777" w:rsidR="00312676" w:rsidRPr="00A42D1D" w:rsidRDefault="00312676" w:rsidP="00312676">
      <w:r>
        <w:t>Met ontwikkelen wordt bedoeld het risicodragend ontwerpen en ontwikkelen van de woningen.</w:t>
      </w:r>
      <w:r w:rsidRPr="00CF308C">
        <w:t xml:space="preserve"> </w:t>
      </w:r>
      <w:r w:rsidRPr="00831F6B">
        <w:t xml:space="preserve">Ervaring die uitsluitend betrekking heeft op het verrichten van ontwerp- of advieswerkzaamheden, zonder risicodragende ontwikkelverantwoordelijk, voldoet niet aan deze kerncompetentie. </w:t>
      </w:r>
    </w:p>
    <w:p w14:paraId="6BDFA9BF" w14:textId="77777777" w:rsidR="00FA2C78" w:rsidRDefault="00FA2C78" w:rsidP="00FA2C78"/>
    <w:tbl>
      <w:tblPr>
        <w:tblStyle w:val="Tabelraster"/>
        <w:tblW w:w="0" w:type="auto"/>
        <w:tblLook w:val="04A0" w:firstRow="1" w:lastRow="0" w:firstColumn="1" w:lastColumn="0" w:noHBand="0" w:noVBand="1"/>
      </w:tblPr>
      <w:tblGrid>
        <w:gridCol w:w="2970"/>
        <w:gridCol w:w="5382"/>
      </w:tblGrid>
      <w:tr w:rsidR="00FA2C78" w14:paraId="42BC42DB" w14:textId="77777777" w:rsidTr="00D37584">
        <w:tc>
          <w:tcPr>
            <w:tcW w:w="3114" w:type="dxa"/>
          </w:tcPr>
          <w:p w14:paraId="7E7FFD51" w14:textId="77777777" w:rsidR="00FA2C78" w:rsidRDefault="00FA2C78" w:rsidP="00D37584">
            <w:pPr>
              <w:rPr>
                <w:rFonts w:cstheme="minorHAnsi"/>
                <w:b/>
                <w:bCs/>
              </w:rPr>
            </w:pPr>
            <w:r>
              <w:rPr>
                <w:rFonts w:cstheme="minorHAnsi"/>
                <w:b/>
                <w:bCs/>
              </w:rPr>
              <w:t>Opdrachtgever</w:t>
            </w:r>
          </w:p>
        </w:tc>
        <w:sdt>
          <w:sdtPr>
            <w:rPr>
              <w:rFonts w:cstheme="minorHAnsi"/>
              <w:b/>
              <w:bCs/>
            </w:rPr>
            <w:id w:val="-1749954495"/>
            <w:placeholder>
              <w:docPart w:val="CDD6736FCBFA40C298B42759F8CAE671"/>
            </w:placeholder>
          </w:sdtPr>
          <w:sdtEndPr/>
          <w:sdtContent>
            <w:sdt>
              <w:sdtPr>
                <w:rPr>
                  <w:rFonts w:cstheme="minorHAnsi"/>
                  <w:b/>
                  <w:bCs/>
                </w:rPr>
                <w:id w:val="-1064630249"/>
                <w:placeholder>
                  <w:docPart w:val="27F697BB3F8F476BADD35148A46529AC"/>
                </w:placeholder>
                <w:showingPlcHdr/>
              </w:sdtPr>
              <w:sdtEndPr/>
              <w:sdtContent>
                <w:tc>
                  <w:tcPr>
                    <w:tcW w:w="5948" w:type="dxa"/>
                  </w:tcPr>
                  <w:p w14:paraId="0F26133A" w14:textId="77777777" w:rsidR="00FA2C78" w:rsidRDefault="00FA2C78" w:rsidP="00D37584">
                    <w:pPr>
                      <w:rPr>
                        <w:rFonts w:cstheme="minorHAnsi"/>
                        <w:b/>
                        <w:bCs/>
                      </w:rPr>
                    </w:pPr>
                    <w:r w:rsidRPr="001A0891">
                      <w:rPr>
                        <w:rStyle w:val="Tekstvantijdelijkeaanduiding"/>
                      </w:rPr>
                      <w:t>Klik of tik om tekst in te voeren.</w:t>
                    </w:r>
                  </w:p>
                </w:tc>
              </w:sdtContent>
            </w:sdt>
          </w:sdtContent>
        </w:sdt>
      </w:tr>
      <w:tr w:rsidR="00FA2C78" w14:paraId="14AFBDD1" w14:textId="77777777" w:rsidTr="00D37584">
        <w:tc>
          <w:tcPr>
            <w:tcW w:w="3114" w:type="dxa"/>
          </w:tcPr>
          <w:p w14:paraId="4B5D9A88" w14:textId="77777777" w:rsidR="00FA2C78" w:rsidRDefault="00FA2C78" w:rsidP="00D37584">
            <w:pPr>
              <w:rPr>
                <w:rFonts w:cstheme="minorHAnsi"/>
                <w:b/>
                <w:bCs/>
              </w:rPr>
            </w:pPr>
            <w:r>
              <w:rPr>
                <w:rFonts w:cstheme="minorHAnsi"/>
                <w:b/>
                <w:bCs/>
              </w:rPr>
              <w:t>Contactpersoon opdrachtgever (naam en functie)</w:t>
            </w:r>
          </w:p>
        </w:tc>
        <w:sdt>
          <w:sdtPr>
            <w:rPr>
              <w:rFonts w:cstheme="minorHAnsi"/>
              <w:b/>
              <w:bCs/>
            </w:rPr>
            <w:id w:val="-1382246429"/>
            <w:placeholder>
              <w:docPart w:val="156D67F28959494CA2EA559484FFA2F9"/>
            </w:placeholder>
            <w:showingPlcHdr/>
          </w:sdtPr>
          <w:sdtEndPr/>
          <w:sdtContent>
            <w:tc>
              <w:tcPr>
                <w:tcW w:w="5948" w:type="dxa"/>
              </w:tcPr>
              <w:p w14:paraId="60FE3E7A" w14:textId="77777777" w:rsidR="00FA2C78" w:rsidRDefault="00FA2C78" w:rsidP="00D37584">
                <w:pPr>
                  <w:rPr>
                    <w:rFonts w:cstheme="minorHAnsi"/>
                    <w:b/>
                    <w:bCs/>
                  </w:rPr>
                </w:pPr>
                <w:r w:rsidRPr="001A0891">
                  <w:rPr>
                    <w:rStyle w:val="Tekstvantijdelijkeaanduiding"/>
                  </w:rPr>
                  <w:t>Klik of tik om tekst in te voeren.</w:t>
                </w:r>
              </w:p>
            </w:tc>
          </w:sdtContent>
        </w:sdt>
      </w:tr>
      <w:tr w:rsidR="00FA2C78" w14:paraId="37ED1700" w14:textId="77777777" w:rsidTr="00D37584">
        <w:tc>
          <w:tcPr>
            <w:tcW w:w="3114" w:type="dxa"/>
          </w:tcPr>
          <w:p w14:paraId="3511B931" w14:textId="3C0D566D" w:rsidR="00FA2C78" w:rsidRDefault="00DE79C3" w:rsidP="00D37584">
            <w:pPr>
              <w:rPr>
                <w:rFonts w:cstheme="minorHAnsi"/>
                <w:b/>
                <w:bCs/>
              </w:rPr>
            </w:pPr>
            <w:r>
              <w:rPr>
                <w:rFonts w:cstheme="minorHAnsi"/>
                <w:b/>
                <w:bCs/>
              </w:rPr>
              <w:t>E</w:t>
            </w:r>
            <w:r w:rsidR="00FA2C78">
              <w:rPr>
                <w:rFonts w:cstheme="minorHAnsi"/>
                <w:b/>
                <w:bCs/>
              </w:rPr>
              <w:t>-mailadres contactpersoon</w:t>
            </w:r>
          </w:p>
        </w:tc>
        <w:tc>
          <w:tcPr>
            <w:tcW w:w="5948" w:type="dxa"/>
          </w:tcPr>
          <w:p w14:paraId="03FA6479" w14:textId="77777777" w:rsidR="00FA2C78" w:rsidRDefault="00FA2C78" w:rsidP="00D37584">
            <w:pPr>
              <w:rPr>
                <w:rFonts w:cstheme="minorHAnsi"/>
                <w:b/>
                <w:bCs/>
              </w:rPr>
            </w:pPr>
          </w:p>
        </w:tc>
      </w:tr>
      <w:tr w:rsidR="00FA2C78" w14:paraId="6555B0E3" w14:textId="77777777" w:rsidTr="00D37584">
        <w:tc>
          <w:tcPr>
            <w:tcW w:w="3114" w:type="dxa"/>
          </w:tcPr>
          <w:p w14:paraId="1D9838D0" w14:textId="77777777" w:rsidR="00FA2C78" w:rsidRDefault="00FA2C78" w:rsidP="00D37584">
            <w:pPr>
              <w:rPr>
                <w:rFonts w:cstheme="minorHAnsi"/>
                <w:b/>
                <w:bCs/>
              </w:rPr>
            </w:pPr>
            <w:r>
              <w:rPr>
                <w:rFonts w:cstheme="minorHAnsi"/>
                <w:b/>
                <w:bCs/>
              </w:rPr>
              <w:t>Looptijd referentieproject</w:t>
            </w:r>
          </w:p>
        </w:tc>
        <w:sdt>
          <w:sdtPr>
            <w:rPr>
              <w:rFonts w:cstheme="minorHAnsi"/>
              <w:b/>
              <w:bCs/>
            </w:rPr>
            <w:id w:val="1209926054"/>
            <w:placeholder>
              <w:docPart w:val="67E81702A7CB43EF85B9A291DCF3CDCC"/>
            </w:placeholder>
            <w:showingPlcHdr/>
          </w:sdtPr>
          <w:sdtEndPr/>
          <w:sdtContent>
            <w:tc>
              <w:tcPr>
                <w:tcW w:w="5948" w:type="dxa"/>
              </w:tcPr>
              <w:p w14:paraId="73C846EC" w14:textId="77777777" w:rsidR="00FA2C78" w:rsidRDefault="00FA2C78" w:rsidP="00D37584">
                <w:pPr>
                  <w:rPr>
                    <w:rFonts w:cstheme="minorHAnsi"/>
                    <w:b/>
                    <w:bCs/>
                  </w:rPr>
                </w:pPr>
                <w:r w:rsidRPr="001A0891">
                  <w:rPr>
                    <w:rStyle w:val="Tekstvantijdelijkeaanduiding"/>
                  </w:rPr>
                  <w:t>Klik of tik om tekst in te voeren.</w:t>
                </w:r>
              </w:p>
            </w:tc>
          </w:sdtContent>
        </w:sdt>
      </w:tr>
      <w:tr w:rsidR="00FA2C78" w14:paraId="64ED71DE" w14:textId="77777777" w:rsidTr="00D37584">
        <w:tc>
          <w:tcPr>
            <w:tcW w:w="3114" w:type="dxa"/>
          </w:tcPr>
          <w:p w14:paraId="236FD6B3" w14:textId="77777777" w:rsidR="00FA2C78" w:rsidRDefault="00FA2C78" w:rsidP="00D37584">
            <w:pPr>
              <w:rPr>
                <w:rFonts w:cstheme="minorHAnsi"/>
                <w:b/>
                <w:bCs/>
              </w:rPr>
            </w:pPr>
            <w:r>
              <w:rPr>
                <w:rFonts w:cstheme="minorHAnsi"/>
                <w:b/>
                <w:bCs/>
              </w:rPr>
              <w:t>Waarde referentieproject</w:t>
            </w:r>
          </w:p>
        </w:tc>
        <w:sdt>
          <w:sdtPr>
            <w:rPr>
              <w:rFonts w:cstheme="minorHAnsi"/>
              <w:b/>
              <w:bCs/>
            </w:rPr>
            <w:id w:val="-1733610237"/>
            <w:placeholder>
              <w:docPart w:val="3A2B8FE1BFD74C08B68B31E790543A88"/>
            </w:placeholder>
            <w:showingPlcHdr/>
          </w:sdtPr>
          <w:sdtEndPr/>
          <w:sdtContent>
            <w:tc>
              <w:tcPr>
                <w:tcW w:w="5948" w:type="dxa"/>
              </w:tcPr>
              <w:p w14:paraId="148C4987" w14:textId="77777777" w:rsidR="00FA2C78" w:rsidRDefault="00FA2C78" w:rsidP="00D37584">
                <w:pPr>
                  <w:rPr>
                    <w:rFonts w:cstheme="minorHAnsi"/>
                    <w:b/>
                    <w:bCs/>
                  </w:rPr>
                </w:pPr>
                <w:r w:rsidRPr="001A0891">
                  <w:rPr>
                    <w:rStyle w:val="Tekstvantijdelijkeaanduiding"/>
                  </w:rPr>
                  <w:t>Klik of tik om tekst in te voeren.</w:t>
                </w:r>
              </w:p>
            </w:tc>
          </w:sdtContent>
        </w:sdt>
      </w:tr>
      <w:tr w:rsidR="00FA2C78" w14:paraId="7B2080BC" w14:textId="77777777" w:rsidTr="00D37584">
        <w:tc>
          <w:tcPr>
            <w:tcW w:w="3114" w:type="dxa"/>
          </w:tcPr>
          <w:p w14:paraId="043649D6" w14:textId="77777777" w:rsidR="00FA2C78" w:rsidRDefault="00FA2C78" w:rsidP="00D37584">
            <w:pPr>
              <w:rPr>
                <w:rFonts w:cstheme="minorHAnsi"/>
                <w:b/>
                <w:bCs/>
              </w:rPr>
            </w:pPr>
            <w:r>
              <w:rPr>
                <w:rFonts w:cstheme="minorHAnsi"/>
                <w:b/>
                <w:bCs/>
              </w:rPr>
              <w:t>Begindatum referentieproject</w:t>
            </w:r>
          </w:p>
        </w:tc>
        <w:sdt>
          <w:sdtPr>
            <w:rPr>
              <w:rFonts w:cstheme="minorHAnsi"/>
              <w:b/>
              <w:bCs/>
            </w:rPr>
            <w:id w:val="-229931447"/>
            <w:placeholder>
              <w:docPart w:val="F8FB724918A94792A55A9D1C77E9425D"/>
            </w:placeholder>
            <w:showingPlcHdr/>
          </w:sdtPr>
          <w:sdtEndPr/>
          <w:sdtContent>
            <w:tc>
              <w:tcPr>
                <w:tcW w:w="5948" w:type="dxa"/>
              </w:tcPr>
              <w:p w14:paraId="31BB57B5" w14:textId="77777777" w:rsidR="00FA2C78" w:rsidRDefault="00FA2C78" w:rsidP="00D37584">
                <w:pPr>
                  <w:rPr>
                    <w:rFonts w:cstheme="minorHAnsi"/>
                    <w:b/>
                    <w:bCs/>
                  </w:rPr>
                </w:pPr>
                <w:r w:rsidRPr="001A0891">
                  <w:rPr>
                    <w:rStyle w:val="Tekstvantijdelijkeaanduiding"/>
                  </w:rPr>
                  <w:t>Klik of tik om tekst in te voeren.</w:t>
                </w:r>
              </w:p>
            </w:tc>
          </w:sdtContent>
        </w:sdt>
      </w:tr>
      <w:tr w:rsidR="00FA2C78" w14:paraId="6132BCB4" w14:textId="77777777" w:rsidTr="00D37584">
        <w:tc>
          <w:tcPr>
            <w:tcW w:w="3114" w:type="dxa"/>
          </w:tcPr>
          <w:p w14:paraId="28F79F2A" w14:textId="77777777" w:rsidR="00FA2C78" w:rsidRDefault="00FA2C78" w:rsidP="00D37584">
            <w:pPr>
              <w:rPr>
                <w:rFonts w:cstheme="minorHAnsi"/>
                <w:b/>
                <w:bCs/>
              </w:rPr>
            </w:pPr>
            <w:r>
              <w:rPr>
                <w:rFonts w:cstheme="minorHAnsi"/>
                <w:b/>
                <w:bCs/>
              </w:rPr>
              <w:t>Einddatum referentieproject</w:t>
            </w:r>
          </w:p>
        </w:tc>
        <w:sdt>
          <w:sdtPr>
            <w:rPr>
              <w:rFonts w:cstheme="minorHAnsi"/>
              <w:b/>
              <w:bCs/>
            </w:rPr>
            <w:id w:val="-136028809"/>
            <w:placeholder>
              <w:docPart w:val="CD8BB4AFF14B4244B40FA769A4D73E03"/>
            </w:placeholder>
            <w:showingPlcHdr/>
          </w:sdtPr>
          <w:sdtEndPr/>
          <w:sdtContent>
            <w:tc>
              <w:tcPr>
                <w:tcW w:w="5948" w:type="dxa"/>
              </w:tcPr>
              <w:p w14:paraId="3EA1D344" w14:textId="77777777" w:rsidR="00FA2C78" w:rsidRDefault="00FA2C78" w:rsidP="00D37584">
                <w:pPr>
                  <w:rPr>
                    <w:rFonts w:cstheme="minorHAnsi"/>
                    <w:b/>
                    <w:bCs/>
                  </w:rPr>
                </w:pPr>
                <w:r w:rsidRPr="001A0891">
                  <w:rPr>
                    <w:rStyle w:val="Tekstvantijdelijkeaanduiding"/>
                  </w:rPr>
                  <w:t>Klik of tik om tekst in te voeren.</w:t>
                </w:r>
              </w:p>
            </w:tc>
          </w:sdtContent>
        </w:sdt>
      </w:tr>
      <w:tr w:rsidR="00FA2C78" w14:paraId="1BDAF9AE" w14:textId="77777777" w:rsidTr="00D37584">
        <w:trPr>
          <w:trHeight w:val="3810"/>
        </w:trPr>
        <w:tc>
          <w:tcPr>
            <w:tcW w:w="3114" w:type="dxa"/>
          </w:tcPr>
          <w:p w14:paraId="727E3FE5" w14:textId="77777777" w:rsidR="00FA2C78" w:rsidRDefault="00FA2C78" w:rsidP="00D37584">
            <w:pPr>
              <w:rPr>
                <w:rFonts w:cstheme="minorHAnsi"/>
                <w:b/>
                <w:bCs/>
              </w:rPr>
            </w:pPr>
            <w:r>
              <w:rPr>
                <w:rFonts w:cstheme="minorHAnsi"/>
                <w:b/>
                <w:bCs/>
              </w:rPr>
              <w:t>Korte beschrijving (toon aan dat u voldoet aan de minimale eisen)</w:t>
            </w:r>
          </w:p>
        </w:tc>
        <w:sdt>
          <w:sdtPr>
            <w:rPr>
              <w:rFonts w:cstheme="minorHAnsi"/>
              <w:b/>
              <w:bCs/>
            </w:rPr>
            <w:id w:val="-240023558"/>
            <w:placeholder>
              <w:docPart w:val="B5888250A8B041178A068446B9B6524A"/>
            </w:placeholder>
            <w:showingPlcHdr/>
          </w:sdtPr>
          <w:sdtEndPr/>
          <w:sdtContent>
            <w:tc>
              <w:tcPr>
                <w:tcW w:w="5948" w:type="dxa"/>
              </w:tcPr>
              <w:p w14:paraId="706633B7" w14:textId="77777777" w:rsidR="00FA2C78" w:rsidRDefault="00FA2C78" w:rsidP="00D37584">
                <w:pPr>
                  <w:rPr>
                    <w:rFonts w:cstheme="minorHAnsi"/>
                    <w:b/>
                    <w:bCs/>
                  </w:rPr>
                </w:pPr>
                <w:r w:rsidRPr="001A0891">
                  <w:rPr>
                    <w:rStyle w:val="Tekstvantijdelijkeaanduiding"/>
                  </w:rPr>
                  <w:t>Klik of tik om tekst in te voeren.</w:t>
                </w:r>
              </w:p>
            </w:tc>
          </w:sdtContent>
        </w:sdt>
      </w:tr>
    </w:tbl>
    <w:p w14:paraId="54BF3F9E" w14:textId="77777777" w:rsidR="004119D4" w:rsidRDefault="004119D4" w:rsidP="004119D4"/>
    <w:p w14:paraId="6524F915" w14:textId="72D22C75" w:rsidR="00051893" w:rsidRDefault="00051893" w:rsidP="00B563F4">
      <w:pPr>
        <w:pStyle w:val="Kop2"/>
      </w:pPr>
      <w:r>
        <w:t xml:space="preserve">Kerncompetentie 3 </w:t>
      </w:r>
      <w:r w:rsidR="00B563F4">
        <w:t>(</w:t>
      </w:r>
      <w:r w:rsidR="00B563F4" w:rsidRPr="00B563F4">
        <w:t>Ervaring met duurzame woningbou</w:t>
      </w:r>
      <w:r w:rsidR="00B563F4">
        <w:t>w</w:t>
      </w:r>
      <w:r>
        <w:t>):</w:t>
      </w:r>
    </w:p>
    <w:p w14:paraId="7D055D30" w14:textId="77777777" w:rsidR="00150EEC" w:rsidRDefault="00150EEC" w:rsidP="00150EEC">
      <w:r w:rsidRPr="00400D2C">
        <w:t>U toont, met behulp van één referentie, uw kennis, ervaring en competentie aan met het succesvol ontwikkelen van een duurzame</w:t>
      </w:r>
      <w:r>
        <w:t xml:space="preserve"> woningbouw. </w:t>
      </w:r>
      <w:r w:rsidRPr="00145249">
        <w:t xml:space="preserve">Onder ontwikkelen wordt verstaan: het risicodragend, ontwerpen en realiseren van het project. U toont met behulp van één </w:t>
      </w:r>
      <w:r w:rsidRPr="00145249">
        <w:lastRenderedPageBreak/>
        <w:t xml:space="preserve">referentie uw kennis, ervaring en competenties aan op het gebied van het aansturen, coördineren en verantwoordelijkheid dragen voor de integrale </w:t>
      </w:r>
      <w:r w:rsidRPr="00400D2C">
        <w:t xml:space="preserve">ontwikkeling van minimaal </w:t>
      </w:r>
      <w:r>
        <w:t>2</w:t>
      </w:r>
      <w:r w:rsidRPr="00400D2C">
        <w:t xml:space="preserve">0 </w:t>
      </w:r>
      <w:r>
        <w:t xml:space="preserve">grondgebonden </w:t>
      </w:r>
      <w:r w:rsidRPr="00400D2C">
        <w:t>woningen met een GPR-score van 8,0 of beter of een gelijkwaardige score met een andere methodiek.</w:t>
      </w:r>
      <w:r w:rsidRPr="00145249">
        <w:t xml:space="preserve"> </w:t>
      </w:r>
      <w:r w:rsidRPr="00831F6B">
        <w:t xml:space="preserve"> </w:t>
      </w:r>
    </w:p>
    <w:p w14:paraId="5DF73DB8" w14:textId="51D4EF8D" w:rsidR="00051893" w:rsidRDefault="00150EEC" w:rsidP="00150EEC">
      <w:r>
        <w:t>Met ontwikkelen wordt bedoeld het risicodragend ontwerpen en ontwikkelen van de woningen.</w:t>
      </w:r>
      <w:r w:rsidRPr="00CF308C">
        <w:t xml:space="preserve"> </w:t>
      </w:r>
      <w:r w:rsidRPr="00831F6B">
        <w:t>Ervaring die uitsluitend betrekking heeft op het verrichten van ontwerp- of advieswerkzaamheden, zonder risicodragende ontwikkelverantwoordelijk, voldoet niet aan deze kerncompetentie.</w:t>
      </w:r>
    </w:p>
    <w:tbl>
      <w:tblPr>
        <w:tblStyle w:val="Tabelraster"/>
        <w:tblW w:w="0" w:type="auto"/>
        <w:tblLook w:val="04A0" w:firstRow="1" w:lastRow="0" w:firstColumn="1" w:lastColumn="0" w:noHBand="0" w:noVBand="1"/>
      </w:tblPr>
      <w:tblGrid>
        <w:gridCol w:w="2970"/>
        <w:gridCol w:w="5382"/>
      </w:tblGrid>
      <w:tr w:rsidR="00051893" w14:paraId="2530E117" w14:textId="77777777" w:rsidTr="00884257">
        <w:tc>
          <w:tcPr>
            <w:tcW w:w="3114" w:type="dxa"/>
          </w:tcPr>
          <w:p w14:paraId="71079D66" w14:textId="77777777" w:rsidR="00051893" w:rsidRDefault="00051893" w:rsidP="00884257">
            <w:pPr>
              <w:rPr>
                <w:rFonts w:cstheme="minorHAnsi"/>
                <w:b/>
                <w:bCs/>
              </w:rPr>
            </w:pPr>
            <w:r>
              <w:rPr>
                <w:rFonts w:cstheme="minorHAnsi"/>
                <w:b/>
                <w:bCs/>
              </w:rPr>
              <w:t>Opdrachtgever</w:t>
            </w:r>
          </w:p>
        </w:tc>
        <w:sdt>
          <w:sdtPr>
            <w:rPr>
              <w:rFonts w:cstheme="minorHAnsi"/>
              <w:b/>
              <w:bCs/>
            </w:rPr>
            <w:id w:val="-888262849"/>
            <w:placeholder>
              <w:docPart w:val="6868D5EFE42749D484759823407F8750"/>
            </w:placeholder>
          </w:sdtPr>
          <w:sdtEndPr/>
          <w:sdtContent>
            <w:sdt>
              <w:sdtPr>
                <w:rPr>
                  <w:rFonts w:cstheme="minorHAnsi"/>
                  <w:b/>
                  <w:bCs/>
                </w:rPr>
                <w:id w:val="-511068117"/>
                <w:placeholder>
                  <w:docPart w:val="409ACE4DA34C4DF4AA704AF552810691"/>
                </w:placeholder>
                <w:showingPlcHdr/>
              </w:sdtPr>
              <w:sdtEndPr/>
              <w:sdtContent>
                <w:tc>
                  <w:tcPr>
                    <w:tcW w:w="5948" w:type="dxa"/>
                  </w:tcPr>
                  <w:p w14:paraId="4C2E3EED" w14:textId="77777777" w:rsidR="00051893" w:rsidRDefault="00051893" w:rsidP="00884257">
                    <w:pPr>
                      <w:rPr>
                        <w:rFonts w:cstheme="minorHAnsi"/>
                        <w:b/>
                        <w:bCs/>
                      </w:rPr>
                    </w:pPr>
                    <w:r w:rsidRPr="001A0891">
                      <w:rPr>
                        <w:rStyle w:val="Tekstvantijdelijkeaanduiding"/>
                      </w:rPr>
                      <w:t>Klik of tik om tekst in te voeren.</w:t>
                    </w:r>
                  </w:p>
                </w:tc>
              </w:sdtContent>
            </w:sdt>
          </w:sdtContent>
        </w:sdt>
      </w:tr>
      <w:tr w:rsidR="00051893" w14:paraId="63B14795" w14:textId="77777777" w:rsidTr="00884257">
        <w:tc>
          <w:tcPr>
            <w:tcW w:w="3114" w:type="dxa"/>
          </w:tcPr>
          <w:p w14:paraId="5F3804C6" w14:textId="77777777" w:rsidR="00051893" w:rsidRDefault="00051893" w:rsidP="00884257">
            <w:pPr>
              <w:rPr>
                <w:rFonts w:cstheme="minorHAnsi"/>
                <w:b/>
                <w:bCs/>
              </w:rPr>
            </w:pPr>
            <w:r>
              <w:rPr>
                <w:rFonts w:cstheme="minorHAnsi"/>
                <w:b/>
                <w:bCs/>
              </w:rPr>
              <w:t>Contactpersoon opdrachtgever (naam en functie)</w:t>
            </w:r>
          </w:p>
        </w:tc>
        <w:sdt>
          <w:sdtPr>
            <w:rPr>
              <w:rFonts w:cstheme="minorHAnsi"/>
              <w:b/>
              <w:bCs/>
            </w:rPr>
            <w:id w:val="-1514149174"/>
            <w:placeholder>
              <w:docPart w:val="F81A76F61D094623AD4371586E006C7A"/>
            </w:placeholder>
            <w:showingPlcHdr/>
          </w:sdtPr>
          <w:sdtEndPr/>
          <w:sdtContent>
            <w:tc>
              <w:tcPr>
                <w:tcW w:w="5948" w:type="dxa"/>
              </w:tcPr>
              <w:p w14:paraId="031BFC78" w14:textId="77777777" w:rsidR="00051893" w:rsidRDefault="00051893" w:rsidP="00884257">
                <w:pPr>
                  <w:rPr>
                    <w:rFonts w:cstheme="minorHAnsi"/>
                    <w:b/>
                    <w:bCs/>
                  </w:rPr>
                </w:pPr>
                <w:r w:rsidRPr="001A0891">
                  <w:rPr>
                    <w:rStyle w:val="Tekstvantijdelijkeaanduiding"/>
                  </w:rPr>
                  <w:t>Klik of tik om tekst in te voeren.</w:t>
                </w:r>
              </w:p>
            </w:tc>
          </w:sdtContent>
        </w:sdt>
      </w:tr>
      <w:tr w:rsidR="00051893" w14:paraId="70DA3D1C" w14:textId="77777777" w:rsidTr="00884257">
        <w:tc>
          <w:tcPr>
            <w:tcW w:w="3114" w:type="dxa"/>
          </w:tcPr>
          <w:p w14:paraId="2313FD9E" w14:textId="71DC1C8A" w:rsidR="00051893" w:rsidRDefault="00DE79C3" w:rsidP="00884257">
            <w:pPr>
              <w:rPr>
                <w:rFonts w:cstheme="minorHAnsi"/>
                <w:b/>
                <w:bCs/>
              </w:rPr>
            </w:pPr>
            <w:r>
              <w:rPr>
                <w:rFonts w:cstheme="minorHAnsi"/>
                <w:b/>
                <w:bCs/>
              </w:rPr>
              <w:t>E</w:t>
            </w:r>
            <w:r w:rsidR="00051893">
              <w:rPr>
                <w:rFonts w:cstheme="minorHAnsi"/>
                <w:b/>
                <w:bCs/>
              </w:rPr>
              <w:t>-mailadres contactpersoon</w:t>
            </w:r>
          </w:p>
        </w:tc>
        <w:tc>
          <w:tcPr>
            <w:tcW w:w="5948" w:type="dxa"/>
          </w:tcPr>
          <w:p w14:paraId="50F562C0" w14:textId="77777777" w:rsidR="00051893" w:rsidRDefault="00051893" w:rsidP="00884257">
            <w:pPr>
              <w:rPr>
                <w:rFonts w:cstheme="minorHAnsi"/>
                <w:b/>
                <w:bCs/>
              </w:rPr>
            </w:pPr>
          </w:p>
        </w:tc>
      </w:tr>
      <w:tr w:rsidR="00051893" w14:paraId="2DE8ED07" w14:textId="77777777" w:rsidTr="00884257">
        <w:tc>
          <w:tcPr>
            <w:tcW w:w="3114" w:type="dxa"/>
          </w:tcPr>
          <w:p w14:paraId="7F674172" w14:textId="77777777" w:rsidR="00051893" w:rsidRDefault="00051893" w:rsidP="00884257">
            <w:pPr>
              <w:rPr>
                <w:rFonts w:cstheme="minorHAnsi"/>
                <w:b/>
                <w:bCs/>
              </w:rPr>
            </w:pPr>
            <w:r>
              <w:rPr>
                <w:rFonts w:cstheme="minorHAnsi"/>
                <w:b/>
                <w:bCs/>
              </w:rPr>
              <w:t>Looptijd referentieproject</w:t>
            </w:r>
          </w:p>
        </w:tc>
        <w:sdt>
          <w:sdtPr>
            <w:rPr>
              <w:rFonts w:cstheme="minorHAnsi"/>
              <w:b/>
              <w:bCs/>
            </w:rPr>
            <w:id w:val="-1060867328"/>
            <w:placeholder>
              <w:docPart w:val="452B69937C8E470DA77DF13900E0DC32"/>
            </w:placeholder>
            <w:showingPlcHdr/>
          </w:sdtPr>
          <w:sdtEndPr/>
          <w:sdtContent>
            <w:tc>
              <w:tcPr>
                <w:tcW w:w="5948" w:type="dxa"/>
              </w:tcPr>
              <w:p w14:paraId="3746B05F" w14:textId="77777777" w:rsidR="00051893" w:rsidRDefault="00051893" w:rsidP="00884257">
                <w:pPr>
                  <w:rPr>
                    <w:rFonts w:cstheme="minorHAnsi"/>
                    <w:b/>
                    <w:bCs/>
                  </w:rPr>
                </w:pPr>
                <w:r w:rsidRPr="001A0891">
                  <w:rPr>
                    <w:rStyle w:val="Tekstvantijdelijkeaanduiding"/>
                  </w:rPr>
                  <w:t>Klik of tik om tekst in te voeren.</w:t>
                </w:r>
              </w:p>
            </w:tc>
          </w:sdtContent>
        </w:sdt>
      </w:tr>
      <w:tr w:rsidR="00051893" w14:paraId="621CC6D2" w14:textId="77777777" w:rsidTr="00884257">
        <w:tc>
          <w:tcPr>
            <w:tcW w:w="3114" w:type="dxa"/>
          </w:tcPr>
          <w:p w14:paraId="5BD9E814" w14:textId="77777777" w:rsidR="00051893" w:rsidRDefault="00051893" w:rsidP="00884257">
            <w:pPr>
              <w:rPr>
                <w:rFonts w:cstheme="minorHAnsi"/>
                <w:b/>
                <w:bCs/>
              </w:rPr>
            </w:pPr>
            <w:r>
              <w:rPr>
                <w:rFonts w:cstheme="minorHAnsi"/>
                <w:b/>
                <w:bCs/>
              </w:rPr>
              <w:t>Waarde referentieproject</w:t>
            </w:r>
          </w:p>
        </w:tc>
        <w:sdt>
          <w:sdtPr>
            <w:rPr>
              <w:rFonts w:cstheme="minorHAnsi"/>
              <w:b/>
              <w:bCs/>
            </w:rPr>
            <w:id w:val="496462197"/>
            <w:placeholder>
              <w:docPart w:val="A40B2E77A102462EA587FB4D6E6E2610"/>
            </w:placeholder>
            <w:showingPlcHdr/>
          </w:sdtPr>
          <w:sdtEndPr/>
          <w:sdtContent>
            <w:tc>
              <w:tcPr>
                <w:tcW w:w="5948" w:type="dxa"/>
              </w:tcPr>
              <w:p w14:paraId="51A92C7E" w14:textId="77777777" w:rsidR="00051893" w:rsidRDefault="00051893" w:rsidP="00884257">
                <w:pPr>
                  <w:rPr>
                    <w:rFonts w:cstheme="minorHAnsi"/>
                    <w:b/>
                    <w:bCs/>
                  </w:rPr>
                </w:pPr>
                <w:r w:rsidRPr="001A0891">
                  <w:rPr>
                    <w:rStyle w:val="Tekstvantijdelijkeaanduiding"/>
                  </w:rPr>
                  <w:t>Klik of tik om tekst in te voeren.</w:t>
                </w:r>
              </w:p>
            </w:tc>
          </w:sdtContent>
        </w:sdt>
      </w:tr>
      <w:tr w:rsidR="00051893" w14:paraId="001A12D5" w14:textId="77777777" w:rsidTr="00884257">
        <w:tc>
          <w:tcPr>
            <w:tcW w:w="3114" w:type="dxa"/>
          </w:tcPr>
          <w:p w14:paraId="05045975" w14:textId="77777777" w:rsidR="00051893" w:rsidRDefault="00051893" w:rsidP="00884257">
            <w:pPr>
              <w:rPr>
                <w:rFonts w:cstheme="minorHAnsi"/>
                <w:b/>
                <w:bCs/>
              </w:rPr>
            </w:pPr>
            <w:r>
              <w:rPr>
                <w:rFonts w:cstheme="minorHAnsi"/>
                <w:b/>
                <w:bCs/>
              </w:rPr>
              <w:t>Begindatum referentieproject</w:t>
            </w:r>
          </w:p>
        </w:tc>
        <w:sdt>
          <w:sdtPr>
            <w:rPr>
              <w:rFonts w:cstheme="minorHAnsi"/>
              <w:b/>
              <w:bCs/>
            </w:rPr>
            <w:id w:val="-189910075"/>
            <w:placeholder>
              <w:docPart w:val="FFF76DE8DEEC4823BB8D3FDDF073A94A"/>
            </w:placeholder>
            <w:showingPlcHdr/>
          </w:sdtPr>
          <w:sdtEndPr/>
          <w:sdtContent>
            <w:tc>
              <w:tcPr>
                <w:tcW w:w="5948" w:type="dxa"/>
              </w:tcPr>
              <w:p w14:paraId="12E897F3" w14:textId="77777777" w:rsidR="00051893" w:rsidRDefault="00051893" w:rsidP="00884257">
                <w:pPr>
                  <w:rPr>
                    <w:rFonts w:cstheme="minorHAnsi"/>
                    <w:b/>
                    <w:bCs/>
                  </w:rPr>
                </w:pPr>
                <w:r w:rsidRPr="001A0891">
                  <w:rPr>
                    <w:rStyle w:val="Tekstvantijdelijkeaanduiding"/>
                  </w:rPr>
                  <w:t>Klik of tik om tekst in te voeren.</w:t>
                </w:r>
              </w:p>
            </w:tc>
          </w:sdtContent>
        </w:sdt>
      </w:tr>
      <w:tr w:rsidR="00051893" w14:paraId="2FD5F44F" w14:textId="77777777" w:rsidTr="00884257">
        <w:tc>
          <w:tcPr>
            <w:tcW w:w="3114" w:type="dxa"/>
          </w:tcPr>
          <w:p w14:paraId="035128C9" w14:textId="77777777" w:rsidR="00051893" w:rsidRDefault="00051893" w:rsidP="00884257">
            <w:pPr>
              <w:rPr>
                <w:rFonts w:cstheme="minorHAnsi"/>
                <w:b/>
                <w:bCs/>
              </w:rPr>
            </w:pPr>
            <w:r>
              <w:rPr>
                <w:rFonts w:cstheme="minorHAnsi"/>
                <w:b/>
                <w:bCs/>
              </w:rPr>
              <w:t>Einddatum referentieproject</w:t>
            </w:r>
          </w:p>
        </w:tc>
        <w:sdt>
          <w:sdtPr>
            <w:rPr>
              <w:rFonts w:cstheme="minorHAnsi"/>
              <w:b/>
              <w:bCs/>
            </w:rPr>
            <w:id w:val="1749311239"/>
            <w:placeholder>
              <w:docPart w:val="536449B6CAEE4AA4A1035DD3C76DF903"/>
            </w:placeholder>
            <w:showingPlcHdr/>
          </w:sdtPr>
          <w:sdtEndPr/>
          <w:sdtContent>
            <w:tc>
              <w:tcPr>
                <w:tcW w:w="5948" w:type="dxa"/>
              </w:tcPr>
              <w:p w14:paraId="5B964B5C" w14:textId="77777777" w:rsidR="00051893" w:rsidRDefault="00051893" w:rsidP="00884257">
                <w:pPr>
                  <w:rPr>
                    <w:rFonts w:cstheme="minorHAnsi"/>
                    <w:b/>
                    <w:bCs/>
                  </w:rPr>
                </w:pPr>
                <w:r w:rsidRPr="001A0891">
                  <w:rPr>
                    <w:rStyle w:val="Tekstvantijdelijkeaanduiding"/>
                  </w:rPr>
                  <w:t>Klik of tik om tekst in te voeren.</w:t>
                </w:r>
              </w:p>
            </w:tc>
          </w:sdtContent>
        </w:sdt>
      </w:tr>
      <w:tr w:rsidR="00051893" w14:paraId="61FA919B" w14:textId="77777777" w:rsidTr="00884257">
        <w:trPr>
          <w:trHeight w:val="3810"/>
        </w:trPr>
        <w:tc>
          <w:tcPr>
            <w:tcW w:w="3114" w:type="dxa"/>
          </w:tcPr>
          <w:p w14:paraId="3E0A43D4" w14:textId="77777777" w:rsidR="00051893" w:rsidRDefault="00051893" w:rsidP="00884257">
            <w:pPr>
              <w:rPr>
                <w:rFonts w:cstheme="minorHAnsi"/>
                <w:b/>
                <w:bCs/>
              </w:rPr>
            </w:pPr>
            <w:r>
              <w:rPr>
                <w:rFonts w:cstheme="minorHAnsi"/>
                <w:b/>
                <w:bCs/>
              </w:rPr>
              <w:t>Korte beschrijving (toon aan dat u voldoet aan de minimale eisen)</w:t>
            </w:r>
          </w:p>
        </w:tc>
        <w:sdt>
          <w:sdtPr>
            <w:rPr>
              <w:rFonts w:cstheme="minorHAnsi"/>
              <w:b/>
              <w:bCs/>
            </w:rPr>
            <w:id w:val="-431281322"/>
            <w:placeholder>
              <w:docPart w:val="F14091CED7D34EC396146D5439D6E567"/>
            </w:placeholder>
            <w:showingPlcHdr/>
          </w:sdtPr>
          <w:sdtEndPr/>
          <w:sdtContent>
            <w:tc>
              <w:tcPr>
                <w:tcW w:w="5948" w:type="dxa"/>
              </w:tcPr>
              <w:p w14:paraId="2AD900A5" w14:textId="77777777" w:rsidR="00051893" w:rsidRDefault="00051893" w:rsidP="00884257">
                <w:pPr>
                  <w:rPr>
                    <w:rFonts w:cstheme="minorHAnsi"/>
                    <w:b/>
                    <w:bCs/>
                  </w:rPr>
                </w:pPr>
                <w:r w:rsidRPr="001A0891">
                  <w:rPr>
                    <w:rStyle w:val="Tekstvantijdelijkeaanduiding"/>
                  </w:rPr>
                  <w:t>Klik of tik om tekst in te voeren.</w:t>
                </w:r>
              </w:p>
            </w:tc>
          </w:sdtContent>
        </w:sdt>
      </w:tr>
    </w:tbl>
    <w:p w14:paraId="64B0D514" w14:textId="77777777" w:rsidR="00051893" w:rsidRPr="004119D4" w:rsidRDefault="00051893" w:rsidP="00051893"/>
    <w:p w14:paraId="063CD163" w14:textId="6E8A667C" w:rsidR="00051893" w:rsidRPr="004119D4" w:rsidRDefault="7C8C2595" w:rsidP="1C77BD49">
      <w:pPr>
        <w:pStyle w:val="Kop2"/>
      </w:pPr>
      <w:r>
        <w:t xml:space="preserve">Beantwoording selectiecriterium 1: </w:t>
      </w:r>
    </w:p>
    <w:p w14:paraId="537457FF" w14:textId="54E34F6C" w:rsidR="00051893" w:rsidRPr="004119D4" w:rsidRDefault="7C8C2595" w:rsidP="1C77BD49">
      <w:r>
        <w:t>Separaat bijvoegen.</w:t>
      </w:r>
    </w:p>
    <w:p w14:paraId="444E7865" w14:textId="42E012BD" w:rsidR="00051893" w:rsidRPr="004119D4" w:rsidRDefault="00051893" w:rsidP="1C77BD49"/>
    <w:p w14:paraId="2FB6F513" w14:textId="3293CA83" w:rsidR="00051893" w:rsidRPr="004119D4" w:rsidRDefault="7C8C2595" w:rsidP="1C77BD49">
      <w:pPr>
        <w:pStyle w:val="Kop2"/>
      </w:pPr>
      <w:r>
        <w:t>Beantwoording selectiecriterium 2:</w:t>
      </w:r>
    </w:p>
    <w:p w14:paraId="2EE36581" w14:textId="54E34F6C" w:rsidR="00051893" w:rsidRPr="004119D4" w:rsidRDefault="7C8C2595" w:rsidP="1C77BD49">
      <w:r>
        <w:t>Separaat bijvoegen.</w:t>
      </w:r>
    </w:p>
    <w:p w14:paraId="73F6114A" w14:textId="19B8BEC4" w:rsidR="00051893" w:rsidRPr="004119D4" w:rsidRDefault="00051893" w:rsidP="1C77BD49"/>
    <w:p w14:paraId="411BE0AF" w14:textId="750E43AD" w:rsidR="00051893" w:rsidRPr="004119D4" w:rsidRDefault="00051893" w:rsidP="004119D4"/>
    <w:sectPr w:rsidR="00051893" w:rsidRPr="004119D4" w:rsidSect="00240CA3">
      <w:headerReference w:type="default" r:id="rId12"/>
      <w:footerReference w:type="default" r:id="rId13"/>
      <w:headerReference w:type="first" r:id="rId14"/>
      <w:footerReference w:type="first" r:id="rId15"/>
      <w:type w:val="continuous"/>
      <w:pgSz w:w="11906" w:h="16838"/>
      <w:pgMar w:top="1843" w:right="1417" w:bottom="1417" w:left="212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EEABD" w14:textId="77777777" w:rsidR="00DE3163" w:rsidRDefault="00DE3163" w:rsidP="00F43396">
      <w:pPr>
        <w:spacing w:line="240" w:lineRule="auto"/>
      </w:pPr>
      <w:r>
        <w:separator/>
      </w:r>
    </w:p>
    <w:p w14:paraId="1C901480" w14:textId="77777777" w:rsidR="00DE3163" w:rsidRDefault="00DE3163"/>
    <w:p w14:paraId="5E6F430C" w14:textId="77777777" w:rsidR="00DE3163" w:rsidRDefault="00DE3163"/>
  </w:endnote>
  <w:endnote w:type="continuationSeparator" w:id="0">
    <w:p w14:paraId="64616DBD" w14:textId="77777777" w:rsidR="00DE3163" w:rsidRDefault="00DE3163" w:rsidP="00F43396">
      <w:pPr>
        <w:spacing w:line="240" w:lineRule="auto"/>
      </w:pPr>
      <w:r>
        <w:continuationSeparator/>
      </w:r>
    </w:p>
    <w:p w14:paraId="08BBD83C" w14:textId="77777777" w:rsidR="00DE3163" w:rsidRDefault="00DE3163"/>
    <w:p w14:paraId="296330D8" w14:textId="77777777" w:rsidR="00DE3163" w:rsidRDefault="00DE3163"/>
  </w:endnote>
  <w:endnote w:type="continuationNotice" w:id="1">
    <w:p w14:paraId="352A69CB" w14:textId="77777777" w:rsidR="00DE3163" w:rsidRDefault="00DE316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D278" w14:textId="4EEB2CD9" w:rsidR="0046272C" w:rsidRPr="004119D4" w:rsidRDefault="0046272C" w:rsidP="004119D4">
    <w:pPr>
      <w:pStyle w:val="Voettekst"/>
      <w:rPr>
        <w:rStyle w:val="Sjabloontekst"/>
        <w:sz w:val="14"/>
        <w:shd w:val="clear" w:color="auto" w:fill="auto"/>
      </w:rPr>
    </w:pPr>
    <w:r w:rsidRPr="004119D4">
      <w:rPr>
        <w:rStyle w:val="Sjabloontekst"/>
        <w:noProof/>
        <w:sz w:val="14"/>
        <w:shd w:val="clear" w:color="auto" w:fill="auto"/>
      </w:rPr>
      <mc:AlternateContent>
        <mc:Choice Requires="wps">
          <w:drawing>
            <wp:anchor distT="0" distB="0" distL="114300" distR="114300" simplePos="0" relativeHeight="251658241" behindDoc="0" locked="0" layoutInCell="1" allowOverlap="1" wp14:anchorId="6A117CE4" wp14:editId="3BF1329C">
              <wp:simplePos x="0" y="0"/>
              <wp:positionH relativeFrom="column">
                <wp:posOffset>2667</wp:posOffset>
              </wp:positionH>
              <wp:positionV relativeFrom="paragraph">
                <wp:posOffset>-27356</wp:posOffset>
              </wp:positionV>
              <wp:extent cx="4166362" cy="45719"/>
              <wp:effectExtent l="0" t="0" r="0" b="0"/>
              <wp:wrapNone/>
              <wp:docPr id="6" name="Vrije vorm: vorm 6"/>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E99C782">
            <v:shape id="Vrije vorm: vorm 6" style="position:absolute;margin-left:.2pt;margin-top:-2.15pt;width:328.0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spid="_x0000_s1026" fillcolor="black" stroked="f" path="m,l,4667r4168140,l4174141,285r,-285l,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w14:anchorId="5210C494">
              <v:stroke joinstyle="miter"/>
              <v:path arrowok="t" o:connecttype="custom" o:connectlocs="0,0;0,213370573;4162557,213370573;4168550,13029915;4168550,0" o:connectangles="0,0,0,0,0"/>
            </v:shape>
          </w:pict>
        </mc:Fallback>
      </mc:AlternateContent>
    </w:r>
    <w:r w:rsidRPr="004119D4">
      <w:rPr>
        <w:rStyle w:val="Sjabloontekst"/>
        <w:noProof/>
        <w:sz w:val="14"/>
        <w:shd w:val="clear" w:color="auto" w:fill="auto"/>
      </w:rPr>
      <mc:AlternateContent>
        <mc:Choice Requires="wps">
          <w:drawing>
            <wp:anchor distT="0" distB="0" distL="114300" distR="114300" simplePos="0" relativeHeight="251658240" behindDoc="0" locked="0" layoutInCell="1" allowOverlap="1" wp14:anchorId="2F2F6736" wp14:editId="4897429B">
              <wp:simplePos x="0" y="0"/>
              <wp:positionH relativeFrom="column">
                <wp:posOffset>4216505</wp:posOffset>
              </wp:positionH>
              <wp:positionV relativeFrom="paragraph">
                <wp:posOffset>-27940</wp:posOffset>
              </wp:positionV>
              <wp:extent cx="1107440" cy="144145"/>
              <wp:effectExtent l="0" t="0" r="16510" b="27305"/>
              <wp:wrapNone/>
              <wp:docPr id="5" name="Vrije vorm: vorm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6D7FE210">
            <v:shape id="Vrije vorm: vorm 5" style="position:absolute;margin-left:332pt;margin-top:-2.2pt;width:87.2pt;height:11.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spid="_x0000_s1026" fillcolor="#213a8f" stroked="f" path="m357664,4667l322707,112204,287750,4667,,4667,,4381,6001,,291084,r31623,97250l354234,,808577,r,4667l357664,46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w14:anchorId="64633954">
              <v:stroke joinstyle="miter"/>
              <v:path arrowok="t" o:connecttype="custom" o:connectlocs="495052,6421;446667,154366;398283,6421;0,6421;0,6027;8306,0;402897,0;446667,133792;490305,0;1119173,0;1119173,6421" o:connectangles="0,0,0,0,0,0,0,0,0,0,0"/>
            </v:shape>
          </w:pict>
        </mc:Fallback>
      </mc:AlternateContent>
    </w:r>
    <w:r w:rsidR="004119D4" w:rsidRPr="004119D4">
      <w:rPr>
        <w:rStyle w:val="Sjabloontekst"/>
        <w:sz w:val="14"/>
        <w:shd w:val="clear" w:color="auto" w:fill="auto"/>
      </w:rPr>
      <w:t>Gemeente Nieuwegein</w:t>
    </w:r>
  </w:p>
  <w:p w14:paraId="77E3170A" w14:textId="6A7262EE" w:rsidR="00831A93" w:rsidRPr="0083394F" w:rsidRDefault="0083394F" w:rsidP="004119D4">
    <w:pPr>
      <w:pStyle w:val="Voettekst"/>
    </w:pPr>
    <w:r>
      <w:t>Tender Rijnhuizen Noord</w:t>
    </w:r>
    <w:r w:rsidR="0046272C" w:rsidRPr="004119D4">
      <w:ptab w:relativeTo="margin" w:alignment="right" w:leader="none"/>
    </w:r>
    <w:r w:rsidR="0046272C" w:rsidRPr="004119D4">
      <w:t>pagina</w:t>
    </w:r>
    <w:r w:rsidR="0046272C" w:rsidRPr="00582707">
      <w:t xml:space="preserve"> </w:t>
    </w:r>
    <w:r w:rsidR="0046272C" w:rsidRPr="00582707">
      <w:fldChar w:fldCharType="begin"/>
    </w:r>
    <w:r w:rsidR="0046272C" w:rsidRPr="00582707">
      <w:instrText>PAGE  \* Arabic  \* MERGEFORMAT</w:instrText>
    </w:r>
    <w:r w:rsidR="0046272C" w:rsidRPr="00582707">
      <w:fldChar w:fldCharType="separate"/>
    </w:r>
    <w:r w:rsidR="0046272C">
      <w:t>1</w:t>
    </w:r>
    <w:r w:rsidR="0046272C" w:rsidRPr="00582707">
      <w:fldChar w:fldCharType="end"/>
    </w:r>
    <w:r w:rsidR="0046272C" w:rsidRPr="00582707">
      <w:t xml:space="preserve"> van </w:t>
    </w:r>
    <w:fldSimple w:instr="NUMPAGES  \* Arabic  \* MERGEFORMAT">
      <w:r w:rsidR="0046272C">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E0EF" w14:textId="77777777" w:rsidR="00BD3EE2" w:rsidRDefault="00BD3EE2"/>
  <w:p w14:paraId="22832830" w14:textId="77777777" w:rsidR="00BD3EE2" w:rsidRDefault="00BD3E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50D2B" w14:textId="77777777" w:rsidR="00DE3163" w:rsidRDefault="00DE3163" w:rsidP="00F43396">
      <w:pPr>
        <w:spacing w:line="240" w:lineRule="auto"/>
      </w:pPr>
      <w:r>
        <w:separator/>
      </w:r>
    </w:p>
    <w:p w14:paraId="692707AE" w14:textId="77777777" w:rsidR="00DE3163" w:rsidRDefault="00DE3163"/>
    <w:p w14:paraId="195E8EFB" w14:textId="77777777" w:rsidR="00DE3163" w:rsidRDefault="00DE3163"/>
  </w:footnote>
  <w:footnote w:type="continuationSeparator" w:id="0">
    <w:p w14:paraId="227FFAA0" w14:textId="77777777" w:rsidR="00DE3163" w:rsidRDefault="00DE3163" w:rsidP="00F43396">
      <w:pPr>
        <w:spacing w:line="240" w:lineRule="auto"/>
      </w:pPr>
      <w:r>
        <w:continuationSeparator/>
      </w:r>
    </w:p>
    <w:p w14:paraId="22BE99E7" w14:textId="77777777" w:rsidR="00DE3163" w:rsidRDefault="00DE3163"/>
    <w:p w14:paraId="0522FB3A" w14:textId="77777777" w:rsidR="00DE3163" w:rsidRDefault="00DE3163"/>
  </w:footnote>
  <w:footnote w:type="continuationNotice" w:id="1">
    <w:p w14:paraId="412600C7" w14:textId="77777777" w:rsidR="00DE3163" w:rsidRDefault="00DE3163">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3A3E" w14:textId="69ED1A5C" w:rsidR="00BD3EE2" w:rsidRDefault="00BD3EE2" w:rsidP="00D17DB3">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DA6D" w14:textId="77777777" w:rsidR="008C766A" w:rsidRDefault="008C766A" w:rsidP="008C766A">
    <w:pPr>
      <w:pStyle w:val="Koptekst"/>
      <w:jc w:val="right"/>
    </w:pPr>
  </w:p>
  <w:p w14:paraId="494B39CD" w14:textId="77777777" w:rsidR="008C766A" w:rsidRDefault="008C766A">
    <w:pPr>
      <w:pStyle w:val="Koptekst"/>
    </w:pPr>
  </w:p>
  <w:p w14:paraId="65F53BC5" w14:textId="77777777" w:rsidR="00BD3EE2" w:rsidRDefault="00BD3EE2"/>
  <w:p w14:paraId="0C02EDA7" w14:textId="77777777" w:rsidR="00BD3EE2" w:rsidRDefault="00BD3E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pt;height:22.5pt" o:bullet="t">
        <v:imagedata r:id="rId1" o:title="arrow-bullit-fullcolour-sq"/>
      </v:shape>
    </w:pict>
  </w:numPicBullet>
  <w:abstractNum w:abstractNumId="0" w15:restartNumberingAfterBreak="0">
    <w:nsid w:val="1570150F"/>
    <w:multiLevelType w:val="hybridMultilevel"/>
    <w:tmpl w:val="DB7CD64E"/>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63C145E"/>
    <w:multiLevelType w:val="hybridMultilevel"/>
    <w:tmpl w:val="24A4230C"/>
    <w:lvl w:ilvl="0" w:tplc="24647BF0">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26CA3E2C"/>
    <w:multiLevelType w:val="multilevel"/>
    <w:tmpl w:val="B1B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13E38"/>
    <w:multiLevelType w:val="multilevel"/>
    <w:tmpl w:val="6D44316C"/>
    <w:lvl w:ilvl="0">
      <w:start w:val="1"/>
      <w:numFmt w:val="decimal"/>
      <w:pStyle w:val="Kop1"/>
      <w:lvlText w:val="%1"/>
      <w:lvlJc w:val="right"/>
      <w:pPr>
        <w:ind w:left="284" w:hanging="284"/>
      </w:pPr>
      <w:rPr>
        <w:rFonts w:hint="default"/>
      </w:rPr>
    </w:lvl>
    <w:lvl w:ilvl="1">
      <w:start w:val="1"/>
      <w:numFmt w:val="decimal"/>
      <w:pStyle w:val="Kop2"/>
      <w:lvlText w:val="%1.%2"/>
      <w:lvlJc w:val="right"/>
      <w:pPr>
        <w:ind w:left="284" w:hanging="284"/>
      </w:pPr>
      <w:rPr>
        <w:rFonts w:hint="default"/>
      </w:rPr>
    </w:lvl>
    <w:lvl w:ilvl="2">
      <w:start w:val="1"/>
      <w:numFmt w:val="decimal"/>
      <w:pStyle w:val="Kop3"/>
      <w:lvlText w:val="%1.%2.%3"/>
      <w:lvlJc w:val="right"/>
      <w:pPr>
        <w:ind w:left="284" w:hanging="284"/>
      </w:pPr>
      <w:rPr>
        <w:rFonts w:hint="default"/>
      </w:rPr>
    </w:lvl>
    <w:lvl w:ilvl="3">
      <w:start w:val="1"/>
      <w:numFmt w:val="decimal"/>
      <w:lvlText w:val="%1.%2.%3.%4"/>
      <w:lvlJc w:val="right"/>
      <w:pPr>
        <w:ind w:left="284" w:hanging="284"/>
      </w:pPr>
      <w:rPr>
        <w:rFonts w:hint="default"/>
      </w:rPr>
    </w:lvl>
    <w:lvl w:ilvl="4">
      <w:start w:val="1"/>
      <w:numFmt w:val="decimal"/>
      <w:pStyle w:val="Kop5"/>
      <w:lvlText w:val="%1.%2.%3.%4.%5"/>
      <w:lvlJc w:val="right"/>
      <w:pPr>
        <w:ind w:left="284" w:hanging="284"/>
      </w:pPr>
      <w:rPr>
        <w:rFonts w:hint="default"/>
      </w:rPr>
    </w:lvl>
    <w:lvl w:ilvl="5">
      <w:start w:val="1"/>
      <w:numFmt w:val="decimal"/>
      <w:pStyle w:val="Kop6"/>
      <w:lvlText w:val="%1.%2.%3.%4.%5.%6"/>
      <w:lvlJc w:val="right"/>
      <w:pPr>
        <w:ind w:left="284" w:hanging="284"/>
      </w:pPr>
      <w:rPr>
        <w:rFonts w:hint="default"/>
      </w:rPr>
    </w:lvl>
    <w:lvl w:ilvl="6">
      <w:start w:val="1"/>
      <w:numFmt w:val="decimal"/>
      <w:pStyle w:val="Kop7"/>
      <w:lvlText w:val="%1.%2.%3.%4.%5.%6.%7"/>
      <w:lvlJc w:val="right"/>
      <w:pPr>
        <w:ind w:left="284" w:hanging="284"/>
      </w:pPr>
      <w:rPr>
        <w:rFonts w:hint="default"/>
      </w:rPr>
    </w:lvl>
    <w:lvl w:ilvl="7">
      <w:start w:val="1"/>
      <w:numFmt w:val="decimal"/>
      <w:pStyle w:val="Kop8"/>
      <w:lvlText w:val="%1.%2.%3.%4.%5.%6.%7.%8"/>
      <w:lvlJc w:val="right"/>
      <w:pPr>
        <w:ind w:left="284" w:hanging="284"/>
      </w:pPr>
      <w:rPr>
        <w:rFonts w:hint="default"/>
      </w:rPr>
    </w:lvl>
    <w:lvl w:ilvl="8">
      <w:start w:val="1"/>
      <w:numFmt w:val="decimal"/>
      <w:pStyle w:val="Kop9"/>
      <w:lvlText w:val="%1.%2.%3.%4.%5.%6.%7.%8.%9"/>
      <w:lvlJc w:val="right"/>
      <w:pPr>
        <w:ind w:left="284" w:hanging="284"/>
      </w:pPr>
      <w:rPr>
        <w:rFonts w:hint="default"/>
      </w:rPr>
    </w:lvl>
  </w:abstractNum>
  <w:abstractNum w:abstractNumId="4" w15:restartNumberingAfterBreak="0">
    <w:nsid w:val="27760C9F"/>
    <w:multiLevelType w:val="hybridMultilevel"/>
    <w:tmpl w:val="ABC08FE0"/>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3C394E"/>
    <w:multiLevelType w:val="hybridMultilevel"/>
    <w:tmpl w:val="24B0FDB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7" w15:restartNumberingAfterBreak="0">
    <w:nsid w:val="30683F3D"/>
    <w:multiLevelType w:val="hybridMultilevel"/>
    <w:tmpl w:val="1BDE730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CE6911"/>
    <w:multiLevelType w:val="hybridMultilevel"/>
    <w:tmpl w:val="10747B5E"/>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3E69C4"/>
    <w:multiLevelType w:val="hybridMultilevel"/>
    <w:tmpl w:val="BFB05D5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CBD69AE"/>
    <w:multiLevelType w:val="hybridMultilevel"/>
    <w:tmpl w:val="007E33FC"/>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553A56"/>
    <w:multiLevelType w:val="hybridMultilevel"/>
    <w:tmpl w:val="DB92F152"/>
    <w:lvl w:ilvl="0" w:tplc="9A6A819C">
      <w:start w:val="1"/>
      <w:numFmt w:val="bullet"/>
      <w:pStyle w:val="Lijstalinea"/>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D5C7AB2"/>
    <w:multiLevelType w:val="hybridMultilevel"/>
    <w:tmpl w:val="4CBE69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5"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9AF2EE6"/>
    <w:multiLevelType w:val="hybridMultilevel"/>
    <w:tmpl w:val="C4184D28"/>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164E37"/>
    <w:multiLevelType w:val="hybridMultilevel"/>
    <w:tmpl w:val="97F4D906"/>
    <w:lvl w:ilvl="0" w:tplc="50B6AE9A">
      <w:start w:val="1"/>
      <w:numFmt w:val="bullet"/>
      <w:lvlText w:val=""/>
      <w:lvlJc w:val="left"/>
      <w:pPr>
        <w:ind w:left="1080" w:hanging="360"/>
      </w:pPr>
      <w:rPr>
        <w:rFonts w:ascii="Symbol" w:hAnsi="Symbol"/>
      </w:rPr>
    </w:lvl>
    <w:lvl w:ilvl="1" w:tplc="D11E0FFC">
      <w:start w:val="1"/>
      <w:numFmt w:val="bullet"/>
      <w:lvlText w:val=""/>
      <w:lvlJc w:val="left"/>
      <w:pPr>
        <w:ind w:left="1080" w:hanging="360"/>
      </w:pPr>
      <w:rPr>
        <w:rFonts w:ascii="Symbol" w:hAnsi="Symbol"/>
      </w:rPr>
    </w:lvl>
    <w:lvl w:ilvl="2" w:tplc="AEA4517A">
      <w:start w:val="1"/>
      <w:numFmt w:val="bullet"/>
      <w:lvlText w:val=""/>
      <w:lvlJc w:val="left"/>
      <w:pPr>
        <w:ind w:left="1080" w:hanging="360"/>
      </w:pPr>
      <w:rPr>
        <w:rFonts w:ascii="Symbol" w:hAnsi="Symbol"/>
      </w:rPr>
    </w:lvl>
    <w:lvl w:ilvl="3" w:tplc="0B484A10">
      <w:start w:val="1"/>
      <w:numFmt w:val="bullet"/>
      <w:lvlText w:val=""/>
      <w:lvlJc w:val="left"/>
      <w:pPr>
        <w:ind w:left="1080" w:hanging="360"/>
      </w:pPr>
      <w:rPr>
        <w:rFonts w:ascii="Symbol" w:hAnsi="Symbol"/>
      </w:rPr>
    </w:lvl>
    <w:lvl w:ilvl="4" w:tplc="D9AC2950">
      <w:start w:val="1"/>
      <w:numFmt w:val="bullet"/>
      <w:lvlText w:val=""/>
      <w:lvlJc w:val="left"/>
      <w:pPr>
        <w:ind w:left="1080" w:hanging="360"/>
      </w:pPr>
      <w:rPr>
        <w:rFonts w:ascii="Symbol" w:hAnsi="Symbol"/>
      </w:rPr>
    </w:lvl>
    <w:lvl w:ilvl="5" w:tplc="3AA4F94C">
      <w:start w:val="1"/>
      <w:numFmt w:val="bullet"/>
      <w:lvlText w:val=""/>
      <w:lvlJc w:val="left"/>
      <w:pPr>
        <w:ind w:left="1080" w:hanging="360"/>
      </w:pPr>
      <w:rPr>
        <w:rFonts w:ascii="Symbol" w:hAnsi="Symbol"/>
      </w:rPr>
    </w:lvl>
    <w:lvl w:ilvl="6" w:tplc="7884D7FC">
      <w:start w:val="1"/>
      <w:numFmt w:val="bullet"/>
      <w:lvlText w:val=""/>
      <w:lvlJc w:val="left"/>
      <w:pPr>
        <w:ind w:left="1080" w:hanging="360"/>
      </w:pPr>
      <w:rPr>
        <w:rFonts w:ascii="Symbol" w:hAnsi="Symbol"/>
      </w:rPr>
    </w:lvl>
    <w:lvl w:ilvl="7" w:tplc="5F7A3B58">
      <w:start w:val="1"/>
      <w:numFmt w:val="bullet"/>
      <w:lvlText w:val=""/>
      <w:lvlJc w:val="left"/>
      <w:pPr>
        <w:ind w:left="1080" w:hanging="360"/>
      </w:pPr>
      <w:rPr>
        <w:rFonts w:ascii="Symbol" w:hAnsi="Symbol"/>
      </w:rPr>
    </w:lvl>
    <w:lvl w:ilvl="8" w:tplc="1674C53E">
      <w:start w:val="1"/>
      <w:numFmt w:val="bullet"/>
      <w:lvlText w:val=""/>
      <w:lvlJc w:val="left"/>
      <w:pPr>
        <w:ind w:left="1080" w:hanging="360"/>
      </w:pPr>
      <w:rPr>
        <w:rFonts w:ascii="Symbol" w:hAnsi="Symbol"/>
      </w:rPr>
    </w:lvl>
  </w:abstractNum>
  <w:abstractNum w:abstractNumId="18"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19"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77E74DB"/>
    <w:multiLevelType w:val="hybridMultilevel"/>
    <w:tmpl w:val="7A8A9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9B01D62"/>
    <w:multiLevelType w:val="hybridMultilevel"/>
    <w:tmpl w:val="C1C6537A"/>
    <w:lvl w:ilvl="0" w:tplc="24647BF0">
      <w:start w:val="1"/>
      <w:numFmt w:val="bullet"/>
      <w:lvlText w:val=""/>
      <w:lvlPicBulletId w:val="0"/>
      <w:lvlJc w:val="left"/>
      <w:pPr>
        <w:ind w:left="1080" w:hanging="360"/>
      </w:pPr>
      <w:rPr>
        <w:rFonts w:ascii="Symbol" w:hAnsi="Symbol"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80112342">
    <w:abstractNumId w:val="3"/>
  </w:num>
  <w:num w:numId="2" w16cid:durableId="801507270">
    <w:abstractNumId w:val="12"/>
  </w:num>
  <w:num w:numId="3" w16cid:durableId="105926897">
    <w:abstractNumId w:val="18"/>
  </w:num>
  <w:num w:numId="4" w16cid:durableId="1215507956">
    <w:abstractNumId w:val="6"/>
  </w:num>
  <w:num w:numId="5" w16cid:durableId="288321338">
    <w:abstractNumId w:val="22"/>
  </w:num>
  <w:num w:numId="6" w16cid:durableId="2109350304">
    <w:abstractNumId w:val="19"/>
  </w:num>
  <w:num w:numId="7" w16cid:durableId="1257209082">
    <w:abstractNumId w:val="14"/>
  </w:num>
  <w:num w:numId="8" w16cid:durableId="1174035542">
    <w:abstractNumId w:val="11"/>
  </w:num>
  <w:num w:numId="9" w16cid:durableId="1191841254">
    <w:abstractNumId w:val="15"/>
  </w:num>
  <w:num w:numId="10" w16cid:durableId="134031024">
    <w:abstractNumId w:val="0"/>
  </w:num>
  <w:num w:numId="11" w16cid:durableId="1897277513">
    <w:abstractNumId w:val="1"/>
  </w:num>
  <w:num w:numId="12" w16cid:durableId="972828533">
    <w:abstractNumId w:val="16"/>
  </w:num>
  <w:num w:numId="13" w16cid:durableId="623998358">
    <w:abstractNumId w:val="10"/>
  </w:num>
  <w:num w:numId="14" w16cid:durableId="2090733946">
    <w:abstractNumId w:val="13"/>
  </w:num>
  <w:num w:numId="15" w16cid:durableId="746926317">
    <w:abstractNumId w:val="7"/>
  </w:num>
  <w:num w:numId="16" w16cid:durableId="1233584315">
    <w:abstractNumId w:val="8"/>
  </w:num>
  <w:num w:numId="17" w16cid:durableId="1548839023">
    <w:abstractNumId w:val="9"/>
  </w:num>
  <w:num w:numId="18" w16cid:durableId="676347006">
    <w:abstractNumId w:val="21"/>
  </w:num>
  <w:num w:numId="19" w16cid:durableId="392779168">
    <w:abstractNumId w:val="4"/>
  </w:num>
  <w:num w:numId="20" w16cid:durableId="1104157240">
    <w:abstractNumId w:val="5"/>
  </w:num>
  <w:num w:numId="21" w16cid:durableId="45223746">
    <w:abstractNumId w:val="20"/>
  </w:num>
  <w:num w:numId="22" w16cid:durableId="8413134">
    <w:abstractNumId w:val="2"/>
  </w:num>
  <w:num w:numId="23" w16cid:durableId="1001002622">
    <w:abstractNumId w:val="17"/>
  </w:num>
  <w:num w:numId="24" w16cid:durableId="210844983">
    <w:abstractNumId w:val="2"/>
    <w:lvlOverride w:ilvl="0"/>
    <w:lvlOverride w:ilvl="1"/>
    <w:lvlOverride w:ilvl="2"/>
    <w:lvlOverride w:ilvl="3"/>
    <w:lvlOverride w:ilvl="4"/>
    <w:lvlOverride w:ilvl="5"/>
    <w:lvlOverride w:ilvl="6"/>
    <w:lvlOverride w:ilvl="7"/>
    <w:lvlOverride w:ilv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3DD"/>
    <w:rsid w:val="00005DF6"/>
    <w:rsid w:val="00007A9B"/>
    <w:rsid w:val="0002552F"/>
    <w:rsid w:val="00043313"/>
    <w:rsid w:val="00045A66"/>
    <w:rsid w:val="00051893"/>
    <w:rsid w:val="00053861"/>
    <w:rsid w:val="00053BC9"/>
    <w:rsid w:val="000613C1"/>
    <w:rsid w:val="0006298E"/>
    <w:rsid w:val="000651E4"/>
    <w:rsid w:val="0006743C"/>
    <w:rsid w:val="000729E1"/>
    <w:rsid w:val="00074967"/>
    <w:rsid w:val="00081B31"/>
    <w:rsid w:val="000903EE"/>
    <w:rsid w:val="00091C18"/>
    <w:rsid w:val="000973B9"/>
    <w:rsid w:val="000A0847"/>
    <w:rsid w:val="000B5A98"/>
    <w:rsid w:val="000C23BF"/>
    <w:rsid w:val="000E4C94"/>
    <w:rsid w:val="000E5A26"/>
    <w:rsid w:val="000F5822"/>
    <w:rsid w:val="0010368F"/>
    <w:rsid w:val="00110C75"/>
    <w:rsid w:val="00115D0A"/>
    <w:rsid w:val="00116CFB"/>
    <w:rsid w:val="00117B22"/>
    <w:rsid w:val="00117F97"/>
    <w:rsid w:val="00120374"/>
    <w:rsid w:val="0012258B"/>
    <w:rsid w:val="00124585"/>
    <w:rsid w:val="00132101"/>
    <w:rsid w:val="00137EFA"/>
    <w:rsid w:val="00146D4B"/>
    <w:rsid w:val="00150EEC"/>
    <w:rsid w:val="00153171"/>
    <w:rsid w:val="00154322"/>
    <w:rsid w:val="0015627E"/>
    <w:rsid w:val="001636C0"/>
    <w:rsid w:val="00167545"/>
    <w:rsid w:val="00170010"/>
    <w:rsid w:val="00183AEC"/>
    <w:rsid w:val="00184FBA"/>
    <w:rsid w:val="00185C01"/>
    <w:rsid w:val="00192F5C"/>
    <w:rsid w:val="001953DD"/>
    <w:rsid w:val="00195A00"/>
    <w:rsid w:val="001A0198"/>
    <w:rsid w:val="001A070C"/>
    <w:rsid w:val="001A22AE"/>
    <w:rsid w:val="001A7B40"/>
    <w:rsid w:val="001B3F53"/>
    <w:rsid w:val="001B41DA"/>
    <w:rsid w:val="001B732D"/>
    <w:rsid w:val="001C6E66"/>
    <w:rsid w:val="001D30CC"/>
    <w:rsid w:val="001D59E9"/>
    <w:rsid w:val="001E21A2"/>
    <w:rsid w:val="001F36F7"/>
    <w:rsid w:val="002042F8"/>
    <w:rsid w:val="002111EE"/>
    <w:rsid w:val="00212337"/>
    <w:rsid w:val="002131BD"/>
    <w:rsid w:val="002147B6"/>
    <w:rsid w:val="00221EFB"/>
    <w:rsid w:val="00227633"/>
    <w:rsid w:val="00231C5A"/>
    <w:rsid w:val="0023669D"/>
    <w:rsid w:val="00240CA3"/>
    <w:rsid w:val="0024242D"/>
    <w:rsid w:val="002463ED"/>
    <w:rsid w:val="00247B22"/>
    <w:rsid w:val="002567AF"/>
    <w:rsid w:val="00257281"/>
    <w:rsid w:val="00262EC5"/>
    <w:rsid w:val="00264D3D"/>
    <w:rsid w:val="00266AF1"/>
    <w:rsid w:val="0027062F"/>
    <w:rsid w:val="00280890"/>
    <w:rsid w:val="00283633"/>
    <w:rsid w:val="00292A05"/>
    <w:rsid w:val="00293A3E"/>
    <w:rsid w:val="002B33CE"/>
    <w:rsid w:val="002B7459"/>
    <w:rsid w:val="002D0329"/>
    <w:rsid w:val="002E2FA1"/>
    <w:rsid w:val="002E47F2"/>
    <w:rsid w:val="00301C76"/>
    <w:rsid w:val="003022B8"/>
    <w:rsid w:val="003024A0"/>
    <w:rsid w:val="00304556"/>
    <w:rsid w:val="00306FC4"/>
    <w:rsid w:val="00312676"/>
    <w:rsid w:val="003147A0"/>
    <w:rsid w:val="00317799"/>
    <w:rsid w:val="0033034E"/>
    <w:rsid w:val="0033439A"/>
    <w:rsid w:val="00335AE5"/>
    <w:rsid w:val="003429BA"/>
    <w:rsid w:val="00345BDF"/>
    <w:rsid w:val="003568D5"/>
    <w:rsid w:val="00361C7B"/>
    <w:rsid w:val="00361DDA"/>
    <w:rsid w:val="00377A54"/>
    <w:rsid w:val="00380A86"/>
    <w:rsid w:val="0038285D"/>
    <w:rsid w:val="00382B7D"/>
    <w:rsid w:val="00386DCF"/>
    <w:rsid w:val="00391CB9"/>
    <w:rsid w:val="003936EB"/>
    <w:rsid w:val="003A0D45"/>
    <w:rsid w:val="003A4027"/>
    <w:rsid w:val="003A44C8"/>
    <w:rsid w:val="003A6594"/>
    <w:rsid w:val="003B1F99"/>
    <w:rsid w:val="003B5658"/>
    <w:rsid w:val="003B7B67"/>
    <w:rsid w:val="003E1A34"/>
    <w:rsid w:val="003E7938"/>
    <w:rsid w:val="003F7824"/>
    <w:rsid w:val="00400F5C"/>
    <w:rsid w:val="0040681B"/>
    <w:rsid w:val="004119D4"/>
    <w:rsid w:val="00441735"/>
    <w:rsid w:val="004522F4"/>
    <w:rsid w:val="004558EC"/>
    <w:rsid w:val="0046009C"/>
    <w:rsid w:val="0046272C"/>
    <w:rsid w:val="004631F1"/>
    <w:rsid w:val="00473B9B"/>
    <w:rsid w:val="00476795"/>
    <w:rsid w:val="00484657"/>
    <w:rsid w:val="004A23CC"/>
    <w:rsid w:val="004A3B3D"/>
    <w:rsid w:val="004A5482"/>
    <w:rsid w:val="004B09C4"/>
    <w:rsid w:val="004B1D75"/>
    <w:rsid w:val="004B2A72"/>
    <w:rsid w:val="004B318E"/>
    <w:rsid w:val="004B495B"/>
    <w:rsid w:val="004B6F34"/>
    <w:rsid w:val="004C715A"/>
    <w:rsid w:val="004C77E1"/>
    <w:rsid w:val="004D5925"/>
    <w:rsid w:val="004E3E2D"/>
    <w:rsid w:val="004E602A"/>
    <w:rsid w:val="0050240B"/>
    <w:rsid w:val="00512363"/>
    <w:rsid w:val="0051423F"/>
    <w:rsid w:val="00526DB8"/>
    <w:rsid w:val="00551DF0"/>
    <w:rsid w:val="00552E2E"/>
    <w:rsid w:val="0056402C"/>
    <w:rsid w:val="00582707"/>
    <w:rsid w:val="00585F69"/>
    <w:rsid w:val="005875DA"/>
    <w:rsid w:val="00591F20"/>
    <w:rsid w:val="0059706C"/>
    <w:rsid w:val="005A0B69"/>
    <w:rsid w:val="005A1519"/>
    <w:rsid w:val="005A70EC"/>
    <w:rsid w:val="005B0C11"/>
    <w:rsid w:val="005C3AA0"/>
    <w:rsid w:val="005D5BFE"/>
    <w:rsid w:val="005F6BA8"/>
    <w:rsid w:val="005F7788"/>
    <w:rsid w:val="006079FE"/>
    <w:rsid w:val="00611663"/>
    <w:rsid w:val="00614D6C"/>
    <w:rsid w:val="00623CC3"/>
    <w:rsid w:val="00625C0B"/>
    <w:rsid w:val="006337D7"/>
    <w:rsid w:val="0063682D"/>
    <w:rsid w:val="00642937"/>
    <w:rsid w:val="00647CA2"/>
    <w:rsid w:val="00655F60"/>
    <w:rsid w:val="00692CF3"/>
    <w:rsid w:val="006B165C"/>
    <w:rsid w:val="006B3C6C"/>
    <w:rsid w:val="006E79C5"/>
    <w:rsid w:val="006F277B"/>
    <w:rsid w:val="007040CA"/>
    <w:rsid w:val="00713A05"/>
    <w:rsid w:val="00747153"/>
    <w:rsid w:val="007570FB"/>
    <w:rsid w:val="00762CF7"/>
    <w:rsid w:val="0077335F"/>
    <w:rsid w:val="0078250F"/>
    <w:rsid w:val="007847FD"/>
    <w:rsid w:val="007916B8"/>
    <w:rsid w:val="007952F1"/>
    <w:rsid w:val="007A5473"/>
    <w:rsid w:val="007A56E9"/>
    <w:rsid w:val="007D03F4"/>
    <w:rsid w:val="007D5D5A"/>
    <w:rsid w:val="007F5C47"/>
    <w:rsid w:val="007F69F0"/>
    <w:rsid w:val="007F6BC5"/>
    <w:rsid w:val="007F6BC6"/>
    <w:rsid w:val="00806BD0"/>
    <w:rsid w:val="00811CBC"/>
    <w:rsid w:val="00831A93"/>
    <w:rsid w:val="00831AAB"/>
    <w:rsid w:val="0083394F"/>
    <w:rsid w:val="00837DF6"/>
    <w:rsid w:val="0084081B"/>
    <w:rsid w:val="00847B53"/>
    <w:rsid w:val="0085206A"/>
    <w:rsid w:val="00856C4A"/>
    <w:rsid w:val="00856EF5"/>
    <w:rsid w:val="00860797"/>
    <w:rsid w:val="0086276B"/>
    <w:rsid w:val="008702E2"/>
    <w:rsid w:val="00877558"/>
    <w:rsid w:val="008870AC"/>
    <w:rsid w:val="008A11F9"/>
    <w:rsid w:val="008A353C"/>
    <w:rsid w:val="008A6CA3"/>
    <w:rsid w:val="008B3520"/>
    <w:rsid w:val="008B3962"/>
    <w:rsid w:val="008C0D37"/>
    <w:rsid w:val="008C766A"/>
    <w:rsid w:val="008D3852"/>
    <w:rsid w:val="008D791A"/>
    <w:rsid w:val="008E4F4D"/>
    <w:rsid w:val="008F5D62"/>
    <w:rsid w:val="00904655"/>
    <w:rsid w:val="00905520"/>
    <w:rsid w:val="00913828"/>
    <w:rsid w:val="00921A2E"/>
    <w:rsid w:val="009225CF"/>
    <w:rsid w:val="00924C57"/>
    <w:rsid w:val="00933D62"/>
    <w:rsid w:val="009421BA"/>
    <w:rsid w:val="009436B5"/>
    <w:rsid w:val="00962FF4"/>
    <w:rsid w:val="00975EFB"/>
    <w:rsid w:val="009A01C4"/>
    <w:rsid w:val="009A2F7A"/>
    <w:rsid w:val="009A5B0A"/>
    <w:rsid w:val="009B2183"/>
    <w:rsid w:val="009C044B"/>
    <w:rsid w:val="009C1E79"/>
    <w:rsid w:val="009C1EA2"/>
    <w:rsid w:val="009C445B"/>
    <w:rsid w:val="009C7C15"/>
    <w:rsid w:val="009D2ED7"/>
    <w:rsid w:val="009E73C4"/>
    <w:rsid w:val="00A05736"/>
    <w:rsid w:val="00A06C81"/>
    <w:rsid w:val="00A32B84"/>
    <w:rsid w:val="00A34D04"/>
    <w:rsid w:val="00A557DC"/>
    <w:rsid w:val="00A56C24"/>
    <w:rsid w:val="00A62693"/>
    <w:rsid w:val="00A6709C"/>
    <w:rsid w:val="00A75473"/>
    <w:rsid w:val="00A75729"/>
    <w:rsid w:val="00A849BB"/>
    <w:rsid w:val="00AA2951"/>
    <w:rsid w:val="00AA3220"/>
    <w:rsid w:val="00AA5BEB"/>
    <w:rsid w:val="00AA63FC"/>
    <w:rsid w:val="00AC30A2"/>
    <w:rsid w:val="00AC4FD5"/>
    <w:rsid w:val="00AD0B30"/>
    <w:rsid w:val="00AE0D92"/>
    <w:rsid w:val="00AE4819"/>
    <w:rsid w:val="00B068C9"/>
    <w:rsid w:val="00B10F88"/>
    <w:rsid w:val="00B27E14"/>
    <w:rsid w:val="00B332C6"/>
    <w:rsid w:val="00B50414"/>
    <w:rsid w:val="00B5505D"/>
    <w:rsid w:val="00B563F4"/>
    <w:rsid w:val="00B56C1E"/>
    <w:rsid w:val="00B609C2"/>
    <w:rsid w:val="00B6565B"/>
    <w:rsid w:val="00B75AEC"/>
    <w:rsid w:val="00B77292"/>
    <w:rsid w:val="00B81944"/>
    <w:rsid w:val="00B83963"/>
    <w:rsid w:val="00B8631B"/>
    <w:rsid w:val="00B8797F"/>
    <w:rsid w:val="00BA0563"/>
    <w:rsid w:val="00BB02FD"/>
    <w:rsid w:val="00BB03E5"/>
    <w:rsid w:val="00BC3EDC"/>
    <w:rsid w:val="00BD3EE2"/>
    <w:rsid w:val="00BE0CF1"/>
    <w:rsid w:val="00C021DF"/>
    <w:rsid w:val="00C101FF"/>
    <w:rsid w:val="00C102E1"/>
    <w:rsid w:val="00C13435"/>
    <w:rsid w:val="00C140BB"/>
    <w:rsid w:val="00C17364"/>
    <w:rsid w:val="00C27AAA"/>
    <w:rsid w:val="00C40E9E"/>
    <w:rsid w:val="00C417AF"/>
    <w:rsid w:val="00C46CDA"/>
    <w:rsid w:val="00C8123B"/>
    <w:rsid w:val="00C82ADB"/>
    <w:rsid w:val="00C90DFA"/>
    <w:rsid w:val="00C92CEA"/>
    <w:rsid w:val="00CB7B0B"/>
    <w:rsid w:val="00CC0F6E"/>
    <w:rsid w:val="00CC2EDF"/>
    <w:rsid w:val="00CC6FB5"/>
    <w:rsid w:val="00CE2B6F"/>
    <w:rsid w:val="00CE5AAE"/>
    <w:rsid w:val="00D07D6D"/>
    <w:rsid w:val="00D1624A"/>
    <w:rsid w:val="00D17DB3"/>
    <w:rsid w:val="00D24FBB"/>
    <w:rsid w:val="00D3057B"/>
    <w:rsid w:val="00D32211"/>
    <w:rsid w:val="00D34A8C"/>
    <w:rsid w:val="00D43573"/>
    <w:rsid w:val="00D44837"/>
    <w:rsid w:val="00D50E82"/>
    <w:rsid w:val="00D52811"/>
    <w:rsid w:val="00D63554"/>
    <w:rsid w:val="00D70019"/>
    <w:rsid w:val="00D704EC"/>
    <w:rsid w:val="00D74439"/>
    <w:rsid w:val="00D87718"/>
    <w:rsid w:val="00D87A23"/>
    <w:rsid w:val="00D930F4"/>
    <w:rsid w:val="00D94920"/>
    <w:rsid w:val="00D962AC"/>
    <w:rsid w:val="00DA6642"/>
    <w:rsid w:val="00DB4A9D"/>
    <w:rsid w:val="00DC400E"/>
    <w:rsid w:val="00DD08C8"/>
    <w:rsid w:val="00DE042D"/>
    <w:rsid w:val="00DE2EF3"/>
    <w:rsid w:val="00DE3163"/>
    <w:rsid w:val="00DE4557"/>
    <w:rsid w:val="00DE79C3"/>
    <w:rsid w:val="00E010FD"/>
    <w:rsid w:val="00E063F5"/>
    <w:rsid w:val="00E06881"/>
    <w:rsid w:val="00E06DC2"/>
    <w:rsid w:val="00E15AD0"/>
    <w:rsid w:val="00E161F4"/>
    <w:rsid w:val="00E17C2C"/>
    <w:rsid w:val="00E223E8"/>
    <w:rsid w:val="00E314C1"/>
    <w:rsid w:val="00E40026"/>
    <w:rsid w:val="00E40CE8"/>
    <w:rsid w:val="00E42998"/>
    <w:rsid w:val="00E52286"/>
    <w:rsid w:val="00E54A3D"/>
    <w:rsid w:val="00E634F1"/>
    <w:rsid w:val="00E764D7"/>
    <w:rsid w:val="00E81D71"/>
    <w:rsid w:val="00E85A80"/>
    <w:rsid w:val="00E916D4"/>
    <w:rsid w:val="00E9420D"/>
    <w:rsid w:val="00E97B3D"/>
    <w:rsid w:val="00EA4C23"/>
    <w:rsid w:val="00EA7DC7"/>
    <w:rsid w:val="00EB1B49"/>
    <w:rsid w:val="00EB40F0"/>
    <w:rsid w:val="00EC0872"/>
    <w:rsid w:val="00EC7A46"/>
    <w:rsid w:val="00EE7495"/>
    <w:rsid w:val="00EF39FA"/>
    <w:rsid w:val="00F01F9A"/>
    <w:rsid w:val="00F028DA"/>
    <w:rsid w:val="00F16A9A"/>
    <w:rsid w:val="00F26289"/>
    <w:rsid w:val="00F315F5"/>
    <w:rsid w:val="00F36E22"/>
    <w:rsid w:val="00F40C29"/>
    <w:rsid w:val="00F42D00"/>
    <w:rsid w:val="00F43396"/>
    <w:rsid w:val="00F43C52"/>
    <w:rsid w:val="00F46DC8"/>
    <w:rsid w:val="00F50E7E"/>
    <w:rsid w:val="00F571B7"/>
    <w:rsid w:val="00F71266"/>
    <w:rsid w:val="00F74DAE"/>
    <w:rsid w:val="00FA09E8"/>
    <w:rsid w:val="00FA0B21"/>
    <w:rsid w:val="00FA2C78"/>
    <w:rsid w:val="00FB4067"/>
    <w:rsid w:val="00FB61EF"/>
    <w:rsid w:val="00FB76CD"/>
    <w:rsid w:val="00FC2479"/>
    <w:rsid w:val="00FD7F0C"/>
    <w:rsid w:val="00FE01A7"/>
    <w:rsid w:val="00FE1449"/>
    <w:rsid w:val="00FE38E1"/>
    <w:rsid w:val="00FE56EE"/>
    <w:rsid w:val="00FE611B"/>
    <w:rsid w:val="1C77BD49"/>
    <w:rsid w:val="7C8C25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5B9F1C1"/>
  <w15:chartTrackingRefBased/>
  <w15:docId w15:val="{CE50DCF9-72D5-4704-8141-4AC79DED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C78"/>
    <w:pPr>
      <w:spacing w:before="120" w:after="0" w:line="288" w:lineRule="auto"/>
    </w:pPr>
    <w:rPr>
      <w:sz w:val="18"/>
    </w:rPr>
  </w:style>
  <w:style w:type="paragraph" w:styleId="Kop1">
    <w:name w:val="heading 1"/>
    <w:basedOn w:val="Standaard"/>
    <w:next w:val="Standaard"/>
    <w:link w:val="Kop1Char"/>
    <w:uiPriority w:val="9"/>
    <w:qFormat/>
    <w:rsid w:val="00231C5A"/>
    <w:pPr>
      <w:keepNext/>
      <w:keepLines/>
      <w:pageBreakBefore/>
      <w:numPr>
        <w:numId w:val="1"/>
      </w:numPr>
      <w:spacing w:before="240"/>
      <w:ind w:left="0"/>
      <w:outlineLvl w:val="0"/>
    </w:pPr>
    <w:rPr>
      <w:rFonts w:asciiTheme="majorHAnsi" w:eastAsiaTheme="majorEastAsia" w:hAnsiTheme="majorHAnsi" w:cstheme="majorBidi"/>
      <w:color w:val="842E93"/>
      <w:sz w:val="28"/>
      <w:szCs w:val="32"/>
    </w:rPr>
  </w:style>
  <w:style w:type="paragraph" w:styleId="Kop2">
    <w:name w:val="heading 2"/>
    <w:basedOn w:val="Standaard"/>
    <w:next w:val="Standaard"/>
    <w:link w:val="Kop2Char"/>
    <w:uiPriority w:val="9"/>
    <w:unhideWhenUsed/>
    <w:qFormat/>
    <w:rsid w:val="00231C5A"/>
    <w:pPr>
      <w:keepNext/>
      <w:keepLines/>
      <w:numPr>
        <w:ilvl w:val="1"/>
        <w:numId w:val="1"/>
      </w:numPr>
      <w:spacing w:before="240"/>
      <w:ind w:left="0"/>
      <w:outlineLvl w:val="1"/>
    </w:pPr>
    <w:rPr>
      <w:rFonts w:asciiTheme="majorHAnsi" w:eastAsiaTheme="majorEastAsia" w:hAnsiTheme="majorHAnsi" w:cstheme="majorBidi"/>
      <w:color w:val="842E93"/>
      <w:sz w:val="24"/>
      <w:szCs w:val="26"/>
    </w:rPr>
  </w:style>
  <w:style w:type="paragraph" w:styleId="Kop3">
    <w:name w:val="heading 3"/>
    <w:aliases w:val="Nummering"/>
    <w:basedOn w:val="Standaard"/>
    <w:next w:val="Standaard"/>
    <w:link w:val="Kop3Char"/>
    <w:uiPriority w:val="9"/>
    <w:unhideWhenUsed/>
    <w:qFormat/>
    <w:rsid w:val="001C6E66"/>
    <w:pPr>
      <w:keepNext/>
      <w:keepLines/>
      <w:numPr>
        <w:ilvl w:val="2"/>
        <w:numId w:val="1"/>
      </w:numPr>
      <w:ind w:left="0"/>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B75AEC"/>
    <w:pPr>
      <w:keepNext/>
      <w:keepLines/>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1C5A"/>
    <w:rPr>
      <w:rFonts w:asciiTheme="majorHAnsi" w:eastAsiaTheme="majorEastAsia" w:hAnsiTheme="majorHAnsi" w:cstheme="majorBidi"/>
      <w:color w:val="842E93"/>
      <w:sz w:val="28"/>
      <w:szCs w:val="32"/>
    </w:rPr>
  </w:style>
  <w:style w:type="character" w:customStyle="1" w:styleId="Kop2Char">
    <w:name w:val="Kop 2 Char"/>
    <w:basedOn w:val="Standaardalinea-lettertype"/>
    <w:link w:val="Kop2"/>
    <w:uiPriority w:val="9"/>
    <w:rsid w:val="00231C5A"/>
    <w:rPr>
      <w:rFonts w:asciiTheme="majorHAnsi" w:eastAsiaTheme="majorEastAsia" w:hAnsiTheme="majorHAnsi" w:cstheme="majorBidi"/>
      <w:color w:val="842E93"/>
      <w:sz w:val="24"/>
      <w:szCs w:val="26"/>
    </w:rPr>
  </w:style>
  <w:style w:type="character" w:customStyle="1" w:styleId="Kop3Char">
    <w:name w:val="Kop 3 Char"/>
    <w:aliases w:val="Nummering Char"/>
    <w:basedOn w:val="Standaardalinea-lettertype"/>
    <w:link w:val="Kop3"/>
    <w:uiPriority w:val="9"/>
    <w:rsid w:val="001C6E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1C6E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46272C"/>
    <w:pPr>
      <w:tabs>
        <w:tab w:val="center" w:pos="4536"/>
        <w:tab w:val="right" w:pos="9072"/>
      </w:tabs>
      <w:spacing w:line="240" w:lineRule="auto"/>
    </w:pPr>
    <w:rPr>
      <w:sz w:val="14"/>
    </w:rPr>
  </w:style>
  <w:style w:type="character" w:customStyle="1" w:styleId="KoptekstChar">
    <w:name w:val="Koptekst Char"/>
    <w:basedOn w:val="Standaardalinea-lettertype"/>
    <w:link w:val="Koptekst"/>
    <w:uiPriority w:val="99"/>
    <w:rsid w:val="0046272C"/>
    <w:rPr>
      <w:sz w:val="14"/>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aliases w:val="Opsomming"/>
    <w:basedOn w:val="Standaard"/>
    <w:link w:val="LijstalineaChar"/>
    <w:uiPriority w:val="34"/>
    <w:qFormat/>
    <w:rsid w:val="00655F60"/>
    <w:pPr>
      <w:numPr>
        <w:numId w:val="8"/>
      </w:numPr>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195A00"/>
    <w:rPr>
      <w:rFonts w:asciiTheme="minorHAnsi" w:hAnsiTheme="minorHAnsi"/>
      <w:sz w:val="18"/>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customStyle="1" w:styleId="msonormal0">
    <w:name w:val="msonormal"/>
    <w:basedOn w:val="Standaard"/>
    <w:rsid w:val="000729E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character" w:customStyle="1" w:styleId="LijstalineaChar">
    <w:name w:val="Lijstalinea Char"/>
    <w:aliases w:val="Opsomming Char"/>
    <w:link w:val="Lijstalinea"/>
    <w:uiPriority w:val="34"/>
    <w:rsid w:val="00655F60"/>
    <w:rPr>
      <w:sz w:val="18"/>
    </w:rPr>
  </w:style>
  <w:style w:type="table" w:styleId="Rastertabel1licht-Accent5">
    <w:name w:val="Grid Table 1 Light Accent 5"/>
    <w:basedOn w:val="Standaardtabel"/>
    <w:uiPriority w:val="46"/>
    <w:rsid w:val="00E161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B819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5692">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 w:id="554779245">
      <w:bodyDiv w:val="1"/>
      <w:marLeft w:val="0"/>
      <w:marRight w:val="0"/>
      <w:marTop w:val="0"/>
      <w:marBottom w:val="0"/>
      <w:divBdr>
        <w:top w:val="none" w:sz="0" w:space="0" w:color="auto"/>
        <w:left w:val="none" w:sz="0" w:space="0" w:color="auto"/>
        <w:bottom w:val="none" w:sz="0" w:space="0" w:color="auto"/>
        <w:right w:val="none" w:sz="0" w:space="0" w:color="auto"/>
      </w:divBdr>
    </w:div>
    <w:div w:id="570769752">
      <w:bodyDiv w:val="1"/>
      <w:marLeft w:val="0"/>
      <w:marRight w:val="0"/>
      <w:marTop w:val="0"/>
      <w:marBottom w:val="0"/>
      <w:divBdr>
        <w:top w:val="none" w:sz="0" w:space="0" w:color="auto"/>
        <w:left w:val="none" w:sz="0" w:space="0" w:color="auto"/>
        <w:bottom w:val="none" w:sz="0" w:space="0" w:color="auto"/>
        <w:right w:val="none" w:sz="0" w:space="0" w:color="auto"/>
      </w:divBdr>
    </w:div>
    <w:div w:id="206163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Cornelissen\Tender%20People\Bedrijfsvoering%20-%20Documenten\Toolkit%20TP\03%20Offertefase%20documenten\Template%20-%20Gunningsleidra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FEA777F6CC454880534A099AA741EA"/>
        <w:category>
          <w:name w:val="Algemeen"/>
          <w:gallery w:val="placeholder"/>
        </w:category>
        <w:types>
          <w:type w:val="bbPlcHdr"/>
        </w:types>
        <w:behaviors>
          <w:behavior w:val="content"/>
        </w:behaviors>
        <w:guid w:val="{8446B216-07E6-40F4-9D81-D6DF7CCE8985}"/>
      </w:docPartPr>
      <w:docPartBody>
        <w:p w:rsidR="00DE4557" w:rsidRDefault="00DE4557" w:rsidP="00DE4557">
          <w:pPr>
            <w:pStyle w:val="9FFEA777F6CC454880534A099AA741EA"/>
          </w:pPr>
          <w:r w:rsidRPr="001A0891">
            <w:rPr>
              <w:rStyle w:val="Tekstvantijdelijkeaanduiding"/>
            </w:rPr>
            <w:t>Klik of tik om tekst in te voeren.</w:t>
          </w:r>
        </w:p>
      </w:docPartBody>
    </w:docPart>
    <w:docPart>
      <w:docPartPr>
        <w:name w:val="C7F4F6CCD34B4BEB94AA530D8CCCD772"/>
        <w:category>
          <w:name w:val="Algemeen"/>
          <w:gallery w:val="placeholder"/>
        </w:category>
        <w:types>
          <w:type w:val="bbPlcHdr"/>
        </w:types>
        <w:behaviors>
          <w:behavior w:val="content"/>
        </w:behaviors>
        <w:guid w:val="{714B9814-C915-4C04-9E93-8706C10140A7}"/>
      </w:docPartPr>
      <w:docPartBody>
        <w:p w:rsidR="00DE4557" w:rsidRDefault="00DE4557" w:rsidP="00DE4557">
          <w:pPr>
            <w:pStyle w:val="C7F4F6CCD34B4BEB94AA530D8CCCD772"/>
          </w:pPr>
          <w:r w:rsidRPr="001A0891">
            <w:rPr>
              <w:rStyle w:val="Tekstvantijdelijkeaanduiding"/>
            </w:rPr>
            <w:t>Klik of tik om tekst in te voeren.</w:t>
          </w:r>
        </w:p>
      </w:docPartBody>
    </w:docPart>
    <w:docPart>
      <w:docPartPr>
        <w:name w:val="9D2F9A5F5BDE4B9A8C4A901510B44F40"/>
        <w:category>
          <w:name w:val="Algemeen"/>
          <w:gallery w:val="placeholder"/>
        </w:category>
        <w:types>
          <w:type w:val="bbPlcHdr"/>
        </w:types>
        <w:behaviors>
          <w:behavior w:val="content"/>
        </w:behaviors>
        <w:guid w:val="{A5BC8D79-B4B7-4EB4-BB2E-156D31B73F62}"/>
      </w:docPartPr>
      <w:docPartBody>
        <w:p w:rsidR="00DE4557" w:rsidRDefault="00DE4557" w:rsidP="00DE4557">
          <w:pPr>
            <w:pStyle w:val="9D2F9A5F5BDE4B9A8C4A901510B44F40"/>
          </w:pPr>
          <w:r w:rsidRPr="001A0891">
            <w:rPr>
              <w:rStyle w:val="Tekstvantijdelijkeaanduiding"/>
            </w:rPr>
            <w:t>Klik of tik om tekst in te voeren.</w:t>
          </w:r>
        </w:p>
      </w:docPartBody>
    </w:docPart>
    <w:docPart>
      <w:docPartPr>
        <w:name w:val="196B14279EA3431CB1B22D80396B6941"/>
        <w:category>
          <w:name w:val="Algemeen"/>
          <w:gallery w:val="placeholder"/>
        </w:category>
        <w:types>
          <w:type w:val="bbPlcHdr"/>
        </w:types>
        <w:behaviors>
          <w:behavior w:val="content"/>
        </w:behaviors>
        <w:guid w:val="{3D78D890-E1DE-4A40-B596-28B9C9DD8E5C}"/>
      </w:docPartPr>
      <w:docPartBody>
        <w:p w:rsidR="00DE4557" w:rsidRDefault="00DE4557" w:rsidP="00DE4557">
          <w:pPr>
            <w:pStyle w:val="196B14279EA3431CB1B22D80396B6941"/>
          </w:pPr>
          <w:r w:rsidRPr="001A0891">
            <w:rPr>
              <w:rStyle w:val="Tekstvantijdelijkeaanduiding"/>
            </w:rPr>
            <w:t>Klik of tik om tekst in te voeren.</w:t>
          </w:r>
        </w:p>
      </w:docPartBody>
    </w:docPart>
    <w:docPart>
      <w:docPartPr>
        <w:name w:val="D3B62D24397D49179CE92F14BFB3EF50"/>
        <w:category>
          <w:name w:val="Algemeen"/>
          <w:gallery w:val="placeholder"/>
        </w:category>
        <w:types>
          <w:type w:val="bbPlcHdr"/>
        </w:types>
        <w:behaviors>
          <w:behavior w:val="content"/>
        </w:behaviors>
        <w:guid w:val="{B3770A71-5BF9-4C9F-BB0A-DB72539A4D8D}"/>
      </w:docPartPr>
      <w:docPartBody>
        <w:p w:rsidR="00DE4557" w:rsidRDefault="00DE4557" w:rsidP="00DE4557">
          <w:pPr>
            <w:pStyle w:val="D3B62D24397D49179CE92F14BFB3EF50"/>
          </w:pPr>
          <w:r w:rsidRPr="001A0891">
            <w:rPr>
              <w:rStyle w:val="Tekstvantijdelijkeaanduiding"/>
            </w:rPr>
            <w:t>Klik of tik om tekst in te voeren.</w:t>
          </w:r>
        </w:p>
      </w:docPartBody>
    </w:docPart>
    <w:docPart>
      <w:docPartPr>
        <w:name w:val="0066309878134B3E9CE8C92A6BB25F16"/>
        <w:category>
          <w:name w:val="Algemeen"/>
          <w:gallery w:val="placeholder"/>
        </w:category>
        <w:types>
          <w:type w:val="bbPlcHdr"/>
        </w:types>
        <w:behaviors>
          <w:behavior w:val="content"/>
        </w:behaviors>
        <w:guid w:val="{4A71BB12-EE2D-45F5-B731-0994B0FCAC52}"/>
      </w:docPartPr>
      <w:docPartBody>
        <w:p w:rsidR="00DE4557" w:rsidRDefault="00DE4557" w:rsidP="00DE4557">
          <w:pPr>
            <w:pStyle w:val="0066309878134B3E9CE8C92A6BB25F16"/>
          </w:pPr>
          <w:r w:rsidRPr="001A0891">
            <w:rPr>
              <w:rStyle w:val="Tekstvantijdelijkeaanduiding"/>
            </w:rPr>
            <w:t>Klik of tik om tekst in te voeren.</w:t>
          </w:r>
        </w:p>
      </w:docPartBody>
    </w:docPart>
    <w:docPart>
      <w:docPartPr>
        <w:name w:val="F4F796CBE2024A30A7D0E3425D5522DD"/>
        <w:category>
          <w:name w:val="Algemeen"/>
          <w:gallery w:val="placeholder"/>
        </w:category>
        <w:types>
          <w:type w:val="bbPlcHdr"/>
        </w:types>
        <w:behaviors>
          <w:behavior w:val="content"/>
        </w:behaviors>
        <w:guid w:val="{9E6A8D1E-2F5B-4B07-A45C-3804CE87910C}"/>
      </w:docPartPr>
      <w:docPartBody>
        <w:p w:rsidR="00DE4557" w:rsidRDefault="00DE4557" w:rsidP="00DE4557">
          <w:pPr>
            <w:pStyle w:val="F4F796CBE2024A30A7D0E3425D5522DD"/>
          </w:pPr>
          <w:r w:rsidRPr="001A0891">
            <w:rPr>
              <w:rStyle w:val="Tekstvantijdelijkeaanduiding"/>
            </w:rPr>
            <w:t>Klik of tik om tekst in te voeren.</w:t>
          </w:r>
        </w:p>
      </w:docPartBody>
    </w:docPart>
    <w:docPart>
      <w:docPartPr>
        <w:name w:val="53BDBD58E3854FB39D1C2E6274BAC2D6"/>
        <w:category>
          <w:name w:val="Algemeen"/>
          <w:gallery w:val="placeholder"/>
        </w:category>
        <w:types>
          <w:type w:val="bbPlcHdr"/>
        </w:types>
        <w:behaviors>
          <w:behavior w:val="content"/>
        </w:behaviors>
        <w:guid w:val="{14809F11-8ADF-4D7B-8E80-D830F3989199}"/>
      </w:docPartPr>
      <w:docPartBody>
        <w:p w:rsidR="00DE4557" w:rsidRDefault="00DE4557" w:rsidP="00DE4557">
          <w:pPr>
            <w:pStyle w:val="53BDBD58E3854FB39D1C2E6274BAC2D6"/>
          </w:pPr>
          <w:r w:rsidRPr="001A0891">
            <w:rPr>
              <w:rStyle w:val="Tekstvantijdelijkeaanduiding"/>
            </w:rPr>
            <w:t>Klik of tik om tekst in te voeren.</w:t>
          </w:r>
        </w:p>
      </w:docPartBody>
    </w:docPart>
    <w:docPart>
      <w:docPartPr>
        <w:name w:val="CDD6736FCBFA40C298B42759F8CAE671"/>
        <w:category>
          <w:name w:val="Algemeen"/>
          <w:gallery w:val="placeholder"/>
        </w:category>
        <w:types>
          <w:type w:val="bbPlcHdr"/>
        </w:types>
        <w:behaviors>
          <w:behavior w:val="content"/>
        </w:behaviors>
        <w:guid w:val="{C4590A9F-1610-4B0F-92E3-B338EB74E6C9}"/>
      </w:docPartPr>
      <w:docPartBody>
        <w:p w:rsidR="00DE4557" w:rsidRDefault="00DE4557" w:rsidP="00DE4557">
          <w:pPr>
            <w:pStyle w:val="CDD6736FCBFA40C298B42759F8CAE671"/>
          </w:pPr>
          <w:r w:rsidRPr="001A0891">
            <w:rPr>
              <w:rStyle w:val="Tekstvantijdelijkeaanduiding"/>
            </w:rPr>
            <w:t>Klik of tik om tekst in te voeren.</w:t>
          </w:r>
        </w:p>
      </w:docPartBody>
    </w:docPart>
    <w:docPart>
      <w:docPartPr>
        <w:name w:val="27F697BB3F8F476BADD35148A46529AC"/>
        <w:category>
          <w:name w:val="Algemeen"/>
          <w:gallery w:val="placeholder"/>
        </w:category>
        <w:types>
          <w:type w:val="bbPlcHdr"/>
        </w:types>
        <w:behaviors>
          <w:behavior w:val="content"/>
        </w:behaviors>
        <w:guid w:val="{533859B8-9B97-4C8F-8A4A-4F4EFB3FBCB4}"/>
      </w:docPartPr>
      <w:docPartBody>
        <w:p w:rsidR="00DE4557" w:rsidRDefault="00DE4557" w:rsidP="00DE4557">
          <w:pPr>
            <w:pStyle w:val="27F697BB3F8F476BADD35148A46529AC"/>
          </w:pPr>
          <w:r w:rsidRPr="001A0891">
            <w:rPr>
              <w:rStyle w:val="Tekstvantijdelijkeaanduiding"/>
            </w:rPr>
            <w:t>Klik of tik om tekst in te voeren.</w:t>
          </w:r>
        </w:p>
      </w:docPartBody>
    </w:docPart>
    <w:docPart>
      <w:docPartPr>
        <w:name w:val="156D67F28959494CA2EA559484FFA2F9"/>
        <w:category>
          <w:name w:val="Algemeen"/>
          <w:gallery w:val="placeholder"/>
        </w:category>
        <w:types>
          <w:type w:val="bbPlcHdr"/>
        </w:types>
        <w:behaviors>
          <w:behavior w:val="content"/>
        </w:behaviors>
        <w:guid w:val="{52570963-C537-4337-8121-71790FBE10B6}"/>
      </w:docPartPr>
      <w:docPartBody>
        <w:p w:rsidR="00DE4557" w:rsidRDefault="00DE4557" w:rsidP="00DE4557">
          <w:pPr>
            <w:pStyle w:val="156D67F28959494CA2EA559484FFA2F9"/>
          </w:pPr>
          <w:r w:rsidRPr="001A0891">
            <w:rPr>
              <w:rStyle w:val="Tekstvantijdelijkeaanduiding"/>
            </w:rPr>
            <w:t>Klik of tik om tekst in te voeren.</w:t>
          </w:r>
        </w:p>
      </w:docPartBody>
    </w:docPart>
    <w:docPart>
      <w:docPartPr>
        <w:name w:val="67E81702A7CB43EF85B9A291DCF3CDCC"/>
        <w:category>
          <w:name w:val="Algemeen"/>
          <w:gallery w:val="placeholder"/>
        </w:category>
        <w:types>
          <w:type w:val="bbPlcHdr"/>
        </w:types>
        <w:behaviors>
          <w:behavior w:val="content"/>
        </w:behaviors>
        <w:guid w:val="{DE74962D-CB72-4652-804B-754F1AC1F9CA}"/>
      </w:docPartPr>
      <w:docPartBody>
        <w:p w:rsidR="00DE4557" w:rsidRDefault="00DE4557" w:rsidP="00DE4557">
          <w:pPr>
            <w:pStyle w:val="67E81702A7CB43EF85B9A291DCF3CDCC"/>
          </w:pPr>
          <w:r w:rsidRPr="001A0891">
            <w:rPr>
              <w:rStyle w:val="Tekstvantijdelijkeaanduiding"/>
            </w:rPr>
            <w:t>Klik of tik om tekst in te voeren.</w:t>
          </w:r>
        </w:p>
      </w:docPartBody>
    </w:docPart>
    <w:docPart>
      <w:docPartPr>
        <w:name w:val="3A2B8FE1BFD74C08B68B31E790543A88"/>
        <w:category>
          <w:name w:val="Algemeen"/>
          <w:gallery w:val="placeholder"/>
        </w:category>
        <w:types>
          <w:type w:val="bbPlcHdr"/>
        </w:types>
        <w:behaviors>
          <w:behavior w:val="content"/>
        </w:behaviors>
        <w:guid w:val="{721A4090-220F-447A-9C9B-1A2A2C14730C}"/>
      </w:docPartPr>
      <w:docPartBody>
        <w:p w:rsidR="00DE4557" w:rsidRDefault="00DE4557" w:rsidP="00DE4557">
          <w:pPr>
            <w:pStyle w:val="3A2B8FE1BFD74C08B68B31E790543A88"/>
          </w:pPr>
          <w:r w:rsidRPr="001A0891">
            <w:rPr>
              <w:rStyle w:val="Tekstvantijdelijkeaanduiding"/>
            </w:rPr>
            <w:t>Klik of tik om tekst in te voeren.</w:t>
          </w:r>
        </w:p>
      </w:docPartBody>
    </w:docPart>
    <w:docPart>
      <w:docPartPr>
        <w:name w:val="F8FB724918A94792A55A9D1C77E9425D"/>
        <w:category>
          <w:name w:val="Algemeen"/>
          <w:gallery w:val="placeholder"/>
        </w:category>
        <w:types>
          <w:type w:val="bbPlcHdr"/>
        </w:types>
        <w:behaviors>
          <w:behavior w:val="content"/>
        </w:behaviors>
        <w:guid w:val="{6BF29D0B-30A5-4C6C-8A3C-172B130EC1F1}"/>
      </w:docPartPr>
      <w:docPartBody>
        <w:p w:rsidR="00DE4557" w:rsidRDefault="00DE4557" w:rsidP="00DE4557">
          <w:pPr>
            <w:pStyle w:val="F8FB724918A94792A55A9D1C77E9425D"/>
          </w:pPr>
          <w:r w:rsidRPr="001A0891">
            <w:rPr>
              <w:rStyle w:val="Tekstvantijdelijkeaanduiding"/>
            </w:rPr>
            <w:t>Klik of tik om tekst in te voeren.</w:t>
          </w:r>
        </w:p>
      </w:docPartBody>
    </w:docPart>
    <w:docPart>
      <w:docPartPr>
        <w:name w:val="CD8BB4AFF14B4244B40FA769A4D73E03"/>
        <w:category>
          <w:name w:val="Algemeen"/>
          <w:gallery w:val="placeholder"/>
        </w:category>
        <w:types>
          <w:type w:val="bbPlcHdr"/>
        </w:types>
        <w:behaviors>
          <w:behavior w:val="content"/>
        </w:behaviors>
        <w:guid w:val="{B76567AE-3838-4424-B3F3-0CFFF031AFAE}"/>
      </w:docPartPr>
      <w:docPartBody>
        <w:p w:rsidR="00DE4557" w:rsidRDefault="00DE4557" w:rsidP="00DE4557">
          <w:pPr>
            <w:pStyle w:val="CD8BB4AFF14B4244B40FA769A4D73E03"/>
          </w:pPr>
          <w:r w:rsidRPr="001A0891">
            <w:rPr>
              <w:rStyle w:val="Tekstvantijdelijkeaanduiding"/>
            </w:rPr>
            <w:t>Klik of tik om tekst in te voeren.</w:t>
          </w:r>
        </w:p>
      </w:docPartBody>
    </w:docPart>
    <w:docPart>
      <w:docPartPr>
        <w:name w:val="B5888250A8B041178A068446B9B6524A"/>
        <w:category>
          <w:name w:val="Algemeen"/>
          <w:gallery w:val="placeholder"/>
        </w:category>
        <w:types>
          <w:type w:val="bbPlcHdr"/>
        </w:types>
        <w:behaviors>
          <w:behavior w:val="content"/>
        </w:behaviors>
        <w:guid w:val="{458251EE-6AEE-4617-8270-04BE642ECC10}"/>
      </w:docPartPr>
      <w:docPartBody>
        <w:p w:rsidR="00DE4557" w:rsidRDefault="00DE4557" w:rsidP="00DE4557">
          <w:pPr>
            <w:pStyle w:val="B5888250A8B041178A068446B9B6524A"/>
          </w:pPr>
          <w:r w:rsidRPr="001A0891">
            <w:rPr>
              <w:rStyle w:val="Tekstvantijdelijkeaanduiding"/>
            </w:rPr>
            <w:t>Klik of tik om tekst in te voeren.</w:t>
          </w:r>
        </w:p>
      </w:docPartBody>
    </w:docPart>
    <w:docPart>
      <w:docPartPr>
        <w:name w:val="6868D5EFE42749D484759823407F8750"/>
        <w:category>
          <w:name w:val="Algemeen"/>
          <w:gallery w:val="placeholder"/>
        </w:category>
        <w:types>
          <w:type w:val="bbPlcHdr"/>
        </w:types>
        <w:behaviors>
          <w:behavior w:val="content"/>
        </w:behaviors>
        <w:guid w:val="{65C9DB87-03F3-4179-95BE-3B2A1E6E3579}"/>
      </w:docPartPr>
      <w:docPartBody>
        <w:p w:rsidR="009E19DD" w:rsidRDefault="00EE7495" w:rsidP="00EE7495">
          <w:pPr>
            <w:pStyle w:val="6868D5EFE42749D484759823407F8750"/>
          </w:pPr>
          <w:r w:rsidRPr="001A0891">
            <w:rPr>
              <w:rStyle w:val="Tekstvantijdelijkeaanduiding"/>
            </w:rPr>
            <w:t>Klik of tik om tekst in te voeren.</w:t>
          </w:r>
        </w:p>
      </w:docPartBody>
    </w:docPart>
    <w:docPart>
      <w:docPartPr>
        <w:name w:val="409ACE4DA34C4DF4AA704AF552810691"/>
        <w:category>
          <w:name w:val="Algemeen"/>
          <w:gallery w:val="placeholder"/>
        </w:category>
        <w:types>
          <w:type w:val="bbPlcHdr"/>
        </w:types>
        <w:behaviors>
          <w:behavior w:val="content"/>
        </w:behaviors>
        <w:guid w:val="{2E4F236B-9408-4684-B819-B91009E0E152}"/>
      </w:docPartPr>
      <w:docPartBody>
        <w:p w:rsidR="009E19DD" w:rsidRDefault="00EE7495" w:rsidP="00EE7495">
          <w:pPr>
            <w:pStyle w:val="409ACE4DA34C4DF4AA704AF552810691"/>
          </w:pPr>
          <w:r w:rsidRPr="001A0891">
            <w:rPr>
              <w:rStyle w:val="Tekstvantijdelijkeaanduiding"/>
            </w:rPr>
            <w:t>Klik of tik om tekst in te voeren.</w:t>
          </w:r>
        </w:p>
      </w:docPartBody>
    </w:docPart>
    <w:docPart>
      <w:docPartPr>
        <w:name w:val="F81A76F61D094623AD4371586E006C7A"/>
        <w:category>
          <w:name w:val="Algemeen"/>
          <w:gallery w:val="placeholder"/>
        </w:category>
        <w:types>
          <w:type w:val="bbPlcHdr"/>
        </w:types>
        <w:behaviors>
          <w:behavior w:val="content"/>
        </w:behaviors>
        <w:guid w:val="{461CBB2D-1D6E-4965-AA52-81A566CD00B2}"/>
      </w:docPartPr>
      <w:docPartBody>
        <w:p w:rsidR="009E19DD" w:rsidRDefault="00EE7495" w:rsidP="00EE7495">
          <w:pPr>
            <w:pStyle w:val="F81A76F61D094623AD4371586E006C7A"/>
          </w:pPr>
          <w:r w:rsidRPr="001A0891">
            <w:rPr>
              <w:rStyle w:val="Tekstvantijdelijkeaanduiding"/>
            </w:rPr>
            <w:t>Klik of tik om tekst in te voeren.</w:t>
          </w:r>
        </w:p>
      </w:docPartBody>
    </w:docPart>
    <w:docPart>
      <w:docPartPr>
        <w:name w:val="452B69937C8E470DA77DF13900E0DC32"/>
        <w:category>
          <w:name w:val="Algemeen"/>
          <w:gallery w:val="placeholder"/>
        </w:category>
        <w:types>
          <w:type w:val="bbPlcHdr"/>
        </w:types>
        <w:behaviors>
          <w:behavior w:val="content"/>
        </w:behaviors>
        <w:guid w:val="{0D5EFB89-1BBE-41D6-805B-3816938D8E42}"/>
      </w:docPartPr>
      <w:docPartBody>
        <w:p w:rsidR="009E19DD" w:rsidRDefault="00EE7495" w:rsidP="00EE7495">
          <w:pPr>
            <w:pStyle w:val="452B69937C8E470DA77DF13900E0DC32"/>
          </w:pPr>
          <w:r w:rsidRPr="001A0891">
            <w:rPr>
              <w:rStyle w:val="Tekstvantijdelijkeaanduiding"/>
            </w:rPr>
            <w:t>Klik of tik om tekst in te voeren.</w:t>
          </w:r>
        </w:p>
      </w:docPartBody>
    </w:docPart>
    <w:docPart>
      <w:docPartPr>
        <w:name w:val="A40B2E77A102462EA587FB4D6E6E2610"/>
        <w:category>
          <w:name w:val="Algemeen"/>
          <w:gallery w:val="placeholder"/>
        </w:category>
        <w:types>
          <w:type w:val="bbPlcHdr"/>
        </w:types>
        <w:behaviors>
          <w:behavior w:val="content"/>
        </w:behaviors>
        <w:guid w:val="{53B765E8-6CF1-413D-9DBA-0652A8C0ABFE}"/>
      </w:docPartPr>
      <w:docPartBody>
        <w:p w:rsidR="009E19DD" w:rsidRDefault="00EE7495" w:rsidP="00EE7495">
          <w:pPr>
            <w:pStyle w:val="A40B2E77A102462EA587FB4D6E6E2610"/>
          </w:pPr>
          <w:r w:rsidRPr="001A0891">
            <w:rPr>
              <w:rStyle w:val="Tekstvantijdelijkeaanduiding"/>
            </w:rPr>
            <w:t>Klik of tik om tekst in te voeren.</w:t>
          </w:r>
        </w:p>
      </w:docPartBody>
    </w:docPart>
    <w:docPart>
      <w:docPartPr>
        <w:name w:val="FFF76DE8DEEC4823BB8D3FDDF073A94A"/>
        <w:category>
          <w:name w:val="Algemeen"/>
          <w:gallery w:val="placeholder"/>
        </w:category>
        <w:types>
          <w:type w:val="bbPlcHdr"/>
        </w:types>
        <w:behaviors>
          <w:behavior w:val="content"/>
        </w:behaviors>
        <w:guid w:val="{AE51329C-D5AB-4AE5-9367-B2302A79DA4E}"/>
      </w:docPartPr>
      <w:docPartBody>
        <w:p w:rsidR="009E19DD" w:rsidRDefault="00EE7495" w:rsidP="00EE7495">
          <w:pPr>
            <w:pStyle w:val="FFF76DE8DEEC4823BB8D3FDDF073A94A"/>
          </w:pPr>
          <w:r w:rsidRPr="001A0891">
            <w:rPr>
              <w:rStyle w:val="Tekstvantijdelijkeaanduiding"/>
            </w:rPr>
            <w:t>Klik of tik om tekst in te voeren.</w:t>
          </w:r>
        </w:p>
      </w:docPartBody>
    </w:docPart>
    <w:docPart>
      <w:docPartPr>
        <w:name w:val="536449B6CAEE4AA4A1035DD3C76DF903"/>
        <w:category>
          <w:name w:val="Algemeen"/>
          <w:gallery w:val="placeholder"/>
        </w:category>
        <w:types>
          <w:type w:val="bbPlcHdr"/>
        </w:types>
        <w:behaviors>
          <w:behavior w:val="content"/>
        </w:behaviors>
        <w:guid w:val="{C496BF26-6B61-4CC2-9DA6-F6853B23E78B}"/>
      </w:docPartPr>
      <w:docPartBody>
        <w:p w:rsidR="009E19DD" w:rsidRDefault="00EE7495" w:rsidP="00EE7495">
          <w:pPr>
            <w:pStyle w:val="536449B6CAEE4AA4A1035DD3C76DF903"/>
          </w:pPr>
          <w:r w:rsidRPr="001A0891">
            <w:rPr>
              <w:rStyle w:val="Tekstvantijdelijkeaanduiding"/>
            </w:rPr>
            <w:t>Klik of tik om tekst in te voeren.</w:t>
          </w:r>
        </w:p>
      </w:docPartBody>
    </w:docPart>
    <w:docPart>
      <w:docPartPr>
        <w:name w:val="F14091CED7D34EC396146D5439D6E567"/>
        <w:category>
          <w:name w:val="Algemeen"/>
          <w:gallery w:val="placeholder"/>
        </w:category>
        <w:types>
          <w:type w:val="bbPlcHdr"/>
        </w:types>
        <w:behaviors>
          <w:behavior w:val="content"/>
        </w:behaviors>
        <w:guid w:val="{70056D22-7A2C-4318-A265-84ED461444CA}"/>
      </w:docPartPr>
      <w:docPartBody>
        <w:p w:rsidR="009E19DD" w:rsidRDefault="00EE7495" w:rsidP="00EE7495">
          <w:pPr>
            <w:pStyle w:val="F14091CED7D34EC396146D5439D6E567"/>
          </w:pPr>
          <w:r w:rsidRPr="001A089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57"/>
    <w:rsid w:val="005D636D"/>
    <w:rsid w:val="00616E7A"/>
    <w:rsid w:val="00776F77"/>
    <w:rsid w:val="008A6CA3"/>
    <w:rsid w:val="009E19DD"/>
    <w:rsid w:val="00BA0563"/>
    <w:rsid w:val="00D44837"/>
    <w:rsid w:val="00DE4557"/>
    <w:rsid w:val="00EE74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E7495"/>
    <w:rPr>
      <w:color w:val="808080"/>
    </w:rPr>
  </w:style>
  <w:style w:type="paragraph" w:customStyle="1" w:styleId="9FFEA777F6CC454880534A099AA741EA">
    <w:name w:val="9FFEA777F6CC454880534A099AA741EA"/>
    <w:rsid w:val="00DE4557"/>
  </w:style>
  <w:style w:type="paragraph" w:customStyle="1" w:styleId="C7F4F6CCD34B4BEB94AA530D8CCCD772">
    <w:name w:val="C7F4F6CCD34B4BEB94AA530D8CCCD772"/>
    <w:rsid w:val="00DE4557"/>
  </w:style>
  <w:style w:type="paragraph" w:customStyle="1" w:styleId="9D2F9A5F5BDE4B9A8C4A901510B44F40">
    <w:name w:val="9D2F9A5F5BDE4B9A8C4A901510B44F40"/>
    <w:rsid w:val="00DE4557"/>
  </w:style>
  <w:style w:type="paragraph" w:customStyle="1" w:styleId="196B14279EA3431CB1B22D80396B6941">
    <w:name w:val="196B14279EA3431CB1B22D80396B6941"/>
    <w:rsid w:val="00DE4557"/>
  </w:style>
  <w:style w:type="paragraph" w:customStyle="1" w:styleId="D3B62D24397D49179CE92F14BFB3EF50">
    <w:name w:val="D3B62D24397D49179CE92F14BFB3EF50"/>
    <w:rsid w:val="00DE4557"/>
  </w:style>
  <w:style w:type="paragraph" w:customStyle="1" w:styleId="0066309878134B3E9CE8C92A6BB25F16">
    <w:name w:val="0066309878134B3E9CE8C92A6BB25F16"/>
    <w:rsid w:val="00DE4557"/>
  </w:style>
  <w:style w:type="paragraph" w:customStyle="1" w:styleId="F4F796CBE2024A30A7D0E3425D5522DD">
    <w:name w:val="F4F796CBE2024A30A7D0E3425D5522DD"/>
    <w:rsid w:val="00DE4557"/>
  </w:style>
  <w:style w:type="paragraph" w:customStyle="1" w:styleId="53BDBD58E3854FB39D1C2E6274BAC2D6">
    <w:name w:val="53BDBD58E3854FB39D1C2E6274BAC2D6"/>
    <w:rsid w:val="00DE4557"/>
  </w:style>
  <w:style w:type="paragraph" w:customStyle="1" w:styleId="CDD6736FCBFA40C298B42759F8CAE671">
    <w:name w:val="CDD6736FCBFA40C298B42759F8CAE671"/>
    <w:rsid w:val="00DE4557"/>
  </w:style>
  <w:style w:type="paragraph" w:customStyle="1" w:styleId="27F697BB3F8F476BADD35148A46529AC">
    <w:name w:val="27F697BB3F8F476BADD35148A46529AC"/>
    <w:rsid w:val="00DE4557"/>
  </w:style>
  <w:style w:type="paragraph" w:customStyle="1" w:styleId="156D67F28959494CA2EA559484FFA2F9">
    <w:name w:val="156D67F28959494CA2EA559484FFA2F9"/>
    <w:rsid w:val="00DE4557"/>
  </w:style>
  <w:style w:type="paragraph" w:customStyle="1" w:styleId="67E81702A7CB43EF85B9A291DCF3CDCC">
    <w:name w:val="67E81702A7CB43EF85B9A291DCF3CDCC"/>
    <w:rsid w:val="00DE4557"/>
  </w:style>
  <w:style w:type="paragraph" w:customStyle="1" w:styleId="3A2B8FE1BFD74C08B68B31E790543A88">
    <w:name w:val="3A2B8FE1BFD74C08B68B31E790543A88"/>
    <w:rsid w:val="00DE4557"/>
  </w:style>
  <w:style w:type="paragraph" w:customStyle="1" w:styleId="F8FB724918A94792A55A9D1C77E9425D">
    <w:name w:val="F8FB724918A94792A55A9D1C77E9425D"/>
    <w:rsid w:val="00DE4557"/>
  </w:style>
  <w:style w:type="paragraph" w:customStyle="1" w:styleId="CD8BB4AFF14B4244B40FA769A4D73E03">
    <w:name w:val="CD8BB4AFF14B4244B40FA769A4D73E03"/>
    <w:rsid w:val="00DE4557"/>
  </w:style>
  <w:style w:type="paragraph" w:customStyle="1" w:styleId="B5888250A8B041178A068446B9B6524A">
    <w:name w:val="B5888250A8B041178A068446B9B6524A"/>
    <w:rsid w:val="00DE4557"/>
  </w:style>
  <w:style w:type="paragraph" w:customStyle="1" w:styleId="6868D5EFE42749D484759823407F8750">
    <w:name w:val="6868D5EFE42749D484759823407F8750"/>
    <w:rsid w:val="00EE7495"/>
  </w:style>
  <w:style w:type="paragraph" w:customStyle="1" w:styleId="409ACE4DA34C4DF4AA704AF552810691">
    <w:name w:val="409ACE4DA34C4DF4AA704AF552810691"/>
    <w:rsid w:val="00EE7495"/>
  </w:style>
  <w:style w:type="paragraph" w:customStyle="1" w:styleId="F81A76F61D094623AD4371586E006C7A">
    <w:name w:val="F81A76F61D094623AD4371586E006C7A"/>
    <w:rsid w:val="00EE7495"/>
  </w:style>
  <w:style w:type="paragraph" w:customStyle="1" w:styleId="452B69937C8E470DA77DF13900E0DC32">
    <w:name w:val="452B69937C8E470DA77DF13900E0DC32"/>
    <w:rsid w:val="00EE7495"/>
  </w:style>
  <w:style w:type="paragraph" w:customStyle="1" w:styleId="A40B2E77A102462EA587FB4D6E6E2610">
    <w:name w:val="A40B2E77A102462EA587FB4D6E6E2610"/>
    <w:rsid w:val="00EE7495"/>
  </w:style>
  <w:style w:type="paragraph" w:customStyle="1" w:styleId="FFF76DE8DEEC4823BB8D3FDDF073A94A">
    <w:name w:val="FFF76DE8DEEC4823BB8D3FDDF073A94A"/>
    <w:rsid w:val="00EE7495"/>
  </w:style>
  <w:style w:type="paragraph" w:customStyle="1" w:styleId="536449B6CAEE4AA4A1035DD3C76DF903">
    <w:name w:val="536449B6CAEE4AA4A1035DD3C76DF903"/>
    <w:rsid w:val="00EE7495"/>
  </w:style>
  <w:style w:type="paragraph" w:customStyle="1" w:styleId="F14091CED7D34EC396146D5439D6E567">
    <w:name w:val="F14091CED7D34EC396146D5439D6E567"/>
    <w:rsid w:val="00EE7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E81D37FCA17F4BABB8780732D4A66B" ma:contentTypeVersion="15" ma:contentTypeDescription="Een nieuw document maken." ma:contentTypeScope="" ma:versionID="e849766516c7b88202a2ae5af7b7b025">
  <xsd:schema xmlns:xsd="http://www.w3.org/2001/XMLSchema" xmlns:xs="http://www.w3.org/2001/XMLSchema" xmlns:p="http://schemas.microsoft.com/office/2006/metadata/properties" xmlns:ns2="5e283b97-b692-4965-9233-740ae22e7656" xmlns:ns3="c64fecbb-1954-4030-8120-5d79bf625a24" targetNamespace="http://schemas.microsoft.com/office/2006/metadata/properties" ma:root="true" ma:fieldsID="bb13db88566fdee8db178f9713fcdfce" ns2:_="" ns3:_="">
    <xsd:import namespace="5e283b97-b692-4965-9233-740ae22e7656"/>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283b97-b692-4965-9233-740ae22e7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283b97-b692-4965-9233-740ae22e7656">
      <Terms xmlns="http://schemas.microsoft.com/office/infopath/2007/PartnerControls"/>
    </lcf76f155ced4ddcb4097134ff3c332f>
    <TaxCatchAll xmlns="c64fecbb-1954-4030-8120-5d79bf625a24" xsi:nil="true"/>
    <SharedWithUsers xmlns="c64fecbb-1954-4030-8120-5d79bf625a24">
      <UserInfo>
        <DisplayName>Judith Scherpenisse</DisplayName>
        <AccountId>155</AccountId>
        <AccountType/>
      </UserInfo>
      <UserInfo>
        <DisplayName>Evelien Kolen</DisplayName>
        <AccountId>238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C3A63-6E20-4BA5-8537-81B816CB7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283b97-b692-4965-9233-740ae22e7656"/>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 ds:uri="5e283b97-b692-4965-9233-740ae22e7656"/>
    <ds:schemaRef ds:uri="c64fecbb-1954-4030-8120-5d79bf625a24"/>
  </ds:schemaRefs>
</ds:datastoreItem>
</file>

<file path=customXml/itemProps3.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4.xml><?xml version="1.0" encoding="utf-8"?>
<ds:datastoreItem xmlns:ds="http://schemas.openxmlformats.org/officeDocument/2006/customXml" ds:itemID="{737CD6B3-0D29-4A55-BD0F-C799FCAA9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 Gunningsleidraad</Template>
  <TotalTime>1</TotalTime>
  <Pages>6</Pages>
  <Words>855</Words>
  <Characters>4704</Characters>
  <Application>Microsoft Office Word</Application>
  <DocSecurity>0</DocSecurity>
  <Lines>39</Lines>
  <Paragraphs>11</Paragraphs>
  <ScaleCrop>false</ScaleCrop>
  <Company>Tender People</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Rijnhuizen Noord</dc:title>
  <dc:subject/>
  <dc:creator>Ludo Huisman</dc:creator>
  <cp:keywords/>
  <dc:description/>
  <cp:lastModifiedBy>Ludo Huisman</cp:lastModifiedBy>
  <cp:revision>19</cp:revision>
  <cp:lastPrinted>2019-10-11T22:40:00Z</cp:lastPrinted>
  <dcterms:created xsi:type="dcterms:W3CDTF">2025-02-04T17:29:00Z</dcterms:created>
  <dcterms:modified xsi:type="dcterms:W3CDTF">2026-10-20T21:06:00Z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0x010100CDE81D37FCA17F4BABB8780732D4A66B</vt:lpwstr>
  </property>
  <property fmtid="{D5CDD505-2E9C-101B-9397-08002B2CF9AE}" pid="3" name="MediaServiceImageTags">
    <vt:lpwstr/>
  </property>
  <property fmtid="{D5CDD505-2E9C-101B-9397-08002B2CF9AE}" pid="4" name="docLang">
    <vt:lpwstr>nl</vt:lpwstr>
  </property>
</Properties>
</file>