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BDC6D8" w14:textId="77777777" w:rsidR="006A4274" w:rsidRPr="005B6CE3" w:rsidRDefault="00632D88" w:rsidP="00F66D0F">
      <w:pPr>
        <w:spacing w:line="260" w:lineRule="atLeast"/>
        <w:rPr>
          <w:rFonts w:ascii="Aptos" w:hAnsi="Aptos" w:cstheme="minorHAnsi"/>
          <w:sz w:val="24"/>
          <w:szCs w:val="24"/>
        </w:rPr>
      </w:pPr>
      <w:r w:rsidRPr="005B6CE3">
        <w:rPr>
          <w:rFonts w:ascii="Aptos" w:eastAsia="Yu Gothic Light" w:hAnsi="Aptos" w:cs="Times New Roman"/>
          <w:color w:val="000000" w:themeColor="text1"/>
          <w:spacing w:val="-10"/>
          <w:kern w:val="28"/>
          <w:sz w:val="24"/>
          <w:szCs w:val="24"/>
        </w:rPr>
        <w:t>B</w:t>
      </w:r>
      <w:r w:rsidR="00F66D0F" w:rsidRPr="005B6CE3">
        <w:rPr>
          <w:rFonts w:ascii="Aptos" w:eastAsia="Yu Gothic Light" w:hAnsi="Aptos" w:cs="Times New Roman"/>
          <w:color w:val="000000" w:themeColor="text1"/>
          <w:spacing w:val="-10"/>
          <w:kern w:val="28"/>
          <w:sz w:val="24"/>
          <w:szCs w:val="24"/>
        </w:rPr>
        <w:t xml:space="preserve">ijlage 2 </w:t>
      </w:r>
      <w:r w:rsidR="00945DA7" w:rsidRPr="005B6CE3">
        <w:rPr>
          <w:rFonts w:ascii="Aptos" w:hAnsi="Aptos" w:cstheme="minorHAnsi"/>
          <w:sz w:val="24"/>
          <w:szCs w:val="24"/>
        </w:rPr>
        <w:t>–</w:t>
      </w:r>
      <w:r w:rsidR="00F66D0F" w:rsidRPr="005B6CE3">
        <w:rPr>
          <w:rFonts w:ascii="Aptos" w:hAnsi="Aptos" w:cstheme="minorHAnsi"/>
          <w:sz w:val="24"/>
          <w:szCs w:val="24"/>
        </w:rPr>
        <w:t xml:space="preserve"> </w:t>
      </w:r>
      <w:r w:rsidR="00945DA7" w:rsidRPr="005B6CE3">
        <w:rPr>
          <w:rFonts w:ascii="Aptos" w:hAnsi="Aptos" w:cstheme="minorHAnsi"/>
          <w:sz w:val="24"/>
          <w:szCs w:val="24"/>
        </w:rPr>
        <w:t xml:space="preserve">Referentieformulier </w:t>
      </w:r>
    </w:p>
    <w:p w14:paraId="6C82251B" w14:textId="77777777" w:rsidR="00206242" w:rsidRPr="005B6CE3" w:rsidRDefault="00206242" w:rsidP="00206242">
      <w:pPr>
        <w:rPr>
          <w:rFonts w:ascii="Aptos" w:hAnsi="Aptos" w:cstheme="minorHAnsi"/>
          <w:sz w:val="20"/>
          <w:szCs w:val="20"/>
        </w:rPr>
      </w:pPr>
    </w:p>
    <w:tbl>
      <w:tblPr>
        <w:tblStyle w:val="Tabelraster"/>
        <w:tblW w:w="0" w:type="auto"/>
        <w:tblLook w:val="04A0" w:firstRow="1" w:lastRow="0" w:firstColumn="1" w:lastColumn="0" w:noHBand="0" w:noVBand="1"/>
      </w:tblPr>
      <w:tblGrid>
        <w:gridCol w:w="3367"/>
        <w:gridCol w:w="5695"/>
      </w:tblGrid>
      <w:tr w:rsidR="00F66D0F" w:rsidRPr="005B6CE3" w14:paraId="34FDAFE6" w14:textId="77777777" w:rsidTr="00561459">
        <w:tc>
          <w:tcPr>
            <w:tcW w:w="3369" w:type="dxa"/>
          </w:tcPr>
          <w:p w14:paraId="57D67870" w14:textId="77777777" w:rsidR="00E60AF8" w:rsidRPr="005B6CE3" w:rsidRDefault="00743067">
            <w:pPr>
              <w:rPr>
                <w:rFonts w:ascii="Aptos" w:hAnsi="Aptos" w:cstheme="minorHAnsi"/>
                <w:sz w:val="20"/>
                <w:szCs w:val="20"/>
              </w:rPr>
            </w:pPr>
            <w:r w:rsidRPr="005B6CE3">
              <w:rPr>
                <w:rFonts w:ascii="Aptos" w:hAnsi="Aptos" w:cstheme="minorHAnsi"/>
                <w:sz w:val="20"/>
                <w:szCs w:val="20"/>
              </w:rPr>
              <w:t>Naam Inschrijver</w:t>
            </w:r>
          </w:p>
        </w:tc>
        <w:tc>
          <w:tcPr>
            <w:tcW w:w="5843" w:type="dxa"/>
            <w:shd w:val="clear" w:color="auto" w:fill="F2F2F2" w:themeFill="background1" w:themeFillShade="F2"/>
          </w:tcPr>
          <w:p w14:paraId="59D755A6" w14:textId="77777777" w:rsidR="00206242" w:rsidRPr="005B6CE3" w:rsidRDefault="00206242" w:rsidP="00206242">
            <w:pPr>
              <w:rPr>
                <w:rFonts w:ascii="Aptos" w:hAnsi="Aptos" w:cstheme="minorHAnsi"/>
                <w:sz w:val="20"/>
                <w:szCs w:val="20"/>
              </w:rPr>
            </w:pPr>
          </w:p>
        </w:tc>
      </w:tr>
      <w:tr w:rsidR="00F66D0F" w:rsidRPr="005B6CE3" w14:paraId="07F4FB20" w14:textId="77777777" w:rsidTr="00561459">
        <w:tc>
          <w:tcPr>
            <w:tcW w:w="3369" w:type="dxa"/>
          </w:tcPr>
          <w:p w14:paraId="0351E84B" w14:textId="77777777" w:rsidR="00206242" w:rsidRPr="005B6CE3" w:rsidRDefault="00206242" w:rsidP="00206242">
            <w:pPr>
              <w:rPr>
                <w:rFonts w:ascii="Aptos" w:hAnsi="Aptos" w:cstheme="minorHAnsi"/>
                <w:sz w:val="20"/>
                <w:szCs w:val="20"/>
              </w:rPr>
            </w:pPr>
            <w:r w:rsidRPr="005B6CE3">
              <w:rPr>
                <w:rFonts w:ascii="Aptos" w:hAnsi="Aptos" w:cstheme="minorHAnsi"/>
                <w:sz w:val="20"/>
                <w:szCs w:val="20"/>
              </w:rPr>
              <w:t>Naam referent</w:t>
            </w:r>
          </w:p>
          <w:p w14:paraId="784941A3" w14:textId="77777777" w:rsidR="00206242" w:rsidRPr="005B6CE3" w:rsidRDefault="00206242" w:rsidP="00206242">
            <w:pPr>
              <w:rPr>
                <w:rFonts w:ascii="Aptos" w:hAnsi="Aptos" w:cstheme="minorHAnsi"/>
                <w:sz w:val="20"/>
                <w:szCs w:val="20"/>
              </w:rPr>
            </w:pPr>
          </w:p>
        </w:tc>
        <w:tc>
          <w:tcPr>
            <w:tcW w:w="5843" w:type="dxa"/>
            <w:shd w:val="clear" w:color="auto" w:fill="F2F2F2" w:themeFill="background1" w:themeFillShade="F2"/>
          </w:tcPr>
          <w:p w14:paraId="2D67F37E" w14:textId="77777777" w:rsidR="00206242" w:rsidRPr="005B6CE3" w:rsidRDefault="00206242" w:rsidP="00206242">
            <w:pPr>
              <w:rPr>
                <w:rFonts w:ascii="Aptos" w:hAnsi="Aptos" w:cstheme="minorHAnsi"/>
                <w:sz w:val="20"/>
                <w:szCs w:val="20"/>
              </w:rPr>
            </w:pPr>
          </w:p>
        </w:tc>
      </w:tr>
      <w:tr w:rsidR="00F66D0F" w:rsidRPr="005B6CE3" w14:paraId="04DE89B6" w14:textId="77777777" w:rsidTr="00561459">
        <w:tc>
          <w:tcPr>
            <w:tcW w:w="3369" w:type="dxa"/>
          </w:tcPr>
          <w:p w14:paraId="5C529FA3" w14:textId="77777777" w:rsidR="00206242" w:rsidRPr="005B6CE3" w:rsidRDefault="00206242" w:rsidP="00206242">
            <w:pPr>
              <w:rPr>
                <w:rFonts w:ascii="Aptos" w:hAnsi="Aptos" w:cstheme="minorHAnsi"/>
                <w:sz w:val="20"/>
                <w:szCs w:val="20"/>
              </w:rPr>
            </w:pPr>
            <w:r w:rsidRPr="005B6CE3">
              <w:rPr>
                <w:rFonts w:ascii="Aptos" w:hAnsi="Aptos" w:cstheme="minorHAnsi"/>
                <w:sz w:val="20"/>
                <w:szCs w:val="20"/>
              </w:rPr>
              <w:t>Adres referent</w:t>
            </w:r>
          </w:p>
          <w:p w14:paraId="68C32613" w14:textId="77777777" w:rsidR="00206242" w:rsidRPr="005B6CE3" w:rsidRDefault="00206242" w:rsidP="00206242">
            <w:pPr>
              <w:rPr>
                <w:rFonts w:ascii="Aptos" w:hAnsi="Aptos" w:cstheme="minorHAnsi"/>
                <w:sz w:val="20"/>
                <w:szCs w:val="20"/>
              </w:rPr>
            </w:pPr>
          </w:p>
        </w:tc>
        <w:tc>
          <w:tcPr>
            <w:tcW w:w="5843" w:type="dxa"/>
            <w:shd w:val="clear" w:color="auto" w:fill="F2F2F2" w:themeFill="background1" w:themeFillShade="F2"/>
          </w:tcPr>
          <w:p w14:paraId="21989C64" w14:textId="77777777" w:rsidR="005A49A8" w:rsidRPr="005B6CE3" w:rsidRDefault="005A49A8" w:rsidP="00206242">
            <w:pPr>
              <w:rPr>
                <w:rFonts w:ascii="Aptos" w:hAnsi="Aptos" w:cstheme="minorHAnsi"/>
                <w:sz w:val="20"/>
                <w:szCs w:val="20"/>
              </w:rPr>
            </w:pPr>
          </w:p>
          <w:p w14:paraId="76B47AF9" w14:textId="77777777" w:rsidR="005A49A8" w:rsidRPr="005B6CE3" w:rsidRDefault="005A49A8" w:rsidP="00206242">
            <w:pPr>
              <w:rPr>
                <w:rFonts w:ascii="Aptos" w:hAnsi="Aptos" w:cstheme="minorHAnsi"/>
                <w:sz w:val="20"/>
                <w:szCs w:val="20"/>
              </w:rPr>
            </w:pPr>
          </w:p>
        </w:tc>
      </w:tr>
      <w:tr w:rsidR="00F66D0F" w:rsidRPr="005B6CE3" w14:paraId="0FF0F3CC" w14:textId="77777777" w:rsidTr="00561459">
        <w:tc>
          <w:tcPr>
            <w:tcW w:w="3369" w:type="dxa"/>
          </w:tcPr>
          <w:p w14:paraId="6855CA21" w14:textId="77777777" w:rsidR="00206242" w:rsidRPr="005B6CE3" w:rsidRDefault="00206242" w:rsidP="00206242">
            <w:pPr>
              <w:rPr>
                <w:rFonts w:ascii="Aptos" w:hAnsi="Aptos" w:cstheme="minorHAnsi"/>
                <w:sz w:val="20"/>
                <w:szCs w:val="20"/>
              </w:rPr>
            </w:pPr>
            <w:r w:rsidRPr="005B6CE3">
              <w:rPr>
                <w:rFonts w:ascii="Aptos" w:hAnsi="Aptos" w:cstheme="minorHAnsi"/>
                <w:sz w:val="20"/>
                <w:szCs w:val="20"/>
              </w:rPr>
              <w:t xml:space="preserve">Postcode + </w:t>
            </w:r>
            <w:r w:rsidR="00E52084" w:rsidRPr="005B6CE3">
              <w:rPr>
                <w:rFonts w:ascii="Aptos" w:hAnsi="Aptos" w:cstheme="minorHAnsi"/>
                <w:sz w:val="20"/>
                <w:szCs w:val="20"/>
              </w:rPr>
              <w:t>vestigings</w:t>
            </w:r>
            <w:r w:rsidRPr="005B6CE3">
              <w:rPr>
                <w:rFonts w:ascii="Aptos" w:hAnsi="Aptos" w:cstheme="minorHAnsi"/>
                <w:sz w:val="20"/>
                <w:szCs w:val="20"/>
              </w:rPr>
              <w:t>plaats referent</w:t>
            </w:r>
            <w:r w:rsidRPr="005B6CE3">
              <w:rPr>
                <w:rFonts w:ascii="Aptos" w:hAnsi="Aptos" w:cstheme="minorHAnsi"/>
                <w:sz w:val="20"/>
                <w:szCs w:val="20"/>
              </w:rPr>
              <w:tab/>
            </w:r>
          </w:p>
          <w:p w14:paraId="3E384AFA" w14:textId="77777777" w:rsidR="00206242" w:rsidRPr="005B6CE3" w:rsidRDefault="00206242" w:rsidP="00206242">
            <w:pPr>
              <w:rPr>
                <w:rFonts w:ascii="Aptos" w:hAnsi="Aptos" w:cstheme="minorHAnsi"/>
                <w:sz w:val="20"/>
                <w:szCs w:val="20"/>
              </w:rPr>
            </w:pPr>
          </w:p>
        </w:tc>
        <w:tc>
          <w:tcPr>
            <w:tcW w:w="5843" w:type="dxa"/>
            <w:shd w:val="clear" w:color="auto" w:fill="F2F2F2" w:themeFill="background1" w:themeFillShade="F2"/>
          </w:tcPr>
          <w:p w14:paraId="10A11D62" w14:textId="77777777" w:rsidR="00206242" w:rsidRPr="005B6CE3" w:rsidRDefault="00206242" w:rsidP="00206242">
            <w:pPr>
              <w:rPr>
                <w:rFonts w:ascii="Aptos" w:hAnsi="Aptos" w:cstheme="minorHAnsi"/>
                <w:sz w:val="20"/>
                <w:szCs w:val="20"/>
              </w:rPr>
            </w:pPr>
          </w:p>
        </w:tc>
      </w:tr>
      <w:tr w:rsidR="00206242" w:rsidRPr="005B6CE3" w14:paraId="2A37BE09" w14:textId="77777777" w:rsidTr="00561459">
        <w:tc>
          <w:tcPr>
            <w:tcW w:w="3369" w:type="dxa"/>
          </w:tcPr>
          <w:p w14:paraId="29C59F9E" w14:textId="77777777" w:rsidR="00206242" w:rsidRPr="00F66D0F" w:rsidRDefault="00206242" w:rsidP="00206242">
            <w:pPr>
              <w:rPr>
                <w:rFonts w:ascii="Aptos" w:hAnsi="Aptos" w:cstheme="minorHAnsi"/>
                <w:sz w:val="20"/>
                <w:szCs w:val="20"/>
              </w:rPr>
            </w:pPr>
            <w:r w:rsidRPr="00F66D0F">
              <w:rPr>
                <w:rFonts w:ascii="Aptos" w:hAnsi="Aptos" w:cstheme="minorHAnsi"/>
                <w:sz w:val="20"/>
                <w:szCs w:val="20"/>
              </w:rPr>
              <w:t>Naam contactpersoon refere</w:t>
            </w:r>
            <w:r w:rsidR="00BC289C" w:rsidRPr="00F66D0F">
              <w:rPr>
                <w:rFonts w:ascii="Aptos" w:hAnsi="Aptos" w:cstheme="minorHAnsi"/>
                <w:sz w:val="20"/>
                <w:szCs w:val="20"/>
              </w:rPr>
              <w:t>nt</w:t>
            </w:r>
          </w:p>
          <w:p w14:paraId="1D894751" w14:textId="77777777" w:rsidR="00206242" w:rsidRPr="00F66D0F" w:rsidRDefault="00206242" w:rsidP="00206242">
            <w:pPr>
              <w:rPr>
                <w:rFonts w:ascii="Aptos" w:hAnsi="Aptos" w:cstheme="minorHAnsi"/>
                <w:sz w:val="20"/>
                <w:szCs w:val="20"/>
              </w:rPr>
            </w:pPr>
          </w:p>
        </w:tc>
        <w:tc>
          <w:tcPr>
            <w:tcW w:w="5843" w:type="dxa"/>
            <w:shd w:val="clear" w:color="auto" w:fill="F2F2F2" w:themeFill="background1" w:themeFillShade="F2"/>
          </w:tcPr>
          <w:p w14:paraId="3681BCE0" w14:textId="77777777" w:rsidR="00206242" w:rsidRPr="00F66D0F" w:rsidRDefault="00206242" w:rsidP="00206242">
            <w:pPr>
              <w:rPr>
                <w:rFonts w:ascii="Aptos" w:hAnsi="Aptos" w:cstheme="minorHAnsi"/>
                <w:sz w:val="20"/>
                <w:szCs w:val="20"/>
              </w:rPr>
            </w:pPr>
          </w:p>
        </w:tc>
      </w:tr>
      <w:tr w:rsidR="00206242" w:rsidRPr="005B6CE3" w14:paraId="5413EAAC" w14:textId="77777777" w:rsidTr="00561459">
        <w:tc>
          <w:tcPr>
            <w:tcW w:w="3369" w:type="dxa"/>
          </w:tcPr>
          <w:p w14:paraId="37821EE2" w14:textId="77777777" w:rsidR="00206242" w:rsidRPr="00F66D0F" w:rsidRDefault="00206242" w:rsidP="00206242">
            <w:pPr>
              <w:rPr>
                <w:rFonts w:ascii="Aptos" w:hAnsi="Aptos" w:cstheme="minorHAnsi"/>
                <w:sz w:val="20"/>
                <w:szCs w:val="20"/>
              </w:rPr>
            </w:pPr>
            <w:r w:rsidRPr="00F66D0F">
              <w:rPr>
                <w:rFonts w:ascii="Aptos" w:hAnsi="Aptos" w:cstheme="minorHAnsi"/>
                <w:sz w:val="20"/>
                <w:szCs w:val="20"/>
              </w:rPr>
              <w:t>Contactgegevens contactpersoon:</w:t>
            </w:r>
          </w:p>
          <w:p w14:paraId="15E7A61C" w14:textId="77777777" w:rsidR="008B2ED2" w:rsidRPr="00F66D0F" w:rsidRDefault="00561459" w:rsidP="00561459">
            <w:pPr>
              <w:tabs>
                <w:tab w:val="left" w:pos="1418"/>
              </w:tabs>
              <w:rPr>
                <w:rFonts w:ascii="Aptos" w:hAnsi="Aptos" w:cstheme="minorHAnsi"/>
                <w:sz w:val="20"/>
                <w:szCs w:val="20"/>
              </w:rPr>
            </w:pPr>
            <w:r w:rsidRPr="00F66D0F">
              <w:rPr>
                <w:rFonts w:ascii="Aptos" w:hAnsi="Aptos" w:cstheme="minorHAnsi"/>
                <w:sz w:val="20"/>
                <w:szCs w:val="20"/>
              </w:rPr>
              <w:tab/>
            </w:r>
            <w:proofErr w:type="gramStart"/>
            <w:r w:rsidR="008B2ED2" w:rsidRPr="00F66D0F">
              <w:rPr>
                <w:rFonts w:ascii="Aptos" w:hAnsi="Aptos" w:cstheme="minorHAnsi"/>
                <w:sz w:val="20"/>
                <w:szCs w:val="20"/>
              </w:rPr>
              <w:t>telefoonnummer</w:t>
            </w:r>
            <w:proofErr w:type="gramEnd"/>
            <w:r w:rsidR="008B2ED2" w:rsidRPr="00F66D0F">
              <w:rPr>
                <w:rFonts w:ascii="Aptos" w:hAnsi="Aptos" w:cstheme="minorHAnsi"/>
                <w:sz w:val="20"/>
                <w:szCs w:val="20"/>
              </w:rPr>
              <w:t>(s)</w:t>
            </w:r>
          </w:p>
          <w:p w14:paraId="72DC4A20" w14:textId="77777777" w:rsidR="008B2ED2" w:rsidRPr="00F66D0F" w:rsidRDefault="00561459" w:rsidP="00561459">
            <w:pPr>
              <w:tabs>
                <w:tab w:val="left" w:pos="1418"/>
              </w:tabs>
              <w:rPr>
                <w:rFonts w:ascii="Aptos" w:hAnsi="Aptos" w:cstheme="minorHAnsi"/>
                <w:sz w:val="20"/>
                <w:szCs w:val="20"/>
              </w:rPr>
            </w:pPr>
            <w:r w:rsidRPr="00F66D0F">
              <w:rPr>
                <w:rFonts w:ascii="Aptos" w:hAnsi="Aptos" w:cstheme="minorHAnsi"/>
                <w:sz w:val="20"/>
                <w:szCs w:val="20"/>
              </w:rPr>
              <w:tab/>
            </w:r>
            <w:proofErr w:type="gramStart"/>
            <w:r w:rsidR="008B2ED2" w:rsidRPr="00F66D0F">
              <w:rPr>
                <w:rFonts w:ascii="Aptos" w:hAnsi="Aptos" w:cstheme="minorHAnsi"/>
                <w:sz w:val="20"/>
                <w:szCs w:val="20"/>
              </w:rPr>
              <w:t>e</w:t>
            </w:r>
            <w:proofErr w:type="gramEnd"/>
            <w:r w:rsidR="008B2ED2" w:rsidRPr="00F66D0F">
              <w:rPr>
                <w:rFonts w:ascii="Aptos" w:hAnsi="Aptos" w:cstheme="minorHAnsi"/>
                <w:sz w:val="20"/>
                <w:szCs w:val="20"/>
              </w:rPr>
              <w:t>-mailadres</w:t>
            </w:r>
          </w:p>
          <w:p w14:paraId="0814922F" w14:textId="77777777" w:rsidR="00206242" w:rsidRPr="00F66D0F" w:rsidRDefault="00206242" w:rsidP="00206242">
            <w:pPr>
              <w:rPr>
                <w:rFonts w:ascii="Aptos" w:hAnsi="Aptos" w:cstheme="minorHAnsi"/>
                <w:sz w:val="20"/>
                <w:szCs w:val="20"/>
              </w:rPr>
            </w:pPr>
          </w:p>
        </w:tc>
        <w:tc>
          <w:tcPr>
            <w:tcW w:w="5843" w:type="dxa"/>
            <w:shd w:val="clear" w:color="auto" w:fill="F2F2F2" w:themeFill="background1" w:themeFillShade="F2"/>
          </w:tcPr>
          <w:p w14:paraId="1838BF69" w14:textId="77777777" w:rsidR="00206242" w:rsidRPr="00F66D0F" w:rsidRDefault="00206242" w:rsidP="00206242">
            <w:pPr>
              <w:rPr>
                <w:rFonts w:ascii="Aptos" w:hAnsi="Aptos" w:cstheme="minorHAnsi"/>
                <w:sz w:val="20"/>
                <w:szCs w:val="20"/>
              </w:rPr>
            </w:pPr>
          </w:p>
        </w:tc>
      </w:tr>
      <w:tr w:rsidR="00BC289C" w:rsidRPr="005B6CE3" w14:paraId="037FB5C7" w14:textId="77777777" w:rsidTr="00561459">
        <w:tc>
          <w:tcPr>
            <w:tcW w:w="3369" w:type="dxa"/>
          </w:tcPr>
          <w:p w14:paraId="1B1EA5EC" w14:textId="77777777" w:rsidR="00BC289C" w:rsidRPr="00F66D0F" w:rsidRDefault="00BC289C" w:rsidP="00BC289C">
            <w:pPr>
              <w:rPr>
                <w:rFonts w:ascii="Aptos" w:hAnsi="Aptos" w:cstheme="minorHAnsi"/>
                <w:sz w:val="20"/>
                <w:szCs w:val="20"/>
              </w:rPr>
            </w:pPr>
            <w:r w:rsidRPr="00F66D0F">
              <w:rPr>
                <w:rFonts w:ascii="Aptos" w:hAnsi="Aptos" w:cstheme="minorHAnsi"/>
                <w:sz w:val="20"/>
                <w:szCs w:val="20"/>
              </w:rPr>
              <w:t>Periode uitvoering opdracht</w:t>
            </w:r>
            <w:r w:rsidRPr="00F66D0F">
              <w:rPr>
                <w:rFonts w:ascii="Aptos" w:hAnsi="Aptos" w:cstheme="minorHAnsi"/>
                <w:sz w:val="20"/>
                <w:szCs w:val="20"/>
              </w:rPr>
              <w:tab/>
            </w:r>
          </w:p>
          <w:p w14:paraId="01D0159F" w14:textId="77777777" w:rsidR="00BC289C" w:rsidRPr="00F66D0F" w:rsidRDefault="00BC289C" w:rsidP="00BC289C">
            <w:pPr>
              <w:rPr>
                <w:rFonts w:ascii="Aptos" w:hAnsi="Aptos" w:cstheme="minorHAnsi"/>
                <w:sz w:val="20"/>
                <w:szCs w:val="20"/>
              </w:rPr>
            </w:pPr>
          </w:p>
          <w:p w14:paraId="26DA21CC" w14:textId="77777777" w:rsidR="00BC289C" w:rsidRPr="00F66D0F" w:rsidRDefault="00BC289C" w:rsidP="00BC289C">
            <w:pPr>
              <w:rPr>
                <w:rFonts w:ascii="Aptos" w:hAnsi="Aptos" w:cstheme="minorHAnsi"/>
                <w:sz w:val="20"/>
                <w:szCs w:val="20"/>
              </w:rPr>
            </w:pPr>
            <w:proofErr w:type="gramStart"/>
            <w:r w:rsidRPr="00F66D0F">
              <w:rPr>
                <w:rFonts w:ascii="Aptos" w:hAnsi="Aptos" w:cstheme="minorHAnsi"/>
                <w:sz w:val="20"/>
                <w:szCs w:val="20"/>
              </w:rPr>
              <w:t>Indien</w:t>
            </w:r>
            <w:proofErr w:type="gramEnd"/>
            <w:r w:rsidRPr="00F66D0F">
              <w:rPr>
                <w:rFonts w:ascii="Aptos" w:hAnsi="Aptos" w:cstheme="minorHAnsi"/>
                <w:sz w:val="20"/>
                <w:szCs w:val="20"/>
              </w:rPr>
              <w:t xml:space="preserve"> lopende opdracht, </w:t>
            </w:r>
            <w:proofErr w:type="gramStart"/>
            <w:r w:rsidRPr="00F66D0F">
              <w:rPr>
                <w:rFonts w:ascii="Aptos" w:hAnsi="Aptos" w:cstheme="minorHAnsi"/>
                <w:sz w:val="20"/>
                <w:szCs w:val="20"/>
              </w:rPr>
              <w:t>reeds</w:t>
            </w:r>
            <w:proofErr w:type="gramEnd"/>
            <w:r w:rsidRPr="00F66D0F">
              <w:rPr>
                <w:rFonts w:ascii="Aptos" w:hAnsi="Aptos" w:cstheme="minorHAnsi"/>
                <w:sz w:val="20"/>
                <w:szCs w:val="20"/>
              </w:rPr>
              <w:t xml:space="preserve"> één volledig jaar uitvoering genoten:</w:t>
            </w:r>
          </w:p>
        </w:tc>
        <w:tc>
          <w:tcPr>
            <w:tcW w:w="5843" w:type="dxa"/>
            <w:shd w:val="clear" w:color="auto" w:fill="F2F2F2" w:themeFill="background1" w:themeFillShade="F2"/>
          </w:tcPr>
          <w:p w14:paraId="194F48F6" w14:textId="77777777" w:rsidR="00BC289C" w:rsidRPr="00F66D0F" w:rsidRDefault="00BC289C" w:rsidP="00BC289C">
            <w:pPr>
              <w:rPr>
                <w:rFonts w:ascii="Aptos" w:hAnsi="Aptos" w:cstheme="minorHAnsi"/>
                <w:sz w:val="20"/>
                <w:szCs w:val="20"/>
              </w:rPr>
            </w:pPr>
            <w:r w:rsidRPr="00F66D0F">
              <w:rPr>
                <w:rFonts w:ascii="Aptos" w:hAnsi="Aptos" w:cstheme="minorHAnsi"/>
                <w:sz w:val="20"/>
                <w:szCs w:val="20"/>
              </w:rPr>
              <w:t>Van …</w:t>
            </w:r>
            <w:proofErr w:type="gramStart"/>
            <w:r w:rsidRPr="00F66D0F">
              <w:rPr>
                <w:rFonts w:ascii="Aptos" w:hAnsi="Aptos" w:cstheme="minorHAnsi"/>
                <w:sz w:val="20"/>
                <w:szCs w:val="20"/>
              </w:rPr>
              <w:t>…….</w:t>
            </w:r>
            <w:proofErr w:type="gramEnd"/>
            <w:r w:rsidRPr="00F66D0F">
              <w:rPr>
                <w:rFonts w:ascii="Aptos" w:hAnsi="Aptos" w:cstheme="minorHAnsi"/>
                <w:sz w:val="20"/>
                <w:szCs w:val="20"/>
              </w:rPr>
              <w:t xml:space="preserve">.  </w:t>
            </w:r>
            <w:proofErr w:type="gramStart"/>
            <w:r w:rsidRPr="00F66D0F">
              <w:rPr>
                <w:rFonts w:ascii="Aptos" w:hAnsi="Aptos" w:cstheme="minorHAnsi"/>
                <w:sz w:val="20"/>
                <w:szCs w:val="20"/>
              </w:rPr>
              <w:t>tot  …</w:t>
            </w:r>
            <w:proofErr w:type="gramEnd"/>
            <w:r w:rsidRPr="00F66D0F">
              <w:rPr>
                <w:rFonts w:ascii="Aptos" w:hAnsi="Aptos" w:cstheme="minorHAnsi"/>
                <w:sz w:val="20"/>
                <w:szCs w:val="20"/>
              </w:rPr>
              <w:t>…………………</w:t>
            </w:r>
          </w:p>
          <w:p w14:paraId="11AEB22D" w14:textId="77777777" w:rsidR="00BC289C" w:rsidRPr="00F66D0F" w:rsidRDefault="00BC289C" w:rsidP="00BC289C">
            <w:pPr>
              <w:rPr>
                <w:rFonts w:ascii="Aptos" w:hAnsi="Aptos" w:cstheme="minorHAnsi"/>
                <w:sz w:val="20"/>
                <w:szCs w:val="20"/>
              </w:rPr>
            </w:pPr>
          </w:p>
          <w:p w14:paraId="75F633A6" w14:textId="77777777" w:rsidR="00BC289C" w:rsidRPr="00F66D0F" w:rsidRDefault="00BC289C" w:rsidP="00BC289C">
            <w:pPr>
              <w:rPr>
                <w:rFonts w:ascii="Aptos" w:hAnsi="Aptos" w:cstheme="minorHAnsi"/>
                <w:sz w:val="20"/>
                <w:szCs w:val="20"/>
              </w:rPr>
            </w:pPr>
            <w:proofErr w:type="gramStart"/>
            <w:r w:rsidRPr="00F66D0F">
              <w:rPr>
                <w:rFonts w:ascii="Aptos" w:hAnsi="Aptos" w:cstheme="minorHAnsi"/>
                <w:sz w:val="20"/>
                <w:szCs w:val="20"/>
              </w:rPr>
              <w:t>Ja /</w:t>
            </w:r>
            <w:proofErr w:type="gramEnd"/>
            <w:r w:rsidRPr="00F66D0F">
              <w:rPr>
                <w:rFonts w:ascii="Aptos" w:hAnsi="Aptos" w:cstheme="minorHAnsi"/>
                <w:sz w:val="20"/>
                <w:szCs w:val="20"/>
              </w:rPr>
              <w:t xml:space="preserve"> Nee</w:t>
            </w:r>
          </w:p>
          <w:p w14:paraId="01285634" w14:textId="77777777" w:rsidR="00BC289C" w:rsidRPr="00F66D0F" w:rsidRDefault="00BC289C" w:rsidP="00BC289C">
            <w:pPr>
              <w:rPr>
                <w:rFonts w:ascii="Aptos" w:hAnsi="Aptos" w:cstheme="minorHAnsi"/>
                <w:sz w:val="20"/>
                <w:szCs w:val="20"/>
              </w:rPr>
            </w:pPr>
          </w:p>
        </w:tc>
      </w:tr>
      <w:tr w:rsidR="001D5413" w:rsidRPr="005B6CE3" w14:paraId="6AC9BBB4" w14:textId="77777777" w:rsidTr="00561459">
        <w:tc>
          <w:tcPr>
            <w:tcW w:w="3369" w:type="dxa"/>
          </w:tcPr>
          <w:p w14:paraId="556D3F33" w14:textId="77777777" w:rsidR="001D5413" w:rsidRPr="00F66D0F" w:rsidRDefault="001D5413" w:rsidP="00206242">
            <w:pPr>
              <w:rPr>
                <w:rFonts w:ascii="Aptos" w:hAnsi="Aptos" w:cstheme="minorHAnsi"/>
                <w:sz w:val="20"/>
                <w:szCs w:val="20"/>
              </w:rPr>
            </w:pPr>
            <w:r w:rsidRPr="00F66D0F">
              <w:rPr>
                <w:rFonts w:ascii="Aptos" w:hAnsi="Aptos" w:cstheme="minorHAnsi"/>
                <w:sz w:val="20"/>
                <w:szCs w:val="20"/>
              </w:rPr>
              <w:t>Omschrijving kerncompetentie</w:t>
            </w:r>
          </w:p>
        </w:tc>
        <w:tc>
          <w:tcPr>
            <w:tcW w:w="5843" w:type="dxa"/>
            <w:shd w:val="clear" w:color="auto" w:fill="F2F2F2" w:themeFill="background1" w:themeFillShade="F2"/>
          </w:tcPr>
          <w:p w14:paraId="5B1E7DCD" w14:textId="77777777" w:rsidR="00E60AF8" w:rsidRPr="00977DA8" w:rsidRDefault="00743067">
            <w:pPr>
              <w:rPr>
                <w:rFonts w:ascii="Aptos" w:hAnsi="Aptos" w:cstheme="minorHAnsi"/>
                <w:sz w:val="20"/>
                <w:szCs w:val="20"/>
              </w:rPr>
            </w:pPr>
            <w:r w:rsidRPr="00977DA8">
              <w:rPr>
                <w:rFonts w:ascii="Aptos" w:hAnsi="Aptos" w:cstheme="minorHAnsi"/>
                <w:sz w:val="20"/>
                <w:szCs w:val="20"/>
              </w:rPr>
              <w:t>Kerncompetentie: Verwerking groenafval</w:t>
            </w:r>
          </w:p>
          <w:p w14:paraId="3BCD03C7" w14:textId="77777777" w:rsidR="00E60AF8" w:rsidRPr="00977DA8" w:rsidRDefault="00E60AF8">
            <w:pPr>
              <w:rPr>
                <w:rFonts w:ascii="Aptos" w:hAnsi="Aptos" w:cstheme="minorHAnsi"/>
                <w:sz w:val="20"/>
                <w:szCs w:val="20"/>
              </w:rPr>
            </w:pPr>
          </w:p>
          <w:p w14:paraId="4316CF1F" w14:textId="77777777" w:rsidR="00E60AF8" w:rsidRPr="00977DA8" w:rsidRDefault="00743067">
            <w:pPr>
              <w:rPr>
                <w:rFonts w:ascii="Aptos" w:hAnsi="Aptos" w:cstheme="minorHAnsi"/>
                <w:sz w:val="20"/>
                <w:szCs w:val="20"/>
              </w:rPr>
            </w:pPr>
            <w:r w:rsidRPr="00977DA8">
              <w:rPr>
                <w:rFonts w:ascii="Aptos" w:hAnsi="Aptos" w:cstheme="minorHAnsi"/>
                <w:sz w:val="20"/>
                <w:szCs w:val="20"/>
              </w:rPr>
              <w:t>U heeft ervaring met het verwerken van minimaal 5.430 ton groenafval gedurende één (1) volledig jaar, waarbij deze verwerking naar tevredenheid van de referent is uitgevoerd. Voor de beoordeling van de referentie wordt uitsluitend de gedurende dat jaar daadwerkelijk verwerkte hoeveelheid groenafval in aanmerking genomen; deze bedraagt minimaal 3.000 ton.</w:t>
            </w:r>
          </w:p>
          <w:p w14:paraId="5D14AC54" w14:textId="77777777" w:rsidR="00E60AF8" w:rsidRPr="00977DA8" w:rsidRDefault="00E60AF8">
            <w:pPr>
              <w:rPr>
                <w:rFonts w:ascii="Aptos" w:hAnsi="Aptos" w:cstheme="minorHAnsi"/>
                <w:sz w:val="20"/>
                <w:szCs w:val="20"/>
              </w:rPr>
            </w:pPr>
          </w:p>
          <w:p w14:paraId="7D240B12" w14:textId="77777777" w:rsidR="00E60AF8" w:rsidRPr="005B6CE3" w:rsidRDefault="00743067">
            <w:pPr>
              <w:rPr>
                <w:rFonts w:ascii="Aptos" w:hAnsi="Aptos" w:cstheme="minorHAnsi"/>
                <w:sz w:val="20"/>
                <w:szCs w:val="20"/>
              </w:rPr>
            </w:pPr>
            <w:r w:rsidRPr="00977DA8">
              <w:rPr>
                <w:rFonts w:ascii="Aptos" w:hAnsi="Aptos" w:cstheme="minorHAnsi"/>
                <w:sz w:val="20"/>
                <w:szCs w:val="20"/>
              </w:rPr>
              <w:t>De referentieopdracht dient te zijn uitgevoerd in de drie (3) jaar voorafgaand aan de sluitingsdatum van de inschrijvingstermijn van deze aanbesteding, dan wel op de sluitingsdatum nog in uitvoering te zijn (in dat geval dient op dat moment ten minste één (1) volledig jaar uitvoering te zijn gegeven aan de opdracht).</w:t>
            </w:r>
          </w:p>
        </w:tc>
      </w:tr>
      <w:tr w:rsidR="00F66D0F" w:rsidRPr="005B6CE3" w14:paraId="1D3CAF27" w14:textId="77777777" w:rsidTr="00561459">
        <w:tc>
          <w:tcPr>
            <w:tcW w:w="3369" w:type="dxa"/>
          </w:tcPr>
          <w:p w14:paraId="5832E67E" w14:textId="77777777" w:rsidR="00E60AF8" w:rsidRPr="005B6CE3" w:rsidRDefault="00743067">
            <w:pPr>
              <w:rPr>
                <w:rFonts w:ascii="Aptos" w:hAnsi="Aptos" w:cstheme="minorHAnsi"/>
                <w:sz w:val="20"/>
                <w:szCs w:val="20"/>
              </w:rPr>
            </w:pPr>
            <w:r w:rsidRPr="005B6CE3">
              <w:rPr>
                <w:rFonts w:ascii="Aptos" w:hAnsi="Aptos" w:cstheme="minorHAnsi"/>
                <w:sz w:val="20"/>
                <w:szCs w:val="20"/>
              </w:rPr>
              <w:t>Hoeveelheid daadwerkelijk verwerkt groenafval (in tonnen), gedurende de hierboven genoemde periode van minimaal één (1) volledig jaar</w:t>
            </w:r>
          </w:p>
        </w:tc>
        <w:tc>
          <w:tcPr>
            <w:tcW w:w="5843" w:type="dxa"/>
            <w:shd w:val="clear" w:color="auto" w:fill="F2F2F2" w:themeFill="background1" w:themeFillShade="F2"/>
          </w:tcPr>
          <w:p w14:paraId="33C16496" w14:textId="77777777" w:rsidR="00E60AF8" w:rsidRPr="005B6CE3" w:rsidRDefault="00743067">
            <w:pPr>
              <w:rPr>
                <w:rFonts w:ascii="Aptos" w:hAnsi="Aptos" w:cstheme="minorHAnsi"/>
                <w:sz w:val="20"/>
                <w:szCs w:val="20"/>
              </w:rPr>
            </w:pPr>
            <w:r w:rsidRPr="005B6CE3">
              <w:rPr>
                <w:rFonts w:ascii="Aptos" w:hAnsi="Aptos" w:cstheme="minorHAnsi"/>
                <w:sz w:val="20"/>
                <w:szCs w:val="20"/>
              </w:rPr>
              <w:t>……………… ton</w:t>
            </w:r>
          </w:p>
        </w:tc>
      </w:tr>
      <w:tr w:rsidR="00206242" w:rsidRPr="005B6CE3" w14:paraId="19A95F80" w14:textId="77777777" w:rsidTr="00561459">
        <w:tc>
          <w:tcPr>
            <w:tcW w:w="3369" w:type="dxa"/>
          </w:tcPr>
          <w:p w14:paraId="3C182AC8" w14:textId="77777777" w:rsidR="00206242" w:rsidRPr="00F66D0F" w:rsidRDefault="00206242" w:rsidP="00206242">
            <w:pPr>
              <w:rPr>
                <w:rFonts w:ascii="Aptos" w:hAnsi="Aptos" w:cstheme="minorHAnsi"/>
                <w:sz w:val="20"/>
                <w:szCs w:val="20"/>
              </w:rPr>
            </w:pPr>
            <w:r w:rsidRPr="00F66D0F">
              <w:rPr>
                <w:rFonts w:ascii="Aptos" w:hAnsi="Aptos" w:cstheme="minorHAnsi"/>
                <w:sz w:val="20"/>
                <w:szCs w:val="20"/>
              </w:rPr>
              <w:t xml:space="preserve">Beschrijving </w:t>
            </w:r>
            <w:r w:rsidR="00BC289C" w:rsidRPr="00F66D0F">
              <w:rPr>
                <w:rFonts w:ascii="Aptos" w:hAnsi="Aptos" w:cstheme="minorHAnsi"/>
                <w:sz w:val="20"/>
                <w:szCs w:val="20"/>
              </w:rPr>
              <w:t>referentie</w:t>
            </w:r>
            <w:r w:rsidRPr="00F66D0F">
              <w:rPr>
                <w:rFonts w:ascii="Aptos" w:hAnsi="Aptos" w:cstheme="minorHAnsi"/>
                <w:sz w:val="20"/>
                <w:szCs w:val="20"/>
              </w:rPr>
              <w:t>opdracht</w:t>
            </w:r>
          </w:p>
          <w:p w14:paraId="062E1CAB" w14:textId="77777777" w:rsidR="00206242" w:rsidRPr="00F66D0F" w:rsidRDefault="00206242" w:rsidP="00206242">
            <w:pPr>
              <w:rPr>
                <w:rFonts w:ascii="Aptos" w:hAnsi="Aptos" w:cstheme="minorHAnsi"/>
                <w:sz w:val="20"/>
                <w:szCs w:val="20"/>
              </w:rPr>
            </w:pPr>
          </w:p>
        </w:tc>
        <w:tc>
          <w:tcPr>
            <w:tcW w:w="5843" w:type="dxa"/>
            <w:shd w:val="clear" w:color="auto" w:fill="F2F2F2" w:themeFill="background1" w:themeFillShade="F2"/>
          </w:tcPr>
          <w:p w14:paraId="320E6FB7" w14:textId="77777777" w:rsidR="00206242" w:rsidRPr="00F66D0F" w:rsidRDefault="00206242" w:rsidP="00206242">
            <w:pPr>
              <w:rPr>
                <w:rFonts w:ascii="Aptos" w:hAnsi="Aptos" w:cstheme="minorHAnsi"/>
                <w:sz w:val="20"/>
                <w:szCs w:val="20"/>
              </w:rPr>
            </w:pPr>
          </w:p>
          <w:p w14:paraId="6EE07DAB" w14:textId="77777777" w:rsidR="005A49A8" w:rsidRDefault="005A49A8" w:rsidP="00651B4C">
            <w:pPr>
              <w:rPr>
                <w:rFonts w:ascii="Aptos" w:hAnsi="Aptos" w:cstheme="minorHAnsi"/>
                <w:sz w:val="20"/>
                <w:szCs w:val="20"/>
              </w:rPr>
            </w:pPr>
          </w:p>
          <w:p w14:paraId="3542002F" w14:textId="77777777" w:rsidR="00651B4C" w:rsidRDefault="00651B4C" w:rsidP="00651B4C">
            <w:pPr>
              <w:rPr>
                <w:rFonts w:ascii="Aptos" w:hAnsi="Aptos" w:cstheme="minorHAnsi"/>
                <w:sz w:val="20"/>
                <w:szCs w:val="20"/>
              </w:rPr>
            </w:pPr>
          </w:p>
          <w:p w14:paraId="400DD6AD" w14:textId="77777777" w:rsidR="00651B4C" w:rsidRDefault="00651B4C" w:rsidP="00651B4C">
            <w:pPr>
              <w:rPr>
                <w:rFonts w:ascii="Aptos" w:hAnsi="Aptos" w:cstheme="minorHAnsi"/>
                <w:sz w:val="20"/>
                <w:szCs w:val="20"/>
              </w:rPr>
            </w:pPr>
          </w:p>
          <w:p w14:paraId="6DF18F40" w14:textId="77777777" w:rsidR="00651B4C" w:rsidRDefault="00651B4C" w:rsidP="00651B4C">
            <w:pPr>
              <w:rPr>
                <w:rFonts w:ascii="Aptos" w:hAnsi="Aptos" w:cstheme="minorHAnsi"/>
                <w:sz w:val="20"/>
                <w:szCs w:val="20"/>
              </w:rPr>
            </w:pPr>
          </w:p>
          <w:p w14:paraId="6711735F" w14:textId="77777777" w:rsidR="00651B4C" w:rsidRDefault="00651B4C" w:rsidP="00651B4C">
            <w:pPr>
              <w:rPr>
                <w:rFonts w:ascii="Aptos" w:hAnsi="Aptos" w:cstheme="minorHAnsi"/>
                <w:sz w:val="20"/>
                <w:szCs w:val="20"/>
              </w:rPr>
            </w:pPr>
          </w:p>
          <w:p w14:paraId="2383FDB9" w14:textId="77777777" w:rsidR="00651B4C" w:rsidRPr="00F66D0F" w:rsidRDefault="00651B4C" w:rsidP="00651B4C">
            <w:pPr>
              <w:rPr>
                <w:rFonts w:ascii="Aptos" w:hAnsi="Aptos" w:cstheme="minorHAnsi"/>
                <w:sz w:val="20"/>
                <w:szCs w:val="20"/>
              </w:rPr>
            </w:pPr>
          </w:p>
        </w:tc>
      </w:tr>
    </w:tbl>
    <w:p w14:paraId="11C17B4F" w14:textId="77777777" w:rsidR="00206242" w:rsidRPr="00F66D0F" w:rsidRDefault="00206242" w:rsidP="00206242">
      <w:pPr>
        <w:rPr>
          <w:rFonts w:ascii="Aptos" w:hAnsi="Aptos" w:cstheme="minorHAnsi"/>
          <w:sz w:val="20"/>
          <w:szCs w:val="20"/>
        </w:rPr>
      </w:pPr>
    </w:p>
    <w:p w14:paraId="46A435F4" w14:textId="77777777" w:rsidR="00206242" w:rsidRPr="00F66D0F" w:rsidRDefault="00206242" w:rsidP="00206242">
      <w:pPr>
        <w:rPr>
          <w:rFonts w:ascii="Aptos" w:hAnsi="Aptos" w:cstheme="minorHAnsi"/>
          <w:sz w:val="20"/>
          <w:szCs w:val="20"/>
        </w:rPr>
      </w:pPr>
    </w:p>
    <w:p w14:paraId="24B6AA95" w14:textId="77777777" w:rsidR="008C3859" w:rsidRPr="00F66D0F" w:rsidRDefault="008C3859" w:rsidP="00206242">
      <w:pPr>
        <w:rPr>
          <w:rFonts w:ascii="Aptos" w:hAnsi="Aptos" w:cstheme="minorHAnsi"/>
          <w:sz w:val="20"/>
          <w:szCs w:val="20"/>
        </w:rPr>
      </w:pPr>
    </w:p>
    <w:sectPr w:rsidR="008C3859" w:rsidRPr="00F66D0F" w:rsidSect="004367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5D4"/>
    <w:rsid w:val="00023810"/>
    <w:rsid w:val="00056538"/>
    <w:rsid w:val="00085E48"/>
    <w:rsid w:val="00092DB7"/>
    <w:rsid w:val="000D122F"/>
    <w:rsid w:val="000F193F"/>
    <w:rsid w:val="001018D5"/>
    <w:rsid w:val="00106D34"/>
    <w:rsid w:val="00137F37"/>
    <w:rsid w:val="001405A1"/>
    <w:rsid w:val="001501F0"/>
    <w:rsid w:val="001817E3"/>
    <w:rsid w:val="001A3109"/>
    <w:rsid w:val="001C220B"/>
    <w:rsid w:val="001D5413"/>
    <w:rsid w:val="001E2500"/>
    <w:rsid w:val="001E5277"/>
    <w:rsid w:val="001F5751"/>
    <w:rsid w:val="00206242"/>
    <w:rsid w:val="00206775"/>
    <w:rsid w:val="00237A8C"/>
    <w:rsid w:val="002444F6"/>
    <w:rsid w:val="002530D8"/>
    <w:rsid w:val="0029393E"/>
    <w:rsid w:val="002962F7"/>
    <w:rsid w:val="002A58D6"/>
    <w:rsid w:val="002A6710"/>
    <w:rsid w:val="002D1F76"/>
    <w:rsid w:val="0030749E"/>
    <w:rsid w:val="00316C47"/>
    <w:rsid w:val="003341DE"/>
    <w:rsid w:val="003A03F5"/>
    <w:rsid w:val="003B3DCD"/>
    <w:rsid w:val="003D454D"/>
    <w:rsid w:val="003F2468"/>
    <w:rsid w:val="00404E85"/>
    <w:rsid w:val="00410337"/>
    <w:rsid w:val="00414AC0"/>
    <w:rsid w:val="004178D3"/>
    <w:rsid w:val="00435929"/>
    <w:rsid w:val="004367FD"/>
    <w:rsid w:val="00436E09"/>
    <w:rsid w:val="00445CEF"/>
    <w:rsid w:val="00456164"/>
    <w:rsid w:val="004717A4"/>
    <w:rsid w:val="004C60E8"/>
    <w:rsid w:val="004C78D1"/>
    <w:rsid w:val="004E2F07"/>
    <w:rsid w:val="004E3D91"/>
    <w:rsid w:val="004E5833"/>
    <w:rsid w:val="00520E39"/>
    <w:rsid w:val="00522ED0"/>
    <w:rsid w:val="005320AC"/>
    <w:rsid w:val="005411AA"/>
    <w:rsid w:val="00557BFB"/>
    <w:rsid w:val="00561459"/>
    <w:rsid w:val="00562F40"/>
    <w:rsid w:val="00594203"/>
    <w:rsid w:val="00596FE7"/>
    <w:rsid w:val="005A49A8"/>
    <w:rsid w:val="005B6CE3"/>
    <w:rsid w:val="005E57C6"/>
    <w:rsid w:val="005E6C98"/>
    <w:rsid w:val="005E7D5A"/>
    <w:rsid w:val="00623787"/>
    <w:rsid w:val="00632D88"/>
    <w:rsid w:val="00651B4C"/>
    <w:rsid w:val="0068023A"/>
    <w:rsid w:val="00687A03"/>
    <w:rsid w:val="006A016D"/>
    <w:rsid w:val="006A4274"/>
    <w:rsid w:val="006A7BFB"/>
    <w:rsid w:val="006C5786"/>
    <w:rsid w:val="006E163B"/>
    <w:rsid w:val="007442B0"/>
    <w:rsid w:val="00754C8B"/>
    <w:rsid w:val="007861C8"/>
    <w:rsid w:val="00793E86"/>
    <w:rsid w:val="007B1615"/>
    <w:rsid w:val="007E1E66"/>
    <w:rsid w:val="00823259"/>
    <w:rsid w:val="00834FAE"/>
    <w:rsid w:val="0084262D"/>
    <w:rsid w:val="00857EE2"/>
    <w:rsid w:val="00867D51"/>
    <w:rsid w:val="008701AF"/>
    <w:rsid w:val="008B2ED2"/>
    <w:rsid w:val="008B4671"/>
    <w:rsid w:val="008B502E"/>
    <w:rsid w:val="008B5726"/>
    <w:rsid w:val="008C3859"/>
    <w:rsid w:val="008E65B4"/>
    <w:rsid w:val="009051B1"/>
    <w:rsid w:val="00945DA7"/>
    <w:rsid w:val="0095512D"/>
    <w:rsid w:val="00976996"/>
    <w:rsid w:val="00977DA8"/>
    <w:rsid w:val="009B5192"/>
    <w:rsid w:val="009B787C"/>
    <w:rsid w:val="009D5207"/>
    <w:rsid w:val="009E4663"/>
    <w:rsid w:val="00A15A5F"/>
    <w:rsid w:val="00A41D61"/>
    <w:rsid w:val="00A54190"/>
    <w:rsid w:val="00A61D7E"/>
    <w:rsid w:val="00AA6426"/>
    <w:rsid w:val="00AD0E11"/>
    <w:rsid w:val="00AD5995"/>
    <w:rsid w:val="00B41441"/>
    <w:rsid w:val="00B54D76"/>
    <w:rsid w:val="00B876A8"/>
    <w:rsid w:val="00BB1549"/>
    <w:rsid w:val="00BC289C"/>
    <w:rsid w:val="00BF3A8E"/>
    <w:rsid w:val="00C46C9C"/>
    <w:rsid w:val="00C53EF2"/>
    <w:rsid w:val="00C72304"/>
    <w:rsid w:val="00C81E7F"/>
    <w:rsid w:val="00CE15D4"/>
    <w:rsid w:val="00CE28E5"/>
    <w:rsid w:val="00D30C46"/>
    <w:rsid w:val="00D720E6"/>
    <w:rsid w:val="00D745E4"/>
    <w:rsid w:val="00D77669"/>
    <w:rsid w:val="00D82E29"/>
    <w:rsid w:val="00D83031"/>
    <w:rsid w:val="00D9485E"/>
    <w:rsid w:val="00DE2D74"/>
    <w:rsid w:val="00E52084"/>
    <w:rsid w:val="00E60AF8"/>
    <w:rsid w:val="00E80C6D"/>
    <w:rsid w:val="00E848EA"/>
    <w:rsid w:val="00EA1793"/>
    <w:rsid w:val="00EA7D4E"/>
    <w:rsid w:val="00EB00A9"/>
    <w:rsid w:val="00EF3981"/>
    <w:rsid w:val="00EF7373"/>
    <w:rsid w:val="00EF73E3"/>
    <w:rsid w:val="00F40B78"/>
    <w:rsid w:val="00F46DA0"/>
    <w:rsid w:val="00F66D0F"/>
    <w:rsid w:val="00F674F6"/>
    <w:rsid w:val="00F74980"/>
    <w:rsid w:val="00F80FEC"/>
    <w:rsid w:val="00F93E1F"/>
    <w:rsid w:val="00FA3D7D"/>
    <w:rsid w:val="00FA651D"/>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BB568"/>
  <w15:docId w15:val="{B708902B-E0A9-3A44-83AD-BF617E96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cakar/Library/CloudStorage/OneDrive-SBMCHouten/Algemeen%20-%20Inkoopadvies/Intern/Templates/Bijlagen/Bijlage%20x%20-%20Referentieformulier-TimSBMCMacBook%20Air.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8165d8-7474-435f-9d2e-539657e84063" xsi:nil="true"/>
    <lcf76f155ced4ddcb4097134ff3c332f xmlns="f5af1f1c-3178-432d-a64a-48144b433f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777139-C2EE-4609-BCC9-07C103B2EE62}">
  <ds:schemaRefs>
    <ds:schemaRef ds:uri="http://schemas.microsoft.com/sharepoint/v3/contenttype/forms"/>
  </ds:schemaRefs>
</ds:datastoreItem>
</file>

<file path=customXml/itemProps2.xml><?xml version="1.0" encoding="utf-8"?>
<ds:datastoreItem xmlns:ds="http://schemas.openxmlformats.org/officeDocument/2006/customXml" ds:itemID="{0FB51079-8FB4-4A4E-9EFF-DAF97DB39794}">
  <ds:schemaRefs>
    <ds:schemaRef ds:uri="http://schemas.microsoft.com/office/2006/metadata/properties"/>
    <ds:schemaRef ds:uri="http://schemas.microsoft.com/office/infopath/2007/PartnerControls"/>
    <ds:schemaRef ds:uri="d58165d8-7474-435f-9d2e-539657e84063"/>
    <ds:schemaRef ds:uri="f5af1f1c-3178-432d-a64a-48144b433f45"/>
  </ds:schemaRefs>
</ds:datastoreItem>
</file>

<file path=customXml/itemProps3.xml><?xml version="1.0" encoding="utf-8"?>
<ds:datastoreItem xmlns:ds="http://schemas.openxmlformats.org/officeDocument/2006/customXml" ds:itemID="{0EC93836-A1C1-4483-8700-A3BA6CF56D15}"/>
</file>

<file path=docProps/app.xml><?xml version="1.0" encoding="utf-8"?>
<Properties xmlns="http://schemas.openxmlformats.org/officeDocument/2006/extended-properties" xmlns:vt="http://schemas.openxmlformats.org/officeDocument/2006/docPropsVTypes">
  <Template>Bijlage x - Referentieformulier-TimSBMCMacBook Air.dotx</Template>
  <TotalTime>1</TotalTime>
  <Pages>1</Pages>
  <Words>200</Words>
  <Characters>1102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Nadieh Cakar</dc:creator>
  <cp:keywords/>
  <dc:description/>
  <cp:lastModifiedBy>Nadieh Cakar</cp:lastModifiedBy>
  <cp:revision>2</cp:revision>
  <dcterms:created xsi:type="dcterms:W3CDTF">2026-09-28T10:56:00Z</dcterms:created>
  <dcterms:modified xsi:type="dcterms:W3CDTF">2026-09-28T10:56:00Z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0x010100A29B06BD78A65149B5D5738AD82AFE64</vt:lpwstr>
  </property>
  <property fmtid="{D5CDD505-2E9C-101B-9397-08002B2CF9AE}" pid="3" name="MediaServiceImageTags">
    <vt:lpwstr/>
  </property>
</Properties>
</file>