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67B0C" w14:textId="77777777" w:rsidR="00911CDF" w:rsidRDefault="00997EF0" w:rsidP="00997EF0">
      <w:pPr>
        <w:ind w:left="4956" w:firstLine="708"/>
      </w:pPr>
      <w:r>
        <w:rPr>
          <w:noProof/>
          <w:lang w:eastAsia="nl-NL"/>
        </w:rPr>
        <w:drawing>
          <wp:inline distT="0" distB="0" distL="0" distR="0" wp14:anchorId="4D4CFC24" wp14:editId="1D71D2F0">
            <wp:extent cx="2057400" cy="1266825"/>
            <wp:effectExtent l="0" t="0" r="0" b="0"/>
            <wp:docPr id="5" name="Afbeelding 5" descr="K:\fc\Procurement\Procurement\Standaarddocumenten\6 Evaluatie\Beeldmateriaal\TUDelft Logo's\TU_P1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fc\Procurement\Procurement\Standaarddocumenten\6 Evaluatie\Beeldmateriaal\TUDelft Logo's\TU_P1_colo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696" cy="126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B4A2F" w14:textId="77777777" w:rsidR="001E2D7C" w:rsidRPr="00DD65A8" w:rsidRDefault="001E2D7C" w:rsidP="001E2D7C">
      <w:pPr>
        <w:pStyle w:val="Kop1"/>
        <w:rPr>
          <w:rFonts w:ascii="Arial" w:hAnsi="Arial"/>
          <w:sz w:val="20"/>
          <w:szCs w:val="20"/>
        </w:rPr>
      </w:pPr>
      <w:bookmarkStart w:id="0" w:name="_Toc292402157"/>
      <w:r w:rsidRPr="00DD65A8">
        <w:rPr>
          <w:rFonts w:ascii="Arial" w:hAnsi="Arial"/>
          <w:sz w:val="20"/>
          <w:szCs w:val="20"/>
        </w:rPr>
        <w:t>Invulformulier:</w:t>
      </w:r>
      <w:bookmarkEnd w:id="0"/>
      <w:r w:rsidRPr="00DD65A8">
        <w:rPr>
          <w:rFonts w:ascii="Arial" w:hAnsi="Arial"/>
          <w:sz w:val="20"/>
          <w:szCs w:val="20"/>
        </w:rPr>
        <w:t xml:space="preserve"> Referentieprojecten</w:t>
      </w:r>
    </w:p>
    <w:p w14:paraId="6D99CA35" w14:textId="77777777" w:rsidR="001E2D7C" w:rsidRPr="00DD65A8" w:rsidRDefault="001E2D7C" w:rsidP="001E2D7C">
      <w:pPr>
        <w:rPr>
          <w:rFonts w:ascii="Arial" w:hAnsi="Arial" w:cs="Arial"/>
        </w:rPr>
      </w:pPr>
    </w:p>
    <w:p w14:paraId="3FEF4AFD" w14:textId="77777777" w:rsidR="001E2D7C" w:rsidRPr="00DD65A8" w:rsidRDefault="001E2D7C" w:rsidP="001E2D7C">
      <w:pPr>
        <w:rPr>
          <w:rFonts w:ascii="Arial" w:hAnsi="Arial" w:cs="Arial"/>
          <w:b/>
          <w:color w:val="000000"/>
          <w:szCs w:val="20"/>
        </w:rPr>
      </w:pPr>
      <w:r w:rsidRPr="00DD65A8">
        <w:rPr>
          <w:rFonts w:ascii="Arial" w:hAnsi="Arial" w:cs="Arial"/>
          <w:szCs w:val="20"/>
        </w:rPr>
        <w:t xml:space="preserve">Naam </w:t>
      </w:r>
      <w:r w:rsidR="005C112C">
        <w:rPr>
          <w:rFonts w:ascii="Arial" w:hAnsi="Arial" w:cs="Arial"/>
          <w:szCs w:val="20"/>
        </w:rPr>
        <w:t>I</w:t>
      </w:r>
      <w:r w:rsidRPr="00DD65A8">
        <w:rPr>
          <w:rFonts w:ascii="Arial" w:hAnsi="Arial" w:cs="Arial"/>
          <w:szCs w:val="20"/>
        </w:rPr>
        <w:t xml:space="preserve">nschrijver : </w:t>
      </w:r>
      <w:r w:rsidRPr="00DD65A8">
        <w:rPr>
          <w:rFonts w:ascii="Arial" w:hAnsi="Arial" w:cs="Arial"/>
          <w:b/>
          <w:color w:val="000000"/>
          <w:szCs w:val="20"/>
        </w:rPr>
        <w:t>………………….</w:t>
      </w:r>
    </w:p>
    <w:p w14:paraId="5A1CAFF0" w14:textId="62D315FC" w:rsidR="001E2D7C" w:rsidRPr="00DD65A8" w:rsidRDefault="001E2D7C" w:rsidP="001E2D7C">
      <w:pPr>
        <w:rPr>
          <w:rFonts w:ascii="Arial" w:hAnsi="Arial" w:cs="Arial"/>
          <w:b/>
          <w:color w:val="000000"/>
          <w:szCs w:val="20"/>
        </w:rPr>
      </w:pPr>
      <w:r w:rsidRPr="00DD65A8">
        <w:rPr>
          <w:rFonts w:ascii="Arial" w:hAnsi="Arial" w:cs="Arial"/>
          <w:color w:val="000000"/>
          <w:szCs w:val="20"/>
        </w:rPr>
        <w:t xml:space="preserve">Naam Europese aanbesteding: </w:t>
      </w:r>
      <w:r w:rsidR="00B30FED">
        <w:rPr>
          <w:rFonts w:ascii="Arial" w:hAnsi="Arial" w:cs="Arial"/>
          <w:b/>
          <w:color w:val="000000"/>
          <w:szCs w:val="20"/>
        </w:rPr>
        <w:t>Levering practicumtafels</w:t>
      </w:r>
    </w:p>
    <w:p w14:paraId="3C59B1C1" w14:textId="77777777" w:rsidR="001E2D7C" w:rsidRPr="00DD65A8" w:rsidRDefault="001E2D7C" w:rsidP="001E2D7C">
      <w:pPr>
        <w:rPr>
          <w:rFonts w:ascii="Arial" w:hAnsi="Arial" w:cs="Arial"/>
          <w:b/>
          <w:color w:val="000000"/>
          <w:szCs w:val="20"/>
        </w:rPr>
      </w:pPr>
      <w:r w:rsidRPr="00DD65A8">
        <w:rPr>
          <w:rFonts w:ascii="Arial" w:hAnsi="Arial" w:cs="Arial"/>
          <w:color w:val="000000"/>
          <w:szCs w:val="20"/>
        </w:rPr>
        <w:t xml:space="preserve">Datum:  </w:t>
      </w:r>
      <w:r w:rsidRPr="00DD65A8">
        <w:rPr>
          <w:rFonts w:ascii="Arial" w:hAnsi="Arial" w:cs="Arial"/>
          <w:b/>
          <w:color w:val="000000"/>
          <w:szCs w:val="20"/>
        </w:rPr>
        <w:t>………………….</w:t>
      </w:r>
    </w:p>
    <w:p w14:paraId="580513ED" w14:textId="242824A6" w:rsidR="001E2D7C" w:rsidRPr="00DD65A8" w:rsidRDefault="001E2D7C" w:rsidP="001E2D7C">
      <w:pPr>
        <w:rPr>
          <w:rFonts w:ascii="Arial" w:hAnsi="Arial" w:cs="Arial"/>
          <w:szCs w:val="20"/>
        </w:rPr>
      </w:pPr>
    </w:p>
    <w:tbl>
      <w:tblPr>
        <w:tblW w:w="46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5499"/>
      </w:tblGrid>
      <w:tr w:rsidR="001E2D7C" w:rsidRPr="00DD65A8" w14:paraId="326DF308" w14:textId="77777777" w:rsidTr="00796E68">
        <w:tc>
          <w:tcPr>
            <w:tcW w:w="5000" w:type="pct"/>
            <w:gridSpan w:val="2"/>
            <w:shd w:val="clear" w:color="auto" w:fill="C6D9F1" w:themeFill="text2" w:themeFillTint="33"/>
          </w:tcPr>
          <w:p w14:paraId="55DA4AA1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commentRangeStart w:id="1"/>
            <w:r w:rsidR="005C112C">
              <w:rPr>
                <w:rFonts w:ascii="Arial" w:hAnsi="Arial" w:cs="Arial"/>
                <w:b/>
                <w:sz w:val="20"/>
                <w:szCs w:val="20"/>
              </w:rPr>
              <w:t>Kerncompetentie</w:t>
            </w:r>
            <w:commentRangeEnd w:id="1"/>
            <w:r w:rsidR="005C112C" w:rsidRPr="00DD65A8">
              <w:rPr>
                <w:rStyle w:val="Verwijzingopmerking"/>
                <w:rFonts w:ascii="Arial" w:hAnsi="Arial" w:cs="Arial"/>
                <w:b/>
                <w:sz w:val="20"/>
                <w:szCs w:val="20"/>
              </w:rPr>
              <w:commentReference w:id="1"/>
            </w:r>
            <w:r w:rsidR="005C112C" w:rsidRPr="00DD6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D65A8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DD65A8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</w:t>
            </w:r>
          </w:p>
        </w:tc>
      </w:tr>
      <w:tr w:rsidR="001E2D7C" w:rsidRPr="00DD65A8" w14:paraId="6C89E414" w14:textId="77777777" w:rsidTr="00796E68">
        <w:tc>
          <w:tcPr>
            <w:tcW w:w="1741" w:type="pct"/>
          </w:tcPr>
          <w:p w14:paraId="3F114D01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 xml:space="preserve">Betreft </w:t>
            </w:r>
            <w:r w:rsidR="005C112C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5C112C" w:rsidRPr="00DD65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5A8">
              <w:rPr>
                <w:rFonts w:ascii="Arial" w:hAnsi="Arial" w:cs="Arial"/>
                <w:sz w:val="20"/>
                <w:szCs w:val="20"/>
              </w:rPr>
              <w:t>eis</w:t>
            </w:r>
            <w:r w:rsidR="005C112C">
              <w:rPr>
                <w:rFonts w:ascii="Arial" w:hAnsi="Arial" w:cs="Arial"/>
                <w:sz w:val="20"/>
                <w:szCs w:val="20"/>
              </w:rPr>
              <w:t>:</w:t>
            </w:r>
            <w:r w:rsidRPr="00DD65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C3E3B3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5765AF34" w14:textId="77777777" w:rsidR="00706F62" w:rsidRPr="007C75B4" w:rsidRDefault="00706F62" w:rsidP="00706F62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7C75B4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Kerncompetentie 1: Levering van practicumtafels</w:t>
            </w:r>
          </w:p>
          <w:p w14:paraId="170316AF" w14:textId="2767D8E2" w:rsidR="001E2D7C" w:rsidRPr="00706F62" w:rsidRDefault="00706F62" w:rsidP="00706F62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7C75B4">
              <w:rPr>
                <w:rFonts w:ascii="Arial" w:eastAsia="Times New Roman" w:hAnsi="Arial" w:cs="Arial"/>
                <w:sz w:val="20"/>
                <w:szCs w:val="20"/>
              </w:rPr>
              <w:t>Inschrijver heeft aantoonbare ervaring met de levering van vergelijkbare practicum-, laboratorium- en/ of werktafels.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7918FD">
              <w:rPr>
                <w:rFonts w:ascii="Arial" w:eastAsia="Times New Roman" w:hAnsi="Arial" w:cs="Arial"/>
                <w:sz w:val="20"/>
                <w:szCs w:val="20"/>
              </w:rPr>
              <w:t xml:space="preserve">Het referentieproject (zijnde één opdracht voor één opdrachtgever) heeft een minimale omvang van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€150.000,- exclusief btw. </w:t>
            </w:r>
            <w:r w:rsidR="001E2D7C" w:rsidRPr="00DD65A8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1E2D7C" w:rsidRPr="00DD65A8" w14:paraId="5981B7DE" w14:textId="77777777" w:rsidTr="00796E68">
        <w:tc>
          <w:tcPr>
            <w:tcW w:w="1741" w:type="pct"/>
          </w:tcPr>
          <w:p w14:paraId="00FFCF6D" w14:textId="77777777" w:rsidR="001E2D7C" w:rsidRPr="00DD65A8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 xml:space="preserve">Geef een korte beschrijving van het referentieproject. </w:t>
            </w:r>
          </w:p>
        </w:tc>
        <w:tc>
          <w:tcPr>
            <w:tcW w:w="3259" w:type="pct"/>
          </w:tcPr>
          <w:p w14:paraId="70C53B52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6BE628C1" w14:textId="77777777" w:rsidTr="00796E68">
        <w:tc>
          <w:tcPr>
            <w:tcW w:w="1741" w:type="pct"/>
          </w:tcPr>
          <w:p w14:paraId="6077A76C" w14:textId="77777777" w:rsidR="001E2D7C" w:rsidRPr="00DD65A8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 xml:space="preserve">Motiveer waarom de opgedane ervaring aantoont dat aan de gestelde </w:t>
            </w:r>
            <w:r w:rsidR="005C112C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5C112C" w:rsidRPr="00DD65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5A8">
              <w:rPr>
                <w:rFonts w:ascii="Arial" w:hAnsi="Arial" w:cs="Arial"/>
                <w:sz w:val="20"/>
                <w:szCs w:val="20"/>
              </w:rPr>
              <w:t>eis is voldaan.</w:t>
            </w:r>
          </w:p>
          <w:p w14:paraId="695ECA06" w14:textId="77777777" w:rsidR="001E2D7C" w:rsidRPr="00DD65A8" w:rsidRDefault="001E2D7C" w:rsidP="00796E68">
            <w:pPr>
              <w:pStyle w:val="plattetekst"/>
              <w:ind w:left="318" w:hanging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747948AE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613EEDEE" w14:textId="77777777" w:rsidTr="00796E68">
        <w:tc>
          <w:tcPr>
            <w:tcW w:w="1741" w:type="pct"/>
          </w:tcPr>
          <w:p w14:paraId="77B66387" w14:textId="77777777" w:rsidR="001E2D7C" w:rsidRPr="00DD65A8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Contactgegevens m.b.t. het referentieproject:</w:t>
            </w:r>
          </w:p>
          <w:p w14:paraId="2B153625" w14:textId="77777777" w:rsidR="001E2D7C" w:rsidRPr="00DD65A8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Firma naam:</w:t>
            </w:r>
          </w:p>
          <w:p w14:paraId="67CAE5E8" w14:textId="77777777" w:rsidR="001E2D7C" w:rsidRPr="00DD65A8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Naam contactpersoon:</w:t>
            </w:r>
          </w:p>
          <w:p w14:paraId="6DE2E585" w14:textId="77777777" w:rsidR="001E2D7C" w:rsidRPr="00DD65A8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Functie contactpersoon:</w:t>
            </w:r>
          </w:p>
          <w:p w14:paraId="348C2344" w14:textId="77777777" w:rsidR="001E2D7C" w:rsidRPr="00DD65A8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Tel.nr  contactpersoon:</w:t>
            </w:r>
          </w:p>
          <w:p w14:paraId="7F31BC98" w14:textId="77777777" w:rsidR="001E2D7C" w:rsidRPr="00DD65A8" w:rsidRDefault="001E2D7C" w:rsidP="001E2D7C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E-mailadres contactpersoon.</w:t>
            </w:r>
          </w:p>
          <w:p w14:paraId="321D0BB4" w14:textId="77777777" w:rsidR="001E2D7C" w:rsidRPr="00DD65A8" w:rsidRDefault="001E2D7C" w:rsidP="00796E68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1F56D53B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52345DE2" w14:textId="77777777" w:rsidTr="00796E68">
        <w:tc>
          <w:tcPr>
            <w:tcW w:w="1741" w:type="pct"/>
          </w:tcPr>
          <w:p w14:paraId="463AB7D3" w14:textId="77777777" w:rsidR="001E2D7C" w:rsidRPr="00DD65A8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Korte omschrijving van de organisatie van de referent</w:t>
            </w:r>
            <w:r w:rsidR="005C112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AAF6DD" w14:textId="77777777" w:rsidR="001E2D7C" w:rsidRPr="00DD65A8" w:rsidRDefault="001E2D7C" w:rsidP="00796E68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1ACD54A1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6F0DAB71" w14:textId="77777777" w:rsidTr="00796E68">
        <w:tc>
          <w:tcPr>
            <w:tcW w:w="1741" w:type="pct"/>
          </w:tcPr>
          <w:p w14:paraId="3E028630" w14:textId="77777777" w:rsidR="001E2D7C" w:rsidRPr="00DD65A8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DD65A8">
              <w:rPr>
                <w:rFonts w:ascii="Arial" w:hAnsi="Arial" w:cs="Arial"/>
                <w:sz w:val="20"/>
                <w:szCs w:val="20"/>
              </w:rPr>
              <w:t>Looptijd van het project/contract</w:t>
            </w:r>
            <w:r w:rsidR="005C112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59" w:type="pct"/>
          </w:tcPr>
          <w:p w14:paraId="01E2A62D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207140CA" w14:textId="77777777" w:rsidTr="00796E68">
        <w:tc>
          <w:tcPr>
            <w:tcW w:w="1741" w:type="pct"/>
          </w:tcPr>
          <w:p w14:paraId="7A76F680" w14:textId="77777777" w:rsidR="001E2D7C" w:rsidRPr="008F20DB" w:rsidRDefault="001E2D7C" w:rsidP="001E2D7C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8F20DB">
              <w:rPr>
                <w:rFonts w:ascii="Arial" w:hAnsi="Arial" w:cs="Arial"/>
                <w:sz w:val="20"/>
                <w:szCs w:val="20"/>
              </w:rPr>
              <w:t>Waarde van het referentieproject in euro’s excl. BTW</w:t>
            </w:r>
            <w:r w:rsidR="005C112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DB855C" w14:textId="77777777" w:rsidR="001E2D7C" w:rsidRPr="00DD65A8" w:rsidRDefault="001E2D7C" w:rsidP="00796E68">
            <w:pPr>
              <w:pStyle w:val="plattetekst"/>
              <w:ind w:left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4097F3D0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178EB999" w14:textId="77777777" w:rsidTr="00796E68">
        <w:tc>
          <w:tcPr>
            <w:tcW w:w="1741" w:type="pct"/>
          </w:tcPr>
          <w:p w14:paraId="33CF5123" w14:textId="77777777" w:rsidR="001E2D7C" w:rsidRPr="00DD65A8" w:rsidRDefault="001E2D7C" w:rsidP="001E2D7C">
            <w:pPr>
              <w:pStyle w:val="Lijstalinea"/>
              <w:numPr>
                <w:ilvl w:val="0"/>
                <w:numId w:val="1"/>
              </w:numPr>
              <w:ind w:left="318" w:hanging="284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DD65A8">
              <w:rPr>
                <w:rFonts w:ascii="Arial" w:eastAsia="Times New Roman" w:hAnsi="Arial" w:cs="Arial"/>
                <w:szCs w:val="20"/>
                <w:lang w:eastAsia="nl-NL"/>
              </w:rPr>
              <w:t>Overige voor de TU Delft relevante informatie</w:t>
            </w:r>
          </w:p>
          <w:p w14:paraId="336877B1" w14:textId="77777777" w:rsidR="001E2D7C" w:rsidRPr="00DD65A8" w:rsidRDefault="001E2D7C" w:rsidP="00796E68">
            <w:pPr>
              <w:pStyle w:val="plattetekst"/>
              <w:ind w:left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49C4A22F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D7C" w:rsidRPr="00DD65A8" w14:paraId="24E9D65E" w14:textId="77777777" w:rsidTr="00796E68">
        <w:trPr>
          <w:trHeight w:val="451"/>
        </w:trPr>
        <w:tc>
          <w:tcPr>
            <w:tcW w:w="5000" w:type="pct"/>
            <w:gridSpan w:val="2"/>
            <w:vAlign w:val="center"/>
          </w:tcPr>
          <w:p w14:paraId="5972D1DC" w14:textId="77777777" w:rsidR="001E2D7C" w:rsidRPr="00DD65A8" w:rsidRDefault="001E2D7C" w:rsidP="00796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D187C6" w14:textId="77777777" w:rsidR="001E2D7C" w:rsidRDefault="001E2D7C" w:rsidP="001E2D7C">
      <w:pPr>
        <w:rPr>
          <w:rFonts w:ascii="Arial" w:hAnsi="Arial" w:cs="Arial"/>
        </w:rPr>
      </w:pPr>
    </w:p>
    <w:p w14:paraId="5B48903F" w14:textId="77777777" w:rsidR="00895123" w:rsidRDefault="00895123" w:rsidP="00895123"/>
    <w:p w14:paraId="7B940CCB" w14:textId="77777777" w:rsidR="00895123" w:rsidRDefault="00895123" w:rsidP="00997EF0">
      <w:pPr>
        <w:ind w:left="-284"/>
      </w:pPr>
    </w:p>
    <w:p w14:paraId="79BBD1E9" w14:textId="77777777" w:rsidR="008F20DB" w:rsidRDefault="008F20DB" w:rsidP="00997EF0">
      <w:pPr>
        <w:ind w:left="-284"/>
      </w:pPr>
    </w:p>
    <w:sectPr w:rsidR="008F20DB" w:rsidSect="00997EF0">
      <w:headerReference w:type="default" r:id="rId15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ordy Rog" w:date="2025-10-09T09:16:00Z" w:initials="JR">
    <w:p w14:paraId="3570D5C0" w14:textId="77777777" w:rsidR="005C112C" w:rsidRDefault="005C112C" w:rsidP="005C112C">
      <w:pPr>
        <w:pStyle w:val="Tekstopmerking"/>
      </w:pPr>
      <w:r>
        <w:rPr>
          <w:rStyle w:val="Verwijzingopmerking"/>
        </w:rPr>
        <w:annotationRef/>
      </w:r>
      <w:r>
        <w:t>In de Aanbestedingsleidraad noemen we het kerncompetenties, en daarvoor dient inschrijver een referentieproject aan te leveren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70D5C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18BF81" w16cex:dateUtc="2025-10-09T07:16:00Z">
    <w16cex:extLst>
      <w16:ext w16:uri="{CE6994B0-6A32-4C9F-8C6B-6E91EDA988CE}">
        <cr:reactions xmlns:cr="http://schemas.microsoft.com/office/comments/2020/reactions">
          <cr:reaction reactionType="1">
            <cr:reactionInfo dateUtc="2025-10-17T13:17:51Z">
              <cr:user userId="S::scarlettvanlee@tudelft.nl::7be57a10-8c94-4981-8e44-352bf6255805" userProvider="AD" userName="Scarlett van Leeuwe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70D5C0" w16cid:durableId="2618BF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1F61C" w14:textId="77777777" w:rsidR="009A3154" w:rsidRDefault="009A3154" w:rsidP="007C1B00">
      <w:pPr>
        <w:spacing w:after="0" w:line="240" w:lineRule="auto"/>
      </w:pPr>
      <w:r>
        <w:separator/>
      </w:r>
    </w:p>
  </w:endnote>
  <w:endnote w:type="continuationSeparator" w:id="0">
    <w:p w14:paraId="1E9E75E5" w14:textId="77777777" w:rsidR="009A3154" w:rsidRDefault="009A3154" w:rsidP="007C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B4E2" w14:textId="77777777" w:rsidR="009A3154" w:rsidRDefault="009A3154" w:rsidP="007C1B00">
      <w:pPr>
        <w:spacing w:after="0" w:line="240" w:lineRule="auto"/>
      </w:pPr>
      <w:r>
        <w:separator/>
      </w:r>
    </w:p>
  </w:footnote>
  <w:footnote w:type="continuationSeparator" w:id="0">
    <w:p w14:paraId="7D190CE8" w14:textId="77777777" w:rsidR="009A3154" w:rsidRDefault="009A3154" w:rsidP="007C1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CF991" w14:textId="77777777" w:rsidR="007C1B00" w:rsidRPr="007C1B00" w:rsidRDefault="007C1B00" w:rsidP="007C1B00">
    <w:pPr>
      <w:pStyle w:val="Koptekst"/>
      <w:ind w:left="-1276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0F97"/>
    <w:multiLevelType w:val="hybridMultilevel"/>
    <w:tmpl w:val="67767A72"/>
    <w:lvl w:ilvl="0" w:tplc="6C0EE73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4" w:hanging="360"/>
      </w:pPr>
    </w:lvl>
    <w:lvl w:ilvl="2" w:tplc="0413001B" w:tentative="1">
      <w:start w:val="1"/>
      <w:numFmt w:val="lowerRoman"/>
      <w:lvlText w:val="%3."/>
      <w:lvlJc w:val="right"/>
      <w:pPr>
        <w:ind w:left="1834" w:hanging="180"/>
      </w:pPr>
    </w:lvl>
    <w:lvl w:ilvl="3" w:tplc="0413000F" w:tentative="1">
      <w:start w:val="1"/>
      <w:numFmt w:val="decimal"/>
      <w:lvlText w:val="%4."/>
      <w:lvlJc w:val="left"/>
      <w:pPr>
        <w:ind w:left="2554" w:hanging="360"/>
      </w:pPr>
    </w:lvl>
    <w:lvl w:ilvl="4" w:tplc="04130019" w:tentative="1">
      <w:start w:val="1"/>
      <w:numFmt w:val="lowerLetter"/>
      <w:lvlText w:val="%5."/>
      <w:lvlJc w:val="left"/>
      <w:pPr>
        <w:ind w:left="3274" w:hanging="360"/>
      </w:pPr>
    </w:lvl>
    <w:lvl w:ilvl="5" w:tplc="0413001B" w:tentative="1">
      <w:start w:val="1"/>
      <w:numFmt w:val="lowerRoman"/>
      <w:lvlText w:val="%6."/>
      <w:lvlJc w:val="right"/>
      <w:pPr>
        <w:ind w:left="3994" w:hanging="180"/>
      </w:pPr>
    </w:lvl>
    <w:lvl w:ilvl="6" w:tplc="0413000F" w:tentative="1">
      <w:start w:val="1"/>
      <w:numFmt w:val="decimal"/>
      <w:lvlText w:val="%7."/>
      <w:lvlJc w:val="left"/>
      <w:pPr>
        <w:ind w:left="4714" w:hanging="360"/>
      </w:pPr>
    </w:lvl>
    <w:lvl w:ilvl="7" w:tplc="04130019" w:tentative="1">
      <w:start w:val="1"/>
      <w:numFmt w:val="lowerLetter"/>
      <w:lvlText w:val="%8."/>
      <w:lvlJc w:val="left"/>
      <w:pPr>
        <w:ind w:left="5434" w:hanging="360"/>
      </w:pPr>
    </w:lvl>
    <w:lvl w:ilvl="8" w:tplc="0413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2FDB16E0"/>
    <w:multiLevelType w:val="hybridMultilevel"/>
    <w:tmpl w:val="6AD4CE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5D2BAA"/>
    <w:multiLevelType w:val="hybridMultilevel"/>
    <w:tmpl w:val="6AD4CE6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07EE2"/>
    <w:multiLevelType w:val="hybridMultilevel"/>
    <w:tmpl w:val="6AD4CE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C6663F"/>
    <w:multiLevelType w:val="hybridMultilevel"/>
    <w:tmpl w:val="97DAEC1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26728"/>
    <w:multiLevelType w:val="hybridMultilevel"/>
    <w:tmpl w:val="30CC6C9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E0285"/>
    <w:multiLevelType w:val="hybridMultilevel"/>
    <w:tmpl w:val="C7CC575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41ED1"/>
    <w:multiLevelType w:val="hybridMultilevel"/>
    <w:tmpl w:val="CFA8EBD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298059">
    <w:abstractNumId w:val="2"/>
  </w:num>
  <w:num w:numId="2" w16cid:durableId="1613629507">
    <w:abstractNumId w:val="4"/>
  </w:num>
  <w:num w:numId="3" w16cid:durableId="379674413">
    <w:abstractNumId w:val="0"/>
  </w:num>
  <w:num w:numId="4" w16cid:durableId="1349792191">
    <w:abstractNumId w:val="7"/>
  </w:num>
  <w:num w:numId="5" w16cid:durableId="645862936">
    <w:abstractNumId w:val="5"/>
  </w:num>
  <w:num w:numId="6" w16cid:durableId="1998916195">
    <w:abstractNumId w:val="6"/>
  </w:num>
  <w:num w:numId="7" w16cid:durableId="1129586476">
    <w:abstractNumId w:val="1"/>
  </w:num>
  <w:num w:numId="8" w16cid:durableId="181189638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rdy Rog">
    <w15:presenceInfo w15:providerId="AD" w15:userId="S::jrog@tudelft.nl::a13ed16b-7e24-4043-8226-6b52be98c4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12"/>
    <w:rsid w:val="0001421A"/>
    <w:rsid w:val="000E04E5"/>
    <w:rsid w:val="001E2D7C"/>
    <w:rsid w:val="002E3CFE"/>
    <w:rsid w:val="003C6761"/>
    <w:rsid w:val="005105A7"/>
    <w:rsid w:val="005C112C"/>
    <w:rsid w:val="006C0BB4"/>
    <w:rsid w:val="00706F62"/>
    <w:rsid w:val="007C1B00"/>
    <w:rsid w:val="00895123"/>
    <w:rsid w:val="008B5466"/>
    <w:rsid w:val="008F20DB"/>
    <w:rsid w:val="00911CDF"/>
    <w:rsid w:val="009228A8"/>
    <w:rsid w:val="00997EF0"/>
    <w:rsid w:val="009A3154"/>
    <w:rsid w:val="00B267DC"/>
    <w:rsid w:val="00B30FED"/>
    <w:rsid w:val="00C17134"/>
    <w:rsid w:val="00C4149B"/>
    <w:rsid w:val="00C812F1"/>
    <w:rsid w:val="00CF1B12"/>
    <w:rsid w:val="00DE3A21"/>
    <w:rsid w:val="00E3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2D079"/>
  <w15:docId w15:val="{AB028944-7940-4C10-A35B-F36AB176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1E2D7C"/>
    <w:pPr>
      <w:keepNext/>
      <w:spacing w:before="240" w:after="60" w:line="240" w:lineRule="auto"/>
      <w:outlineLvl w:val="0"/>
    </w:pPr>
    <w:rPr>
      <w:rFonts w:ascii="Tahoma" w:eastAsia="SimSun" w:hAnsi="Tahoma" w:cs="Arial"/>
      <w:b/>
      <w:bCs/>
      <w:kern w:val="32"/>
      <w:sz w:val="32"/>
      <w:szCs w:val="32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9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7EF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C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1B00"/>
  </w:style>
  <w:style w:type="paragraph" w:styleId="Voettekst">
    <w:name w:val="footer"/>
    <w:basedOn w:val="Standaard"/>
    <w:link w:val="VoettekstChar"/>
    <w:uiPriority w:val="99"/>
    <w:unhideWhenUsed/>
    <w:rsid w:val="007C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1B00"/>
  </w:style>
  <w:style w:type="character" w:customStyle="1" w:styleId="Kop1Char">
    <w:name w:val="Kop 1 Char"/>
    <w:basedOn w:val="Standaardalinea-lettertype"/>
    <w:link w:val="Kop1"/>
    <w:rsid w:val="001E2D7C"/>
    <w:rPr>
      <w:rFonts w:ascii="Tahoma" w:eastAsia="SimSun" w:hAnsi="Tahoma" w:cs="Arial"/>
      <w:b/>
      <w:bCs/>
      <w:kern w:val="32"/>
      <w:sz w:val="32"/>
      <w:szCs w:val="32"/>
      <w:lang w:eastAsia="zh-CN"/>
    </w:rPr>
  </w:style>
  <w:style w:type="paragraph" w:customStyle="1" w:styleId="plattetekst">
    <w:name w:val="plattetekst"/>
    <w:basedOn w:val="Standaard"/>
    <w:rsid w:val="001E2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1E2D7C"/>
    <w:pPr>
      <w:spacing w:after="0" w:line="240" w:lineRule="auto"/>
      <w:ind w:left="720"/>
      <w:contextualSpacing/>
    </w:pPr>
    <w:rPr>
      <w:rFonts w:ascii="Tahoma" w:eastAsia="SimSun" w:hAnsi="Tahoma" w:cs="Times New Roman"/>
      <w:sz w:val="20"/>
      <w:szCs w:val="24"/>
      <w:lang w:eastAsia="zh-CN"/>
    </w:rPr>
  </w:style>
  <w:style w:type="paragraph" w:styleId="Revisie">
    <w:name w:val="Revision"/>
    <w:hidden/>
    <w:uiPriority w:val="99"/>
    <w:semiHidden/>
    <w:rsid w:val="005C112C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C112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112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112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11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C11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ud\fc\Procurement\6.%20Standaarddocumenten%20en%20werkwijze\2.%20Aanbestedingsfase\2.%20Inschrijvingsfase\9.%20Bijlagen\Invulformulier%20referentieprojec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95CF8ED5C36B46A2235E9F5D296691" ma:contentTypeVersion="3" ma:contentTypeDescription="Een nieuw document maken." ma:contentTypeScope="" ma:versionID="133bbc9ceeb8f0e2a4398e895b17dff6">
  <xsd:schema xmlns:xsd="http://www.w3.org/2001/XMLSchema" xmlns:xs="http://www.w3.org/2001/XMLSchema" xmlns:p="http://schemas.microsoft.com/office/2006/metadata/properties" xmlns:ns2="640625ea-5bf6-4f7f-a1eb-98fbb8585bad" targetNamespace="http://schemas.microsoft.com/office/2006/metadata/properties" ma:root="true" ma:fieldsID="8f64666f9d98f978af008f4e9d606ff5" ns2:_="">
    <xsd:import namespace="640625ea-5bf6-4f7f-a1eb-98fbb8585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625ea-5bf6-4f7f-a1eb-98fbb8585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B9E3D0-E789-4DAD-BC8B-EFC69B5E32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568B4-B6BB-4D88-AA5B-D59453693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625ea-5bf6-4f7f-a1eb-98fbb8585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87802-E722-4965-87CB-7250DDCFB6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Invulformulier referentieprojecten</Template>
  <TotalTime>1</TotalTime>
  <Pages>2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Jordy Rog</dc:creator>
  <cp:lastModifiedBy>Jordy Rog</cp:lastModifiedBy>
  <cp:revision>3</cp:revision>
  <dcterms:created xsi:type="dcterms:W3CDTF">2026-09-25T07:40:00Z</dcterms:created>
  <dcterms:modified xsi:type="dcterms:W3CDTF">2026-10-16T07:21:00Z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0x0101005E95CF8ED5C36B46A2235E9F5D296691</vt:lpwstr>
  </property>
</Properties>
</file>