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pPr w:leftFromText="141" w:rightFromText="141" w:vertAnchor="text" w:horzAnchor="margin" w:tblpY="-555"/>
        <w:tblW w:w="5000" w:type="pct"/>
        <w:tblLook w:val="04A0" w:firstRow="1" w:lastRow="0" w:firstColumn="1" w:lastColumn="0" w:noHBand="0" w:noVBand="1"/>
      </w:tblPr>
      <w:tblGrid>
        <w:gridCol w:w="9060"/>
      </w:tblGrid>
      <w:tr w:rsidR="000C7912" w14:paraId="71183C4B" w14:textId="77777777" w:rsidTr="000C7912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8FACC" w14:textId="77777777" w:rsidR="000C7912" w:rsidRPr="00353511" w:rsidRDefault="000C7912" w:rsidP="000C7912">
            <w:pPr>
              <w:rPr>
                <w:rFonts w:cs="Arial"/>
                <w:b/>
                <w:sz w:val="16"/>
                <w:szCs w:val="16"/>
                <w:lang w:eastAsia="en-US"/>
              </w:rPr>
            </w:pPr>
            <w:r w:rsidRPr="00353511">
              <w:rPr>
                <w:rFonts w:cs="Arial"/>
                <w:b/>
                <w:sz w:val="44"/>
                <w:szCs w:val="44"/>
                <w:lang w:eastAsia="en-US"/>
              </w:rPr>
              <w:t>Verklaring SROI verplichting</w:t>
            </w:r>
            <w:r w:rsidRPr="00353511">
              <w:rPr>
                <w:rFonts w:cs="Arial"/>
                <w:b/>
                <w:sz w:val="16"/>
                <w:szCs w:val="16"/>
                <w:lang w:eastAsia="en-US"/>
              </w:rPr>
              <w:t xml:space="preserve">        </w:t>
            </w:r>
            <w:r>
              <w:rPr>
                <w:rFonts w:cs="Arial"/>
                <w:b/>
                <w:sz w:val="16"/>
                <w:szCs w:val="16"/>
                <w:lang w:eastAsia="en-US"/>
              </w:rPr>
              <w:t xml:space="preserve">      </w:t>
            </w:r>
            <w:r>
              <w:rPr>
                <w:noProof/>
              </w:rPr>
              <w:drawing>
                <wp:inline distT="0" distB="0" distL="0" distR="0" wp14:anchorId="25489DA8" wp14:editId="25489DA9">
                  <wp:extent cx="1015340" cy="389141"/>
                  <wp:effectExtent l="0" t="0" r="0" b="0"/>
                  <wp:docPr id="16" name="Afbeelding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6081" cy="42391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1C1A217A" w14:textId="77777777" w:rsidR="00D95855" w:rsidRDefault="000C7912" w:rsidP="000C7912">
            <w:pPr>
              <w:rPr>
                <w:rFonts w:cs="Arial"/>
                <w:b/>
                <w:color w:val="00B0F0"/>
                <w:sz w:val="16"/>
                <w:szCs w:val="16"/>
                <w:lang w:eastAsia="en-US"/>
              </w:rPr>
            </w:pPr>
            <w:r w:rsidRPr="003B2C2D">
              <w:rPr>
                <w:rFonts w:cs="Arial"/>
                <w:b/>
                <w:color w:val="00B0F0"/>
                <w:sz w:val="16"/>
                <w:szCs w:val="16"/>
                <w:lang w:eastAsia="en-US"/>
              </w:rPr>
              <w:t xml:space="preserve">De opdrachtnemer vult het gele deel in en stuurt deze getekende verklaring z.s.m. </w:t>
            </w:r>
          </w:p>
          <w:p w14:paraId="31831618" w14:textId="77777777" w:rsidR="00D95855" w:rsidRDefault="000C7912" w:rsidP="00D95855">
            <w:pPr>
              <w:rPr>
                <w:rFonts w:cs="Arial"/>
                <w:b/>
                <w:color w:val="00B0F0"/>
                <w:sz w:val="16"/>
                <w:szCs w:val="16"/>
                <w:lang w:eastAsia="en-US"/>
              </w:rPr>
            </w:pPr>
            <w:r w:rsidRPr="003B2C2D">
              <w:rPr>
                <w:rFonts w:cs="Arial"/>
                <w:b/>
                <w:color w:val="00B0F0"/>
                <w:sz w:val="16"/>
                <w:szCs w:val="16"/>
                <w:lang w:eastAsia="en-US"/>
              </w:rPr>
              <w:t>retour aan de Inko</w:t>
            </w:r>
            <w:r>
              <w:rPr>
                <w:rFonts w:cs="Arial"/>
                <w:b/>
                <w:color w:val="00B0F0"/>
                <w:sz w:val="16"/>
                <w:szCs w:val="16"/>
                <w:lang w:eastAsia="en-US"/>
              </w:rPr>
              <w:t>op adviseur</w:t>
            </w:r>
            <w:r w:rsidRPr="003B2C2D">
              <w:rPr>
                <w:rFonts w:cs="Arial"/>
                <w:b/>
                <w:color w:val="00B0F0"/>
                <w:sz w:val="16"/>
                <w:szCs w:val="16"/>
                <w:lang w:eastAsia="en-US"/>
              </w:rPr>
              <w:t>.</w:t>
            </w:r>
            <w:r w:rsidR="00D95855">
              <w:rPr>
                <w:rFonts w:cs="Arial"/>
                <w:b/>
                <w:color w:val="00B0F0"/>
                <w:sz w:val="16"/>
                <w:szCs w:val="16"/>
                <w:lang w:eastAsia="en-US"/>
              </w:rPr>
              <w:t xml:space="preserve"> </w:t>
            </w:r>
            <w:r w:rsidRPr="003B2C2D">
              <w:rPr>
                <w:rFonts w:cs="Arial"/>
                <w:b/>
                <w:color w:val="00B0F0"/>
                <w:sz w:val="16"/>
                <w:szCs w:val="16"/>
                <w:lang w:eastAsia="en-US"/>
              </w:rPr>
              <w:t>De overige gegevens vult de gemeente van te voren in.</w:t>
            </w:r>
            <w:r>
              <w:rPr>
                <w:rFonts w:cs="Arial"/>
                <w:b/>
                <w:color w:val="00B0F0"/>
                <w:sz w:val="16"/>
                <w:szCs w:val="16"/>
                <w:lang w:eastAsia="en-US"/>
              </w:rPr>
              <w:t xml:space="preserve">      </w:t>
            </w:r>
            <w:r w:rsidR="00D95855" w:rsidRPr="00353511">
              <w:rPr>
                <w:rFonts w:cs="Arial"/>
                <w:b/>
                <w:sz w:val="16"/>
                <w:szCs w:val="16"/>
                <w:lang w:eastAsia="en-US"/>
              </w:rPr>
              <w:t xml:space="preserve">- onderdeel van contract </w:t>
            </w:r>
            <w:r w:rsidR="00D95855">
              <w:rPr>
                <w:rFonts w:cs="Arial"/>
                <w:b/>
                <w:sz w:val="16"/>
                <w:szCs w:val="16"/>
                <w:lang w:eastAsia="en-US"/>
              </w:rPr>
              <w:t>–</w:t>
            </w:r>
            <w:r>
              <w:rPr>
                <w:rFonts w:cs="Arial"/>
                <w:b/>
                <w:color w:val="00B0F0"/>
                <w:sz w:val="16"/>
                <w:szCs w:val="16"/>
                <w:lang w:eastAsia="en-US"/>
              </w:rPr>
              <w:t xml:space="preserve"> </w:t>
            </w:r>
          </w:p>
          <w:p w14:paraId="0CF36938" w14:textId="77777777" w:rsidR="000C7912" w:rsidRPr="00341D72" w:rsidRDefault="000C7912" w:rsidP="00D95855">
            <w:pPr>
              <w:rPr>
                <w:rFonts w:cs="Arial"/>
                <w:b/>
                <w:color w:val="C00000"/>
                <w:szCs w:val="20"/>
                <w:lang w:eastAsia="en-US"/>
              </w:rPr>
            </w:pPr>
            <w:r>
              <w:rPr>
                <w:rFonts w:cs="Arial"/>
                <w:b/>
                <w:color w:val="00B0F0"/>
                <w:sz w:val="16"/>
                <w:szCs w:val="16"/>
                <w:lang w:eastAsia="en-US"/>
              </w:rPr>
              <w:t xml:space="preserve">                                              </w:t>
            </w:r>
            <w:r w:rsidR="00D95855">
              <w:rPr>
                <w:rFonts w:cs="Arial"/>
                <w:b/>
                <w:color w:val="00B0F0"/>
                <w:sz w:val="16"/>
                <w:szCs w:val="16"/>
                <w:lang w:eastAsia="en-US"/>
              </w:rPr>
              <w:t xml:space="preserve">    </w:t>
            </w:r>
          </w:p>
        </w:tc>
      </w:tr>
    </w:tbl>
    <w:p w14:paraId="49CDF6DE" w14:textId="77777777" w:rsidR="00C31F20" w:rsidRDefault="00A16CE6" w:rsidP="009D20CB">
      <w:pPr>
        <w:rPr>
          <w:rFonts w:cs="Arial"/>
          <w:b/>
          <w:sz w:val="24"/>
        </w:rPr>
      </w:pPr>
      <w:r>
        <w:rPr>
          <w:rFonts w:cs="Arial"/>
          <w:b/>
          <w:sz w:val="24"/>
        </w:rPr>
        <w:tab/>
      </w:r>
      <w:r>
        <w:rPr>
          <w:rFonts w:cs="Arial"/>
          <w:b/>
          <w:sz w:val="24"/>
        </w:rPr>
        <w:tab/>
      </w:r>
    </w:p>
    <w:p w14:paraId="7D847298" w14:textId="77777777" w:rsidR="00E06782" w:rsidRPr="000C7912" w:rsidRDefault="00170673" w:rsidP="009D20CB">
      <w:r>
        <w:tab/>
      </w:r>
      <w:r w:rsidR="00C31F20">
        <w:rPr>
          <w:szCs w:val="20"/>
        </w:rPr>
        <w:t>Via TenderNed verzonden</w:t>
      </w:r>
      <w:r w:rsidR="001B522D">
        <w:t xml:space="preserve">      </w:t>
      </w:r>
      <w:r w:rsidR="001B522D">
        <w:tab/>
      </w:r>
      <w:r w:rsidR="00E5498F">
        <w:tab/>
      </w:r>
      <w:r w:rsidR="00E5498F">
        <w:tab/>
      </w:r>
    </w:p>
    <w:p w14:paraId="5D2D2A27" w14:textId="77777777" w:rsidR="009D20CB" w:rsidRDefault="009D20CB" w:rsidP="009D20CB">
      <w:pPr>
        <w:rPr>
          <w:rFonts w:cs="Arial"/>
          <w:b/>
          <w:sz w:val="16"/>
          <w:szCs w:val="16"/>
        </w:rPr>
      </w:pPr>
    </w:p>
    <w:tbl>
      <w:tblPr>
        <w:tblStyle w:val="Tabelraster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5949"/>
        <w:gridCol w:w="3111"/>
      </w:tblGrid>
      <w:tr w:rsidR="009D20CB" w14:paraId="5F5202D2" w14:textId="77777777" w:rsidTr="00B374D4">
        <w:tc>
          <w:tcPr>
            <w:tcW w:w="3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28B6FA9A" w14:textId="77777777" w:rsidR="002D0BF0" w:rsidRDefault="009D20CB" w:rsidP="002D0BF0">
            <w:pPr>
              <w:rPr>
                <w:rFonts w:cs="Arial"/>
                <w:b/>
                <w:szCs w:val="20"/>
                <w:lang w:eastAsia="en-US"/>
              </w:rPr>
            </w:pPr>
            <w:r w:rsidRPr="00103CC6">
              <w:rPr>
                <w:rFonts w:cs="Arial"/>
                <w:b/>
                <w:szCs w:val="20"/>
                <w:u w:val="single"/>
                <w:lang w:eastAsia="en-US"/>
              </w:rPr>
              <w:t xml:space="preserve">Bedrijf </w:t>
            </w:r>
          </w:p>
        </w:tc>
        <w:tc>
          <w:tcPr>
            <w:tcW w:w="1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EB8B705" w14:textId="77777777" w:rsidR="009D20CB" w:rsidRDefault="009D20CB">
            <w:pPr>
              <w:rPr>
                <w:rFonts w:cs="Arial"/>
                <w:color w:val="FF0000"/>
                <w:szCs w:val="20"/>
                <w:lang w:eastAsia="en-US"/>
              </w:rPr>
            </w:pPr>
          </w:p>
        </w:tc>
      </w:tr>
      <w:tr w:rsidR="009D20CB" w:rsidRPr="00E5498F" w14:paraId="287052A0" w14:textId="77777777" w:rsidTr="00B374D4">
        <w:tc>
          <w:tcPr>
            <w:tcW w:w="3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3217B" w14:textId="77777777" w:rsidR="009D20CB" w:rsidRDefault="009D20CB">
            <w:pPr>
              <w:rPr>
                <w:rFonts w:cs="Arial"/>
                <w:b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KvK bedrijfsnaam</w:t>
            </w:r>
          </w:p>
        </w:tc>
        <w:tc>
          <w:tcPr>
            <w:tcW w:w="1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85ACD" w14:textId="77777777" w:rsidR="009D20CB" w:rsidRPr="006D6BB8" w:rsidRDefault="009D20CB">
            <w:pPr>
              <w:rPr>
                <w:rFonts w:cs="Arial"/>
                <w:color w:val="FF0000"/>
                <w:szCs w:val="20"/>
                <w:lang w:val="en-GB" w:eastAsia="en-US"/>
              </w:rPr>
            </w:pPr>
          </w:p>
        </w:tc>
      </w:tr>
      <w:tr w:rsidR="009D20CB" w14:paraId="3629BBD3" w14:textId="77777777" w:rsidTr="00B374D4">
        <w:tc>
          <w:tcPr>
            <w:tcW w:w="3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E8A2E" w14:textId="77777777" w:rsidR="009D20CB" w:rsidRDefault="009D20CB">
            <w:pPr>
              <w:rPr>
                <w:rFonts w:cs="Arial"/>
                <w:b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Adres</w:t>
            </w:r>
          </w:p>
        </w:tc>
        <w:tc>
          <w:tcPr>
            <w:tcW w:w="1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8008B" w14:textId="77777777" w:rsidR="009D20CB" w:rsidRDefault="009D20CB">
            <w:pPr>
              <w:rPr>
                <w:rFonts w:cs="Arial"/>
                <w:color w:val="FF0000"/>
                <w:szCs w:val="20"/>
                <w:lang w:eastAsia="en-US"/>
              </w:rPr>
            </w:pPr>
          </w:p>
        </w:tc>
      </w:tr>
      <w:tr w:rsidR="009D20CB" w:rsidRPr="004F573B" w14:paraId="7FBB37D9" w14:textId="77777777" w:rsidTr="00B374D4">
        <w:tc>
          <w:tcPr>
            <w:tcW w:w="3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7A1753A2" w14:textId="77777777" w:rsidR="009D20CB" w:rsidRDefault="009D20CB">
            <w:pPr>
              <w:rPr>
                <w:rFonts w:cs="Arial"/>
                <w:b/>
                <w:color w:val="00B0F0"/>
                <w:szCs w:val="20"/>
                <w:u w:val="single"/>
                <w:lang w:val="en-GB" w:eastAsia="en-US"/>
              </w:rPr>
            </w:pPr>
            <w:r w:rsidRPr="00103CC6">
              <w:rPr>
                <w:rFonts w:cs="Arial"/>
                <w:b/>
                <w:szCs w:val="20"/>
                <w:u w:val="single"/>
                <w:lang w:val="en-GB" w:eastAsia="en-US"/>
              </w:rPr>
              <w:t xml:space="preserve">Contactpersoon Social Return on investment </w:t>
            </w:r>
          </w:p>
        </w:tc>
        <w:tc>
          <w:tcPr>
            <w:tcW w:w="1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BF060B7" w14:textId="77777777" w:rsidR="009D20CB" w:rsidRDefault="009D20CB">
            <w:pPr>
              <w:rPr>
                <w:rFonts w:cs="Arial"/>
                <w:color w:val="FF0000"/>
                <w:szCs w:val="20"/>
                <w:lang w:val="en-GB" w:eastAsia="en-US"/>
              </w:rPr>
            </w:pPr>
          </w:p>
        </w:tc>
      </w:tr>
      <w:tr w:rsidR="009D20CB" w14:paraId="6A65A468" w14:textId="77777777" w:rsidTr="00C40FC9">
        <w:tc>
          <w:tcPr>
            <w:tcW w:w="3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4C5A8B46" w14:textId="77777777" w:rsidR="009D20CB" w:rsidRDefault="009D20CB" w:rsidP="00C40FC9">
            <w:pPr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Naam</w:t>
            </w:r>
            <w:r w:rsidR="00C85E33">
              <w:rPr>
                <w:rFonts w:cs="Arial"/>
                <w:szCs w:val="20"/>
                <w:lang w:eastAsia="en-US"/>
              </w:rPr>
              <w:t xml:space="preserve"> contactpersoon </w:t>
            </w:r>
            <w:r w:rsidR="00833C44">
              <w:rPr>
                <w:rFonts w:cs="Arial"/>
                <w:szCs w:val="20"/>
                <w:lang w:eastAsia="en-US"/>
              </w:rPr>
              <w:t xml:space="preserve">SROI </w:t>
            </w:r>
            <w:r w:rsidR="00C40FC9">
              <w:rPr>
                <w:rFonts w:cs="Arial"/>
                <w:szCs w:val="20"/>
                <w:lang w:eastAsia="en-US"/>
              </w:rPr>
              <w:t>van de O</w:t>
            </w:r>
            <w:r w:rsidR="00C85E33">
              <w:rPr>
                <w:rFonts w:cs="Arial"/>
                <w:szCs w:val="20"/>
                <w:lang w:eastAsia="en-US"/>
              </w:rPr>
              <w:t>pdrachtnemer</w:t>
            </w:r>
          </w:p>
        </w:tc>
        <w:tc>
          <w:tcPr>
            <w:tcW w:w="1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489DD79E" w14:textId="77777777" w:rsidR="009D20CB" w:rsidRDefault="009D20CB">
            <w:pPr>
              <w:rPr>
                <w:rFonts w:cs="Arial"/>
                <w:color w:val="FF0000"/>
                <w:szCs w:val="20"/>
                <w:lang w:eastAsia="en-US"/>
              </w:rPr>
            </w:pPr>
          </w:p>
        </w:tc>
      </w:tr>
      <w:tr w:rsidR="009D20CB" w14:paraId="44D524AC" w14:textId="77777777" w:rsidTr="00C40FC9">
        <w:tc>
          <w:tcPr>
            <w:tcW w:w="3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58612C15" w14:textId="77777777" w:rsidR="009D20CB" w:rsidRPr="008A3438" w:rsidRDefault="009D20CB">
            <w:pPr>
              <w:rPr>
                <w:rFonts w:cs="Arial"/>
                <w:szCs w:val="20"/>
                <w:lang w:eastAsia="en-US"/>
              </w:rPr>
            </w:pPr>
            <w:r w:rsidRPr="008A3438">
              <w:rPr>
                <w:rFonts w:cs="Arial"/>
                <w:szCs w:val="20"/>
                <w:lang w:eastAsia="en-US"/>
              </w:rPr>
              <w:t>Functie</w:t>
            </w:r>
          </w:p>
        </w:tc>
        <w:tc>
          <w:tcPr>
            <w:tcW w:w="1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22E4F69A" w14:textId="77777777" w:rsidR="009D20CB" w:rsidRDefault="009D20CB">
            <w:pPr>
              <w:rPr>
                <w:rFonts w:cs="Arial"/>
                <w:color w:val="FF0000"/>
                <w:szCs w:val="20"/>
                <w:lang w:eastAsia="en-US"/>
              </w:rPr>
            </w:pPr>
          </w:p>
        </w:tc>
      </w:tr>
      <w:tr w:rsidR="009D20CB" w14:paraId="559DE654" w14:textId="77777777" w:rsidTr="00C40FC9">
        <w:tc>
          <w:tcPr>
            <w:tcW w:w="3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3FECB333" w14:textId="77777777" w:rsidR="00357A7A" w:rsidRDefault="009D20CB" w:rsidP="008A3438">
            <w:pPr>
              <w:rPr>
                <w:rFonts w:cs="Arial"/>
                <w:szCs w:val="20"/>
                <w:lang w:eastAsia="en-US"/>
              </w:rPr>
            </w:pPr>
            <w:r w:rsidRPr="008A3438">
              <w:rPr>
                <w:rFonts w:cs="Arial"/>
                <w:szCs w:val="20"/>
                <w:lang w:eastAsia="en-US"/>
              </w:rPr>
              <w:t>E</w:t>
            </w:r>
            <w:r w:rsidR="009224B6" w:rsidRPr="008A3438">
              <w:rPr>
                <w:rFonts w:cs="Arial"/>
                <w:szCs w:val="20"/>
                <w:lang w:eastAsia="en-US"/>
              </w:rPr>
              <w:t xml:space="preserve">- </w:t>
            </w:r>
            <w:r w:rsidRPr="008A3438">
              <w:rPr>
                <w:rFonts w:cs="Arial"/>
                <w:szCs w:val="20"/>
                <w:lang w:eastAsia="en-US"/>
              </w:rPr>
              <w:t>mail</w:t>
            </w:r>
          </w:p>
          <w:p w14:paraId="76A387C3" w14:textId="77777777" w:rsidR="009D20CB" w:rsidRPr="00357A7A" w:rsidRDefault="00357A7A" w:rsidP="008A3438">
            <w:pPr>
              <w:rPr>
                <w:rFonts w:cs="Arial"/>
                <w:sz w:val="16"/>
                <w:szCs w:val="16"/>
                <w:lang w:eastAsia="en-US"/>
              </w:rPr>
            </w:pPr>
            <w:r>
              <w:rPr>
                <w:rFonts w:cs="Arial"/>
                <w:sz w:val="16"/>
                <w:szCs w:val="16"/>
                <w:lang w:eastAsia="en-US"/>
              </w:rPr>
              <w:t>o</w:t>
            </w:r>
            <w:r w:rsidRPr="00357A7A">
              <w:rPr>
                <w:rFonts w:cs="Arial"/>
                <w:sz w:val="16"/>
                <w:szCs w:val="16"/>
                <w:lang w:eastAsia="en-US"/>
              </w:rPr>
              <w:t>ok voor Wizzr account</w:t>
            </w:r>
            <w:r w:rsidR="009D20CB" w:rsidRPr="00357A7A">
              <w:rPr>
                <w:rFonts w:cs="Arial"/>
                <w:sz w:val="16"/>
                <w:szCs w:val="16"/>
                <w:lang w:eastAsia="en-US"/>
              </w:rPr>
              <w:t xml:space="preserve"> </w:t>
            </w:r>
          </w:p>
        </w:tc>
        <w:tc>
          <w:tcPr>
            <w:tcW w:w="1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7A9C34AE" w14:textId="77777777" w:rsidR="009D20CB" w:rsidRDefault="009D20CB">
            <w:pPr>
              <w:rPr>
                <w:rFonts w:cs="Arial"/>
                <w:color w:val="FF0000"/>
                <w:szCs w:val="20"/>
                <w:lang w:eastAsia="en-US"/>
              </w:rPr>
            </w:pPr>
          </w:p>
        </w:tc>
      </w:tr>
      <w:tr w:rsidR="00D119B1" w14:paraId="4E3ADC54" w14:textId="77777777" w:rsidTr="00C40FC9">
        <w:tc>
          <w:tcPr>
            <w:tcW w:w="3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259A0CBE" w14:textId="77777777" w:rsidR="00D119B1" w:rsidRPr="008A3438" w:rsidRDefault="008A3438">
            <w:pPr>
              <w:rPr>
                <w:rFonts w:cs="Arial"/>
                <w:szCs w:val="20"/>
                <w:lang w:eastAsia="en-US"/>
              </w:rPr>
            </w:pPr>
            <w:r w:rsidRPr="008A3438">
              <w:rPr>
                <w:rFonts w:cs="Arial"/>
                <w:szCs w:val="20"/>
                <w:lang w:eastAsia="en-US"/>
              </w:rPr>
              <w:t>Tel. nummer</w:t>
            </w:r>
          </w:p>
        </w:tc>
        <w:tc>
          <w:tcPr>
            <w:tcW w:w="1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21E7A1E7" w14:textId="77777777" w:rsidR="00D119B1" w:rsidRDefault="00D119B1">
            <w:pPr>
              <w:rPr>
                <w:rFonts w:cs="Arial"/>
                <w:color w:val="FF0000"/>
                <w:szCs w:val="20"/>
                <w:lang w:eastAsia="en-US"/>
              </w:rPr>
            </w:pPr>
          </w:p>
        </w:tc>
      </w:tr>
      <w:tr w:rsidR="009D20CB" w14:paraId="0D43714A" w14:textId="77777777" w:rsidTr="00B374D4">
        <w:tc>
          <w:tcPr>
            <w:tcW w:w="3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4323724F" w14:textId="77777777" w:rsidR="002D0BF0" w:rsidRDefault="009D20CB" w:rsidP="002D0BF0">
            <w:pPr>
              <w:rPr>
                <w:rFonts w:cs="Arial"/>
                <w:b/>
                <w:color w:val="00B0F0"/>
                <w:szCs w:val="20"/>
                <w:u w:val="single"/>
                <w:lang w:eastAsia="en-US"/>
              </w:rPr>
            </w:pPr>
            <w:r w:rsidRPr="00103CC6">
              <w:rPr>
                <w:rFonts w:cs="Arial"/>
                <w:b/>
                <w:szCs w:val="20"/>
                <w:u w:val="single"/>
                <w:lang w:eastAsia="en-US"/>
              </w:rPr>
              <w:t>Contract</w:t>
            </w:r>
          </w:p>
        </w:tc>
        <w:tc>
          <w:tcPr>
            <w:tcW w:w="1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1E51AD7" w14:textId="77777777" w:rsidR="009D20CB" w:rsidRDefault="009D20CB">
            <w:pPr>
              <w:rPr>
                <w:rFonts w:cs="Arial"/>
                <w:color w:val="FF0000"/>
                <w:szCs w:val="20"/>
                <w:lang w:eastAsia="en-US"/>
              </w:rPr>
            </w:pPr>
          </w:p>
        </w:tc>
      </w:tr>
      <w:tr w:rsidR="009D20CB" w14:paraId="3ACFDCD7" w14:textId="77777777" w:rsidTr="006D6BB8">
        <w:tc>
          <w:tcPr>
            <w:tcW w:w="3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5DECC9" w14:textId="77777777" w:rsidR="009D20CB" w:rsidRDefault="00593DEF" w:rsidP="00A90F94">
            <w:pPr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TenderN</w:t>
            </w:r>
            <w:r w:rsidR="00362D96">
              <w:rPr>
                <w:rFonts w:cs="Arial"/>
                <w:szCs w:val="20"/>
                <w:lang w:eastAsia="en-US"/>
              </w:rPr>
              <w:t>ed</w:t>
            </w:r>
            <w:r>
              <w:rPr>
                <w:rFonts w:cs="Arial"/>
                <w:szCs w:val="20"/>
                <w:lang w:eastAsia="en-US"/>
              </w:rPr>
              <w:t>-</w:t>
            </w:r>
            <w:r w:rsidR="00103CC6">
              <w:rPr>
                <w:rFonts w:cs="Arial"/>
                <w:szCs w:val="20"/>
                <w:lang w:eastAsia="en-US"/>
              </w:rPr>
              <w:t>kenmerk</w:t>
            </w:r>
          </w:p>
        </w:tc>
        <w:tc>
          <w:tcPr>
            <w:tcW w:w="1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1D11C" w14:textId="77777777" w:rsidR="009D20CB" w:rsidRPr="006D6BB8" w:rsidRDefault="009D20CB">
            <w:pPr>
              <w:rPr>
                <w:rFonts w:cs="Arial"/>
                <w:color w:val="FF0000"/>
                <w:szCs w:val="20"/>
                <w:lang w:eastAsia="en-US"/>
              </w:rPr>
            </w:pPr>
          </w:p>
        </w:tc>
      </w:tr>
      <w:tr w:rsidR="00A90F94" w14:paraId="01E270A3" w14:textId="77777777" w:rsidTr="00B374D4">
        <w:tc>
          <w:tcPr>
            <w:tcW w:w="3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7EA63" w14:textId="77777777" w:rsidR="00A90F94" w:rsidRDefault="00A90F94">
            <w:pPr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Inkoop</w:t>
            </w:r>
            <w:r w:rsidR="00A66391">
              <w:rPr>
                <w:rFonts w:cs="Arial"/>
                <w:szCs w:val="20"/>
                <w:lang w:eastAsia="en-US"/>
              </w:rPr>
              <w:t>- of bestek</w:t>
            </w:r>
            <w:r>
              <w:rPr>
                <w:rFonts w:cs="Arial"/>
                <w:szCs w:val="20"/>
                <w:lang w:eastAsia="en-US"/>
              </w:rPr>
              <w:t>nummer en naam aanbesteding</w:t>
            </w:r>
          </w:p>
        </w:tc>
        <w:tc>
          <w:tcPr>
            <w:tcW w:w="1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7CBCD" w14:textId="77777777" w:rsidR="00A90F94" w:rsidRPr="006D6BB8" w:rsidRDefault="00A90F94" w:rsidP="00B374D4">
            <w:pPr>
              <w:rPr>
                <w:color w:val="FF0000"/>
              </w:rPr>
            </w:pPr>
          </w:p>
        </w:tc>
      </w:tr>
      <w:tr w:rsidR="009D20CB" w14:paraId="03807C6C" w14:textId="77777777" w:rsidTr="006D6BB8">
        <w:tc>
          <w:tcPr>
            <w:tcW w:w="3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7C5C0" w14:textId="77777777" w:rsidR="009D20CB" w:rsidRDefault="00D52E6B">
            <w:pPr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O</w:t>
            </w:r>
            <w:r w:rsidR="009D20CB">
              <w:rPr>
                <w:rFonts w:cs="Arial"/>
                <w:szCs w:val="20"/>
                <w:lang w:eastAsia="en-US"/>
              </w:rPr>
              <w:t>mschrijving van de inhoud</w:t>
            </w:r>
            <w:r w:rsidR="00C61CA2">
              <w:rPr>
                <w:rFonts w:cs="Arial"/>
                <w:szCs w:val="20"/>
                <w:lang w:eastAsia="en-US"/>
              </w:rPr>
              <w:t xml:space="preserve"> van de opdracht</w:t>
            </w:r>
            <w:r w:rsidR="009D20CB">
              <w:rPr>
                <w:rFonts w:cs="Arial"/>
                <w:szCs w:val="20"/>
                <w:lang w:eastAsia="en-US"/>
              </w:rPr>
              <w:t xml:space="preserve"> / soort werk </w:t>
            </w:r>
          </w:p>
          <w:p w14:paraId="303A3ADC" w14:textId="77777777" w:rsidR="00880B35" w:rsidRDefault="00880B35">
            <w:pPr>
              <w:rPr>
                <w:rFonts w:cs="Arial"/>
                <w:szCs w:val="20"/>
                <w:lang w:eastAsia="en-US"/>
              </w:rPr>
            </w:pPr>
          </w:p>
          <w:p w14:paraId="44F0C7D0" w14:textId="77777777" w:rsidR="00E02FBD" w:rsidRDefault="00E02FBD">
            <w:pPr>
              <w:rPr>
                <w:rFonts w:cs="Arial"/>
                <w:szCs w:val="20"/>
                <w:lang w:eastAsia="en-US"/>
              </w:rPr>
            </w:pPr>
          </w:p>
          <w:p w14:paraId="642E51C0" w14:textId="77777777" w:rsidR="00006DE6" w:rsidRPr="00E02FBD" w:rsidRDefault="00880B35">
            <w:pPr>
              <w:rPr>
                <w:rFonts w:cs="Arial"/>
                <w:sz w:val="16"/>
                <w:szCs w:val="16"/>
                <w:lang w:eastAsia="en-US"/>
              </w:rPr>
            </w:pPr>
            <w:r w:rsidRPr="00E02FBD">
              <w:rPr>
                <w:rFonts w:cs="Arial"/>
                <w:sz w:val="16"/>
                <w:szCs w:val="16"/>
                <w:lang w:eastAsia="en-US"/>
              </w:rPr>
              <w:t xml:space="preserve">Deze informatie </w:t>
            </w:r>
            <w:r w:rsidR="00D52E6B" w:rsidRPr="00E02FBD">
              <w:rPr>
                <w:rFonts w:cs="Arial"/>
                <w:sz w:val="16"/>
                <w:szCs w:val="16"/>
                <w:lang w:eastAsia="en-US"/>
              </w:rPr>
              <w:t xml:space="preserve">is van belang </w:t>
            </w:r>
            <w:r w:rsidRPr="00E02FBD">
              <w:rPr>
                <w:rFonts w:cs="Arial"/>
                <w:sz w:val="16"/>
                <w:szCs w:val="16"/>
                <w:lang w:eastAsia="en-US"/>
              </w:rPr>
              <w:t>voor het Werkgevers Servicepunt</w:t>
            </w:r>
          </w:p>
          <w:p w14:paraId="60030EC3" w14:textId="77777777" w:rsidR="00C40FC9" w:rsidRDefault="00C40FC9">
            <w:pPr>
              <w:rPr>
                <w:rFonts w:cs="Arial"/>
                <w:szCs w:val="20"/>
                <w:lang w:eastAsia="en-US"/>
              </w:rPr>
            </w:pPr>
          </w:p>
        </w:tc>
        <w:tc>
          <w:tcPr>
            <w:tcW w:w="1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A2AC6" w14:textId="77777777" w:rsidR="009D20CB" w:rsidRDefault="009D20CB" w:rsidP="001F3ED6">
            <w:pPr>
              <w:rPr>
                <w:color w:val="FF0000"/>
              </w:rPr>
            </w:pPr>
          </w:p>
          <w:p w14:paraId="4E27E943" w14:textId="77777777" w:rsidR="00C40FC9" w:rsidRDefault="00C40FC9" w:rsidP="001F3ED6">
            <w:pPr>
              <w:rPr>
                <w:color w:val="FF0000"/>
              </w:rPr>
            </w:pPr>
          </w:p>
          <w:p w14:paraId="6C2C8894" w14:textId="77777777" w:rsidR="00C40FC9" w:rsidRPr="006D6BB8" w:rsidRDefault="00D1625C" w:rsidP="001F3ED6">
            <w:pPr>
              <w:rPr>
                <w:color w:val="FF0000"/>
              </w:rPr>
            </w:pPr>
            <w:r>
              <w:rPr>
                <w:color w:val="FF0000"/>
              </w:rPr>
              <w:t>Integraal werk</w:t>
            </w:r>
          </w:p>
        </w:tc>
      </w:tr>
      <w:tr w:rsidR="009D20CB" w14:paraId="1027E83C" w14:textId="77777777" w:rsidTr="00B374D4">
        <w:tc>
          <w:tcPr>
            <w:tcW w:w="3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1E903" w14:textId="77777777" w:rsidR="009D20CB" w:rsidRDefault="009D20CB">
            <w:pPr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 xml:space="preserve">Begindatum </w:t>
            </w:r>
          </w:p>
        </w:tc>
        <w:tc>
          <w:tcPr>
            <w:tcW w:w="1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C5179E" w14:textId="77777777" w:rsidR="009D20CB" w:rsidRPr="006D6BB8" w:rsidRDefault="009D20CB">
            <w:pPr>
              <w:rPr>
                <w:rFonts w:cs="Arial"/>
                <w:color w:val="FF0000"/>
                <w:szCs w:val="20"/>
                <w:lang w:eastAsia="en-US"/>
              </w:rPr>
            </w:pPr>
          </w:p>
        </w:tc>
      </w:tr>
      <w:tr w:rsidR="009D20CB" w14:paraId="2BD45F04" w14:textId="77777777" w:rsidTr="00B374D4">
        <w:tc>
          <w:tcPr>
            <w:tcW w:w="3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5057C" w14:textId="77777777" w:rsidR="009D20CB" w:rsidRDefault="009D20CB">
            <w:pPr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 xml:space="preserve">Einddatum </w:t>
            </w:r>
            <w:r w:rsidR="00C40FC9">
              <w:rPr>
                <w:rFonts w:cs="Arial"/>
                <w:szCs w:val="20"/>
                <w:lang w:eastAsia="en-US"/>
              </w:rPr>
              <w:t xml:space="preserve">- </w:t>
            </w:r>
            <w:r>
              <w:rPr>
                <w:rFonts w:cs="Arial"/>
                <w:szCs w:val="20"/>
                <w:lang w:eastAsia="en-US"/>
              </w:rPr>
              <w:t>zonder verlengingsmogelijkheden</w:t>
            </w:r>
          </w:p>
        </w:tc>
        <w:tc>
          <w:tcPr>
            <w:tcW w:w="1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B04F05" w14:textId="77777777" w:rsidR="009D20CB" w:rsidRDefault="009D20CB">
            <w:pPr>
              <w:rPr>
                <w:rFonts w:cs="Arial"/>
                <w:color w:val="FF0000"/>
                <w:szCs w:val="20"/>
                <w:lang w:eastAsia="en-US"/>
              </w:rPr>
            </w:pPr>
          </w:p>
        </w:tc>
      </w:tr>
      <w:tr w:rsidR="009D20CB" w14:paraId="43B6BC8F" w14:textId="77777777" w:rsidTr="00B374D4">
        <w:tc>
          <w:tcPr>
            <w:tcW w:w="3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4DDB06" w14:textId="77777777" w:rsidR="009D20CB" w:rsidRDefault="009D20CB" w:rsidP="00C40FC9">
            <w:pPr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Verlengingsmogelijkheden</w:t>
            </w:r>
            <w:r w:rsidR="00C337D2">
              <w:rPr>
                <w:rFonts w:cs="Arial"/>
                <w:szCs w:val="20"/>
                <w:lang w:eastAsia="en-US"/>
              </w:rPr>
              <w:t xml:space="preserve"> </w:t>
            </w:r>
            <w:r>
              <w:rPr>
                <w:rFonts w:cs="Arial"/>
                <w:szCs w:val="20"/>
                <w:lang w:eastAsia="en-US"/>
              </w:rPr>
              <w:t xml:space="preserve">(indien van toepassing)                             </w:t>
            </w:r>
          </w:p>
        </w:tc>
        <w:tc>
          <w:tcPr>
            <w:tcW w:w="1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81BFD" w14:textId="77777777" w:rsidR="009D20CB" w:rsidRDefault="009D20CB">
            <w:pPr>
              <w:rPr>
                <w:rFonts w:cs="Arial"/>
                <w:color w:val="FF0000"/>
                <w:szCs w:val="20"/>
                <w:lang w:eastAsia="en-US"/>
              </w:rPr>
            </w:pPr>
          </w:p>
        </w:tc>
      </w:tr>
      <w:tr w:rsidR="009D20CB" w14:paraId="5E415462" w14:textId="77777777" w:rsidTr="00B374D4">
        <w:tc>
          <w:tcPr>
            <w:tcW w:w="3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6C9955" w14:textId="77777777" w:rsidR="009D20CB" w:rsidRDefault="009D20CB">
            <w:pPr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SROI %</w:t>
            </w:r>
            <w:r w:rsidR="00880B35">
              <w:rPr>
                <w:rFonts w:cs="Arial"/>
                <w:szCs w:val="20"/>
                <w:lang w:eastAsia="en-US"/>
              </w:rPr>
              <w:t xml:space="preserve"> </w:t>
            </w:r>
          </w:p>
        </w:tc>
        <w:tc>
          <w:tcPr>
            <w:tcW w:w="1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3347C" w14:textId="77777777" w:rsidR="009D20CB" w:rsidRDefault="00D1625C">
            <w:pPr>
              <w:rPr>
                <w:rFonts w:cs="Arial"/>
                <w:color w:val="FF0000"/>
                <w:szCs w:val="20"/>
                <w:lang w:eastAsia="en-US"/>
              </w:rPr>
            </w:pPr>
            <w:r>
              <w:rPr>
                <w:rFonts w:cs="Arial"/>
                <w:color w:val="FF0000"/>
                <w:szCs w:val="20"/>
                <w:lang w:eastAsia="en-US"/>
              </w:rPr>
              <w:t>%</w:t>
            </w:r>
          </w:p>
        </w:tc>
      </w:tr>
      <w:tr w:rsidR="009D20CB" w14:paraId="6D447616" w14:textId="77777777" w:rsidTr="00B374D4">
        <w:tc>
          <w:tcPr>
            <w:tcW w:w="3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F1D8E" w14:textId="77777777" w:rsidR="009D20CB" w:rsidRDefault="009D20CB">
            <w:pPr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 xml:space="preserve">Naam contractmanager (projectleider) </w:t>
            </w:r>
            <w:r w:rsidR="00C40FC9">
              <w:rPr>
                <w:rFonts w:cs="Arial"/>
                <w:szCs w:val="20"/>
                <w:lang w:eastAsia="en-US"/>
              </w:rPr>
              <w:t xml:space="preserve">gemeente </w:t>
            </w:r>
            <w:r>
              <w:rPr>
                <w:rFonts w:cs="Arial"/>
                <w:szCs w:val="20"/>
                <w:lang w:eastAsia="en-US"/>
              </w:rPr>
              <w:t>Zaanstad</w:t>
            </w:r>
          </w:p>
        </w:tc>
        <w:tc>
          <w:tcPr>
            <w:tcW w:w="1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2D7DEA" w14:textId="77777777" w:rsidR="009D20CB" w:rsidRDefault="009D20CB">
            <w:pPr>
              <w:rPr>
                <w:rFonts w:cs="Arial"/>
                <w:color w:val="FF0000"/>
                <w:szCs w:val="20"/>
                <w:lang w:eastAsia="en-US"/>
              </w:rPr>
            </w:pPr>
          </w:p>
        </w:tc>
      </w:tr>
      <w:tr w:rsidR="009D20CB" w14:paraId="051D7374" w14:textId="77777777" w:rsidTr="00B374D4">
        <w:tc>
          <w:tcPr>
            <w:tcW w:w="3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76732266" w14:textId="77777777" w:rsidR="002D0BF0" w:rsidRDefault="009D20CB" w:rsidP="002D0BF0">
            <w:pPr>
              <w:rPr>
                <w:rFonts w:cs="Arial"/>
                <w:b/>
                <w:szCs w:val="20"/>
                <w:u w:val="single"/>
                <w:lang w:eastAsia="en-US"/>
              </w:rPr>
            </w:pPr>
            <w:r w:rsidRPr="00103CC6">
              <w:rPr>
                <w:rFonts w:cs="Arial"/>
                <w:b/>
                <w:szCs w:val="20"/>
                <w:u w:val="single"/>
                <w:lang w:eastAsia="en-US"/>
              </w:rPr>
              <w:t>Opdrachtwaarde</w:t>
            </w:r>
            <w:r w:rsidR="00C337D2" w:rsidRPr="00103CC6">
              <w:rPr>
                <w:rFonts w:cs="Arial"/>
                <w:b/>
                <w:szCs w:val="20"/>
                <w:u w:val="single"/>
                <w:lang w:eastAsia="en-US"/>
              </w:rPr>
              <w:t xml:space="preserve"> </w:t>
            </w:r>
          </w:p>
        </w:tc>
        <w:tc>
          <w:tcPr>
            <w:tcW w:w="1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39FB9F5D" w14:textId="77777777" w:rsidR="009D20CB" w:rsidRDefault="009D20CB">
            <w:pPr>
              <w:rPr>
                <w:rFonts w:cs="Arial"/>
                <w:color w:val="FF0000"/>
                <w:sz w:val="16"/>
                <w:szCs w:val="16"/>
                <w:lang w:eastAsia="en-US"/>
              </w:rPr>
            </w:pPr>
          </w:p>
        </w:tc>
      </w:tr>
      <w:tr w:rsidR="009D20CB" w14:paraId="1954B699" w14:textId="77777777" w:rsidTr="00B374D4">
        <w:tc>
          <w:tcPr>
            <w:tcW w:w="3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2D340" w14:textId="77777777" w:rsidR="009D20CB" w:rsidRDefault="009D20CB" w:rsidP="00833C44">
            <w:pPr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 xml:space="preserve">Opdrachtwaarde in € op </w:t>
            </w:r>
            <w:r w:rsidR="00833C44">
              <w:rPr>
                <w:rFonts w:cs="Arial"/>
                <w:szCs w:val="20"/>
                <w:lang w:eastAsia="en-US"/>
              </w:rPr>
              <w:t xml:space="preserve">de </w:t>
            </w:r>
            <w:r w:rsidR="00341D72">
              <w:rPr>
                <w:rFonts w:cs="Arial"/>
                <w:szCs w:val="20"/>
                <w:lang w:eastAsia="en-US"/>
              </w:rPr>
              <w:t xml:space="preserve">hele </w:t>
            </w:r>
            <w:r>
              <w:rPr>
                <w:rFonts w:cs="Arial"/>
                <w:szCs w:val="20"/>
                <w:lang w:eastAsia="en-US"/>
              </w:rPr>
              <w:t xml:space="preserve">contractperiode </w:t>
            </w:r>
            <w:r w:rsidR="00466300">
              <w:rPr>
                <w:rFonts w:cs="Arial"/>
                <w:szCs w:val="20"/>
                <w:lang w:eastAsia="en-US"/>
              </w:rPr>
              <w:t>-</w:t>
            </w:r>
            <w:r w:rsidR="00880B35">
              <w:rPr>
                <w:rFonts w:cs="Arial"/>
                <w:szCs w:val="20"/>
                <w:lang w:eastAsia="en-US"/>
              </w:rPr>
              <w:t xml:space="preserve"> </w:t>
            </w:r>
            <w:r>
              <w:rPr>
                <w:rFonts w:cs="Arial"/>
                <w:szCs w:val="20"/>
                <w:lang w:eastAsia="en-US"/>
              </w:rPr>
              <w:t xml:space="preserve">zonder verlenging                              </w:t>
            </w:r>
          </w:p>
        </w:tc>
        <w:tc>
          <w:tcPr>
            <w:tcW w:w="1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F1B3C" w14:textId="77777777" w:rsidR="009D20CB" w:rsidRDefault="000F4B6F" w:rsidP="00447E36">
            <w:pPr>
              <w:rPr>
                <w:rFonts w:cs="Arial"/>
                <w:color w:val="FF0000"/>
                <w:szCs w:val="20"/>
                <w:lang w:eastAsia="en-US"/>
              </w:rPr>
            </w:pPr>
            <w:r>
              <w:rPr>
                <w:rFonts w:cs="Arial"/>
                <w:color w:val="FF0000"/>
                <w:szCs w:val="20"/>
                <w:lang w:eastAsia="en-US"/>
              </w:rPr>
              <w:t xml:space="preserve">€ </w:t>
            </w:r>
          </w:p>
        </w:tc>
      </w:tr>
      <w:tr w:rsidR="00C337D2" w14:paraId="31DB8FF9" w14:textId="77777777" w:rsidTr="00B374D4">
        <w:tc>
          <w:tcPr>
            <w:tcW w:w="3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DD157" w14:textId="77777777" w:rsidR="00C337D2" w:rsidRDefault="00C337D2" w:rsidP="00341D72">
            <w:pPr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 xml:space="preserve">Is dit </w:t>
            </w:r>
            <w:r w:rsidR="002D0BF0">
              <w:rPr>
                <w:rFonts w:cs="Arial"/>
                <w:szCs w:val="20"/>
                <w:lang w:eastAsia="en-US"/>
              </w:rPr>
              <w:t xml:space="preserve">een </w:t>
            </w:r>
            <w:r>
              <w:rPr>
                <w:rFonts w:cs="Arial"/>
                <w:szCs w:val="20"/>
                <w:lang w:eastAsia="en-US"/>
              </w:rPr>
              <w:t>vaste opdrachtwaarde? Of een geraamde waarde?</w:t>
            </w:r>
          </w:p>
        </w:tc>
        <w:tc>
          <w:tcPr>
            <w:tcW w:w="1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4D490" w14:textId="77777777" w:rsidR="00C337D2" w:rsidRDefault="00D1625C">
            <w:pPr>
              <w:rPr>
                <w:rFonts w:cs="Arial"/>
                <w:color w:val="FF0000"/>
                <w:szCs w:val="20"/>
                <w:lang w:eastAsia="en-US"/>
              </w:rPr>
            </w:pPr>
            <w:r>
              <w:rPr>
                <w:rFonts w:cs="Arial"/>
                <w:color w:val="FF0000"/>
                <w:szCs w:val="20"/>
                <w:lang w:eastAsia="en-US"/>
              </w:rPr>
              <w:t>Vast</w:t>
            </w:r>
          </w:p>
        </w:tc>
      </w:tr>
      <w:tr w:rsidR="009D20CB" w14:paraId="39B508F4" w14:textId="77777777" w:rsidTr="00B374D4">
        <w:tc>
          <w:tcPr>
            <w:tcW w:w="3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F2071" w14:textId="77777777" w:rsidR="009D20CB" w:rsidRDefault="009D20CB" w:rsidP="00880B35">
            <w:pPr>
              <w:rPr>
                <w:rFonts w:cs="Arial"/>
                <w:sz w:val="16"/>
                <w:szCs w:val="16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Bijbehorende social return verplichting in €</w:t>
            </w:r>
            <w:r w:rsidR="00341D72">
              <w:rPr>
                <w:rFonts w:cs="Arial"/>
                <w:szCs w:val="20"/>
                <w:lang w:eastAsia="en-US"/>
              </w:rPr>
              <w:t xml:space="preserve"> </w:t>
            </w:r>
            <w:r w:rsidR="002D0BF0">
              <w:rPr>
                <w:rFonts w:cs="Arial"/>
                <w:szCs w:val="20"/>
                <w:lang w:eastAsia="en-US"/>
              </w:rPr>
              <w:t xml:space="preserve">op de </w:t>
            </w:r>
            <w:r w:rsidR="00341D72">
              <w:rPr>
                <w:rFonts w:cs="Arial"/>
                <w:szCs w:val="20"/>
                <w:lang w:eastAsia="en-US"/>
              </w:rPr>
              <w:t xml:space="preserve">hele </w:t>
            </w:r>
            <w:r w:rsidR="002D0BF0">
              <w:rPr>
                <w:rFonts w:cs="Arial"/>
                <w:szCs w:val="20"/>
                <w:lang w:eastAsia="en-US"/>
              </w:rPr>
              <w:t>contractperiode zonder verlenging</w:t>
            </w:r>
            <w:r w:rsidR="00341D72">
              <w:rPr>
                <w:rFonts w:cs="Arial"/>
                <w:szCs w:val="20"/>
                <w:lang w:eastAsia="en-US"/>
              </w:rPr>
              <w:t xml:space="preserve"> </w:t>
            </w:r>
            <w:r>
              <w:rPr>
                <w:rFonts w:cs="Arial"/>
                <w:szCs w:val="20"/>
                <w:lang w:eastAsia="en-US"/>
              </w:rPr>
              <w:t>(Opdrachtwaarde x  SROI %)</w:t>
            </w:r>
          </w:p>
        </w:tc>
        <w:tc>
          <w:tcPr>
            <w:tcW w:w="1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FC78D9" w14:textId="77777777" w:rsidR="009D20CB" w:rsidRDefault="000F4B6F">
            <w:pPr>
              <w:rPr>
                <w:rFonts w:cs="Arial"/>
                <w:color w:val="FF0000"/>
                <w:szCs w:val="20"/>
                <w:lang w:eastAsia="en-US"/>
              </w:rPr>
            </w:pPr>
            <w:r>
              <w:rPr>
                <w:rFonts w:cs="Arial"/>
                <w:color w:val="FF0000"/>
                <w:szCs w:val="20"/>
                <w:lang w:eastAsia="en-US"/>
              </w:rPr>
              <w:t xml:space="preserve">€ </w:t>
            </w:r>
          </w:p>
        </w:tc>
      </w:tr>
      <w:tr w:rsidR="009D20CB" w:rsidRPr="000D7DBB" w14:paraId="5BECDE82" w14:textId="77777777" w:rsidTr="00B374D4">
        <w:tblPrEx>
          <w:tblBorders>
            <w:bottom w:val="single" w:sz="4" w:space="0" w:color="auto"/>
          </w:tblBorders>
        </w:tblPrEx>
        <w:tc>
          <w:tcPr>
            <w:tcW w:w="3283" w:type="pct"/>
            <w:shd w:val="clear" w:color="auto" w:fill="BFBFBF" w:themeFill="background1" w:themeFillShade="BF"/>
          </w:tcPr>
          <w:p w14:paraId="71255699" w14:textId="77777777" w:rsidR="002D0BF0" w:rsidRPr="002D0BF0" w:rsidRDefault="009D20CB" w:rsidP="0059645F">
            <w:pPr>
              <w:rPr>
                <w:rFonts w:cs="Arial"/>
                <w:b/>
                <w:color w:val="00B0F0"/>
                <w:szCs w:val="20"/>
                <w:u w:val="single"/>
              </w:rPr>
            </w:pPr>
            <w:r w:rsidRPr="00103CC6">
              <w:rPr>
                <w:rFonts w:cs="Arial"/>
                <w:b/>
                <w:szCs w:val="20"/>
                <w:u w:val="single"/>
              </w:rPr>
              <w:t>Social return invulling</w:t>
            </w:r>
          </w:p>
        </w:tc>
        <w:tc>
          <w:tcPr>
            <w:tcW w:w="1717" w:type="pct"/>
            <w:shd w:val="clear" w:color="auto" w:fill="BFBFBF" w:themeFill="background1" w:themeFillShade="BF"/>
          </w:tcPr>
          <w:p w14:paraId="4078233E" w14:textId="77777777" w:rsidR="009D20CB" w:rsidRPr="002C64D6" w:rsidRDefault="009D20CB" w:rsidP="0059645F">
            <w:pPr>
              <w:rPr>
                <w:rFonts w:cs="Arial"/>
                <w:color w:val="FF0000"/>
                <w:szCs w:val="20"/>
                <w:highlight w:val="yellow"/>
              </w:rPr>
            </w:pPr>
          </w:p>
        </w:tc>
      </w:tr>
      <w:tr w:rsidR="009D20CB" w:rsidRPr="000D7DBB" w14:paraId="29EE7408" w14:textId="77777777" w:rsidTr="00C40FC9">
        <w:tblPrEx>
          <w:tblBorders>
            <w:bottom w:val="single" w:sz="4" w:space="0" w:color="auto"/>
          </w:tblBorders>
        </w:tblPrEx>
        <w:tc>
          <w:tcPr>
            <w:tcW w:w="3283" w:type="pct"/>
            <w:shd w:val="clear" w:color="auto" w:fill="FFFF00"/>
          </w:tcPr>
          <w:p w14:paraId="29210B07" w14:textId="77777777" w:rsidR="00C337D2" w:rsidRDefault="009D20CB" w:rsidP="0059645F">
            <w:pPr>
              <w:rPr>
                <w:rFonts w:cs="Arial"/>
                <w:szCs w:val="20"/>
              </w:rPr>
            </w:pPr>
            <w:r w:rsidRPr="00E21325">
              <w:rPr>
                <w:rFonts w:cs="Arial"/>
                <w:szCs w:val="20"/>
              </w:rPr>
              <w:t xml:space="preserve">Heeft u al een voorstel voor de social return invulling? </w:t>
            </w:r>
            <w:r w:rsidR="00C337D2">
              <w:rPr>
                <w:rFonts w:cs="Arial"/>
                <w:szCs w:val="20"/>
              </w:rPr>
              <w:t>J/N?</w:t>
            </w:r>
          </w:p>
          <w:p w14:paraId="73B0D14C" w14:textId="77777777" w:rsidR="002D0BF0" w:rsidRDefault="002D0BF0" w:rsidP="0059645F">
            <w:pPr>
              <w:rPr>
                <w:rFonts w:cs="Arial"/>
                <w:szCs w:val="20"/>
              </w:rPr>
            </w:pPr>
          </w:p>
          <w:p w14:paraId="615A54EE" w14:textId="77777777" w:rsidR="009D20CB" w:rsidRPr="00E21325" w:rsidRDefault="00BD7C6A" w:rsidP="00BD7C6A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Zo ja, dan kunt u het h</w:t>
            </w:r>
            <w:r w:rsidR="002D0BF0">
              <w:rPr>
                <w:rFonts w:cs="Arial"/>
                <w:szCs w:val="20"/>
              </w:rPr>
              <w:t xml:space="preserve">ier invullen </w:t>
            </w:r>
          </w:p>
        </w:tc>
        <w:tc>
          <w:tcPr>
            <w:tcW w:w="1717" w:type="pct"/>
            <w:shd w:val="clear" w:color="auto" w:fill="FFFF00"/>
          </w:tcPr>
          <w:p w14:paraId="61792645" w14:textId="77777777" w:rsidR="009D20CB" w:rsidRDefault="009D20CB" w:rsidP="0059645F">
            <w:pPr>
              <w:rPr>
                <w:rFonts w:cs="Arial"/>
                <w:color w:val="FF0000"/>
                <w:szCs w:val="20"/>
                <w:highlight w:val="yellow"/>
              </w:rPr>
            </w:pPr>
          </w:p>
          <w:p w14:paraId="7FBE0FE9" w14:textId="77777777" w:rsidR="003A20ED" w:rsidRDefault="003A20ED" w:rsidP="0059645F">
            <w:pPr>
              <w:rPr>
                <w:rFonts w:cs="Arial"/>
                <w:color w:val="FF0000"/>
                <w:szCs w:val="20"/>
                <w:highlight w:val="yellow"/>
              </w:rPr>
            </w:pPr>
          </w:p>
          <w:p w14:paraId="39755E99" w14:textId="77777777" w:rsidR="003A20ED" w:rsidRDefault="003A20ED" w:rsidP="0059645F">
            <w:pPr>
              <w:rPr>
                <w:rFonts w:cs="Arial"/>
                <w:color w:val="FF0000"/>
                <w:szCs w:val="20"/>
                <w:highlight w:val="yellow"/>
              </w:rPr>
            </w:pPr>
          </w:p>
          <w:p w14:paraId="66BADE49" w14:textId="77777777" w:rsidR="003A20ED" w:rsidRPr="002C64D6" w:rsidRDefault="003A20ED" w:rsidP="0059645F">
            <w:pPr>
              <w:rPr>
                <w:rFonts w:cs="Arial"/>
                <w:color w:val="FF0000"/>
                <w:szCs w:val="20"/>
                <w:highlight w:val="yellow"/>
              </w:rPr>
            </w:pPr>
          </w:p>
        </w:tc>
      </w:tr>
      <w:tr w:rsidR="009D20CB" w:rsidRPr="000D7DBB" w14:paraId="7D0CA754" w14:textId="77777777" w:rsidTr="00B374D4">
        <w:tblPrEx>
          <w:tblBorders>
            <w:bottom w:val="single" w:sz="4" w:space="0" w:color="auto"/>
          </w:tblBorders>
        </w:tblPrEx>
        <w:tc>
          <w:tcPr>
            <w:tcW w:w="3283" w:type="pct"/>
            <w:shd w:val="clear" w:color="auto" w:fill="BFBFBF" w:themeFill="background1" w:themeFillShade="BF"/>
          </w:tcPr>
          <w:p w14:paraId="3BE624C2" w14:textId="77777777" w:rsidR="009D20CB" w:rsidRPr="00E21325" w:rsidRDefault="009D20CB" w:rsidP="0059645F">
            <w:pPr>
              <w:rPr>
                <w:rFonts w:cs="Arial"/>
                <w:b/>
                <w:szCs w:val="20"/>
                <w:u w:val="single"/>
              </w:rPr>
            </w:pPr>
            <w:r w:rsidRPr="00103CC6">
              <w:rPr>
                <w:rFonts w:cs="Arial"/>
                <w:b/>
                <w:szCs w:val="20"/>
                <w:u w:val="single"/>
              </w:rPr>
              <w:t>Ondertekening</w:t>
            </w:r>
          </w:p>
        </w:tc>
        <w:tc>
          <w:tcPr>
            <w:tcW w:w="1717" w:type="pct"/>
            <w:shd w:val="clear" w:color="auto" w:fill="BFBFBF" w:themeFill="background1" w:themeFillShade="BF"/>
          </w:tcPr>
          <w:p w14:paraId="071CF5C1" w14:textId="77777777" w:rsidR="009D20CB" w:rsidRPr="002C64D6" w:rsidRDefault="009D20CB" w:rsidP="0059645F">
            <w:pPr>
              <w:rPr>
                <w:rFonts w:cs="Arial"/>
                <w:color w:val="FF0000"/>
                <w:szCs w:val="20"/>
                <w:highlight w:val="yellow"/>
              </w:rPr>
            </w:pPr>
          </w:p>
        </w:tc>
      </w:tr>
      <w:tr w:rsidR="009D20CB" w:rsidRPr="000D7DBB" w14:paraId="3E2B88CC" w14:textId="77777777" w:rsidTr="00C40FC9">
        <w:tblPrEx>
          <w:tblBorders>
            <w:bottom w:val="single" w:sz="4" w:space="0" w:color="auto"/>
          </w:tblBorders>
        </w:tblPrEx>
        <w:tc>
          <w:tcPr>
            <w:tcW w:w="3283" w:type="pct"/>
            <w:shd w:val="clear" w:color="auto" w:fill="FFFF00"/>
          </w:tcPr>
          <w:p w14:paraId="697C46E3" w14:textId="77777777" w:rsidR="009D20CB" w:rsidRPr="00E21325" w:rsidRDefault="009D20CB" w:rsidP="0059645F">
            <w:pPr>
              <w:rPr>
                <w:rFonts w:cs="Arial"/>
                <w:szCs w:val="20"/>
              </w:rPr>
            </w:pPr>
            <w:r w:rsidRPr="00E21325">
              <w:rPr>
                <w:rFonts w:cs="Arial"/>
                <w:szCs w:val="20"/>
              </w:rPr>
              <w:t>Datum</w:t>
            </w:r>
          </w:p>
        </w:tc>
        <w:tc>
          <w:tcPr>
            <w:tcW w:w="1717" w:type="pct"/>
            <w:shd w:val="clear" w:color="auto" w:fill="FFFF00"/>
          </w:tcPr>
          <w:p w14:paraId="5FB85897" w14:textId="77777777" w:rsidR="009D20CB" w:rsidRPr="002C64D6" w:rsidRDefault="009D20CB" w:rsidP="0059645F">
            <w:pPr>
              <w:rPr>
                <w:rFonts w:cs="Arial"/>
                <w:color w:val="FF0000"/>
                <w:szCs w:val="20"/>
                <w:highlight w:val="yellow"/>
              </w:rPr>
            </w:pPr>
          </w:p>
        </w:tc>
      </w:tr>
      <w:tr w:rsidR="009D20CB" w:rsidRPr="000D7DBB" w14:paraId="2C47F4E5" w14:textId="77777777" w:rsidTr="00C40FC9">
        <w:tblPrEx>
          <w:tblBorders>
            <w:bottom w:val="single" w:sz="4" w:space="0" w:color="auto"/>
          </w:tblBorders>
        </w:tblPrEx>
        <w:tc>
          <w:tcPr>
            <w:tcW w:w="3283" w:type="pct"/>
            <w:shd w:val="clear" w:color="auto" w:fill="FFFF00"/>
          </w:tcPr>
          <w:p w14:paraId="272BE230" w14:textId="77777777" w:rsidR="002627E6" w:rsidRPr="00E21325" w:rsidRDefault="002627E6" w:rsidP="00C85E33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Naam d</w:t>
            </w:r>
            <w:r w:rsidR="009D20CB" w:rsidRPr="00E21325">
              <w:rPr>
                <w:rFonts w:cs="Arial"/>
                <w:szCs w:val="20"/>
              </w:rPr>
              <w:t>irecteur opdrachtnemer</w:t>
            </w:r>
          </w:p>
        </w:tc>
        <w:tc>
          <w:tcPr>
            <w:tcW w:w="1717" w:type="pct"/>
            <w:shd w:val="clear" w:color="auto" w:fill="FFFF00"/>
          </w:tcPr>
          <w:p w14:paraId="59910A60" w14:textId="77777777" w:rsidR="00E21325" w:rsidRPr="002C64D6" w:rsidRDefault="00E21325" w:rsidP="0059645F">
            <w:pPr>
              <w:rPr>
                <w:rFonts w:cs="Arial"/>
                <w:color w:val="FF0000"/>
                <w:szCs w:val="20"/>
                <w:highlight w:val="yellow"/>
              </w:rPr>
            </w:pPr>
          </w:p>
        </w:tc>
      </w:tr>
      <w:tr w:rsidR="00C85E33" w:rsidRPr="000D7DBB" w14:paraId="3CDDA5D6" w14:textId="77777777" w:rsidTr="00C40FC9">
        <w:tblPrEx>
          <w:tblBorders>
            <w:bottom w:val="single" w:sz="4" w:space="0" w:color="auto"/>
          </w:tblBorders>
        </w:tblPrEx>
        <w:tc>
          <w:tcPr>
            <w:tcW w:w="3283" w:type="pct"/>
            <w:shd w:val="clear" w:color="auto" w:fill="FFFF00"/>
          </w:tcPr>
          <w:p w14:paraId="5F8ABDDF" w14:textId="77777777" w:rsidR="00C85E33" w:rsidRDefault="00C85E33" w:rsidP="002627E6">
            <w:pPr>
              <w:rPr>
                <w:rFonts w:cs="Arial"/>
                <w:szCs w:val="20"/>
              </w:rPr>
            </w:pPr>
          </w:p>
          <w:p w14:paraId="68A2F531" w14:textId="77777777" w:rsidR="00C85E33" w:rsidRDefault="00C85E33" w:rsidP="002627E6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Handtekening</w:t>
            </w:r>
          </w:p>
          <w:p w14:paraId="4EA54931" w14:textId="77777777" w:rsidR="00C85E33" w:rsidRDefault="00C85E33" w:rsidP="002627E6">
            <w:pPr>
              <w:rPr>
                <w:rFonts w:cs="Arial"/>
                <w:szCs w:val="20"/>
              </w:rPr>
            </w:pPr>
          </w:p>
          <w:p w14:paraId="35F5C853" w14:textId="77777777" w:rsidR="00C85E33" w:rsidRDefault="00C85E33" w:rsidP="002627E6">
            <w:pPr>
              <w:rPr>
                <w:rFonts w:cs="Arial"/>
                <w:szCs w:val="20"/>
              </w:rPr>
            </w:pPr>
          </w:p>
        </w:tc>
        <w:tc>
          <w:tcPr>
            <w:tcW w:w="1717" w:type="pct"/>
            <w:shd w:val="clear" w:color="auto" w:fill="FFFF00"/>
          </w:tcPr>
          <w:p w14:paraId="3112E4BB" w14:textId="77777777" w:rsidR="00C85E33" w:rsidRDefault="00C85E33" w:rsidP="0059645F">
            <w:pPr>
              <w:rPr>
                <w:rFonts w:cs="Arial"/>
                <w:color w:val="FF0000"/>
                <w:szCs w:val="20"/>
                <w:highlight w:val="yellow"/>
              </w:rPr>
            </w:pPr>
          </w:p>
        </w:tc>
      </w:tr>
    </w:tbl>
    <w:p w14:paraId="1E2FDCA9" w14:textId="77777777" w:rsidR="009645BF" w:rsidRDefault="009645BF" w:rsidP="007E67DD"/>
    <w:tbl>
      <w:tblPr>
        <w:tblStyle w:val="Tabelraster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0A3CAC" w14:paraId="1F8C42B7" w14:textId="77777777" w:rsidTr="000A3CAC">
        <w:tc>
          <w:tcPr>
            <w:tcW w:w="9067" w:type="dxa"/>
          </w:tcPr>
          <w:p w14:paraId="2D30F1AC" w14:textId="77777777" w:rsidR="000A3CAC" w:rsidRDefault="00215FF2" w:rsidP="00C40FC9">
            <w:r>
              <w:t>U stuurt d</w:t>
            </w:r>
            <w:r w:rsidR="004F4629">
              <w:t xml:space="preserve">eze </w:t>
            </w:r>
            <w:r w:rsidR="00585939">
              <w:t>“V</w:t>
            </w:r>
            <w:r w:rsidR="004F4629">
              <w:t>erklaring</w:t>
            </w:r>
            <w:r w:rsidR="000A3CAC">
              <w:t xml:space="preserve"> SROI</w:t>
            </w:r>
            <w:r w:rsidR="00585939">
              <w:t xml:space="preserve"> verplichting” </w:t>
            </w:r>
            <w:r w:rsidR="000A3CAC" w:rsidRPr="008A3438">
              <w:t>ondertekend</w:t>
            </w:r>
            <w:r>
              <w:t xml:space="preserve"> t</w:t>
            </w:r>
            <w:r w:rsidR="000A3CAC" w:rsidRPr="008A3438">
              <w:t>erug</w:t>
            </w:r>
            <w:r>
              <w:t xml:space="preserve"> naa</w:t>
            </w:r>
            <w:r w:rsidR="000A3CAC" w:rsidRPr="008A3438">
              <w:t xml:space="preserve">r de </w:t>
            </w:r>
            <w:r w:rsidR="00E7788B">
              <w:t>Inko</w:t>
            </w:r>
            <w:r w:rsidR="00585939">
              <w:t>op adviseur</w:t>
            </w:r>
            <w:r>
              <w:t xml:space="preserve">. </w:t>
            </w:r>
            <w:r w:rsidR="00585939">
              <w:t>De verklaring is onderdeel van het contract.</w:t>
            </w:r>
          </w:p>
          <w:p w14:paraId="49B428C1" w14:textId="77777777" w:rsidR="00006DE6" w:rsidRDefault="00006DE6" w:rsidP="00C40FC9"/>
        </w:tc>
      </w:tr>
      <w:tr w:rsidR="000A3CAC" w14:paraId="1F6C2A51" w14:textId="77777777" w:rsidTr="000A3CAC">
        <w:tc>
          <w:tcPr>
            <w:tcW w:w="9067" w:type="dxa"/>
          </w:tcPr>
          <w:p w14:paraId="62E82EB6" w14:textId="77777777" w:rsidR="00BD7C6A" w:rsidRDefault="00C40FC9" w:rsidP="008A3438">
            <w:r w:rsidRPr="00C40FC9">
              <w:t xml:space="preserve">Opdrachtnemer verplicht zich tot deelname aan één van de </w:t>
            </w:r>
            <w:r w:rsidR="00F53194">
              <w:t xml:space="preserve">(online) </w:t>
            </w:r>
            <w:r>
              <w:t>voorlichtings</w:t>
            </w:r>
            <w:r w:rsidRPr="00C40FC9">
              <w:t>bijeenkomsten S</w:t>
            </w:r>
            <w:r w:rsidR="00B27384">
              <w:t>ROI</w:t>
            </w:r>
            <w:r w:rsidRPr="00C40FC9">
              <w:t xml:space="preserve">, in het eerste kwartaal na ingangsdatum van het contract. </w:t>
            </w:r>
            <w:r w:rsidR="000A3CAC" w:rsidRPr="008A3438">
              <w:t xml:space="preserve">We vragen u om </w:t>
            </w:r>
            <w:r w:rsidR="002627E6">
              <w:t xml:space="preserve">ná de gunning binnen 4 weken </w:t>
            </w:r>
            <w:r w:rsidR="00476B3F">
              <w:t>aan te melden voor een Voorlichtingsbijeenkomst</w:t>
            </w:r>
            <w:r w:rsidR="000A3CAC" w:rsidRPr="008A3438">
              <w:t xml:space="preserve"> </w:t>
            </w:r>
            <w:r w:rsidR="00476B3F">
              <w:t xml:space="preserve">SROI </w:t>
            </w:r>
            <w:r w:rsidR="000A3CAC" w:rsidRPr="008A3438">
              <w:t xml:space="preserve">via </w:t>
            </w:r>
            <w:hyperlink r:id="rId12" w:history="1">
              <w:r w:rsidR="000A3CAC" w:rsidRPr="00CA3AB4">
                <w:rPr>
                  <w:rStyle w:val="Hyperlink"/>
                </w:rPr>
                <w:t>socialreturn@zaanstad.nl</w:t>
              </w:r>
            </w:hyperlink>
            <w:r w:rsidR="00BD7C6A">
              <w:t xml:space="preserve"> </w:t>
            </w:r>
            <w:r w:rsidR="00476B3F">
              <w:t xml:space="preserve">bij </w:t>
            </w:r>
            <w:r w:rsidR="00476B3F" w:rsidRPr="00476B3F">
              <w:t>de SROI desk van de gemeente Zaanstad</w:t>
            </w:r>
            <w:r w:rsidR="00476B3F">
              <w:t xml:space="preserve">. </w:t>
            </w:r>
            <w:r w:rsidR="00476B3F" w:rsidRPr="00476B3F">
              <w:t>Voor vragen kunt u ook daar terecht.</w:t>
            </w:r>
          </w:p>
          <w:p w14:paraId="0054D9DB" w14:textId="77777777" w:rsidR="00476B3F" w:rsidRDefault="00476B3F" w:rsidP="008A3438"/>
          <w:p w14:paraId="523662F3" w14:textId="77777777" w:rsidR="00006DE6" w:rsidRDefault="00C85E33" w:rsidP="00006DE6">
            <w:pPr>
              <w:rPr>
                <w:rStyle w:val="Hyperlink"/>
              </w:rPr>
            </w:pPr>
            <w:r>
              <w:t>Zie ook</w:t>
            </w:r>
            <w:r w:rsidR="00585939">
              <w:t xml:space="preserve"> </w:t>
            </w:r>
            <w:hyperlink r:id="rId13" w:history="1">
              <w:r w:rsidR="000710E8" w:rsidRPr="005A4588">
                <w:rPr>
                  <w:rStyle w:val="Hyperlink"/>
                </w:rPr>
                <w:t>https://ondernemen.zaanstad.nl/inkoop-en-aanbestedingen/social-return-on-investment</w:t>
              </w:r>
            </w:hyperlink>
          </w:p>
          <w:p w14:paraId="0B7EED8E" w14:textId="77777777" w:rsidR="00006DE6" w:rsidRDefault="00006DE6" w:rsidP="00006DE6"/>
        </w:tc>
      </w:tr>
      <w:tr w:rsidR="00E7788B" w14:paraId="7FAF2C21" w14:textId="77777777" w:rsidTr="000A3CAC">
        <w:tc>
          <w:tcPr>
            <w:tcW w:w="9067" w:type="dxa"/>
          </w:tcPr>
          <w:p w14:paraId="13A03514" w14:textId="77777777" w:rsidR="00006DE6" w:rsidRDefault="00253715" w:rsidP="00006DE6">
            <w:r>
              <w:rPr>
                <w:u w:val="single"/>
              </w:rPr>
              <w:t>Voor</w:t>
            </w:r>
            <w:r w:rsidR="00E7788B" w:rsidRPr="00E7788B">
              <w:rPr>
                <w:u w:val="single"/>
              </w:rPr>
              <w:t xml:space="preserve"> inko</w:t>
            </w:r>
            <w:r>
              <w:rPr>
                <w:u w:val="single"/>
              </w:rPr>
              <w:t>opadviseu</w:t>
            </w:r>
            <w:r w:rsidR="00E7788B" w:rsidRPr="00E7788B">
              <w:rPr>
                <w:u w:val="single"/>
              </w:rPr>
              <w:t>r</w:t>
            </w:r>
            <w:r w:rsidR="00E7788B" w:rsidRPr="00E7788B">
              <w:t>: na controle, in</w:t>
            </w:r>
            <w:r w:rsidR="00E7788B">
              <w:t>tern door sturen naar SROI desk</w:t>
            </w:r>
            <w:r>
              <w:t xml:space="preserve"> via </w:t>
            </w:r>
            <w:hyperlink r:id="rId14" w:history="1">
              <w:r w:rsidRPr="006427C1">
                <w:rPr>
                  <w:rStyle w:val="Hyperlink"/>
                </w:rPr>
                <w:t>socialreturn@zaanstad.nl</w:t>
              </w:r>
            </w:hyperlink>
            <w:r>
              <w:t xml:space="preserve"> </w:t>
            </w:r>
          </w:p>
          <w:p w14:paraId="0420F6F8" w14:textId="77777777" w:rsidR="00006DE6" w:rsidRPr="008A3438" w:rsidRDefault="00006DE6" w:rsidP="00006DE6"/>
        </w:tc>
      </w:tr>
    </w:tbl>
    <w:p w14:paraId="7E3CFC59" w14:textId="77777777" w:rsidR="00D119B1" w:rsidRPr="00577B1B" w:rsidRDefault="00D119B1" w:rsidP="00C40FC9">
      <w:pPr>
        <w:rPr>
          <w:color w:val="00B050"/>
        </w:rPr>
      </w:pPr>
    </w:p>
    <w:sectPr w:rsidR="00D119B1" w:rsidRPr="00577B1B" w:rsidSect="00034FB6">
      <w:footerReference w:type="default" r:id="rId15"/>
      <w:pgSz w:w="11906" w:h="16838" w:code="9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912334" w14:textId="77777777" w:rsidR="00F17817" w:rsidRDefault="00F17817" w:rsidP="00687763">
      <w:r>
        <w:separator/>
      </w:r>
    </w:p>
  </w:endnote>
  <w:endnote w:type="continuationSeparator" w:id="0">
    <w:p w14:paraId="73A01A81" w14:textId="77777777" w:rsidR="00F17817" w:rsidRDefault="00F17817" w:rsidP="006877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EurostileConReg">
    <w:altName w:val="Arial"/>
    <w:panose1 w:val="00000000000000000000"/>
    <w:charset w:val="00"/>
    <w:family w:val="modern"/>
    <w:notTrueType/>
    <w:pitch w:val="variable"/>
    <w:sig w:usb0="00000001" w:usb1="00000001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1E362B" w14:textId="77777777" w:rsidR="00F53194" w:rsidRPr="0034681B" w:rsidRDefault="00F53194">
    <w:pPr>
      <w:pStyle w:val="Voettekst"/>
    </w:pPr>
    <w:r>
      <w:t>Verklaring SROI verplichting Gemeente Zaanstad</w:t>
    </w:r>
    <w:r>
      <w:tab/>
      <w:t xml:space="preserve">                                            </w:t>
    </w:r>
    <w:r w:rsidR="00D95855">
      <w:t xml:space="preserve">Versie </w:t>
    </w:r>
    <w:r w:rsidR="000A2210">
      <w:t xml:space="preserve">augustus </w:t>
    </w:r>
    <w:r>
      <w:t>2023</w:t>
    </w:r>
  </w:p>
  <w:p w14:paraId="1010EBF0" w14:textId="77777777" w:rsidR="00F53194" w:rsidRDefault="00F5319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44F52B" w14:textId="77777777" w:rsidR="00F17817" w:rsidRDefault="00F17817" w:rsidP="00687763">
      <w:r>
        <w:separator/>
      </w:r>
    </w:p>
  </w:footnote>
  <w:footnote w:type="continuationSeparator" w:id="0">
    <w:p w14:paraId="172292CA" w14:textId="77777777" w:rsidR="00F17817" w:rsidRDefault="00F17817" w:rsidP="006877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268C9"/>
    <w:multiLevelType w:val="hybridMultilevel"/>
    <w:tmpl w:val="8C8E8C7A"/>
    <w:lvl w:ilvl="0" w:tplc="FFF04792">
      <w:start w:val="1"/>
      <w:numFmt w:val="bullet"/>
      <w:pStyle w:val="Kop7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180129"/>
    <w:multiLevelType w:val="hybridMultilevel"/>
    <w:tmpl w:val="E3FE15D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1B3960"/>
    <w:multiLevelType w:val="multilevel"/>
    <w:tmpl w:val="E69A42C4"/>
    <w:lvl w:ilvl="0">
      <w:start w:val="1"/>
      <w:numFmt w:val="decimal"/>
      <w:pStyle w:val="Kop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30F85F7E"/>
    <w:multiLevelType w:val="hybridMultilevel"/>
    <w:tmpl w:val="82A43F34"/>
    <w:lvl w:ilvl="0" w:tplc="F2DC6F04">
      <w:start w:val="1"/>
      <w:numFmt w:val="decimal"/>
      <w:pStyle w:val="Kop6"/>
      <w:lvlText w:val="%1)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FB82A06"/>
    <w:multiLevelType w:val="hybridMultilevel"/>
    <w:tmpl w:val="0F129A00"/>
    <w:lvl w:ilvl="0" w:tplc="898E8FB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9054597">
    <w:abstractNumId w:val="2"/>
  </w:num>
  <w:num w:numId="2" w16cid:durableId="1347442210">
    <w:abstractNumId w:val="2"/>
  </w:num>
  <w:num w:numId="3" w16cid:durableId="125590140">
    <w:abstractNumId w:val="2"/>
  </w:num>
  <w:num w:numId="4" w16cid:durableId="680206835">
    <w:abstractNumId w:val="2"/>
  </w:num>
  <w:num w:numId="5" w16cid:durableId="1691952145">
    <w:abstractNumId w:val="3"/>
  </w:num>
  <w:num w:numId="6" w16cid:durableId="540241774">
    <w:abstractNumId w:val="0"/>
  </w:num>
  <w:num w:numId="7" w16cid:durableId="37559468">
    <w:abstractNumId w:val="1"/>
  </w:num>
  <w:num w:numId="8" w16cid:durableId="10323479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34E8"/>
    <w:rsid w:val="00006DE6"/>
    <w:rsid w:val="00034FB6"/>
    <w:rsid w:val="00043FE2"/>
    <w:rsid w:val="00052ACB"/>
    <w:rsid w:val="00055A32"/>
    <w:rsid w:val="000710E8"/>
    <w:rsid w:val="000A2210"/>
    <w:rsid w:val="000A2257"/>
    <w:rsid w:val="000A3CAC"/>
    <w:rsid w:val="000C783E"/>
    <w:rsid w:val="000C7912"/>
    <w:rsid w:val="000F4B6F"/>
    <w:rsid w:val="00103CC6"/>
    <w:rsid w:val="00145B4F"/>
    <w:rsid w:val="001656E4"/>
    <w:rsid w:val="00170673"/>
    <w:rsid w:val="0018070E"/>
    <w:rsid w:val="001B522D"/>
    <w:rsid w:val="001C1209"/>
    <w:rsid w:val="001E1E7B"/>
    <w:rsid w:val="001F3ED6"/>
    <w:rsid w:val="00215FF2"/>
    <w:rsid w:val="00236BCB"/>
    <w:rsid w:val="00253715"/>
    <w:rsid w:val="002627E6"/>
    <w:rsid w:val="002839BF"/>
    <w:rsid w:val="002929DC"/>
    <w:rsid w:val="002966E7"/>
    <w:rsid w:val="002B4FBC"/>
    <w:rsid w:val="002C212A"/>
    <w:rsid w:val="002C64D6"/>
    <w:rsid w:val="002D0BF0"/>
    <w:rsid w:val="002F0A8A"/>
    <w:rsid w:val="00333B0A"/>
    <w:rsid w:val="00340774"/>
    <w:rsid w:val="00341D72"/>
    <w:rsid w:val="0034681B"/>
    <w:rsid w:val="003518DD"/>
    <w:rsid w:val="00353511"/>
    <w:rsid w:val="00354885"/>
    <w:rsid w:val="00357A7A"/>
    <w:rsid w:val="00362D96"/>
    <w:rsid w:val="0037403C"/>
    <w:rsid w:val="003814CA"/>
    <w:rsid w:val="00392823"/>
    <w:rsid w:val="003A20ED"/>
    <w:rsid w:val="003B0444"/>
    <w:rsid w:val="003B2C2D"/>
    <w:rsid w:val="004439FA"/>
    <w:rsid w:val="00447E36"/>
    <w:rsid w:val="00466300"/>
    <w:rsid w:val="00470590"/>
    <w:rsid w:val="00474595"/>
    <w:rsid w:val="00476B3F"/>
    <w:rsid w:val="00484034"/>
    <w:rsid w:val="004B74E5"/>
    <w:rsid w:val="004F4629"/>
    <w:rsid w:val="004F573B"/>
    <w:rsid w:val="005166D4"/>
    <w:rsid w:val="005666D9"/>
    <w:rsid w:val="00577B1B"/>
    <w:rsid w:val="0058363A"/>
    <w:rsid w:val="00585939"/>
    <w:rsid w:val="00593DEF"/>
    <w:rsid w:val="0059645F"/>
    <w:rsid w:val="005B0852"/>
    <w:rsid w:val="005C1399"/>
    <w:rsid w:val="00640BC6"/>
    <w:rsid w:val="006500E0"/>
    <w:rsid w:val="00670EC5"/>
    <w:rsid w:val="00687763"/>
    <w:rsid w:val="006B2039"/>
    <w:rsid w:val="006D6BB8"/>
    <w:rsid w:val="006E10D4"/>
    <w:rsid w:val="006F78F9"/>
    <w:rsid w:val="0074553B"/>
    <w:rsid w:val="007555F6"/>
    <w:rsid w:val="007653E8"/>
    <w:rsid w:val="007C1605"/>
    <w:rsid w:val="007E67DD"/>
    <w:rsid w:val="007F0A26"/>
    <w:rsid w:val="0081518F"/>
    <w:rsid w:val="00822044"/>
    <w:rsid w:val="00833C44"/>
    <w:rsid w:val="008805FD"/>
    <w:rsid w:val="00880B35"/>
    <w:rsid w:val="00880C8A"/>
    <w:rsid w:val="008A3438"/>
    <w:rsid w:val="008B34AD"/>
    <w:rsid w:val="008F34E8"/>
    <w:rsid w:val="008F57DE"/>
    <w:rsid w:val="00914302"/>
    <w:rsid w:val="009224B6"/>
    <w:rsid w:val="00935DDE"/>
    <w:rsid w:val="00950339"/>
    <w:rsid w:val="00950EB8"/>
    <w:rsid w:val="00951560"/>
    <w:rsid w:val="009645BF"/>
    <w:rsid w:val="0097522F"/>
    <w:rsid w:val="0099391B"/>
    <w:rsid w:val="009D20CB"/>
    <w:rsid w:val="009E50DC"/>
    <w:rsid w:val="00A16CE6"/>
    <w:rsid w:val="00A47959"/>
    <w:rsid w:val="00A66391"/>
    <w:rsid w:val="00A70AFA"/>
    <w:rsid w:val="00A90876"/>
    <w:rsid w:val="00A90F94"/>
    <w:rsid w:val="00AB1ADD"/>
    <w:rsid w:val="00B27384"/>
    <w:rsid w:val="00B31237"/>
    <w:rsid w:val="00B31C12"/>
    <w:rsid w:val="00B32826"/>
    <w:rsid w:val="00B355E8"/>
    <w:rsid w:val="00B374D4"/>
    <w:rsid w:val="00B96C3E"/>
    <w:rsid w:val="00BD7C6A"/>
    <w:rsid w:val="00BE6A0E"/>
    <w:rsid w:val="00C04E0C"/>
    <w:rsid w:val="00C2350C"/>
    <w:rsid w:val="00C31F20"/>
    <w:rsid w:val="00C337D2"/>
    <w:rsid w:val="00C40FC9"/>
    <w:rsid w:val="00C51FB8"/>
    <w:rsid w:val="00C61CA2"/>
    <w:rsid w:val="00C756AA"/>
    <w:rsid w:val="00C766D4"/>
    <w:rsid w:val="00C7742B"/>
    <w:rsid w:val="00C85E33"/>
    <w:rsid w:val="00CA1156"/>
    <w:rsid w:val="00CB7CC5"/>
    <w:rsid w:val="00D119B1"/>
    <w:rsid w:val="00D12E66"/>
    <w:rsid w:val="00D1625C"/>
    <w:rsid w:val="00D52E6B"/>
    <w:rsid w:val="00D54005"/>
    <w:rsid w:val="00D63330"/>
    <w:rsid w:val="00D63A16"/>
    <w:rsid w:val="00D95855"/>
    <w:rsid w:val="00DC5E99"/>
    <w:rsid w:val="00DF213F"/>
    <w:rsid w:val="00E02FBD"/>
    <w:rsid w:val="00E06782"/>
    <w:rsid w:val="00E21325"/>
    <w:rsid w:val="00E23C15"/>
    <w:rsid w:val="00E24028"/>
    <w:rsid w:val="00E54887"/>
    <w:rsid w:val="00E5498F"/>
    <w:rsid w:val="00E7788B"/>
    <w:rsid w:val="00EB351F"/>
    <w:rsid w:val="00F17817"/>
    <w:rsid w:val="00F20092"/>
    <w:rsid w:val="00F2048E"/>
    <w:rsid w:val="00F53194"/>
    <w:rsid w:val="00FD4294"/>
    <w:rsid w:val="00FD4D48"/>
    <w:rsid w:val="00FE5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BD1A46"/>
  <w15:docId w15:val="{BE6D7FB5-D221-4DE3-802D-8F84940D7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theme="minorBidi"/>
        <w:sz w:val="18"/>
        <w:szCs w:val="18"/>
        <w:lang w:val="nl-NL" w:eastAsia="en-US" w:bidi="ar-SA"/>
      </w:rPr>
    </w:rPrDefault>
    <w:pPrDefault>
      <w:pPr>
        <w:spacing w:after="120" w:line="31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8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70673"/>
    <w:pPr>
      <w:spacing w:after="0" w:line="240" w:lineRule="auto"/>
    </w:pPr>
    <w:rPr>
      <w:rFonts w:cs="Times New Roman"/>
      <w:sz w:val="20"/>
      <w:szCs w:val="24"/>
      <w:lang w:eastAsia="nl-NL"/>
    </w:rPr>
  </w:style>
  <w:style w:type="paragraph" w:styleId="Kop1">
    <w:name w:val="heading 1"/>
    <w:aliases w:val="Kop 01 Hoofstukkop"/>
    <w:basedOn w:val="Standaard"/>
    <w:next w:val="Standaard"/>
    <w:link w:val="Kop1Char"/>
    <w:qFormat/>
    <w:rsid w:val="008805FD"/>
    <w:pPr>
      <w:keepNext/>
      <w:numPr>
        <w:numId w:val="4"/>
      </w:numPr>
      <w:tabs>
        <w:tab w:val="left" w:pos="720"/>
      </w:tabs>
      <w:spacing w:after="360"/>
      <w:outlineLvl w:val="0"/>
    </w:pPr>
    <w:rPr>
      <w:rFonts w:cs="Arial"/>
      <w:b/>
      <w:bCs/>
      <w:kern w:val="32"/>
      <w:sz w:val="36"/>
      <w:szCs w:val="32"/>
    </w:rPr>
  </w:style>
  <w:style w:type="paragraph" w:styleId="Kop2">
    <w:name w:val="heading 2"/>
    <w:aliases w:val="Kop 02 Sub-hoofdstukkop"/>
    <w:basedOn w:val="Standaard"/>
    <w:next w:val="Standaard"/>
    <w:link w:val="Kop2Char"/>
    <w:qFormat/>
    <w:rsid w:val="00951560"/>
    <w:pPr>
      <w:keepNext/>
      <w:numPr>
        <w:ilvl w:val="1"/>
        <w:numId w:val="4"/>
      </w:numPr>
      <w:tabs>
        <w:tab w:val="left" w:pos="720"/>
      </w:tabs>
      <w:spacing w:after="300"/>
      <w:outlineLvl w:val="1"/>
    </w:pPr>
    <w:rPr>
      <w:rFonts w:cs="Arial"/>
      <w:b/>
      <w:bCs/>
      <w:iCs/>
      <w:sz w:val="30"/>
      <w:szCs w:val="28"/>
    </w:rPr>
  </w:style>
  <w:style w:type="paragraph" w:styleId="Kop3">
    <w:name w:val="heading 3"/>
    <w:aliases w:val="Kop 03 Paragraaftitel"/>
    <w:basedOn w:val="Standaard"/>
    <w:next w:val="Standaard"/>
    <w:link w:val="Kop3Char"/>
    <w:qFormat/>
    <w:rsid w:val="00950339"/>
    <w:pPr>
      <w:keepNext/>
      <w:numPr>
        <w:ilvl w:val="2"/>
        <w:numId w:val="4"/>
      </w:numPr>
      <w:spacing w:after="240"/>
      <w:outlineLvl w:val="2"/>
    </w:pPr>
    <w:rPr>
      <w:rFonts w:cs="Arial"/>
      <w:b/>
      <w:bCs/>
      <w:sz w:val="24"/>
      <w:szCs w:val="26"/>
    </w:rPr>
  </w:style>
  <w:style w:type="paragraph" w:styleId="Kop4">
    <w:name w:val="heading 4"/>
    <w:aliases w:val="Kop 04 Alineakopje"/>
    <w:basedOn w:val="Standaard"/>
    <w:next w:val="Standaard"/>
    <w:link w:val="Kop4Char"/>
    <w:qFormat/>
    <w:rsid w:val="0081518F"/>
    <w:pPr>
      <w:keepNext/>
      <w:outlineLvl w:val="3"/>
    </w:pPr>
    <w:rPr>
      <w:b/>
      <w:bCs/>
      <w:szCs w:val="28"/>
    </w:rPr>
  </w:style>
  <w:style w:type="paragraph" w:styleId="Kop5">
    <w:name w:val="heading 5"/>
    <w:aliases w:val="Kop 05 subparagraaftitel"/>
    <w:basedOn w:val="Standaard"/>
    <w:next w:val="Standaard"/>
    <w:link w:val="Kop5Char"/>
    <w:qFormat/>
    <w:rsid w:val="0081518F"/>
    <w:pPr>
      <w:outlineLvl w:val="4"/>
    </w:pPr>
    <w:rPr>
      <w:b/>
      <w:bCs/>
      <w:i/>
      <w:iCs/>
      <w:szCs w:val="26"/>
    </w:rPr>
  </w:style>
  <w:style w:type="paragraph" w:styleId="Kop6">
    <w:name w:val="heading 6"/>
    <w:aliases w:val="Kop 06 Opsommen nrs"/>
    <w:basedOn w:val="Standaard"/>
    <w:link w:val="Kop6Char"/>
    <w:qFormat/>
    <w:rsid w:val="0081518F"/>
    <w:pPr>
      <w:numPr>
        <w:numId w:val="5"/>
      </w:numPr>
      <w:tabs>
        <w:tab w:val="left" w:pos="397"/>
        <w:tab w:val="left" w:pos="488"/>
      </w:tabs>
      <w:outlineLvl w:val="5"/>
    </w:pPr>
    <w:rPr>
      <w:bCs/>
      <w:szCs w:val="22"/>
    </w:rPr>
  </w:style>
  <w:style w:type="paragraph" w:styleId="Kop7">
    <w:name w:val="heading 7"/>
    <w:aliases w:val="Kop 07 Opsommen strp"/>
    <w:basedOn w:val="Standaard"/>
    <w:link w:val="Kop7Char"/>
    <w:qFormat/>
    <w:rsid w:val="0081518F"/>
    <w:pPr>
      <w:numPr>
        <w:numId w:val="6"/>
      </w:numPr>
      <w:tabs>
        <w:tab w:val="left" w:pos="397"/>
      </w:tabs>
      <w:outlineLvl w:val="6"/>
    </w:pPr>
  </w:style>
  <w:style w:type="paragraph" w:styleId="Kop8">
    <w:name w:val="heading 8"/>
    <w:aliases w:val="Kop 08 Titelblad"/>
    <w:basedOn w:val="Standaard"/>
    <w:next w:val="Standaard"/>
    <w:link w:val="Kop8Char"/>
    <w:qFormat/>
    <w:rsid w:val="0081518F"/>
    <w:pPr>
      <w:spacing w:after="480"/>
      <w:outlineLvl w:val="7"/>
    </w:pPr>
    <w:rPr>
      <w:b/>
      <w:iCs/>
      <w:sz w:val="48"/>
    </w:rPr>
  </w:style>
  <w:style w:type="paragraph" w:styleId="Kop9">
    <w:name w:val="heading 9"/>
    <w:aliases w:val="Kop 09 Subtitel"/>
    <w:basedOn w:val="Standaard"/>
    <w:next w:val="Standaard"/>
    <w:link w:val="Kop9Char"/>
    <w:qFormat/>
    <w:rsid w:val="0081518F"/>
    <w:pPr>
      <w:spacing w:after="360"/>
      <w:outlineLvl w:val="8"/>
    </w:pPr>
    <w:rPr>
      <w:rFonts w:cs="Arial"/>
      <w:b/>
      <w:sz w:val="36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aliases w:val="Kop 02 Sub-hoofdstukkop Char"/>
    <w:basedOn w:val="Standaardalinea-lettertype"/>
    <w:link w:val="Kop2"/>
    <w:rsid w:val="00B31C12"/>
    <w:rPr>
      <w:rFonts w:eastAsia="Times New Roman" w:cs="Arial"/>
      <w:b/>
      <w:bCs/>
      <w:iCs/>
      <w:sz w:val="30"/>
      <w:szCs w:val="28"/>
      <w:lang w:eastAsia="nl-NL"/>
    </w:rPr>
  </w:style>
  <w:style w:type="character" w:customStyle="1" w:styleId="Kop1Char">
    <w:name w:val="Kop 1 Char"/>
    <w:aliases w:val="Kop 01 Hoofstukkop Char"/>
    <w:basedOn w:val="Standaardalinea-lettertype"/>
    <w:link w:val="Kop1"/>
    <w:rsid w:val="00B31C12"/>
    <w:rPr>
      <w:rFonts w:eastAsia="Times New Roman" w:cs="Arial"/>
      <w:b/>
      <w:bCs/>
      <w:kern w:val="32"/>
      <w:sz w:val="36"/>
      <w:szCs w:val="32"/>
      <w:lang w:eastAsia="nl-NL"/>
    </w:rPr>
  </w:style>
  <w:style w:type="character" w:customStyle="1" w:styleId="Kop3Char">
    <w:name w:val="Kop 3 Char"/>
    <w:aliases w:val="Kop 03 Paragraaftitel Char"/>
    <w:basedOn w:val="Standaardalinea-lettertype"/>
    <w:link w:val="Kop3"/>
    <w:rsid w:val="00E24028"/>
    <w:rPr>
      <w:rFonts w:eastAsia="Times New Roman" w:cs="Arial"/>
      <w:b/>
      <w:bCs/>
      <w:sz w:val="24"/>
      <w:szCs w:val="26"/>
      <w:lang w:eastAsia="nl-NL"/>
    </w:rPr>
  </w:style>
  <w:style w:type="paragraph" w:styleId="Ondertitel">
    <w:name w:val="Subtitle"/>
    <w:basedOn w:val="Standaard"/>
    <w:next w:val="Standaard"/>
    <w:link w:val="OndertitelChar"/>
    <w:rsid w:val="00333B0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rsid w:val="00333B0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nl-NL"/>
    </w:rPr>
  </w:style>
  <w:style w:type="paragraph" w:styleId="Titel">
    <w:name w:val="Title"/>
    <w:basedOn w:val="Standaard"/>
    <w:link w:val="TitelChar"/>
    <w:qFormat/>
    <w:rsid w:val="00333B0A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customStyle="1" w:styleId="TitelChar">
    <w:name w:val="Titel Char"/>
    <w:basedOn w:val="Standaardalinea-lettertype"/>
    <w:link w:val="Titel"/>
    <w:rsid w:val="00333B0A"/>
    <w:rPr>
      <w:rFonts w:cs="Arial"/>
      <w:b/>
      <w:bCs/>
      <w:kern w:val="28"/>
      <w:sz w:val="32"/>
      <w:szCs w:val="32"/>
      <w:lang w:eastAsia="nl-NL"/>
    </w:rPr>
  </w:style>
  <w:style w:type="paragraph" w:styleId="Geenafstand">
    <w:name w:val="No Spacing"/>
    <w:uiPriority w:val="1"/>
    <w:rsid w:val="009E50DC"/>
    <w:pPr>
      <w:spacing w:after="0" w:line="240" w:lineRule="auto"/>
    </w:pPr>
    <w:rPr>
      <w:rFonts w:cs="Times New Roman"/>
      <w:sz w:val="20"/>
      <w:szCs w:val="24"/>
      <w:lang w:eastAsia="nl-NL"/>
    </w:rPr>
  </w:style>
  <w:style w:type="character" w:customStyle="1" w:styleId="Kop4Char">
    <w:name w:val="Kop 4 Char"/>
    <w:aliases w:val="Kop 04 Alineakopje Char"/>
    <w:basedOn w:val="Standaardalinea-lettertype"/>
    <w:link w:val="Kop4"/>
    <w:rsid w:val="0081518F"/>
    <w:rPr>
      <w:rFonts w:eastAsia="Times New Roman" w:cs="Times New Roman"/>
      <w:b/>
      <w:bCs/>
      <w:sz w:val="20"/>
      <w:szCs w:val="28"/>
      <w:lang w:eastAsia="nl-NL"/>
    </w:rPr>
  </w:style>
  <w:style w:type="character" w:customStyle="1" w:styleId="Kop5Char">
    <w:name w:val="Kop 5 Char"/>
    <w:aliases w:val="Kop 05 subparagraaftitel Char"/>
    <w:basedOn w:val="Standaardalinea-lettertype"/>
    <w:link w:val="Kop5"/>
    <w:rsid w:val="0081518F"/>
    <w:rPr>
      <w:rFonts w:eastAsia="Times New Roman" w:cs="Times New Roman"/>
      <w:b/>
      <w:bCs/>
      <w:i/>
      <w:iCs/>
      <w:sz w:val="20"/>
      <w:szCs w:val="26"/>
      <w:lang w:eastAsia="nl-NL"/>
    </w:rPr>
  </w:style>
  <w:style w:type="character" w:customStyle="1" w:styleId="Kop6Char">
    <w:name w:val="Kop 6 Char"/>
    <w:aliases w:val="Kop 06 Opsommen nrs Char"/>
    <w:basedOn w:val="Standaardalinea-lettertype"/>
    <w:link w:val="Kop6"/>
    <w:rsid w:val="0081518F"/>
    <w:rPr>
      <w:rFonts w:eastAsia="Times New Roman" w:cs="Times New Roman"/>
      <w:bCs/>
      <w:sz w:val="20"/>
      <w:szCs w:val="22"/>
      <w:lang w:eastAsia="nl-NL"/>
    </w:rPr>
  </w:style>
  <w:style w:type="character" w:customStyle="1" w:styleId="Kop7Char">
    <w:name w:val="Kop 7 Char"/>
    <w:aliases w:val="Kop 07 Opsommen strp Char"/>
    <w:basedOn w:val="Standaardalinea-lettertype"/>
    <w:link w:val="Kop7"/>
    <w:rsid w:val="0081518F"/>
    <w:rPr>
      <w:rFonts w:eastAsia="Times New Roman" w:cs="Times New Roman"/>
      <w:sz w:val="20"/>
      <w:szCs w:val="24"/>
      <w:lang w:eastAsia="nl-NL"/>
    </w:rPr>
  </w:style>
  <w:style w:type="character" w:customStyle="1" w:styleId="Kop8Char">
    <w:name w:val="Kop 8 Char"/>
    <w:aliases w:val="Kop 08 Titelblad Char"/>
    <w:basedOn w:val="Standaardalinea-lettertype"/>
    <w:link w:val="Kop8"/>
    <w:rsid w:val="0081518F"/>
    <w:rPr>
      <w:rFonts w:eastAsia="Times New Roman" w:cs="Times New Roman"/>
      <w:b/>
      <w:iCs/>
      <w:sz w:val="48"/>
      <w:szCs w:val="24"/>
      <w:lang w:eastAsia="nl-NL"/>
    </w:rPr>
  </w:style>
  <w:style w:type="character" w:customStyle="1" w:styleId="Kop9Char">
    <w:name w:val="Kop 9 Char"/>
    <w:aliases w:val="Kop 09 Subtitel Char"/>
    <w:basedOn w:val="Standaardalinea-lettertype"/>
    <w:link w:val="Kop9"/>
    <w:rsid w:val="0081518F"/>
    <w:rPr>
      <w:rFonts w:eastAsia="Times New Roman" w:cs="Arial"/>
      <w:b/>
      <w:sz w:val="36"/>
      <w:szCs w:val="22"/>
      <w:lang w:eastAsia="nl-NL"/>
    </w:rPr>
  </w:style>
  <w:style w:type="paragraph" w:customStyle="1" w:styleId="Kop10">
    <w:name w:val="Kop10"/>
    <w:aliases w:val="Kop 10 zonder nummer"/>
    <w:basedOn w:val="Standaard"/>
    <w:next w:val="Standaard"/>
    <w:qFormat/>
    <w:rsid w:val="0081518F"/>
    <w:rPr>
      <w:b/>
      <w:sz w:val="36"/>
    </w:rPr>
  </w:style>
  <w:style w:type="paragraph" w:customStyle="1" w:styleId="Kop11">
    <w:name w:val="Kop11"/>
    <w:aliases w:val="Kop 11 Subkop zonder nummer"/>
    <w:basedOn w:val="Standaard"/>
    <w:next w:val="Standaard"/>
    <w:qFormat/>
    <w:rsid w:val="00B32826"/>
    <w:rPr>
      <w:b/>
      <w:sz w:val="30"/>
    </w:rPr>
  </w:style>
  <w:style w:type="paragraph" w:customStyle="1" w:styleId="Kop12">
    <w:name w:val="Kop12"/>
    <w:aliases w:val="Kop 12 Paragraafkop zonder nummer"/>
    <w:basedOn w:val="Standaard"/>
    <w:next w:val="Standaard"/>
    <w:qFormat/>
    <w:rsid w:val="00B32826"/>
    <w:rPr>
      <w:b/>
      <w:sz w:val="24"/>
    </w:rPr>
  </w:style>
  <w:style w:type="paragraph" w:customStyle="1" w:styleId="Kop13">
    <w:name w:val="Kop13"/>
    <w:aliases w:val="Kop 13 Blauw titelblad"/>
    <w:basedOn w:val="Standaard"/>
    <w:next w:val="Standaard"/>
    <w:qFormat/>
    <w:rsid w:val="00B32826"/>
    <w:rPr>
      <w:b/>
      <w:color w:val="00A5C7"/>
      <w:sz w:val="48"/>
    </w:rPr>
  </w:style>
  <w:style w:type="paragraph" w:customStyle="1" w:styleId="Kop14">
    <w:name w:val="Kop14"/>
    <w:aliases w:val="Kop 14 Ondertitel Grijs"/>
    <w:basedOn w:val="Standaard"/>
    <w:next w:val="Standaard"/>
    <w:qFormat/>
    <w:rsid w:val="00B32826"/>
    <w:rPr>
      <w:b/>
      <w:color w:val="A8A9A3"/>
      <w:sz w:val="36"/>
    </w:rPr>
  </w:style>
  <w:style w:type="paragraph" w:customStyle="1" w:styleId="Kop15">
    <w:name w:val="Kop15"/>
    <w:aliases w:val="Kop 15 Klein kopje blauw"/>
    <w:basedOn w:val="Standaard"/>
    <w:next w:val="Standaard"/>
    <w:qFormat/>
    <w:rsid w:val="00B32826"/>
    <w:rPr>
      <w:b/>
      <w:color w:val="00A5C7"/>
    </w:rPr>
  </w:style>
  <w:style w:type="table" w:styleId="Tabelraster">
    <w:name w:val="Table Grid"/>
    <w:basedOn w:val="Standaardtabel"/>
    <w:uiPriority w:val="59"/>
    <w:rsid w:val="001706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1B522D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B522D"/>
    <w:rPr>
      <w:rFonts w:ascii="Tahoma" w:hAnsi="Tahoma" w:cs="Tahoma"/>
      <w:sz w:val="16"/>
      <w:szCs w:val="16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34681B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34681B"/>
    <w:rPr>
      <w:rFonts w:cs="Times New Roman"/>
      <w:sz w:val="20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34681B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34681B"/>
    <w:rPr>
      <w:rFonts w:cs="Times New Roman"/>
      <w:sz w:val="20"/>
      <w:szCs w:val="24"/>
      <w:lang w:eastAsia="nl-NL"/>
    </w:rPr>
  </w:style>
  <w:style w:type="paragraph" w:styleId="Lijstalinea">
    <w:name w:val="List Paragraph"/>
    <w:basedOn w:val="Standaard"/>
    <w:uiPriority w:val="34"/>
    <w:rsid w:val="002C64D6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59645F"/>
    <w:rPr>
      <w:color w:val="0000FF" w:themeColor="hyperlink"/>
      <w:u w:val="singl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2839B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2839BF"/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2839BF"/>
    <w:rPr>
      <w:rFonts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2839BF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2839BF"/>
    <w:rPr>
      <w:rFonts w:cs="Times New Roman"/>
      <w:b/>
      <w:bCs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636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ondernemen.zaanstad.nl/inkoop-en-aanbestedingen/social-return-on-investment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socialreturn@zaanstad.nl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socialreturn@zaanstad.nl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re1p\Gemeente%20Zaanstad\AFD_Ingenieursbureau%20-%20Standaard%20documenten\Aanbesteding\Sjablonen\SROI\Verklaring%20SROI%20verplichting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REE">
      <a:majorFont>
        <a:latin typeface="EurostileConReg"/>
        <a:ea typeface=""/>
        <a:cs typeface=""/>
      </a:majorFont>
      <a:minorFont>
        <a:latin typeface="Arial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69C423276B9B340ACB5194E09185F9E" ma:contentTypeVersion="18" ma:contentTypeDescription="Een nieuw document maken." ma:contentTypeScope="" ma:versionID="bbf173e47489612b40f707a095866d07">
  <xsd:schema xmlns:xsd="http://www.w3.org/2001/XMLSchema" xmlns:xs="http://www.w3.org/2001/XMLSchema" xmlns:p="http://schemas.microsoft.com/office/2006/metadata/properties" xmlns:ns2="http://schemas.microsoft.com/sharepoint/v3/fields" xmlns:ns3="4087dd02-59ff-4692-8ca4-09eb9830ad2a" xmlns:ns4="50d778a2-b85e-4be7-9cc2-1956949e0fb6" targetNamespace="http://schemas.microsoft.com/office/2006/metadata/properties" ma:root="true" ma:fieldsID="305b4a9892335f0449dc0b77b3ec30e5" ns2:_="" ns3:_="" ns4:_="">
    <xsd:import namespace="http://schemas.microsoft.com/sharepoint/v3/fields"/>
    <xsd:import namespace="4087dd02-59ff-4692-8ca4-09eb9830ad2a"/>
    <xsd:import namespace="50d778a2-b85e-4be7-9cc2-1956949e0fb6"/>
    <xsd:element name="properties">
      <xsd:complexType>
        <xsd:sequence>
          <xsd:element name="documentManagement">
            <xsd:complexType>
              <xsd:all>
                <xsd:element ref="ns2:_Status" minOccurs="0"/>
                <xsd:element ref="ns3:d57cfaf406ca4ddf8065ef59312ff0c9" minOccurs="0"/>
                <xsd:element ref="ns4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lcf76f155ced4ddcb4097134ff3c332f" minOccurs="0"/>
                <xsd:element ref="ns3:MediaServiceOCR" minOccurs="0"/>
                <xsd:element ref="ns3:_Flow_SignoffStatu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8" nillable="true" ma:displayName="Document fase" ma:format="Dropdown" ma:internalName="_Status">
      <xsd:simpleType>
        <xsd:union memberTypes="dms:Text">
          <xsd:simpleType>
            <xsd:restriction base="dms:Choice">
              <xsd:enumeration value="Nee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87dd02-59ff-4692-8ca4-09eb9830ad2a" elementFormDefault="qualified">
    <xsd:import namespace="http://schemas.microsoft.com/office/2006/documentManagement/types"/>
    <xsd:import namespace="http://schemas.microsoft.com/office/infopath/2007/PartnerControls"/>
    <xsd:element name="d57cfaf406ca4ddf8065ef59312ff0c9" ma:index="10" nillable="true" ma:taxonomy="true" ma:internalName="d57cfaf406ca4ddf8065ef59312ff0c9" ma:taxonomyFieldName="Afdeling" ma:displayName="Afdeling" ma:default="1;#Ingenieursbureau|f7291a2a-5f61-4693-903d-a5f4c087d03f" ma:fieldId="{d57cfaf4-06ca-4ddf-8065-ef59312ff0c9}" ma:sspId="38de04f5-9adb-42a5-9f71-4a0da62c8538" ma:termSetId="06b6e6d2-eb39-426b-95ea-fcd21ad3ad2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38de04f5-9adb-42a5-9f71-4a0da62c853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24" nillable="true" ma:displayName="Afmeldingsstatus" ma:internalName="_x0024_Resources_x003a_core_x002c_Signoff_Status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d778a2-b85e-4be7-9cc2-1956949e0fb6" elementFormDefault="qualified">
    <xsd:import namespace="http://schemas.microsoft.com/office/2006/documentManagement/types"/>
    <xsd:import namespace="http://schemas.microsoft.com/office/infopath/2007/PartnerControls"/>
    <xsd:element name="TaxCatchAll" ma:index="11" nillable="true" ma:displayName="Taxonomy Catch All Column" ma:hidden="true" ma:list="{836cbc92-3ce2-4ffa-bdc9-04f890654b3a}" ma:internalName="TaxCatchAll" ma:showField="CatchAllData" ma:web="50d778a2-b85e-4be7-9cc2-1956949e0fb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Document fase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Status xmlns="http://schemas.microsoft.com/sharepoint/v3/fields" xsi:nil="true"/>
    <TaxCatchAll xmlns="50d778a2-b85e-4be7-9cc2-1956949e0fb6">
      <Value>1</Value>
    </TaxCatchAll>
    <_Flow_SignoffStatus xmlns="4087dd02-59ff-4692-8ca4-09eb9830ad2a" xsi:nil="true"/>
    <d57cfaf406ca4ddf8065ef59312ff0c9 xmlns="4087dd02-59ff-4692-8ca4-09eb9830ad2a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Ingenieursbureau</TermName>
          <TermId xmlns="http://schemas.microsoft.com/office/infopath/2007/PartnerControls">f7291a2a-5f61-4693-903d-a5f4c087d03f</TermId>
        </TermInfo>
      </Terms>
    </d57cfaf406ca4ddf8065ef59312ff0c9>
    <lcf76f155ced4ddcb4097134ff3c332f xmlns="4087dd02-59ff-4692-8ca4-09eb9830ad2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8030E5A-664F-4B34-A393-260D68D1FC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4087dd02-59ff-4692-8ca4-09eb9830ad2a"/>
    <ds:schemaRef ds:uri="50d778a2-b85e-4be7-9cc2-1956949e0f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7A40018-946A-4695-9053-EBCEE006060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0B008BB-49D6-4BE5-9D56-0E3C7DDD641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ABF8FE8-0991-43D8-86BB-A3A7D3DE5595}">
  <ds:schemaRefs>
    <ds:schemaRef ds:uri="http://schemas.microsoft.com/office/2006/metadata/properties"/>
    <ds:schemaRef ds:uri="http://schemas.microsoft.com/office/infopath/2007/PartnerControls"/>
    <ds:schemaRef ds:uri="http://schemas.microsoft.com/sharepoint/v3/fields"/>
    <ds:schemaRef ds:uri="50d778a2-b85e-4be7-9cc2-1956949e0fb6"/>
    <ds:schemaRef ds:uri="4087dd02-59ff-4692-8ca4-09eb9830ad2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Verklaring SROI verplichting.dotx</Template>
  <TotalTime>1</TotalTime>
  <Pages>1</Pages>
  <Words>360</Words>
  <Characters>1985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Zaanstad</Company>
  <LinksUpToDate>false</LinksUpToDate>
  <CharactersWithSpaces>2341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Greven, Patty</dc:creator>
  <cp:keywords/>
  <dc:description/>
  <cp:lastModifiedBy>Greven, Patty</cp:lastModifiedBy>
  <cp:revision>1</cp:revision>
  <dcterms:created xsi:type="dcterms:W3CDTF">2026-10-15T15:17:00Z</dcterms:created>
  <dcterms:modified xsi:type="dcterms:W3CDTF">2026-10-15T15:18:00Z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0x010100669C423276B9B340ACB5194E09185F9E</vt:lpwstr>
  </property>
  <property fmtid="{D5CDD505-2E9C-101B-9397-08002B2CF9AE}" pid="3" name="Order">
    <vt:r8>100</vt:r8>
  </property>
  <property fmtid="{D5CDD505-2E9C-101B-9397-08002B2CF9AE}" pid="4" name="Afdeling">
    <vt:lpwstr>1;#Ingenieursbureau|f7291a2a-5f61-4693-903d-a5f4c087d03f</vt:lpwstr>
  </property>
</Properties>
</file>