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BD663" w14:textId="77777777" w:rsidR="00012B31" w:rsidRDefault="004846C8" w:rsidP="00012B31">
      <w:pPr>
        <w:spacing w:line="276" w:lineRule="auto"/>
        <w:jc w:val="center"/>
        <w:rPr>
          <w:b/>
          <w:bCs/>
          <w:sz w:val="32"/>
          <w:szCs w:val="32"/>
        </w:rPr>
      </w:pPr>
      <w:r>
        <w:rPr>
          <w:b/>
          <w:bCs/>
          <w:sz w:val="32"/>
          <w:szCs w:val="32"/>
        </w:rPr>
        <w:t>EIGEN</w:t>
      </w:r>
      <w:r w:rsidR="00362114">
        <w:rPr>
          <w:b/>
          <w:bCs/>
          <w:sz w:val="32"/>
          <w:szCs w:val="32"/>
        </w:rPr>
        <w:t xml:space="preserve"> </w:t>
      </w:r>
      <w:r>
        <w:rPr>
          <w:b/>
          <w:bCs/>
          <w:sz w:val="32"/>
          <w:szCs w:val="32"/>
        </w:rPr>
        <w:t xml:space="preserve">VERKLARING </w:t>
      </w:r>
    </w:p>
    <w:p w14:paraId="0EBC76B9" w14:textId="77777777" w:rsidR="00012B31" w:rsidRPr="00012B31" w:rsidRDefault="00012B31" w:rsidP="00012B31">
      <w:pPr>
        <w:spacing w:line="276" w:lineRule="auto"/>
        <w:jc w:val="center"/>
        <w:rPr>
          <w:b/>
          <w:bCs/>
          <w:sz w:val="24"/>
          <w:szCs w:val="24"/>
        </w:rPr>
      </w:pPr>
      <w:r>
        <w:rPr>
          <w:b/>
          <w:bCs/>
          <w:sz w:val="24"/>
          <w:szCs w:val="24"/>
        </w:rPr>
        <w:t>Sanctiepakket Rusland</w:t>
      </w:r>
    </w:p>
    <w:p w14:paraId="6F235A44" w14:textId="77777777" w:rsidR="00012B31" w:rsidRPr="004846C8" w:rsidRDefault="00012B31" w:rsidP="004846C8">
      <w:pPr>
        <w:spacing w:line="276" w:lineRule="auto"/>
        <w:jc w:val="center"/>
        <w:rPr>
          <w:sz w:val="32"/>
          <w:szCs w:val="32"/>
        </w:rPr>
      </w:pPr>
    </w:p>
    <w:p w14:paraId="3A4AD259" w14:textId="77777777" w:rsidR="00012B31" w:rsidRPr="00075FCB" w:rsidRDefault="00012B31" w:rsidP="00012B31">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bookmarkStart w:id="0" w:name="_Hlk103767242"/>
      <w:r w:rsidR="003F33A5" w:rsidRPr="003F33A5">
        <w:rPr>
          <w:sz w:val="20"/>
          <w:szCs w:val="20"/>
          <w:highlight w:val="yellow"/>
        </w:rPr>
        <w:t xml:space="preserve">de besloten vennootschap met beperkte aansprakelijkheid naam </w:t>
      </w:r>
      <w:r w:rsidRPr="003F33A5">
        <w:rPr>
          <w:sz w:val="20"/>
          <w:szCs w:val="20"/>
          <w:highlight w:val="yellow"/>
        </w:rPr>
        <w:t>Inschrijver</w:t>
      </w:r>
      <w:bookmarkEnd w:id="0"/>
      <w:r w:rsidRPr="003F33A5">
        <w:rPr>
          <w:sz w:val="20"/>
          <w:szCs w:val="20"/>
          <w:highlight w:val="yellow"/>
        </w:rPr>
        <w:t>]</w:t>
      </w:r>
      <w:r w:rsidR="003F33A5">
        <w:rPr>
          <w:sz w:val="20"/>
          <w:szCs w:val="20"/>
        </w:rPr>
        <w:t xml:space="preserve">, statutair gevestigd en kantoorhoudende te </w:t>
      </w:r>
      <w:r w:rsidR="003F33A5" w:rsidRPr="003F33A5">
        <w:rPr>
          <w:sz w:val="20"/>
          <w:szCs w:val="20"/>
          <w:highlight w:val="yellow"/>
        </w:rPr>
        <w:t>plaatsnaam</w:t>
      </w:r>
      <w:r w:rsidR="003F33A5">
        <w:rPr>
          <w:sz w:val="20"/>
          <w:szCs w:val="20"/>
        </w:rPr>
        <w:t xml:space="preserve"> aan de straatnaam </w:t>
      </w:r>
      <w:r w:rsidR="003F33A5" w:rsidRPr="003F33A5">
        <w:rPr>
          <w:sz w:val="20"/>
          <w:szCs w:val="20"/>
          <w:highlight w:val="yellow"/>
        </w:rPr>
        <w:t>nummer</w:t>
      </w:r>
      <w:r w:rsidR="003F33A5">
        <w:rPr>
          <w:sz w:val="20"/>
          <w:szCs w:val="20"/>
        </w:rPr>
        <w:t>, ingeschreven in het handelsregister onder nummer [</w:t>
      </w:r>
      <w:r w:rsidR="003F33A5" w:rsidRPr="003F33A5">
        <w:rPr>
          <w:sz w:val="20"/>
          <w:szCs w:val="20"/>
          <w:highlight w:val="yellow"/>
        </w:rPr>
        <w:t>nummer</w:t>
      </w:r>
      <w:r w:rsidR="003F33A5">
        <w:rPr>
          <w:sz w:val="20"/>
          <w:szCs w:val="20"/>
        </w:rPr>
        <w:t xml:space="preserve">], hierbij rechtsgeldig vertegenwoordigd door de </w:t>
      </w:r>
      <w:r w:rsidR="003F33A5" w:rsidRPr="003F33A5">
        <w:rPr>
          <w:sz w:val="20"/>
          <w:szCs w:val="20"/>
          <w:highlight w:val="yellow"/>
        </w:rPr>
        <w:t>heer/mevrouw titel/naam</w:t>
      </w:r>
      <w:r w:rsidR="003F33A5">
        <w:rPr>
          <w:sz w:val="20"/>
          <w:szCs w:val="20"/>
        </w:rPr>
        <w:t xml:space="preserve">, </w:t>
      </w:r>
      <w:r w:rsidR="003F33A5" w:rsidRPr="003F33A5">
        <w:rPr>
          <w:sz w:val="20"/>
          <w:szCs w:val="20"/>
          <w:highlight w:val="yellow"/>
        </w:rPr>
        <w:t>functie</w:t>
      </w:r>
      <w:r w:rsidR="003F33A5">
        <w:rPr>
          <w:sz w:val="20"/>
          <w:szCs w:val="20"/>
        </w:rPr>
        <w:t xml:space="preserve">, </w:t>
      </w:r>
      <w:r w:rsidR="008540F5">
        <w:rPr>
          <w:sz w:val="20"/>
          <w:szCs w:val="20"/>
        </w:rPr>
        <w:t>in</w:t>
      </w:r>
      <w:r>
        <w:rPr>
          <w:sz w:val="20"/>
          <w:szCs w:val="20"/>
        </w:rPr>
        <w:t xml:space="preserve"> de aanbesteding [</w:t>
      </w:r>
      <w:r>
        <w:rPr>
          <w:sz w:val="20"/>
          <w:szCs w:val="20"/>
          <w:highlight w:val="yellow"/>
        </w:rPr>
        <w:t>naam Aanbesteding</w:t>
      </w:r>
      <w:r>
        <w:rPr>
          <w:sz w:val="20"/>
          <w:szCs w:val="20"/>
        </w:rPr>
        <w:t xml:space="preserve">] met het </w:t>
      </w:r>
      <w:r w:rsidR="00F66002">
        <w:rPr>
          <w:sz w:val="20"/>
          <w:szCs w:val="20"/>
        </w:rPr>
        <w:t>TenderNedn</w:t>
      </w:r>
      <w:r>
        <w:rPr>
          <w:sz w:val="20"/>
          <w:szCs w:val="20"/>
        </w:rPr>
        <w:t>ummer [</w:t>
      </w:r>
      <w:r>
        <w:rPr>
          <w:sz w:val="20"/>
          <w:szCs w:val="20"/>
          <w:highlight w:val="yellow"/>
        </w:rPr>
        <w:t>….</w:t>
      </w:r>
      <w:r>
        <w:rPr>
          <w:sz w:val="20"/>
          <w:szCs w:val="20"/>
        </w:rPr>
        <w:t>]</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D44504">
        <w:rPr>
          <w:sz w:val="20"/>
          <w:szCs w:val="20"/>
        </w:rPr>
        <w:t xml:space="preserve"> </w:t>
      </w:r>
      <w:r w:rsidR="00221E1B">
        <w:rPr>
          <w:sz w:val="20"/>
          <w:szCs w:val="20"/>
        </w:rPr>
        <w:t>h</w:t>
      </w:r>
      <w:r w:rsidR="008540F5" w:rsidRPr="007B0ED4">
        <w:rPr>
          <w:sz w:val="20"/>
          <w:szCs w:val="20"/>
        </w:rPr>
        <w:t>etgeen</w:t>
      </w:r>
      <w:r w:rsidRPr="007B0ED4">
        <w:rPr>
          <w:sz w:val="20"/>
          <w:szCs w:val="20"/>
        </w:rPr>
        <w:t xml:space="preserve"> betekent dat de </w:t>
      </w:r>
      <w:r w:rsidRPr="00075FCB">
        <w:rPr>
          <w:sz w:val="20"/>
          <w:szCs w:val="20"/>
        </w:rPr>
        <w:t>Inschrijver onvoorwaardelijk</w:t>
      </w:r>
      <w:r w:rsidR="008540F5" w:rsidRPr="00075FCB">
        <w:rPr>
          <w:sz w:val="20"/>
          <w:szCs w:val="20"/>
        </w:rPr>
        <w:t xml:space="preserve"> en bindend</w:t>
      </w:r>
      <w:r w:rsidRPr="00075FCB">
        <w:rPr>
          <w:sz w:val="20"/>
          <w:szCs w:val="20"/>
        </w:rPr>
        <w:t xml:space="preserve"> instemt</w:t>
      </w:r>
      <w:r w:rsidRPr="00075FCB">
        <w:rPr>
          <w:rFonts w:ascii="Verdana" w:hAnsi="Verdana"/>
          <w:color w:val="525960"/>
          <w:sz w:val="18"/>
          <w:szCs w:val="18"/>
        </w:rPr>
        <w:t xml:space="preserve"> </w:t>
      </w:r>
      <w:r w:rsidRPr="00075FCB">
        <w:rPr>
          <w:sz w:val="20"/>
          <w:szCs w:val="20"/>
        </w:rPr>
        <w:t xml:space="preserve">met </w:t>
      </w:r>
      <w:r w:rsidR="008540F5" w:rsidRPr="00075FCB">
        <w:rPr>
          <w:sz w:val="20"/>
          <w:szCs w:val="20"/>
        </w:rPr>
        <w:t>de onderstaande verklaring(en)</w:t>
      </w:r>
      <w:r w:rsidR="00221E1B" w:rsidRPr="00075FCB">
        <w:rPr>
          <w:sz w:val="20"/>
          <w:szCs w:val="20"/>
        </w:rPr>
        <w:t xml:space="preserve"> –:  </w:t>
      </w:r>
      <w:r w:rsidRPr="00075FCB">
        <w:rPr>
          <w:sz w:val="20"/>
          <w:szCs w:val="20"/>
        </w:rPr>
        <w:t xml:space="preserve">  </w:t>
      </w:r>
    </w:p>
    <w:p w14:paraId="63746CAF" w14:textId="77777777" w:rsidR="00012B31" w:rsidRPr="00075FCB" w:rsidRDefault="00012B31" w:rsidP="00012B31">
      <w:pPr>
        <w:spacing w:line="276" w:lineRule="auto"/>
        <w:rPr>
          <w:sz w:val="20"/>
          <w:szCs w:val="20"/>
        </w:rPr>
      </w:pPr>
    </w:p>
    <w:p w14:paraId="047A52F0" w14:textId="77777777" w:rsidR="00362114" w:rsidRPr="00075FCB" w:rsidRDefault="00362114" w:rsidP="00362114">
      <w:pPr>
        <w:pStyle w:val="Lijstalinea"/>
        <w:numPr>
          <w:ilvl w:val="0"/>
          <w:numId w:val="1"/>
        </w:numPr>
        <w:rPr>
          <w:sz w:val="20"/>
          <w:szCs w:val="20"/>
        </w:rPr>
      </w:pPr>
      <w:r w:rsidRPr="00075FCB">
        <w:rPr>
          <w:sz w:val="20"/>
          <w:szCs w:val="20"/>
        </w:rPr>
        <w:t xml:space="preserve">Inschrijver is bekend met de Verordening EU/833/2014 </w:t>
      </w:r>
      <w:r w:rsidR="00F46158" w:rsidRPr="00075FCB">
        <w:rPr>
          <w:sz w:val="20"/>
          <w:szCs w:val="20"/>
        </w:rPr>
        <w:t xml:space="preserve">welke is </w:t>
      </w:r>
      <w:r w:rsidRPr="00075FCB">
        <w:rPr>
          <w:sz w:val="20"/>
          <w:szCs w:val="20"/>
        </w:rPr>
        <w:t>gewijzigd bij</w:t>
      </w:r>
      <w:r w:rsidR="00F46158" w:rsidRPr="00075FCB">
        <w:rPr>
          <w:sz w:val="20"/>
          <w:szCs w:val="20"/>
        </w:rPr>
        <w:t xml:space="preserve"> Verordening</w:t>
      </w:r>
      <w:r w:rsidRPr="00075FCB">
        <w:rPr>
          <w:sz w:val="20"/>
          <w:szCs w:val="20"/>
        </w:rPr>
        <w:t xml:space="preserve"> EU/2022/576. Deze Verordening legt, onder meer, sancties op aan Rusland, Russische ondernemingen, (bepaalde) Russische ingezetenen en uit Rusland afkomstige producten en materialen. </w:t>
      </w:r>
      <w:r w:rsidRPr="00075FCB">
        <w:rPr>
          <w:sz w:val="20"/>
          <w:szCs w:val="20"/>
        </w:rPr>
        <w:br/>
      </w:r>
    </w:p>
    <w:p w14:paraId="63CC8119" w14:textId="77777777" w:rsidR="004846C8" w:rsidRPr="00075FCB" w:rsidRDefault="00EA7D2E" w:rsidP="00362114">
      <w:pPr>
        <w:pStyle w:val="Lijstalinea"/>
        <w:numPr>
          <w:ilvl w:val="0"/>
          <w:numId w:val="1"/>
        </w:numPr>
        <w:autoSpaceDE/>
        <w:autoSpaceDN/>
        <w:spacing w:line="276" w:lineRule="auto"/>
        <w:rPr>
          <w:sz w:val="20"/>
          <w:szCs w:val="20"/>
        </w:rPr>
      </w:pPr>
      <w:r w:rsidRPr="00075FCB">
        <w:rPr>
          <w:sz w:val="20"/>
          <w:szCs w:val="20"/>
        </w:rPr>
        <w:t xml:space="preserve">Inschrijver </w:t>
      </w:r>
      <w:r w:rsidR="004846C8" w:rsidRPr="00075FCB">
        <w:rPr>
          <w:sz w:val="20"/>
          <w:szCs w:val="20"/>
        </w:rPr>
        <w:t>behoort/behoren niet tot de personen of ondernemingen die een band hebben met Rusland als bedoeld in artikel 5 duodecies lid 1 van Verordening EU/833</w:t>
      </w:r>
      <w:r w:rsidR="002919DA" w:rsidRPr="00075FCB">
        <w:rPr>
          <w:sz w:val="20"/>
          <w:szCs w:val="20"/>
        </w:rPr>
        <w:t>/2014</w:t>
      </w:r>
      <w:r w:rsidR="004846C8" w:rsidRPr="00075FC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78199F6" w14:textId="77777777" w:rsidR="00D87D3C" w:rsidRPr="00075FCB" w:rsidRDefault="00D87D3C" w:rsidP="00E211E7">
      <w:pPr>
        <w:pStyle w:val="Lijstalinea"/>
        <w:numPr>
          <w:ilvl w:val="1"/>
          <w:numId w:val="1"/>
        </w:numPr>
        <w:spacing w:line="276" w:lineRule="auto"/>
        <w:rPr>
          <w:sz w:val="20"/>
          <w:szCs w:val="20"/>
        </w:rPr>
      </w:pPr>
      <w:r w:rsidRPr="00075FCB">
        <w:rPr>
          <w:sz w:val="20"/>
          <w:szCs w:val="20"/>
        </w:rPr>
        <w:t xml:space="preserve">Inschrijver is geen Russisch onderdaan of een in Rusland gevestigde natuurlijke persoon, rechtspersoon, entiteit of </w:t>
      </w:r>
      <w:r w:rsidR="00311CE8" w:rsidRPr="00075FCB">
        <w:rPr>
          <w:sz w:val="20"/>
          <w:szCs w:val="20"/>
        </w:rPr>
        <w:t>lichaam</w:t>
      </w:r>
      <w:r w:rsidR="00311CE8" w:rsidRPr="00075FCB">
        <w:t>;</w:t>
      </w:r>
    </w:p>
    <w:p w14:paraId="01FC5234" w14:textId="77777777" w:rsidR="00D87D3C" w:rsidRPr="00075FCB" w:rsidRDefault="00D87D3C" w:rsidP="00D87D3C">
      <w:pPr>
        <w:pStyle w:val="Lijstalinea"/>
        <w:numPr>
          <w:ilvl w:val="1"/>
          <w:numId w:val="1"/>
        </w:numPr>
        <w:spacing w:line="276" w:lineRule="auto"/>
        <w:rPr>
          <w:sz w:val="20"/>
          <w:szCs w:val="20"/>
        </w:rPr>
      </w:pPr>
      <w:r w:rsidRPr="00075FCB">
        <w:rPr>
          <w:sz w:val="20"/>
          <w:szCs w:val="20"/>
        </w:rPr>
        <w:t>De eigendomsrechten van Inschrijver zijn niet voor meer dan 50% direct of indirect in handen van een Russisch onderdaan of een in Rusland gevestigde natuurlijke persoon, rechtspersoon, entiteit of lichaam;</w:t>
      </w:r>
    </w:p>
    <w:p w14:paraId="47EA5494" w14:textId="77777777" w:rsidR="004846C8" w:rsidRPr="00075FCB" w:rsidRDefault="00D87D3C" w:rsidP="00D87D3C">
      <w:pPr>
        <w:pStyle w:val="Lijstalinea"/>
        <w:numPr>
          <w:ilvl w:val="1"/>
          <w:numId w:val="1"/>
        </w:numPr>
        <w:spacing w:line="276" w:lineRule="auto"/>
        <w:rPr>
          <w:sz w:val="20"/>
          <w:szCs w:val="20"/>
        </w:rPr>
      </w:pPr>
      <w:r w:rsidRPr="00075FCB">
        <w:rPr>
          <w:sz w:val="20"/>
          <w:szCs w:val="20"/>
        </w:rPr>
        <w:t>Inschrijver handelt niet namens of op aanwijzing van een entiteit als onder a en/of b benoemd</w:t>
      </w:r>
      <w:r w:rsidR="004846C8" w:rsidRPr="00075FCB">
        <w:rPr>
          <w:sz w:val="20"/>
          <w:szCs w:val="20"/>
        </w:rPr>
        <w:t>.</w:t>
      </w:r>
      <w:r w:rsidR="004846C8" w:rsidRPr="00075FCB">
        <w:rPr>
          <w:sz w:val="20"/>
          <w:szCs w:val="20"/>
        </w:rPr>
        <w:br/>
      </w:r>
    </w:p>
    <w:p w14:paraId="03BB9ABF" w14:textId="77777777" w:rsidR="004846C8" w:rsidRPr="00075FCB" w:rsidRDefault="009E365A" w:rsidP="004846C8">
      <w:pPr>
        <w:pStyle w:val="Lijstalinea"/>
        <w:numPr>
          <w:ilvl w:val="0"/>
          <w:numId w:val="1"/>
        </w:numPr>
        <w:spacing w:line="276" w:lineRule="auto"/>
        <w:rPr>
          <w:sz w:val="20"/>
          <w:szCs w:val="20"/>
        </w:rPr>
      </w:pPr>
      <w:r w:rsidRPr="00075FCB">
        <w:rPr>
          <w:sz w:val="20"/>
          <w:szCs w:val="20"/>
        </w:rPr>
        <w:t>De onderneming maakt geen gebruik van een onderaannemer, leverancier of andere entiteit, waarbij de prestatie van deze betrokkene</w:t>
      </w:r>
      <w:r w:rsidR="00483A1F" w:rsidRPr="00075FCB">
        <w:rPr>
          <w:sz w:val="20"/>
          <w:szCs w:val="20"/>
        </w:rPr>
        <w:t>(</w:t>
      </w:r>
      <w:r w:rsidR="00BD6181" w:rsidRPr="00075FCB">
        <w:rPr>
          <w:sz w:val="20"/>
          <w:szCs w:val="20"/>
        </w:rPr>
        <w:t>n</w:t>
      </w:r>
      <w:r w:rsidR="00483A1F" w:rsidRPr="00075FCB">
        <w:rPr>
          <w:sz w:val="20"/>
          <w:szCs w:val="20"/>
        </w:rPr>
        <w:t>)</w:t>
      </w:r>
      <w:r w:rsidR="00BD6181" w:rsidRPr="00075FCB">
        <w:rPr>
          <w:sz w:val="20"/>
          <w:szCs w:val="20"/>
        </w:rPr>
        <w:t xml:space="preserve"> </w:t>
      </w:r>
      <w:r w:rsidR="00F77CA9" w:rsidRPr="00075FCB">
        <w:rPr>
          <w:sz w:val="20"/>
          <w:szCs w:val="20"/>
        </w:rPr>
        <w:t>(</w:t>
      </w:r>
      <w:r w:rsidR="00BD6181" w:rsidRPr="00075FCB">
        <w:rPr>
          <w:sz w:val="20"/>
          <w:szCs w:val="20"/>
        </w:rPr>
        <w:t>gezamenlijk</w:t>
      </w:r>
      <w:r w:rsidR="00F77CA9" w:rsidRPr="00075FCB">
        <w:rPr>
          <w:sz w:val="20"/>
          <w:szCs w:val="20"/>
        </w:rPr>
        <w:t>)</w:t>
      </w:r>
      <w:r w:rsidRPr="00075FCB">
        <w:rPr>
          <w:sz w:val="20"/>
          <w:szCs w:val="20"/>
        </w:rPr>
        <w:t xml:space="preserve"> meer dan 10% van de waarde van de onderhavige opdracht vertegenwoordigt </w:t>
      </w:r>
      <w:bookmarkStart w:id="1" w:name="_Hlk105681831"/>
      <w:r w:rsidRPr="00075FCB">
        <w:rPr>
          <w:sz w:val="20"/>
          <w:szCs w:val="20"/>
        </w:rPr>
        <w:t>terwijl deze betrokkene</w:t>
      </w:r>
      <w:r w:rsidR="00351A9B" w:rsidRPr="00075FCB">
        <w:rPr>
          <w:sz w:val="20"/>
          <w:szCs w:val="20"/>
        </w:rPr>
        <w:t>(n)</w:t>
      </w:r>
      <w:r w:rsidRPr="00075FCB">
        <w:rPr>
          <w:sz w:val="20"/>
          <w:szCs w:val="20"/>
        </w:rPr>
        <w:t xml:space="preserve"> </w:t>
      </w:r>
      <w:r w:rsidR="002C0ADB" w:rsidRPr="00075FCB">
        <w:rPr>
          <w:sz w:val="20"/>
          <w:szCs w:val="20"/>
        </w:rPr>
        <w:t>behoort/</w:t>
      </w:r>
      <w:r w:rsidR="004846C8" w:rsidRPr="00075FCB">
        <w:rPr>
          <w:sz w:val="20"/>
          <w:szCs w:val="20"/>
        </w:rPr>
        <w:t xml:space="preserve">behoren tot de </w:t>
      </w:r>
      <w:r w:rsidR="00307866" w:rsidRPr="00075FCB">
        <w:rPr>
          <w:sz w:val="20"/>
          <w:szCs w:val="20"/>
        </w:rPr>
        <w:t>(</w:t>
      </w:r>
      <w:r w:rsidR="004846C8" w:rsidRPr="00075FCB">
        <w:rPr>
          <w:sz w:val="20"/>
          <w:szCs w:val="20"/>
        </w:rPr>
        <w:t>groep</w:t>
      </w:r>
      <w:r w:rsidR="00307866" w:rsidRPr="00075FCB">
        <w:rPr>
          <w:sz w:val="20"/>
          <w:szCs w:val="20"/>
        </w:rPr>
        <w:t>)</w:t>
      </w:r>
      <w:r w:rsidR="004846C8" w:rsidRPr="00075FCB">
        <w:rPr>
          <w:sz w:val="20"/>
          <w:szCs w:val="20"/>
        </w:rPr>
        <w:t xml:space="preserve"> perso</w:t>
      </w:r>
      <w:r w:rsidR="00362114" w:rsidRPr="00075FCB">
        <w:rPr>
          <w:sz w:val="20"/>
          <w:szCs w:val="20"/>
        </w:rPr>
        <w:t>(o)</w:t>
      </w:r>
      <w:r w:rsidR="004846C8" w:rsidRPr="00075FCB">
        <w:rPr>
          <w:sz w:val="20"/>
          <w:szCs w:val="20"/>
        </w:rPr>
        <w:t>n</w:t>
      </w:r>
      <w:r w:rsidR="00362114" w:rsidRPr="00075FCB">
        <w:rPr>
          <w:sz w:val="20"/>
          <w:szCs w:val="20"/>
        </w:rPr>
        <w:t>(</w:t>
      </w:r>
      <w:r w:rsidR="004846C8" w:rsidRPr="00075FCB">
        <w:rPr>
          <w:sz w:val="20"/>
          <w:szCs w:val="20"/>
        </w:rPr>
        <w:t>en</w:t>
      </w:r>
      <w:r w:rsidR="00362114" w:rsidRPr="00075FCB">
        <w:rPr>
          <w:sz w:val="20"/>
          <w:szCs w:val="20"/>
        </w:rPr>
        <w:t>)</w:t>
      </w:r>
      <w:r w:rsidR="004846C8" w:rsidRPr="00075FCB">
        <w:rPr>
          <w:sz w:val="20"/>
          <w:szCs w:val="20"/>
        </w:rPr>
        <w:t xml:space="preserve"> </w:t>
      </w:r>
      <w:r w:rsidR="0058472D" w:rsidRPr="00075FCB">
        <w:rPr>
          <w:sz w:val="20"/>
          <w:szCs w:val="20"/>
        </w:rPr>
        <w:t>of onderneming</w:t>
      </w:r>
      <w:r w:rsidR="00362114" w:rsidRPr="00075FCB">
        <w:rPr>
          <w:sz w:val="20"/>
          <w:szCs w:val="20"/>
        </w:rPr>
        <w:t>(en) met</w:t>
      </w:r>
      <w:r w:rsidR="004846C8" w:rsidRPr="00075FCB">
        <w:rPr>
          <w:sz w:val="20"/>
          <w:szCs w:val="20"/>
        </w:rPr>
        <w:t xml:space="preserve"> een verbinding met Rusland in de zin van de </w:t>
      </w:r>
      <w:r w:rsidR="00362114" w:rsidRPr="00075FCB">
        <w:rPr>
          <w:sz w:val="20"/>
          <w:szCs w:val="20"/>
        </w:rPr>
        <w:t>V</w:t>
      </w:r>
      <w:r w:rsidR="004846C8" w:rsidRPr="00075FCB">
        <w:rPr>
          <w:sz w:val="20"/>
          <w:szCs w:val="20"/>
        </w:rPr>
        <w:t>erordening</w:t>
      </w:r>
      <w:r w:rsidR="00307866" w:rsidRPr="00075FCB">
        <w:rPr>
          <w:sz w:val="20"/>
          <w:szCs w:val="20"/>
        </w:rPr>
        <w:t xml:space="preserve"> (zie </w:t>
      </w:r>
      <w:r w:rsidR="00156666" w:rsidRPr="00075FCB">
        <w:rPr>
          <w:sz w:val="20"/>
          <w:szCs w:val="20"/>
        </w:rPr>
        <w:t>punt</w:t>
      </w:r>
      <w:r w:rsidR="00307866" w:rsidRPr="00075FCB">
        <w:rPr>
          <w:sz w:val="20"/>
          <w:szCs w:val="20"/>
        </w:rPr>
        <w:t xml:space="preserve"> 2</w:t>
      </w:r>
      <w:r w:rsidR="00156666" w:rsidRPr="00075FCB">
        <w:rPr>
          <w:sz w:val="20"/>
          <w:szCs w:val="20"/>
        </w:rPr>
        <w:t xml:space="preserve"> van deze Eigen Verklaring</w:t>
      </w:r>
      <w:r w:rsidR="00307866" w:rsidRPr="00075FCB">
        <w:rPr>
          <w:sz w:val="20"/>
          <w:szCs w:val="20"/>
        </w:rPr>
        <w:t>)</w:t>
      </w:r>
      <w:r w:rsidR="004846C8" w:rsidRPr="00075FCB">
        <w:rPr>
          <w:sz w:val="20"/>
          <w:szCs w:val="20"/>
        </w:rPr>
        <w:t>.</w:t>
      </w:r>
      <w:r w:rsidR="004846C8" w:rsidRPr="00075FCB">
        <w:rPr>
          <w:sz w:val="20"/>
          <w:szCs w:val="20"/>
        </w:rPr>
        <w:br/>
      </w:r>
      <w:bookmarkEnd w:id="1"/>
    </w:p>
    <w:p w14:paraId="4F2C47DC" w14:textId="77777777" w:rsidR="00FB1CBC" w:rsidRPr="00075FCB" w:rsidRDefault="00362114" w:rsidP="00FB1CBC">
      <w:pPr>
        <w:pStyle w:val="Lijstalinea"/>
        <w:numPr>
          <w:ilvl w:val="0"/>
          <w:numId w:val="1"/>
        </w:numPr>
        <w:rPr>
          <w:sz w:val="20"/>
          <w:szCs w:val="20"/>
        </w:rPr>
      </w:pPr>
      <w:r w:rsidRPr="00075FCB">
        <w:rPr>
          <w:sz w:val="20"/>
          <w:szCs w:val="20"/>
        </w:rPr>
        <w:t>Inschrijver bevestigt</w:t>
      </w:r>
      <w:r w:rsidR="004846C8" w:rsidRPr="00075FCB">
        <w:rPr>
          <w:sz w:val="20"/>
          <w:szCs w:val="20"/>
        </w:rPr>
        <w:t xml:space="preserve"> en </w:t>
      </w:r>
      <w:r w:rsidRPr="00075FCB">
        <w:rPr>
          <w:sz w:val="20"/>
          <w:szCs w:val="20"/>
        </w:rPr>
        <w:t>waarborgt</w:t>
      </w:r>
      <w:r w:rsidR="004846C8" w:rsidRPr="00075FCB">
        <w:rPr>
          <w:sz w:val="20"/>
          <w:szCs w:val="20"/>
        </w:rPr>
        <w:t xml:space="preserve"> dat gedurende de looptijd van het contract </w:t>
      </w:r>
      <w:r w:rsidRPr="00075FCB">
        <w:rPr>
          <w:sz w:val="20"/>
          <w:szCs w:val="20"/>
        </w:rPr>
        <w:t>ook</w:t>
      </w:r>
      <w:r w:rsidR="00FB1CBC" w:rsidRPr="00075FCB">
        <w:t xml:space="preserve"> </w:t>
      </w:r>
      <w:r w:rsidR="00FB1CBC" w:rsidRPr="00075FCB">
        <w:rPr>
          <w:sz w:val="20"/>
          <w:szCs w:val="20"/>
        </w:rPr>
        <w:t>geen gebruik wordt gemaakt van een onderaannemer, leverancier of andere entiteit, waarbij de prestatie van deze betrokkene</w:t>
      </w:r>
      <w:r w:rsidR="00F77CA9" w:rsidRPr="00075FCB">
        <w:rPr>
          <w:sz w:val="20"/>
          <w:szCs w:val="20"/>
        </w:rPr>
        <w:t>(</w:t>
      </w:r>
      <w:r w:rsidR="00FB1CBC" w:rsidRPr="00075FCB">
        <w:rPr>
          <w:sz w:val="20"/>
          <w:szCs w:val="20"/>
        </w:rPr>
        <w:t>n</w:t>
      </w:r>
      <w:r w:rsidR="00F77CA9" w:rsidRPr="00075FCB">
        <w:rPr>
          <w:sz w:val="20"/>
          <w:szCs w:val="20"/>
        </w:rPr>
        <w:t>)</w:t>
      </w:r>
      <w:r w:rsidR="00FB1CBC" w:rsidRPr="00075FCB">
        <w:rPr>
          <w:sz w:val="20"/>
          <w:szCs w:val="20"/>
        </w:rPr>
        <w:t xml:space="preserve"> </w:t>
      </w:r>
      <w:r w:rsidR="00F77CA9" w:rsidRPr="00075FCB">
        <w:rPr>
          <w:sz w:val="20"/>
          <w:szCs w:val="20"/>
        </w:rPr>
        <w:t>(</w:t>
      </w:r>
      <w:r w:rsidR="00FB1CBC" w:rsidRPr="00075FCB">
        <w:rPr>
          <w:sz w:val="20"/>
          <w:szCs w:val="20"/>
        </w:rPr>
        <w:t>gezamenlijk</w:t>
      </w:r>
      <w:r w:rsidR="00F77CA9" w:rsidRPr="00075FCB">
        <w:rPr>
          <w:sz w:val="20"/>
          <w:szCs w:val="20"/>
        </w:rPr>
        <w:t>)</w:t>
      </w:r>
      <w:r w:rsidR="00FB1CBC" w:rsidRPr="00075FCB">
        <w:rPr>
          <w:sz w:val="20"/>
          <w:szCs w:val="20"/>
        </w:rPr>
        <w:t xml:space="preserve"> meer dan 10% van de waarde van de onderhavige opdracht vertegenwoordigt terwijl</w:t>
      </w:r>
      <w:r w:rsidR="002C0ADB" w:rsidRPr="00075FCB">
        <w:rPr>
          <w:sz w:val="20"/>
          <w:szCs w:val="20"/>
        </w:rPr>
        <w:t xml:space="preserve"> deze betrokkene(n) behoort/behoren tot de (groep) perso(o)n(en) of onderneming(en) met een verbinding met Rusland in de zin van de Verordening (zie</w:t>
      </w:r>
      <w:r w:rsidR="00CC53F7" w:rsidRPr="00075FCB">
        <w:rPr>
          <w:sz w:val="20"/>
          <w:szCs w:val="20"/>
        </w:rPr>
        <w:t xml:space="preserve"> punt 2 van deze Eigen Verklaring</w:t>
      </w:r>
      <w:r w:rsidR="002C0ADB" w:rsidRPr="00075FCB">
        <w:rPr>
          <w:sz w:val="20"/>
          <w:szCs w:val="20"/>
        </w:rPr>
        <w:t>).</w:t>
      </w:r>
    </w:p>
    <w:p w14:paraId="70CD9EC8" w14:textId="77777777" w:rsidR="00012B31" w:rsidRPr="00075FCB" w:rsidRDefault="00012B31" w:rsidP="007B0ED4">
      <w:pPr>
        <w:pStyle w:val="Lijstalinea"/>
        <w:spacing w:line="276" w:lineRule="auto"/>
        <w:ind w:left="360"/>
        <w:rPr>
          <w:sz w:val="20"/>
          <w:szCs w:val="20"/>
        </w:rPr>
      </w:pPr>
    </w:p>
    <w:p w14:paraId="1B515306" w14:textId="77777777" w:rsidR="00012B31" w:rsidRDefault="00012B31" w:rsidP="008540F5">
      <w:pPr>
        <w:pStyle w:val="Lijstalinea"/>
        <w:numPr>
          <w:ilvl w:val="0"/>
          <w:numId w:val="1"/>
        </w:numPr>
        <w:spacing w:line="276" w:lineRule="auto"/>
        <w:rPr>
          <w:sz w:val="20"/>
          <w:szCs w:val="20"/>
        </w:rPr>
      </w:pPr>
      <w:r w:rsidRPr="00075FCB">
        <w:rPr>
          <w:sz w:val="20"/>
          <w:szCs w:val="20"/>
        </w:rPr>
        <w:t>Inschrijver is er mee akkoord dat als (in een latere fase) blijkt dat onjuiste en/of onvolledige informatie is verstrekt, Inschrijver kan worden uitgesloten van de erkenningsregeling, van verdere deelname aan de aanbestedingsprocedure en/of een (</w:t>
      </w:r>
      <w:r w:rsidRPr="008540F5">
        <w:rPr>
          <w:sz w:val="20"/>
          <w:szCs w:val="20"/>
        </w:rPr>
        <w:t xml:space="preserve">eventueel) al gesloten overeenkomst op die grond kan worden </w:t>
      </w:r>
      <w:r w:rsidR="00655187">
        <w:rPr>
          <w:sz w:val="20"/>
          <w:szCs w:val="20"/>
        </w:rPr>
        <w:t>vernietigd</w:t>
      </w:r>
      <w:r w:rsidR="00655187" w:rsidRPr="008540F5">
        <w:rPr>
          <w:sz w:val="20"/>
          <w:szCs w:val="20"/>
        </w:rPr>
        <w:t xml:space="preserve"> </w:t>
      </w:r>
      <w:r w:rsidRPr="008540F5">
        <w:rPr>
          <w:sz w:val="20"/>
          <w:szCs w:val="20"/>
        </w:rPr>
        <w:t>zonder financiële gevolgen voor</w:t>
      </w:r>
      <w:r w:rsidR="00AE70F3">
        <w:rPr>
          <w:sz w:val="20"/>
          <w:szCs w:val="20"/>
        </w:rPr>
        <w:t xml:space="preserve"> </w:t>
      </w:r>
      <w:r w:rsidR="00C35E5C">
        <w:rPr>
          <w:sz w:val="20"/>
          <w:szCs w:val="20"/>
        </w:rPr>
        <w:t>TU Delft</w:t>
      </w:r>
      <w:r w:rsidRPr="008540F5">
        <w:rPr>
          <w:sz w:val="20"/>
          <w:szCs w:val="20"/>
        </w:rPr>
        <w:t>.</w:t>
      </w:r>
    </w:p>
    <w:p w14:paraId="19EAC41B" w14:textId="77777777" w:rsidR="00C35E5C" w:rsidRPr="00C35E5C" w:rsidRDefault="00C35E5C" w:rsidP="00C35E5C">
      <w:pPr>
        <w:pStyle w:val="Lijstalinea"/>
        <w:rPr>
          <w:sz w:val="20"/>
          <w:szCs w:val="20"/>
        </w:rPr>
      </w:pPr>
    </w:p>
    <w:p w14:paraId="5E71F8C1" w14:textId="77777777" w:rsidR="00C35E5C" w:rsidRDefault="00C35E5C" w:rsidP="00C35E5C">
      <w:pPr>
        <w:spacing w:line="276" w:lineRule="auto"/>
        <w:rPr>
          <w:sz w:val="20"/>
          <w:szCs w:val="20"/>
        </w:rPr>
      </w:pPr>
    </w:p>
    <w:p w14:paraId="5560DFC0" w14:textId="77777777" w:rsidR="00C35E5C" w:rsidRDefault="00C35E5C" w:rsidP="00C35E5C">
      <w:pPr>
        <w:spacing w:line="276" w:lineRule="auto"/>
        <w:rPr>
          <w:sz w:val="20"/>
          <w:szCs w:val="20"/>
        </w:rPr>
      </w:pPr>
    </w:p>
    <w:p w14:paraId="0074A836" w14:textId="77777777" w:rsidR="00C35E5C" w:rsidRDefault="00C35E5C" w:rsidP="00C35E5C">
      <w:pPr>
        <w:spacing w:line="276" w:lineRule="auto"/>
        <w:rPr>
          <w:sz w:val="20"/>
          <w:szCs w:val="20"/>
        </w:rPr>
      </w:pPr>
    </w:p>
    <w:p w14:paraId="1665E2D5" w14:textId="77777777" w:rsidR="00C35E5C" w:rsidRPr="00C35E5C" w:rsidRDefault="00C35E5C" w:rsidP="00C35E5C">
      <w:pPr>
        <w:spacing w:line="276" w:lineRule="auto"/>
        <w:rPr>
          <w:sz w:val="20"/>
          <w:szCs w:val="20"/>
        </w:rPr>
      </w:pPr>
    </w:p>
    <w:p w14:paraId="5DBBB63B" w14:textId="77777777" w:rsidR="00A2545A" w:rsidRDefault="00A2545A" w:rsidP="00012B31">
      <w:pPr>
        <w:pStyle w:val="Koptekst"/>
        <w:tabs>
          <w:tab w:val="clear" w:pos="4536"/>
          <w:tab w:val="left" w:pos="2977"/>
        </w:tabs>
        <w:rPr>
          <w:sz w:val="20"/>
          <w:szCs w:val="20"/>
          <w:u w:val="single"/>
        </w:rPr>
      </w:pPr>
      <w:bookmarkStart w:id="2" w:name="_Hlk103785856"/>
    </w:p>
    <w:p w14:paraId="054AEB43" w14:textId="77777777" w:rsidR="00012B31" w:rsidRDefault="00012B31" w:rsidP="000A2D6E">
      <w:pPr>
        <w:pStyle w:val="Koptekst"/>
        <w:tabs>
          <w:tab w:val="clear" w:pos="4536"/>
          <w:tab w:val="left" w:pos="2977"/>
        </w:tabs>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00296">
        <w:t xml:space="preserve"> </w:t>
      </w:r>
      <w:r w:rsidR="000A2D6E">
        <w:t>Daarnaast</w:t>
      </w:r>
      <w:r w:rsidR="00A67744">
        <w:t xml:space="preserve"> dient dan</w:t>
      </w:r>
      <w:r>
        <w:rPr>
          <w:b/>
          <w:sz w:val="20"/>
          <w:szCs w:val="20"/>
        </w:rPr>
        <w:t>, ook het volgende te worden ingevuld:</w:t>
      </w:r>
    </w:p>
    <w:p w14:paraId="263021D6" w14:textId="77777777" w:rsidR="00012B31" w:rsidRDefault="00012B31"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14DD1145" w14:textId="77777777"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1F8EE6EF" w14:textId="7777777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483E30A5" w14:textId="77777777" w:rsidR="00012B31" w:rsidRDefault="00012B31">
            <w:pPr>
              <w:pStyle w:val="Koptekst"/>
              <w:tabs>
                <w:tab w:val="left" w:pos="2977"/>
              </w:tabs>
              <w:spacing w:line="276" w:lineRule="auto"/>
              <w:rPr>
                <w:sz w:val="20"/>
                <w:szCs w:val="20"/>
                <w:lang w:eastAsia="en-US"/>
              </w:rPr>
            </w:pPr>
          </w:p>
        </w:tc>
      </w:tr>
      <w:tr w:rsidR="00012B31" w14:paraId="5B642B45" w14:textId="77777777"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FEC4A0C" w14:textId="77777777" w:rsidR="00012B31" w:rsidRPr="008540F5" w:rsidRDefault="00012B31">
            <w:pPr>
              <w:pStyle w:val="Koptekst"/>
              <w:tabs>
                <w:tab w:val="clear" w:pos="4536"/>
                <w:tab w:val="left" w:pos="2977"/>
              </w:tabs>
              <w:spacing w:line="276" w:lineRule="auto"/>
              <w:rPr>
                <w:sz w:val="18"/>
                <w:szCs w:val="18"/>
                <w:lang w:eastAsia="en-US"/>
              </w:rPr>
            </w:pPr>
          </w:p>
          <w:p w14:paraId="26E1A13A" w14:textId="7777777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38F2F314" w14:textId="77777777" w:rsidR="00012B31" w:rsidRDefault="00012B31">
            <w:pPr>
              <w:pStyle w:val="Koptekst"/>
              <w:tabs>
                <w:tab w:val="left" w:pos="2977"/>
              </w:tabs>
              <w:spacing w:line="276" w:lineRule="auto"/>
              <w:rPr>
                <w:sz w:val="20"/>
                <w:szCs w:val="20"/>
                <w:lang w:eastAsia="en-US"/>
              </w:rPr>
            </w:pPr>
          </w:p>
        </w:tc>
      </w:tr>
      <w:tr w:rsidR="00012B31" w14:paraId="7DE2A256" w14:textId="77777777"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CDCCA36" w14:textId="77777777" w:rsidR="00012B31" w:rsidRPr="008540F5" w:rsidRDefault="00012B31">
            <w:pPr>
              <w:pStyle w:val="Koptekst"/>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D4652C9" w14:textId="77777777" w:rsidR="00012B31" w:rsidRDefault="00012B31">
            <w:pPr>
              <w:pStyle w:val="Koptekst"/>
              <w:tabs>
                <w:tab w:val="left" w:pos="2977"/>
              </w:tabs>
              <w:spacing w:line="276" w:lineRule="auto"/>
              <w:rPr>
                <w:sz w:val="20"/>
                <w:szCs w:val="20"/>
                <w:lang w:eastAsia="en-US"/>
              </w:rPr>
            </w:pPr>
          </w:p>
        </w:tc>
      </w:tr>
      <w:tr w:rsidR="00012B31" w14:paraId="47CAF1F9" w14:textId="77777777"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7A7ABBB8" w14:textId="7777777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5180730F" w14:textId="77777777" w:rsidR="00012B31" w:rsidRDefault="00012B31">
            <w:pPr>
              <w:pStyle w:val="Koptekst"/>
              <w:tabs>
                <w:tab w:val="left" w:pos="2977"/>
              </w:tabs>
              <w:spacing w:line="276" w:lineRule="auto"/>
              <w:rPr>
                <w:sz w:val="20"/>
                <w:szCs w:val="20"/>
                <w:lang w:eastAsia="en-US"/>
              </w:rPr>
            </w:pPr>
          </w:p>
        </w:tc>
      </w:tr>
    </w:tbl>
    <w:p w14:paraId="4FB1AA08" w14:textId="77777777" w:rsidR="00012B31" w:rsidRDefault="00012B31" w:rsidP="00012B31">
      <w:pPr>
        <w:pStyle w:val="Koptekst"/>
        <w:tabs>
          <w:tab w:val="clear" w:pos="4536"/>
          <w:tab w:val="left" w:pos="3119"/>
        </w:tabs>
        <w:ind w:left="360"/>
        <w:rPr>
          <w:sz w:val="20"/>
          <w:szCs w:val="20"/>
        </w:rPr>
      </w:pPr>
      <w:bookmarkStart w:id="3" w:name="_Hlt42502850"/>
      <w:bookmarkEnd w:id="3"/>
    </w:p>
    <w:p w14:paraId="6DD4E72B" w14:textId="77777777"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1BB55CE7" w14:textId="77777777" w:rsidR="00012B31" w:rsidRDefault="00012B31" w:rsidP="00012B31">
      <w:pPr>
        <w:pStyle w:val="Koptekst"/>
        <w:tabs>
          <w:tab w:val="clear" w:pos="4536"/>
        </w:tabs>
        <w:spacing w:line="276" w:lineRule="auto"/>
        <w:jc w:val="both"/>
        <w:rPr>
          <w:sz w:val="20"/>
          <w:szCs w:val="20"/>
        </w:rPr>
      </w:pPr>
    </w:p>
    <w:p w14:paraId="17B9BC33" w14:textId="77777777" w:rsidR="00012B31" w:rsidRDefault="00012B31" w:rsidP="00012B31">
      <w:pPr>
        <w:pStyle w:val="Koptekst"/>
        <w:spacing w:line="276" w:lineRule="auto"/>
        <w:jc w:val="both"/>
        <w:rPr>
          <w:sz w:val="20"/>
          <w:szCs w:val="20"/>
        </w:rPr>
      </w:pPr>
      <w:r>
        <w:rPr>
          <w:sz w:val="20"/>
          <w:szCs w:val="20"/>
        </w:rPr>
        <w:t xml:space="preserve">Namens </w:t>
      </w:r>
      <w:r>
        <w:rPr>
          <w:sz w:val="20"/>
          <w:szCs w:val="20"/>
          <w:highlight w:val="yellow"/>
        </w:rPr>
        <w:t>[naam Inschrijver],</w:t>
      </w:r>
    </w:p>
    <w:p w14:paraId="4B759F6F" w14:textId="77777777" w:rsidR="00012B31" w:rsidRDefault="00012B31" w:rsidP="00012B31">
      <w:pPr>
        <w:pStyle w:val="Koptekst"/>
        <w:spacing w:line="276" w:lineRule="auto"/>
        <w:jc w:val="both"/>
        <w:rPr>
          <w:sz w:val="20"/>
          <w:szCs w:val="20"/>
        </w:rPr>
      </w:pPr>
      <w:r>
        <w:rPr>
          <w:sz w:val="20"/>
          <w:szCs w:val="20"/>
        </w:rPr>
        <w:t>Naam:</w:t>
      </w:r>
      <w:r>
        <w:rPr>
          <w:sz w:val="20"/>
          <w:szCs w:val="20"/>
          <w:highlight w:val="yellow"/>
        </w:rPr>
        <w:t xml:space="preserve"> [naam rechtsgeldig bevoegd vertegenwoordiger** </w:t>
      </w:r>
      <w:r w:rsidR="008540F5">
        <w:rPr>
          <w:sz w:val="20"/>
          <w:szCs w:val="20"/>
          <w:highlight w:val="yellow"/>
        </w:rPr>
        <w:t>Gegadigde/</w:t>
      </w:r>
      <w:r>
        <w:rPr>
          <w:sz w:val="20"/>
          <w:szCs w:val="20"/>
          <w:highlight w:val="yellow"/>
        </w:rPr>
        <w:t>Inschrijver]</w:t>
      </w:r>
    </w:p>
    <w:p w14:paraId="7A7233EC" w14:textId="77777777" w:rsidR="00012B31" w:rsidRDefault="00012B31" w:rsidP="00012B31">
      <w:pPr>
        <w:pStyle w:val="Koptekst"/>
        <w:tabs>
          <w:tab w:val="clear" w:pos="4536"/>
        </w:tabs>
        <w:spacing w:line="276" w:lineRule="auto"/>
        <w:jc w:val="both"/>
        <w:rPr>
          <w:sz w:val="20"/>
          <w:szCs w:val="20"/>
        </w:rPr>
      </w:pPr>
      <w:r>
        <w:rPr>
          <w:sz w:val="20"/>
          <w:szCs w:val="20"/>
        </w:rPr>
        <w:t xml:space="preserve">Functie: </w:t>
      </w:r>
      <w:r>
        <w:rPr>
          <w:sz w:val="20"/>
          <w:szCs w:val="20"/>
          <w:highlight w:val="yellow"/>
        </w:rPr>
        <w:t>[…………..]</w:t>
      </w:r>
    </w:p>
    <w:p w14:paraId="0A3ED355" w14:textId="77777777" w:rsidR="00012B31" w:rsidRDefault="00012B31" w:rsidP="00012B31">
      <w:pPr>
        <w:pStyle w:val="Koptekst"/>
        <w:spacing w:line="276" w:lineRule="auto"/>
        <w:jc w:val="both"/>
        <w:rPr>
          <w:sz w:val="20"/>
          <w:szCs w:val="20"/>
        </w:rPr>
      </w:pPr>
      <w:r>
        <w:rPr>
          <w:sz w:val="20"/>
          <w:szCs w:val="20"/>
        </w:rPr>
        <w:t>Handtekening:</w:t>
      </w:r>
    </w:p>
    <w:p w14:paraId="273E1B41" w14:textId="77777777" w:rsidR="00012B31" w:rsidRDefault="00012B31" w:rsidP="00012B31">
      <w:pPr>
        <w:pStyle w:val="Koptekst"/>
        <w:jc w:val="both"/>
        <w:rPr>
          <w:sz w:val="20"/>
          <w:szCs w:val="20"/>
        </w:rPr>
      </w:pPr>
    </w:p>
    <w:p w14:paraId="14A84902" w14:textId="77777777" w:rsidR="00012B31" w:rsidRDefault="00012B31" w:rsidP="00012B31">
      <w:pPr>
        <w:pStyle w:val="Koptekst"/>
        <w:jc w:val="both"/>
        <w:rPr>
          <w:sz w:val="20"/>
          <w:szCs w:val="20"/>
        </w:rPr>
      </w:pPr>
    </w:p>
    <w:p w14:paraId="170594A4" w14:textId="77777777" w:rsidR="00012B31" w:rsidRDefault="00012B31" w:rsidP="00012B31">
      <w:pPr>
        <w:pStyle w:val="Koptekst"/>
        <w:tabs>
          <w:tab w:val="clear" w:pos="4536"/>
        </w:tabs>
        <w:rPr>
          <w:sz w:val="20"/>
          <w:szCs w:val="20"/>
        </w:rPr>
      </w:pPr>
      <w:bookmarkStart w:id="4" w:name="_Hlk103786542"/>
      <w:r>
        <w:rPr>
          <w:sz w:val="20"/>
          <w:szCs w:val="20"/>
        </w:rPr>
        <w:t>------------------------------------</w:t>
      </w:r>
    </w:p>
    <w:bookmarkEnd w:id="4"/>
    <w:p w14:paraId="4C2412EC" w14:textId="77777777" w:rsidR="00012B31" w:rsidRDefault="00012B31" w:rsidP="00012B31">
      <w:pPr>
        <w:pStyle w:val="Koptekst"/>
        <w:tabs>
          <w:tab w:val="clear" w:pos="4536"/>
        </w:tabs>
        <w:rPr>
          <w:i/>
          <w:sz w:val="20"/>
          <w:szCs w:val="20"/>
        </w:rPr>
      </w:pPr>
      <w:r>
        <w:rPr>
          <w:sz w:val="20"/>
          <w:szCs w:val="20"/>
        </w:rPr>
        <w:t xml:space="preserve">Datum: </w:t>
      </w:r>
      <w:r>
        <w:rPr>
          <w:sz w:val="20"/>
          <w:szCs w:val="20"/>
          <w:highlight w:val="yellow"/>
        </w:rPr>
        <w:t>……………………</w:t>
      </w:r>
    </w:p>
    <w:p w14:paraId="1EF6BC2E" w14:textId="77777777" w:rsidR="00012B31" w:rsidRDefault="00012B31" w:rsidP="00012B31">
      <w:pPr>
        <w:pStyle w:val="Koptekst"/>
        <w:tabs>
          <w:tab w:val="clear" w:pos="4536"/>
        </w:tabs>
        <w:rPr>
          <w:i/>
          <w:sz w:val="20"/>
          <w:szCs w:val="20"/>
        </w:rPr>
      </w:pPr>
    </w:p>
    <w:p w14:paraId="7A9DFF62" w14:textId="77777777"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1A5B482B" w14:textId="77777777" w:rsidR="00012B31" w:rsidRDefault="00012B31" w:rsidP="00012B31">
      <w:pPr>
        <w:pStyle w:val="Koptekst"/>
        <w:tabs>
          <w:tab w:val="clear" w:pos="4536"/>
        </w:tabs>
        <w:rPr>
          <w:i/>
          <w:sz w:val="16"/>
          <w:szCs w:val="20"/>
        </w:rPr>
      </w:pPr>
    </w:p>
    <w:p w14:paraId="3AEC4CF3" w14:textId="77777777" w:rsidR="00012B31" w:rsidRDefault="008F1F45" w:rsidP="00012B31">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14:paraId="1650CA04" w14:textId="77777777" w:rsidR="0040791E" w:rsidRDefault="0040791E"/>
    <w:sectPr w:rsidR="004079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04201375">
    <w:abstractNumId w:val="1"/>
  </w:num>
  <w:num w:numId="2" w16cid:durableId="1271813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DE7"/>
    <w:rsid w:val="00012B31"/>
    <w:rsid w:val="000248AB"/>
    <w:rsid w:val="00041793"/>
    <w:rsid w:val="00075FCB"/>
    <w:rsid w:val="000A2D6E"/>
    <w:rsid w:val="000F1915"/>
    <w:rsid w:val="00121516"/>
    <w:rsid w:val="00135685"/>
    <w:rsid w:val="001539B2"/>
    <w:rsid w:val="00156666"/>
    <w:rsid w:val="001C3B8D"/>
    <w:rsid w:val="00221E1B"/>
    <w:rsid w:val="002919DA"/>
    <w:rsid w:val="002B02AF"/>
    <w:rsid w:val="002C0ADB"/>
    <w:rsid w:val="002D5FA3"/>
    <w:rsid w:val="002E5D80"/>
    <w:rsid w:val="00307866"/>
    <w:rsid w:val="00311CE8"/>
    <w:rsid w:val="00351A9B"/>
    <w:rsid w:val="00362114"/>
    <w:rsid w:val="003C6F55"/>
    <w:rsid w:val="003D3A45"/>
    <w:rsid w:val="003F33A5"/>
    <w:rsid w:val="0040791E"/>
    <w:rsid w:val="00422C5A"/>
    <w:rsid w:val="00483A1F"/>
    <w:rsid w:val="004846C8"/>
    <w:rsid w:val="00495B1B"/>
    <w:rsid w:val="005025F5"/>
    <w:rsid w:val="00505CC1"/>
    <w:rsid w:val="00550228"/>
    <w:rsid w:val="0056251C"/>
    <w:rsid w:val="00576238"/>
    <w:rsid w:val="0058472D"/>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823E24"/>
    <w:rsid w:val="008540F5"/>
    <w:rsid w:val="0086658C"/>
    <w:rsid w:val="008726CB"/>
    <w:rsid w:val="0089036E"/>
    <w:rsid w:val="008A1DE7"/>
    <w:rsid w:val="008A3F11"/>
    <w:rsid w:val="008B32D4"/>
    <w:rsid w:val="008F1F45"/>
    <w:rsid w:val="008F653F"/>
    <w:rsid w:val="0090559C"/>
    <w:rsid w:val="00966CE4"/>
    <w:rsid w:val="00985DF5"/>
    <w:rsid w:val="009E365A"/>
    <w:rsid w:val="00A2545A"/>
    <w:rsid w:val="00A4273C"/>
    <w:rsid w:val="00A67744"/>
    <w:rsid w:val="00A67E58"/>
    <w:rsid w:val="00A928C7"/>
    <w:rsid w:val="00AE70F3"/>
    <w:rsid w:val="00B34244"/>
    <w:rsid w:val="00B36936"/>
    <w:rsid w:val="00B805E0"/>
    <w:rsid w:val="00BB0F52"/>
    <w:rsid w:val="00BD6181"/>
    <w:rsid w:val="00BE54A2"/>
    <w:rsid w:val="00C26E25"/>
    <w:rsid w:val="00C35E5C"/>
    <w:rsid w:val="00C561AA"/>
    <w:rsid w:val="00C6187E"/>
    <w:rsid w:val="00C853B6"/>
    <w:rsid w:val="00CC53F7"/>
    <w:rsid w:val="00CE2168"/>
    <w:rsid w:val="00CE4C00"/>
    <w:rsid w:val="00D00296"/>
    <w:rsid w:val="00D05E90"/>
    <w:rsid w:val="00D44504"/>
    <w:rsid w:val="00D87D3C"/>
    <w:rsid w:val="00D96628"/>
    <w:rsid w:val="00DB1429"/>
    <w:rsid w:val="00DE3A21"/>
    <w:rsid w:val="00E211E7"/>
    <w:rsid w:val="00E36144"/>
    <w:rsid w:val="00E924E6"/>
    <w:rsid w:val="00E94112"/>
    <w:rsid w:val="00EA7D2E"/>
    <w:rsid w:val="00F447A5"/>
    <w:rsid w:val="00F4615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DDD9D"/>
  <w15:chartTrackingRefBased/>
  <w15:docId w15:val="{139A063B-E2CC-4DE8-9F48-E37097D44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unhideWhenUsed/>
    <w:rsid w:val="00012B31"/>
    <w:rPr>
      <w:sz w:val="20"/>
      <w:szCs w:val="20"/>
    </w:rPr>
  </w:style>
  <w:style w:type="character" w:customStyle="1" w:styleId="TekstopmerkingChar">
    <w:name w:val="Tekst opmerking Char"/>
    <w:basedOn w:val="Standaardalinea-lettertype"/>
    <w:link w:val="Tekstopmerking"/>
    <w:uiPriority w:val="99"/>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M:\ud\fc\Procurement\6.%20Standaarddocumenten%20en%20werkwijze\2.%20Aanbestedingsfase\2.%20Inschrijvingsfase\9.%20Bijlagen\Eigen%20verklaring%20Rusland%20-%20NL+ENG\Eigen%20Verklaring%20Sanctiepakket%20Rusland.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9CC7A033B49C4B953C651765A37FF4" ma:contentTypeVersion="3" ma:contentTypeDescription="Een nieuw document maken." ma:contentTypeScope="" ma:versionID="0d00902b89cc48a8f4f469fe24ba3aba">
  <xsd:schema xmlns:xsd="http://www.w3.org/2001/XMLSchema" xmlns:xs="http://www.w3.org/2001/XMLSchema" xmlns:p="http://schemas.microsoft.com/office/2006/metadata/properties" xmlns:ns2="f64bb33a-2e16-4054-9148-17c04104b48e" targetNamespace="http://schemas.microsoft.com/office/2006/metadata/properties" ma:root="true" ma:fieldsID="f9fa3ac383af190f89b957cd491ae553" ns2:_="">
    <xsd:import namespace="f64bb33a-2e16-4054-9148-17c04104b48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bb33a-2e16-4054-9148-17c04104b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C8FA7D-4AEE-4F68-AAF8-9A49E4E33D05}"/>
</file>

<file path=customXml/itemProps2.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feef5865-a982-42aa-8640-9d4286765ef6"/>
    <ds:schemaRef ds:uri="671b2d17-92d9-401e-b3f5-399c0e34e711"/>
  </ds:schemaRefs>
</ds:datastoreItem>
</file>

<file path=customXml/itemProps3.xml><?xml version="1.0" encoding="utf-8"?>
<ds:datastoreItem xmlns:ds="http://schemas.openxmlformats.org/officeDocument/2006/customXml" ds:itemID="{CBFA7D07-ABCA-4352-8D86-A36B20D65AD4}">
  <ds:schemaRefs>
    <ds:schemaRef ds:uri="http://schemas.openxmlformats.org/officeDocument/2006/bibliography"/>
  </ds:schemaRefs>
</ds:datastoreItem>
</file>

<file path=customXml/itemProps4.xml><?xml version="1.0" encoding="utf-8"?>
<ds:datastoreItem xmlns:ds="http://schemas.openxmlformats.org/officeDocument/2006/customXml" ds:itemID="{B8E87228-B37E-43F4-8FAC-EB31541F7310}">
  <ds:schemaRefs>
    <ds:schemaRef ds:uri="http://schemas.microsoft.com/sharepoint/events"/>
  </ds:schemaRefs>
</ds:datastoreItem>
</file>

<file path=customXml/itemProps5.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Eigen Verklaring Sanctiepakket Rusland</Template>
  <TotalTime>0</TotalTime>
  <Pages>2</Pages>
  <Words>689</Words>
  <Characters>3792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TenneT TSO</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Jordy Rog</dc:creator>
  <cp:keywords/>
  <dc:description/>
  <cp:lastModifiedBy>Jordy Rog</cp:lastModifiedBy>
  <cp:revision>1</cp:revision>
  <dcterms:created xsi:type="dcterms:W3CDTF">2026-09-25T07:21:00Z</dcterms:created>
  <dcterms:modified xsi:type="dcterms:W3CDTF">2026-09-25T07:21:00Z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0x010100189CC7A033B49C4B953C651765A37FF4</vt:lpwstr>
  </property>
</Properties>
</file>