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B239D" w14:textId="77777777" w:rsidR="003626C5" w:rsidRDefault="003626C5" w:rsidP="00596FF9">
      <w:pPr>
        <w:pStyle w:val="ZRIKop"/>
        <w:numPr>
          <w:ilvl w:val="0"/>
          <w:numId w:val="0"/>
        </w:numPr>
      </w:pPr>
      <w:bookmarkStart w:id="0" w:name="_Toc485732829"/>
      <w:bookmarkStart w:id="1" w:name="_Toc242110569"/>
    </w:p>
    <w:p w14:paraId="00A67BBB" w14:textId="12DCB4A7" w:rsidR="00596FF9" w:rsidRDefault="00596FF9" w:rsidP="00596FF9">
      <w:pPr>
        <w:pStyle w:val="ZRIKop"/>
        <w:numPr>
          <w:ilvl w:val="0"/>
          <w:numId w:val="0"/>
        </w:numPr>
      </w:pPr>
      <w:r>
        <w:t xml:space="preserve">Bijlage </w:t>
      </w:r>
      <w:r w:rsidR="0010492A">
        <w:t>2</w:t>
      </w:r>
      <w:r>
        <w:t>: Model projectgegevens</w:t>
      </w:r>
      <w:bookmarkEnd w:id="0"/>
      <w:bookmarkEnd w:id="1"/>
    </w:p>
    <w:p w14:paraId="0DE559A7" w14:textId="77777777" w:rsidR="00596FF9" w:rsidRPr="00D96349" w:rsidRDefault="00596FF9" w:rsidP="00596FF9"/>
    <w:p w14:paraId="32AD0F4C" w14:textId="34EE5C03" w:rsidR="00596FF9" w:rsidRDefault="00596FF9" w:rsidP="00596FF9">
      <w:r>
        <w:t xml:space="preserve">Onderstaand model bevat de </w:t>
      </w:r>
      <w:r w:rsidRPr="00AE79D7">
        <w:t>verplicht</w:t>
      </w:r>
      <w:r>
        <w:t xml:space="preserve"> in te dienen projectgegevens van een </w:t>
      </w:r>
      <w:r w:rsidR="005D655D">
        <w:t xml:space="preserve">in </w:t>
      </w:r>
      <w:r>
        <w:t>te dienen referentie. Gebruik van het model als zodanig is facultatief.</w:t>
      </w:r>
    </w:p>
    <w:p w14:paraId="34309B5B" w14:textId="77777777" w:rsidR="00596FF9" w:rsidRPr="007C3A40" w:rsidRDefault="00596FF9" w:rsidP="00596FF9">
      <w:pPr>
        <w:rPr>
          <w:b/>
        </w:rPr>
      </w:pP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2"/>
        <w:gridCol w:w="3679"/>
        <w:gridCol w:w="3854"/>
      </w:tblGrid>
      <w:tr w:rsidR="00596FF9" w14:paraId="575954BB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47C4D1DB" w14:textId="77777777" w:rsidR="00596FF9" w:rsidRDefault="00596FF9" w:rsidP="00804AAE">
            <w:r>
              <w:t>Naam project:</w:t>
            </w:r>
          </w:p>
        </w:tc>
        <w:tc>
          <w:tcPr>
            <w:tcW w:w="7533" w:type="dxa"/>
            <w:gridSpan w:val="2"/>
          </w:tcPr>
          <w:p w14:paraId="64B38DF1" w14:textId="77777777" w:rsidR="00596FF9" w:rsidRDefault="00596FF9" w:rsidP="00804AAE"/>
        </w:tc>
      </w:tr>
      <w:tr w:rsidR="00596FF9" w14:paraId="0AB93FE6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19145F48" w14:textId="77777777" w:rsidR="00596FF9" w:rsidRDefault="00596FF9" w:rsidP="00804AAE">
            <w:r>
              <w:t xml:space="preserve">Plaats project: </w:t>
            </w:r>
          </w:p>
        </w:tc>
        <w:tc>
          <w:tcPr>
            <w:tcW w:w="7533" w:type="dxa"/>
            <w:gridSpan w:val="2"/>
          </w:tcPr>
          <w:p w14:paraId="3D97FC5D" w14:textId="77777777" w:rsidR="00596FF9" w:rsidRDefault="00596FF9" w:rsidP="00804AAE"/>
        </w:tc>
      </w:tr>
      <w:tr w:rsidR="00596FF9" w14:paraId="2D1E0D0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FD5124C" w14:textId="77777777" w:rsidR="00596FF9" w:rsidRDefault="00596FF9" w:rsidP="00804AAE">
            <w:r>
              <w:t>Omvang (</w:t>
            </w:r>
            <w:proofErr w:type="spellStart"/>
            <w:r>
              <w:t>bvo</w:t>
            </w:r>
            <w:proofErr w:type="spellEnd"/>
            <w:r>
              <w:t xml:space="preserve">) </w:t>
            </w:r>
          </w:p>
        </w:tc>
        <w:tc>
          <w:tcPr>
            <w:tcW w:w="7533" w:type="dxa"/>
            <w:gridSpan w:val="2"/>
          </w:tcPr>
          <w:p w14:paraId="2C2BF335" w14:textId="77777777" w:rsidR="00596FF9" w:rsidRDefault="00596FF9" w:rsidP="00804AAE">
            <w:pPr>
              <w:jc w:val="right"/>
              <w:rPr>
                <w:b/>
              </w:rPr>
            </w:pPr>
            <w:r>
              <w:t>m</w:t>
            </w:r>
            <w:r w:rsidRPr="00485A01">
              <w:rPr>
                <w:vertAlign w:val="superscript"/>
              </w:rPr>
              <w:t>2</w:t>
            </w:r>
          </w:p>
        </w:tc>
      </w:tr>
      <w:tr w:rsidR="00596FF9" w14:paraId="5B726712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4E57D2F" w14:textId="77777777" w:rsidR="00596FF9" w:rsidRDefault="00596FF9" w:rsidP="00804AAE">
            <w:r>
              <w:t>Opdrachtsom:</w:t>
            </w:r>
          </w:p>
        </w:tc>
        <w:tc>
          <w:tcPr>
            <w:tcW w:w="3679" w:type="dxa"/>
            <w:tcBorders>
              <w:right w:val="nil"/>
            </w:tcBorders>
          </w:tcPr>
          <w:p w14:paraId="23005928" w14:textId="77777777" w:rsidR="00596FF9" w:rsidRDefault="00596FF9" w:rsidP="00804AAE">
            <w:r>
              <w:t>€</w:t>
            </w:r>
          </w:p>
        </w:tc>
        <w:tc>
          <w:tcPr>
            <w:tcW w:w="3854" w:type="dxa"/>
            <w:tcBorders>
              <w:left w:val="nil"/>
            </w:tcBorders>
          </w:tcPr>
          <w:p w14:paraId="5F69085B" w14:textId="77777777" w:rsidR="00596FF9" w:rsidRDefault="00596FF9" w:rsidP="00804AAE">
            <w:pPr>
              <w:jc w:val="right"/>
            </w:pPr>
            <w:r>
              <w:t>exclusief btw</w:t>
            </w:r>
          </w:p>
        </w:tc>
      </w:tr>
      <w:tr w:rsidR="00596FF9" w14:paraId="4F73F9F9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4EE8F97A" w14:textId="77777777" w:rsidR="00596FF9" w:rsidRDefault="00596FF9" w:rsidP="00804AAE">
            <w:r>
              <w:t>Ontwerpperiode:</w:t>
            </w:r>
          </w:p>
        </w:tc>
        <w:tc>
          <w:tcPr>
            <w:tcW w:w="7533" w:type="dxa"/>
            <w:gridSpan w:val="2"/>
          </w:tcPr>
          <w:p w14:paraId="5AB7924A" w14:textId="77777777" w:rsidR="00596FF9" w:rsidRDefault="00596FF9" w:rsidP="00804AAE"/>
        </w:tc>
      </w:tr>
      <w:tr w:rsidR="00596FF9" w14:paraId="30D1873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2F499E2C" w14:textId="77777777" w:rsidR="00596FF9" w:rsidRDefault="00596FF9" w:rsidP="00804AAE">
            <w:r>
              <w:t>Realisatieperiode:</w:t>
            </w:r>
          </w:p>
        </w:tc>
        <w:tc>
          <w:tcPr>
            <w:tcW w:w="7533" w:type="dxa"/>
            <w:gridSpan w:val="2"/>
          </w:tcPr>
          <w:p w14:paraId="3645DA39" w14:textId="77777777" w:rsidR="00596FF9" w:rsidRPr="00E62F0C" w:rsidRDefault="00596FF9" w:rsidP="00804AAE">
            <w:pPr>
              <w:rPr>
                <w:i/>
              </w:rPr>
            </w:pPr>
          </w:p>
        </w:tc>
      </w:tr>
      <w:tr w:rsidR="00596FF9" w14:paraId="092A52C5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13C050A" w14:textId="77777777" w:rsidR="00596FF9" w:rsidRDefault="00596FF9" w:rsidP="00804AAE">
            <w:r>
              <w:t>Naam opdrachtnemer:</w:t>
            </w:r>
          </w:p>
        </w:tc>
        <w:tc>
          <w:tcPr>
            <w:tcW w:w="7533" w:type="dxa"/>
            <w:gridSpan w:val="2"/>
          </w:tcPr>
          <w:p w14:paraId="269A5136" w14:textId="77777777" w:rsidR="00596FF9" w:rsidRDefault="00596FF9" w:rsidP="00804AAE"/>
        </w:tc>
      </w:tr>
      <w:tr w:rsidR="00596FF9" w14:paraId="71BA9C40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7B6145A" w14:textId="77777777" w:rsidR="00596FF9" w:rsidRDefault="00596FF9" w:rsidP="00804AAE">
            <w:r>
              <w:t>Naam opdrachtgever:</w:t>
            </w:r>
          </w:p>
        </w:tc>
        <w:tc>
          <w:tcPr>
            <w:tcW w:w="7533" w:type="dxa"/>
            <w:gridSpan w:val="2"/>
          </w:tcPr>
          <w:p w14:paraId="5F3790CB" w14:textId="77777777" w:rsidR="00596FF9" w:rsidRDefault="00596FF9" w:rsidP="00804AAE"/>
        </w:tc>
      </w:tr>
      <w:tr w:rsidR="00596FF9" w14:paraId="4BDC1972" w14:textId="77777777" w:rsidTr="00804AAE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1F0941A8" w14:textId="77777777" w:rsidR="00596FF9" w:rsidRDefault="00596FF9" w:rsidP="00804AAE">
            <w:r>
              <w:t>Adres en contactgegevens opdrachtgever:</w:t>
            </w:r>
          </w:p>
        </w:tc>
        <w:tc>
          <w:tcPr>
            <w:tcW w:w="7533" w:type="dxa"/>
            <w:gridSpan w:val="2"/>
          </w:tcPr>
          <w:p w14:paraId="41288DFE" w14:textId="77777777" w:rsidR="00596FF9" w:rsidRDefault="00596FF9" w:rsidP="00804AAE"/>
        </w:tc>
      </w:tr>
      <w:tr w:rsidR="00596FF9" w14:paraId="705B2902" w14:textId="77777777" w:rsidTr="00804AAE">
        <w:tc>
          <w:tcPr>
            <w:tcW w:w="9905" w:type="dxa"/>
            <w:gridSpan w:val="3"/>
            <w:tcBorders>
              <w:top w:val="nil"/>
              <w:left w:val="nil"/>
              <w:right w:val="nil"/>
            </w:tcBorders>
          </w:tcPr>
          <w:p w14:paraId="55C911E4" w14:textId="77777777" w:rsidR="00596FF9" w:rsidRDefault="00596FF9" w:rsidP="00804AAE"/>
          <w:p w14:paraId="1DC02BC0" w14:textId="77777777" w:rsidR="00596FF9" w:rsidRDefault="00596FF9" w:rsidP="00804AAE">
            <w:r>
              <w:t>Beknopte beschrijving:</w:t>
            </w:r>
          </w:p>
        </w:tc>
      </w:tr>
      <w:tr w:rsidR="00596FF9" w14:paraId="6E64B5DA" w14:textId="77777777" w:rsidTr="00804AAE">
        <w:tc>
          <w:tcPr>
            <w:tcW w:w="9905" w:type="dxa"/>
            <w:gridSpan w:val="3"/>
          </w:tcPr>
          <w:p w14:paraId="74411DC5" w14:textId="77777777" w:rsidR="00596FF9" w:rsidRDefault="00596FF9" w:rsidP="00804AAE"/>
          <w:p w14:paraId="01200C13" w14:textId="77777777" w:rsidR="00596FF9" w:rsidRDefault="00596FF9" w:rsidP="00804AAE"/>
          <w:p w14:paraId="457BF1F8" w14:textId="77777777" w:rsidR="00596FF9" w:rsidRDefault="00596FF9" w:rsidP="00804AAE"/>
          <w:p w14:paraId="3EFE925C" w14:textId="77777777" w:rsidR="00596FF9" w:rsidRDefault="00596FF9" w:rsidP="00804AAE"/>
          <w:p w14:paraId="47419B81" w14:textId="00FB8DFE" w:rsidR="00596FF9" w:rsidRDefault="00596FF9" w:rsidP="00804AAE"/>
          <w:p w14:paraId="4D82EB84" w14:textId="7839791F" w:rsidR="005A5469" w:rsidRDefault="005A5469" w:rsidP="00804AAE"/>
          <w:p w14:paraId="4FE8A028" w14:textId="77777777" w:rsidR="005A5469" w:rsidRDefault="005A5469" w:rsidP="00804AAE"/>
          <w:p w14:paraId="26AA9552" w14:textId="7E1E354B" w:rsidR="005A5469" w:rsidRDefault="005A5469" w:rsidP="00804AAE"/>
          <w:p w14:paraId="6269847D" w14:textId="32D86106" w:rsidR="005A5469" w:rsidRDefault="005A5469" w:rsidP="00804AAE"/>
          <w:p w14:paraId="320EF7A0" w14:textId="77777777" w:rsidR="005A5469" w:rsidRDefault="005A5469" w:rsidP="00804AAE"/>
          <w:p w14:paraId="3AF773AA" w14:textId="77777777" w:rsidR="00596FF9" w:rsidRDefault="00596FF9" w:rsidP="00804AAE"/>
          <w:p w14:paraId="421D0564" w14:textId="77777777" w:rsidR="00596FF9" w:rsidRDefault="00596FF9" w:rsidP="00804AAE"/>
        </w:tc>
      </w:tr>
      <w:tr w:rsidR="00596FF9" w14:paraId="73A23EEC" w14:textId="77777777" w:rsidTr="00804AAE">
        <w:tc>
          <w:tcPr>
            <w:tcW w:w="9905" w:type="dxa"/>
            <w:gridSpan w:val="3"/>
            <w:tcBorders>
              <w:left w:val="nil"/>
              <w:right w:val="nil"/>
            </w:tcBorders>
          </w:tcPr>
          <w:p w14:paraId="28A154F2" w14:textId="77777777" w:rsidR="00596FF9" w:rsidRDefault="00596FF9" w:rsidP="00804AAE"/>
          <w:p w14:paraId="50449F5B" w14:textId="086C8176" w:rsidR="00596FF9" w:rsidRDefault="00596FF9" w:rsidP="005D655D">
            <w:r>
              <w:t>Beschrijving rol gegadigde als opdrachtnemer bij de referentie</w:t>
            </w:r>
            <w:r>
              <w:rPr>
                <w:rStyle w:val="Voetnootmarkering"/>
              </w:rPr>
              <w:footnoteReference w:id="2"/>
            </w:r>
            <w:r>
              <w:t>: (bij uitvoering in combinatie het eigen aandeel)</w:t>
            </w:r>
          </w:p>
        </w:tc>
      </w:tr>
      <w:tr w:rsidR="00596FF9" w14:paraId="5C5218DB" w14:textId="77777777" w:rsidTr="00804AAE">
        <w:tc>
          <w:tcPr>
            <w:tcW w:w="9905" w:type="dxa"/>
            <w:gridSpan w:val="3"/>
          </w:tcPr>
          <w:p w14:paraId="3254CDE9" w14:textId="77777777" w:rsidR="00596FF9" w:rsidRDefault="00596FF9" w:rsidP="00804AAE"/>
          <w:p w14:paraId="7A6C25F4" w14:textId="77777777" w:rsidR="00596FF9" w:rsidRDefault="00596FF9" w:rsidP="00804AAE"/>
          <w:p w14:paraId="21F8F854" w14:textId="77777777" w:rsidR="00596FF9" w:rsidRDefault="00596FF9" w:rsidP="00804AAE"/>
          <w:p w14:paraId="675B7D90" w14:textId="39EF259B" w:rsidR="00596FF9" w:rsidRDefault="00596FF9" w:rsidP="00804AAE"/>
          <w:p w14:paraId="0EB662AC" w14:textId="003FED6A" w:rsidR="005A5469" w:rsidRDefault="005A5469" w:rsidP="00804AAE"/>
          <w:p w14:paraId="2F83A7CB" w14:textId="4F1A40B0" w:rsidR="005A5469" w:rsidRDefault="005A5469" w:rsidP="00804AAE"/>
          <w:p w14:paraId="3D307FC5" w14:textId="77777777" w:rsidR="005A5469" w:rsidRDefault="005A5469" w:rsidP="00804AAE"/>
          <w:p w14:paraId="31B1EC35" w14:textId="77777777" w:rsidR="005A5469" w:rsidRDefault="005A5469" w:rsidP="00804AAE"/>
          <w:p w14:paraId="0BA73B12" w14:textId="01DEA02A" w:rsidR="00596FF9" w:rsidRDefault="00596FF9" w:rsidP="00804AAE"/>
          <w:p w14:paraId="54B31E95" w14:textId="77777777" w:rsidR="005A5469" w:rsidRDefault="005A5469" w:rsidP="00804AAE"/>
          <w:p w14:paraId="2991E02E" w14:textId="77777777" w:rsidR="00596FF9" w:rsidRDefault="00596FF9" w:rsidP="00804AAE"/>
        </w:tc>
      </w:tr>
    </w:tbl>
    <w:p w14:paraId="27F7C0B2" w14:textId="77777777" w:rsidR="008D4CA2" w:rsidRDefault="008D4CA2" w:rsidP="005A5469"/>
    <w:sectPr w:rsidR="008D4CA2" w:rsidSect="003626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0" w:left="1134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20AFE" w14:textId="77777777" w:rsidR="00ED280D" w:rsidRDefault="00ED280D">
      <w:r>
        <w:separator/>
      </w:r>
    </w:p>
  </w:endnote>
  <w:endnote w:type="continuationSeparator" w:id="0">
    <w:p w14:paraId="63E39C65" w14:textId="77777777" w:rsidR="00ED280D" w:rsidRDefault="00ED280D">
      <w:r>
        <w:continuationSeparator/>
      </w:r>
    </w:p>
  </w:endnote>
  <w:endnote w:type="continuationNotice" w:id="1">
    <w:p w14:paraId="77953B13" w14:textId="77777777" w:rsidR="00ED280D" w:rsidRDefault="00ED28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83BC" w14:textId="77777777" w:rsidR="003626C5" w:rsidRDefault="003626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14ED8" w14:textId="77777777" w:rsidR="00FC710A" w:rsidRDefault="00FC710A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B235E1D" wp14:editId="16DE8961">
              <wp:simplePos x="0" y="0"/>
              <wp:positionH relativeFrom="page">
                <wp:posOffset>7173595</wp:posOffset>
              </wp:positionH>
              <wp:positionV relativeFrom="page">
                <wp:posOffset>10414000</wp:posOffset>
              </wp:positionV>
              <wp:extent cx="240665" cy="179705"/>
              <wp:effectExtent l="1270" t="3175" r="0" b="0"/>
              <wp:wrapNone/>
              <wp:docPr id="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C7AE5F" w14:textId="6716EA76" w:rsidR="00FC710A" w:rsidRPr="0023238C" w:rsidRDefault="00FC710A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95B12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35E1D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margin-left:564.85pt;margin-top:820pt;width:18.95pt;height:14.1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" filled="f" stroked="f">
              <v:textbox inset="0,0,0,0">
                <w:txbxContent>
                  <w:p w14:paraId="5CC7AE5F" w14:textId="6716EA76" w:rsidR="00FC710A" w:rsidRPr="0023238C" w:rsidRDefault="00FC710A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 w:rsidR="00795B12"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89CD" w14:textId="77777777" w:rsidR="00FC710A" w:rsidRDefault="00FC710A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EB43FA" wp14:editId="6F9B98AC">
              <wp:simplePos x="0" y="0"/>
              <wp:positionH relativeFrom="page">
                <wp:posOffset>7021195</wp:posOffset>
              </wp:positionH>
              <wp:positionV relativeFrom="page">
                <wp:posOffset>10261600</wp:posOffset>
              </wp:positionV>
              <wp:extent cx="240665" cy="179705"/>
              <wp:effectExtent l="1270" t="3175" r="0" b="0"/>
              <wp:wrapNone/>
              <wp:docPr id="1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E30554" w14:textId="700F4956" w:rsidR="00FC710A" w:rsidRPr="0023238C" w:rsidRDefault="00FC710A" w:rsidP="00A35892">
                          <w:pPr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instrText xml:space="preserve"> DOCPROPERTY  Category  \* MERGEFORMAT </w:instrTex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795B12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t>v1.00 W10</w:t>
                          </w:r>
                          <w:r w:rsidRPr="0023238C"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B43FA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margin-left:552.85pt;margin-top:808pt;width:18.9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" filled="f" stroked="f">
              <v:textbox inset="0,0,0,0">
                <w:txbxContent>
                  <w:p w14:paraId="0FE30554" w14:textId="700F4956" w:rsidR="00FC710A" w:rsidRPr="0023238C" w:rsidRDefault="00FC710A" w:rsidP="00A35892">
                    <w:pPr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begin"/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instrText xml:space="preserve"> DOCPROPERTY  Category  \* MERGEFORMAT </w:instrTex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separate"/>
                    </w:r>
                    <w:r w:rsidR="00795B12">
                      <w:rPr>
                        <w:color w:val="FFFFFF" w:themeColor="background1"/>
                        <w:sz w:val="12"/>
                        <w:szCs w:val="12"/>
                      </w:rPr>
                      <w:t>v1.00 W10</w:t>
                    </w:r>
                    <w:r w:rsidRPr="0023238C">
                      <w:rPr>
                        <w:color w:val="FFFFFF" w:themeColor="background1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D8D53" w14:textId="77777777" w:rsidR="00ED280D" w:rsidRDefault="00ED280D">
      <w:r>
        <w:separator/>
      </w:r>
    </w:p>
  </w:footnote>
  <w:footnote w:type="continuationSeparator" w:id="0">
    <w:p w14:paraId="6C0F413F" w14:textId="77777777" w:rsidR="00ED280D" w:rsidRDefault="00ED280D">
      <w:r>
        <w:continuationSeparator/>
      </w:r>
    </w:p>
  </w:footnote>
  <w:footnote w:type="continuationNotice" w:id="1">
    <w:p w14:paraId="5D76623F" w14:textId="77777777" w:rsidR="00ED280D" w:rsidRDefault="00ED280D">
      <w:pPr>
        <w:spacing w:line="240" w:lineRule="auto"/>
      </w:pPr>
    </w:p>
  </w:footnote>
  <w:footnote w:id="2">
    <w:p w14:paraId="07231CA2" w14:textId="12D0B6D4" w:rsidR="00FC710A" w:rsidRPr="008B565C" w:rsidRDefault="00FC710A" w:rsidP="00596FF9">
      <w:pPr>
        <w:pStyle w:val="Voetnoottekst"/>
        <w:rPr>
          <w:sz w:val="16"/>
          <w:szCs w:val="16"/>
        </w:rPr>
      </w:pPr>
      <w:r w:rsidRPr="008B565C">
        <w:rPr>
          <w:rStyle w:val="Voetnootmarkering"/>
          <w:sz w:val="16"/>
          <w:szCs w:val="16"/>
        </w:rPr>
        <w:footnoteRef/>
      </w:r>
      <w:r w:rsidRPr="008B565C">
        <w:rPr>
          <w:sz w:val="16"/>
          <w:szCs w:val="16"/>
        </w:rPr>
        <w:t xml:space="preserve"> Bij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uitvoering</w:t>
      </w:r>
      <w:r>
        <w:rPr>
          <w:sz w:val="16"/>
          <w:szCs w:val="16"/>
        </w:rPr>
        <w:t xml:space="preserve"> van een</w:t>
      </w:r>
      <w:r w:rsidRPr="008B565C">
        <w:rPr>
          <w:sz w:val="16"/>
          <w:szCs w:val="16"/>
        </w:rPr>
        <w:t xml:space="preserve"> referentieproject door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gegadigde in combinatie met derden: geef de beschrijving van het eigen aandeel van de gegadigde in de combinatie bij de uitvoering van de referentie.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55EE" w14:textId="77777777" w:rsidR="003626C5" w:rsidRDefault="003626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B486" w14:textId="0C83142B" w:rsidR="00FC710A" w:rsidRPr="0018200E" w:rsidRDefault="00FC710A" w:rsidP="0018200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E7CD" w14:textId="77777777" w:rsidR="003626C5" w:rsidRDefault="003626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36F8F"/>
    <w:multiLevelType w:val="multilevel"/>
    <w:tmpl w:val="476C5BB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" w15:restartNumberingAfterBreak="0">
    <w:nsid w:val="09F7672C"/>
    <w:multiLevelType w:val="hybridMultilevel"/>
    <w:tmpl w:val="C82A8D12"/>
    <w:lvl w:ilvl="0" w:tplc="D0A4A20A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2562B"/>
    <w:multiLevelType w:val="multilevel"/>
    <w:tmpl w:val="5F26AA94"/>
    <w:numStyleLink w:val="ZRIOpsommingstekens"/>
  </w:abstractNum>
  <w:abstractNum w:abstractNumId="3" w15:restartNumberingAfterBreak="0">
    <w:nsid w:val="0A894D34"/>
    <w:multiLevelType w:val="hybridMultilevel"/>
    <w:tmpl w:val="3710C8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C03E2"/>
    <w:multiLevelType w:val="hybridMultilevel"/>
    <w:tmpl w:val="3A6E190C"/>
    <w:lvl w:ilvl="0" w:tplc="3D3A675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D704E72" w:tentative="1">
      <w:start w:val="1"/>
      <w:numFmt w:val="lowerLetter"/>
      <w:lvlText w:val="%2."/>
      <w:lvlJc w:val="left"/>
      <w:pPr>
        <w:ind w:left="1440" w:hanging="360"/>
      </w:pPr>
    </w:lvl>
    <w:lvl w:ilvl="2" w:tplc="E2E27A34" w:tentative="1">
      <w:start w:val="1"/>
      <w:numFmt w:val="lowerRoman"/>
      <w:lvlText w:val="%3."/>
      <w:lvlJc w:val="right"/>
      <w:pPr>
        <w:ind w:left="2160" w:hanging="180"/>
      </w:pPr>
    </w:lvl>
    <w:lvl w:ilvl="3" w:tplc="96246F1C" w:tentative="1">
      <w:start w:val="1"/>
      <w:numFmt w:val="decimal"/>
      <w:lvlText w:val="%4."/>
      <w:lvlJc w:val="left"/>
      <w:pPr>
        <w:ind w:left="2880" w:hanging="360"/>
      </w:pPr>
    </w:lvl>
    <w:lvl w:ilvl="4" w:tplc="F4CE3CF8" w:tentative="1">
      <w:start w:val="1"/>
      <w:numFmt w:val="lowerLetter"/>
      <w:lvlText w:val="%5."/>
      <w:lvlJc w:val="left"/>
      <w:pPr>
        <w:ind w:left="3600" w:hanging="360"/>
      </w:pPr>
    </w:lvl>
    <w:lvl w:ilvl="5" w:tplc="856E35AA" w:tentative="1">
      <w:start w:val="1"/>
      <w:numFmt w:val="lowerRoman"/>
      <w:lvlText w:val="%6."/>
      <w:lvlJc w:val="right"/>
      <w:pPr>
        <w:ind w:left="4320" w:hanging="180"/>
      </w:pPr>
    </w:lvl>
    <w:lvl w:ilvl="6" w:tplc="2330382A" w:tentative="1">
      <w:start w:val="1"/>
      <w:numFmt w:val="decimal"/>
      <w:lvlText w:val="%7."/>
      <w:lvlJc w:val="left"/>
      <w:pPr>
        <w:ind w:left="5040" w:hanging="360"/>
      </w:pPr>
    </w:lvl>
    <w:lvl w:ilvl="7" w:tplc="F9EC7B30" w:tentative="1">
      <w:start w:val="1"/>
      <w:numFmt w:val="lowerLetter"/>
      <w:lvlText w:val="%8."/>
      <w:lvlJc w:val="left"/>
      <w:pPr>
        <w:ind w:left="5760" w:hanging="360"/>
      </w:pPr>
    </w:lvl>
    <w:lvl w:ilvl="8" w:tplc="6A4EB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A367F"/>
    <w:multiLevelType w:val="hybridMultilevel"/>
    <w:tmpl w:val="E8EC539A"/>
    <w:lvl w:ilvl="0" w:tplc="634CF57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44842"/>
    <w:multiLevelType w:val="multilevel"/>
    <w:tmpl w:val="64CA367A"/>
    <w:lvl w:ilvl="0">
      <w:start w:val="1"/>
      <w:numFmt w:val="decimal"/>
      <w:pStyle w:val="ZRIKop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"/>
      <w:pStyle w:val="ZRITussenkop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ZRISubkop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A97573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8" w15:restartNumberingAfterBreak="0">
    <w:nsid w:val="1F913746"/>
    <w:multiLevelType w:val="multilevel"/>
    <w:tmpl w:val="5F26AA94"/>
    <w:numStyleLink w:val="ZRIOpsommingstekens"/>
  </w:abstractNum>
  <w:abstractNum w:abstractNumId="9" w15:restartNumberingAfterBreak="0">
    <w:nsid w:val="1FE839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0" w15:restartNumberingAfterBreak="0">
    <w:nsid w:val="21160110"/>
    <w:multiLevelType w:val="multilevel"/>
    <w:tmpl w:val="5F26AA94"/>
    <w:styleLink w:val="ZRIOpsommingstekens"/>
    <w:lvl w:ilvl="0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1" w15:restartNumberingAfterBreak="0">
    <w:nsid w:val="211B4F87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2" w15:restartNumberingAfterBreak="0">
    <w:nsid w:val="24884036"/>
    <w:multiLevelType w:val="hybridMultilevel"/>
    <w:tmpl w:val="3190A914"/>
    <w:lvl w:ilvl="0" w:tplc="152E08F4">
      <w:start w:val="1"/>
      <w:numFmt w:val="bullet"/>
      <w:lvlText w:val="»"/>
      <w:lvlJc w:val="left"/>
      <w:pPr>
        <w:ind w:left="720" w:hanging="360"/>
      </w:pPr>
      <w:rPr>
        <w:rFonts w:ascii="Arial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18"/>
    <w:multiLevelType w:val="multilevel"/>
    <w:tmpl w:val="5F26AA94"/>
    <w:numStyleLink w:val="ZRIOpsommingstekens"/>
  </w:abstractNum>
  <w:abstractNum w:abstractNumId="14" w15:restartNumberingAfterBreak="0">
    <w:nsid w:val="33626738"/>
    <w:multiLevelType w:val="hybridMultilevel"/>
    <w:tmpl w:val="5A7844F2"/>
    <w:lvl w:ilvl="0" w:tplc="DC5897B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71852"/>
    <w:multiLevelType w:val="multilevel"/>
    <w:tmpl w:val="5F26AA94"/>
    <w:numStyleLink w:val="ZRIOpsommingstekens"/>
  </w:abstractNum>
  <w:abstractNum w:abstractNumId="16" w15:restartNumberingAfterBreak="0">
    <w:nsid w:val="3C8A29B7"/>
    <w:multiLevelType w:val="multilevel"/>
    <w:tmpl w:val="32BC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D9163B"/>
    <w:multiLevelType w:val="hybridMultilevel"/>
    <w:tmpl w:val="19845262"/>
    <w:lvl w:ilvl="0" w:tplc="634CF57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D199B"/>
    <w:multiLevelType w:val="singleLevel"/>
    <w:tmpl w:val="04130019"/>
    <w:lvl w:ilvl="0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19" w15:restartNumberingAfterBreak="0">
    <w:nsid w:val="50064208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0" w15:restartNumberingAfterBreak="0">
    <w:nsid w:val="55FD17B5"/>
    <w:multiLevelType w:val="hybridMultilevel"/>
    <w:tmpl w:val="4990B05A"/>
    <w:lvl w:ilvl="0" w:tplc="71EC03DC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B26F79"/>
    <w:multiLevelType w:val="multilevel"/>
    <w:tmpl w:val="A2D68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22" w15:restartNumberingAfterBreak="0">
    <w:nsid w:val="59387798"/>
    <w:multiLevelType w:val="multilevel"/>
    <w:tmpl w:val="5F26AA94"/>
    <w:numStyleLink w:val="ZRIOpsommingstekens"/>
  </w:abstractNum>
  <w:abstractNum w:abstractNumId="23" w15:restartNumberingAfterBreak="0">
    <w:nsid w:val="5EA7706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4" w15:restartNumberingAfterBreak="0">
    <w:nsid w:val="69CE4BF1"/>
    <w:multiLevelType w:val="multilevel"/>
    <w:tmpl w:val="5F26AA94"/>
    <w:numStyleLink w:val="ZRIOpsommingstekens"/>
  </w:abstractNum>
  <w:abstractNum w:abstractNumId="25" w15:restartNumberingAfterBreak="0">
    <w:nsid w:val="6C71723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6" w15:restartNumberingAfterBreak="0">
    <w:nsid w:val="6ED24B8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7" w15:restartNumberingAfterBreak="0">
    <w:nsid w:val="6FB25C9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abstractNum w:abstractNumId="28" w15:restartNumberingAfterBreak="0">
    <w:nsid w:val="70F078E7"/>
    <w:multiLevelType w:val="multilevel"/>
    <w:tmpl w:val="5F26AA94"/>
    <w:numStyleLink w:val="ZRIOpsommingstekens"/>
  </w:abstractNum>
  <w:abstractNum w:abstractNumId="29" w15:restartNumberingAfterBreak="0">
    <w:nsid w:val="7CFB0D62"/>
    <w:multiLevelType w:val="multilevel"/>
    <w:tmpl w:val="5F26AA94"/>
    <w:numStyleLink w:val="ZRIOpsommingstekens"/>
  </w:abstractNum>
  <w:abstractNum w:abstractNumId="30" w15:restartNumberingAfterBreak="0">
    <w:nsid w:val="7D951CA4"/>
    <w:multiLevelType w:val="singleLevel"/>
    <w:tmpl w:val="1304CC8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18"/>
      </w:rPr>
    </w:lvl>
  </w:abstractNum>
  <w:num w:numId="1" w16cid:durableId="360517011">
    <w:abstractNumId w:val="6"/>
  </w:num>
  <w:num w:numId="2" w16cid:durableId="891841906">
    <w:abstractNumId w:val="10"/>
  </w:num>
  <w:num w:numId="3" w16cid:durableId="1297833729">
    <w:abstractNumId w:val="6"/>
  </w:num>
  <w:num w:numId="4" w16cid:durableId="1281768098">
    <w:abstractNumId w:val="4"/>
  </w:num>
  <w:num w:numId="5" w16cid:durableId="1392920042">
    <w:abstractNumId w:val="7"/>
  </w:num>
  <w:num w:numId="6" w16cid:durableId="1679114514">
    <w:abstractNumId w:val="11"/>
  </w:num>
  <w:num w:numId="7" w16cid:durableId="1292243672">
    <w:abstractNumId w:val="27"/>
  </w:num>
  <w:num w:numId="8" w16cid:durableId="570695840">
    <w:abstractNumId w:val="9"/>
  </w:num>
  <w:num w:numId="9" w16cid:durableId="435831955">
    <w:abstractNumId w:val="23"/>
  </w:num>
  <w:num w:numId="10" w16cid:durableId="1106317157">
    <w:abstractNumId w:val="25"/>
  </w:num>
  <w:num w:numId="11" w16cid:durableId="14962533">
    <w:abstractNumId w:val="26"/>
  </w:num>
  <w:num w:numId="12" w16cid:durableId="922420888">
    <w:abstractNumId w:val="29"/>
  </w:num>
  <w:num w:numId="13" w16cid:durableId="211888331">
    <w:abstractNumId w:val="15"/>
  </w:num>
  <w:num w:numId="14" w16cid:durableId="2081756019">
    <w:abstractNumId w:val="30"/>
  </w:num>
  <w:num w:numId="15" w16cid:durableId="2134786214">
    <w:abstractNumId w:val="0"/>
  </w:num>
  <w:num w:numId="16" w16cid:durableId="1720477857">
    <w:abstractNumId w:val="20"/>
  </w:num>
  <w:num w:numId="17" w16cid:durableId="1200320625">
    <w:abstractNumId w:val="2"/>
  </w:num>
  <w:num w:numId="18" w16cid:durableId="1092360266">
    <w:abstractNumId w:val="17"/>
  </w:num>
  <w:num w:numId="19" w16cid:durableId="143741038">
    <w:abstractNumId w:val="5"/>
  </w:num>
  <w:num w:numId="20" w16cid:durableId="1460341013">
    <w:abstractNumId w:val="6"/>
  </w:num>
  <w:num w:numId="21" w16cid:durableId="653338772">
    <w:abstractNumId w:val="6"/>
  </w:num>
  <w:num w:numId="22" w16cid:durableId="448740481">
    <w:abstractNumId w:val="21"/>
  </w:num>
  <w:num w:numId="23" w16cid:durableId="998313721">
    <w:abstractNumId w:val="18"/>
  </w:num>
  <w:num w:numId="24" w16cid:durableId="1869829140">
    <w:abstractNumId w:val="19"/>
  </w:num>
  <w:num w:numId="25" w16cid:durableId="41835267">
    <w:abstractNumId w:val="12"/>
  </w:num>
  <w:num w:numId="26" w16cid:durableId="996150798">
    <w:abstractNumId w:val="3"/>
  </w:num>
  <w:num w:numId="27" w16cid:durableId="806051998">
    <w:abstractNumId w:val="1"/>
  </w:num>
  <w:num w:numId="28" w16cid:durableId="487787546">
    <w:abstractNumId w:val="14"/>
  </w:num>
  <w:num w:numId="29" w16cid:durableId="1820607114">
    <w:abstractNumId w:val="28"/>
  </w:num>
  <w:num w:numId="30" w16cid:durableId="461654910">
    <w:abstractNumId w:val="24"/>
  </w:num>
  <w:num w:numId="31" w16cid:durableId="942035496">
    <w:abstractNumId w:val="8"/>
  </w:num>
  <w:num w:numId="32" w16cid:durableId="1295597447">
    <w:abstractNumId w:val="22"/>
  </w:num>
  <w:num w:numId="33" w16cid:durableId="1797793171">
    <w:abstractNumId w:val="13"/>
  </w:num>
  <w:num w:numId="34" w16cid:durableId="142784804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_aan" w:val="Onwaar"/>
    <w:docVar w:name="Concept_aan" w:val="Onwaar"/>
    <w:docVar w:name="DocDate" w:val="29-6-2017"/>
    <w:docVar w:name="Logo_aan" w:val="Onwaar"/>
    <w:docVar w:name="ONRI_aan" w:val="Onwaar"/>
  </w:docVars>
  <w:rsids>
    <w:rsidRoot w:val="00596FF9"/>
    <w:rsid w:val="00002DEB"/>
    <w:rsid w:val="000042DF"/>
    <w:rsid w:val="00004921"/>
    <w:rsid w:val="0000509E"/>
    <w:rsid w:val="000058FD"/>
    <w:rsid w:val="00005F0E"/>
    <w:rsid w:val="00006D5C"/>
    <w:rsid w:val="00012F27"/>
    <w:rsid w:val="00020437"/>
    <w:rsid w:val="00021F86"/>
    <w:rsid w:val="00021FA4"/>
    <w:rsid w:val="00031A5D"/>
    <w:rsid w:val="00033371"/>
    <w:rsid w:val="000345BF"/>
    <w:rsid w:val="00040AB8"/>
    <w:rsid w:val="000432B1"/>
    <w:rsid w:val="00044345"/>
    <w:rsid w:val="000445E9"/>
    <w:rsid w:val="00045A7D"/>
    <w:rsid w:val="00046621"/>
    <w:rsid w:val="00046B28"/>
    <w:rsid w:val="0004738E"/>
    <w:rsid w:val="00047D7D"/>
    <w:rsid w:val="00047F1D"/>
    <w:rsid w:val="0005121D"/>
    <w:rsid w:val="000513BA"/>
    <w:rsid w:val="00051C01"/>
    <w:rsid w:val="00054234"/>
    <w:rsid w:val="0005645A"/>
    <w:rsid w:val="000605A1"/>
    <w:rsid w:val="00064714"/>
    <w:rsid w:val="00064EBF"/>
    <w:rsid w:val="00064FD4"/>
    <w:rsid w:val="0006598C"/>
    <w:rsid w:val="0006754D"/>
    <w:rsid w:val="0007059A"/>
    <w:rsid w:val="0007170A"/>
    <w:rsid w:val="00075E42"/>
    <w:rsid w:val="00075F1F"/>
    <w:rsid w:val="0007679F"/>
    <w:rsid w:val="00081D7A"/>
    <w:rsid w:val="000843AD"/>
    <w:rsid w:val="00084FF1"/>
    <w:rsid w:val="0008547C"/>
    <w:rsid w:val="00087E61"/>
    <w:rsid w:val="000917E0"/>
    <w:rsid w:val="0009629D"/>
    <w:rsid w:val="0009712A"/>
    <w:rsid w:val="000A08F9"/>
    <w:rsid w:val="000A19D8"/>
    <w:rsid w:val="000A2121"/>
    <w:rsid w:val="000A2142"/>
    <w:rsid w:val="000A23FF"/>
    <w:rsid w:val="000A47B8"/>
    <w:rsid w:val="000A630B"/>
    <w:rsid w:val="000A6E47"/>
    <w:rsid w:val="000A7FA6"/>
    <w:rsid w:val="000B05E7"/>
    <w:rsid w:val="000B0964"/>
    <w:rsid w:val="000B1267"/>
    <w:rsid w:val="000B163F"/>
    <w:rsid w:val="000B1C34"/>
    <w:rsid w:val="000B2120"/>
    <w:rsid w:val="000B5E9C"/>
    <w:rsid w:val="000B7375"/>
    <w:rsid w:val="000C35FA"/>
    <w:rsid w:val="000C66EF"/>
    <w:rsid w:val="000C6CC3"/>
    <w:rsid w:val="000C7571"/>
    <w:rsid w:val="000D017D"/>
    <w:rsid w:val="000D0F7F"/>
    <w:rsid w:val="000D1F08"/>
    <w:rsid w:val="000D4ED3"/>
    <w:rsid w:val="000D5895"/>
    <w:rsid w:val="000E1E3A"/>
    <w:rsid w:val="000E2AF1"/>
    <w:rsid w:val="000E5ABC"/>
    <w:rsid w:val="000E5D7E"/>
    <w:rsid w:val="000E63DA"/>
    <w:rsid w:val="000E643F"/>
    <w:rsid w:val="000E6639"/>
    <w:rsid w:val="000E73C9"/>
    <w:rsid w:val="000F02C0"/>
    <w:rsid w:val="000F1E48"/>
    <w:rsid w:val="000F1FB6"/>
    <w:rsid w:val="000F20D3"/>
    <w:rsid w:val="000F30B4"/>
    <w:rsid w:val="000F5663"/>
    <w:rsid w:val="000F5755"/>
    <w:rsid w:val="000F5D13"/>
    <w:rsid w:val="000F6A0D"/>
    <w:rsid w:val="000F6A44"/>
    <w:rsid w:val="000F6A8C"/>
    <w:rsid w:val="000F7255"/>
    <w:rsid w:val="000F7932"/>
    <w:rsid w:val="000F7C80"/>
    <w:rsid w:val="0010492A"/>
    <w:rsid w:val="00104989"/>
    <w:rsid w:val="001100C5"/>
    <w:rsid w:val="0011027E"/>
    <w:rsid w:val="00111FAB"/>
    <w:rsid w:val="00112CF9"/>
    <w:rsid w:val="001142CE"/>
    <w:rsid w:val="00115EC1"/>
    <w:rsid w:val="00121A90"/>
    <w:rsid w:val="0012312A"/>
    <w:rsid w:val="00123714"/>
    <w:rsid w:val="00123736"/>
    <w:rsid w:val="001238D1"/>
    <w:rsid w:val="00124339"/>
    <w:rsid w:val="001250FB"/>
    <w:rsid w:val="0013064B"/>
    <w:rsid w:val="001312C6"/>
    <w:rsid w:val="00131F28"/>
    <w:rsid w:val="00132D43"/>
    <w:rsid w:val="0013486A"/>
    <w:rsid w:val="00140D56"/>
    <w:rsid w:val="00141DE3"/>
    <w:rsid w:val="00141EA7"/>
    <w:rsid w:val="0014316B"/>
    <w:rsid w:val="00144395"/>
    <w:rsid w:val="00144720"/>
    <w:rsid w:val="00144B3A"/>
    <w:rsid w:val="0014577C"/>
    <w:rsid w:val="00145D0B"/>
    <w:rsid w:val="00147F70"/>
    <w:rsid w:val="00150EC0"/>
    <w:rsid w:val="00150F91"/>
    <w:rsid w:val="00153E56"/>
    <w:rsid w:val="0015417B"/>
    <w:rsid w:val="001547A0"/>
    <w:rsid w:val="00154F5C"/>
    <w:rsid w:val="00155163"/>
    <w:rsid w:val="00155EFD"/>
    <w:rsid w:val="001567E7"/>
    <w:rsid w:val="0016080F"/>
    <w:rsid w:val="0016214A"/>
    <w:rsid w:val="00162B6A"/>
    <w:rsid w:val="001645EB"/>
    <w:rsid w:val="00164701"/>
    <w:rsid w:val="00165413"/>
    <w:rsid w:val="00165C5D"/>
    <w:rsid w:val="00173890"/>
    <w:rsid w:val="00174064"/>
    <w:rsid w:val="00176BC8"/>
    <w:rsid w:val="0017733F"/>
    <w:rsid w:val="001818B3"/>
    <w:rsid w:val="0018200E"/>
    <w:rsid w:val="001837BF"/>
    <w:rsid w:val="00183C18"/>
    <w:rsid w:val="001848B7"/>
    <w:rsid w:val="00186BE8"/>
    <w:rsid w:val="00191DA2"/>
    <w:rsid w:val="00193C74"/>
    <w:rsid w:val="00196DB9"/>
    <w:rsid w:val="0019737B"/>
    <w:rsid w:val="00197CB5"/>
    <w:rsid w:val="001A0C15"/>
    <w:rsid w:val="001A130F"/>
    <w:rsid w:val="001A1E55"/>
    <w:rsid w:val="001A2A25"/>
    <w:rsid w:val="001A36F4"/>
    <w:rsid w:val="001A4C06"/>
    <w:rsid w:val="001A5CB6"/>
    <w:rsid w:val="001A6C02"/>
    <w:rsid w:val="001A716C"/>
    <w:rsid w:val="001A7BB9"/>
    <w:rsid w:val="001B1B59"/>
    <w:rsid w:val="001B21C2"/>
    <w:rsid w:val="001B23E6"/>
    <w:rsid w:val="001B2EB8"/>
    <w:rsid w:val="001B357F"/>
    <w:rsid w:val="001B47F8"/>
    <w:rsid w:val="001B63A7"/>
    <w:rsid w:val="001C0A3F"/>
    <w:rsid w:val="001C0EBB"/>
    <w:rsid w:val="001C13B0"/>
    <w:rsid w:val="001C1C74"/>
    <w:rsid w:val="001C3016"/>
    <w:rsid w:val="001C3FB9"/>
    <w:rsid w:val="001C42DE"/>
    <w:rsid w:val="001C434D"/>
    <w:rsid w:val="001C469C"/>
    <w:rsid w:val="001C5AA8"/>
    <w:rsid w:val="001C754F"/>
    <w:rsid w:val="001C7986"/>
    <w:rsid w:val="001D0D8C"/>
    <w:rsid w:val="001D265B"/>
    <w:rsid w:val="001D35D3"/>
    <w:rsid w:val="001D4CB7"/>
    <w:rsid w:val="001D4E01"/>
    <w:rsid w:val="001D6842"/>
    <w:rsid w:val="001D6CB1"/>
    <w:rsid w:val="001D7868"/>
    <w:rsid w:val="001E1B72"/>
    <w:rsid w:val="001E1CC0"/>
    <w:rsid w:val="001E1D9D"/>
    <w:rsid w:val="001E3D86"/>
    <w:rsid w:val="001E52EB"/>
    <w:rsid w:val="001F1C13"/>
    <w:rsid w:val="001F5FA8"/>
    <w:rsid w:val="001F77D1"/>
    <w:rsid w:val="001F7A00"/>
    <w:rsid w:val="001F7C3C"/>
    <w:rsid w:val="00200F2A"/>
    <w:rsid w:val="0020222C"/>
    <w:rsid w:val="00203873"/>
    <w:rsid w:val="0020453C"/>
    <w:rsid w:val="00204DF9"/>
    <w:rsid w:val="00205692"/>
    <w:rsid w:val="00210DA9"/>
    <w:rsid w:val="0021184D"/>
    <w:rsid w:val="00217471"/>
    <w:rsid w:val="002219AE"/>
    <w:rsid w:val="002227DB"/>
    <w:rsid w:val="00222A3E"/>
    <w:rsid w:val="00223C54"/>
    <w:rsid w:val="0022577D"/>
    <w:rsid w:val="002269EB"/>
    <w:rsid w:val="00226DFD"/>
    <w:rsid w:val="00227950"/>
    <w:rsid w:val="00227CD1"/>
    <w:rsid w:val="00231CF5"/>
    <w:rsid w:val="0023238C"/>
    <w:rsid w:val="002350E1"/>
    <w:rsid w:val="002366E8"/>
    <w:rsid w:val="0023679F"/>
    <w:rsid w:val="00236A30"/>
    <w:rsid w:val="00237E41"/>
    <w:rsid w:val="00237EB9"/>
    <w:rsid w:val="002412B7"/>
    <w:rsid w:val="00243998"/>
    <w:rsid w:val="002444AA"/>
    <w:rsid w:val="00244EEF"/>
    <w:rsid w:val="0024577D"/>
    <w:rsid w:val="00246A9E"/>
    <w:rsid w:val="00250C7F"/>
    <w:rsid w:val="00257879"/>
    <w:rsid w:val="00257F63"/>
    <w:rsid w:val="0026094D"/>
    <w:rsid w:val="00261882"/>
    <w:rsid w:val="00262CEA"/>
    <w:rsid w:val="00263B73"/>
    <w:rsid w:val="00270D4F"/>
    <w:rsid w:val="00270EB0"/>
    <w:rsid w:val="002745F6"/>
    <w:rsid w:val="002769B4"/>
    <w:rsid w:val="00276C98"/>
    <w:rsid w:val="002816C9"/>
    <w:rsid w:val="00284CB9"/>
    <w:rsid w:val="00284D0E"/>
    <w:rsid w:val="00286512"/>
    <w:rsid w:val="00287C7B"/>
    <w:rsid w:val="002913D9"/>
    <w:rsid w:val="00291DF3"/>
    <w:rsid w:val="00292BEA"/>
    <w:rsid w:val="002A0B22"/>
    <w:rsid w:val="002A0E76"/>
    <w:rsid w:val="002A13D1"/>
    <w:rsid w:val="002A2A35"/>
    <w:rsid w:val="002A347B"/>
    <w:rsid w:val="002B200F"/>
    <w:rsid w:val="002B2976"/>
    <w:rsid w:val="002B45FB"/>
    <w:rsid w:val="002B4A7F"/>
    <w:rsid w:val="002B69A6"/>
    <w:rsid w:val="002C05F1"/>
    <w:rsid w:val="002C1567"/>
    <w:rsid w:val="002C1E14"/>
    <w:rsid w:val="002C5F2A"/>
    <w:rsid w:val="002C6431"/>
    <w:rsid w:val="002D08B8"/>
    <w:rsid w:val="002D2503"/>
    <w:rsid w:val="002D5348"/>
    <w:rsid w:val="002D62AB"/>
    <w:rsid w:val="002E3F96"/>
    <w:rsid w:val="002E4C39"/>
    <w:rsid w:val="002E6D3F"/>
    <w:rsid w:val="002F0B03"/>
    <w:rsid w:val="002F1308"/>
    <w:rsid w:val="002F13D9"/>
    <w:rsid w:val="002F1B86"/>
    <w:rsid w:val="002F48EA"/>
    <w:rsid w:val="002F7D60"/>
    <w:rsid w:val="00302B40"/>
    <w:rsid w:val="00303EEE"/>
    <w:rsid w:val="0030435A"/>
    <w:rsid w:val="00310150"/>
    <w:rsid w:val="00313A9A"/>
    <w:rsid w:val="0031494D"/>
    <w:rsid w:val="0031563A"/>
    <w:rsid w:val="00320470"/>
    <w:rsid w:val="00326044"/>
    <w:rsid w:val="0032665B"/>
    <w:rsid w:val="00327020"/>
    <w:rsid w:val="00330CCA"/>
    <w:rsid w:val="00331D2C"/>
    <w:rsid w:val="00332C58"/>
    <w:rsid w:val="003334D4"/>
    <w:rsid w:val="003351DC"/>
    <w:rsid w:val="00337D12"/>
    <w:rsid w:val="003402F9"/>
    <w:rsid w:val="0034044E"/>
    <w:rsid w:val="00341C9A"/>
    <w:rsid w:val="003451D5"/>
    <w:rsid w:val="00350423"/>
    <w:rsid w:val="00351637"/>
    <w:rsid w:val="00351876"/>
    <w:rsid w:val="00351A96"/>
    <w:rsid w:val="00353E70"/>
    <w:rsid w:val="003557F8"/>
    <w:rsid w:val="003601A8"/>
    <w:rsid w:val="003618C5"/>
    <w:rsid w:val="00361BE9"/>
    <w:rsid w:val="003626C5"/>
    <w:rsid w:val="0036353D"/>
    <w:rsid w:val="00363DDC"/>
    <w:rsid w:val="0036659E"/>
    <w:rsid w:val="00366FD5"/>
    <w:rsid w:val="00371974"/>
    <w:rsid w:val="00372E03"/>
    <w:rsid w:val="00373A5A"/>
    <w:rsid w:val="00375379"/>
    <w:rsid w:val="00377A86"/>
    <w:rsid w:val="00382817"/>
    <w:rsid w:val="00382AB8"/>
    <w:rsid w:val="00384BE2"/>
    <w:rsid w:val="00385113"/>
    <w:rsid w:val="00385834"/>
    <w:rsid w:val="00387F88"/>
    <w:rsid w:val="00392646"/>
    <w:rsid w:val="003928DD"/>
    <w:rsid w:val="00392CAF"/>
    <w:rsid w:val="003937EC"/>
    <w:rsid w:val="00394F75"/>
    <w:rsid w:val="003964D3"/>
    <w:rsid w:val="003A0D88"/>
    <w:rsid w:val="003A2940"/>
    <w:rsid w:val="003A3A6E"/>
    <w:rsid w:val="003A5210"/>
    <w:rsid w:val="003A522E"/>
    <w:rsid w:val="003A5986"/>
    <w:rsid w:val="003A5ED3"/>
    <w:rsid w:val="003A6524"/>
    <w:rsid w:val="003A6FC2"/>
    <w:rsid w:val="003B0806"/>
    <w:rsid w:val="003B0BDE"/>
    <w:rsid w:val="003C1437"/>
    <w:rsid w:val="003C2ACD"/>
    <w:rsid w:val="003C3191"/>
    <w:rsid w:val="003C3305"/>
    <w:rsid w:val="003C344E"/>
    <w:rsid w:val="003C6D1F"/>
    <w:rsid w:val="003C721A"/>
    <w:rsid w:val="003C78CA"/>
    <w:rsid w:val="003D08F0"/>
    <w:rsid w:val="003D1E6E"/>
    <w:rsid w:val="003D2EA4"/>
    <w:rsid w:val="003D5CCB"/>
    <w:rsid w:val="003E11D1"/>
    <w:rsid w:val="003E1894"/>
    <w:rsid w:val="003E1B85"/>
    <w:rsid w:val="003E53CA"/>
    <w:rsid w:val="003E65B2"/>
    <w:rsid w:val="003E6ED1"/>
    <w:rsid w:val="003F1363"/>
    <w:rsid w:val="003F3294"/>
    <w:rsid w:val="003F67EB"/>
    <w:rsid w:val="00401E46"/>
    <w:rsid w:val="004053B1"/>
    <w:rsid w:val="004056A5"/>
    <w:rsid w:val="00406343"/>
    <w:rsid w:val="0040715E"/>
    <w:rsid w:val="00410C28"/>
    <w:rsid w:val="004126F8"/>
    <w:rsid w:val="0041545B"/>
    <w:rsid w:val="00415DC8"/>
    <w:rsid w:val="0042084F"/>
    <w:rsid w:val="00423EDB"/>
    <w:rsid w:val="00424AE2"/>
    <w:rsid w:val="00425155"/>
    <w:rsid w:val="00425223"/>
    <w:rsid w:val="00425260"/>
    <w:rsid w:val="00425677"/>
    <w:rsid w:val="0042649B"/>
    <w:rsid w:val="0042760B"/>
    <w:rsid w:val="00432086"/>
    <w:rsid w:val="00435A18"/>
    <w:rsid w:val="004363F1"/>
    <w:rsid w:val="00436A32"/>
    <w:rsid w:val="00440A50"/>
    <w:rsid w:val="004424BD"/>
    <w:rsid w:val="00443461"/>
    <w:rsid w:val="0044412D"/>
    <w:rsid w:val="00451F7E"/>
    <w:rsid w:val="00451FB4"/>
    <w:rsid w:val="004536B3"/>
    <w:rsid w:val="00454A13"/>
    <w:rsid w:val="00456F9D"/>
    <w:rsid w:val="004626B5"/>
    <w:rsid w:val="00464CC7"/>
    <w:rsid w:val="0046509D"/>
    <w:rsid w:val="00465A9D"/>
    <w:rsid w:val="00466190"/>
    <w:rsid w:val="00471ED1"/>
    <w:rsid w:val="00472921"/>
    <w:rsid w:val="004729F5"/>
    <w:rsid w:val="00472ED7"/>
    <w:rsid w:val="00476B58"/>
    <w:rsid w:val="0048012B"/>
    <w:rsid w:val="00480ED3"/>
    <w:rsid w:val="00482325"/>
    <w:rsid w:val="0048480A"/>
    <w:rsid w:val="00485A01"/>
    <w:rsid w:val="004870C0"/>
    <w:rsid w:val="00490730"/>
    <w:rsid w:val="0049137E"/>
    <w:rsid w:val="0049439E"/>
    <w:rsid w:val="00494433"/>
    <w:rsid w:val="0049483B"/>
    <w:rsid w:val="004976DF"/>
    <w:rsid w:val="004A02BA"/>
    <w:rsid w:val="004A231A"/>
    <w:rsid w:val="004A2905"/>
    <w:rsid w:val="004A33B2"/>
    <w:rsid w:val="004A4F40"/>
    <w:rsid w:val="004A61FD"/>
    <w:rsid w:val="004A6432"/>
    <w:rsid w:val="004A6FCB"/>
    <w:rsid w:val="004A768E"/>
    <w:rsid w:val="004B09FA"/>
    <w:rsid w:val="004B255F"/>
    <w:rsid w:val="004B3934"/>
    <w:rsid w:val="004B442B"/>
    <w:rsid w:val="004B579B"/>
    <w:rsid w:val="004B5AC1"/>
    <w:rsid w:val="004B64FF"/>
    <w:rsid w:val="004B715D"/>
    <w:rsid w:val="004C0382"/>
    <w:rsid w:val="004C03F7"/>
    <w:rsid w:val="004C24FA"/>
    <w:rsid w:val="004C35FF"/>
    <w:rsid w:val="004C3D7E"/>
    <w:rsid w:val="004C4809"/>
    <w:rsid w:val="004C5C8A"/>
    <w:rsid w:val="004C60C2"/>
    <w:rsid w:val="004D53AE"/>
    <w:rsid w:val="004D54C7"/>
    <w:rsid w:val="004D7A00"/>
    <w:rsid w:val="004E047B"/>
    <w:rsid w:val="004E0E8F"/>
    <w:rsid w:val="004E1F92"/>
    <w:rsid w:val="004E2BC2"/>
    <w:rsid w:val="004E3E9B"/>
    <w:rsid w:val="004E4CCF"/>
    <w:rsid w:val="004E793C"/>
    <w:rsid w:val="004F08BD"/>
    <w:rsid w:val="004F0A5A"/>
    <w:rsid w:val="004F110A"/>
    <w:rsid w:val="004F1166"/>
    <w:rsid w:val="004F2C00"/>
    <w:rsid w:val="004F337E"/>
    <w:rsid w:val="004F4DE5"/>
    <w:rsid w:val="004F65CF"/>
    <w:rsid w:val="004F7351"/>
    <w:rsid w:val="005054CE"/>
    <w:rsid w:val="00506CC9"/>
    <w:rsid w:val="00510FAD"/>
    <w:rsid w:val="00513F0A"/>
    <w:rsid w:val="00514A37"/>
    <w:rsid w:val="00515D34"/>
    <w:rsid w:val="00517F0D"/>
    <w:rsid w:val="00521935"/>
    <w:rsid w:val="00521CD9"/>
    <w:rsid w:val="005248E7"/>
    <w:rsid w:val="00524BDA"/>
    <w:rsid w:val="0052742C"/>
    <w:rsid w:val="00527EBA"/>
    <w:rsid w:val="00530485"/>
    <w:rsid w:val="00531011"/>
    <w:rsid w:val="00533807"/>
    <w:rsid w:val="00533989"/>
    <w:rsid w:val="00534244"/>
    <w:rsid w:val="005342BC"/>
    <w:rsid w:val="005342CE"/>
    <w:rsid w:val="005368D5"/>
    <w:rsid w:val="00537E4B"/>
    <w:rsid w:val="00541982"/>
    <w:rsid w:val="00541A33"/>
    <w:rsid w:val="00541F9D"/>
    <w:rsid w:val="00545479"/>
    <w:rsid w:val="00547745"/>
    <w:rsid w:val="00547C31"/>
    <w:rsid w:val="00552668"/>
    <w:rsid w:val="00556AF8"/>
    <w:rsid w:val="00560987"/>
    <w:rsid w:val="005616CA"/>
    <w:rsid w:val="00562557"/>
    <w:rsid w:val="00563552"/>
    <w:rsid w:val="005640A4"/>
    <w:rsid w:val="00565497"/>
    <w:rsid w:val="00565512"/>
    <w:rsid w:val="00567106"/>
    <w:rsid w:val="00571C3F"/>
    <w:rsid w:val="0057443C"/>
    <w:rsid w:val="00577CD7"/>
    <w:rsid w:val="00577D4D"/>
    <w:rsid w:val="005835B7"/>
    <w:rsid w:val="00586566"/>
    <w:rsid w:val="00586D18"/>
    <w:rsid w:val="005900F7"/>
    <w:rsid w:val="00590665"/>
    <w:rsid w:val="005919F5"/>
    <w:rsid w:val="005927AE"/>
    <w:rsid w:val="0059307A"/>
    <w:rsid w:val="00595886"/>
    <w:rsid w:val="00596315"/>
    <w:rsid w:val="00596FF9"/>
    <w:rsid w:val="005975DF"/>
    <w:rsid w:val="005A174A"/>
    <w:rsid w:val="005A3ED9"/>
    <w:rsid w:val="005A5469"/>
    <w:rsid w:val="005A5AF1"/>
    <w:rsid w:val="005A625C"/>
    <w:rsid w:val="005A6701"/>
    <w:rsid w:val="005B0174"/>
    <w:rsid w:val="005B0F83"/>
    <w:rsid w:val="005B10B3"/>
    <w:rsid w:val="005B1600"/>
    <w:rsid w:val="005B30A1"/>
    <w:rsid w:val="005B5DCE"/>
    <w:rsid w:val="005C0142"/>
    <w:rsid w:val="005C1C7A"/>
    <w:rsid w:val="005C2464"/>
    <w:rsid w:val="005C4BF5"/>
    <w:rsid w:val="005C5409"/>
    <w:rsid w:val="005C57BB"/>
    <w:rsid w:val="005C58CF"/>
    <w:rsid w:val="005C674D"/>
    <w:rsid w:val="005C6894"/>
    <w:rsid w:val="005D4402"/>
    <w:rsid w:val="005D4977"/>
    <w:rsid w:val="005D58A1"/>
    <w:rsid w:val="005D655D"/>
    <w:rsid w:val="005F1FE3"/>
    <w:rsid w:val="005F4235"/>
    <w:rsid w:val="005F70BA"/>
    <w:rsid w:val="00601D2C"/>
    <w:rsid w:val="00602D26"/>
    <w:rsid w:val="00606B6E"/>
    <w:rsid w:val="006072DC"/>
    <w:rsid w:val="00607888"/>
    <w:rsid w:val="00610F33"/>
    <w:rsid w:val="0061137C"/>
    <w:rsid w:val="0061292F"/>
    <w:rsid w:val="006162D5"/>
    <w:rsid w:val="006176A3"/>
    <w:rsid w:val="00617DEE"/>
    <w:rsid w:val="0062354F"/>
    <w:rsid w:val="00623FC4"/>
    <w:rsid w:val="00624226"/>
    <w:rsid w:val="00624578"/>
    <w:rsid w:val="00624F2F"/>
    <w:rsid w:val="00625CEE"/>
    <w:rsid w:val="00627C89"/>
    <w:rsid w:val="00630004"/>
    <w:rsid w:val="00631B13"/>
    <w:rsid w:val="00631B18"/>
    <w:rsid w:val="00633284"/>
    <w:rsid w:val="006334F4"/>
    <w:rsid w:val="00633A3B"/>
    <w:rsid w:val="00633B08"/>
    <w:rsid w:val="00633BE6"/>
    <w:rsid w:val="00633E85"/>
    <w:rsid w:val="00634DE3"/>
    <w:rsid w:val="00634FAE"/>
    <w:rsid w:val="0063608A"/>
    <w:rsid w:val="006360B5"/>
    <w:rsid w:val="0063790C"/>
    <w:rsid w:val="00637C25"/>
    <w:rsid w:val="00640287"/>
    <w:rsid w:val="00640445"/>
    <w:rsid w:val="00640748"/>
    <w:rsid w:val="00645D32"/>
    <w:rsid w:val="00653591"/>
    <w:rsid w:val="00653C13"/>
    <w:rsid w:val="006556CE"/>
    <w:rsid w:val="00655C4B"/>
    <w:rsid w:val="00656141"/>
    <w:rsid w:val="006578A6"/>
    <w:rsid w:val="0066072B"/>
    <w:rsid w:val="0066262D"/>
    <w:rsid w:val="00664551"/>
    <w:rsid w:val="00664CEE"/>
    <w:rsid w:val="00665720"/>
    <w:rsid w:val="006663AF"/>
    <w:rsid w:val="006669C5"/>
    <w:rsid w:val="00667761"/>
    <w:rsid w:val="00671334"/>
    <w:rsid w:val="00671689"/>
    <w:rsid w:val="0067187C"/>
    <w:rsid w:val="006741BA"/>
    <w:rsid w:val="0067566B"/>
    <w:rsid w:val="0067663B"/>
    <w:rsid w:val="006776DE"/>
    <w:rsid w:val="006807A6"/>
    <w:rsid w:val="006835A0"/>
    <w:rsid w:val="00683707"/>
    <w:rsid w:val="0068385E"/>
    <w:rsid w:val="006846C7"/>
    <w:rsid w:val="00687AB2"/>
    <w:rsid w:val="00692642"/>
    <w:rsid w:val="00694125"/>
    <w:rsid w:val="006963CF"/>
    <w:rsid w:val="00697B87"/>
    <w:rsid w:val="006A1580"/>
    <w:rsid w:val="006A3C85"/>
    <w:rsid w:val="006A47C2"/>
    <w:rsid w:val="006A5365"/>
    <w:rsid w:val="006B4AB7"/>
    <w:rsid w:val="006B542C"/>
    <w:rsid w:val="006B748C"/>
    <w:rsid w:val="006C2820"/>
    <w:rsid w:val="006C3A6E"/>
    <w:rsid w:val="006C53FC"/>
    <w:rsid w:val="006C555E"/>
    <w:rsid w:val="006C5834"/>
    <w:rsid w:val="006C7421"/>
    <w:rsid w:val="006D5995"/>
    <w:rsid w:val="006D700F"/>
    <w:rsid w:val="006D72FD"/>
    <w:rsid w:val="006D74AE"/>
    <w:rsid w:val="006D768A"/>
    <w:rsid w:val="006E1085"/>
    <w:rsid w:val="006E3F7A"/>
    <w:rsid w:val="006E6B97"/>
    <w:rsid w:val="006E702C"/>
    <w:rsid w:val="006F0E44"/>
    <w:rsid w:val="006F1DEA"/>
    <w:rsid w:val="006F3BF2"/>
    <w:rsid w:val="006F3F6A"/>
    <w:rsid w:val="006F43AD"/>
    <w:rsid w:val="006F5A12"/>
    <w:rsid w:val="006F6CAA"/>
    <w:rsid w:val="00707FE0"/>
    <w:rsid w:val="00713531"/>
    <w:rsid w:val="00715A40"/>
    <w:rsid w:val="007217BF"/>
    <w:rsid w:val="00721DE7"/>
    <w:rsid w:val="00721EC9"/>
    <w:rsid w:val="007223F1"/>
    <w:rsid w:val="00722545"/>
    <w:rsid w:val="007230CC"/>
    <w:rsid w:val="00723E09"/>
    <w:rsid w:val="00730717"/>
    <w:rsid w:val="00732DEE"/>
    <w:rsid w:val="00732FBA"/>
    <w:rsid w:val="00737FC4"/>
    <w:rsid w:val="0074063E"/>
    <w:rsid w:val="0074148B"/>
    <w:rsid w:val="00742CBF"/>
    <w:rsid w:val="00742D5E"/>
    <w:rsid w:val="00743651"/>
    <w:rsid w:val="007461D9"/>
    <w:rsid w:val="00747495"/>
    <w:rsid w:val="00750218"/>
    <w:rsid w:val="00750F1D"/>
    <w:rsid w:val="00750FF9"/>
    <w:rsid w:val="007514FA"/>
    <w:rsid w:val="00752937"/>
    <w:rsid w:val="00752A4C"/>
    <w:rsid w:val="007557CA"/>
    <w:rsid w:val="00760379"/>
    <w:rsid w:val="007623B4"/>
    <w:rsid w:val="00762C50"/>
    <w:rsid w:val="00763C3C"/>
    <w:rsid w:val="00766388"/>
    <w:rsid w:val="00767492"/>
    <w:rsid w:val="00771EE3"/>
    <w:rsid w:val="007734E1"/>
    <w:rsid w:val="0077361D"/>
    <w:rsid w:val="00774DAE"/>
    <w:rsid w:val="007778C2"/>
    <w:rsid w:val="00777D63"/>
    <w:rsid w:val="007827DE"/>
    <w:rsid w:val="00783247"/>
    <w:rsid w:val="00783E8A"/>
    <w:rsid w:val="00784256"/>
    <w:rsid w:val="00784D1D"/>
    <w:rsid w:val="00785EB4"/>
    <w:rsid w:val="00785FA2"/>
    <w:rsid w:val="00792A99"/>
    <w:rsid w:val="00792C52"/>
    <w:rsid w:val="00793437"/>
    <w:rsid w:val="00793614"/>
    <w:rsid w:val="00795B12"/>
    <w:rsid w:val="007A05A8"/>
    <w:rsid w:val="007A0B9D"/>
    <w:rsid w:val="007A1999"/>
    <w:rsid w:val="007A5864"/>
    <w:rsid w:val="007A624A"/>
    <w:rsid w:val="007B0463"/>
    <w:rsid w:val="007B115B"/>
    <w:rsid w:val="007B1C98"/>
    <w:rsid w:val="007B1E07"/>
    <w:rsid w:val="007B4276"/>
    <w:rsid w:val="007B4F52"/>
    <w:rsid w:val="007B6A5D"/>
    <w:rsid w:val="007B6D9A"/>
    <w:rsid w:val="007B7B8B"/>
    <w:rsid w:val="007C1129"/>
    <w:rsid w:val="007C1818"/>
    <w:rsid w:val="007C2C8F"/>
    <w:rsid w:val="007C3520"/>
    <w:rsid w:val="007C76D5"/>
    <w:rsid w:val="007D0D57"/>
    <w:rsid w:val="007D399A"/>
    <w:rsid w:val="007D3D06"/>
    <w:rsid w:val="007D565C"/>
    <w:rsid w:val="007D6705"/>
    <w:rsid w:val="007E1D9D"/>
    <w:rsid w:val="007E22F6"/>
    <w:rsid w:val="007E2B47"/>
    <w:rsid w:val="007E2EB2"/>
    <w:rsid w:val="007E36EC"/>
    <w:rsid w:val="007E3B0E"/>
    <w:rsid w:val="007E62EA"/>
    <w:rsid w:val="007E6724"/>
    <w:rsid w:val="007E704A"/>
    <w:rsid w:val="007F05C1"/>
    <w:rsid w:val="007F3087"/>
    <w:rsid w:val="007F5798"/>
    <w:rsid w:val="007F5D03"/>
    <w:rsid w:val="007F668E"/>
    <w:rsid w:val="008019C2"/>
    <w:rsid w:val="008032A8"/>
    <w:rsid w:val="00804AAE"/>
    <w:rsid w:val="008059EF"/>
    <w:rsid w:val="008064DC"/>
    <w:rsid w:val="00812B35"/>
    <w:rsid w:val="00812CC8"/>
    <w:rsid w:val="008136B0"/>
    <w:rsid w:val="00814A74"/>
    <w:rsid w:val="00816D7E"/>
    <w:rsid w:val="0081789A"/>
    <w:rsid w:val="00817A0E"/>
    <w:rsid w:val="00817D97"/>
    <w:rsid w:val="0082028D"/>
    <w:rsid w:val="008222A3"/>
    <w:rsid w:val="0082376F"/>
    <w:rsid w:val="00824D22"/>
    <w:rsid w:val="0082732A"/>
    <w:rsid w:val="008301BA"/>
    <w:rsid w:val="00830EED"/>
    <w:rsid w:val="008323CB"/>
    <w:rsid w:val="00832B9B"/>
    <w:rsid w:val="008349B4"/>
    <w:rsid w:val="00834E54"/>
    <w:rsid w:val="00835511"/>
    <w:rsid w:val="008360E5"/>
    <w:rsid w:val="00840308"/>
    <w:rsid w:val="0084129D"/>
    <w:rsid w:val="00842098"/>
    <w:rsid w:val="00842617"/>
    <w:rsid w:val="00843C49"/>
    <w:rsid w:val="00844418"/>
    <w:rsid w:val="0084467E"/>
    <w:rsid w:val="008446CA"/>
    <w:rsid w:val="00845340"/>
    <w:rsid w:val="00845765"/>
    <w:rsid w:val="008460E3"/>
    <w:rsid w:val="008478E9"/>
    <w:rsid w:val="00851BFE"/>
    <w:rsid w:val="00852147"/>
    <w:rsid w:val="00853E17"/>
    <w:rsid w:val="00854223"/>
    <w:rsid w:val="008555C3"/>
    <w:rsid w:val="00856025"/>
    <w:rsid w:val="00856BA7"/>
    <w:rsid w:val="00860D00"/>
    <w:rsid w:val="00861A78"/>
    <w:rsid w:val="0086371D"/>
    <w:rsid w:val="00864034"/>
    <w:rsid w:val="0086475E"/>
    <w:rsid w:val="00866BEE"/>
    <w:rsid w:val="00867CC9"/>
    <w:rsid w:val="00870D80"/>
    <w:rsid w:val="008717E9"/>
    <w:rsid w:val="00871BD1"/>
    <w:rsid w:val="008723E7"/>
    <w:rsid w:val="0087371A"/>
    <w:rsid w:val="00874E4D"/>
    <w:rsid w:val="00875AC9"/>
    <w:rsid w:val="00875FE9"/>
    <w:rsid w:val="0088195A"/>
    <w:rsid w:val="00882E93"/>
    <w:rsid w:val="008844CE"/>
    <w:rsid w:val="008875EE"/>
    <w:rsid w:val="00892679"/>
    <w:rsid w:val="008960F7"/>
    <w:rsid w:val="0089745A"/>
    <w:rsid w:val="008A06FD"/>
    <w:rsid w:val="008A1D8B"/>
    <w:rsid w:val="008A264A"/>
    <w:rsid w:val="008A4495"/>
    <w:rsid w:val="008A48E1"/>
    <w:rsid w:val="008A7BE8"/>
    <w:rsid w:val="008B0966"/>
    <w:rsid w:val="008B1CE2"/>
    <w:rsid w:val="008B1FA1"/>
    <w:rsid w:val="008B259B"/>
    <w:rsid w:val="008B2CF9"/>
    <w:rsid w:val="008B341A"/>
    <w:rsid w:val="008B3CA7"/>
    <w:rsid w:val="008B42FC"/>
    <w:rsid w:val="008B6135"/>
    <w:rsid w:val="008B6F44"/>
    <w:rsid w:val="008C1BFD"/>
    <w:rsid w:val="008C3508"/>
    <w:rsid w:val="008C4238"/>
    <w:rsid w:val="008C7256"/>
    <w:rsid w:val="008D029D"/>
    <w:rsid w:val="008D054C"/>
    <w:rsid w:val="008D05E0"/>
    <w:rsid w:val="008D0D99"/>
    <w:rsid w:val="008D0DFB"/>
    <w:rsid w:val="008D14A7"/>
    <w:rsid w:val="008D251D"/>
    <w:rsid w:val="008D4620"/>
    <w:rsid w:val="008D4CA2"/>
    <w:rsid w:val="008E068B"/>
    <w:rsid w:val="008E3A27"/>
    <w:rsid w:val="008E4602"/>
    <w:rsid w:val="008E647B"/>
    <w:rsid w:val="008E74CB"/>
    <w:rsid w:val="008F17AF"/>
    <w:rsid w:val="008F5384"/>
    <w:rsid w:val="008F5655"/>
    <w:rsid w:val="008F5D99"/>
    <w:rsid w:val="009005B7"/>
    <w:rsid w:val="00901D8B"/>
    <w:rsid w:val="0090239E"/>
    <w:rsid w:val="00903682"/>
    <w:rsid w:val="00903F6D"/>
    <w:rsid w:val="00904137"/>
    <w:rsid w:val="009070FD"/>
    <w:rsid w:val="009122FB"/>
    <w:rsid w:val="009135EA"/>
    <w:rsid w:val="009157D5"/>
    <w:rsid w:val="00915E30"/>
    <w:rsid w:val="009164F5"/>
    <w:rsid w:val="009175F9"/>
    <w:rsid w:val="00917D38"/>
    <w:rsid w:val="00920D95"/>
    <w:rsid w:val="009227A5"/>
    <w:rsid w:val="00924BB8"/>
    <w:rsid w:val="00925BFB"/>
    <w:rsid w:val="00927C28"/>
    <w:rsid w:val="00935607"/>
    <w:rsid w:val="00937A93"/>
    <w:rsid w:val="0094042A"/>
    <w:rsid w:val="00942E43"/>
    <w:rsid w:val="00944025"/>
    <w:rsid w:val="00945A7C"/>
    <w:rsid w:val="00946247"/>
    <w:rsid w:val="00946A81"/>
    <w:rsid w:val="0094728C"/>
    <w:rsid w:val="00952392"/>
    <w:rsid w:val="00953081"/>
    <w:rsid w:val="0095324B"/>
    <w:rsid w:val="00954C0C"/>
    <w:rsid w:val="009551D2"/>
    <w:rsid w:val="00955ECB"/>
    <w:rsid w:val="00956D9F"/>
    <w:rsid w:val="00960AEA"/>
    <w:rsid w:val="00961227"/>
    <w:rsid w:val="00961501"/>
    <w:rsid w:val="00963B18"/>
    <w:rsid w:val="0096569A"/>
    <w:rsid w:val="00965AA2"/>
    <w:rsid w:val="00967272"/>
    <w:rsid w:val="00972385"/>
    <w:rsid w:val="009750EB"/>
    <w:rsid w:val="00976559"/>
    <w:rsid w:val="00976AD5"/>
    <w:rsid w:val="0097709B"/>
    <w:rsid w:val="00977A7D"/>
    <w:rsid w:val="00980199"/>
    <w:rsid w:val="00981864"/>
    <w:rsid w:val="009822D3"/>
    <w:rsid w:val="00982A08"/>
    <w:rsid w:val="00983477"/>
    <w:rsid w:val="009906B6"/>
    <w:rsid w:val="00991A90"/>
    <w:rsid w:val="00991E79"/>
    <w:rsid w:val="0099684E"/>
    <w:rsid w:val="00996F93"/>
    <w:rsid w:val="00997CC8"/>
    <w:rsid w:val="009A0B5A"/>
    <w:rsid w:val="009A1E68"/>
    <w:rsid w:val="009A2107"/>
    <w:rsid w:val="009A6AD8"/>
    <w:rsid w:val="009B28FF"/>
    <w:rsid w:val="009B6726"/>
    <w:rsid w:val="009C133F"/>
    <w:rsid w:val="009C1D9C"/>
    <w:rsid w:val="009C2EBC"/>
    <w:rsid w:val="009C4792"/>
    <w:rsid w:val="009C574F"/>
    <w:rsid w:val="009C6B4A"/>
    <w:rsid w:val="009C76B5"/>
    <w:rsid w:val="009D15A7"/>
    <w:rsid w:val="009E1B63"/>
    <w:rsid w:val="009E3753"/>
    <w:rsid w:val="009E3D5D"/>
    <w:rsid w:val="009E677E"/>
    <w:rsid w:val="009E7F4E"/>
    <w:rsid w:val="009F28A7"/>
    <w:rsid w:val="009F32AE"/>
    <w:rsid w:val="009F3725"/>
    <w:rsid w:val="009F7340"/>
    <w:rsid w:val="00A02F02"/>
    <w:rsid w:val="00A04CCD"/>
    <w:rsid w:val="00A05570"/>
    <w:rsid w:val="00A1000E"/>
    <w:rsid w:val="00A10DF5"/>
    <w:rsid w:val="00A10E4E"/>
    <w:rsid w:val="00A1326A"/>
    <w:rsid w:val="00A136BE"/>
    <w:rsid w:val="00A13A21"/>
    <w:rsid w:val="00A13EBF"/>
    <w:rsid w:val="00A15281"/>
    <w:rsid w:val="00A157F2"/>
    <w:rsid w:val="00A15A79"/>
    <w:rsid w:val="00A2071D"/>
    <w:rsid w:val="00A20CBB"/>
    <w:rsid w:val="00A21499"/>
    <w:rsid w:val="00A218CE"/>
    <w:rsid w:val="00A21B22"/>
    <w:rsid w:val="00A24042"/>
    <w:rsid w:val="00A26B8F"/>
    <w:rsid w:val="00A26B9A"/>
    <w:rsid w:val="00A26E6F"/>
    <w:rsid w:val="00A303DF"/>
    <w:rsid w:val="00A304E1"/>
    <w:rsid w:val="00A30ADA"/>
    <w:rsid w:val="00A33C7A"/>
    <w:rsid w:val="00A34A62"/>
    <w:rsid w:val="00A3542C"/>
    <w:rsid w:val="00A35892"/>
    <w:rsid w:val="00A35FBE"/>
    <w:rsid w:val="00A412B7"/>
    <w:rsid w:val="00A453B5"/>
    <w:rsid w:val="00A479D3"/>
    <w:rsid w:val="00A5020F"/>
    <w:rsid w:val="00A50AA3"/>
    <w:rsid w:val="00A52645"/>
    <w:rsid w:val="00A55800"/>
    <w:rsid w:val="00A56491"/>
    <w:rsid w:val="00A63A7E"/>
    <w:rsid w:val="00A63F30"/>
    <w:rsid w:val="00A64998"/>
    <w:rsid w:val="00A66448"/>
    <w:rsid w:val="00A71B23"/>
    <w:rsid w:val="00A753D5"/>
    <w:rsid w:val="00A767EA"/>
    <w:rsid w:val="00A76A5F"/>
    <w:rsid w:val="00A80A1C"/>
    <w:rsid w:val="00A81010"/>
    <w:rsid w:val="00A83368"/>
    <w:rsid w:val="00A84CA2"/>
    <w:rsid w:val="00A86442"/>
    <w:rsid w:val="00A86A11"/>
    <w:rsid w:val="00A87D5D"/>
    <w:rsid w:val="00A90937"/>
    <w:rsid w:val="00A91F04"/>
    <w:rsid w:val="00A93EDA"/>
    <w:rsid w:val="00A93FF5"/>
    <w:rsid w:val="00A94338"/>
    <w:rsid w:val="00A947E4"/>
    <w:rsid w:val="00A95639"/>
    <w:rsid w:val="00A96500"/>
    <w:rsid w:val="00A96A1F"/>
    <w:rsid w:val="00AA2DC8"/>
    <w:rsid w:val="00AA416D"/>
    <w:rsid w:val="00AA50E5"/>
    <w:rsid w:val="00AB050B"/>
    <w:rsid w:val="00AB0758"/>
    <w:rsid w:val="00AB0F4A"/>
    <w:rsid w:val="00AB4459"/>
    <w:rsid w:val="00AB6671"/>
    <w:rsid w:val="00AB6EAE"/>
    <w:rsid w:val="00AB742F"/>
    <w:rsid w:val="00AC0A48"/>
    <w:rsid w:val="00AC1DCA"/>
    <w:rsid w:val="00AC23A6"/>
    <w:rsid w:val="00AC2E21"/>
    <w:rsid w:val="00AC6569"/>
    <w:rsid w:val="00AD4DA6"/>
    <w:rsid w:val="00AD512F"/>
    <w:rsid w:val="00AD6946"/>
    <w:rsid w:val="00AD7735"/>
    <w:rsid w:val="00AE0854"/>
    <w:rsid w:val="00AE1432"/>
    <w:rsid w:val="00AE2B3C"/>
    <w:rsid w:val="00AE4737"/>
    <w:rsid w:val="00AE7549"/>
    <w:rsid w:val="00AE79D7"/>
    <w:rsid w:val="00AE7D13"/>
    <w:rsid w:val="00AF0BDD"/>
    <w:rsid w:val="00AF18E1"/>
    <w:rsid w:val="00AF27D9"/>
    <w:rsid w:val="00AF3188"/>
    <w:rsid w:val="00AF573F"/>
    <w:rsid w:val="00AF73CD"/>
    <w:rsid w:val="00B00012"/>
    <w:rsid w:val="00B00F03"/>
    <w:rsid w:val="00B03A2F"/>
    <w:rsid w:val="00B03B4A"/>
    <w:rsid w:val="00B05382"/>
    <w:rsid w:val="00B07BA0"/>
    <w:rsid w:val="00B11937"/>
    <w:rsid w:val="00B17FCD"/>
    <w:rsid w:val="00B20EEC"/>
    <w:rsid w:val="00B21AF7"/>
    <w:rsid w:val="00B22737"/>
    <w:rsid w:val="00B2364C"/>
    <w:rsid w:val="00B2530C"/>
    <w:rsid w:val="00B25CD5"/>
    <w:rsid w:val="00B26856"/>
    <w:rsid w:val="00B307F9"/>
    <w:rsid w:val="00B31BFE"/>
    <w:rsid w:val="00B31DFB"/>
    <w:rsid w:val="00B36B2A"/>
    <w:rsid w:val="00B3762F"/>
    <w:rsid w:val="00B37DD2"/>
    <w:rsid w:val="00B41D16"/>
    <w:rsid w:val="00B437AA"/>
    <w:rsid w:val="00B43AF7"/>
    <w:rsid w:val="00B4518B"/>
    <w:rsid w:val="00B453D9"/>
    <w:rsid w:val="00B45879"/>
    <w:rsid w:val="00B464D7"/>
    <w:rsid w:val="00B466C9"/>
    <w:rsid w:val="00B468E5"/>
    <w:rsid w:val="00B47F1D"/>
    <w:rsid w:val="00B50391"/>
    <w:rsid w:val="00B5697B"/>
    <w:rsid w:val="00B56F75"/>
    <w:rsid w:val="00B5765D"/>
    <w:rsid w:val="00B6083B"/>
    <w:rsid w:val="00B63E6A"/>
    <w:rsid w:val="00B6646B"/>
    <w:rsid w:val="00B66B53"/>
    <w:rsid w:val="00B70184"/>
    <w:rsid w:val="00B70528"/>
    <w:rsid w:val="00B72E43"/>
    <w:rsid w:val="00B7304B"/>
    <w:rsid w:val="00B75F41"/>
    <w:rsid w:val="00B807FB"/>
    <w:rsid w:val="00B80CA1"/>
    <w:rsid w:val="00B81A27"/>
    <w:rsid w:val="00B8233A"/>
    <w:rsid w:val="00B824AD"/>
    <w:rsid w:val="00B827B4"/>
    <w:rsid w:val="00B842BF"/>
    <w:rsid w:val="00B842FE"/>
    <w:rsid w:val="00B846E8"/>
    <w:rsid w:val="00B85062"/>
    <w:rsid w:val="00B87002"/>
    <w:rsid w:val="00B87D78"/>
    <w:rsid w:val="00B90F42"/>
    <w:rsid w:val="00B91E11"/>
    <w:rsid w:val="00B943E3"/>
    <w:rsid w:val="00B95558"/>
    <w:rsid w:val="00B979FA"/>
    <w:rsid w:val="00B97D36"/>
    <w:rsid w:val="00BA0230"/>
    <w:rsid w:val="00BA0C49"/>
    <w:rsid w:val="00BA11A0"/>
    <w:rsid w:val="00BA332F"/>
    <w:rsid w:val="00BA481A"/>
    <w:rsid w:val="00BA49F1"/>
    <w:rsid w:val="00BA65B6"/>
    <w:rsid w:val="00BA6BB7"/>
    <w:rsid w:val="00BA798F"/>
    <w:rsid w:val="00BB6A94"/>
    <w:rsid w:val="00BB6FF9"/>
    <w:rsid w:val="00BB7C64"/>
    <w:rsid w:val="00BB7DED"/>
    <w:rsid w:val="00BC27AA"/>
    <w:rsid w:val="00BC3034"/>
    <w:rsid w:val="00BC4DBE"/>
    <w:rsid w:val="00BD1281"/>
    <w:rsid w:val="00BE0030"/>
    <w:rsid w:val="00BE21C4"/>
    <w:rsid w:val="00BE4558"/>
    <w:rsid w:val="00BE4767"/>
    <w:rsid w:val="00BE4774"/>
    <w:rsid w:val="00BE5C40"/>
    <w:rsid w:val="00BE6E41"/>
    <w:rsid w:val="00BF632B"/>
    <w:rsid w:val="00BF7C7F"/>
    <w:rsid w:val="00C008A4"/>
    <w:rsid w:val="00C02894"/>
    <w:rsid w:val="00C03CEB"/>
    <w:rsid w:val="00C11E77"/>
    <w:rsid w:val="00C1362A"/>
    <w:rsid w:val="00C146A7"/>
    <w:rsid w:val="00C14BBA"/>
    <w:rsid w:val="00C17DC4"/>
    <w:rsid w:val="00C204D3"/>
    <w:rsid w:val="00C216A2"/>
    <w:rsid w:val="00C21F10"/>
    <w:rsid w:val="00C2374D"/>
    <w:rsid w:val="00C24D0C"/>
    <w:rsid w:val="00C25519"/>
    <w:rsid w:val="00C31426"/>
    <w:rsid w:val="00C32958"/>
    <w:rsid w:val="00C3390C"/>
    <w:rsid w:val="00C3578C"/>
    <w:rsid w:val="00C35D04"/>
    <w:rsid w:val="00C377AD"/>
    <w:rsid w:val="00C410B8"/>
    <w:rsid w:val="00C41555"/>
    <w:rsid w:val="00C4165D"/>
    <w:rsid w:val="00C4580D"/>
    <w:rsid w:val="00C47342"/>
    <w:rsid w:val="00C5053D"/>
    <w:rsid w:val="00C50A3A"/>
    <w:rsid w:val="00C528BF"/>
    <w:rsid w:val="00C53112"/>
    <w:rsid w:val="00C53D2E"/>
    <w:rsid w:val="00C54841"/>
    <w:rsid w:val="00C56C2C"/>
    <w:rsid w:val="00C57801"/>
    <w:rsid w:val="00C61BC1"/>
    <w:rsid w:val="00C6261A"/>
    <w:rsid w:val="00C62E86"/>
    <w:rsid w:val="00C63327"/>
    <w:rsid w:val="00C65894"/>
    <w:rsid w:val="00C7009E"/>
    <w:rsid w:val="00C70320"/>
    <w:rsid w:val="00C704B1"/>
    <w:rsid w:val="00C71250"/>
    <w:rsid w:val="00C7150B"/>
    <w:rsid w:val="00C72B5F"/>
    <w:rsid w:val="00C75478"/>
    <w:rsid w:val="00C76332"/>
    <w:rsid w:val="00C7752D"/>
    <w:rsid w:val="00C80907"/>
    <w:rsid w:val="00C81169"/>
    <w:rsid w:val="00C85987"/>
    <w:rsid w:val="00C8598F"/>
    <w:rsid w:val="00C90E43"/>
    <w:rsid w:val="00C915C8"/>
    <w:rsid w:val="00C91B4D"/>
    <w:rsid w:val="00CA158E"/>
    <w:rsid w:val="00CA1E80"/>
    <w:rsid w:val="00CA428F"/>
    <w:rsid w:val="00CA46C9"/>
    <w:rsid w:val="00CA5B62"/>
    <w:rsid w:val="00CA5D64"/>
    <w:rsid w:val="00CA6E1A"/>
    <w:rsid w:val="00CA6FAD"/>
    <w:rsid w:val="00CB0D8B"/>
    <w:rsid w:val="00CB1792"/>
    <w:rsid w:val="00CB1839"/>
    <w:rsid w:val="00CB4268"/>
    <w:rsid w:val="00CC0839"/>
    <w:rsid w:val="00CC12F7"/>
    <w:rsid w:val="00CC1E18"/>
    <w:rsid w:val="00CC257B"/>
    <w:rsid w:val="00CC5E6F"/>
    <w:rsid w:val="00CC6E74"/>
    <w:rsid w:val="00CC78E3"/>
    <w:rsid w:val="00CD114F"/>
    <w:rsid w:val="00CD1520"/>
    <w:rsid w:val="00CD2E34"/>
    <w:rsid w:val="00CD4A65"/>
    <w:rsid w:val="00CD5CC1"/>
    <w:rsid w:val="00CD61FC"/>
    <w:rsid w:val="00CD6802"/>
    <w:rsid w:val="00CD6F1A"/>
    <w:rsid w:val="00CE009C"/>
    <w:rsid w:val="00CE4D24"/>
    <w:rsid w:val="00CE7FCA"/>
    <w:rsid w:val="00CF16E9"/>
    <w:rsid w:val="00CF18C2"/>
    <w:rsid w:val="00CF2E0C"/>
    <w:rsid w:val="00D01A29"/>
    <w:rsid w:val="00D03C36"/>
    <w:rsid w:val="00D03DF3"/>
    <w:rsid w:val="00D04B97"/>
    <w:rsid w:val="00D06DB6"/>
    <w:rsid w:val="00D07293"/>
    <w:rsid w:val="00D10963"/>
    <w:rsid w:val="00D10AAF"/>
    <w:rsid w:val="00D144E5"/>
    <w:rsid w:val="00D172FD"/>
    <w:rsid w:val="00D1779B"/>
    <w:rsid w:val="00D2120C"/>
    <w:rsid w:val="00D22D0E"/>
    <w:rsid w:val="00D24DDD"/>
    <w:rsid w:val="00D2635E"/>
    <w:rsid w:val="00D30896"/>
    <w:rsid w:val="00D319BD"/>
    <w:rsid w:val="00D321E1"/>
    <w:rsid w:val="00D34C38"/>
    <w:rsid w:val="00D36E24"/>
    <w:rsid w:val="00D40604"/>
    <w:rsid w:val="00D40D58"/>
    <w:rsid w:val="00D40FF4"/>
    <w:rsid w:val="00D42067"/>
    <w:rsid w:val="00D434A3"/>
    <w:rsid w:val="00D455F9"/>
    <w:rsid w:val="00D46A0E"/>
    <w:rsid w:val="00D51B08"/>
    <w:rsid w:val="00D556B1"/>
    <w:rsid w:val="00D57418"/>
    <w:rsid w:val="00D652C9"/>
    <w:rsid w:val="00D67014"/>
    <w:rsid w:val="00D70CE8"/>
    <w:rsid w:val="00D74443"/>
    <w:rsid w:val="00D765A7"/>
    <w:rsid w:val="00D77A07"/>
    <w:rsid w:val="00D80E44"/>
    <w:rsid w:val="00D84735"/>
    <w:rsid w:val="00D916E8"/>
    <w:rsid w:val="00D91919"/>
    <w:rsid w:val="00D9258A"/>
    <w:rsid w:val="00D925B8"/>
    <w:rsid w:val="00D926C2"/>
    <w:rsid w:val="00D93137"/>
    <w:rsid w:val="00D966D0"/>
    <w:rsid w:val="00DA0A05"/>
    <w:rsid w:val="00DA0EDA"/>
    <w:rsid w:val="00DA0FA8"/>
    <w:rsid w:val="00DA36E2"/>
    <w:rsid w:val="00DA3866"/>
    <w:rsid w:val="00DA4602"/>
    <w:rsid w:val="00DA4C08"/>
    <w:rsid w:val="00DB0A57"/>
    <w:rsid w:val="00DB12FC"/>
    <w:rsid w:val="00DB24F9"/>
    <w:rsid w:val="00DB2734"/>
    <w:rsid w:val="00DB6876"/>
    <w:rsid w:val="00DC0119"/>
    <w:rsid w:val="00DC316E"/>
    <w:rsid w:val="00DC3DAA"/>
    <w:rsid w:val="00DC40C2"/>
    <w:rsid w:val="00DC6075"/>
    <w:rsid w:val="00DC7D72"/>
    <w:rsid w:val="00DD0C9D"/>
    <w:rsid w:val="00DD1D79"/>
    <w:rsid w:val="00DD42AF"/>
    <w:rsid w:val="00DD5295"/>
    <w:rsid w:val="00DD55E6"/>
    <w:rsid w:val="00DD59EF"/>
    <w:rsid w:val="00DE0451"/>
    <w:rsid w:val="00DE071F"/>
    <w:rsid w:val="00DE18D4"/>
    <w:rsid w:val="00DE3B6E"/>
    <w:rsid w:val="00DE7B05"/>
    <w:rsid w:val="00DF0068"/>
    <w:rsid w:val="00DF0899"/>
    <w:rsid w:val="00DF17C2"/>
    <w:rsid w:val="00DF63DF"/>
    <w:rsid w:val="00DF7A75"/>
    <w:rsid w:val="00E01E46"/>
    <w:rsid w:val="00E02CF7"/>
    <w:rsid w:val="00E02D66"/>
    <w:rsid w:val="00E03DAA"/>
    <w:rsid w:val="00E044AB"/>
    <w:rsid w:val="00E04B8E"/>
    <w:rsid w:val="00E112C2"/>
    <w:rsid w:val="00E113E5"/>
    <w:rsid w:val="00E11775"/>
    <w:rsid w:val="00E13507"/>
    <w:rsid w:val="00E13520"/>
    <w:rsid w:val="00E13983"/>
    <w:rsid w:val="00E16113"/>
    <w:rsid w:val="00E168D8"/>
    <w:rsid w:val="00E16EB0"/>
    <w:rsid w:val="00E20243"/>
    <w:rsid w:val="00E20F82"/>
    <w:rsid w:val="00E21250"/>
    <w:rsid w:val="00E21EAD"/>
    <w:rsid w:val="00E22A8C"/>
    <w:rsid w:val="00E24E59"/>
    <w:rsid w:val="00E25DDD"/>
    <w:rsid w:val="00E26351"/>
    <w:rsid w:val="00E30243"/>
    <w:rsid w:val="00E319F7"/>
    <w:rsid w:val="00E33AB4"/>
    <w:rsid w:val="00E35138"/>
    <w:rsid w:val="00E35F6A"/>
    <w:rsid w:val="00E37097"/>
    <w:rsid w:val="00E37587"/>
    <w:rsid w:val="00E41367"/>
    <w:rsid w:val="00E41FB7"/>
    <w:rsid w:val="00E42F32"/>
    <w:rsid w:val="00E4346C"/>
    <w:rsid w:val="00E44554"/>
    <w:rsid w:val="00E449EC"/>
    <w:rsid w:val="00E44B86"/>
    <w:rsid w:val="00E4585D"/>
    <w:rsid w:val="00E47B46"/>
    <w:rsid w:val="00E5290E"/>
    <w:rsid w:val="00E53120"/>
    <w:rsid w:val="00E54092"/>
    <w:rsid w:val="00E61E0B"/>
    <w:rsid w:val="00E6211F"/>
    <w:rsid w:val="00E6321A"/>
    <w:rsid w:val="00E63776"/>
    <w:rsid w:val="00E63D18"/>
    <w:rsid w:val="00E661C9"/>
    <w:rsid w:val="00E72B82"/>
    <w:rsid w:val="00E73402"/>
    <w:rsid w:val="00E7351A"/>
    <w:rsid w:val="00E752A0"/>
    <w:rsid w:val="00E761BF"/>
    <w:rsid w:val="00E908C7"/>
    <w:rsid w:val="00E9363B"/>
    <w:rsid w:val="00E93CB7"/>
    <w:rsid w:val="00E93EC3"/>
    <w:rsid w:val="00E948F1"/>
    <w:rsid w:val="00E9574A"/>
    <w:rsid w:val="00EA202B"/>
    <w:rsid w:val="00EA4D21"/>
    <w:rsid w:val="00EA7697"/>
    <w:rsid w:val="00EA7FFE"/>
    <w:rsid w:val="00EB07A2"/>
    <w:rsid w:val="00EB1D7A"/>
    <w:rsid w:val="00EB2DCD"/>
    <w:rsid w:val="00EB3F7C"/>
    <w:rsid w:val="00EB4816"/>
    <w:rsid w:val="00EB51C9"/>
    <w:rsid w:val="00EB5D0F"/>
    <w:rsid w:val="00EB6955"/>
    <w:rsid w:val="00EB6B2E"/>
    <w:rsid w:val="00EC2A56"/>
    <w:rsid w:val="00EC2B6F"/>
    <w:rsid w:val="00EC5ADE"/>
    <w:rsid w:val="00EC6447"/>
    <w:rsid w:val="00EC647F"/>
    <w:rsid w:val="00EC773C"/>
    <w:rsid w:val="00ED15D3"/>
    <w:rsid w:val="00ED214D"/>
    <w:rsid w:val="00ED280D"/>
    <w:rsid w:val="00ED2DD8"/>
    <w:rsid w:val="00ED3475"/>
    <w:rsid w:val="00ED3AC9"/>
    <w:rsid w:val="00ED3B8A"/>
    <w:rsid w:val="00ED5460"/>
    <w:rsid w:val="00ED54E5"/>
    <w:rsid w:val="00ED5858"/>
    <w:rsid w:val="00ED5C85"/>
    <w:rsid w:val="00EE0F3C"/>
    <w:rsid w:val="00EE2942"/>
    <w:rsid w:val="00EE2C12"/>
    <w:rsid w:val="00EE3041"/>
    <w:rsid w:val="00EE3BE5"/>
    <w:rsid w:val="00EF1A79"/>
    <w:rsid w:val="00EF1C5A"/>
    <w:rsid w:val="00EF2F12"/>
    <w:rsid w:val="00EF3C58"/>
    <w:rsid w:val="00EF6D79"/>
    <w:rsid w:val="00F0083E"/>
    <w:rsid w:val="00F0090E"/>
    <w:rsid w:val="00F022E3"/>
    <w:rsid w:val="00F03A94"/>
    <w:rsid w:val="00F050BE"/>
    <w:rsid w:val="00F06CC7"/>
    <w:rsid w:val="00F10C24"/>
    <w:rsid w:val="00F113B1"/>
    <w:rsid w:val="00F12A0E"/>
    <w:rsid w:val="00F13F72"/>
    <w:rsid w:val="00F14709"/>
    <w:rsid w:val="00F1529F"/>
    <w:rsid w:val="00F16EAD"/>
    <w:rsid w:val="00F1709E"/>
    <w:rsid w:val="00F171C8"/>
    <w:rsid w:val="00F17C89"/>
    <w:rsid w:val="00F23519"/>
    <w:rsid w:val="00F244D3"/>
    <w:rsid w:val="00F2456A"/>
    <w:rsid w:val="00F26B34"/>
    <w:rsid w:val="00F27F7C"/>
    <w:rsid w:val="00F3079F"/>
    <w:rsid w:val="00F3211A"/>
    <w:rsid w:val="00F36B9C"/>
    <w:rsid w:val="00F41157"/>
    <w:rsid w:val="00F419CB"/>
    <w:rsid w:val="00F43C0C"/>
    <w:rsid w:val="00F446D2"/>
    <w:rsid w:val="00F5118F"/>
    <w:rsid w:val="00F51589"/>
    <w:rsid w:val="00F52573"/>
    <w:rsid w:val="00F53087"/>
    <w:rsid w:val="00F53612"/>
    <w:rsid w:val="00F57B77"/>
    <w:rsid w:val="00F628D3"/>
    <w:rsid w:val="00F63CC2"/>
    <w:rsid w:val="00F67225"/>
    <w:rsid w:val="00F70796"/>
    <w:rsid w:val="00F7122E"/>
    <w:rsid w:val="00F732C2"/>
    <w:rsid w:val="00F73EED"/>
    <w:rsid w:val="00F76A42"/>
    <w:rsid w:val="00F8030B"/>
    <w:rsid w:val="00F828C0"/>
    <w:rsid w:val="00F82BC0"/>
    <w:rsid w:val="00F831CB"/>
    <w:rsid w:val="00F8493D"/>
    <w:rsid w:val="00F851DA"/>
    <w:rsid w:val="00F85C55"/>
    <w:rsid w:val="00F873D9"/>
    <w:rsid w:val="00F908F5"/>
    <w:rsid w:val="00F96279"/>
    <w:rsid w:val="00F97B28"/>
    <w:rsid w:val="00FA027E"/>
    <w:rsid w:val="00FA50F8"/>
    <w:rsid w:val="00FA6C0C"/>
    <w:rsid w:val="00FA6EFD"/>
    <w:rsid w:val="00FB0071"/>
    <w:rsid w:val="00FB0B15"/>
    <w:rsid w:val="00FB21DB"/>
    <w:rsid w:val="00FB244E"/>
    <w:rsid w:val="00FB49F8"/>
    <w:rsid w:val="00FB53A5"/>
    <w:rsid w:val="00FB5979"/>
    <w:rsid w:val="00FB6E3B"/>
    <w:rsid w:val="00FB70E8"/>
    <w:rsid w:val="00FC3D4F"/>
    <w:rsid w:val="00FC710A"/>
    <w:rsid w:val="00FD0E1B"/>
    <w:rsid w:val="00FD1C4B"/>
    <w:rsid w:val="00FD2FE4"/>
    <w:rsid w:val="00FD5B05"/>
    <w:rsid w:val="00FE06A7"/>
    <w:rsid w:val="00FE2B19"/>
    <w:rsid w:val="00FF094B"/>
    <w:rsid w:val="00FF5264"/>
    <w:rsid w:val="00FF5F66"/>
    <w:rsid w:val="00FF6733"/>
    <w:rsid w:val="00FF684E"/>
    <w:rsid w:val="5B7DD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021DA6"/>
  <w15:docId w15:val="{7A6EAC62-5466-417D-8907-5F902A7D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44E"/>
    <w:pPr>
      <w:spacing w:line="284" w:lineRule="atLeast"/>
    </w:pPr>
    <w:rPr>
      <w:rFonts w:ascii="Arial" w:hAnsi="Arial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C05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0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C05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6F0E44"/>
    <w:pPr>
      <w:tabs>
        <w:tab w:val="center" w:pos="4536"/>
        <w:tab w:val="right" w:pos="9072"/>
      </w:tabs>
    </w:pPr>
  </w:style>
  <w:style w:type="table" w:customStyle="1" w:styleId="ZRitabel">
    <w:name w:val="_ZRi tabel"/>
    <w:basedOn w:val="Standaardtabel"/>
    <w:rsid w:val="00C3578C"/>
    <w:rPr>
      <w:rFonts w:ascii="Arial" w:hAnsi="Arial"/>
      <w:sz w:val="18"/>
    </w:rPr>
    <w:tblPr>
      <w:tblBorders>
        <w:top w:val="single" w:sz="2" w:space="0" w:color="auto"/>
        <w:bottom w:val="single" w:sz="2" w:space="0" w:color="auto"/>
        <w:insideH w:val="single" w:sz="2" w:space="0" w:color="auto"/>
        <w:insideV w:val="single" w:sz="36" w:space="0" w:color="FFFFFF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styleId="Tabelraster">
    <w:name w:val="Table Grid"/>
    <w:basedOn w:val="Standaardtabel"/>
    <w:rsid w:val="003A522E"/>
    <w:pPr>
      <w:spacing w:line="32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RIKop">
    <w:name w:val="_ZRI Kop"/>
    <w:basedOn w:val="Standaard"/>
    <w:next w:val="Standaard"/>
    <w:uiPriority w:val="99"/>
    <w:qFormat/>
    <w:rsid w:val="001B357F"/>
    <w:pPr>
      <w:numPr>
        <w:numId w:val="3"/>
      </w:numPr>
      <w:outlineLvl w:val="0"/>
    </w:pPr>
    <w:rPr>
      <w:b/>
      <w:sz w:val="20"/>
    </w:rPr>
  </w:style>
  <w:style w:type="paragraph" w:customStyle="1" w:styleId="ZRITussenkop">
    <w:name w:val="_ZRI Tussenkop"/>
    <w:basedOn w:val="Standaard"/>
    <w:next w:val="Standaard"/>
    <w:uiPriority w:val="99"/>
    <w:qFormat/>
    <w:rsid w:val="00BE6E41"/>
    <w:pPr>
      <w:numPr>
        <w:ilvl w:val="1"/>
        <w:numId w:val="3"/>
      </w:numPr>
      <w:outlineLvl w:val="1"/>
    </w:pPr>
    <w:rPr>
      <w:b/>
    </w:rPr>
  </w:style>
  <w:style w:type="paragraph" w:customStyle="1" w:styleId="ZRISubkop">
    <w:name w:val="_ZRI Subkop"/>
    <w:basedOn w:val="Standaard"/>
    <w:next w:val="Standaard"/>
    <w:uiPriority w:val="99"/>
    <w:qFormat/>
    <w:rsid w:val="00721DE7"/>
    <w:pPr>
      <w:numPr>
        <w:ilvl w:val="2"/>
        <w:numId w:val="3"/>
      </w:numPr>
      <w:outlineLvl w:val="2"/>
    </w:pPr>
    <w:rPr>
      <w:b/>
    </w:rPr>
  </w:style>
  <w:style w:type="paragraph" w:styleId="Inhopg1">
    <w:name w:val="toc 1"/>
    <w:basedOn w:val="Standaard"/>
    <w:next w:val="Standaard"/>
    <w:autoRedefine/>
    <w:uiPriority w:val="39"/>
    <w:rsid w:val="00687AB2"/>
    <w:pPr>
      <w:tabs>
        <w:tab w:val="left" w:pos="567"/>
        <w:tab w:val="left" w:pos="5727"/>
      </w:tabs>
      <w:spacing w:before="284"/>
    </w:pPr>
  </w:style>
  <w:style w:type="paragraph" w:styleId="Inhopg2">
    <w:name w:val="toc 2"/>
    <w:basedOn w:val="Standaard"/>
    <w:next w:val="Standaard"/>
    <w:autoRedefine/>
    <w:uiPriority w:val="39"/>
    <w:rsid w:val="004056A5"/>
    <w:pPr>
      <w:tabs>
        <w:tab w:val="left" w:pos="567"/>
        <w:tab w:val="left" w:pos="5727"/>
      </w:tabs>
    </w:pPr>
  </w:style>
  <w:style w:type="paragraph" w:styleId="Inhopg3">
    <w:name w:val="toc 3"/>
    <w:basedOn w:val="Standaard"/>
    <w:next w:val="Standaard"/>
    <w:autoRedefine/>
    <w:semiHidden/>
    <w:rsid w:val="00842098"/>
    <w:pPr>
      <w:tabs>
        <w:tab w:val="left" w:pos="567"/>
        <w:tab w:val="right" w:pos="5103"/>
      </w:tabs>
    </w:pPr>
  </w:style>
  <w:style w:type="character" w:styleId="Hyperlink">
    <w:name w:val="Hyperlink"/>
    <w:basedOn w:val="Standaardalinea-lettertype"/>
    <w:uiPriority w:val="99"/>
    <w:unhideWhenUsed/>
    <w:rsid w:val="00F419CB"/>
    <w:rPr>
      <w:color w:val="0000FF"/>
      <w:u w:val="single"/>
    </w:rPr>
  </w:style>
  <w:style w:type="paragraph" w:styleId="Koptekst">
    <w:name w:val="header"/>
    <w:basedOn w:val="Standaard"/>
    <w:rsid w:val="005C2464"/>
    <w:pPr>
      <w:tabs>
        <w:tab w:val="center" w:pos="4536"/>
        <w:tab w:val="right" w:pos="9072"/>
      </w:tabs>
    </w:pPr>
  </w:style>
  <w:style w:type="paragraph" w:customStyle="1" w:styleId="ISO">
    <w:name w:val="ISO"/>
    <w:basedOn w:val="Standaard"/>
    <w:rsid w:val="00F419CB"/>
    <w:pPr>
      <w:spacing w:line="240" w:lineRule="auto"/>
    </w:pPr>
    <w:rPr>
      <w:rFonts w:eastAsia="Calibri"/>
      <w:b/>
      <w:sz w:val="12"/>
      <w:szCs w:val="12"/>
      <w:lang w:eastAsia="en-US"/>
    </w:rPr>
  </w:style>
  <w:style w:type="paragraph" w:customStyle="1" w:styleId="ZRIKopzondernummer">
    <w:name w:val="_ZRI Kop zonder nummer"/>
    <w:basedOn w:val="ZRIKop"/>
    <w:next w:val="Standaard"/>
    <w:qFormat/>
    <w:rsid w:val="00721DE7"/>
    <w:pPr>
      <w:numPr>
        <w:numId w:val="0"/>
      </w:numPr>
    </w:pPr>
  </w:style>
  <w:style w:type="paragraph" w:styleId="Ballontekst">
    <w:name w:val="Balloon Text"/>
    <w:basedOn w:val="Standaard"/>
    <w:semiHidden/>
    <w:rsid w:val="004126F8"/>
    <w:rPr>
      <w:rFonts w:ascii="Tahoma" w:hAnsi="Tahoma" w:cs="Tahoma"/>
      <w:sz w:val="16"/>
      <w:szCs w:val="16"/>
    </w:rPr>
  </w:style>
  <w:style w:type="paragraph" w:customStyle="1" w:styleId="ZRISubkopzondernummers">
    <w:name w:val="_ZRI Subkop zonder nummers"/>
    <w:basedOn w:val="ZRIKop"/>
    <w:next w:val="ZRIKopzondernummer"/>
    <w:qFormat/>
    <w:rsid w:val="00721DE7"/>
    <w:pPr>
      <w:numPr>
        <w:numId w:val="0"/>
      </w:numPr>
    </w:pPr>
  </w:style>
  <w:style w:type="numbering" w:customStyle="1" w:styleId="ZRIOpsommingstekens">
    <w:name w:val="ZRI Opsommingstekens"/>
    <w:basedOn w:val="Geenlijst"/>
    <w:rsid w:val="00793437"/>
    <w:pPr>
      <w:numPr>
        <w:numId w:val="2"/>
      </w:numPr>
    </w:pPr>
  </w:style>
  <w:style w:type="paragraph" w:customStyle="1" w:styleId="ZRISubkopbodytekst">
    <w:name w:val="_ZRI Subkop bodytekst"/>
    <w:basedOn w:val="Standaard"/>
    <w:next w:val="Standaard"/>
    <w:qFormat/>
    <w:rsid w:val="00075E42"/>
    <w:pPr>
      <w:ind w:left="567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67EB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67EB"/>
    <w:rPr>
      <w:rFonts w:ascii="Arial" w:hAnsi="Arial"/>
      <w:sz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8233A"/>
    <w:rPr>
      <w:vertAlign w:val="superscript"/>
    </w:rPr>
  </w:style>
  <w:style w:type="table" w:customStyle="1" w:styleId="ZRINeutraal">
    <w:name w:val="_ZRI_Neutraal"/>
    <w:basedOn w:val="Standaardtabel"/>
    <w:uiPriority w:val="99"/>
    <w:qFormat/>
    <w:rsid w:val="00721DE7"/>
    <w:rPr>
      <w:rFonts w:ascii="Arial" w:hAnsi="Arial"/>
      <w:sz w:val="18"/>
    </w:rPr>
    <w:tblPr>
      <w:tblBorders>
        <w:top w:val="single" w:sz="2" w:space="0" w:color="auto"/>
        <w:bottom w:val="single" w:sz="2" w:space="0" w:color="auto"/>
        <w:insideH w:val="single" w:sz="2" w:space="0" w:color="auto"/>
        <w:insideV w:val="single" w:sz="36" w:space="0" w:color="FFFFFF"/>
      </w:tblBorders>
    </w:tblPr>
    <w:tblStylePr w:type="firstRow">
      <w:rPr>
        <w:rFonts w:ascii="Arial" w:hAnsi="Arial"/>
        <w:b w:val="0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292B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92B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2BE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2B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2BEA"/>
    <w:rPr>
      <w:rFonts w:ascii="Arial" w:hAnsi="Arial"/>
      <w:b/>
      <w:bCs/>
    </w:rPr>
  </w:style>
  <w:style w:type="character" w:styleId="Tekstvantijdelijkeaanduiding">
    <w:name w:val="Placeholder Text"/>
    <w:basedOn w:val="Standaardalinea-lettertype"/>
    <w:uiPriority w:val="99"/>
    <w:semiHidden/>
    <w:rsid w:val="00F3211A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C05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05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C05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Geenafstand">
    <w:name w:val="No Spacing"/>
    <w:uiPriority w:val="1"/>
    <w:qFormat/>
    <w:rsid w:val="00596FF9"/>
    <w:rPr>
      <w:rFonts w:ascii="Arial" w:hAnsi="Arial"/>
      <w:sz w:val="18"/>
      <w:szCs w:val="24"/>
    </w:rPr>
  </w:style>
  <w:style w:type="paragraph" w:styleId="Lijstalinea">
    <w:name w:val="List Paragraph"/>
    <w:basedOn w:val="Standaard"/>
    <w:uiPriority w:val="39"/>
    <w:qFormat/>
    <w:rsid w:val="00596FF9"/>
    <w:pPr>
      <w:ind w:left="720"/>
      <w:contextualSpacing/>
    </w:pPr>
  </w:style>
  <w:style w:type="paragraph" w:customStyle="1" w:styleId="Default">
    <w:name w:val="Default"/>
    <w:rsid w:val="00596F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96FF9"/>
    <w:rPr>
      <w:color w:val="800080" w:themeColor="followedHyperlink"/>
      <w:u w:val="single"/>
    </w:rPr>
  </w:style>
  <w:style w:type="table" w:styleId="Rastertabel1licht-Accent1">
    <w:name w:val="Grid Table 1 Light Accent 1"/>
    <w:basedOn w:val="Standaardtabel"/>
    <w:uiPriority w:val="46"/>
    <w:rsid w:val="00F171C8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9627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e">
    <w:name w:val="Revision"/>
    <w:hidden/>
    <w:uiPriority w:val="99"/>
    <w:semiHidden/>
    <w:rsid w:val="00C14BBA"/>
    <w:rPr>
      <w:rFonts w:ascii="Arial" w:hAnsi="Arial"/>
      <w:sz w:val="18"/>
      <w:szCs w:val="24"/>
    </w:rPr>
  </w:style>
  <w:style w:type="character" w:styleId="Vermelding">
    <w:name w:val="Mention"/>
    <w:basedOn w:val="Standaardalinea-lettertype"/>
    <w:uiPriority w:val="99"/>
    <w:unhideWhenUsed/>
    <w:rsid w:val="00A55800"/>
    <w:rPr>
      <w:color w:val="2B579A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924BB8"/>
    <w:pPr>
      <w:spacing w:after="200" w:line="240" w:lineRule="auto"/>
    </w:pPr>
    <w:rPr>
      <w:rFonts w:asciiTheme="minorHAnsi" w:eastAsiaTheme="minorEastAsia" w:hAnsiTheme="minorHAnsi" w:cstheme="minorBidi"/>
      <w:i/>
      <w:iCs/>
      <w:color w:val="1F497D" w:themeColor="text2"/>
      <w:szCs w:val="18"/>
      <w:lang w:eastAsia="en-US"/>
    </w:rPr>
  </w:style>
  <w:style w:type="paragraph" w:customStyle="1" w:styleId="Standaard1">
    <w:name w:val="Standaard1"/>
    <w:basedOn w:val="Standaard"/>
    <w:rPr>
      <w:rFonts w:cs="Arial"/>
      <w:kern w:val="2"/>
      <w:szCs w:val="18"/>
      <w14:ligatures w14:val="standardContextual"/>
    </w:rPr>
  </w:style>
  <w:style w:type="character" w:styleId="Zwaar">
    <w:name w:val="Strong"/>
    <w:basedOn w:val="Standaardalinea-lettertype"/>
    <w:uiPriority w:val="22"/>
    <w:qFormat/>
    <w:rsid w:val="00510FAD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56C2C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CA1E80"/>
    <w:pPr>
      <w:spacing w:before="100" w:beforeAutospacing="1" w:after="100" w:afterAutospacing="1" w:line="240" w:lineRule="auto"/>
    </w:pPr>
    <w:rPr>
      <w:rFonts w:ascii="Times New Roman" w:hAnsi="Times New Roman"/>
      <w:kern w:val="2"/>
      <w:sz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Huisstijl\Templates\ZRI%20Huisstijlrapport2016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E24791F2CE94A9F4A7BAC2CD7B876" ma:contentTypeVersion="3" ma:contentTypeDescription="Een nieuw document maken." ma:contentTypeScope="" ma:versionID="3aef4e1e56322289ce7ee520abf24d77">
  <xsd:schema xmlns:xsd="http://www.w3.org/2001/XMLSchema" xmlns:xs="http://www.w3.org/2001/XMLSchema" xmlns:p="http://schemas.microsoft.com/office/2006/metadata/properties" xmlns:ns2="f3c71fa2-a6ad-464b-879d-f356cd2e62cf" targetNamespace="http://schemas.microsoft.com/office/2006/metadata/properties" ma:root="true" ma:fieldsID="5ddffac041bc362d945f0ea1394d6a39" ns2:_="">
    <xsd:import namespace="f3c71fa2-a6ad-464b-879d-f356cd2e6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71fa2-a6ad-464b-879d-f356cd2e6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423B79-40E3-4A61-AEE3-78D53C4C25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C3519F-EFFF-49A3-A031-B290A39F3F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6C2AB8-B5DA-4979-9FE7-E221F617B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85D7C5-5F63-4D95-A6F6-061A3295A996}"/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ZRI Huisstijlrapport2016</Template>
  <TotalTime>459</TotalTime>
  <Pages>1</Pages>
  <Words>72</Words>
  <Characters>488</Characters>
  <Application>Microsoft Office Word</Application>
  <DocSecurity>0</DocSecurity>
  <Lines>61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ZRI0018R002</vt:lpstr>
    </vt:vector>
  </TitlesOfParts>
  <Manager/>
  <Company>van Zanten Raadgevende ingenieurs bv</Company>
  <LinksUpToDate>false</LinksUpToDate>
  <CharactersWithSpaces>541</CharactersWithSpaces>
  <SharedDoc>false</SharedDoc>
  <HLinks>
    <vt:vector size="126" baseType="variant">
      <vt:variant>
        <vt:i4>7798833</vt:i4>
      </vt:variant>
      <vt:variant>
        <vt:i4>122</vt:i4>
      </vt:variant>
      <vt:variant>
        <vt:i4>0</vt:i4>
      </vt:variant>
      <vt:variant>
        <vt:i4>5</vt:i4>
      </vt:variant>
      <vt:variant>
        <vt:lpwstr>http://www.commissievanaanbestedingsexperts.nl/</vt:lpwstr>
      </vt:variant>
      <vt:variant>
        <vt:lpwstr/>
      </vt:variant>
      <vt:variant>
        <vt:i4>7798833</vt:i4>
      </vt:variant>
      <vt:variant>
        <vt:i4>119</vt:i4>
      </vt:variant>
      <vt:variant>
        <vt:i4>0</vt:i4>
      </vt:variant>
      <vt:variant>
        <vt:i4>5</vt:i4>
      </vt:variant>
      <vt:variant>
        <vt:lpwstr>http://www.commissievanaanbestedingsexperts.nl/</vt:lpwstr>
      </vt:variant>
      <vt:variant>
        <vt:lpwstr/>
      </vt:variant>
      <vt:variant>
        <vt:i4>4653062</vt:i4>
      </vt:variant>
      <vt:variant>
        <vt:i4>116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</vt:lpwstr>
      </vt:variant>
      <vt:variant>
        <vt:lpwstr/>
      </vt:variant>
      <vt:variant>
        <vt:i4>8126510</vt:i4>
      </vt:variant>
      <vt:variant>
        <vt:i4>113</vt:i4>
      </vt:variant>
      <vt:variant>
        <vt:i4>0</vt:i4>
      </vt:variant>
      <vt:variant>
        <vt:i4>5</vt:i4>
      </vt:variant>
      <vt:variant>
        <vt:lpwstr>https://www.radboudumc.nl/afdelingen/radiotherapie</vt:lpwstr>
      </vt:variant>
      <vt:variant>
        <vt:lpwstr/>
      </vt:variant>
      <vt:variant>
        <vt:i4>1048626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_Toc241229388</vt:lpwstr>
      </vt:variant>
      <vt:variant>
        <vt:i4>1048626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_Toc241229387</vt:lpwstr>
      </vt:variant>
      <vt:variant>
        <vt:i4>1048626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_Toc241229386</vt:lpwstr>
      </vt:variant>
      <vt:variant>
        <vt:i4>1048626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_Toc241229385</vt:lpwstr>
      </vt:variant>
      <vt:variant>
        <vt:i4>1048626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_Toc241229384</vt:lpwstr>
      </vt:variant>
      <vt:variant>
        <vt:i4>1048626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_Toc241229383</vt:lpwstr>
      </vt:variant>
      <vt:variant>
        <vt:i4>1048626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_Toc241229382</vt:lpwstr>
      </vt:variant>
      <vt:variant>
        <vt:i4>1048626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_Toc241229381</vt:lpwstr>
      </vt:variant>
      <vt:variant>
        <vt:i4>1048626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_Toc241229380</vt:lpwstr>
      </vt:variant>
      <vt:variant>
        <vt:i4>2031666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_Toc241229379</vt:lpwstr>
      </vt:variant>
      <vt:variant>
        <vt:i4>2031666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_Toc241229378</vt:lpwstr>
      </vt:variant>
      <vt:variant>
        <vt:i4>2031666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_Toc241229377</vt:lpwstr>
      </vt:variant>
      <vt:variant>
        <vt:i4>2031666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_Toc241229376</vt:lpwstr>
      </vt:variant>
      <vt:variant>
        <vt:i4>2031666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_Toc241229375</vt:lpwstr>
      </vt:variant>
      <vt:variant>
        <vt:i4>2031666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_Toc241229374</vt:lpwstr>
      </vt:variant>
      <vt:variant>
        <vt:i4>2031666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_Toc241229373</vt:lpwstr>
      </vt:variant>
      <vt:variant>
        <vt:i4>2031666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_Toc241229372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UAN2643R001</dc:title>
  <dc:subject>UAN2643</dc:subject>
  <dc:creator>WP</dc:creator>
  <cp:keywords/>
  <dc:description>R001</dc:description>
  <cp:lastModifiedBy>Wouter Posthumus</cp:lastModifiedBy>
  <cp:revision>256</cp:revision>
  <cp:lastPrinted>2026-03-12T18:58:00Z</cp:lastPrinted>
  <dcterms:created xsi:type="dcterms:W3CDTF">2026-03-11T01:40:00Z</dcterms:created>
  <dcterms:modified xsi:type="dcterms:W3CDTF">2026-10-12T12:11:00Z</dcterms:modified>
  <cp:category>v1.00 W10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RI ConceptDatum">
    <vt:lpwstr/>
  </property>
  <property fmtid="{D5CDD505-2E9C-101B-9397-08002B2CF9AE}" pid="3" name="ContentTypeId">
    <vt:lpwstr>0x010100FC5E24791F2CE94A9F4A7BAC2CD7B876</vt:lpwstr>
  </property>
  <property fmtid="{D5CDD505-2E9C-101B-9397-08002B2CF9AE}" pid="4" name="Order">
    <vt:r8>191800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  <property fmtid="{D5CDD505-2E9C-101B-9397-08002B2CF9AE}" pid="12" name="docLang">
    <vt:lpwstr>nl</vt:lpwstr>
  </property>
  <property fmtid="{D5CDD505-2E9C-101B-9397-08002B2CF9AE}" pid="13" name="ZRI Documentdatum">
    <vt:lpwstr>05-10-2026</vt:lpwstr>
  </property>
  <property fmtid="{D5CDD505-2E9C-101B-9397-08002B2CF9AE}" pid="14" name="ZRI ConceptText">
    <vt:lpwstr/>
  </property>
</Properties>
</file>