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BB814" w14:textId="77777777" w:rsidR="00492378" w:rsidRDefault="00492378" w:rsidP="00492378">
      <w:pPr>
        <w:pStyle w:val="Kop1ZN"/>
      </w:pPr>
      <w:r>
        <w:t xml:space="preserve">Standaardformulier Beroep op een derde </w:t>
      </w:r>
    </w:p>
    <w:p w14:paraId="43D1B095" w14:textId="77777777" w:rsidR="00492378" w:rsidRDefault="00000000" w:rsidP="00492378">
      <w:sdt>
        <w:sdtPr>
          <w:alias w:val="Naam Aanbesteding"/>
          <w:tag w:val="naamaanbesteding"/>
          <w:id w:val="396181630"/>
          <w:placeholder>
            <w:docPart w:val="5033AA819305456D9B03941481C72257"/>
          </w:placeholder>
          <w:showingPlcHdr/>
        </w:sdtPr>
        <w:sdtContent>
          <w:r w:rsidR="00BF3A76" w:rsidRPr="00BF3A76">
            <w:rPr>
              <w:rStyle w:val="Tekstvantijdelijkeaanduiding"/>
              <w:highlight w:val="yellow"/>
            </w:rPr>
            <w:t>Naam aanbesteding</w:t>
          </w:r>
        </w:sdtContent>
      </w:sdt>
    </w:p>
    <w:p w14:paraId="5E700B62" w14:textId="77777777" w:rsidR="00492378" w:rsidRDefault="00000000" w:rsidP="00492378">
      <w:sdt>
        <w:sdtPr>
          <w:alias w:val="Datum"/>
          <w:tag w:val="datum"/>
          <w:id w:val="315773462"/>
          <w:placeholder>
            <w:docPart w:val="D6B766F2ACC94361BB6991FA27EF20FA"/>
          </w:placeholder>
          <w:showingPlcHdr/>
          <w:date>
            <w:dateFormat w:val="d-M-yyyy"/>
            <w:lid w:val="nl-NL"/>
            <w:storeMappedDataAs w:val="dateTime"/>
            <w:calendar w:val="gregorian"/>
          </w:date>
        </w:sdtPr>
        <w:sdtContent>
          <w:r w:rsidR="00BF3A76" w:rsidRPr="00BF3A76">
            <w:rPr>
              <w:rStyle w:val="Tekstvantijdelijkeaanduiding"/>
              <w:highlight w:val="yellow"/>
            </w:rPr>
            <w:t>Kies datum en jaartal aanbesteding</w:t>
          </w:r>
        </w:sdtContent>
      </w:sdt>
    </w:p>
    <w:p w14:paraId="0B71A4D8" w14:textId="77777777" w:rsidR="00492378" w:rsidRDefault="00000000" w:rsidP="00492378">
      <w:sdt>
        <w:sdtPr>
          <w:alias w:val="EG of Besteknummer"/>
          <w:tag w:val="egofbesteknummer"/>
          <w:id w:val="510346957"/>
          <w:placeholder>
            <w:docPart w:val="D5E7B309225D41E5BDC43427B5E882DC"/>
          </w:placeholder>
          <w:showingPlcHdr/>
        </w:sdtPr>
        <w:sdtContent>
          <w:r w:rsidR="00BF3A76" w:rsidRPr="00BF3A76">
            <w:rPr>
              <w:rStyle w:val="Tekstvantijdelijkeaanduiding"/>
              <w:highlight w:val="yellow"/>
            </w:rPr>
            <w:t>EG nummer of besteknummer</w:t>
          </w:r>
        </w:sdtContent>
      </w:sdt>
    </w:p>
    <w:p w14:paraId="21CD97B6" w14:textId="77777777" w:rsidR="00492378" w:rsidRDefault="00492378" w:rsidP="00492378"/>
    <w:p w14:paraId="6741DF28" w14:textId="77777777" w:rsidR="00492378" w:rsidRDefault="00492378" w:rsidP="00492378">
      <w:r>
        <w:t xml:space="preserve">Inschrijver doet een beroep op de hieronder genoemde derde voor de specifieke draagkracht (geschiktheidseisen) zoals vermeld in Deel II C van de bij haar Inschrijving gevoegde Eigen Verklaring (UEA). </w:t>
      </w:r>
    </w:p>
    <w:p w14:paraId="651AEAA7" w14:textId="77777777" w:rsidR="00492378" w:rsidRDefault="00492378" w:rsidP="00492378"/>
    <w:p w14:paraId="54A902CD" w14:textId="77777777" w:rsidR="00492378" w:rsidRDefault="00492378" w:rsidP="00492378">
      <w:r>
        <w:t xml:space="preserve">Door ondertekening verklaart de hieronder vermelde derde jegens de Veiligheidsregio Groningen dat zij: </w:t>
      </w:r>
    </w:p>
    <w:p w14:paraId="72DD4F28" w14:textId="77777777" w:rsidR="00492378" w:rsidRDefault="00492378" w:rsidP="00492378">
      <w:pPr>
        <w:pStyle w:val="Opsomming"/>
      </w:pPr>
      <w:r>
        <w:t>haar mensen en middelen inzet voor de volledige en juiste uitvoering van de Opdracht, indien de Opdracht aan Inschrijver wordt opgedragen;</w:t>
      </w:r>
    </w:p>
    <w:p w14:paraId="2F32A5D2" w14:textId="77777777" w:rsidR="00492378" w:rsidRDefault="00492378" w:rsidP="00492378">
      <w:pPr>
        <w:pStyle w:val="Opsomming"/>
      </w:pPr>
      <w:r>
        <w:t xml:space="preserve">in het geval van een beroep op de financiële en economische draagkracht, zich jegens de Veiligheidsregio Groningen, volledig en onvoorwaardelijk hoofdelijk aansprakelijk stelt voor de nakoming van alle verplichtingen door Inschrijver die voortvloeien uit de af te sluiten Overeenkomst en voor de uit de rechtshandelingen van Inschrijver voortvloeiende schulden. </w:t>
      </w:r>
    </w:p>
    <w:p w14:paraId="45103F88" w14:textId="77777777" w:rsidR="00492378" w:rsidRDefault="00492378" w:rsidP="00492378"/>
    <w:p w14:paraId="1B6220DF" w14:textId="77777777" w:rsidR="00492378" w:rsidRDefault="00492378" w:rsidP="00492378">
      <w:r>
        <w:t>Door ondertekening verklaart Inschrijver jegens de Veiligheidsregio Groningen dat zij:</w:t>
      </w:r>
    </w:p>
    <w:p w14:paraId="1E93C409" w14:textId="77777777" w:rsidR="00492378" w:rsidRDefault="00492378" w:rsidP="00492378">
      <w:pPr>
        <w:pStyle w:val="Opsomming"/>
      </w:pPr>
      <w:r>
        <w:t xml:space="preserve">de middelen van de hieronder vermelde derde, zal inzetten bij de uitvoering van de Opdracht, indien zij de Opdracht krijgt opgedragen; en </w:t>
      </w:r>
    </w:p>
    <w:p w14:paraId="25D44984" w14:textId="77777777" w:rsidR="00492378" w:rsidRDefault="00492378" w:rsidP="00492378">
      <w:pPr>
        <w:pStyle w:val="Opsomming"/>
      </w:pPr>
      <w:r>
        <w:t>volledig aansprakelijk is voor de gestanddoening van de verplichtingen voortvloeiend uit de Inschrijving voor de onderhavige Aanbestedingsprocedure alsmede de eventuele uitvoering van de Overeenkomst.</w:t>
      </w:r>
    </w:p>
    <w:p w14:paraId="5C1501ED" w14:textId="77777777" w:rsidR="00492378" w:rsidRDefault="00492378" w:rsidP="0049237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261"/>
        <w:gridCol w:w="6367"/>
      </w:tblGrid>
      <w:tr w:rsidR="00BF3A76" w14:paraId="4F8C71CE" w14:textId="77777777" w:rsidTr="007F5064">
        <w:trPr>
          <w:trHeight w:val="397"/>
        </w:trPr>
        <w:tc>
          <w:tcPr>
            <w:tcW w:w="3261" w:type="dxa"/>
            <w:tcBorders>
              <w:top w:val="single" w:sz="4" w:space="0" w:color="auto"/>
            </w:tcBorders>
          </w:tcPr>
          <w:p w14:paraId="2CF7CB0C" w14:textId="77777777" w:rsidR="00BF3A76" w:rsidRDefault="00BF3A76" w:rsidP="00BF3A76">
            <w:pPr>
              <w:pStyle w:val="Tabeltekst"/>
            </w:pPr>
            <w:r>
              <w:t>Naam Inschrijver:</w:t>
            </w:r>
          </w:p>
        </w:tc>
        <w:tc>
          <w:tcPr>
            <w:tcW w:w="6367" w:type="dxa"/>
            <w:tcBorders>
              <w:top w:val="single" w:sz="4" w:space="0" w:color="auto"/>
              <w:bottom w:val="dotted" w:sz="4" w:space="0" w:color="auto"/>
            </w:tcBorders>
          </w:tcPr>
          <w:p w14:paraId="39355F0E" w14:textId="77777777" w:rsidR="00BF3A76" w:rsidRDefault="00BF3A76" w:rsidP="00C4653F">
            <w:pPr>
              <w:pStyle w:val="Tabeltekst"/>
              <w:tabs>
                <w:tab w:val="left" w:pos="1854"/>
              </w:tabs>
            </w:pPr>
          </w:p>
        </w:tc>
      </w:tr>
      <w:tr w:rsidR="00BF3A76" w14:paraId="38FE7614" w14:textId="77777777" w:rsidTr="007F5064">
        <w:trPr>
          <w:trHeight w:val="397"/>
        </w:trPr>
        <w:tc>
          <w:tcPr>
            <w:tcW w:w="3261" w:type="dxa"/>
          </w:tcPr>
          <w:p w14:paraId="59F6BDE2" w14:textId="77777777" w:rsidR="00BF3A76" w:rsidRDefault="00BF3A76" w:rsidP="00BF3A76">
            <w:pPr>
              <w:pStyle w:val="Tabeltekst"/>
            </w:pPr>
            <w:r>
              <w:t>Naam ondertekenaar:</w:t>
            </w:r>
          </w:p>
        </w:tc>
        <w:tc>
          <w:tcPr>
            <w:tcW w:w="6367" w:type="dxa"/>
            <w:tcBorders>
              <w:top w:val="dotted" w:sz="4" w:space="0" w:color="auto"/>
              <w:bottom w:val="dotted" w:sz="4" w:space="0" w:color="000000" w:themeColor="text1"/>
            </w:tcBorders>
          </w:tcPr>
          <w:p w14:paraId="69DF5CF8" w14:textId="77777777" w:rsidR="00BF3A76" w:rsidRDefault="00BF3A76" w:rsidP="002637C8">
            <w:pPr>
              <w:pStyle w:val="Tabeltekst"/>
            </w:pPr>
          </w:p>
        </w:tc>
      </w:tr>
      <w:tr w:rsidR="00BF3A76" w14:paraId="3F06D3E5" w14:textId="77777777" w:rsidTr="007F5064">
        <w:trPr>
          <w:trHeight w:val="1134"/>
        </w:trPr>
        <w:tc>
          <w:tcPr>
            <w:tcW w:w="3261" w:type="dxa"/>
          </w:tcPr>
          <w:p w14:paraId="1504AAE5" w14:textId="77777777" w:rsidR="00BF3A76" w:rsidRDefault="00BF3A76" w:rsidP="002637C8">
            <w:pPr>
              <w:pStyle w:val="Tabeltekst"/>
            </w:pPr>
            <w:r>
              <w:t>Handtekening:</w:t>
            </w:r>
          </w:p>
        </w:tc>
        <w:tc>
          <w:tcPr>
            <w:tcW w:w="6367" w:type="dxa"/>
            <w:tcBorders>
              <w:top w:val="dotted" w:sz="4" w:space="0" w:color="000000" w:themeColor="text1"/>
              <w:bottom w:val="dotted" w:sz="4" w:space="0" w:color="000000" w:themeColor="text1"/>
            </w:tcBorders>
          </w:tcPr>
          <w:p w14:paraId="6F1CCD8F" w14:textId="77777777" w:rsidR="00BF3A76" w:rsidRDefault="00BF3A76" w:rsidP="002637C8">
            <w:pPr>
              <w:pStyle w:val="Tabeltekst"/>
            </w:pPr>
          </w:p>
        </w:tc>
      </w:tr>
      <w:tr w:rsidR="00BF3A76" w14:paraId="5BFB8708" w14:textId="77777777" w:rsidTr="007F5064">
        <w:trPr>
          <w:trHeight w:val="397"/>
        </w:trPr>
        <w:tc>
          <w:tcPr>
            <w:tcW w:w="3261" w:type="dxa"/>
          </w:tcPr>
          <w:p w14:paraId="03FBD63B" w14:textId="77777777" w:rsidR="00BF3A76" w:rsidRDefault="00BF3A76" w:rsidP="002637C8">
            <w:pPr>
              <w:pStyle w:val="Tabeltekst"/>
            </w:pPr>
            <w:r>
              <w:t>Datum:</w:t>
            </w:r>
          </w:p>
        </w:tc>
        <w:tc>
          <w:tcPr>
            <w:tcW w:w="6367" w:type="dxa"/>
            <w:tcBorders>
              <w:top w:val="dotted" w:sz="4" w:space="0" w:color="000000" w:themeColor="text1"/>
              <w:bottom w:val="dotted" w:sz="4" w:space="0" w:color="000000" w:themeColor="text1"/>
            </w:tcBorders>
          </w:tcPr>
          <w:p w14:paraId="6F564755" w14:textId="77777777" w:rsidR="00BF3A76" w:rsidRPr="00BF3A76" w:rsidRDefault="00BF3A76" w:rsidP="00BF3A76">
            <w:pPr>
              <w:pStyle w:val="Tabeltekst"/>
            </w:pPr>
          </w:p>
        </w:tc>
      </w:tr>
      <w:tr w:rsidR="00BF3A76" w:rsidRPr="00BF3A76" w14:paraId="2A9DFBC4" w14:textId="77777777" w:rsidTr="00DC15A2">
        <w:trPr>
          <w:trHeight w:val="227"/>
        </w:trPr>
        <w:tc>
          <w:tcPr>
            <w:tcW w:w="9628" w:type="dxa"/>
            <w:gridSpan w:val="2"/>
            <w:tcBorders>
              <w:bottom w:val="single" w:sz="4" w:space="0" w:color="auto"/>
            </w:tcBorders>
          </w:tcPr>
          <w:p w14:paraId="5B78212F" w14:textId="77777777" w:rsidR="00BF3A76" w:rsidRPr="00BF3A76" w:rsidRDefault="00BF3A76" w:rsidP="00BF3A76">
            <w:pPr>
              <w:pStyle w:val="Tabeltekst"/>
              <w:spacing w:line="80" w:lineRule="exact"/>
              <w:rPr>
                <w:sz w:val="8"/>
                <w:szCs w:val="8"/>
              </w:rPr>
            </w:pPr>
          </w:p>
        </w:tc>
      </w:tr>
      <w:tr w:rsidR="00BF3A76" w14:paraId="21778B21" w14:textId="77777777" w:rsidTr="007F5064">
        <w:trPr>
          <w:trHeight w:val="397"/>
        </w:trPr>
        <w:tc>
          <w:tcPr>
            <w:tcW w:w="3261" w:type="dxa"/>
            <w:tcBorders>
              <w:top w:val="single" w:sz="4" w:space="0" w:color="auto"/>
            </w:tcBorders>
          </w:tcPr>
          <w:p w14:paraId="09D05311" w14:textId="77777777" w:rsidR="00BF3A76" w:rsidRDefault="00BF3A76" w:rsidP="002637C8">
            <w:pPr>
              <w:pStyle w:val="Tabeltekst"/>
            </w:pPr>
            <w:r>
              <w:t>Naam derde:</w:t>
            </w:r>
          </w:p>
        </w:tc>
        <w:tc>
          <w:tcPr>
            <w:tcW w:w="6367" w:type="dxa"/>
            <w:tcBorders>
              <w:top w:val="single" w:sz="4" w:space="0" w:color="auto"/>
              <w:bottom w:val="dotted" w:sz="4" w:space="0" w:color="auto"/>
            </w:tcBorders>
          </w:tcPr>
          <w:p w14:paraId="180F63E2" w14:textId="77777777" w:rsidR="00BF3A76" w:rsidRDefault="00BF3A76" w:rsidP="00BF3A76">
            <w:pPr>
              <w:pStyle w:val="Tabeltekst"/>
            </w:pPr>
          </w:p>
        </w:tc>
      </w:tr>
      <w:tr w:rsidR="00BF3A76" w14:paraId="28BB0D14" w14:textId="77777777" w:rsidTr="007F5064">
        <w:trPr>
          <w:trHeight w:val="397"/>
        </w:trPr>
        <w:tc>
          <w:tcPr>
            <w:tcW w:w="3261" w:type="dxa"/>
          </w:tcPr>
          <w:p w14:paraId="0221230B" w14:textId="77777777" w:rsidR="007F5064" w:rsidRDefault="00BF3A76" w:rsidP="00BF3A76">
            <w:pPr>
              <w:pStyle w:val="Tabeltekst"/>
            </w:pPr>
            <w:r>
              <w:t xml:space="preserve">Nummer van inschrijving in </w:t>
            </w:r>
          </w:p>
          <w:p w14:paraId="4C4A1D5C" w14:textId="77777777" w:rsidR="00BF3A76" w:rsidRDefault="00BF3A76" w:rsidP="00BF3A76">
            <w:pPr>
              <w:pStyle w:val="Tabeltekst"/>
            </w:pPr>
            <w:r>
              <w:t xml:space="preserve">het handelsregister, dan wel een overeenkomstig register van het land </w:t>
            </w:r>
            <w:r w:rsidR="007F5064">
              <w:br/>
            </w:r>
            <w:r>
              <w:t>van vestiging van de onderneming.</w:t>
            </w:r>
          </w:p>
        </w:tc>
        <w:tc>
          <w:tcPr>
            <w:tcW w:w="6367" w:type="dxa"/>
            <w:tcBorders>
              <w:top w:val="dotted" w:sz="4" w:space="0" w:color="auto"/>
              <w:bottom w:val="dotted" w:sz="4" w:space="0" w:color="000000" w:themeColor="text1"/>
            </w:tcBorders>
          </w:tcPr>
          <w:p w14:paraId="52552D63" w14:textId="77777777" w:rsidR="00BF3A76" w:rsidRDefault="00BF3A76" w:rsidP="00BF3A76">
            <w:pPr>
              <w:pStyle w:val="Tabeltekst"/>
            </w:pPr>
          </w:p>
        </w:tc>
      </w:tr>
      <w:tr w:rsidR="00BF3A76" w14:paraId="667D332E" w14:textId="77777777" w:rsidTr="007F5064">
        <w:trPr>
          <w:trHeight w:val="397"/>
        </w:trPr>
        <w:tc>
          <w:tcPr>
            <w:tcW w:w="3261" w:type="dxa"/>
          </w:tcPr>
          <w:p w14:paraId="2AF17123" w14:textId="77777777" w:rsidR="00BF3A76" w:rsidRDefault="00BF3A76" w:rsidP="00BF3A76">
            <w:pPr>
              <w:pStyle w:val="Tabeltekst"/>
            </w:pPr>
            <w:r>
              <w:t>Naam ondertekenaar:</w:t>
            </w:r>
          </w:p>
        </w:tc>
        <w:tc>
          <w:tcPr>
            <w:tcW w:w="6367" w:type="dxa"/>
            <w:tcBorders>
              <w:top w:val="dotted" w:sz="4" w:space="0" w:color="000000" w:themeColor="text1"/>
              <w:bottom w:val="dotted" w:sz="4" w:space="0" w:color="000000" w:themeColor="text1"/>
            </w:tcBorders>
          </w:tcPr>
          <w:p w14:paraId="0B8E2063" w14:textId="77777777" w:rsidR="00BF3A76" w:rsidRDefault="00BF3A76" w:rsidP="00BF3A76">
            <w:pPr>
              <w:pStyle w:val="Tabeltekst"/>
            </w:pPr>
          </w:p>
        </w:tc>
      </w:tr>
      <w:tr w:rsidR="00BF3A76" w14:paraId="3FE30D3E" w14:textId="77777777" w:rsidTr="007F5064">
        <w:trPr>
          <w:trHeight w:val="1134"/>
        </w:trPr>
        <w:tc>
          <w:tcPr>
            <w:tcW w:w="3261" w:type="dxa"/>
          </w:tcPr>
          <w:p w14:paraId="6C2154E8" w14:textId="77777777" w:rsidR="00BF3A76" w:rsidRDefault="00BF3A76" w:rsidP="00BF3A76">
            <w:pPr>
              <w:pStyle w:val="Tabeltekst"/>
            </w:pPr>
            <w:r>
              <w:t>Handtekening:</w:t>
            </w:r>
          </w:p>
        </w:tc>
        <w:tc>
          <w:tcPr>
            <w:tcW w:w="6367" w:type="dxa"/>
            <w:tcBorders>
              <w:top w:val="dotted" w:sz="4" w:space="0" w:color="000000" w:themeColor="text1"/>
              <w:bottom w:val="dotted" w:sz="4" w:space="0" w:color="000000" w:themeColor="text1"/>
            </w:tcBorders>
          </w:tcPr>
          <w:p w14:paraId="55C34962" w14:textId="77777777" w:rsidR="00BF3A76" w:rsidRDefault="00BF3A76" w:rsidP="00BF3A76">
            <w:pPr>
              <w:pStyle w:val="Tabeltekst"/>
            </w:pPr>
          </w:p>
        </w:tc>
      </w:tr>
      <w:tr w:rsidR="00BF3A76" w14:paraId="7742C88F" w14:textId="77777777" w:rsidTr="007F5064">
        <w:trPr>
          <w:trHeight w:val="397"/>
        </w:trPr>
        <w:tc>
          <w:tcPr>
            <w:tcW w:w="3261" w:type="dxa"/>
          </w:tcPr>
          <w:p w14:paraId="047FD8CC" w14:textId="77777777" w:rsidR="00BF3A76" w:rsidRDefault="00BF3A76" w:rsidP="00BF3A76">
            <w:pPr>
              <w:pStyle w:val="Tabeltekst"/>
            </w:pPr>
            <w:r>
              <w:t>Datum:</w:t>
            </w:r>
          </w:p>
        </w:tc>
        <w:tc>
          <w:tcPr>
            <w:tcW w:w="6367" w:type="dxa"/>
            <w:tcBorders>
              <w:top w:val="dotted" w:sz="4" w:space="0" w:color="000000" w:themeColor="text1"/>
              <w:bottom w:val="dotted" w:sz="4" w:space="0" w:color="000000" w:themeColor="text1"/>
            </w:tcBorders>
          </w:tcPr>
          <w:p w14:paraId="37ACB259" w14:textId="77777777" w:rsidR="00BF3A76" w:rsidRDefault="00BF3A76" w:rsidP="00BF3A76">
            <w:pPr>
              <w:pStyle w:val="Tabeltekst"/>
            </w:pPr>
          </w:p>
        </w:tc>
      </w:tr>
    </w:tbl>
    <w:p w14:paraId="58151A0C" w14:textId="77777777" w:rsidR="00492378" w:rsidRDefault="00492378"/>
    <w:sectPr w:rsidR="00492378" w:rsidSect="001A0200">
      <w:headerReference w:type="default" r:id="rId12"/>
      <w:footerReference w:type="default" r:id="rId13"/>
      <w:headerReference w:type="first" r:id="rId14"/>
      <w:footerReference w:type="first" r:id="rId15"/>
      <w:pgSz w:w="11906" w:h="16838" w:code="9"/>
      <w:pgMar w:top="2268" w:right="1134" w:bottom="567"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D5E9C" w14:textId="77777777" w:rsidR="00EA32FF" w:rsidRDefault="00EA32FF" w:rsidP="00B92FC9">
      <w:pPr>
        <w:spacing w:line="240" w:lineRule="auto"/>
      </w:pPr>
      <w:r>
        <w:separator/>
      </w:r>
    </w:p>
  </w:endnote>
  <w:endnote w:type="continuationSeparator" w:id="0">
    <w:p w14:paraId="1FD7E55F" w14:textId="77777777" w:rsidR="00EA32FF" w:rsidRDefault="00EA32FF" w:rsidP="00B92F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us Jakarta Sans">
    <w:altName w:val="Calibri"/>
    <w:charset w:val="4D"/>
    <w:family w:val="auto"/>
    <w:pitch w:val="variable"/>
    <w:sig w:usb0="A10000FF" w:usb1="4000607B" w:usb2="00000000" w:usb3="00000000" w:csb0="00000193" w:csb1="00000000"/>
  </w:font>
  <w:font w:name="Plus Jakarta Sans ExtraBold">
    <w:altName w:val="Calibri"/>
    <w:charset w:val="4D"/>
    <w:family w:val="auto"/>
    <w:pitch w:val="variable"/>
    <w:sig w:usb0="A10000FF" w:usb1="40006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Plus Jakarta Sans SemiBold">
    <w:charset w:val="4D"/>
    <w:family w:val="auto"/>
    <w:pitch w:val="variable"/>
    <w:sig w:usb0="A10000FF" w:usb1="4000607B" w:usb2="00000000" w:usb3="00000000" w:csb0="00000193" w:csb1="00000000"/>
  </w:font>
  <w:font w:name="Times New Roman (Hoofdtekst CS)">
    <w:altName w:val="Times New Roman"/>
    <w:charset w:val="00"/>
    <w:family w:val="roman"/>
    <w:pitch w:val="default"/>
  </w:font>
  <w:font w:name="Plus Jakarta Sans Medium">
    <w:charset w:val="4D"/>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09CC" w14:textId="77777777" w:rsidR="003C1B9C" w:rsidRDefault="003C1B9C" w:rsidP="003C1B9C">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E986" w14:textId="77777777" w:rsidR="003C1B9C" w:rsidRDefault="003C1B9C" w:rsidP="003C1B9C">
    <w:pPr>
      <w:pStyle w:val="Voettekst"/>
      <w:jc w:val="right"/>
    </w:pPr>
    <w:r>
      <w:fldChar w:fldCharType="begin"/>
    </w:r>
    <w:r>
      <w:instrText xml:space="preserve"> PAGE  \* Arabic  \* MERGEFORMAT </w:instrText>
    </w:r>
    <w:r>
      <w:fldChar w:fldCharType="separate"/>
    </w:r>
    <w:r>
      <w:rPr>
        <w:noProof/>
      </w:rPr>
      <w:t>1</w:t>
    </w:r>
    <w:r>
      <w:fldChar w:fldCharType="end"/>
    </w:r>
  </w:p>
  <w:p w14:paraId="60498548" w14:textId="77777777" w:rsidR="003C1B9C" w:rsidRDefault="003C1B9C" w:rsidP="003C1B9C">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68F3C" w14:textId="77777777" w:rsidR="00EA32FF" w:rsidRDefault="00EA32FF" w:rsidP="00B92FC9">
      <w:pPr>
        <w:spacing w:line="240" w:lineRule="auto"/>
      </w:pPr>
      <w:r>
        <w:separator/>
      </w:r>
    </w:p>
  </w:footnote>
  <w:footnote w:type="continuationSeparator" w:id="0">
    <w:p w14:paraId="51C1BBC9" w14:textId="77777777" w:rsidR="00EA32FF" w:rsidRDefault="00EA32FF" w:rsidP="00B92F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46A1" w14:textId="77777777" w:rsidR="00B92FC9" w:rsidRDefault="000D1811">
    <w:pPr>
      <w:pStyle w:val="Koptekst"/>
    </w:pPr>
    <w:r>
      <w:rPr>
        <w:noProof/>
      </w:rPr>
      <w:drawing>
        <wp:anchor distT="0" distB="0" distL="114300" distR="114300" simplePos="0" relativeHeight="251677696" behindDoc="1" locked="1" layoutInCell="1" allowOverlap="1" wp14:anchorId="2BDDD067" wp14:editId="45F59421">
          <wp:simplePos x="0" y="0"/>
          <wp:positionH relativeFrom="page">
            <wp:posOffset>431800</wp:posOffset>
          </wp:positionH>
          <wp:positionV relativeFrom="page">
            <wp:posOffset>422275</wp:posOffset>
          </wp:positionV>
          <wp:extent cx="1888560" cy="436320"/>
          <wp:effectExtent l="0" t="0" r="0" b="1905"/>
          <wp:wrapNone/>
          <wp:docPr id="1" name="Logo VRG vo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VRG vol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88560" cy="4363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DD19" w14:textId="77777777" w:rsidR="00071491" w:rsidRDefault="00071491" w:rsidP="00D67382">
    <w:pPr>
      <w:pStyle w:val="Koptekst"/>
    </w:pPr>
  </w:p>
  <w:p w14:paraId="3898B437" w14:textId="77777777" w:rsidR="006435C1" w:rsidRDefault="006435C1">
    <w:pPr>
      <w:pStyle w:val="Koptekst"/>
    </w:pPr>
  </w:p>
  <w:p w14:paraId="55467B4B" w14:textId="77777777" w:rsidR="006435C1" w:rsidRDefault="006435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FA21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BAE5C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48F0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1EAD9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3028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AC95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226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BEF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4EB9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7A21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595A5E"/>
    <w:multiLevelType w:val="hybridMultilevel"/>
    <w:tmpl w:val="1B12F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CB5900"/>
    <w:multiLevelType w:val="hybridMultilevel"/>
    <w:tmpl w:val="974CD224"/>
    <w:lvl w:ilvl="0" w:tplc="6FFC8116">
      <w:numFmt w:val="bullet"/>
      <w:lvlText w:val="-"/>
      <w:lvlJc w:val="left"/>
      <w:pPr>
        <w:ind w:left="720" w:hanging="360"/>
      </w:pPr>
      <w:rPr>
        <w:rFonts w:ascii="Plus Jakarta Sans" w:eastAsiaTheme="minorHAnsi" w:hAnsi="Plus Jakart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1560B1"/>
    <w:multiLevelType w:val="multilevel"/>
    <w:tmpl w:val="162C1BD8"/>
    <w:lvl w:ilvl="0">
      <w:start w:val="1"/>
      <w:numFmt w:val="bullet"/>
      <w:pStyle w:val="Opsomming"/>
      <w:lvlText w:val="-"/>
      <w:lvlJc w:val="left"/>
      <w:pPr>
        <w:tabs>
          <w:tab w:val="num" w:pos="227"/>
        </w:tabs>
        <w:ind w:left="227" w:hanging="227"/>
      </w:pPr>
      <w:rPr>
        <w:rFonts w:ascii="Plus Jakarta Sans" w:hAnsi="Plus Jakarta Sans" w:hint="default"/>
      </w:rPr>
    </w:lvl>
    <w:lvl w:ilvl="1">
      <w:start w:val="1"/>
      <w:numFmt w:val="bullet"/>
      <w:lvlText w:val="-"/>
      <w:lvlJc w:val="left"/>
      <w:pPr>
        <w:ind w:left="454" w:hanging="227"/>
      </w:pPr>
      <w:rPr>
        <w:rFonts w:ascii="Plus Jakarta Sans" w:hAnsi="Plus Jakarta Sans" w:hint="default"/>
      </w:rPr>
    </w:lvl>
    <w:lvl w:ilvl="2">
      <w:start w:val="1"/>
      <w:numFmt w:val="bullet"/>
      <w:lvlText w:val="-"/>
      <w:lvlJc w:val="left"/>
      <w:pPr>
        <w:ind w:left="681" w:hanging="227"/>
      </w:pPr>
      <w:rPr>
        <w:rFonts w:ascii="Plus Jakarta Sans" w:hAnsi="Plus Jakarta Sans" w:hint="default"/>
      </w:rPr>
    </w:lvl>
    <w:lvl w:ilvl="3">
      <w:start w:val="1"/>
      <w:numFmt w:val="bullet"/>
      <w:lvlText w:val="-"/>
      <w:lvlJc w:val="left"/>
      <w:pPr>
        <w:ind w:left="908" w:hanging="227"/>
      </w:pPr>
      <w:rPr>
        <w:rFonts w:ascii="Plus Jakarta Sans" w:hAnsi="Plus Jakarta San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3" w15:restartNumberingAfterBreak="0">
    <w:nsid w:val="6DC8609E"/>
    <w:multiLevelType w:val="multilevel"/>
    <w:tmpl w:val="C8B44DC0"/>
    <w:lvl w:ilvl="0">
      <w:start w:val="1"/>
      <w:numFmt w:val="decimal"/>
      <w:lvlText w:val="%1."/>
      <w:lvlJc w:val="left"/>
      <w:pPr>
        <w:tabs>
          <w:tab w:val="num" w:pos="170"/>
        </w:tabs>
        <w:ind w:left="170" w:hanging="1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96F6FFB"/>
    <w:multiLevelType w:val="hybridMultilevel"/>
    <w:tmpl w:val="EA520278"/>
    <w:lvl w:ilvl="0" w:tplc="79A8AD8A">
      <w:start w:val="1"/>
      <w:numFmt w:val="bullet"/>
      <w:lvlText w:val=""/>
      <w:lvlJc w:val="left"/>
      <w:pPr>
        <w:ind w:left="720" w:hanging="360"/>
      </w:pPr>
      <w:rPr>
        <w:rFonts w:ascii="Plus Jakarta Sans" w:hAnsi="Plus Jakarta Sans" w:hint="default"/>
        <w:b w:val="0"/>
        <w:i w:val="0"/>
        <w:color w:val="auto"/>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5654601">
    <w:abstractNumId w:val="0"/>
  </w:num>
  <w:num w:numId="2" w16cid:durableId="1569073897">
    <w:abstractNumId w:val="1"/>
  </w:num>
  <w:num w:numId="3" w16cid:durableId="1888224075">
    <w:abstractNumId w:val="2"/>
  </w:num>
  <w:num w:numId="4" w16cid:durableId="455027761">
    <w:abstractNumId w:val="3"/>
  </w:num>
  <w:num w:numId="5" w16cid:durableId="1706558417">
    <w:abstractNumId w:val="8"/>
  </w:num>
  <w:num w:numId="6" w16cid:durableId="1923177659">
    <w:abstractNumId w:val="4"/>
  </w:num>
  <w:num w:numId="7" w16cid:durableId="2031829227">
    <w:abstractNumId w:val="5"/>
  </w:num>
  <w:num w:numId="8" w16cid:durableId="1090929705">
    <w:abstractNumId w:val="6"/>
  </w:num>
  <w:num w:numId="9" w16cid:durableId="1294679538">
    <w:abstractNumId w:val="7"/>
  </w:num>
  <w:num w:numId="10" w16cid:durableId="886526795">
    <w:abstractNumId w:val="9"/>
  </w:num>
  <w:num w:numId="11" w16cid:durableId="1877814261">
    <w:abstractNumId w:val="10"/>
  </w:num>
  <w:num w:numId="12" w16cid:durableId="811749013">
    <w:abstractNumId w:val="14"/>
  </w:num>
  <w:num w:numId="13" w16cid:durableId="934174143">
    <w:abstractNumId w:val="12"/>
  </w:num>
  <w:num w:numId="14" w16cid:durableId="1483502734">
    <w:abstractNumId w:val="11"/>
  </w:num>
  <w:num w:numId="15" w16cid:durableId="19144637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46"/>
    <w:rsid w:val="00006F5F"/>
    <w:rsid w:val="00011CC5"/>
    <w:rsid w:val="00034D2E"/>
    <w:rsid w:val="0004173B"/>
    <w:rsid w:val="00071491"/>
    <w:rsid w:val="0007783C"/>
    <w:rsid w:val="000C41B2"/>
    <w:rsid w:val="000D1811"/>
    <w:rsid w:val="000D4C29"/>
    <w:rsid w:val="000F71F4"/>
    <w:rsid w:val="00101219"/>
    <w:rsid w:val="00123869"/>
    <w:rsid w:val="0014419E"/>
    <w:rsid w:val="0014692C"/>
    <w:rsid w:val="001647FA"/>
    <w:rsid w:val="00175E3A"/>
    <w:rsid w:val="001A0200"/>
    <w:rsid w:val="001D21A1"/>
    <w:rsid w:val="00221F5D"/>
    <w:rsid w:val="002402F8"/>
    <w:rsid w:val="0024551E"/>
    <w:rsid w:val="002959D2"/>
    <w:rsid w:val="002A2690"/>
    <w:rsid w:val="002B6AFD"/>
    <w:rsid w:val="00347C95"/>
    <w:rsid w:val="0039099C"/>
    <w:rsid w:val="00392D4F"/>
    <w:rsid w:val="003C1B9C"/>
    <w:rsid w:val="004040BC"/>
    <w:rsid w:val="00417AE4"/>
    <w:rsid w:val="00480500"/>
    <w:rsid w:val="00492378"/>
    <w:rsid w:val="004A5B93"/>
    <w:rsid w:val="004C7372"/>
    <w:rsid w:val="004D3164"/>
    <w:rsid w:val="00514D1B"/>
    <w:rsid w:val="005574BB"/>
    <w:rsid w:val="005662B8"/>
    <w:rsid w:val="00595F83"/>
    <w:rsid w:val="005B6CDD"/>
    <w:rsid w:val="006435C1"/>
    <w:rsid w:val="00660246"/>
    <w:rsid w:val="00674D8F"/>
    <w:rsid w:val="00676A76"/>
    <w:rsid w:val="00694E63"/>
    <w:rsid w:val="006A263C"/>
    <w:rsid w:val="006F4391"/>
    <w:rsid w:val="006F5B44"/>
    <w:rsid w:val="00751848"/>
    <w:rsid w:val="00760299"/>
    <w:rsid w:val="00774BE0"/>
    <w:rsid w:val="007957F8"/>
    <w:rsid w:val="007A4201"/>
    <w:rsid w:val="007A75DC"/>
    <w:rsid w:val="007A7825"/>
    <w:rsid w:val="007B4FF6"/>
    <w:rsid w:val="007C0B2E"/>
    <w:rsid w:val="007C6F3C"/>
    <w:rsid w:val="007F5064"/>
    <w:rsid w:val="0081545D"/>
    <w:rsid w:val="00846F32"/>
    <w:rsid w:val="008523D2"/>
    <w:rsid w:val="008D76BD"/>
    <w:rsid w:val="008F2AF5"/>
    <w:rsid w:val="00915C52"/>
    <w:rsid w:val="00921BB8"/>
    <w:rsid w:val="00967CA9"/>
    <w:rsid w:val="009766F7"/>
    <w:rsid w:val="009C35B1"/>
    <w:rsid w:val="009D02B1"/>
    <w:rsid w:val="009D0802"/>
    <w:rsid w:val="009F62C9"/>
    <w:rsid w:val="009F6377"/>
    <w:rsid w:val="00A03F06"/>
    <w:rsid w:val="00A11CC0"/>
    <w:rsid w:val="00A34BF2"/>
    <w:rsid w:val="00A43EFB"/>
    <w:rsid w:val="00A463AD"/>
    <w:rsid w:val="00A472CC"/>
    <w:rsid w:val="00A71026"/>
    <w:rsid w:val="00A74A70"/>
    <w:rsid w:val="00A81E7F"/>
    <w:rsid w:val="00A91CF6"/>
    <w:rsid w:val="00A936A0"/>
    <w:rsid w:val="00A9476D"/>
    <w:rsid w:val="00AB447C"/>
    <w:rsid w:val="00AC7F68"/>
    <w:rsid w:val="00AE2F06"/>
    <w:rsid w:val="00AF4259"/>
    <w:rsid w:val="00AF47C7"/>
    <w:rsid w:val="00B10573"/>
    <w:rsid w:val="00B23BDD"/>
    <w:rsid w:val="00B310F4"/>
    <w:rsid w:val="00B92FC9"/>
    <w:rsid w:val="00BA01CF"/>
    <w:rsid w:val="00BF3A76"/>
    <w:rsid w:val="00C06C48"/>
    <w:rsid w:val="00C204B1"/>
    <w:rsid w:val="00C253C5"/>
    <w:rsid w:val="00C4653F"/>
    <w:rsid w:val="00C470AD"/>
    <w:rsid w:val="00C77D00"/>
    <w:rsid w:val="00C8149D"/>
    <w:rsid w:val="00C8694B"/>
    <w:rsid w:val="00CB0122"/>
    <w:rsid w:val="00CB1028"/>
    <w:rsid w:val="00CB38BD"/>
    <w:rsid w:val="00CC0D9B"/>
    <w:rsid w:val="00CD5E0F"/>
    <w:rsid w:val="00CD6FE7"/>
    <w:rsid w:val="00D66E28"/>
    <w:rsid w:val="00D67382"/>
    <w:rsid w:val="00D800F9"/>
    <w:rsid w:val="00DB1814"/>
    <w:rsid w:val="00DB4C19"/>
    <w:rsid w:val="00DC15A2"/>
    <w:rsid w:val="00DE5744"/>
    <w:rsid w:val="00E01EF8"/>
    <w:rsid w:val="00E410B9"/>
    <w:rsid w:val="00E646A9"/>
    <w:rsid w:val="00E765AB"/>
    <w:rsid w:val="00EA32FF"/>
    <w:rsid w:val="00EB65DD"/>
    <w:rsid w:val="00EB7D62"/>
    <w:rsid w:val="00ED4C25"/>
    <w:rsid w:val="00EE2001"/>
    <w:rsid w:val="00EE4B4F"/>
    <w:rsid w:val="00F204CD"/>
    <w:rsid w:val="00F705D0"/>
    <w:rsid w:val="00F96CF6"/>
    <w:rsid w:val="00FC1BD1"/>
    <w:rsid w:val="00FD6D5C"/>
    <w:rsid w:val="00FE481E"/>
    <w:rsid w:val="00FF46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D3317"/>
  <w15:chartTrackingRefBased/>
  <w15:docId w15:val="{49E00253-68FB-44F4-BB30-1CB03BD1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lus Jakarta Sans" w:eastAsiaTheme="minorHAnsi" w:hAnsi="Plus Jakarta Sans"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3869"/>
  </w:style>
  <w:style w:type="paragraph" w:styleId="Kop1">
    <w:name w:val="heading 1"/>
    <w:basedOn w:val="Standaard"/>
    <w:next w:val="Standaard"/>
    <w:link w:val="Kop1Char"/>
    <w:uiPriority w:val="9"/>
    <w:rsid w:val="00846F32"/>
    <w:pPr>
      <w:keepNext/>
      <w:keepLines/>
      <w:spacing w:before="240"/>
      <w:outlineLvl w:val="0"/>
    </w:pPr>
    <w:rPr>
      <w:rFonts w:asciiTheme="majorHAnsi" w:eastAsiaTheme="majorEastAsia" w:hAnsiTheme="majorHAnsi" w:cstheme="majorBidi"/>
      <w:color w:val="007451" w:themeColor="accent1" w:themeShade="BF"/>
      <w:sz w:val="32"/>
      <w:szCs w:val="32"/>
    </w:rPr>
  </w:style>
  <w:style w:type="paragraph" w:styleId="Kop2">
    <w:name w:val="heading 2"/>
    <w:basedOn w:val="Standaard"/>
    <w:next w:val="Standaard"/>
    <w:link w:val="Kop2Char"/>
    <w:uiPriority w:val="9"/>
    <w:semiHidden/>
    <w:rsid w:val="00846F32"/>
    <w:pPr>
      <w:keepNext/>
      <w:keepLines/>
      <w:spacing w:before="40"/>
      <w:outlineLvl w:val="1"/>
    </w:pPr>
    <w:rPr>
      <w:rFonts w:asciiTheme="majorHAnsi" w:eastAsiaTheme="majorEastAsia" w:hAnsiTheme="majorHAnsi" w:cstheme="majorBidi"/>
      <w:color w:val="00745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2FC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92FC9"/>
  </w:style>
  <w:style w:type="paragraph" w:styleId="Voettekst">
    <w:name w:val="footer"/>
    <w:basedOn w:val="Standaard"/>
    <w:link w:val="VoettekstChar"/>
    <w:uiPriority w:val="99"/>
    <w:unhideWhenUsed/>
    <w:rsid w:val="00B92FC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92FC9"/>
  </w:style>
  <w:style w:type="table" w:styleId="Tabelraster">
    <w:name w:val="Table Grid"/>
    <w:basedOn w:val="Standaardtabel"/>
    <w:uiPriority w:val="39"/>
    <w:rsid w:val="00B92FC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t">
    <w:name w:val="Vet"/>
    <w:basedOn w:val="Standaard"/>
    <w:next w:val="Standaard"/>
    <w:qFormat/>
    <w:rsid w:val="00A81E7F"/>
    <w:rPr>
      <w:b/>
      <w:bCs/>
    </w:rPr>
  </w:style>
  <w:style w:type="paragraph" w:styleId="Geenafstand">
    <w:name w:val="No Spacing"/>
    <w:uiPriority w:val="1"/>
    <w:rsid w:val="001647FA"/>
    <w:pPr>
      <w:spacing w:line="240" w:lineRule="auto"/>
    </w:pPr>
  </w:style>
  <w:style w:type="paragraph" w:customStyle="1" w:styleId="Basisalinea">
    <w:name w:val="[Basisalinea]"/>
    <w:basedOn w:val="Standaard"/>
    <w:uiPriority w:val="99"/>
    <w:rsid w:val="00F705D0"/>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naw814">
    <w:name w:val="naw 8/14"/>
    <w:next w:val="Standaard"/>
    <w:uiPriority w:val="5"/>
    <w:rsid w:val="00921BB8"/>
    <w:pPr>
      <w:spacing w:line="280" w:lineRule="exact"/>
    </w:pPr>
    <w:rPr>
      <w:color w:val="000000" w:themeColor="text1"/>
      <w:sz w:val="16"/>
    </w:rPr>
  </w:style>
  <w:style w:type="paragraph" w:customStyle="1" w:styleId="nawrood814">
    <w:name w:val="naw rood 8/14"/>
    <w:next w:val="naw814"/>
    <w:uiPriority w:val="5"/>
    <w:rsid w:val="00921BB8"/>
    <w:pPr>
      <w:spacing w:line="280" w:lineRule="exact"/>
    </w:pPr>
    <w:rPr>
      <w:rFonts w:ascii="Plus Jakarta Sans SemiBold" w:hAnsi="Plus Jakarta Sans SemiBold" w:cs="Times New Roman (Hoofdtekst CS)"/>
      <w:b/>
      <w:color w:val="D0021C" w:themeColor="accent2"/>
      <w:sz w:val="16"/>
    </w:rPr>
  </w:style>
  <w:style w:type="paragraph" w:customStyle="1" w:styleId="nawgroen814">
    <w:name w:val="naw groen 8/14"/>
    <w:basedOn w:val="Standaard"/>
    <w:uiPriority w:val="5"/>
    <w:rsid w:val="000D4C29"/>
    <w:pPr>
      <w:spacing w:line="280" w:lineRule="atLeast"/>
    </w:pPr>
    <w:rPr>
      <w:rFonts w:ascii="Plus Jakarta Sans Medium" w:hAnsi="Plus Jakarta Sans Medium" w:cs="Times New Roman (Hoofdtekst CS)"/>
      <w:color w:val="009B6D" w:themeColor="accent1"/>
      <w:sz w:val="16"/>
    </w:rPr>
  </w:style>
  <w:style w:type="paragraph" w:customStyle="1" w:styleId="Semibold9rood">
    <w:name w:val="Semibold 9 rood"/>
    <w:basedOn w:val="Standaard"/>
    <w:rsid w:val="001D21A1"/>
    <w:pPr>
      <w:spacing w:line="240" w:lineRule="atLeast"/>
    </w:pPr>
    <w:rPr>
      <w:rFonts w:ascii="Plus Jakarta Sans SemiBold" w:hAnsi="Plus Jakarta Sans SemiBold"/>
      <w:b/>
      <w:color w:val="D0021C" w:themeColor="accent2"/>
    </w:rPr>
  </w:style>
  <w:style w:type="paragraph" w:customStyle="1" w:styleId="Semibold9groen">
    <w:name w:val="Semibold 9 groen"/>
    <w:basedOn w:val="Semibold9rood"/>
    <w:next w:val="Standaard"/>
    <w:rsid w:val="00A43EFB"/>
    <w:rPr>
      <w:color w:val="009B6D" w:themeColor="accent1"/>
    </w:rPr>
  </w:style>
  <w:style w:type="character" w:styleId="Tekstvantijdelijkeaanduiding">
    <w:name w:val="Placeholder Text"/>
    <w:basedOn w:val="Standaardalinea-lettertype"/>
    <w:uiPriority w:val="99"/>
    <w:semiHidden/>
    <w:rsid w:val="009C35B1"/>
    <w:rPr>
      <w:color w:val="808080"/>
    </w:rPr>
  </w:style>
  <w:style w:type="character" w:customStyle="1" w:styleId="Kop1Char">
    <w:name w:val="Kop 1 Char"/>
    <w:basedOn w:val="Standaardalinea-lettertype"/>
    <w:link w:val="Kop1"/>
    <w:uiPriority w:val="9"/>
    <w:rsid w:val="00846F32"/>
    <w:rPr>
      <w:rFonts w:asciiTheme="majorHAnsi" w:eastAsiaTheme="majorEastAsia" w:hAnsiTheme="majorHAnsi" w:cstheme="majorBidi"/>
      <w:color w:val="007451" w:themeColor="accent1" w:themeShade="BF"/>
      <w:sz w:val="32"/>
      <w:szCs w:val="32"/>
    </w:rPr>
  </w:style>
  <w:style w:type="character" w:customStyle="1" w:styleId="Kop2Char">
    <w:name w:val="Kop 2 Char"/>
    <w:basedOn w:val="Standaardalinea-lettertype"/>
    <w:link w:val="Kop2"/>
    <w:uiPriority w:val="9"/>
    <w:semiHidden/>
    <w:rsid w:val="00A74A70"/>
    <w:rPr>
      <w:rFonts w:asciiTheme="majorHAnsi" w:eastAsiaTheme="majorEastAsia" w:hAnsiTheme="majorHAnsi" w:cstheme="majorBidi"/>
      <w:color w:val="007451" w:themeColor="accent1" w:themeShade="BF"/>
      <w:sz w:val="26"/>
      <w:szCs w:val="26"/>
    </w:rPr>
  </w:style>
  <w:style w:type="paragraph" w:styleId="Titel">
    <w:name w:val="Title"/>
    <w:next w:val="Standaard"/>
    <w:link w:val="TitelChar"/>
    <w:uiPriority w:val="10"/>
    <w:rsid w:val="0081545D"/>
    <w:pPr>
      <w:spacing w:after="600" w:line="600" w:lineRule="atLeast"/>
      <w:contextualSpacing/>
    </w:pPr>
    <w:rPr>
      <w:rFonts w:ascii="Plus Jakarta Sans ExtraBold" w:eastAsiaTheme="majorEastAsia" w:hAnsi="Plus Jakarta Sans ExtraBold" w:cstheme="majorBidi"/>
      <w:b/>
      <w:color w:val="000000" w:themeColor="text1"/>
      <w:spacing w:val="-10"/>
      <w:kern w:val="28"/>
      <w:sz w:val="56"/>
      <w:szCs w:val="56"/>
    </w:rPr>
  </w:style>
  <w:style w:type="character" w:customStyle="1" w:styleId="TitelChar">
    <w:name w:val="Titel Char"/>
    <w:basedOn w:val="Standaardalinea-lettertype"/>
    <w:link w:val="Titel"/>
    <w:uiPriority w:val="10"/>
    <w:rsid w:val="0081545D"/>
    <w:rPr>
      <w:rFonts w:ascii="Plus Jakarta Sans ExtraBold" w:eastAsiaTheme="majorEastAsia" w:hAnsi="Plus Jakarta Sans ExtraBold" w:cstheme="majorBidi"/>
      <w:b/>
      <w:color w:val="000000" w:themeColor="text1"/>
      <w:spacing w:val="-10"/>
      <w:kern w:val="28"/>
      <w:sz w:val="56"/>
      <w:szCs w:val="56"/>
    </w:rPr>
  </w:style>
  <w:style w:type="paragraph" w:customStyle="1" w:styleId="Kopje">
    <w:name w:val="Kopje"/>
    <w:next w:val="Standaard"/>
    <w:uiPriority w:val="3"/>
    <w:qFormat/>
    <w:rsid w:val="00694E63"/>
    <w:pPr>
      <w:spacing w:after="120" w:line="280" w:lineRule="atLeast"/>
    </w:pPr>
    <w:rPr>
      <w:rFonts w:cs="Times New Roman (Hoofdtekst CS)"/>
      <w:b/>
      <w:color w:val="009B6D" w:themeColor="accent1"/>
      <w:sz w:val="28"/>
    </w:rPr>
  </w:style>
  <w:style w:type="paragraph" w:customStyle="1" w:styleId="Tabeltekst">
    <w:name w:val="Tabeltekst"/>
    <w:uiPriority w:val="4"/>
    <w:rsid w:val="00C253C5"/>
    <w:pPr>
      <w:spacing w:line="320" w:lineRule="exact"/>
    </w:pPr>
  </w:style>
  <w:style w:type="paragraph" w:styleId="Lijstalinea">
    <w:name w:val="List Paragraph"/>
    <w:basedOn w:val="Standaard"/>
    <w:uiPriority w:val="34"/>
    <w:semiHidden/>
    <w:rsid w:val="00A03F06"/>
    <w:pPr>
      <w:ind w:left="720"/>
      <w:contextualSpacing/>
    </w:pPr>
  </w:style>
  <w:style w:type="paragraph" w:customStyle="1" w:styleId="Opsomming">
    <w:name w:val="Opsomming"/>
    <w:basedOn w:val="Standaard"/>
    <w:uiPriority w:val="2"/>
    <w:qFormat/>
    <w:rsid w:val="008F2AF5"/>
    <w:pPr>
      <w:numPr>
        <w:numId w:val="13"/>
      </w:numPr>
    </w:pPr>
  </w:style>
  <w:style w:type="paragraph" w:customStyle="1" w:styleId="Oplegger">
    <w:name w:val="Oplegger"/>
    <w:rsid w:val="000D1811"/>
    <w:pPr>
      <w:spacing w:line="240" w:lineRule="atLeast"/>
      <w:jc w:val="right"/>
    </w:pPr>
    <w:rPr>
      <w:rFonts w:ascii="Plus Jakarta Sans SemiBold" w:hAnsi="Plus Jakarta Sans SemiBold"/>
      <w:b/>
      <w:color w:val="009B6D" w:themeColor="accent1"/>
      <w:sz w:val="24"/>
    </w:rPr>
  </w:style>
  <w:style w:type="paragraph" w:customStyle="1" w:styleId="Agendapunt">
    <w:name w:val="Agendapunt"/>
    <w:next w:val="Standaard"/>
    <w:rsid w:val="006F4391"/>
    <w:pPr>
      <w:spacing w:line="300" w:lineRule="exact"/>
    </w:pPr>
    <w:rPr>
      <w:sz w:val="20"/>
    </w:rPr>
  </w:style>
  <w:style w:type="paragraph" w:customStyle="1" w:styleId="Kop1ZN">
    <w:name w:val="Kop 1 ZN"/>
    <w:next w:val="Standaard"/>
    <w:uiPriority w:val="9"/>
    <w:qFormat/>
    <w:rsid w:val="00492378"/>
    <w:pPr>
      <w:spacing w:after="240" w:line="440" w:lineRule="atLeast"/>
    </w:pPr>
    <w:rPr>
      <w:rFonts w:ascii="Plus Jakarta Sans ExtraBold" w:hAnsi="Plus Jakarta Sans ExtraBold"/>
      <w:b/>
      <w:color w:val="009B6D" w:themeColor="accent1"/>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35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jenVeenstra\Downloads\Accountantsdiensten\Bijlage%206%20Beroep%20op%20derd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33AA819305456D9B03941481C72257"/>
        <w:category>
          <w:name w:val="Algemeen"/>
          <w:gallery w:val="placeholder"/>
        </w:category>
        <w:types>
          <w:type w:val="bbPlcHdr"/>
        </w:types>
        <w:behaviors>
          <w:behavior w:val="content"/>
        </w:behaviors>
        <w:guid w:val="{99DA2763-F16E-4986-9ED4-50850326F8CA}"/>
      </w:docPartPr>
      <w:docPartBody>
        <w:p w:rsidR="00000000" w:rsidRDefault="00000000">
          <w:pPr>
            <w:pStyle w:val="5033AA819305456D9B03941481C72257"/>
          </w:pPr>
          <w:r w:rsidRPr="00BF3A76">
            <w:rPr>
              <w:rStyle w:val="Tekstvantijdelijkeaanduiding"/>
              <w:highlight w:val="yellow"/>
            </w:rPr>
            <w:t>Naam aanbesteding</w:t>
          </w:r>
        </w:p>
      </w:docPartBody>
    </w:docPart>
    <w:docPart>
      <w:docPartPr>
        <w:name w:val="D6B766F2ACC94361BB6991FA27EF20FA"/>
        <w:category>
          <w:name w:val="Algemeen"/>
          <w:gallery w:val="placeholder"/>
        </w:category>
        <w:types>
          <w:type w:val="bbPlcHdr"/>
        </w:types>
        <w:behaviors>
          <w:behavior w:val="content"/>
        </w:behaviors>
        <w:guid w:val="{01E74B27-FFCD-459E-B589-53B0DD1AB559}"/>
      </w:docPartPr>
      <w:docPartBody>
        <w:p w:rsidR="00000000" w:rsidRDefault="00000000">
          <w:pPr>
            <w:pStyle w:val="D6B766F2ACC94361BB6991FA27EF20FA"/>
          </w:pPr>
          <w:r w:rsidRPr="00BF3A76">
            <w:rPr>
              <w:rStyle w:val="Tekstvantijdelijkeaanduiding"/>
              <w:highlight w:val="yellow"/>
            </w:rPr>
            <w:t>Kies datum en jaartal aanbesteding</w:t>
          </w:r>
        </w:p>
      </w:docPartBody>
    </w:docPart>
    <w:docPart>
      <w:docPartPr>
        <w:name w:val="D5E7B309225D41E5BDC43427B5E882DC"/>
        <w:category>
          <w:name w:val="Algemeen"/>
          <w:gallery w:val="placeholder"/>
        </w:category>
        <w:types>
          <w:type w:val="bbPlcHdr"/>
        </w:types>
        <w:behaviors>
          <w:behavior w:val="content"/>
        </w:behaviors>
        <w:guid w:val="{77AC3E71-9AF8-48DB-BAE8-991502EEFDC3}"/>
      </w:docPartPr>
      <w:docPartBody>
        <w:p w:rsidR="00000000" w:rsidRDefault="00000000">
          <w:pPr>
            <w:pStyle w:val="D5E7B309225D41E5BDC43427B5E882DC"/>
          </w:pPr>
          <w:r w:rsidRPr="00BF3A76">
            <w:rPr>
              <w:rStyle w:val="Tekstvantijdelijkeaanduiding"/>
              <w:highlight w:val="yellow"/>
            </w:rPr>
            <w:t>EG nummer of besteknummer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us Jakarta Sans">
    <w:altName w:val="Calibri"/>
    <w:charset w:val="4D"/>
    <w:family w:val="auto"/>
    <w:pitch w:val="variable"/>
    <w:sig w:usb0="A10000FF" w:usb1="4000607B" w:usb2="00000000" w:usb3="00000000" w:csb0="00000193" w:csb1="00000000"/>
  </w:font>
  <w:font w:name="Plus Jakarta Sans ExtraBold">
    <w:altName w:val="Calibri"/>
    <w:charset w:val="4D"/>
    <w:family w:val="auto"/>
    <w:pitch w:val="variable"/>
    <w:sig w:usb0="A10000FF" w:usb1="40006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Plus Jakarta Sans SemiBold">
    <w:charset w:val="4D"/>
    <w:family w:val="auto"/>
    <w:pitch w:val="variable"/>
    <w:sig w:usb0="A10000FF" w:usb1="4000607B" w:usb2="00000000" w:usb3="00000000" w:csb0="00000193" w:csb1="00000000"/>
  </w:font>
  <w:font w:name="Times New Roman (Hoofdtekst CS)">
    <w:altName w:val="Times New Roman"/>
    <w:charset w:val="00"/>
    <w:family w:val="roman"/>
    <w:pitch w:val="default"/>
  </w:font>
  <w:font w:name="Plus Jakarta Sans Medium">
    <w:charset w:val="4D"/>
    <w:family w:val="auto"/>
    <w:pitch w:val="variable"/>
    <w:sig w:usb0="A10000FF" w:usb1="40006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E4"/>
    <w:rsid w:val="008E6EE4"/>
    <w:rsid w:val="00967C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5033AA819305456D9B03941481C72257">
    <w:name w:val="5033AA819305456D9B03941481C72257"/>
  </w:style>
  <w:style w:type="paragraph" w:customStyle="1" w:styleId="D6B766F2ACC94361BB6991FA27EF20FA">
    <w:name w:val="D6B766F2ACC94361BB6991FA27EF20FA"/>
  </w:style>
  <w:style w:type="paragraph" w:customStyle="1" w:styleId="D5E7B309225D41E5BDC43427B5E882DC">
    <w:name w:val="D5E7B309225D41E5BDC43427B5E882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RG">
  <a:themeElements>
    <a:clrScheme name="VRG">
      <a:dk1>
        <a:srgbClr val="000000"/>
      </a:dk1>
      <a:lt1>
        <a:srgbClr val="FFFFFF"/>
      </a:lt1>
      <a:dk2>
        <a:srgbClr val="44546A"/>
      </a:dk2>
      <a:lt2>
        <a:srgbClr val="E7E6E6"/>
      </a:lt2>
      <a:accent1>
        <a:srgbClr val="009B6D"/>
      </a:accent1>
      <a:accent2>
        <a:srgbClr val="D0021C"/>
      </a:accent2>
      <a:accent3>
        <a:srgbClr val="303474"/>
      </a:accent3>
      <a:accent4>
        <a:srgbClr val="CEB246"/>
      </a:accent4>
      <a:accent5>
        <a:srgbClr val="FFFFFF"/>
      </a:accent5>
      <a:accent6>
        <a:srgbClr val="FFFFFF"/>
      </a:accent6>
      <a:hlink>
        <a:srgbClr val="000000"/>
      </a:hlink>
      <a:folHlink>
        <a:srgbClr val="000000"/>
      </a:folHlink>
    </a:clrScheme>
    <a:fontScheme name="VRG">
      <a:majorFont>
        <a:latin typeface="Plus Jakarta Sans ExtraBol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eiligGroningenDEFkleur" id="{5E39023E-9093-C447-8444-E62E5E56319E}" vid="{650B28DB-73B3-4243-8FEF-FD65D5EEE2A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8f53d26f-fb1d-408d-8998-a12adef28fc9">TEAMAAN-414304654-82799</_dlc_DocId>
    <_dlc_DocIdUrl xmlns="8f53d26f-fb1d-408d-8998-a12adef28fc9">
      <Url>https://vrgroningen.sharepoint.com/sites/team-aanbestedingen/_layouts/15/DocIdRedir.aspx?ID=TEAMAAN-414304654-82799</Url>
      <Description>TEAMAAN-414304654-82799</Description>
    </_dlc_DocIdUrl>
    <_dlc_DocIdPersistId xmlns="8f53d26f-fb1d-408d-8998-a12adef28fc9">false</_dlc_DocIdPersistId>
    <Auteur_x0028_s_x0029_ xmlns="8f53d26f-fb1d-408d-8998-a12adef28fc9">
      <UserInfo>
        <DisplayName/>
        <AccountId xsi:nil="true"/>
        <AccountType/>
      </UserInfo>
    </Auteur_x0028_s_x0029_>
    <Documentstatus xmlns="8f53d26f-fb1d-408d-8998-a12adef28fc9">Concept</Documentstatus>
    <Opmerkingen xmlns="8f53d26f-fb1d-408d-8998-a12adef28fc9" xsi:nil="true"/>
    <_ip_UnifiedCompliancePolicyUIAction xmlns="http://schemas.microsoft.com/sharepoint/v3" xsi:nil="true"/>
    <_ip_UnifiedCompliancePolicyProperties xmlns="http://schemas.microsoft.com/sharepoint/v3" xsi:nil="true"/>
    <lcf76f155ced4ddcb4097134ff3c332f xmlns="34fc3826-e21a-4013-b686-18e77ae39f2b">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VRG memo" ma:contentTypeID="0x0101004346B65994EE744E93A632FC282FA7AB00BAA3508157492B459DE11F04D1FF6CCE" ma:contentTypeVersion="19" ma:contentTypeDescription="" ma:contentTypeScope="" ma:versionID="c28c6f7832abd607a0e55e42c87f555f">
  <xsd:schema xmlns:xsd="http://www.w3.org/2001/XMLSchema" xmlns:xs="http://www.w3.org/2001/XMLSchema" xmlns:p="http://schemas.microsoft.com/office/2006/metadata/properties" xmlns:ns1="http://schemas.microsoft.com/sharepoint/v3" xmlns:ns2="8f53d26f-fb1d-408d-8998-a12adef28fc9" xmlns:ns3="34fc3826-e21a-4013-b686-18e77ae39f2b" targetNamespace="http://schemas.microsoft.com/office/2006/metadata/properties" ma:root="true" ma:fieldsID="4f4a5ce5d3032018c450fd9aad4510d5" ns1:_="" ns2:_="" ns3:_="">
    <xsd:import namespace="http://schemas.microsoft.com/sharepoint/v3"/>
    <xsd:import namespace="8f53d26f-fb1d-408d-8998-a12adef28fc9"/>
    <xsd:import namespace="34fc3826-e21a-4013-b686-18e77ae39f2b"/>
    <xsd:element name="properties">
      <xsd:complexType>
        <xsd:sequence>
          <xsd:element name="documentManagement">
            <xsd:complexType>
              <xsd:all>
                <xsd:element ref="ns2:Auteur_x0028_s_x0029_" minOccurs="0"/>
                <xsd:element ref="ns2:Documentstatus" minOccurs="0"/>
                <xsd:element ref="ns2:Opmerkingen"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53d26f-fb1d-408d-8998-a12adef28fc9" elementFormDefault="qualified">
    <xsd:import namespace="http://schemas.microsoft.com/office/2006/documentManagement/types"/>
    <xsd:import namespace="http://schemas.microsoft.com/office/infopath/2007/PartnerControls"/>
    <xsd:element name="Auteur_x0028_s_x0029_" ma:index="8" nillable="true" ma:displayName="Auteur(s)" ma:list="UserInfo" ma:SharePointGroup="0" ma:internalName="Auteur_x0028_s_x0029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tatus" ma:index="9" nillable="true" ma:displayName="Documentstatus" ma:default="Concept" ma:format="Dropdown" ma:internalName="Documentstatus" ma:readOnly="false">
      <xsd:simpleType>
        <xsd:restriction base="dms:Choice">
          <xsd:enumeration value="Concept"/>
          <xsd:enumeration value="Goedgekeurd"/>
          <xsd:enumeration value="Ter review"/>
          <xsd:enumeration value="Afgewezen"/>
          <xsd:enumeration value="Definitief"/>
        </xsd:restriction>
      </xsd:simpleType>
    </xsd:element>
    <xsd:element name="Opmerkingen" ma:index="10" nillable="true" ma:displayName="Opmerkingen" ma:internalName="Opmerkingen" ma:readOnly="false">
      <xsd:simpleType>
        <xsd:restriction base="dms:Note">
          <xsd:maxLength value="255"/>
        </xsd:restriction>
      </xsd:simpleType>
    </xsd:element>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4fc3826-e21a-4013-b686-18e77ae39f2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e023fec-95ab-410a-b1ab-f3e2312ff449"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4B90-E8A0-4887-A621-8B4D6CAFA9A2}">
  <ds:schemaRefs>
    <ds:schemaRef ds:uri="http://schemas.microsoft.com/sharepoint/v3/contenttype/forms"/>
  </ds:schemaRefs>
</ds:datastoreItem>
</file>

<file path=customXml/itemProps2.xml><?xml version="1.0" encoding="utf-8"?>
<ds:datastoreItem xmlns:ds="http://schemas.openxmlformats.org/officeDocument/2006/customXml" ds:itemID="{906E9D8D-416B-4F66-9102-2143C2914CB0}">
  <ds:schemaRefs>
    <ds:schemaRef ds:uri="http://schemas.microsoft.com/sharepoint/events"/>
  </ds:schemaRefs>
</ds:datastoreItem>
</file>

<file path=customXml/itemProps3.xml><?xml version="1.0" encoding="utf-8"?>
<ds:datastoreItem xmlns:ds="http://schemas.openxmlformats.org/officeDocument/2006/customXml" ds:itemID="{2565AD3C-5EF3-3B44-BDA2-1BD0DD6AC0B2}">
  <ds:schemaRefs>
    <ds:schemaRef ds:uri="http://schemas.openxmlformats.org/officeDocument/2006/bibliography"/>
  </ds:schemaRefs>
</ds:datastoreItem>
</file>

<file path=customXml/itemProps4.xml><?xml version="1.0" encoding="utf-8"?>
<ds:datastoreItem xmlns:ds="http://schemas.openxmlformats.org/officeDocument/2006/customXml" ds:itemID="{27B10B76-C30F-4CEA-89DB-75BF5D111642}">
  <ds:schemaRefs>
    <ds:schemaRef ds:uri="http://schemas.microsoft.com/office/2006/metadata/properties"/>
    <ds:schemaRef ds:uri="http://schemas.microsoft.com/office/infopath/2007/PartnerControls"/>
    <ds:schemaRef ds:uri="8f53d26f-fb1d-408d-8998-a12adef28fc9"/>
    <ds:schemaRef ds:uri="http://schemas.microsoft.com/sharepoint/v3"/>
    <ds:schemaRef ds:uri="34fc3826-e21a-4013-b686-18e77ae39f2b"/>
  </ds:schemaRefs>
</ds:datastoreItem>
</file>

<file path=customXml/itemProps5.xml><?xml version="1.0" encoding="utf-8"?>
<ds:datastoreItem xmlns:ds="http://schemas.openxmlformats.org/officeDocument/2006/customXml" ds:itemID="{12C1A19E-2FF5-4E30-8A64-405DD8D50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53d26f-fb1d-408d-8998-a12adef28fc9"/>
    <ds:schemaRef ds:uri="34fc3826-e21a-4013-b686-18e77ae3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6 Beroep op derde</Template>
  <TotalTime>1</TotalTime>
  <Pages>1</Pages>
  <Words>250</Words>
  <Characters>1379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Veenstra</dc:creator>
  <cp:keywords/>
  <dc:description/>
  <cp:lastModifiedBy>Arjen Veenstra</cp:lastModifiedBy>
  <cp:revision>1</cp:revision>
  <dcterms:created xsi:type="dcterms:W3CDTF">2026-10-12T12:29:00Z</dcterms:created>
  <dcterms:modified xsi:type="dcterms:W3CDTF">2026-10-12T12:30:00Z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0x0101004346B65994EE744E93A632FC282FA7AB00BAA3508157492B459DE11F04D1FF6CCE</vt:lpwstr>
  </property>
  <property fmtid="{D5CDD505-2E9C-101B-9397-08002B2CF9AE}" pid="3" name="MediaServiceImageTags">
    <vt:lpwstr/>
  </property>
  <property fmtid="{D5CDD505-2E9C-101B-9397-08002B2CF9AE}" pid="4" name="_dlc_DocIdItemGuid">
    <vt:lpwstr>5ac7292e-0798-459e-a962-b24f40beed37</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Order">
    <vt:r8>20200</vt:r8>
  </property>
</Properties>
</file>