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2" w:rightFromText="142" w:vertAnchor="page" w:horzAnchor="page" w:tblpX="1135" w:tblpY="13042"/>
        <w:tblW w:w="0" w:type="auto"/>
        <w:tblLayout w:type="fixed"/>
        <w:tblCellMar>
          <w:left w:w="0" w:type="dxa"/>
          <w:right w:w="0" w:type="dxa"/>
        </w:tblCellMar>
        <w:tblLook w:val="0600" w:firstRow="0" w:lastRow="0" w:firstColumn="0" w:lastColumn="0" w:noHBand="1" w:noVBand="1"/>
      </w:tblPr>
      <w:tblGrid>
        <w:gridCol w:w="9628"/>
      </w:tblGrid>
      <w:tr w:rsidR="00016BA2" w14:paraId="3BA12597" w14:textId="77777777" w:rsidTr="004A7BD2">
        <w:sdt>
          <w:sdtPr>
            <w:alias w:val="Soort Aanbesteding"/>
            <w:tag w:val="soortaanbesteding"/>
            <w:id w:val="-990016376"/>
            <w:placeholder>
              <w:docPart w:val="C435800B05084FE1915DC488BA4C789F"/>
            </w:placeholder>
            <w:dataBinding w:prefixMappings="xmlns:ns0='VRG Word templates input' " w:xpath="/ns0:VRG[1]/ns0:Aanbesteding[1]/ns0:EuAanbesteding[1]" w:storeItemID="{DE58F964-C8AF-453A-AB16-FACFAC3F5C20}"/>
            <w:comboBox w:lastValue="Europese openbare aanbesteding:">
              <w:listItem w:displayText="Meervoudig onderhandse aanbesteding:" w:value="Meervoudig onderhandse aanbesteding:"/>
              <w:listItem w:displayText="Europese openbare aanbesteding:" w:value="Europese openbare aanbesteding:"/>
            </w:comboBox>
          </w:sdtPr>
          <w:sdtEndPr/>
          <w:sdtContent>
            <w:tc>
              <w:tcPr>
                <w:tcW w:w="9628" w:type="dxa"/>
              </w:tcPr>
              <w:p w14:paraId="4A97C659" w14:textId="1190B0C6" w:rsidR="00016BA2" w:rsidRDefault="00C916F1" w:rsidP="004A7BD2">
                <w:pPr>
                  <w:pStyle w:val="Title"/>
                  <w:rPr>
                    <w:rFonts w:hint="eastAsia"/>
                  </w:rPr>
                </w:pPr>
                <w:r>
                  <w:t>Europese openbare aanbesteding:</w:t>
                </w:r>
              </w:p>
            </w:tc>
          </w:sdtContent>
        </w:sdt>
      </w:tr>
      <w:tr w:rsidR="00C7159C" w14:paraId="1EAAAC99" w14:textId="77777777" w:rsidTr="004A7BD2">
        <w:sdt>
          <w:sdtPr>
            <w:alias w:val="Naam Aanbesteding"/>
            <w:tag w:val="naamaanbesteding"/>
            <w:id w:val="-1475203375"/>
            <w:placeholder>
              <w:docPart w:val="A326FA9F60344BACB277F49099B582BD"/>
            </w:placeholder>
            <w:dataBinding w:prefixMappings="xmlns:ns0='VRG Word templates input' " w:xpath="/ns0:VRG[1]/ns0:Aanbesteding[1]/ns0:NaamAanbesteding[1]" w:storeItemID="{DE58F964-C8AF-453A-AB16-FACFAC3F5C20}"/>
            <w:text/>
          </w:sdtPr>
          <w:sdtEndPr/>
          <w:sdtContent>
            <w:tc>
              <w:tcPr>
                <w:tcW w:w="9628" w:type="dxa"/>
              </w:tcPr>
              <w:p w14:paraId="302BE2DB" w14:textId="09453B56" w:rsidR="00C7159C" w:rsidRDefault="00C916F1" w:rsidP="004A7BD2">
                <w:pPr>
                  <w:pStyle w:val="Title"/>
                  <w:rPr>
                    <w:rFonts w:hint="eastAsia"/>
                  </w:rPr>
                </w:pPr>
                <w:r>
                  <w:t>Accountantsdiensten</w:t>
                </w:r>
              </w:p>
            </w:tc>
          </w:sdtContent>
        </w:sdt>
      </w:tr>
    </w:tbl>
    <w:tbl>
      <w:tblPr>
        <w:tblStyle w:val="TableGrid"/>
        <w:tblpPr w:leftFromText="142" w:rightFromText="142" w:vertAnchor="page" w:horzAnchor="page" w:tblpX="1135" w:tblpY="14743"/>
        <w:tblOverlap w:val="never"/>
        <w:tblW w:w="0" w:type="auto"/>
        <w:tblLayout w:type="fixed"/>
        <w:tblCellMar>
          <w:left w:w="0" w:type="dxa"/>
          <w:right w:w="0" w:type="dxa"/>
        </w:tblCellMar>
        <w:tblLook w:val="04A0" w:firstRow="1" w:lastRow="0" w:firstColumn="1" w:lastColumn="0" w:noHBand="0" w:noVBand="1"/>
      </w:tblPr>
      <w:tblGrid>
        <w:gridCol w:w="1696"/>
        <w:gridCol w:w="6096"/>
      </w:tblGrid>
      <w:tr w:rsidR="002127DC" w14:paraId="1121137B" w14:textId="77777777" w:rsidTr="009411ED">
        <w:trPr>
          <w:cantSplit/>
          <w:trHeight w:val="113"/>
        </w:trPr>
        <w:tc>
          <w:tcPr>
            <w:tcW w:w="1696" w:type="dxa"/>
          </w:tcPr>
          <w:p w14:paraId="14AC3689" w14:textId="77777777" w:rsidR="002127DC" w:rsidRDefault="002127DC" w:rsidP="009411ED">
            <w:pPr>
              <w:pStyle w:val="Tabeltekst"/>
            </w:pPr>
            <w:r>
              <w:t>Kenmerk</w:t>
            </w:r>
          </w:p>
        </w:tc>
        <w:sdt>
          <w:sdtPr>
            <w:alias w:val="DIV Nummer"/>
            <w:tag w:val="divnummer"/>
            <w:id w:val="68082530"/>
            <w:placeholder>
              <w:docPart w:val="2EFB934051814421A2DB72411CB25918"/>
            </w:placeholder>
            <w:showingPlcHdr/>
            <w:dataBinding w:prefixMappings="xmlns:ns0='VRG Word templates input' " w:xpath="/ns0:VRG[1]/ns0:Aanbesteding[1]/ns0:VRG_Input[1]/ns0:Kenmerk[1]" w:storeItemID="{00000000-0000-0000-0000-000000000000}"/>
            <w:text/>
          </w:sdtPr>
          <w:sdtEndPr/>
          <w:sdtContent>
            <w:tc>
              <w:tcPr>
                <w:tcW w:w="6096" w:type="dxa"/>
              </w:tcPr>
              <w:p w14:paraId="2DB4EE27" w14:textId="77777777" w:rsidR="002127DC" w:rsidRDefault="00EF4F9C" w:rsidP="009411ED">
                <w:pPr>
                  <w:pStyle w:val="Tabeltekst"/>
                </w:pPr>
                <w:r w:rsidRPr="00EF4F9C">
                  <w:rPr>
                    <w:rStyle w:val="PlaceholderText"/>
                    <w:highlight w:val="yellow"/>
                  </w:rPr>
                  <w:t>DIV nummer</w:t>
                </w:r>
              </w:p>
            </w:tc>
          </w:sdtContent>
        </w:sdt>
      </w:tr>
      <w:tr w:rsidR="002127DC" w14:paraId="1D0CBC15" w14:textId="77777777" w:rsidTr="009411ED">
        <w:trPr>
          <w:cantSplit/>
          <w:trHeight w:val="170"/>
        </w:trPr>
        <w:tc>
          <w:tcPr>
            <w:tcW w:w="1696" w:type="dxa"/>
          </w:tcPr>
          <w:p w14:paraId="3CF509D6" w14:textId="77777777" w:rsidR="002127DC" w:rsidRDefault="002127DC" w:rsidP="009411ED">
            <w:pPr>
              <w:pStyle w:val="Tabeltekst"/>
            </w:pPr>
            <w:r>
              <w:t>Datum</w:t>
            </w:r>
          </w:p>
        </w:tc>
        <w:tc>
          <w:tcPr>
            <w:tcW w:w="6096" w:type="dxa"/>
          </w:tcPr>
          <w:p w14:paraId="1F871A68" w14:textId="48661FEF" w:rsidR="002127DC" w:rsidRDefault="00C916F1" w:rsidP="009411ED">
            <w:pPr>
              <w:pStyle w:val="Tabeltekst"/>
            </w:pPr>
            <w:r>
              <w:t>1 juni 2027</w:t>
            </w:r>
          </w:p>
        </w:tc>
      </w:tr>
      <w:tr w:rsidR="002127DC" w14:paraId="6D65E61E" w14:textId="77777777" w:rsidTr="009411ED">
        <w:trPr>
          <w:cantSplit/>
          <w:trHeight w:val="170"/>
        </w:trPr>
        <w:tc>
          <w:tcPr>
            <w:tcW w:w="1696" w:type="dxa"/>
          </w:tcPr>
          <w:p w14:paraId="0C98433B" w14:textId="77777777" w:rsidR="002127DC" w:rsidRDefault="002127DC" w:rsidP="009411ED">
            <w:pPr>
              <w:pStyle w:val="Tabeltekst"/>
            </w:pPr>
            <w:r>
              <w:t>Opdrachtgever</w:t>
            </w:r>
          </w:p>
        </w:tc>
        <w:tc>
          <w:tcPr>
            <w:tcW w:w="6096" w:type="dxa"/>
          </w:tcPr>
          <w:p w14:paraId="4857DA7E" w14:textId="77777777" w:rsidR="002127DC" w:rsidRPr="00B531DF" w:rsidRDefault="00D0132D" w:rsidP="009411ED">
            <w:pPr>
              <w:pStyle w:val="Tabeltekst"/>
            </w:pPr>
            <w:r>
              <w:t>Veiligheidsregio Groningen</w:t>
            </w:r>
          </w:p>
        </w:tc>
      </w:tr>
      <w:tr w:rsidR="009411ED" w14:paraId="056AF336" w14:textId="77777777" w:rsidTr="009411ED">
        <w:trPr>
          <w:cantSplit/>
          <w:trHeight w:val="170"/>
        </w:trPr>
        <w:tc>
          <w:tcPr>
            <w:tcW w:w="1696" w:type="dxa"/>
          </w:tcPr>
          <w:p w14:paraId="7939FEA3" w14:textId="77777777" w:rsidR="009411ED" w:rsidRDefault="00FB0A69" w:rsidP="009411ED">
            <w:pPr>
              <w:pStyle w:val="Tabeltekst"/>
            </w:pPr>
            <w:r>
              <w:t>Tendernummer</w:t>
            </w:r>
          </w:p>
        </w:tc>
        <w:tc>
          <w:tcPr>
            <w:tcW w:w="6096" w:type="dxa"/>
          </w:tcPr>
          <w:p w14:paraId="40EAA93A" w14:textId="3F12EAB1" w:rsidR="009411ED" w:rsidRDefault="00616402" w:rsidP="009411ED">
            <w:pPr>
              <w:pStyle w:val="Tabeltekst"/>
            </w:pPr>
            <w:sdt>
              <w:sdtPr>
                <w:id w:val="-1795202541"/>
                <w:placeholder>
                  <w:docPart w:val="D38BA00CD92C4702BC40694A0433DDA4"/>
                </w:placeholder>
              </w:sdtPr>
              <w:sdtEndPr/>
              <w:sdtContent>
                <w:r w:rsidR="00C916F1">
                  <w:t>T606637</w:t>
                </w:r>
              </w:sdtContent>
            </w:sdt>
          </w:p>
        </w:tc>
      </w:tr>
    </w:tbl>
    <w:tbl>
      <w:tblPr>
        <w:tblStyle w:val="TableGrid"/>
        <w:tblpPr w:leftFromText="142" w:rightFromText="142" w:vertAnchor="page" w:horzAnchor="page" w:tblpX="1135" w:tblpY="10150"/>
        <w:tblW w:w="9639" w:type="dxa"/>
        <w:tblCellMar>
          <w:left w:w="0" w:type="dxa"/>
          <w:right w:w="0" w:type="dxa"/>
        </w:tblCellMar>
        <w:tblLook w:val="04A0" w:firstRow="1" w:lastRow="0" w:firstColumn="1" w:lastColumn="0" w:noHBand="0" w:noVBand="1"/>
      </w:tblPr>
      <w:tblGrid>
        <w:gridCol w:w="9639"/>
      </w:tblGrid>
      <w:tr w:rsidR="00DA4E13" w14:paraId="09DB2302" w14:textId="77777777">
        <w:tc>
          <w:tcPr>
            <w:tcW w:w="9639" w:type="dxa"/>
            <w:tcBorders>
              <w:top w:val="nil"/>
              <w:left w:val="nil"/>
              <w:bottom w:val="nil"/>
              <w:right w:val="nil"/>
            </w:tcBorders>
          </w:tcPr>
          <w:p w14:paraId="730109A0" w14:textId="77777777" w:rsidR="00DA4E13" w:rsidRPr="00F955AB" w:rsidRDefault="00DA4E13">
            <w:pPr>
              <w:pStyle w:val="Kopvoorblad"/>
              <w:framePr w:hSpace="0" w:wrap="auto" w:vAnchor="margin" w:hAnchor="text" w:xAlign="left" w:yAlign="inline"/>
              <w:suppressOverlap w:val="0"/>
            </w:pPr>
            <w:r>
              <w:t>Concept Overeenkomst</w:t>
            </w:r>
          </w:p>
        </w:tc>
      </w:tr>
    </w:tbl>
    <w:p w14:paraId="36DABC26" w14:textId="77777777" w:rsidR="003B64F4" w:rsidRDefault="00BA6A41">
      <w:pPr>
        <w:spacing w:after="160" w:line="259" w:lineRule="auto"/>
      </w:pPr>
      <w:r>
        <w:rPr>
          <w:noProof/>
        </w:rPr>
        <w:drawing>
          <wp:anchor distT="0" distB="0" distL="114300" distR="114300" simplePos="0" relativeHeight="251658240" behindDoc="1" locked="0" layoutInCell="1" allowOverlap="1" wp14:anchorId="1C5DA3CF" wp14:editId="1AEADDBB">
            <wp:simplePos x="0" y="0"/>
            <wp:positionH relativeFrom="column">
              <wp:posOffset>-2404110</wp:posOffset>
            </wp:positionH>
            <wp:positionV relativeFrom="paragraph">
              <wp:posOffset>-106680</wp:posOffset>
            </wp:positionV>
            <wp:extent cx="9885219" cy="4891367"/>
            <wp:effectExtent l="0" t="0" r="1905" b="508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3">
                      <a:extLst>
                        <a:ext uri="{28A0092B-C50C-407E-A947-70E740481C1C}">
                          <a14:useLocalDpi xmlns:a14="http://schemas.microsoft.com/office/drawing/2010/main" val="0"/>
                        </a:ext>
                      </a:extLst>
                    </a:blip>
                    <a:srcRect t="14" b="14"/>
                    <a:stretch>
                      <a:fillRect/>
                    </a:stretch>
                  </pic:blipFill>
                  <pic:spPr bwMode="auto">
                    <a:xfrm>
                      <a:off x="0" y="0"/>
                      <a:ext cx="9885219" cy="48913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7B6B2F0F" wp14:editId="7C946168">
            <wp:simplePos x="0" y="0"/>
            <wp:positionH relativeFrom="page">
              <wp:posOffset>0</wp:posOffset>
            </wp:positionH>
            <wp:positionV relativeFrom="page">
              <wp:posOffset>1166495</wp:posOffset>
            </wp:positionV>
            <wp:extent cx="7560000" cy="51840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60000" cy="5184000"/>
                    </a:xfrm>
                    <a:prstGeom prst="rect">
                      <a:avLst/>
                    </a:prstGeom>
                  </pic:spPr>
                </pic:pic>
              </a:graphicData>
            </a:graphic>
            <wp14:sizeRelH relativeFrom="margin">
              <wp14:pctWidth>0</wp14:pctWidth>
            </wp14:sizeRelH>
            <wp14:sizeRelV relativeFrom="margin">
              <wp14:pctHeight>0</wp14:pctHeight>
            </wp14:sizeRelV>
          </wp:anchor>
        </w:drawing>
      </w:r>
    </w:p>
    <w:p w14:paraId="0070CF08" w14:textId="77777777" w:rsidR="007265E6" w:rsidRDefault="007265E6">
      <w:pPr>
        <w:spacing w:after="160" w:line="259" w:lineRule="auto"/>
      </w:pPr>
      <w:r>
        <w:br w:type="page"/>
      </w:r>
    </w:p>
    <w:p w14:paraId="02C3157D" w14:textId="22DF8CB2" w:rsidR="00D16FB8" w:rsidRDefault="00D16FB8" w:rsidP="00D16FB8">
      <w:pPr>
        <w:pStyle w:val="Kop1ZN"/>
      </w:pPr>
      <w:r>
        <w:t xml:space="preserve">Concept Overeenkomst </w:t>
      </w:r>
      <w:sdt>
        <w:sdtPr>
          <w:alias w:val="Naam Aanbesteding"/>
          <w:tag w:val="naamaanbesteding"/>
          <w:id w:val="-1490173472"/>
          <w:placeholder>
            <w:docPart w:val="F0C6C188AD6E4CED8E8E2BD73B3CFB18"/>
          </w:placeholder>
          <w:dataBinding w:prefixMappings="xmlns:ns0='VRG Word templates input' " w:xpath="/ns0:VRG[1]/ns0:Aanbesteding[1]/ns0:NaamAanbesteding[1]" w:storeItemID="{DE58F964-C8AF-453A-AB16-FACFAC3F5C20}"/>
          <w:text/>
        </w:sdtPr>
        <w:sdtEndPr/>
        <w:sdtContent>
          <w:r w:rsidR="00C916F1">
            <w:t>Accountantsdiensten</w:t>
          </w:r>
        </w:sdtContent>
      </w:sdt>
    </w:p>
    <w:p w14:paraId="111C1D01" w14:textId="77777777" w:rsidR="00D16FB8" w:rsidRDefault="00D16FB8" w:rsidP="00D16FB8">
      <w:pPr>
        <w:pStyle w:val="Vet"/>
        <w:rPr>
          <w:rFonts w:ascii="MS Gothic" w:eastAsia="MS Gothic" w:hAnsi="MS Gothic" w:cs="MS Gothic"/>
        </w:rPr>
      </w:pPr>
      <w:r>
        <w:t>De ondergetekenden:</w:t>
      </w:r>
      <w:r>
        <w:rPr>
          <w:rFonts w:ascii="MS Gothic" w:eastAsia="MS Gothic" w:hAnsi="MS Gothic" w:cs="MS Gothic" w:hint="eastAsia"/>
        </w:rPr>
        <w:t> </w:t>
      </w:r>
    </w:p>
    <w:p w14:paraId="7E915E00" w14:textId="38B99E87" w:rsidR="00D16FB8" w:rsidRDefault="00D16FB8" w:rsidP="00D16FB8">
      <w:r>
        <w:t>de gemeenschappelijke regeling Veiligheidsregio Groningen, gevestigd te Groningen, Sontweg 10, ingeschreven in het handelsregister van de Kamer van Koophandel onder nummer 59229381, te dezen rechtsgeldig vertegenwoordigd door</w:t>
      </w:r>
      <w:r w:rsidR="2CA85BB6">
        <w:t xml:space="preserve"> haar</w:t>
      </w:r>
      <w:r>
        <w:t xml:space="preserve"> </w:t>
      </w:r>
      <w:sdt>
        <w:sdtPr>
          <w:alias w:val="Functie"/>
          <w:tag w:val="functie"/>
          <w:id w:val="1512646769"/>
          <w:placeholder>
            <w:docPart w:val="D1818C9E0FF04080AE9904F7B147CA6B"/>
          </w:placeholder>
          <w:showingPlcHdr/>
          <w:dataBinding w:prefixMappings="xmlns:ns0='VRG Word templates input' " w:xpath="/ns0:VRG[1]/ns0:Aanbesteding[1]/ns0:FunctieTekenbevoegdeOpdrachtgever[1]" w:storeItemID="{DE58F964-C8AF-453A-AB16-FACFAC3F5C20}"/>
          <w:text/>
        </w:sdtPr>
        <w:sdtEndPr/>
        <w:sdtContent>
          <w:r w:rsidRPr="001B4F14">
            <w:rPr>
              <w:rStyle w:val="PlaceholderText"/>
              <w:highlight w:val="yellow"/>
            </w:rPr>
            <w:t>Functie</w:t>
          </w:r>
        </w:sdtContent>
      </w:sdt>
      <w:r>
        <w:t xml:space="preserve">, </w:t>
      </w:r>
      <w:sdt>
        <w:sdtPr>
          <w:alias w:val="Aanhef"/>
          <w:tag w:val="aanhef"/>
          <w:id w:val="-1112438917"/>
          <w:placeholder>
            <w:docPart w:val="053CE86E11F84BFD87274BA8D0854466"/>
          </w:placeholder>
          <w:showingPlcHdr/>
          <w:comboBox>
            <w:listItem w:displayText="de heer" w:value="de heer"/>
            <w:listItem w:displayText="mevrouw" w:value="mevrouw"/>
          </w:comboBox>
        </w:sdtPr>
        <w:sdtEndPr/>
        <w:sdtContent>
          <w:r w:rsidRPr="001B4F14">
            <w:rPr>
              <w:rStyle w:val="PlaceholderText"/>
              <w:highlight w:val="yellow"/>
            </w:rPr>
            <w:t>Kies een aanhef</w:t>
          </w:r>
        </w:sdtContent>
      </w:sdt>
      <w:r>
        <w:t xml:space="preserve"> </w:t>
      </w:r>
      <w:sdt>
        <w:sdtPr>
          <w:alias w:val="Naam Opdrachtgever"/>
          <w:tag w:val="naamopdrachtgever"/>
          <w:id w:val="-490953062"/>
          <w:placeholder>
            <w:docPart w:val="2580B31BB4B742628B9EBE173AD119D6"/>
          </w:placeholder>
          <w:showingPlcHdr/>
          <w:dataBinding w:prefixMappings="xmlns:ns0='VRG Word templates input' " w:xpath="/ns0:VRG[1]/ns0:Aanbesteding[1]/ns0:NaamTekenbevoegdeOpdrachtgever[1]" w:storeItemID="{DE58F964-C8AF-453A-AB16-FACFAC3F5C20}"/>
          <w:text/>
        </w:sdtPr>
        <w:sdtEndPr/>
        <w:sdtContent>
          <w:r w:rsidRPr="001B4F14">
            <w:rPr>
              <w:rStyle w:val="PlaceholderText"/>
              <w:highlight w:val="yellow"/>
            </w:rPr>
            <w:t>Naam tekenbevoegde opdrachtgever</w:t>
          </w:r>
        </w:sdtContent>
      </w:sdt>
      <w:r>
        <w:t>, hierna te noemen “Opdrachtgever”,</w:t>
      </w:r>
    </w:p>
    <w:p w14:paraId="29D0251E" w14:textId="788951A1" w:rsidR="00D16FB8" w:rsidRDefault="00F901F3" w:rsidP="00F901F3">
      <w:pPr>
        <w:tabs>
          <w:tab w:val="left" w:pos="7560"/>
        </w:tabs>
      </w:pPr>
      <w:r>
        <w:tab/>
      </w:r>
    </w:p>
    <w:p w14:paraId="312CBC8D" w14:textId="77777777" w:rsidR="00D16FB8" w:rsidRDefault="00D16FB8" w:rsidP="00D16FB8">
      <w:r>
        <w:t>en</w:t>
      </w:r>
    </w:p>
    <w:p w14:paraId="1C4A4019" w14:textId="77777777" w:rsidR="00D16FB8" w:rsidRDefault="00D16FB8" w:rsidP="00D16FB8"/>
    <w:p w14:paraId="6789AE82" w14:textId="437FC0AA" w:rsidR="00D16FB8" w:rsidRDefault="00616402" w:rsidP="00D16FB8">
      <w:sdt>
        <w:sdtPr>
          <w:alias w:val="Naam Opdrachtnemer"/>
          <w:tag w:val="naamopdrachtnemer"/>
          <w:id w:val="751545554"/>
          <w:placeholder>
            <w:docPart w:val="C5885DCE887B4D729E413C16927D6560"/>
          </w:placeholder>
          <w:showingPlcHdr/>
          <w:dataBinding w:prefixMappings="xmlns:ns0='VRG Word templates input' " w:xpath="/ns0:VRG[1]/ns0:Aanbesteding[1]/ns0:NaamOpdrachtnemer[1]" w:storeItemID="{DE58F964-C8AF-453A-AB16-FACFAC3F5C20}"/>
          <w:text/>
        </w:sdtPr>
        <w:sdtEndPr/>
        <w:sdtContent>
          <w:r w:rsidR="00D16FB8" w:rsidRPr="00E21BC9">
            <w:rPr>
              <w:rStyle w:val="PlaceholderText"/>
              <w:highlight w:val="yellow"/>
            </w:rPr>
            <w:t>Naam Opdrachtnemer</w:t>
          </w:r>
        </w:sdtContent>
      </w:sdt>
      <w:r w:rsidR="00D16FB8">
        <w:t xml:space="preserve"> gevestigd te </w:t>
      </w:r>
      <w:sdt>
        <w:sdtPr>
          <w:alias w:val="Plaats straat nr"/>
          <w:tag w:val="plaats straat nr"/>
          <w:id w:val="1158424585"/>
          <w:placeholder>
            <w:docPart w:val="B1EAF3B731EA4DD1A9E5540FC64AD331"/>
          </w:placeholder>
          <w:showingPlcHdr/>
        </w:sdtPr>
        <w:sdtEndPr/>
        <w:sdtContent>
          <w:r w:rsidR="00D16FB8" w:rsidRPr="00E21BC9">
            <w:rPr>
              <w:rStyle w:val="PlaceholderText"/>
              <w:highlight w:val="yellow"/>
            </w:rPr>
            <w:t>Plaats</w:t>
          </w:r>
          <w:r w:rsidR="000507F7" w:rsidRPr="000507F7">
            <w:rPr>
              <w:rStyle w:val="PlaceholderText"/>
              <w:highlight w:val="yellow"/>
            </w:rPr>
            <w:t>, straat, nr.</w:t>
          </w:r>
        </w:sdtContent>
      </w:sdt>
      <w:r w:rsidR="00D16FB8">
        <w:t xml:space="preserve">, ingeschreven in het handelsregister van de Kamer van Koophandel onder nummer, </w:t>
      </w:r>
      <w:sdt>
        <w:sdtPr>
          <w:alias w:val="Nummer KvK"/>
          <w:tag w:val="nummerkvk"/>
          <w:id w:val="783391986"/>
          <w:placeholder>
            <w:docPart w:val="84A5CA25A933427380FDD4A58A285D10"/>
          </w:placeholder>
          <w:showingPlcHdr/>
        </w:sdtPr>
        <w:sdtEndPr/>
        <w:sdtContent>
          <w:r w:rsidR="00D16FB8" w:rsidRPr="0099110D">
            <w:rPr>
              <w:rStyle w:val="PlaceholderText"/>
              <w:highlight w:val="yellow"/>
            </w:rPr>
            <w:t>nummer KvK</w:t>
          </w:r>
        </w:sdtContent>
      </w:sdt>
      <w:r w:rsidR="00D16FB8">
        <w:t>, te dezen rechtsgeldig vertegenwoordigd door</w:t>
      </w:r>
      <w:r w:rsidR="6CC75BBB">
        <w:t xml:space="preserve"> </w:t>
      </w:r>
      <w:r w:rsidR="6CC75BBB" w:rsidRPr="49BE55E9">
        <w:rPr>
          <w:highlight w:val="lightGray"/>
        </w:rPr>
        <w:t>haar/zijn</w:t>
      </w:r>
      <w:r w:rsidR="00D16FB8">
        <w:t xml:space="preserve"> </w:t>
      </w:r>
      <w:sdt>
        <w:sdtPr>
          <w:alias w:val="Functie"/>
          <w:tag w:val="functie"/>
          <w:id w:val="1358315370"/>
          <w:placeholder>
            <w:docPart w:val="580729ECBA4D4CF6BE3C81CFB89C4B6D"/>
          </w:placeholder>
          <w:showingPlcHdr/>
          <w:dataBinding w:prefixMappings="xmlns:ns0='VRG Word templates input' " w:xpath="/ns0:VRG[1]/ns0:Aanbesteding[1]/ns0:FunctieTekenbevoegdeOpdrachtnemer[1]" w:storeItemID="{DE58F964-C8AF-453A-AB16-FACFAC3F5C20}"/>
          <w:text/>
        </w:sdtPr>
        <w:sdtEndPr/>
        <w:sdtContent>
          <w:r w:rsidR="00D16FB8" w:rsidRPr="0099110D">
            <w:rPr>
              <w:rStyle w:val="PlaceholderText"/>
              <w:highlight w:val="yellow"/>
            </w:rPr>
            <w:t>Functie</w:t>
          </w:r>
        </w:sdtContent>
      </w:sdt>
      <w:r w:rsidR="00D16FB8">
        <w:t xml:space="preserve">, </w:t>
      </w:r>
      <w:sdt>
        <w:sdtPr>
          <w:alias w:val="Aanhef"/>
          <w:tag w:val="aanhef"/>
          <w:id w:val="490064629"/>
          <w:placeholder>
            <w:docPart w:val="D17E206AB5B441A29DECA6809A9D027C"/>
          </w:placeholder>
          <w:showingPlcHdr/>
          <w:comboBox>
            <w:listItem w:displayText="de heer" w:value="de heer"/>
            <w:listItem w:displayText="mevrouw" w:value="mevrouw"/>
          </w:comboBox>
        </w:sdtPr>
        <w:sdtEndPr/>
        <w:sdtContent>
          <w:r w:rsidR="00D16FB8" w:rsidRPr="001B4F14">
            <w:rPr>
              <w:rStyle w:val="PlaceholderText"/>
              <w:highlight w:val="yellow"/>
            </w:rPr>
            <w:t>Kies een aanhef</w:t>
          </w:r>
        </w:sdtContent>
      </w:sdt>
      <w:r w:rsidR="00D16FB8">
        <w:t xml:space="preserve"> </w:t>
      </w:r>
      <w:sdt>
        <w:sdtPr>
          <w:alias w:val="Naam Opdrachtnemer"/>
          <w:tag w:val="naamopdrachtnemer"/>
          <w:id w:val="-1846075892"/>
          <w:placeholder>
            <w:docPart w:val="86AFDAC3D4A54A76ABD3A9610A73C073"/>
          </w:placeholder>
          <w:showingPlcHdr/>
          <w:dataBinding w:prefixMappings="xmlns:ns0='VRG Word templates input' " w:xpath="/ns0:VRG[1]/ns0:Aanbesteding[1]/ns0:NaamTekenbevoegdeOpdrachtnemer[1]" w:storeItemID="{DE58F964-C8AF-453A-AB16-FACFAC3F5C20}"/>
          <w:text/>
        </w:sdtPr>
        <w:sdtEndPr/>
        <w:sdtContent>
          <w:r w:rsidR="00D16FB8" w:rsidRPr="0099110D">
            <w:rPr>
              <w:rStyle w:val="PlaceholderText"/>
              <w:highlight w:val="yellow"/>
            </w:rPr>
            <w:t>Naam tekenbevoegde opdrachtnemer</w:t>
          </w:r>
        </w:sdtContent>
      </w:sdt>
      <w:r w:rsidR="00D16FB8">
        <w:t xml:space="preserve"> hierna te noemen “Opdrachtnemer”,</w:t>
      </w:r>
    </w:p>
    <w:p w14:paraId="27F8B09B" w14:textId="77777777" w:rsidR="00D16FB8" w:rsidRDefault="00D16FB8" w:rsidP="00D16FB8"/>
    <w:p w14:paraId="0A9BFC0F" w14:textId="77777777" w:rsidR="00D16FB8" w:rsidRDefault="00D16FB8" w:rsidP="00D16FB8">
      <w:r>
        <w:t xml:space="preserve">hierna gezamenlijk ook te noemen “Partijen’’, </w:t>
      </w:r>
    </w:p>
    <w:p w14:paraId="1D218572" w14:textId="77777777" w:rsidR="00D16FB8" w:rsidRDefault="00D16FB8" w:rsidP="00D16FB8"/>
    <w:p w14:paraId="2A093085" w14:textId="77777777" w:rsidR="00D16FB8" w:rsidRDefault="00D16FB8" w:rsidP="00D16FB8">
      <w:pPr>
        <w:pStyle w:val="Vet"/>
      </w:pPr>
      <w:r>
        <w:t>Overwegende dat:</w:t>
      </w:r>
    </w:p>
    <w:p w14:paraId="3D972A72" w14:textId="28013CC2" w:rsidR="00D16FB8" w:rsidRDefault="00D16FB8" w:rsidP="00D16FB8">
      <w:pPr>
        <w:pStyle w:val="Opsomming2"/>
      </w:pPr>
      <w:r>
        <w:t xml:space="preserve">Opdrachtgever heeft besloten over te gaan tot het houden van een </w:t>
      </w:r>
      <w:sdt>
        <w:sdtPr>
          <w:alias w:val="Soort Aanbesteding"/>
          <w:tag w:val="soortaanbesteding"/>
          <w:id w:val="2014724344"/>
          <w:placeholder>
            <w:docPart w:val="92A5AB4D20824DE9A67B51B558706A30"/>
          </w:placeholder>
          <w:dataBinding w:prefixMappings="xmlns:ns0='VRG Word templates input' " w:xpath="/ns0:VRG[1]/ns0:Aanbesteding[1]/ns0:EuAanbesteding[1]" w:storeItemID="{DE58F964-C8AF-453A-AB16-FACFAC3F5C20}"/>
          <w:comboBox w:lastValue="Europese openbare aanbesteding:">
            <w:listItem w:displayText="Europese onderhandse aanbesteding:" w:value="Europese onderhandse aanbesteding:"/>
            <w:listItem w:displayText="Meervoudig onderhandse aanbesteding:" w:value="Meervoudig onderhandse aanbesteding:"/>
          </w:comboBox>
        </w:sdtPr>
        <w:sdtEndPr/>
        <w:sdtContent>
          <w:r w:rsidR="00C916F1">
            <w:t>Europese openbare aanbesteding:</w:t>
          </w:r>
        </w:sdtContent>
      </w:sdt>
      <w:r>
        <w:t xml:space="preserve"> betreffende de inkoop van </w:t>
      </w:r>
      <w:sdt>
        <w:sdtPr>
          <w:alias w:val="Naam Aanbesteding"/>
          <w:tag w:val="naamaanbesteding"/>
          <w:id w:val="-373685256"/>
          <w:placeholder>
            <w:docPart w:val="E1C112243F224DE78C31A34FFE926F48"/>
          </w:placeholder>
          <w:dataBinding w:prefixMappings="xmlns:ns0='VRG Word templates input' " w:xpath="/ns0:VRG[1]/ns0:Aanbesteding[1]/ns0:NaamAanbesteding[1]" w:storeItemID="{DE58F964-C8AF-453A-AB16-FACFAC3F5C20}"/>
          <w:text/>
        </w:sdtPr>
        <w:sdtEndPr/>
        <w:sdtContent>
          <w:r w:rsidR="00C916F1">
            <w:t>Accountantsdiensten</w:t>
          </w:r>
        </w:sdtContent>
      </w:sdt>
      <w:r>
        <w:t>;</w:t>
      </w:r>
    </w:p>
    <w:p w14:paraId="6B441FDE" w14:textId="77777777" w:rsidR="00D16FB8" w:rsidRDefault="00D16FB8" w:rsidP="00D16FB8">
      <w:pPr>
        <w:pStyle w:val="Opsomming2"/>
      </w:pPr>
      <w:r>
        <w:t>Opdrachtnemer aan deze aanbesteding heeft deelgenomen en zoals na evaluatie van alle inschrijvingen is gebleken, de economisch meest voordelige Inschrijving heeft gedaan;</w:t>
      </w:r>
    </w:p>
    <w:p w14:paraId="2F877A4A" w14:textId="77777777" w:rsidR="00D16FB8" w:rsidRDefault="00D16FB8" w:rsidP="00D16FB8">
      <w:pPr>
        <w:pStyle w:val="Opsomming2"/>
      </w:pPr>
      <w:r>
        <w:t>Opdrachtgever derhalve heeft besloten de opdracht aan Opdrachtnemer te gunnen;</w:t>
      </w:r>
    </w:p>
    <w:p w14:paraId="7B6B3F6C" w14:textId="77777777" w:rsidR="00D16FB8" w:rsidRDefault="00D16FB8" w:rsidP="00D16FB8">
      <w:pPr>
        <w:pStyle w:val="Opsomming2"/>
      </w:pPr>
      <w:r>
        <w:t xml:space="preserve">Partijen de voorwaarden waaronder de uitvoering van de opdracht zal plaatsvinden wensen vast te leggen in deze overeenkomst (hierna: de Overeenkomst).  </w:t>
      </w:r>
    </w:p>
    <w:p w14:paraId="5C6D0A91" w14:textId="77777777" w:rsidR="00D16FB8" w:rsidRDefault="00D16FB8" w:rsidP="00D16FB8"/>
    <w:p w14:paraId="5E3B5216" w14:textId="77777777" w:rsidR="00D16FB8" w:rsidRDefault="00D16FB8" w:rsidP="00D16FB8">
      <w:pPr>
        <w:pStyle w:val="Vet"/>
      </w:pPr>
      <w:r>
        <w:t>Verklaren te zijn overeengekomen:</w:t>
      </w:r>
    </w:p>
    <w:p w14:paraId="24C90809" w14:textId="77777777" w:rsidR="00D16FB8" w:rsidRDefault="00D16FB8" w:rsidP="00D16FB8"/>
    <w:p w14:paraId="4F460647" w14:textId="77777777" w:rsidR="00D16FB8" w:rsidRDefault="00D16FB8" w:rsidP="00D16FB8">
      <w:pPr>
        <w:pStyle w:val="KopArtikel"/>
      </w:pPr>
      <w:r>
        <w:t>DEFINITIES</w:t>
      </w:r>
    </w:p>
    <w:p w14:paraId="5D1499CE" w14:textId="23A44ECF" w:rsidR="00126B4F" w:rsidRDefault="00126B4F" w:rsidP="00D16FB8">
      <w:pPr>
        <w:pStyle w:val="Tekstartikel"/>
      </w:pPr>
      <w:r w:rsidRPr="00126B4F">
        <w:t>De in deze Overeenkomst met een hoofdletter geschreven begrippen hebben dezelfde betekenis als daaraan toegekend in de Aanbestedingswet 2012 en, voor zover van toepassing, in de Algemene Inkoopvoorwaarden van Veiligheidsregio Groningen 2023</w:t>
      </w:r>
      <w:r w:rsidR="00C916F1">
        <w:t xml:space="preserve"> </w:t>
      </w:r>
      <w:r w:rsidRPr="00126B4F">
        <w:t>en hebben voorts – voor zover zij daarin niet voorkomen – de betekenis die hun in dit artikel wordt toegekend</w:t>
      </w:r>
    </w:p>
    <w:p w14:paraId="5B508441" w14:textId="49E47977" w:rsidR="00D16FB8" w:rsidRDefault="00D16FB8" w:rsidP="00D16FB8">
      <w:pPr>
        <w:pStyle w:val="Tekstartikel"/>
      </w:pPr>
      <w:r>
        <w:t>Overige begrippen:</w:t>
      </w:r>
    </w:p>
    <w:p w14:paraId="3AEE8AC7" w14:textId="05C2FDA3" w:rsidR="00D16FB8" w:rsidRDefault="00D16FB8" w:rsidP="00D16FB8">
      <w:pPr>
        <w:pStyle w:val="Opsomming1"/>
      </w:pPr>
      <w:r>
        <w:t xml:space="preserve">Aanbestedingsleidraad: het document </w:t>
      </w:r>
      <w:r w:rsidR="00FB4949">
        <w:t xml:space="preserve">inclusief alle bijlagen </w:t>
      </w:r>
      <w:r>
        <w:t xml:space="preserve">waarin Opdrachtgever specifieke informatie heeft opgenomen over de aanbesteding en aanbestedingsprocedure en die deel uitmaakt van de </w:t>
      </w:r>
      <w:r w:rsidR="001360D1">
        <w:t>aanbesteding</w:t>
      </w:r>
      <w:r>
        <w:t xml:space="preserve"> in Mercell Source-to-contract.</w:t>
      </w:r>
    </w:p>
    <w:p w14:paraId="6C4ED3F9" w14:textId="77777777" w:rsidR="00D16FB8" w:rsidRDefault="00D16FB8" w:rsidP="00D16FB8">
      <w:pPr>
        <w:pStyle w:val="Opsomming1"/>
      </w:pPr>
      <w:r>
        <w:t>Bijlagen: aanhangsels bij deze Overeenkomst, die deel uitmaken van de Overeenkomst.</w:t>
      </w:r>
    </w:p>
    <w:p w14:paraId="2726F5F0" w14:textId="7C5CA6D9" w:rsidR="00D16FB8" w:rsidRDefault="00D16FB8" w:rsidP="00D16FB8">
      <w:pPr>
        <w:pStyle w:val="Opsomming1"/>
      </w:pPr>
      <w:r>
        <w:t>Opdracht: het totaal van te verrichten Diensten en/of te leveren Goederen</w:t>
      </w:r>
      <w:r w:rsidR="041C08E4">
        <w:t>.</w:t>
      </w:r>
    </w:p>
    <w:p w14:paraId="1CB5C30B" w14:textId="77777777" w:rsidR="00D16FB8" w:rsidRDefault="00D16FB8" w:rsidP="00D16FB8">
      <w:pPr>
        <w:pStyle w:val="Opsomming1"/>
      </w:pPr>
      <w:r>
        <w:t>Inschrijving: de door Opdrachtnemer ingediende Offerte, gebaseerd op de Tender en waarvan een prijsinvulformulier deel uitmaakt.</w:t>
      </w:r>
    </w:p>
    <w:p w14:paraId="04084215" w14:textId="2C3608FE" w:rsidR="00D16FB8" w:rsidRDefault="00D16FB8" w:rsidP="00D16FB8">
      <w:pPr>
        <w:pStyle w:val="Opsomming1"/>
      </w:pPr>
      <w:r>
        <w:t>Programma van eisen: de eisen met betrekking tot de Inkopen, zoals vastgelegd in Mercell Source-to-contract en als bijlage gevoegd bij deze Overeenkomst.</w:t>
      </w:r>
    </w:p>
    <w:p w14:paraId="4BDBE53D" w14:textId="77777777" w:rsidR="00D16FB8" w:rsidRDefault="00D16FB8" w:rsidP="00D16FB8"/>
    <w:p w14:paraId="4DF6252F" w14:textId="77777777" w:rsidR="00D16FB8" w:rsidRDefault="00D16FB8" w:rsidP="00D16FB8">
      <w:pPr>
        <w:pStyle w:val="KopArtikel"/>
      </w:pPr>
      <w:r>
        <w:t>VOORWERP VAN DE OVEREENKOMST</w:t>
      </w:r>
    </w:p>
    <w:p w14:paraId="7A9AAF54" w14:textId="0AC5F4C4" w:rsidR="00C916F1" w:rsidRDefault="00547104" w:rsidP="00D16FB8">
      <w:pPr>
        <w:pStyle w:val="Tekstartikel"/>
      </w:pPr>
      <w:r w:rsidRPr="00547104">
        <w:t>Opdrachtnemer verplicht zich aan Opdrachtgever de gevraagde dienstverlening op het gebied van accountantsdiensten te leveren en zich hierbij in alle opzichten te houden aan alle eisen en criteria zoals deze zijn opgenomen in de Aanbestedingsdocumenten van Opdrachtgever, te weten:</w:t>
      </w:r>
    </w:p>
    <w:p w14:paraId="6F86F333" w14:textId="38B66AC1" w:rsidR="00C916F1" w:rsidRDefault="00C916F1" w:rsidP="00C916F1">
      <w:pPr>
        <w:pStyle w:val="Opsomming5"/>
      </w:pPr>
      <w:r w:rsidRPr="00C916F1">
        <w:t xml:space="preserve"> De certificerende functie; </w:t>
      </w:r>
    </w:p>
    <w:p w14:paraId="7DBEA052" w14:textId="73318EAD" w:rsidR="00C916F1" w:rsidRDefault="00C916F1" w:rsidP="00C916F1">
      <w:pPr>
        <w:pStyle w:val="Opsomming5"/>
      </w:pPr>
      <w:r w:rsidRPr="00C916F1">
        <w:t xml:space="preserve"> De taak gerelateerde adviesfunctie; </w:t>
      </w:r>
    </w:p>
    <w:p w14:paraId="76FD559C" w14:textId="376A6F21" w:rsidR="00D16FB8" w:rsidRPr="003208D3" w:rsidRDefault="00C916F1" w:rsidP="00C916F1">
      <w:pPr>
        <w:pStyle w:val="Opsomming5"/>
      </w:pPr>
      <w:r w:rsidRPr="00C916F1">
        <w:t>De ondersteuning van het algemeen bestuur bij haar controletaak, haar kader</w:t>
      </w:r>
      <w:r>
        <w:t xml:space="preserve"> </w:t>
      </w:r>
      <w:r w:rsidRPr="00C916F1">
        <w:t xml:space="preserve">gevende taak en haar budgettaak.  </w:t>
      </w:r>
    </w:p>
    <w:p w14:paraId="6FCA4432" w14:textId="53FB0179" w:rsidR="00D16FB8" w:rsidRDefault="00D16FB8" w:rsidP="00D16FB8">
      <w:pPr>
        <w:pStyle w:val="Tekstartikel"/>
      </w:pPr>
      <w:r>
        <w:t xml:space="preserve">Een volledige beschrijving van de Opdracht is opgenomen in de </w:t>
      </w:r>
      <w:r w:rsidR="00536E82">
        <w:t xml:space="preserve">Aanbestedingsleidraad inclusief </w:t>
      </w:r>
      <w:r w:rsidR="00FB4949">
        <w:t>b</w:t>
      </w:r>
      <w:r w:rsidR="00536E82">
        <w:t>ijlagen</w:t>
      </w:r>
      <w:r>
        <w:t>.</w:t>
      </w:r>
    </w:p>
    <w:p w14:paraId="531F82D2" w14:textId="79CBA10B" w:rsidR="006C4528" w:rsidRDefault="006C4528" w:rsidP="00D16FB8">
      <w:pPr>
        <w:pStyle w:val="Tekstartikel"/>
      </w:pPr>
      <w:r w:rsidRPr="006C4528">
        <w:t>Opdrachtnemer voert de Opdracht uit in overeenstemming met de toepasselijke (beroeps)regelgeving en hetgeen bij of krachtens de wet van hem wordt geëist. Opdrachtgever zal de daaruit voor Opdrachtnemer voortvloeiende verplichtingen steeds volledig respecteren. Onder beroepsregelgeving wordt verstaan de relevante gedrags- en beroepsregels van de bij de uitvoering betrokken (bestuurders van) members/vennoten, bestuurders, werknemers en/of ingeschakelde derden, zoals de regels van bijvoorbeeld NBA, NOREA, NOB en FB.</w:t>
      </w:r>
    </w:p>
    <w:p w14:paraId="4DBF4D98" w14:textId="7808A82B" w:rsidR="006C4528" w:rsidRDefault="006C4528" w:rsidP="006C4528">
      <w:pPr>
        <w:pStyle w:val="Tekstartikel"/>
      </w:pPr>
      <w:r>
        <w:t>Opdrachtnemer stelt zich garant en is aansprakelijk voor een juiste, tijdige en volledige nakoming van de verplichtingen die in deze Overeenkomst zijn vastgelegd.</w:t>
      </w:r>
    </w:p>
    <w:p w14:paraId="3DA71C30" w14:textId="77777777" w:rsidR="00D16FB8" w:rsidRDefault="00D16FB8" w:rsidP="00D16FB8"/>
    <w:p w14:paraId="4EF1382D" w14:textId="77777777" w:rsidR="00D16FB8" w:rsidRDefault="00D16FB8" w:rsidP="00D16FB8">
      <w:pPr>
        <w:pStyle w:val="KopArtikel"/>
      </w:pPr>
      <w:r>
        <w:t>LOOPTIJD EN BEËINDIGING OVEREENKOMST</w:t>
      </w:r>
    </w:p>
    <w:p w14:paraId="1704EEEA" w14:textId="39347AE7" w:rsidR="00D16FB8" w:rsidRDefault="00D16FB8" w:rsidP="00D16FB8">
      <w:pPr>
        <w:pStyle w:val="Tekstartikel"/>
      </w:pPr>
      <w:r>
        <w:t xml:space="preserve">Deze Overeenkomst is aangegaan voor de periode </w:t>
      </w:r>
      <w:r w:rsidR="003C341F">
        <w:t>van</w:t>
      </w:r>
      <w:r w:rsidR="00CF707B">
        <w:t xml:space="preserve"> </w:t>
      </w:r>
      <w:sdt>
        <w:sdtPr>
          <w:alias w:val="Aantal"/>
          <w:tag w:val="aantal"/>
          <w:id w:val="-12386417"/>
          <w:placeholder>
            <w:docPart w:val="55A0DF94FFA041B5B5CFF6B4E80133A5"/>
          </w:placeholder>
        </w:sdtPr>
        <w:sdtEndPr/>
        <w:sdtContent>
          <w:r w:rsidR="00C916F1">
            <w:t>vier</w:t>
          </w:r>
        </w:sdtContent>
      </w:sdt>
      <w:r w:rsidR="003C341F">
        <w:t xml:space="preserve"> jaar</w:t>
      </w:r>
      <w:r>
        <w:t xml:space="preserve">, ingaande </w:t>
      </w:r>
      <w:r w:rsidR="003C341F">
        <w:t xml:space="preserve">op </w:t>
      </w:r>
      <w:sdt>
        <w:sdtPr>
          <w:alias w:val="Datum"/>
          <w:tag w:val="datum"/>
          <w:id w:val="-730538946"/>
          <w:placeholder>
            <w:docPart w:val="8E4D74F9C4CE431382AA08B5D5D24C02"/>
          </w:placeholder>
          <w:date w:fullDate="2027-06-01T00:00:00Z">
            <w:dateFormat w:val="d MMMM yyyy"/>
            <w:lid w:val="nl-NL"/>
            <w:storeMappedDataAs w:val="dateTime"/>
            <w:calendar w:val="gregorian"/>
          </w:date>
        </w:sdtPr>
        <w:sdtEndPr/>
        <w:sdtContent>
          <w:r w:rsidR="00C916F1">
            <w:t>1 juni 2027</w:t>
          </w:r>
        </w:sdtContent>
      </w:sdt>
      <w:r w:rsidR="003C341F">
        <w:t xml:space="preserve"> en </w:t>
      </w:r>
      <w:r>
        <w:t xml:space="preserve">eindigende </w:t>
      </w:r>
      <w:r w:rsidR="003C341F">
        <w:t xml:space="preserve">op </w:t>
      </w:r>
      <w:sdt>
        <w:sdtPr>
          <w:alias w:val="Datum"/>
          <w:tag w:val="datum"/>
          <w:id w:val="-1395498827"/>
          <w:placeholder>
            <w:docPart w:val="F126787B571D4467973493B09643B0F9"/>
          </w:placeholder>
          <w:date w:fullDate="2031-05-31T00:00:00Z">
            <w:dateFormat w:val="d MMMM yyyy"/>
            <w:lid w:val="nl-NL"/>
            <w:storeMappedDataAs w:val="dateTime"/>
            <w:calendar w:val="gregorian"/>
          </w:date>
        </w:sdtPr>
        <w:sdtEndPr/>
        <w:sdtContent>
          <w:r w:rsidR="00C916F1">
            <w:t>31 mei 2031</w:t>
          </w:r>
        </w:sdtContent>
      </w:sdt>
      <w:r w:rsidR="003C341F">
        <w:t>.</w:t>
      </w:r>
      <w:r>
        <w:t xml:space="preserve"> </w:t>
      </w:r>
    </w:p>
    <w:p w14:paraId="334E554F" w14:textId="47D45B62" w:rsidR="00D16FB8" w:rsidRDefault="00D16FB8" w:rsidP="00D16FB8">
      <w:pPr>
        <w:pStyle w:val="Tekstartikel"/>
      </w:pPr>
      <w:r>
        <w:t xml:space="preserve">De Overeenkomst kan door Opdrachtgever </w:t>
      </w:r>
      <w:r w:rsidR="00972CD3">
        <w:t xml:space="preserve">eenzijdig </w:t>
      </w:r>
      <w:sdt>
        <w:sdtPr>
          <w:alias w:val="Aantal Letters"/>
          <w:tag w:val="aantalletters"/>
          <w:id w:val="469947911"/>
          <w:placeholder>
            <w:docPart w:val="8833D35A7F1E410593E7D7EF9FE1D54A"/>
          </w:placeholder>
        </w:sdtPr>
        <w:sdtEndPr/>
        <w:sdtContent>
          <w:r w:rsidR="00C916F1">
            <w:t>vier</w:t>
          </w:r>
        </w:sdtContent>
      </w:sdt>
      <w:r w:rsidR="00972CD3">
        <w:t xml:space="preserve"> (</w:t>
      </w:r>
      <w:sdt>
        <w:sdtPr>
          <w:alias w:val="Aantal Cijfers"/>
          <w:tag w:val="aantalcijfers"/>
          <w:id w:val="1035388520"/>
          <w:placeholder>
            <w:docPart w:val="F0CE7A8076784B59A07D76F1F63DC03E"/>
          </w:placeholder>
        </w:sdtPr>
        <w:sdtEndPr/>
        <w:sdtContent>
          <w:r w:rsidR="00C916F1">
            <w:t>4</w:t>
          </w:r>
        </w:sdtContent>
      </w:sdt>
      <w:r w:rsidR="00972CD3">
        <w:t xml:space="preserve">) keer met </w:t>
      </w:r>
      <w:sdt>
        <w:sdtPr>
          <w:alias w:val="Aantal Letters"/>
          <w:tag w:val="aantalletters"/>
          <w:id w:val="735979304"/>
          <w:placeholder>
            <w:docPart w:val="A7DB7887B5234470A9C06D897B78AF2B"/>
          </w:placeholder>
        </w:sdtPr>
        <w:sdtEndPr/>
        <w:sdtContent>
          <w:r w:rsidR="00C916F1">
            <w:t>een</w:t>
          </w:r>
        </w:sdtContent>
      </w:sdt>
      <w:r w:rsidR="00972CD3">
        <w:t xml:space="preserve"> (</w:t>
      </w:r>
      <w:sdt>
        <w:sdtPr>
          <w:alias w:val="Aantal Cijfers"/>
          <w:tag w:val="aantalcijfers"/>
          <w:id w:val="2088727281"/>
          <w:placeholder>
            <w:docPart w:val="3DD1FB06EF054355A0B3EF32931AECC1"/>
          </w:placeholder>
        </w:sdtPr>
        <w:sdtEndPr/>
        <w:sdtContent>
          <w:r w:rsidR="00C916F1">
            <w:t>1</w:t>
          </w:r>
        </w:sdtContent>
      </w:sdt>
      <w:r w:rsidR="00972CD3">
        <w:t xml:space="preserve">) </w:t>
      </w:r>
      <w:sdt>
        <w:sdtPr>
          <w:alias w:val="Maanden Jaren"/>
          <w:tag w:val="maandenjaren"/>
          <w:id w:val="-459954866"/>
          <w:placeholder>
            <w:docPart w:val="6E14119411094995A185822A42410F89"/>
          </w:placeholder>
          <w:comboBox>
            <w:listItem w:displayText="maanden" w:value="maanden"/>
            <w:listItem w:displayText="jaren" w:value="jaren"/>
          </w:comboBox>
        </w:sdtPr>
        <w:sdtEndPr/>
        <w:sdtContent>
          <w:r w:rsidR="00C916F1">
            <w:t>jaren</w:t>
          </w:r>
        </w:sdtContent>
      </w:sdt>
      <w:r w:rsidR="00972CD3">
        <w:t xml:space="preserve"> schriftelijk</w:t>
      </w:r>
      <w:r>
        <w:t xml:space="preserve"> </w:t>
      </w:r>
      <w:r w:rsidR="00104625">
        <w:t xml:space="preserve">worden </w:t>
      </w:r>
      <w:r>
        <w:t xml:space="preserve">verlengd. Opdrachtgever zal Opdrachtnemer uiterlijk </w:t>
      </w:r>
      <w:sdt>
        <w:sdtPr>
          <w:alias w:val="Aantal"/>
          <w:tag w:val="aantal"/>
          <w:id w:val="878212782"/>
          <w:placeholder>
            <w:docPart w:val="1EAD3809B23549BB83FFB9BC43C2F304"/>
          </w:placeholder>
        </w:sdtPr>
        <w:sdtEndPr/>
        <w:sdtContent>
          <w:r w:rsidR="00C916F1">
            <w:t>drie</w:t>
          </w:r>
        </w:sdtContent>
      </w:sdt>
      <w:r w:rsidR="00972CD3">
        <w:t xml:space="preserve"> maanden </w:t>
      </w:r>
      <w:r>
        <w:t xml:space="preserve">voor het verstrijken van de geldende looptijd van de Overeenkomst schriftelijk in kennis stellen indien </w:t>
      </w:r>
      <w:r w:rsidR="00104625">
        <w:t xml:space="preserve">door Opdrachtgever </w:t>
      </w:r>
      <w:r>
        <w:t>gebruik zal worden gemaakt van de verlengingsoptie.</w:t>
      </w:r>
    </w:p>
    <w:p w14:paraId="5F2B8A6B" w14:textId="1F8A7410" w:rsidR="00D16FB8" w:rsidRDefault="00D16FB8" w:rsidP="00D16FB8">
      <w:pPr>
        <w:pStyle w:val="Tekstartikel"/>
      </w:pPr>
      <w:r>
        <w:t>I</w:t>
      </w:r>
      <w:r w:rsidR="003208D3" w:rsidRPr="00401AD7">
        <w:t xml:space="preserve">ndien </w:t>
      </w:r>
      <w:sdt>
        <w:sdtPr>
          <w:alias w:val="Kies"/>
          <w:tag w:val="kies"/>
          <w:id w:val="1962146579"/>
          <w:placeholder>
            <w:docPart w:val="14A5A41147C24B82ABC1C1D1CA6C3B6D"/>
          </w:placeholder>
          <w:comboBox>
            <w:listItem w:displayText="de" w:value="de"/>
            <w:listItem w:displayText="alle" w:value="alle"/>
          </w:comboBox>
        </w:sdtPr>
        <w:sdtEndPr/>
        <w:sdtContent>
          <w:r w:rsidR="00C916F1">
            <w:t xml:space="preserve">alle </w:t>
          </w:r>
        </w:sdtContent>
      </w:sdt>
      <w:r w:rsidR="003208D3" w:rsidRPr="00C916F1">
        <w:t>verlengingsoptie(s)</w:t>
      </w:r>
      <w:r w:rsidR="003208D3" w:rsidRPr="00401AD7">
        <w:t xml:space="preserve"> door Opdrachtgever </w:t>
      </w:r>
      <w:sdt>
        <w:sdtPr>
          <w:alias w:val="Kies"/>
          <w:tag w:val="kies"/>
          <w:id w:val="707840363"/>
          <w:placeholder>
            <w:docPart w:val="57254FF8A16749CDB61891FF87114F97"/>
          </w:placeholder>
          <w:comboBox>
            <w:listItem w:displayText="wordt" w:value="wordt"/>
            <w:listItem w:displayText="worden" w:value="worden"/>
          </w:comboBox>
        </w:sdtPr>
        <w:sdtEndPr/>
        <w:sdtContent>
          <w:r w:rsidR="00C916F1">
            <w:t>worden</w:t>
          </w:r>
        </w:sdtContent>
      </w:sdt>
      <w:r w:rsidR="003208D3" w:rsidRPr="00401AD7">
        <w:t xml:space="preserve"> uitgeoefend, eindigt deze Overeenkomst van rechtswege op </w:t>
      </w:r>
      <w:sdt>
        <w:sdtPr>
          <w:alias w:val="Einddatum"/>
          <w:tag w:val="einddatum"/>
          <w:id w:val="1674534657"/>
          <w:placeholder>
            <w:docPart w:val="1716E669B7D24860BCCCF59511CEC830"/>
          </w:placeholder>
          <w:date w:fullDate="2035-05-31T00:00:00Z">
            <w:dateFormat w:val="d MMMM yyyy"/>
            <w:lid w:val="nl-NL"/>
            <w:storeMappedDataAs w:val="dateTime"/>
            <w:calendar w:val="gregorian"/>
          </w:date>
        </w:sdtPr>
        <w:sdtEndPr/>
        <w:sdtContent>
          <w:r w:rsidR="00C916F1">
            <w:t>31 mei 2035</w:t>
          </w:r>
        </w:sdtContent>
      </w:sdt>
      <w:r w:rsidR="003208D3" w:rsidRPr="00401AD7">
        <w:t>.</w:t>
      </w:r>
    </w:p>
    <w:p w14:paraId="246A1918" w14:textId="49D4EF24" w:rsidR="00D16FB8" w:rsidRDefault="00D16FB8" w:rsidP="00D16FB8">
      <w:pPr>
        <w:pStyle w:val="Tekstartikel"/>
      </w:pPr>
      <w:r>
        <w:t>Opdrachtgever kan de Overeenkomst, na verloop van</w:t>
      </w:r>
      <w:r w:rsidR="00CF707B">
        <w:t xml:space="preserve"> </w:t>
      </w:r>
      <w:sdt>
        <w:sdtPr>
          <w:alias w:val="Aantal"/>
          <w:tag w:val="aantal"/>
          <w:id w:val="1285081838"/>
          <w:placeholder>
            <w:docPart w:val="C3028D4CA70F4133ABE77DC51C7AEA5A"/>
          </w:placeholder>
        </w:sdtPr>
        <w:sdtEndPr/>
        <w:sdtContent>
          <w:r w:rsidR="00B51887">
            <w:t>2</w:t>
          </w:r>
        </w:sdtContent>
      </w:sdt>
      <w:r w:rsidR="00CF707B">
        <w:t xml:space="preserve"> </w:t>
      </w:r>
      <w:sdt>
        <w:sdtPr>
          <w:alias w:val="Kies"/>
          <w:tag w:val="kies"/>
          <w:id w:val="1198743885"/>
          <w:placeholder>
            <w:docPart w:val="8D33D2CA6E5D44D5A562AC1DFD8314A1"/>
          </w:placeholder>
          <w:comboBox>
            <w:listItem w:displayText="maanden" w:value="maanden"/>
            <w:listItem w:displayText="jaar" w:value="jaar"/>
          </w:comboBox>
        </w:sdtPr>
        <w:sdtEndPr/>
        <w:sdtContent>
          <w:r w:rsidR="008544F0">
            <w:t xml:space="preserve">jaar </w:t>
          </w:r>
        </w:sdtContent>
      </w:sdt>
      <w:r>
        <w:t xml:space="preserve">vanaf datum ingang Overeenkomst, tussentijds opzeggen met inachtneming van een opzegtermijn </w:t>
      </w:r>
      <w:r w:rsidR="00EC04BF">
        <w:t xml:space="preserve">van </w:t>
      </w:r>
      <w:sdt>
        <w:sdtPr>
          <w:alias w:val="Aantal"/>
          <w:tag w:val="aantal"/>
          <w:id w:val="-672416645"/>
          <w:placeholder>
            <w:docPart w:val="2D41A78975F445C8B669D0032343A9B7"/>
          </w:placeholder>
        </w:sdtPr>
        <w:sdtEndPr/>
        <w:sdtContent>
          <w:r w:rsidR="00B51887">
            <w:t>6</w:t>
          </w:r>
        </w:sdtContent>
      </w:sdt>
      <w:r w:rsidR="00EC04BF">
        <w:t xml:space="preserve"> </w:t>
      </w:r>
      <w:sdt>
        <w:sdtPr>
          <w:alias w:val="Kies"/>
          <w:tag w:val="kies"/>
          <w:id w:val="620417843"/>
          <w:placeholder>
            <w:docPart w:val="10886CEF35234E2F90CCF85B1B1072A4"/>
          </w:placeholder>
          <w:comboBox>
            <w:listItem w:displayText="maanden" w:value="maanden"/>
            <w:listItem w:displayText="weken" w:value="weken"/>
          </w:comboBox>
        </w:sdtPr>
        <w:sdtEndPr/>
        <w:sdtContent>
          <w:r w:rsidR="008544F0">
            <w:t>maanden</w:t>
          </w:r>
        </w:sdtContent>
      </w:sdt>
      <w:r>
        <w:t xml:space="preserve">. In dat geval vindt tussen Opdrachtgever en Opdrachtnemer een afrekening plaats op basis van de door Opdrachtnemer ter uitvoering van de Overeenkomst tot het moment van opzegging reeds geleverde </w:t>
      </w:r>
      <w:r w:rsidR="00637907">
        <w:t>Goederen</w:t>
      </w:r>
      <w:r>
        <w:t xml:space="preserve"> en</w:t>
      </w:r>
      <w:r w:rsidR="00637907">
        <w:t>/of</w:t>
      </w:r>
      <w:r>
        <w:t xml:space="preserve"> Diensten. </w:t>
      </w:r>
    </w:p>
    <w:p w14:paraId="1551689E" w14:textId="77777777" w:rsidR="00D16FB8" w:rsidRDefault="00D16FB8" w:rsidP="00D16FB8">
      <w:pPr>
        <w:pStyle w:val="Tekstartikel"/>
      </w:pPr>
      <w:r>
        <w:t>Opdrachtgever is gerechtigd om de Overeenkomst geheel of gedeeltelijk kosteloos op te zeggen, eventueel met onmiddellijke ingang, indien Opdrachtnemer niet meer kan beschikken over de voor de uitvoering van de Overeenkomst noodzakelijke middelen van de rechtspersonen waarop hij een beroep heeft gedaan bij zijn aanmelding voor deelneming aan de Aanbesteding om te voldoen aan de financiële en economische draagkracht of technische bekwaamheid.</w:t>
      </w:r>
    </w:p>
    <w:p w14:paraId="6F272008" w14:textId="3890FFE0" w:rsidR="00D16FB8" w:rsidRPr="00B51887" w:rsidRDefault="00D16FB8" w:rsidP="00D16FB8">
      <w:pPr>
        <w:pStyle w:val="Tekstartikel"/>
      </w:pPr>
      <w:r w:rsidRPr="00B51887">
        <w:t xml:space="preserve">Partijen kunnen de Overeenkomst tussentijds opzeggen met wederzijds goedvinden en hanteren daarbij een opzegtermijn van minimaal </w:t>
      </w:r>
      <w:sdt>
        <w:sdtPr>
          <w:alias w:val="Aantal"/>
          <w:tag w:val="aantal"/>
          <w:id w:val="742298276"/>
          <w:placeholder>
            <w:docPart w:val="612B2977B18246BC8BD06519C8AFC63F"/>
          </w:placeholder>
        </w:sdtPr>
        <w:sdtEndPr/>
        <w:sdtContent>
          <w:r w:rsidR="008544F0" w:rsidRPr="00B51887">
            <w:t>6</w:t>
          </w:r>
        </w:sdtContent>
      </w:sdt>
      <w:r w:rsidR="003208D3" w:rsidRPr="00B51887">
        <w:t xml:space="preserve"> </w:t>
      </w:r>
      <w:r w:rsidRPr="00B51887">
        <w:t xml:space="preserve">maanden. </w:t>
      </w:r>
    </w:p>
    <w:p w14:paraId="4B04BA4F" w14:textId="14CA47BE" w:rsidR="00D16FB8" w:rsidRPr="00B51887" w:rsidRDefault="00D16FB8" w:rsidP="00D16FB8">
      <w:pPr>
        <w:pStyle w:val="Tekstartikel"/>
      </w:pPr>
      <w:r w:rsidRPr="00B51887">
        <w:t>Opdrachtgever is gerechtigd om de Overeenkomst geheel of gedeeltelijk op te zeggen, eventueel met onmiddellijke ingang, indien een gerechtelijke uitspraak hiertoe aanleiding geeft, indien blijkt dat Opdrachtnemer met betrekking tot de Aanbesteding, zijn Inschrijving of de in de Overeenkomst vervatte opdracht in strijd heeft gehandeld met de van toepassing zijnde wet- en regelgeving of in het geval dat blijkt dat Opdrachtnemer ten tijde van de Aanbesteding een valse verklaring heeft afgegeven. In dat geval vindt tussen Opdrachtgever en Opdrachtnemer een afrekening plaats op basis van de door Opdrachtnemer ter uitvoering van de Overeenkomst reeds geleve</w:t>
      </w:r>
      <w:r w:rsidR="0046007C" w:rsidRPr="00B51887">
        <w:t>rde Goederen en/of Diensten.</w:t>
      </w:r>
    </w:p>
    <w:p w14:paraId="1E9B8809" w14:textId="1B53AAB1" w:rsidR="00D16FB8" w:rsidRPr="00B51887" w:rsidRDefault="00D16FB8" w:rsidP="00B51887">
      <w:pPr>
        <w:pStyle w:val="Tekstartikel"/>
      </w:pPr>
      <w:r w:rsidRPr="00B51887">
        <w:t xml:space="preserve">Opdrachtgever kan de verlenging zoals bedoeld in 3.2 nadat deze is ingegaan kosteloos per maand schriftelijk opzeggen met inachtneming van een opzegtermijn van drie maanden. </w:t>
      </w:r>
    </w:p>
    <w:p w14:paraId="4FBE756B" w14:textId="77777777" w:rsidR="00D16FB8" w:rsidRDefault="00D16FB8" w:rsidP="00D16FB8"/>
    <w:p w14:paraId="3F556811" w14:textId="531CBB93" w:rsidR="00BA3847" w:rsidRDefault="00BA3847" w:rsidP="00D16FB8">
      <w:pPr>
        <w:pStyle w:val="KopArtikel"/>
      </w:pPr>
      <w:r>
        <w:t>Aansprakelijkheid</w:t>
      </w:r>
    </w:p>
    <w:p w14:paraId="3152E968" w14:textId="48B14C29" w:rsidR="00891766" w:rsidRDefault="009D1497" w:rsidP="00891766">
      <w:pPr>
        <w:pStyle w:val="Tekstartikel"/>
      </w:pPr>
      <w:r w:rsidRPr="009D1497">
        <w:t>Als een Partij tekortschiet in de nakoming van diens verplichting(en) uit de Overeenkomst, kan de andere Partij deze nalatige Partij schriftelijk of per e-mail in gebreke stellen. Een ingebrekestelling is niet nodig als de nalatige Partij al op een andere wettelijke grond in verzuim verkeert. In de ingebrekestelling wordt een redelijke termijn vermeld waarbinnen de nalatige Partij alsnog de verplichtingen moet nakomen. Dit is een fatale termijn. Dat betekent dat als de nalatige Partij niet alsnog binnen deze termijn nakomt, deze Partij direct in verzuim is.</w:t>
      </w:r>
    </w:p>
    <w:p w14:paraId="54D1118C" w14:textId="3CAA7CD1" w:rsidR="00891766" w:rsidRDefault="007203A4" w:rsidP="00891766">
      <w:pPr>
        <w:pStyle w:val="Tekstartikel"/>
      </w:pPr>
      <w:r w:rsidRPr="007203A4">
        <w:t>De Partij die toerekenbaar tekortschiet in de nakoming van diens verplichtingen is tegenover de andere Partij aansprakelijk voor de door de andere Partij geleden en te lijden schade, waarbij de aansprakelijkheid is beperkt tot maximaal vier maal de hoogte van de opdrachtwaarde per gebeurtenis en zes maal de hoogte van de opdrachtwaarde per contractjaar of gedeelte van een jaar dat de Overeenkomst van kracht is, tot een maximum van € 3.000.000,- per gebeurtenis en € 5.000.000,- per contractjaar of gedeelte van een jaar dat de Overeenkomst van kracht is. Samenhangende gebeurtenissen worden daarbij aangemerkt als één gebeurtenis.</w:t>
      </w:r>
    </w:p>
    <w:p w14:paraId="609BA6C4" w14:textId="6967AB35" w:rsidR="009A0B91" w:rsidRDefault="009A0B91" w:rsidP="009A0B91">
      <w:pPr>
        <w:pStyle w:val="Tekstartikel"/>
      </w:pPr>
      <w:r>
        <w:t>De in lid 2 opgenomen beperking van de aansprakelijkheid komt te vervallen:</w:t>
      </w:r>
    </w:p>
    <w:p w14:paraId="4E599F65" w14:textId="781DAAE3" w:rsidR="009A0B91" w:rsidRDefault="009A0B91" w:rsidP="009A0B91">
      <w:pPr>
        <w:pStyle w:val="Tekstartikel"/>
        <w:numPr>
          <w:ilvl w:val="0"/>
          <w:numId w:val="32"/>
        </w:numPr>
      </w:pPr>
      <w:r>
        <w:t>in geval van aanspraken op schadevergoeding als gevolg van dood of letsel;</w:t>
      </w:r>
    </w:p>
    <w:p w14:paraId="5F44B8A3" w14:textId="2956E688" w:rsidR="009A0B91" w:rsidRDefault="009A0B91" w:rsidP="009A0B91">
      <w:pPr>
        <w:pStyle w:val="Tekstartikel"/>
        <w:numPr>
          <w:ilvl w:val="0"/>
          <w:numId w:val="32"/>
        </w:numPr>
      </w:pPr>
      <w:r>
        <w:t xml:space="preserve">als sprake is van opzet of grove schuld aan de zijde van de Partij die tekortschiet of aan de zijde van diens Personeel;  </w:t>
      </w:r>
    </w:p>
    <w:p w14:paraId="6A6C21F9" w14:textId="05D6CAE6" w:rsidR="009A0B91" w:rsidRDefault="009A0B91" w:rsidP="009A0B91">
      <w:pPr>
        <w:pStyle w:val="Tekstartikel"/>
        <w:numPr>
          <w:ilvl w:val="0"/>
          <w:numId w:val="32"/>
        </w:numPr>
      </w:pPr>
      <w:r>
        <w:t>in geval van schending van intellectuele eigendomsrechten als bedoeld in artikel 23;</w:t>
      </w:r>
    </w:p>
    <w:p w14:paraId="346C5FF8" w14:textId="1C3284B7" w:rsidR="007203A4" w:rsidRDefault="009A0B91" w:rsidP="009A0B91">
      <w:pPr>
        <w:pStyle w:val="Tekstartikel"/>
        <w:numPr>
          <w:ilvl w:val="0"/>
          <w:numId w:val="32"/>
        </w:numPr>
      </w:pPr>
      <w:r>
        <w:t>in geval van aanspraken op schadevergoeding als gevolg van schending van wet- en           regelgeving op het terrein van de bescherming van persoonsgegevens of handelen in strijd met de rechtmatige instructies van de verwerkingsverantwoordelijke. Onder schade     wordt mede begrepen een door de toezichthoudende autoriteit opgelegde boete.</w:t>
      </w:r>
    </w:p>
    <w:p w14:paraId="6A48F018" w14:textId="35FF079C" w:rsidR="009A0B91" w:rsidRDefault="000A3792" w:rsidP="009A0B91">
      <w:pPr>
        <w:pStyle w:val="Tekstartikel"/>
      </w:pPr>
      <w:r w:rsidRPr="000A3792">
        <w:t>Als Opdrachtnemer voor het uitvoeren van de Diensten gebruik maakt van zaken die eigendom zijn van Opdrachtgever, is Opdrachtnemer aansprakelijk voor schade die aan deze zaken ontstaat tijdens de gebruiksduur. Het bepaalde in lid 2 en 3 is van overeenkomstige toepassing.</w:t>
      </w:r>
    </w:p>
    <w:p w14:paraId="50C61F99" w14:textId="6D4E61A3" w:rsidR="00E642C4" w:rsidRDefault="00E642C4" w:rsidP="00E642C4">
      <w:pPr>
        <w:pStyle w:val="Tekstartikel"/>
      </w:pPr>
      <w:r>
        <w:t>Als Opdrachtnemer of derden schade lijden als gevolg van het gebruik van zaken van Opdrachtgever, is deze schade geheel voor rekening en risico van Opdrachtnemer.</w:t>
      </w:r>
    </w:p>
    <w:p w14:paraId="3D307111" w14:textId="1039742D" w:rsidR="000A3792" w:rsidRDefault="00E642C4" w:rsidP="00E642C4">
      <w:pPr>
        <w:pStyle w:val="Tekstartikel"/>
      </w:pPr>
      <w:r>
        <w:t>Alle verplichtingen met betrekking tot het Personeel van Opdrachtnemer, ook die krachtens de belasting- en sociale verzekeringswetgeving, komen ten laste van Opdrachtnemer. Opdrachtnemer vrijwaart Opdrachtgever tegen elke aansprakelijkheid in dit verband. De aansprakelijkheidsbeperking zoals genoemd in lid 2 is niet van toepassing.</w:t>
      </w:r>
    </w:p>
    <w:p w14:paraId="22D80204" w14:textId="77777777" w:rsidR="00891766" w:rsidRPr="00BA3847" w:rsidRDefault="00891766" w:rsidP="00BA3847"/>
    <w:p w14:paraId="58AB73E5" w14:textId="77777777" w:rsidR="00D16FB8" w:rsidRDefault="00D16FB8" w:rsidP="00D16FB8">
      <w:pPr>
        <w:pStyle w:val="KopArtikel"/>
      </w:pPr>
      <w:r>
        <w:t xml:space="preserve">TOEPASSELIJKHEID </w:t>
      </w:r>
    </w:p>
    <w:p w14:paraId="4489F2DB" w14:textId="241C89BE" w:rsidR="00D16FB8" w:rsidRDefault="00D16FB8" w:rsidP="00D16FB8">
      <w:pPr>
        <w:pStyle w:val="Tekstartikel"/>
      </w:pPr>
      <w:r>
        <w:t xml:space="preserve">De voorwaarden en bepalingen van de Overeenkomst zijn integraal van toepassing op alle </w:t>
      </w:r>
      <w:sdt>
        <w:sdtPr>
          <w:alias w:val="Kies"/>
          <w:tag w:val="kies"/>
          <w:id w:val="-1885869937"/>
          <w:placeholder>
            <w:docPart w:val="72ED5BFE129E4FD0857E4CFF2CE3E8F5"/>
          </w:placeholder>
          <w:comboBox>
            <w:listItem w:displayText="leveringen" w:value="leveringen"/>
            <w:listItem w:displayText="diensten" w:value="diensten"/>
            <w:listItem w:displayText="leveringen en diensten" w:value="leveringen en diensten"/>
          </w:comboBox>
        </w:sdtPr>
        <w:sdtEndPr/>
        <w:sdtContent>
          <w:r w:rsidR="00B51887">
            <w:t xml:space="preserve">diensten </w:t>
          </w:r>
        </w:sdtContent>
      </w:sdt>
      <w:r>
        <w:t>die tijdens de looptijd van de Overeenkomst tussen Opdrachtgever enerzijds en Opdrachtnemer anderzijds worden uitgevoerd en op alle daarmee verband houdende handelingen, zowel van voorbereidende als van uitvoerende aard.</w:t>
      </w:r>
    </w:p>
    <w:p w14:paraId="7B368D27" w14:textId="77777777" w:rsidR="00D16FB8" w:rsidRPr="00B51887" w:rsidRDefault="00D16FB8" w:rsidP="00D16FB8">
      <w:pPr>
        <w:pStyle w:val="Tekstartikel"/>
      </w:pPr>
      <w:r w:rsidRPr="00B51887">
        <w:t>Op deze Overeenkomst zijn de Algemene inkoopvoorwaarden voor leveringen en diensten van Veiligheidsregio Groningen 2023 (hierna: AIV) van toepassing.</w:t>
      </w:r>
    </w:p>
    <w:p w14:paraId="76D209F3" w14:textId="77777777" w:rsidR="00D16FB8" w:rsidRDefault="00D16FB8" w:rsidP="00D16FB8">
      <w:pPr>
        <w:pStyle w:val="Tekstartikel"/>
      </w:pPr>
      <w:r>
        <w:t xml:space="preserve">Elke terzijdestelling, aanvulling en/of wijziging van enige bepaling van de Overeenkomst en de daaraan verbonden bijlagen is slechts bindend, indien deze schriftelijk tussen Partijen is overeengekomen. </w:t>
      </w:r>
    </w:p>
    <w:p w14:paraId="72D4A7FC" w14:textId="77777777" w:rsidR="00D16FB8" w:rsidRDefault="00D16FB8" w:rsidP="00D16FB8">
      <w:pPr>
        <w:pStyle w:val="Tekstartikel"/>
      </w:pPr>
      <w:r>
        <w:t>De navolgende bescheiden maken deel uit van de Overeenkomst. Voor zover deze bescheiden met elkaar in tegenspraak zijn, geldt de navolgende rangorde, waarbij het hoger genoemde document prevaleert boven het lager genoemde:</w:t>
      </w:r>
    </w:p>
    <w:p w14:paraId="633D605C" w14:textId="0D83F16E" w:rsidR="00D16FB8" w:rsidRDefault="00D16FB8" w:rsidP="00757313">
      <w:pPr>
        <w:pStyle w:val="Opsomming5"/>
        <w:numPr>
          <w:ilvl w:val="0"/>
          <w:numId w:val="25"/>
        </w:numPr>
        <w:ind w:left="738" w:hanging="284"/>
      </w:pPr>
      <w:r>
        <w:t>de Overeenkomst;</w:t>
      </w:r>
      <w:r w:rsidR="006914BB">
        <w:t xml:space="preserve"> </w:t>
      </w:r>
    </w:p>
    <w:p w14:paraId="44A6A654" w14:textId="77777777" w:rsidR="00D16FB8" w:rsidRDefault="00D16FB8" w:rsidP="00757313">
      <w:pPr>
        <w:pStyle w:val="Opsomming5"/>
        <w:numPr>
          <w:ilvl w:val="0"/>
          <w:numId w:val="25"/>
        </w:numPr>
        <w:ind w:left="738" w:hanging="284"/>
      </w:pPr>
      <w:r>
        <w:t xml:space="preserve">Nota’s van Inlichtingen, waarbij de laatste Nota van Inlichtingen de hoogste in rangorde is; </w:t>
      </w:r>
    </w:p>
    <w:p w14:paraId="4847B67D" w14:textId="6E5468AC" w:rsidR="00D16FB8" w:rsidRDefault="00D16FB8" w:rsidP="00757313">
      <w:pPr>
        <w:pStyle w:val="Opsomming5"/>
        <w:numPr>
          <w:ilvl w:val="0"/>
          <w:numId w:val="25"/>
        </w:numPr>
        <w:ind w:left="738" w:hanging="284"/>
      </w:pPr>
      <w:r>
        <w:t>de Aanbestedingsleidraad</w:t>
      </w:r>
      <w:r w:rsidR="00B74970">
        <w:t xml:space="preserve"> </w:t>
      </w:r>
      <w:r>
        <w:t>(offerteaanvraag);</w:t>
      </w:r>
    </w:p>
    <w:p w14:paraId="1AFF2618" w14:textId="77777777" w:rsidR="00D16FB8" w:rsidRDefault="00D16FB8" w:rsidP="00757313">
      <w:pPr>
        <w:pStyle w:val="Opsomming5"/>
        <w:numPr>
          <w:ilvl w:val="0"/>
          <w:numId w:val="25"/>
        </w:numPr>
        <w:ind w:left="738" w:hanging="284"/>
      </w:pPr>
      <w:r>
        <w:t>de AIV;</w:t>
      </w:r>
    </w:p>
    <w:p w14:paraId="49651540" w14:textId="77777777" w:rsidR="00D16FB8" w:rsidRDefault="00D16FB8" w:rsidP="00757313">
      <w:pPr>
        <w:pStyle w:val="Opsomming5"/>
        <w:numPr>
          <w:ilvl w:val="0"/>
          <w:numId w:val="25"/>
        </w:numPr>
        <w:ind w:left="738" w:hanging="284"/>
      </w:pPr>
      <w:r>
        <w:t>de Inschrijving van Opdrachtnemer.</w:t>
      </w:r>
    </w:p>
    <w:p w14:paraId="45ED0A5F" w14:textId="77777777" w:rsidR="00D16FB8" w:rsidRDefault="00D16FB8" w:rsidP="00714A0C">
      <w:pPr>
        <w:pStyle w:val="Inspringen8mm"/>
      </w:pPr>
      <w:r>
        <w:t xml:space="preserve">Indien op </w:t>
      </w:r>
      <w:r w:rsidRPr="00714A0C">
        <w:t>grond</w:t>
      </w:r>
      <w:r>
        <w:t xml:space="preserve"> van een lager gerangschikt document verdergaande eisen aan de Inkopen worden gesteld, gelden steeds die verdergaande eisen, tenzij in het hoger gerangschikte document is aangegeven dat, en ten aanzien van welk specifiek onderdeel, van het lager gerangschikte document wordt afgeweken.</w:t>
      </w:r>
    </w:p>
    <w:p w14:paraId="57272131" w14:textId="77777777" w:rsidR="00D16FB8" w:rsidRDefault="00D16FB8" w:rsidP="00D16FB8"/>
    <w:p w14:paraId="1331492B" w14:textId="77777777" w:rsidR="00D16FB8" w:rsidRDefault="00D16FB8" w:rsidP="00D16FB8">
      <w:pPr>
        <w:pStyle w:val="KopArtikel"/>
      </w:pPr>
      <w:r>
        <w:t>OVERLEG EN RAPPORTAGE</w:t>
      </w:r>
    </w:p>
    <w:p w14:paraId="64D0AD77" w14:textId="67566E90" w:rsidR="00D16FB8" w:rsidRDefault="00D16FB8" w:rsidP="00D16FB8">
      <w:pPr>
        <w:pStyle w:val="Tekstartikel"/>
      </w:pPr>
      <w:r>
        <w:t xml:space="preserve">Tenminste </w:t>
      </w:r>
      <w:sdt>
        <w:sdtPr>
          <w:alias w:val="Aantal"/>
          <w:tag w:val="aantal"/>
          <w:id w:val="-1458411594"/>
          <w:placeholder>
            <w:docPart w:val="D0F50A9EF87B40649D3F23ED1C5684D2"/>
          </w:placeholder>
        </w:sdtPr>
        <w:sdtEndPr/>
        <w:sdtContent>
          <w:r w:rsidR="00A22BCB">
            <w:t>tweemaal</w:t>
          </w:r>
        </w:sdtContent>
      </w:sdt>
      <w:r>
        <w:t xml:space="preserve"> per jaar zal overleg tussen contactpersonen van Partijen plaatsvinden over de wijze waarop deze Overeenkomst wordt uitgevoerd. </w:t>
      </w:r>
    </w:p>
    <w:p w14:paraId="349BACEF" w14:textId="587863A6" w:rsidR="00D16FB8" w:rsidRPr="00F253A9" w:rsidRDefault="00D16FB8" w:rsidP="00D16FB8">
      <w:pPr>
        <w:pStyle w:val="Tekstartikel"/>
      </w:pPr>
      <w:r>
        <w:t>De Opdrachtnemer verstrek</w:t>
      </w:r>
      <w:r w:rsidRPr="00F253A9">
        <w:t>t Opdrachtgever de managementinformatie zoals opgenomen in het Programma van Eisen</w:t>
      </w:r>
      <w:r w:rsidR="00F253A9" w:rsidRPr="00F253A9">
        <w:t xml:space="preserve"> en de Offerte.</w:t>
      </w:r>
      <w:r w:rsidRPr="00F253A9">
        <w:t xml:space="preserve"> </w:t>
      </w:r>
    </w:p>
    <w:p w14:paraId="53462C95" w14:textId="1D93C05B" w:rsidR="00D16FB8" w:rsidRPr="00F253A9" w:rsidRDefault="00D16FB8" w:rsidP="00D16FB8">
      <w:pPr>
        <w:pStyle w:val="Tekstartikel"/>
      </w:pPr>
      <w:r w:rsidRPr="00F253A9">
        <w:t>Opdrachtgever is bevoegd Opdrachtnemer aanwijzingen te geven die voortvloeien uit het overleg tussen contactpersonen van Partijen met de verplichting voor Opdrachtnemer om redelijke instructies van de zijde van Opdrachtgever op te volgen.</w:t>
      </w:r>
      <w:r w:rsidR="00CF09BA" w:rsidRPr="00F253A9">
        <w:t xml:space="preserve"> </w:t>
      </w:r>
    </w:p>
    <w:p w14:paraId="7C0ABBA2" w14:textId="08C4E7B1" w:rsidR="00E20527" w:rsidRDefault="00E20527">
      <w:r>
        <w:br w:type="page"/>
      </w:r>
    </w:p>
    <w:p w14:paraId="42CD3DFF" w14:textId="77777777" w:rsidR="00D16FB8" w:rsidRDefault="00D16FB8" w:rsidP="00D16FB8">
      <w:pPr>
        <w:pStyle w:val="KopArtikel"/>
      </w:pPr>
      <w:r>
        <w:t>TARIEVEN EN FACTURERING</w:t>
      </w:r>
    </w:p>
    <w:p w14:paraId="56D03B20" w14:textId="4ECB3A7A" w:rsidR="00D16FB8" w:rsidRDefault="00D16FB8" w:rsidP="00D16FB8">
      <w:pPr>
        <w:pStyle w:val="Tekstartikel"/>
      </w:pPr>
      <w:r>
        <w:t>Voor de uitvoering van de onderhavige Overeenkomst gelden de tarieven zoals vermeld op het prijsinvulformulier dat gemakshalve als bijlage bij deze Overeenkomst wordt gevoegd.</w:t>
      </w:r>
    </w:p>
    <w:p w14:paraId="0D790C27" w14:textId="5AFB6E8D" w:rsidR="00D16FB8" w:rsidRDefault="00D16FB8" w:rsidP="00D16FB8">
      <w:pPr>
        <w:pStyle w:val="Tekstartikel"/>
      </w:pPr>
      <w:r>
        <w:t xml:space="preserve">De overeengekomen tarieven staan in </w:t>
      </w:r>
      <w:r w:rsidRPr="00F253A9">
        <w:t>het eerste jaar van</w:t>
      </w:r>
      <w:r>
        <w:t xml:space="preserve"> de Overeenkomst vast. Prijswijzigingen zijn één (1) keer per jaar mogelijk, per ingang van het navolgende contractjaar, altijd ingaande </w:t>
      </w:r>
      <w:r w:rsidR="00F253A9">
        <w:t>op 1 ju</w:t>
      </w:r>
      <w:r w:rsidR="00C203EB">
        <w:t>n</w:t>
      </w:r>
      <w:r w:rsidR="00F253A9">
        <w:t xml:space="preserve">i </w:t>
      </w:r>
      <w:r>
        <w:t xml:space="preserve">van het betreffende jaar. Opdrachtnemer legt een prijswijzigingsvoorstel minimaal 2 maanden voorafgaand aan een eventuele prijswijziging eerst ter goedkeuring voor aan Opdrachtgever. De prijswijziging gaat </w:t>
      </w:r>
      <w:r w:rsidR="00ED2D23">
        <w:t>niet</w:t>
      </w:r>
      <w:r>
        <w:t xml:space="preserve"> in </w:t>
      </w:r>
      <w:r w:rsidR="00ED2D23">
        <w:t xml:space="preserve">dan </w:t>
      </w:r>
      <w:r>
        <w:t>na akkoord van Opdrachtgever.</w:t>
      </w:r>
    </w:p>
    <w:p w14:paraId="4301FAC8" w14:textId="63093D13" w:rsidR="007B555A" w:rsidRPr="00E2018A" w:rsidRDefault="007B555A" w:rsidP="00E2018A">
      <w:pPr>
        <w:pStyle w:val="Tekstartikel"/>
      </w:pPr>
      <w:r w:rsidRPr="00843645">
        <w:t xml:space="preserve">Prijsstijgingen ten aanzien van de Levering door Opdrachtnemer zijn gelimiteerd tot </w:t>
      </w:r>
      <w:r>
        <w:t>de indexering zoals in</w:t>
      </w:r>
      <w:r w:rsidRPr="00E2018A">
        <w:t xml:space="preserve"> het onderstaande schema is opgenomen.</w:t>
      </w:r>
    </w:p>
    <w:p w14:paraId="3DFE9E6D" w14:textId="77777777" w:rsidR="007B555A" w:rsidRPr="00B213AB" w:rsidRDefault="007B555A" w:rsidP="007B555A">
      <w:pPr>
        <w:ind w:left="708" w:hanging="708"/>
      </w:pPr>
    </w:p>
    <w:tbl>
      <w:tblPr>
        <w:tblStyle w:val="TableGrid"/>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4476"/>
      </w:tblGrid>
      <w:tr w:rsidR="007B555A" w:rsidRPr="00DC358A" w14:paraId="7A3149A7" w14:textId="77777777" w:rsidTr="15701ED6">
        <w:tc>
          <w:tcPr>
            <w:tcW w:w="4819" w:type="dxa"/>
          </w:tcPr>
          <w:p w14:paraId="6C109848" w14:textId="77777777" w:rsidR="007B555A" w:rsidRPr="00B213AB" w:rsidRDefault="007B555A">
            <w:r w:rsidRPr="00B213AB">
              <w:t>Aspect</w:t>
            </w:r>
          </w:p>
        </w:tc>
        <w:tc>
          <w:tcPr>
            <w:tcW w:w="4819" w:type="dxa"/>
          </w:tcPr>
          <w:p w14:paraId="53AEF672" w14:textId="77777777" w:rsidR="007B555A" w:rsidRPr="00B213AB" w:rsidRDefault="007B555A">
            <w:r w:rsidRPr="00B213AB">
              <w:t>Bepaling</w:t>
            </w:r>
          </w:p>
        </w:tc>
      </w:tr>
      <w:tr w:rsidR="007B555A" w:rsidRPr="00DC358A" w14:paraId="57C83BE1" w14:textId="77777777" w:rsidTr="15701ED6">
        <w:tc>
          <w:tcPr>
            <w:tcW w:w="4819" w:type="dxa"/>
          </w:tcPr>
          <w:p w14:paraId="4FE38E7E" w14:textId="77777777" w:rsidR="007B555A" w:rsidRPr="00B213AB" w:rsidRDefault="007B555A">
            <w:r w:rsidRPr="00B213AB">
              <w:t>Indexering van toepassing op</w:t>
            </w:r>
          </w:p>
        </w:tc>
        <w:tc>
          <w:tcPr>
            <w:tcW w:w="4819" w:type="dxa"/>
          </w:tcPr>
          <w:p w14:paraId="67DE574E" w14:textId="77777777" w:rsidR="007B555A" w:rsidRPr="00B213AB" w:rsidRDefault="007B555A">
            <w:r w:rsidRPr="00B213AB">
              <w:t>Alle tarieven zoals vermeld in het prijsinvulformulier</w:t>
            </w:r>
          </w:p>
        </w:tc>
      </w:tr>
      <w:tr w:rsidR="007B555A" w:rsidRPr="00DC358A" w14:paraId="1E2EAC3F" w14:textId="77777777" w:rsidTr="15701ED6">
        <w:tc>
          <w:tcPr>
            <w:tcW w:w="4819" w:type="dxa"/>
          </w:tcPr>
          <w:p w14:paraId="37ADF9D6" w14:textId="77777777" w:rsidR="007B555A" w:rsidRPr="00B213AB" w:rsidRDefault="007B555A">
            <w:r w:rsidRPr="00B213AB">
              <w:t>Opdrachtnemer is gerechtigd haar tarieven jaarlijks</w:t>
            </w:r>
          </w:p>
          <w:p w14:paraId="28564B14" w14:textId="77777777" w:rsidR="007B555A" w:rsidRPr="00B213AB" w:rsidRDefault="007B555A">
            <w:r w:rsidRPr="00B213AB">
              <w:t>aan te passen per</w:t>
            </w:r>
          </w:p>
        </w:tc>
        <w:tc>
          <w:tcPr>
            <w:tcW w:w="4819" w:type="dxa"/>
          </w:tcPr>
          <w:p w14:paraId="118B0AEC" w14:textId="547D6E00" w:rsidR="007B555A" w:rsidRPr="00B213AB" w:rsidRDefault="00C203EB">
            <w:r>
              <w:t>1 juni van het betreffende jaar</w:t>
            </w:r>
          </w:p>
        </w:tc>
      </w:tr>
      <w:tr w:rsidR="007B555A" w:rsidRPr="00DC358A" w14:paraId="73E1C8CB" w14:textId="77777777" w:rsidTr="15701ED6">
        <w:tc>
          <w:tcPr>
            <w:tcW w:w="4819" w:type="dxa"/>
          </w:tcPr>
          <w:p w14:paraId="7F929C50" w14:textId="77777777" w:rsidR="007B555A" w:rsidRPr="00B213AB" w:rsidRDefault="007B555A">
            <w:r w:rsidRPr="00B213AB">
              <w:t>Frequentie tariefsaanpassing</w:t>
            </w:r>
          </w:p>
        </w:tc>
        <w:tc>
          <w:tcPr>
            <w:tcW w:w="4819" w:type="dxa"/>
          </w:tcPr>
          <w:p w14:paraId="3683A871" w14:textId="77777777" w:rsidR="007B555A" w:rsidRPr="00B213AB" w:rsidRDefault="007B555A">
            <w:r w:rsidRPr="00B213AB">
              <w:t xml:space="preserve">Maximaal </w:t>
            </w:r>
            <w:r w:rsidRPr="00B213AB">
              <w:rPr>
                <w:rFonts w:hint="cs"/>
              </w:rPr>
              <w:t>éé</w:t>
            </w:r>
            <w:r w:rsidRPr="00B213AB">
              <w:t>n (1) keer per jaar</w:t>
            </w:r>
          </w:p>
        </w:tc>
      </w:tr>
      <w:tr w:rsidR="007B555A" w:rsidRPr="00DC358A" w14:paraId="15ED8CC5" w14:textId="77777777" w:rsidTr="15701ED6">
        <w:tc>
          <w:tcPr>
            <w:tcW w:w="4819" w:type="dxa"/>
          </w:tcPr>
          <w:p w14:paraId="37E11A78" w14:textId="77777777" w:rsidR="007B555A" w:rsidRPr="00B213AB" w:rsidRDefault="007B555A">
            <w:r w:rsidRPr="00B213AB">
              <w:t>Uiterste datum van ontvangst verzoek, inclusief kopie van de indexeringstabel van de hieronder</w:t>
            </w:r>
          </w:p>
          <w:p w14:paraId="51C137D9" w14:textId="77777777" w:rsidR="007B555A" w:rsidRPr="00B213AB" w:rsidRDefault="007B555A">
            <w:r w:rsidRPr="00B213AB">
              <w:t xml:space="preserve">genoemde instantie. </w:t>
            </w:r>
          </w:p>
        </w:tc>
        <w:tc>
          <w:tcPr>
            <w:tcW w:w="4819" w:type="dxa"/>
          </w:tcPr>
          <w:p w14:paraId="7C8859E4" w14:textId="77777777" w:rsidR="007B555A" w:rsidRPr="00B213AB" w:rsidRDefault="007B555A">
            <w:r w:rsidRPr="00B213AB">
              <w:t>Minimaal twee (2) maanden voorafgaand aan de ingangsdatum</w:t>
            </w:r>
          </w:p>
        </w:tc>
      </w:tr>
      <w:tr w:rsidR="007B555A" w:rsidRPr="00DC358A" w14:paraId="5562A81E" w14:textId="77777777" w:rsidTr="15701ED6">
        <w:tc>
          <w:tcPr>
            <w:tcW w:w="4819" w:type="dxa"/>
          </w:tcPr>
          <w:p w14:paraId="553E2EAB" w14:textId="77777777" w:rsidR="007B555A" w:rsidRPr="00B213AB" w:rsidRDefault="007B555A">
            <w:r w:rsidRPr="00B213AB">
              <w:t>Naam indexeringsinstantie (onafhankelijk en openbaar te raadplegen)</w:t>
            </w:r>
          </w:p>
        </w:tc>
        <w:tc>
          <w:tcPr>
            <w:tcW w:w="4819" w:type="dxa"/>
          </w:tcPr>
          <w:p w14:paraId="4D912C70" w14:textId="77777777" w:rsidR="007B555A" w:rsidRPr="00B213AB" w:rsidRDefault="007B555A">
            <w:r>
              <w:t>Centraal Bureau voor de Statistiek (CBS)</w:t>
            </w:r>
          </w:p>
        </w:tc>
      </w:tr>
      <w:tr w:rsidR="007B555A" w:rsidRPr="00DC358A" w14:paraId="3060E631" w14:textId="77777777" w:rsidTr="15701ED6">
        <w:tc>
          <w:tcPr>
            <w:tcW w:w="4819" w:type="dxa"/>
          </w:tcPr>
          <w:p w14:paraId="44D86229" w14:textId="77777777" w:rsidR="007B555A" w:rsidRPr="00B213AB" w:rsidRDefault="007B555A">
            <w:r w:rsidRPr="00B213AB">
              <w:t>Indexeringstabel/reeks</w:t>
            </w:r>
          </w:p>
        </w:tc>
        <w:tc>
          <w:tcPr>
            <w:tcW w:w="4819" w:type="dxa"/>
          </w:tcPr>
          <w:p w14:paraId="12B7AB8D" w14:textId="64F99C4F" w:rsidR="007B555A" w:rsidRPr="00B213AB" w:rsidRDefault="05DD9113">
            <w:r>
              <w:t xml:space="preserve">Consumentenprijzen; CPI </w:t>
            </w:r>
          </w:p>
          <w:p w14:paraId="3C3AA1E0" w14:textId="59321136" w:rsidR="007B555A" w:rsidRPr="00B213AB" w:rsidRDefault="007B555A" w:rsidP="15701ED6"/>
        </w:tc>
      </w:tr>
      <w:tr w:rsidR="007B555A" w:rsidRPr="00DC358A" w14:paraId="1DC54734" w14:textId="77777777" w:rsidTr="15701ED6">
        <w:tc>
          <w:tcPr>
            <w:tcW w:w="4819" w:type="dxa"/>
          </w:tcPr>
          <w:p w14:paraId="106BBB26" w14:textId="77777777" w:rsidR="007B555A" w:rsidRPr="00B213AB" w:rsidRDefault="007B555A">
            <w:r w:rsidRPr="00B213AB">
              <w:t>Basisjaar</w:t>
            </w:r>
          </w:p>
        </w:tc>
        <w:tc>
          <w:tcPr>
            <w:tcW w:w="4819" w:type="dxa"/>
          </w:tcPr>
          <w:p w14:paraId="0FF75003" w14:textId="717C90B0" w:rsidR="007B555A" w:rsidRPr="00B213AB" w:rsidRDefault="6853CFAC" w:rsidP="15701ED6">
            <w:r>
              <w:t>2025=100</w:t>
            </w:r>
            <w:r w:rsidR="007B555A">
              <w:t xml:space="preserve"> (of de wettelijke opvolger daarvan)</w:t>
            </w:r>
          </w:p>
        </w:tc>
      </w:tr>
      <w:tr w:rsidR="007B555A" w:rsidRPr="00DC358A" w14:paraId="1F592173" w14:textId="77777777" w:rsidTr="15701ED6">
        <w:tc>
          <w:tcPr>
            <w:tcW w:w="4819" w:type="dxa"/>
          </w:tcPr>
          <w:p w14:paraId="34494DA3" w14:textId="77777777" w:rsidR="007B555A" w:rsidRPr="00B213AB" w:rsidRDefault="007B555A">
            <w:r w:rsidRPr="00B213AB">
              <w:t>Te hanteren indexeringspercentage</w:t>
            </w:r>
          </w:p>
        </w:tc>
        <w:tc>
          <w:tcPr>
            <w:tcW w:w="4819" w:type="dxa"/>
          </w:tcPr>
          <w:p w14:paraId="7B344572" w14:textId="629B0F35" w:rsidR="007B555A" w:rsidRPr="00B213AB" w:rsidRDefault="007B555A">
            <w:r>
              <w:t xml:space="preserve">Jaarmutatie van </w:t>
            </w:r>
            <w:r w:rsidR="5A607E3E">
              <w:t>Februari</w:t>
            </w:r>
            <w:r>
              <w:t xml:space="preserve"> ten opzichte van dezelfde maand 12 maanden daarvoor.</w:t>
            </w:r>
          </w:p>
        </w:tc>
      </w:tr>
      <w:tr w:rsidR="007B555A" w:rsidRPr="00DC358A" w14:paraId="4E4BA27A" w14:textId="77777777" w:rsidTr="15701ED6">
        <w:tc>
          <w:tcPr>
            <w:tcW w:w="4819" w:type="dxa"/>
          </w:tcPr>
          <w:p w14:paraId="3964F625" w14:textId="77777777" w:rsidR="007B555A" w:rsidRPr="00B213AB" w:rsidRDefault="007B555A">
            <w:r w:rsidRPr="00B213AB">
              <w:t>Huidige website</w:t>
            </w:r>
          </w:p>
        </w:tc>
        <w:tc>
          <w:tcPr>
            <w:tcW w:w="4819" w:type="dxa"/>
          </w:tcPr>
          <w:p w14:paraId="7143BA36" w14:textId="74FB6D9E" w:rsidR="007B555A" w:rsidRPr="00B213AB" w:rsidRDefault="329DB7E6">
            <w:r>
              <w:t>https://www.cbs.nl/nl-nl/cijfers/detail/86141NED</w:t>
            </w:r>
          </w:p>
        </w:tc>
      </w:tr>
    </w:tbl>
    <w:p w14:paraId="3B0F5A99" w14:textId="46A4FBB6" w:rsidR="00843645" w:rsidRDefault="00843645" w:rsidP="00E2018A">
      <w:pPr>
        <w:pStyle w:val="Tekstartikel"/>
        <w:numPr>
          <w:ilvl w:val="0"/>
          <w:numId w:val="0"/>
        </w:numPr>
        <w:ind w:left="454" w:hanging="454"/>
      </w:pPr>
    </w:p>
    <w:p w14:paraId="1B1DAE84" w14:textId="240C74F8" w:rsidR="006C0989" w:rsidRDefault="00D16FB8" w:rsidP="006C0989">
      <w:pPr>
        <w:pStyle w:val="Tekstartikel"/>
      </w:pPr>
      <w:r>
        <w:t>Facturering vindt plaats, altijd na uitvoering van de werkzaamheden, op één verzamelfactuur</w:t>
      </w:r>
      <w:r w:rsidR="00623AC8">
        <w:t xml:space="preserve"> per </w:t>
      </w:r>
      <w:r w:rsidR="006C0989">
        <w:t>termijn</w:t>
      </w:r>
    </w:p>
    <w:p w14:paraId="5CBCBBB1" w14:textId="2550D27F" w:rsidR="006C0989" w:rsidRDefault="006C0989" w:rsidP="006C0989">
      <w:pPr>
        <w:pStyle w:val="Tekstartikel"/>
        <w:numPr>
          <w:ilvl w:val="3"/>
          <w:numId w:val="28"/>
        </w:numPr>
      </w:pPr>
      <w:r>
        <w:t>1e termijn (voor aanvang interm-controle): 25% van de prijs op 1 september van het boekjaar.</w:t>
      </w:r>
    </w:p>
    <w:p w14:paraId="4F7968EA" w14:textId="53EE870C" w:rsidR="006C0989" w:rsidRDefault="006C0989" w:rsidP="006C0989">
      <w:pPr>
        <w:pStyle w:val="Tekstartikel"/>
        <w:numPr>
          <w:ilvl w:val="3"/>
          <w:numId w:val="28"/>
        </w:numPr>
      </w:pPr>
      <w:r>
        <w:t>2e termijn (na afronding interm-controle): 25% van de prijs op 1 december van het boekjaar of zoveel later nadat de managementletter(s) is/zijn overleg.</w:t>
      </w:r>
    </w:p>
    <w:p w14:paraId="7FBABD42" w14:textId="5622F602" w:rsidR="006C0989" w:rsidRDefault="006C0989" w:rsidP="006C0989">
      <w:pPr>
        <w:pStyle w:val="Tekstartikel"/>
        <w:numPr>
          <w:ilvl w:val="3"/>
          <w:numId w:val="28"/>
        </w:numPr>
      </w:pPr>
      <w:r>
        <w:t>3e termijn (voor aanvang jaarrekeningcontrole): 35% van de prijs op 1 februari van het jaar volgend op het boekjaar.</w:t>
      </w:r>
    </w:p>
    <w:p w14:paraId="5BC58BAF" w14:textId="6444BC76" w:rsidR="006C0989" w:rsidRDefault="006C0989" w:rsidP="006C0989">
      <w:pPr>
        <w:pStyle w:val="Tekstartikel"/>
        <w:numPr>
          <w:ilvl w:val="3"/>
          <w:numId w:val="28"/>
        </w:numPr>
      </w:pPr>
      <w:r>
        <w:t>4e termijn (na afronding jaarrekeningcontrole en verstrekken verklaring): 15% van de prijs op 1 juni van het jaar volgend op het boekjaar of zoveel later nadat de verklaring is afgegeven.</w:t>
      </w:r>
    </w:p>
    <w:p w14:paraId="1AA94989" w14:textId="77777777" w:rsidR="006C0989" w:rsidRDefault="006C0989" w:rsidP="006C0989">
      <w:pPr>
        <w:pStyle w:val="Tekstartikel"/>
      </w:pPr>
      <w:r>
        <w:t>Ten aanzien van bijzondere verklaringen, aanvullende dienstverlening en meerwerk gelden aanvullende bepalingen ten aanzien van de facturering. Aangegeven dient te worden:</w:t>
      </w:r>
    </w:p>
    <w:p w14:paraId="6B76DA2B" w14:textId="7EBB5F77" w:rsidR="006C0989" w:rsidRDefault="006C0989" w:rsidP="006C0989">
      <w:pPr>
        <w:pStyle w:val="Tekstartikel"/>
        <w:numPr>
          <w:ilvl w:val="3"/>
          <w:numId w:val="30"/>
        </w:numPr>
      </w:pPr>
      <w:r>
        <w:t>De werkzaamheden die zijn verricht;</w:t>
      </w:r>
    </w:p>
    <w:p w14:paraId="499C95D0" w14:textId="41A23B50" w:rsidR="006C0989" w:rsidRDefault="006C0989" w:rsidP="006C0989">
      <w:pPr>
        <w:pStyle w:val="Tekstartikel"/>
        <w:numPr>
          <w:ilvl w:val="3"/>
          <w:numId w:val="30"/>
        </w:numPr>
      </w:pPr>
      <w:r>
        <w:t>In welk tijdvak en ten behoeve van welke regeling de werkzaamheden zijn verricht;</w:t>
      </w:r>
    </w:p>
    <w:p w14:paraId="172C1F83" w14:textId="76ABF7CB" w:rsidR="006C0989" w:rsidRDefault="006C0989" w:rsidP="006C0989">
      <w:pPr>
        <w:pStyle w:val="Tekstartikel"/>
        <w:numPr>
          <w:ilvl w:val="3"/>
          <w:numId w:val="30"/>
        </w:numPr>
      </w:pPr>
      <w:r>
        <w:t>De uren en het uurtarief per medewerker die hiervoor nodig waren;</w:t>
      </w:r>
    </w:p>
    <w:p w14:paraId="12C19AFE" w14:textId="55675EF9" w:rsidR="006C0989" w:rsidRDefault="006C0989" w:rsidP="006C0989">
      <w:pPr>
        <w:pStyle w:val="Tekstartikel"/>
        <w:numPr>
          <w:ilvl w:val="3"/>
          <w:numId w:val="30"/>
        </w:numPr>
      </w:pPr>
      <w:r>
        <w:t>Bewijs van voorafgaande toestemming/opdracht tot het verrichten van deze aanvullende dienstverlening of meerwerk.</w:t>
      </w:r>
    </w:p>
    <w:p w14:paraId="3B668797" w14:textId="72FAEC30" w:rsidR="006C0989" w:rsidRDefault="006C0989" w:rsidP="006C0989">
      <w:pPr>
        <w:pStyle w:val="Tekstartikel"/>
        <w:numPr>
          <w:ilvl w:val="0"/>
          <w:numId w:val="0"/>
        </w:numPr>
        <w:ind w:left="454"/>
      </w:pPr>
      <w:r>
        <w:t>Facturering hiervan vindt achteraf plaats op één verzamelfactuur. Meerwerk kan slechts worden gefactureerd indien het meerwerk vooraf is goedgekeurd door Opdrachtgever.</w:t>
      </w:r>
    </w:p>
    <w:p w14:paraId="791D2890" w14:textId="14BB4A82" w:rsidR="002E14D0" w:rsidRDefault="00D16FB8" w:rsidP="00D16FB8">
      <w:pPr>
        <w:pStyle w:val="Tekstartikel"/>
      </w:pPr>
      <w:r>
        <w:t>De factuur wordt verzonden, onder vermelding van het</w:t>
      </w:r>
      <w:r w:rsidR="00623AC8">
        <w:t xml:space="preserve"> </w:t>
      </w:r>
      <w:sdt>
        <w:sdtPr>
          <w:alias w:val="Kies"/>
          <w:tag w:val="kies"/>
          <w:id w:val="1607934255"/>
          <w:placeholder>
            <w:docPart w:val="1CA1C552820248F3B326743164CC1055"/>
          </w:placeholder>
          <w:comboBox>
            <w:listItem w:displayText="zaaknummer" w:value="zaaknummer"/>
            <w:listItem w:displayText="contractnummer" w:value="contractnummer"/>
            <w:listItem w:displayText="inkoopordernummer" w:value="inkoopordernummer"/>
          </w:comboBox>
        </w:sdtPr>
        <w:sdtEndPr/>
        <w:sdtContent>
          <w:r w:rsidR="006C4528">
            <w:t>contractnummer</w:t>
          </w:r>
        </w:sdtContent>
      </w:sdt>
      <w:r w:rsidR="006C4528">
        <w:t>, inkoopordernummer</w:t>
      </w:r>
      <w:r w:rsidR="00623AC8">
        <w:t xml:space="preserve"> </w:t>
      </w:r>
      <w:r>
        <w:t xml:space="preserve">en </w:t>
      </w:r>
      <w:r w:rsidRPr="006C4528">
        <w:t>de besteldatum</w:t>
      </w:r>
      <w:r>
        <w:t xml:space="preserve">, naar: </w:t>
      </w:r>
      <w:hyperlink r:id="rId15">
        <w:r w:rsidR="00BD0840" w:rsidRPr="2D60CC40">
          <w:rPr>
            <w:rStyle w:val="Hyperlink"/>
          </w:rPr>
          <w:t>finadmin@vrgroningen.nl</w:t>
        </w:r>
      </w:hyperlink>
      <w:r>
        <w:t>.</w:t>
      </w:r>
      <w:r w:rsidR="00BD0840">
        <w:t xml:space="preserve"> </w:t>
      </w:r>
      <w:r w:rsidR="191909E8">
        <w:t>Er kan</w:t>
      </w:r>
      <w:r>
        <w:t xml:space="preserve"> per e-mail steeds maar één factuur tegelijk </w:t>
      </w:r>
      <w:r w:rsidR="185FEA40">
        <w:t>worden verstuurd</w:t>
      </w:r>
      <w:r>
        <w:t xml:space="preserve"> in de </w:t>
      </w:r>
      <w:r w:rsidR="004D3D89">
        <w:t>bestandtypes</w:t>
      </w:r>
      <w:r>
        <w:t xml:space="preserve"> PDF, UBL2/HR of xml. </w:t>
      </w:r>
      <w:bookmarkStart w:id="0" w:name="_Int_iUQz6JoW"/>
      <w:r>
        <w:t>Indien</w:t>
      </w:r>
      <w:bookmarkEnd w:id="0"/>
      <w:r>
        <w:t xml:space="preserve"> meerdere facturen </w:t>
      </w:r>
      <w:r w:rsidR="775F13F6">
        <w:t>worden verstuurd</w:t>
      </w:r>
      <w:r>
        <w:t xml:space="preserve">, dienen evenveel e-mails te worden verstuurd. Bijlagen bij een factuur dienen te worden samengevoegd met de factuur tot één bijlage. </w:t>
      </w:r>
      <w:r w:rsidR="007E28BF">
        <w:t>De onderwerpregel</w:t>
      </w:r>
      <w:r>
        <w:t xml:space="preserve"> van de e-mail, waarin </w:t>
      </w:r>
      <w:r w:rsidR="0073738B">
        <w:t>de factuur wordt verstuurd, moet zijn ingevuld.</w:t>
      </w:r>
    </w:p>
    <w:p w14:paraId="43699426" w14:textId="77777777" w:rsidR="00D16FB8" w:rsidRDefault="00D16FB8" w:rsidP="00D16FB8"/>
    <w:p w14:paraId="44654CF2" w14:textId="5F74709F" w:rsidR="00D16FB8" w:rsidRDefault="00D16FB8" w:rsidP="00D16FB8">
      <w:pPr>
        <w:pStyle w:val="KopArtikel"/>
      </w:pPr>
      <w:r>
        <w:t>GEHEIMHOUDING</w:t>
      </w:r>
    </w:p>
    <w:p w14:paraId="7D45C344" w14:textId="37FABF3C" w:rsidR="00D16FB8" w:rsidRDefault="00D16FB8" w:rsidP="00D16FB8">
      <w:pPr>
        <w:pStyle w:val="Tekstartikel"/>
      </w:pPr>
      <w:r>
        <w:t>Opdrachtnemer verbeurt een boete van €</w:t>
      </w:r>
      <w:r w:rsidR="000616C3">
        <w:t xml:space="preserve"> </w:t>
      </w:r>
      <w:sdt>
        <w:sdtPr>
          <w:alias w:val="Bedrag invoeren"/>
          <w:tag w:val="bedraginvoeren"/>
          <w:id w:val="-1967809868"/>
          <w:placeholder>
            <w:docPart w:val="77A1B3893EF04B9C836CCD8B3F8C2585"/>
          </w:placeholder>
        </w:sdtPr>
        <w:sdtEndPr/>
        <w:sdtContent>
          <w:r w:rsidR="006C4528">
            <w:t>5000</w:t>
          </w:r>
        </w:sdtContent>
      </w:sdt>
      <w:r w:rsidR="000616C3">
        <w:t xml:space="preserve"> </w:t>
      </w:r>
      <w:r>
        <w:t>in geval van overtreding van de overeengekomen geheimhoudingsverplichting(en</w:t>
      </w:r>
      <w:r w:rsidR="008A5009">
        <w:t>).</w:t>
      </w:r>
    </w:p>
    <w:p w14:paraId="7861025C" w14:textId="77777777" w:rsidR="00D16FB8" w:rsidRDefault="00D16FB8" w:rsidP="00D16FB8">
      <w:pPr>
        <w:pStyle w:val="Tekstartikel"/>
      </w:pPr>
      <w:r>
        <w:t xml:space="preserve">Indien Opdrachtnemer op grond van een wettelijke verplichting gegevens dient te verstrekken die hij op grond van toepasselijke bepalingen en/of algemene voorwaarden geheim dient te houden, zal Opdrachtnemer onmiddellijk, zo mogelijk voorafgaand aan de verstrekking, Opdrachtgever daarover informeren. </w:t>
      </w:r>
    </w:p>
    <w:p w14:paraId="3CA46A99" w14:textId="77777777" w:rsidR="00D16FB8" w:rsidRDefault="00D16FB8" w:rsidP="00D16FB8"/>
    <w:p w14:paraId="0A9A4E12" w14:textId="77777777" w:rsidR="00D16FB8" w:rsidRDefault="00D16FB8" w:rsidP="00D16FB8">
      <w:pPr>
        <w:pStyle w:val="KopArtikel"/>
      </w:pPr>
      <w:r>
        <w:t xml:space="preserve">RECHTSVERWERKING </w:t>
      </w:r>
    </w:p>
    <w:p w14:paraId="5CB1BDE3" w14:textId="77777777" w:rsidR="00D16FB8" w:rsidRDefault="00D16FB8" w:rsidP="00D16FB8">
      <w:pPr>
        <w:pStyle w:val="Tekstartikel"/>
      </w:pPr>
      <w:r>
        <w:t>Het nalaten door Opdrachtgever om te eniger tijd enige bepaling van deze Overeenkomst af te dwingen tast in generlei opzicht zijn recht op volledige nakoming aan.</w:t>
      </w:r>
    </w:p>
    <w:p w14:paraId="29CE93E5" w14:textId="77777777" w:rsidR="00D16FB8" w:rsidRDefault="00D16FB8" w:rsidP="00D16FB8"/>
    <w:p w14:paraId="750C7747" w14:textId="111172A9" w:rsidR="00D16FB8" w:rsidRPr="00741402" w:rsidRDefault="00D16FB8" w:rsidP="00D16FB8">
      <w:pPr>
        <w:pStyle w:val="KopArtikel"/>
      </w:pPr>
      <w:r w:rsidRPr="00741402">
        <w:t xml:space="preserve"> </w:t>
      </w:r>
      <w:r w:rsidR="000078F4">
        <w:t>TRANSITIE</w:t>
      </w:r>
    </w:p>
    <w:p w14:paraId="7A48DCBF" w14:textId="10E2905D" w:rsidR="00D16FB8" w:rsidRPr="00741402" w:rsidRDefault="00D16FB8" w:rsidP="00D16FB8">
      <w:pPr>
        <w:pStyle w:val="Tekstartikel"/>
      </w:pPr>
      <w:r w:rsidRPr="00741402">
        <w:t xml:space="preserve">Indien de Overeenkomst om welke reden ook (tussentijds) eindigt, doet </w:t>
      </w:r>
      <w:r w:rsidR="005D6925" w:rsidRPr="00741402">
        <w:t>Opdrachtnemer</w:t>
      </w:r>
      <w:r w:rsidR="00AC20F8" w:rsidRPr="00741402">
        <w:t xml:space="preserve"> </w:t>
      </w:r>
      <w:r w:rsidRPr="00741402">
        <w:t xml:space="preserve">op eerste verzoek van </w:t>
      </w:r>
      <w:r w:rsidR="00717E98" w:rsidRPr="00741402">
        <w:t>Opdrachtgever</w:t>
      </w:r>
      <w:r w:rsidRPr="00741402">
        <w:t xml:space="preserve"> datgene wat redelijkerwijs noodzakelijk is om ervoor te zorgen dat een nieuwe </w:t>
      </w:r>
      <w:r w:rsidR="00AC20F8" w:rsidRPr="00741402">
        <w:t>Opdrachtnemer</w:t>
      </w:r>
      <w:r w:rsidRPr="00741402">
        <w:t xml:space="preserve"> of </w:t>
      </w:r>
      <w:r w:rsidR="00717E98" w:rsidRPr="00741402">
        <w:t>Opdrachtgever</w:t>
      </w:r>
      <w:r w:rsidRPr="00741402">
        <w:t xml:space="preserve"> zelf zonder belemmeringen de uitvoering van de Overeenkomst kan overnemen en/of soortgelijke Diensten ten behoeve van </w:t>
      </w:r>
      <w:r w:rsidR="00717E98" w:rsidRPr="00741402">
        <w:t xml:space="preserve">Opdrachtgever </w:t>
      </w:r>
      <w:r w:rsidRPr="00741402">
        <w:t xml:space="preserve">kan verrichten. Tevens stelt </w:t>
      </w:r>
      <w:r w:rsidR="00AC20F8" w:rsidRPr="00741402">
        <w:t>Opdrachtnemer</w:t>
      </w:r>
      <w:r w:rsidRPr="00741402">
        <w:t xml:space="preserve"> aan </w:t>
      </w:r>
      <w:r w:rsidR="00717E98" w:rsidRPr="00741402">
        <w:t xml:space="preserve">Opdrachtgever </w:t>
      </w:r>
      <w:r w:rsidRPr="00741402">
        <w:t xml:space="preserve">onverwijld en kosteloos alle gegevens die </w:t>
      </w:r>
      <w:r w:rsidR="00AC20F8" w:rsidRPr="00741402">
        <w:t>Opdrachtnemer</w:t>
      </w:r>
      <w:r w:rsidRPr="00741402">
        <w:t xml:space="preserve"> in het kader van de uitvoering van de Overeenkomst onder zich heeft</w:t>
      </w:r>
      <w:r w:rsidR="684CB793" w:rsidRPr="00741402">
        <w:t xml:space="preserve"> ter beschikking</w:t>
      </w:r>
      <w:r w:rsidRPr="00741402">
        <w:t xml:space="preserve">, met uitzondering van die gegevens die de </w:t>
      </w:r>
      <w:r w:rsidR="00AC20F8" w:rsidRPr="00741402">
        <w:t>Opdrachtnemer</w:t>
      </w:r>
      <w:r w:rsidRPr="00741402">
        <w:t xml:space="preserve"> op grond van wet- en/of regelgeving en/of de op </w:t>
      </w:r>
      <w:r w:rsidR="00AC20F8" w:rsidRPr="00741402">
        <w:t xml:space="preserve">Opdrachtnemer </w:t>
      </w:r>
      <w:r w:rsidRPr="00741402">
        <w:t xml:space="preserve">toepasselijke en algemeen aanvaarde beroepsregels onder zich dient te houden. </w:t>
      </w:r>
    </w:p>
    <w:p w14:paraId="58497243" w14:textId="7874554B" w:rsidR="00D16FB8" w:rsidRPr="00741402" w:rsidRDefault="00AC20F8" w:rsidP="00D16FB8">
      <w:pPr>
        <w:pStyle w:val="Tekstartikel"/>
      </w:pPr>
      <w:r w:rsidRPr="00741402">
        <w:t xml:space="preserve">Opdrachtnemer </w:t>
      </w:r>
      <w:r w:rsidR="00D16FB8" w:rsidRPr="00741402">
        <w:t xml:space="preserve">verricht de in lid 1 van dit artikel bedoelde Diensten tegen de in de Overeenkomst bepaalde tarieven en condities of bij gebreke daarvan tegen de in het algemeen door </w:t>
      </w:r>
      <w:r w:rsidRPr="00741402">
        <w:t xml:space="preserve">Opdrachtnemer </w:t>
      </w:r>
      <w:r w:rsidR="00D16FB8" w:rsidRPr="00741402">
        <w:t xml:space="preserve">gehanteerde tarieven en nader overeen te komen condities. De in lid 1 van dit artikel bedoelde Diensten worden kosteloos verricht in geval van ontbinding van de Overeenkomst door </w:t>
      </w:r>
      <w:r w:rsidR="00717E98" w:rsidRPr="00741402">
        <w:t xml:space="preserve">Opdrachtgever </w:t>
      </w:r>
      <w:r w:rsidR="00D16FB8" w:rsidRPr="00741402">
        <w:t xml:space="preserve">krachtens het bepaalde in artikel 26 </w:t>
      </w:r>
      <w:r w:rsidR="00E2125B">
        <w:t xml:space="preserve">AIV </w:t>
      </w:r>
      <w:r w:rsidR="00D16FB8" w:rsidRPr="00741402">
        <w:t xml:space="preserve">of indien sprake is van een toerekenbaar tekortschieten door </w:t>
      </w:r>
      <w:r w:rsidRPr="00741402">
        <w:t>Opdrachtnemer</w:t>
      </w:r>
      <w:r w:rsidR="00D16FB8" w:rsidRPr="00741402">
        <w:t>.</w:t>
      </w:r>
    </w:p>
    <w:p w14:paraId="5B2DD5E9" w14:textId="0722FBAC" w:rsidR="00C93D2D" w:rsidRPr="00741402" w:rsidRDefault="00C93D2D" w:rsidP="00C93D2D">
      <w:pPr>
        <w:pStyle w:val="Tekstartikel"/>
        <w:tabs>
          <w:tab w:val="num" w:pos="738"/>
        </w:tabs>
      </w:pPr>
      <w:r w:rsidRPr="00741402">
        <w:t xml:space="preserve">Verplichtingen die naar hun aard bestemd zijn om ook na beëindiging van de Overeenkomst voort te duren, behouden nadien hun werking. </w:t>
      </w:r>
    </w:p>
    <w:p w14:paraId="14B15D51" w14:textId="77777777" w:rsidR="00D16FB8" w:rsidRPr="00741402" w:rsidRDefault="00D16FB8" w:rsidP="00D16FB8"/>
    <w:p w14:paraId="7355B242" w14:textId="65686A46" w:rsidR="00D16FB8" w:rsidRPr="00741402" w:rsidRDefault="000078F4" w:rsidP="00D16FB8">
      <w:pPr>
        <w:pStyle w:val="KopArtikel"/>
      </w:pPr>
      <w:r>
        <w:t>S</w:t>
      </w:r>
      <w:r w:rsidR="00520919">
        <w:t>lotbepalingen</w:t>
      </w:r>
    </w:p>
    <w:p w14:paraId="39A472E8" w14:textId="61881E6D" w:rsidR="00D16FB8" w:rsidRDefault="006C4528" w:rsidP="006C4528">
      <w:pPr>
        <w:pStyle w:val="Tekstartikel"/>
        <w:numPr>
          <w:ilvl w:val="0"/>
          <w:numId w:val="0"/>
        </w:numPr>
        <w:ind w:left="454" w:hanging="454"/>
      </w:pPr>
      <w:r w:rsidRPr="006C4528">
        <w:t>In aanvulling op of afwijking van de Algemene Inkoopvoorwaarden gelden de volgende bepalingen:</w:t>
      </w:r>
    </w:p>
    <w:p w14:paraId="0B5B2F4C" w14:textId="77777777" w:rsidR="00520919" w:rsidRPr="00741402" w:rsidRDefault="00520919" w:rsidP="00520919">
      <w:pPr>
        <w:pStyle w:val="Tekstartikel"/>
        <w:tabs>
          <w:tab w:val="num" w:pos="738"/>
        </w:tabs>
      </w:pPr>
      <w:r w:rsidRPr="00741402">
        <w:t xml:space="preserve">Verplichtingen die naar hun aard bestemd zijn om ook na beëindiging van de Overeenkomst voort te duren, behouden nadien hun werking. </w:t>
      </w:r>
    </w:p>
    <w:p w14:paraId="58FCE3E3" w14:textId="71C1F810" w:rsidR="00556C05" w:rsidRPr="00556C05" w:rsidRDefault="00556C05" w:rsidP="00556C05">
      <w:pPr>
        <w:pStyle w:val="Tekstartikel"/>
        <w:rPr>
          <w:bCs/>
        </w:rPr>
      </w:pPr>
      <w:r w:rsidRPr="00556C05">
        <w:rPr>
          <w:rFonts w:ascii="Trebuchet MS" w:hAnsi="Trebuchet MS"/>
          <w:b/>
          <w:bCs/>
          <w:color w:val="000000" w:themeColor="text1"/>
          <w:sz w:val="20"/>
          <w:szCs w:val="20"/>
          <w:lang w:eastAsia="nl-NL"/>
        </w:rPr>
        <w:t xml:space="preserve"> </w:t>
      </w:r>
      <w:r w:rsidRPr="00556C05">
        <w:rPr>
          <w:bCs/>
        </w:rPr>
        <w:t>Opdrachtnemer is verplicht zich adequaat en voldoende verzekerd te houden met betrekking tot en gedurende de uitvoering van deze Overeenkomst.</w:t>
      </w:r>
    </w:p>
    <w:p w14:paraId="701197A7" w14:textId="664AB8B2" w:rsidR="002D3403" w:rsidRDefault="002D3403" w:rsidP="002D3403">
      <w:pPr>
        <w:pStyle w:val="Tekstartikel"/>
      </w:pPr>
      <w:r w:rsidRPr="002D3403">
        <w:t>Nadere afspraken die op basis van deze Overeenkomst gemaakt worden, worden geacht deel uit te maken van deze Overeenkomst</w:t>
      </w:r>
      <w:r w:rsidR="002F3434">
        <w:t>.</w:t>
      </w:r>
    </w:p>
    <w:p w14:paraId="24FA8E3F" w14:textId="77777777" w:rsidR="002F3434" w:rsidRPr="002F3434" w:rsidRDefault="002F3434" w:rsidP="002F3434">
      <w:pPr>
        <w:pStyle w:val="Tekstartikel"/>
      </w:pPr>
      <w:r w:rsidRPr="002F3434">
        <w:t>Deze Overeenkomst kan alleen worden gewijzigd en/of aangevuld met inachtneming van hetgeen daaromtrent is bepaald in de Aanbestedingswet, middels een door Partijen ondertekend geschrift. Wijzigingen worden als bijlage geacht deel uit te maken van deze Overeenkomst.</w:t>
      </w:r>
    </w:p>
    <w:p w14:paraId="37B9C22E" w14:textId="78BF6855" w:rsidR="006C4528" w:rsidRDefault="006C4528" w:rsidP="005542F6">
      <w:pPr>
        <w:pStyle w:val="Tekstartikel"/>
        <w:numPr>
          <w:ilvl w:val="0"/>
          <w:numId w:val="0"/>
        </w:numPr>
      </w:pPr>
    </w:p>
    <w:p w14:paraId="433674A9" w14:textId="77777777" w:rsidR="00D16FB8" w:rsidRPr="005542F6" w:rsidRDefault="00D16FB8" w:rsidP="00D16FB8">
      <w:pPr>
        <w:pStyle w:val="Tekstartikel"/>
      </w:pPr>
      <w:r>
        <w:t>Als er een geschil ontstaat met betrekking tot de Offerteaanvraag, de procedure zoals beschreven in de Offerteaanvraag, de totstandkoming van de Overeenkomst of de uitvoering van de Overeenkomst, dan is elk der Partijen gerechtigd om het geschil voor te leggen aan de bevoegde rechter in het arrondissement waar Veiligheidsregio Groningen is gevestigd.</w:t>
      </w:r>
      <w:r>
        <w:rPr>
          <w:rFonts w:ascii="MS Gothic" w:eastAsia="MS Gothic" w:hAnsi="MS Gothic" w:cs="MS Gothic" w:hint="eastAsia"/>
        </w:rPr>
        <w:t> </w:t>
      </w:r>
    </w:p>
    <w:p w14:paraId="59F63792" w14:textId="77777777" w:rsidR="00E6147C" w:rsidRPr="00E6147C" w:rsidRDefault="00E6147C" w:rsidP="00E6147C">
      <w:pPr>
        <w:pStyle w:val="Tekstartikel"/>
      </w:pPr>
      <w:r w:rsidRPr="00E6147C">
        <w:t>Met deze Overeenkomst zijn de in deze Overeenkomst genoemde bijlagen onlosmakelijk verbonden. Daarvan zijn de volgende bijlagen bij deze Overeenkomst bijgevoegd:</w:t>
      </w:r>
    </w:p>
    <w:p w14:paraId="0BD7089C" w14:textId="77777777" w:rsidR="007B48BC" w:rsidRDefault="007B48BC" w:rsidP="005542F6">
      <w:pPr>
        <w:pStyle w:val="Tekstartikel"/>
        <w:numPr>
          <w:ilvl w:val="0"/>
          <w:numId w:val="0"/>
        </w:numPr>
      </w:pPr>
    </w:p>
    <w:p w14:paraId="414EA552" w14:textId="77777777" w:rsidR="006C4528" w:rsidRDefault="006C4528" w:rsidP="00D16FB8"/>
    <w:p w14:paraId="53CDF5D4" w14:textId="542C448D" w:rsidR="00D16FB8" w:rsidRDefault="00D16FB8" w:rsidP="00D16FB8">
      <w:r>
        <w:t>Aldus opgemaakt en ondertekend in tweevoud,</w:t>
      </w:r>
    </w:p>
    <w:p w14:paraId="1F5C9810" w14:textId="77777777" w:rsidR="00D16FB8" w:rsidRDefault="00D16FB8" w:rsidP="00D16FB8"/>
    <w:p w14:paraId="165CBA32" w14:textId="77777777" w:rsidR="000616C3" w:rsidRDefault="000616C3" w:rsidP="000616C3"/>
    <w:tbl>
      <w:tblPr>
        <w:tblStyle w:val="TableGrid"/>
        <w:tblW w:w="9638" w:type="dxa"/>
        <w:tblCellMar>
          <w:left w:w="0" w:type="dxa"/>
          <w:right w:w="0" w:type="dxa"/>
        </w:tblCellMar>
        <w:tblLook w:val="04A0" w:firstRow="1" w:lastRow="0" w:firstColumn="1" w:lastColumn="0" w:noHBand="0" w:noVBand="1"/>
      </w:tblPr>
      <w:tblGrid>
        <w:gridCol w:w="851"/>
        <w:gridCol w:w="3993"/>
        <w:gridCol w:w="826"/>
        <w:gridCol w:w="3968"/>
      </w:tblGrid>
      <w:tr w:rsidR="004407AD" w14:paraId="72460941" w14:textId="77777777" w:rsidTr="6033F6E9">
        <w:trPr>
          <w:trHeight w:val="283"/>
        </w:trPr>
        <w:tc>
          <w:tcPr>
            <w:tcW w:w="851" w:type="dxa"/>
          </w:tcPr>
          <w:p w14:paraId="7E5FDDC9" w14:textId="77777777" w:rsidR="004407AD" w:rsidRPr="00C8082A" w:rsidRDefault="004407AD" w:rsidP="004407AD">
            <w:pPr>
              <w:pStyle w:val="Tabeltekst"/>
            </w:pPr>
            <w:r>
              <w:t>Plaats</w:t>
            </w:r>
          </w:p>
        </w:tc>
        <w:sdt>
          <w:sdtPr>
            <w:alias w:val="Plaats invoeren"/>
            <w:tag w:val="plaats invoeren"/>
            <w:id w:val="-1056398593"/>
            <w:placeholder>
              <w:docPart w:val="550813172F2648D3AB1C16BEBB88D950"/>
            </w:placeholder>
            <w:showingPlcHdr/>
          </w:sdtPr>
          <w:sdtEndPr/>
          <w:sdtContent>
            <w:tc>
              <w:tcPr>
                <w:tcW w:w="3993" w:type="dxa"/>
              </w:tcPr>
              <w:p w14:paraId="3ECC6F1E" w14:textId="77777777" w:rsidR="004407AD" w:rsidRDefault="004407AD" w:rsidP="004407AD">
                <w:pPr>
                  <w:pStyle w:val="Tabeltekst"/>
                </w:pPr>
                <w:r w:rsidRPr="004407AD">
                  <w:rPr>
                    <w:rStyle w:val="PlaceholderText"/>
                    <w:highlight w:val="yellow"/>
                  </w:rPr>
                  <w:t>Plaats invoeren</w:t>
                </w:r>
              </w:p>
            </w:tc>
          </w:sdtContent>
        </w:sdt>
        <w:tc>
          <w:tcPr>
            <w:tcW w:w="826" w:type="dxa"/>
          </w:tcPr>
          <w:p w14:paraId="43CF988E" w14:textId="77777777" w:rsidR="004407AD" w:rsidRPr="00C8082A" w:rsidRDefault="004407AD" w:rsidP="004407AD">
            <w:pPr>
              <w:pStyle w:val="Tabeltekst"/>
            </w:pPr>
            <w:r>
              <w:t>Plaats</w:t>
            </w:r>
          </w:p>
        </w:tc>
        <w:sdt>
          <w:sdtPr>
            <w:alias w:val="Plaats invoeren"/>
            <w:tag w:val="plaats invoeren"/>
            <w:id w:val="1915048490"/>
            <w:placeholder>
              <w:docPart w:val="7242D8E8C3C2452E97C6D16195C6CC71"/>
            </w:placeholder>
            <w:showingPlcHdr/>
          </w:sdtPr>
          <w:sdtEndPr/>
          <w:sdtContent>
            <w:tc>
              <w:tcPr>
                <w:tcW w:w="3968" w:type="dxa"/>
              </w:tcPr>
              <w:p w14:paraId="0E1C6471" w14:textId="77777777" w:rsidR="004407AD" w:rsidRDefault="004407AD" w:rsidP="004407AD">
                <w:pPr>
                  <w:pStyle w:val="Tabeltekst"/>
                </w:pPr>
                <w:r w:rsidRPr="004407AD">
                  <w:rPr>
                    <w:rStyle w:val="PlaceholderText"/>
                    <w:highlight w:val="yellow"/>
                  </w:rPr>
                  <w:t>Plaats invoeren</w:t>
                </w:r>
              </w:p>
            </w:tc>
          </w:sdtContent>
        </w:sdt>
      </w:tr>
      <w:tr w:rsidR="004407AD" w14:paraId="13D16A6A" w14:textId="77777777" w:rsidTr="6033F6E9">
        <w:trPr>
          <w:trHeight w:val="283"/>
        </w:trPr>
        <w:tc>
          <w:tcPr>
            <w:tcW w:w="851" w:type="dxa"/>
          </w:tcPr>
          <w:p w14:paraId="03DE0A63" w14:textId="77777777" w:rsidR="004407AD" w:rsidRDefault="004407AD" w:rsidP="004407AD">
            <w:pPr>
              <w:pStyle w:val="Tabeltekst"/>
            </w:pPr>
            <w:r w:rsidRPr="00C8082A">
              <w:t>Datum:</w:t>
            </w:r>
          </w:p>
        </w:tc>
        <w:tc>
          <w:tcPr>
            <w:tcW w:w="3993" w:type="dxa"/>
          </w:tcPr>
          <w:p w14:paraId="78413088" w14:textId="77777777" w:rsidR="004407AD" w:rsidRDefault="00616402" w:rsidP="004407AD">
            <w:pPr>
              <w:pStyle w:val="Tabeltekst"/>
            </w:pPr>
            <w:sdt>
              <w:sdtPr>
                <w:alias w:val="Voer een datum in"/>
                <w:tag w:val="voer een datum in"/>
                <w:id w:val="-1346698835"/>
                <w:placeholder>
                  <w:docPart w:val="7F2562EA0D5F421C931B7052FA405947"/>
                </w:placeholder>
                <w:temporary/>
                <w:showingPlcHdr/>
                <w:date>
                  <w:dateFormat w:val="d MMMM yyyy"/>
                  <w:lid w:val="nl-NL"/>
                  <w:storeMappedDataAs w:val="dateTime"/>
                  <w:calendar w:val="gregorian"/>
                </w:date>
              </w:sdtPr>
              <w:sdtEndPr/>
              <w:sdtContent>
                <w:r w:rsidR="004407AD" w:rsidRPr="00EC3C4A">
                  <w:rPr>
                    <w:rStyle w:val="PlaceholderText"/>
                    <w:highlight w:val="yellow"/>
                  </w:rPr>
                  <w:t>Voer een datum in</w:t>
                </w:r>
              </w:sdtContent>
            </w:sdt>
          </w:p>
        </w:tc>
        <w:tc>
          <w:tcPr>
            <w:tcW w:w="826" w:type="dxa"/>
          </w:tcPr>
          <w:p w14:paraId="77EFD6ED" w14:textId="77777777" w:rsidR="004407AD" w:rsidRDefault="004407AD" w:rsidP="004407AD">
            <w:pPr>
              <w:pStyle w:val="Tabeltekst"/>
            </w:pPr>
            <w:r w:rsidRPr="00C8082A">
              <w:t>Datum:</w:t>
            </w:r>
          </w:p>
        </w:tc>
        <w:tc>
          <w:tcPr>
            <w:tcW w:w="3968" w:type="dxa"/>
          </w:tcPr>
          <w:p w14:paraId="47153650" w14:textId="77777777" w:rsidR="004407AD" w:rsidRDefault="00616402" w:rsidP="004407AD">
            <w:pPr>
              <w:pStyle w:val="Tabeltekst"/>
            </w:pPr>
            <w:sdt>
              <w:sdtPr>
                <w:alias w:val="Voer een datum in"/>
                <w:tag w:val="voer een datum in"/>
                <w:id w:val="-1638558556"/>
                <w:placeholder>
                  <w:docPart w:val="CB7F0B6DED364793A856AC699E0E8750"/>
                </w:placeholder>
                <w:temporary/>
                <w:showingPlcHdr/>
                <w:date>
                  <w:dateFormat w:val="d MMMM yyyy"/>
                  <w:lid w:val="nl-NL"/>
                  <w:storeMappedDataAs w:val="dateTime"/>
                  <w:calendar w:val="gregorian"/>
                </w:date>
              </w:sdtPr>
              <w:sdtEndPr/>
              <w:sdtContent>
                <w:r w:rsidR="004407AD" w:rsidRPr="00EC3C4A">
                  <w:rPr>
                    <w:rStyle w:val="PlaceholderText"/>
                    <w:highlight w:val="yellow"/>
                  </w:rPr>
                  <w:t>Voer een datum in</w:t>
                </w:r>
              </w:sdtContent>
            </w:sdt>
          </w:p>
        </w:tc>
      </w:tr>
      <w:tr w:rsidR="004407AD" w14:paraId="0C343BF6" w14:textId="77777777" w:rsidTr="6033F6E9">
        <w:trPr>
          <w:trHeight w:val="283"/>
        </w:trPr>
        <w:tc>
          <w:tcPr>
            <w:tcW w:w="851" w:type="dxa"/>
          </w:tcPr>
          <w:p w14:paraId="63EC25B2" w14:textId="77777777" w:rsidR="004407AD" w:rsidRPr="00FB502F" w:rsidRDefault="004407AD" w:rsidP="004407AD">
            <w:pPr>
              <w:pStyle w:val="Tabeltekst"/>
            </w:pPr>
            <w:r>
              <w:t>Namens:</w:t>
            </w:r>
          </w:p>
        </w:tc>
        <w:tc>
          <w:tcPr>
            <w:tcW w:w="3993" w:type="dxa"/>
          </w:tcPr>
          <w:p w14:paraId="756EF88D" w14:textId="65C1ADD1" w:rsidR="004407AD" w:rsidRPr="00FB502F" w:rsidRDefault="18D1AB0C" w:rsidP="004407AD">
            <w:pPr>
              <w:pStyle w:val="Tabeltekst"/>
            </w:pPr>
            <w:r>
              <w:t>Veiligheidsregio Groningen</w:t>
            </w:r>
          </w:p>
        </w:tc>
        <w:tc>
          <w:tcPr>
            <w:tcW w:w="826" w:type="dxa"/>
          </w:tcPr>
          <w:p w14:paraId="3D421FBA" w14:textId="77777777" w:rsidR="004407AD" w:rsidRDefault="004407AD" w:rsidP="004407AD">
            <w:pPr>
              <w:pStyle w:val="Tabeltekst"/>
            </w:pPr>
            <w:r>
              <w:t xml:space="preserve">Namens </w:t>
            </w:r>
          </w:p>
        </w:tc>
        <w:tc>
          <w:tcPr>
            <w:tcW w:w="3968" w:type="dxa"/>
          </w:tcPr>
          <w:p w14:paraId="2CC7E8A1" w14:textId="77777777" w:rsidR="004407AD" w:rsidRDefault="00616402" w:rsidP="004407AD">
            <w:pPr>
              <w:pStyle w:val="Tabeltekst"/>
            </w:pPr>
            <w:sdt>
              <w:sdtPr>
                <w:alias w:val="Naam Opdrachtnemer"/>
                <w:tag w:val="naamopdrachtnemer"/>
                <w:id w:val="-952707557"/>
                <w:placeholder>
                  <w:docPart w:val="0417BF1D4970480B9CD636C1B5DD8760"/>
                </w:placeholder>
                <w:showingPlcHdr/>
                <w:dataBinding w:prefixMappings="xmlns:ns0='VRG Word templates input' " w:xpath="/ns0:VRG[1]/ns0:Aanbesteding[1]/ns0:NaamOpdrachtnemer[1]" w:storeItemID="{DE58F964-C8AF-453A-AB16-FACFAC3F5C20}"/>
                <w:text/>
              </w:sdtPr>
              <w:sdtEndPr/>
              <w:sdtContent>
                <w:r w:rsidR="004407AD" w:rsidRPr="00E21BC9">
                  <w:rPr>
                    <w:rStyle w:val="PlaceholderText"/>
                    <w:highlight w:val="yellow"/>
                  </w:rPr>
                  <w:t>Naam Opdrachtnemer</w:t>
                </w:r>
              </w:sdtContent>
            </w:sdt>
          </w:p>
        </w:tc>
      </w:tr>
      <w:tr w:rsidR="004407AD" w14:paraId="69E98601" w14:textId="77777777" w:rsidTr="6033F6E9">
        <w:trPr>
          <w:trHeight w:val="1701"/>
        </w:trPr>
        <w:tc>
          <w:tcPr>
            <w:tcW w:w="4844" w:type="dxa"/>
            <w:gridSpan w:val="2"/>
          </w:tcPr>
          <w:p w14:paraId="4AED0D2E" w14:textId="77777777" w:rsidR="004407AD" w:rsidRDefault="004407AD" w:rsidP="004407AD"/>
        </w:tc>
        <w:tc>
          <w:tcPr>
            <w:tcW w:w="4794" w:type="dxa"/>
            <w:gridSpan w:val="2"/>
          </w:tcPr>
          <w:p w14:paraId="031F7C20" w14:textId="77777777" w:rsidR="004407AD" w:rsidRDefault="004407AD" w:rsidP="004407AD"/>
        </w:tc>
      </w:tr>
      <w:tr w:rsidR="004407AD" w14:paraId="5E046D9E" w14:textId="77777777" w:rsidTr="6033F6E9">
        <w:trPr>
          <w:trHeight w:val="283"/>
        </w:trPr>
        <w:tc>
          <w:tcPr>
            <w:tcW w:w="4844" w:type="dxa"/>
            <w:gridSpan w:val="2"/>
          </w:tcPr>
          <w:p w14:paraId="3EC6BEEA" w14:textId="77777777" w:rsidR="004407AD" w:rsidRDefault="00616402" w:rsidP="004407AD">
            <w:pPr>
              <w:pStyle w:val="Tabeltekst"/>
            </w:pPr>
            <w:sdt>
              <w:sdtPr>
                <w:alias w:val="Naam Opdrachtgever"/>
                <w:tag w:val="naamopdrachtgever"/>
                <w:id w:val="645169679"/>
                <w:placeholder>
                  <w:docPart w:val="82CB6420AF024A2B887835FCBC2BFF76"/>
                </w:placeholder>
                <w:showingPlcHdr/>
                <w:dataBinding w:prefixMappings="xmlns:ns0='VRG Word templates input' " w:xpath="/ns0:VRG[1]/ns0:Aanbesteding[1]/ns0:NaamTekenbevoegdeOpdrachtgever[1]" w:storeItemID="{DE58F964-C8AF-453A-AB16-FACFAC3F5C20}"/>
                <w:text/>
              </w:sdtPr>
              <w:sdtEndPr/>
              <w:sdtContent>
                <w:r w:rsidR="004407AD" w:rsidRPr="001B4F14">
                  <w:rPr>
                    <w:rStyle w:val="PlaceholderText"/>
                    <w:highlight w:val="yellow"/>
                  </w:rPr>
                  <w:t xml:space="preserve">Naam tekenbevoegde </w:t>
                </w:r>
                <w:r w:rsidR="004407AD">
                  <w:rPr>
                    <w:rStyle w:val="PlaceholderText"/>
                    <w:highlight w:val="yellow"/>
                  </w:rPr>
                  <w:t>O</w:t>
                </w:r>
                <w:r w:rsidR="004407AD" w:rsidRPr="001B4F14">
                  <w:rPr>
                    <w:rStyle w:val="PlaceholderText"/>
                    <w:highlight w:val="yellow"/>
                  </w:rPr>
                  <w:t>pdrachtgever</w:t>
                </w:r>
              </w:sdtContent>
            </w:sdt>
          </w:p>
        </w:tc>
        <w:tc>
          <w:tcPr>
            <w:tcW w:w="4794" w:type="dxa"/>
            <w:gridSpan w:val="2"/>
          </w:tcPr>
          <w:p w14:paraId="6996ECB9" w14:textId="77777777" w:rsidR="004407AD" w:rsidRDefault="00616402" w:rsidP="004407AD">
            <w:pPr>
              <w:pStyle w:val="Tabeltekst"/>
            </w:pPr>
            <w:sdt>
              <w:sdtPr>
                <w:alias w:val="Naam Opdrachtnemer"/>
                <w:tag w:val="naamopdrachtnemer"/>
                <w:id w:val="-655307366"/>
                <w:placeholder>
                  <w:docPart w:val="81CFF07E087C4E3593C399D83FD785F1"/>
                </w:placeholder>
                <w:showingPlcHdr/>
                <w:dataBinding w:prefixMappings="xmlns:ns0='VRG Word templates input' " w:xpath="/ns0:VRG[1]/ns0:Aanbesteding[1]/ns0:NaamTekenbevoegdeOpdrachtnemer[1]" w:storeItemID="{DE58F964-C8AF-453A-AB16-FACFAC3F5C20}"/>
                <w:text/>
              </w:sdtPr>
              <w:sdtEndPr/>
              <w:sdtContent>
                <w:r w:rsidR="004407AD" w:rsidRPr="0099110D">
                  <w:rPr>
                    <w:rStyle w:val="PlaceholderText"/>
                    <w:highlight w:val="yellow"/>
                  </w:rPr>
                  <w:t xml:space="preserve">Naam tekenbevoegde </w:t>
                </w:r>
                <w:r w:rsidR="004407AD">
                  <w:rPr>
                    <w:rStyle w:val="PlaceholderText"/>
                    <w:highlight w:val="yellow"/>
                  </w:rPr>
                  <w:t>O</w:t>
                </w:r>
                <w:r w:rsidR="004407AD" w:rsidRPr="0099110D">
                  <w:rPr>
                    <w:rStyle w:val="PlaceholderText"/>
                    <w:highlight w:val="yellow"/>
                  </w:rPr>
                  <w:t>pdrachtnemer</w:t>
                </w:r>
              </w:sdtContent>
            </w:sdt>
          </w:p>
        </w:tc>
      </w:tr>
      <w:tr w:rsidR="004407AD" w14:paraId="0287F9A4" w14:textId="77777777" w:rsidTr="6033F6E9">
        <w:trPr>
          <w:trHeight w:val="283"/>
        </w:trPr>
        <w:tc>
          <w:tcPr>
            <w:tcW w:w="4844" w:type="dxa"/>
            <w:gridSpan w:val="2"/>
          </w:tcPr>
          <w:p w14:paraId="6AEE1C44" w14:textId="77777777" w:rsidR="004407AD" w:rsidRDefault="00616402" w:rsidP="004407AD">
            <w:pPr>
              <w:pStyle w:val="Tabeltekst"/>
            </w:pPr>
            <w:sdt>
              <w:sdtPr>
                <w:alias w:val="Functie"/>
                <w:tag w:val="functie"/>
                <w:id w:val="-223672901"/>
                <w:placeholder>
                  <w:docPart w:val="CB25A17535374563BC9B3CCC8FF060F8"/>
                </w:placeholder>
                <w:showingPlcHdr/>
                <w:dataBinding w:prefixMappings="xmlns:ns0='VRG Word templates input' " w:xpath="/ns0:VRG[1]/ns0:Aanbesteding[1]/ns0:FunctieTekenbevoegdeOpdrachtgever[1]" w:storeItemID="{DE58F964-C8AF-453A-AB16-FACFAC3F5C20}"/>
                <w:text/>
              </w:sdtPr>
              <w:sdtEndPr/>
              <w:sdtContent>
                <w:r w:rsidR="004407AD" w:rsidRPr="001B4F14">
                  <w:rPr>
                    <w:rStyle w:val="PlaceholderText"/>
                    <w:highlight w:val="yellow"/>
                  </w:rPr>
                  <w:t>Functie</w:t>
                </w:r>
              </w:sdtContent>
            </w:sdt>
          </w:p>
        </w:tc>
        <w:tc>
          <w:tcPr>
            <w:tcW w:w="4794" w:type="dxa"/>
            <w:gridSpan w:val="2"/>
          </w:tcPr>
          <w:p w14:paraId="4BBF3CB0" w14:textId="77777777" w:rsidR="004407AD" w:rsidRDefault="00616402" w:rsidP="004407AD">
            <w:pPr>
              <w:pStyle w:val="Tabeltekst"/>
            </w:pPr>
            <w:sdt>
              <w:sdtPr>
                <w:alias w:val="Functie"/>
                <w:tag w:val="functie"/>
                <w:id w:val="533845358"/>
                <w:placeholder>
                  <w:docPart w:val="3CB21C5EFAAD467DB9E2266C911C0B76"/>
                </w:placeholder>
                <w:showingPlcHdr/>
                <w:dataBinding w:prefixMappings="xmlns:ns0='VRG Word templates input' " w:xpath="/ns0:VRG[1]/ns0:Aanbesteding[1]/ns0:FunctieTekenbevoegdeOpdrachtnemer[1]" w:storeItemID="{DE58F964-C8AF-453A-AB16-FACFAC3F5C20}"/>
                <w:text/>
              </w:sdtPr>
              <w:sdtEndPr/>
              <w:sdtContent>
                <w:r w:rsidR="004407AD" w:rsidRPr="0099110D">
                  <w:rPr>
                    <w:rStyle w:val="PlaceholderText"/>
                    <w:highlight w:val="yellow"/>
                  </w:rPr>
                  <w:t>Functie</w:t>
                </w:r>
              </w:sdtContent>
            </w:sdt>
          </w:p>
        </w:tc>
      </w:tr>
    </w:tbl>
    <w:p w14:paraId="3580C9EB" w14:textId="77777777" w:rsidR="00D16FB8" w:rsidRDefault="00D16FB8" w:rsidP="00D16FB8"/>
    <w:p w14:paraId="28CEFED6" w14:textId="77777777" w:rsidR="00D16FB8" w:rsidRDefault="00D16FB8" w:rsidP="00D16FB8"/>
    <w:p w14:paraId="281326A5" w14:textId="77777777" w:rsidR="001539CC" w:rsidRDefault="001539CC">
      <w:r>
        <w:br w:type="page"/>
      </w:r>
    </w:p>
    <w:p w14:paraId="01BE45B0" w14:textId="77777777" w:rsidR="001539CC" w:rsidRDefault="001539CC" w:rsidP="00D16FB8"/>
    <w:p w14:paraId="7B8417D2" w14:textId="296B376B" w:rsidR="00D16FB8" w:rsidRPr="006C4528" w:rsidRDefault="00C55421" w:rsidP="00D16FB8">
      <w:pPr>
        <w:pStyle w:val="KopBijlage"/>
      </w:pPr>
      <w:r w:rsidRPr="006C4528">
        <w:t>PRIJSINVULFORMULIER</w:t>
      </w:r>
    </w:p>
    <w:p w14:paraId="1592DDE9" w14:textId="77777777" w:rsidR="00D16FB8" w:rsidRPr="006C4528" w:rsidRDefault="00D16FB8" w:rsidP="00D16FB8">
      <w:r w:rsidRPr="006C4528">
        <w:t>Document separaat toegevoegd.</w:t>
      </w:r>
    </w:p>
    <w:p w14:paraId="3E57FF8C" w14:textId="77777777" w:rsidR="00D16FB8" w:rsidRPr="006C4528" w:rsidRDefault="00D16FB8" w:rsidP="00D16FB8"/>
    <w:p w14:paraId="3047BA4D" w14:textId="77777777" w:rsidR="00D16FB8" w:rsidRPr="006C4528" w:rsidRDefault="00D16FB8" w:rsidP="00D16FB8">
      <w:pPr>
        <w:pStyle w:val="KopBijlage"/>
      </w:pPr>
      <w:r w:rsidRPr="006C4528">
        <w:t>PROGRAMMA VAN EISEN (INCL. NOTA VAN INLICHTINGEN)</w:t>
      </w:r>
    </w:p>
    <w:p w14:paraId="4AC2E434" w14:textId="77777777" w:rsidR="00D16FB8" w:rsidRPr="006C4528" w:rsidRDefault="00D16FB8" w:rsidP="00D16FB8">
      <w:r w:rsidRPr="006C4528">
        <w:t>Reeds bij beide partijen in bezit.</w:t>
      </w:r>
    </w:p>
    <w:p w14:paraId="31B97CA1" w14:textId="77777777" w:rsidR="00D16FB8" w:rsidRPr="006C4528" w:rsidRDefault="00D16FB8" w:rsidP="00D16FB8"/>
    <w:p w14:paraId="33EEE8E2" w14:textId="090CB1AC" w:rsidR="00D16FB8" w:rsidRPr="006C4528" w:rsidRDefault="00D16FB8" w:rsidP="00D16FB8">
      <w:pPr>
        <w:pStyle w:val="KopBijlage"/>
      </w:pPr>
      <w:r w:rsidRPr="006C4528">
        <w:t xml:space="preserve">AANBESTEDINGSLEIDRAAD (INCL. DE DIGITALE, IN </w:t>
      </w:r>
      <w:r w:rsidR="006C4528" w:rsidRPr="006C4528">
        <w:t>Tenderned</w:t>
      </w:r>
      <w:r w:rsidRPr="006C4528">
        <w:t xml:space="preserve"> OPGENOMEN INFORMATIE, ALS VRAGENLIJSTEN)</w:t>
      </w:r>
    </w:p>
    <w:p w14:paraId="6F68E903" w14:textId="77777777" w:rsidR="00D16FB8" w:rsidRPr="006C4528" w:rsidRDefault="00D16FB8" w:rsidP="00D16FB8">
      <w:r w:rsidRPr="006C4528">
        <w:t>Reeds bij beide partijen in bezit.</w:t>
      </w:r>
    </w:p>
    <w:p w14:paraId="26BFF9CC" w14:textId="77777777" w:rsidR="00D16FB8" w:rsidRPr="006C4528" w:rsidRDefault="00D16FB8" w:rsidP="00D16FB8"/>
    <w:p w14:paraId="2DDEDB8E" w14:textId="77777777" w:rsidR="00D16FB8" w:rsidRPr="006C4528" w:rsidRDefault="00D16FB8" w:rsidP="00D16FB8">
      <w:pPr>
        <w:pStyle w:val="KopBijlage"/>
      </w:pPr>
      <w:r w:rsidRPr="006C4528">
        <w:t xml:space="preserve">ALGEMENE INKOOPVOORWAARDEN VOOR LEVERINGEN EN DIENSTEN VAN </w:t>
      </w:r>
      <w:r w:rsidR="005857FB" w:rsidRPr="006C4528">
        <w:br/>
      </w:r>
      <w:r w:rsidRPr="006C4528">
        <w:t>VEILIGHEIDSREGIO GRONINGEN 2023</w:t>
      </w:r>
    </w:p>
    <w:p w14:paraId="5999A542" w14:textId="77777777" w:rsidR="00D16FB8" w:rsidRPr="006C4528" w:rsidRDefault="00D16FB8" w:rsidP="00D16FB8">
      <w:r w:rsidRPr="006C4528">
        <w:t>Reeds bij beide partijen in bezit.</w:t>
      </w:r>
    </w:p>
    <w:p w14:paraId="7665CA89" w14:textId="77777777" w:rsidR="00D16FB8" w:rsidRPr="006C4528" w:rsidRDefault="00D16FB8" w:rsidP="00D16FB8"/>
    <w:p w14:paraId="3A17E9BF" w14:textId="77777777" w:rsidR="00D16FB8" w:rsidRPr="006C4528" w:rsidRDefault="00D16FB8" w:rsidP="00D16FB8">
      <w:pPr>
        <w:pStyle w:val="KopBijlage"/>
      </w:pPr>
      <w:r w:rsidRPr="006C4528">
        <w:t>INSCHRIJVING OPDRACHTNEMER</w:t>
      </w:r>
    </w:p>
    <w:p w14:paraId="426F2784" w14:textId="77777777" w:rsidR="00D16FB8" w:rsidRDefault="00D16FB8" w:rsidP="00D16FB8">
      <w:r w:rsidRPr="006C4528">
        <w:t>Reeds bij beide partijen in bezit.</w:t>
      </w:r>
    </w:p>
    <w:p w14:paraId="3D4BD8B5" w14:textId="77777777" w:rsidR="00D16FB8" w:rsidRDefault="00D16FB8" w:rsidP="00D16FB8"/>
    <w:p w14:paraId="2CBAFBE1" w14:textId="18AC5DDB" w:rsidR="000E4ACA" w:rsidRPr="008C4FF9" w:rsidRDefault="000E4ACA" w:rsidP="000616C3"/>
    <w:sectPr w:rsidR="000E4ACA" w:rsidRPr="008C4FF9" w:rsidSect="00717491">
      <w:headerReference w:type="even" r:id="rId16"/>
      <w:headerReference w:type="default" r:id="rId17"/>
      <w:footerReference w:type="even" r:id="rId18"/>
      <w:footerReference w:type="default" r:id="rId19"/>
      <w:headerReference w:type="first" r:id="rId20"/>
      <w:footerReference w:type="first" r:id="rId21"/>
      <w:pgSz w:w="11906" w:h="16838"/>
      <w:pgMar w:top="2268" w:right="1134" w:bottom="851" w:left="113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1B547" w14:textId="77777777" w:rsidR="00616402" w:rsidRDefault="00616402" w:rsidP="00B92FC9">
      <w:pPr>
        <w:spacing w:line="240" w:lineRule="auto"/>
      </w:pPr>
      <w:r>
        <w:separator/>
      </w:r>
    </w:p>
  </w:endnote>
  <w:endnote w:type="continuationSeparator" w:id="0">
    <w:p w14:paraId="44B77113" w14:textId="77777777" w:rsidR="00616402" w:rsidRDefault="00616402" w:rsidP="00B92FC9">
      <w:pPr>
        <w:spacing w:line="240" w:lineRule="auto"/>
      </w:pPr>
      <w:r>
        <w:continuationSeparator/>
      </w:r>
    </w:p>
  </w:endnote>
  <w:endnote w:type="continuationNotice" w:id="1">
    <w:p w14:paraId="77CBB607" w14:textId="77777777" w:rsidR="00616402" w:rsidRDefault="006164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lus Jakarta Sans">
    <w:altName w:val="Cambria"/>
    <w:panose1 w:val="00000000000000000000"/>
    <w:charset w:val="00"/>
    <w:family w:val="roman"/>
    <w:notTrueType/>
    <w:pitch w:val="default"/>
    <w:embedRegular r:id="rId1" w:fontKey="{D1AFC55E-62B4-4D32-8C0C-C0FF2C9689C0}"/>
    <w:embedBold r:id="rId2" w:fontKey="{83FF7072-EFF7-4E53-918E-E1757BA3CDA8}"/>
    <w:embedItalic r:id="rId3" w:fontKey="{D2F1D745-48EC-4819-B7A5-81C9FBE0B137}"/>
    <w:embedBoldItalic r:id="rId4" w:fontKey="{3AF48260-520C-4E0E-A76F-F4558707A9B9}"/>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5" w:fontKey="{83E40A61-92E6-4327-9387-45AABFCBB602}"/>
  </w:font>
  <w:font w:name="Plus Jakarta Sans ExtraBold">
    <w:panose1 w:val="00000000000000000000"/>
    <w:charset w:val="00"/>
    <w:family w:val="roman"/>
    <w:notTrueType/>
    <w:pitch w:val="default"/>
    <w:embedRegular r:id="rId6" w:fontKey="{78F86A52-72A2-481B-A014-B394AB64B495}"/>
    <w:embedBold r:id="rId7" w:fontKey="{B3B27ED0-747C-4EA2-9485-E85589C3212B}"/>
    <w:embedItalic r:id="rId8" w:fontKey="{F449C16A-3F20-4DC9-BD09-372FA51332F0}"/>
  </w:font>
  <w:font w:name="MS Gothic">
    <w:altName w:val="ＭＳ ゴシック"/>
    <w:panose1 w:val="020B0609070205080204"/>
    <w:charset w:val="80"/>
    <w:family w:val="modern"/>
    <w:pitch w:val="fixed"/>
    <w:sig w:usb0="E00002FF" w:usb1="6AC7FDFB" w:usb2="08000012" w:usb3="00000000" w:csb0="0002009F" w:csb1="00000000"/>
    <w:embedRegular r:id="rId9" w:subsetted="1" w:fontKey="{D02187BC-E3A6-4ACF-95EF-A7FE9C543374}"/>
    <w:embedBold r:id="rId10" w:subsetted="1" w:fontKey="{6E7E4D46-B0E6-41D4-B39C-CC666F24AECF}"/>
  </w:font>
  <w:font w:name="MinionPro-Regular">
    <w:altName w:val="Calibri"/>
    <w:panose1 w:val="00000000000000000000"/>
    <w:charset w:val="4D"/>
    <w:family w:val="auto"/>
    <w:notTrueType/>
    <w:pitch w:val="default"/>
    <w:sig w:usb0="00000003" w:usb1="00000000" w:usb2="00000000" w:usb3="00000000" w:csb0="00000001" w:csb1="00000000"/>
  </w:font>
  <w:font w:name="Plus Jakarta Sans Medium">
    <w:altName w:val="Calibri"/>
    <w:charset w:val="00"/>
    <w:family w:val="auto"/>
    <w:pitch w:val="variable"/>
    <w:sig w:usb0="A10000FF" w:usb1="4000607B" w:usb2="00000000" w:usb3="00000000" w:csb0="00000193" w:csb1="00000000"/>
  </w:font>
  <w:font w:name="Times New Roman (Hoofdtekst CS)">
    <w:altName w:val="Times New Roman"/>
    <w:charset w:val="00"/>
    <w:family w:val="roman"/>
    <w:pitch w:val="default"/>
  </w:font>
  <w:font w:name="Plus Jakarta Sans SemiBold">
    <w:altName w:val="Calibri"/>
    <w:charset w:val="00"/>
    <w:family w:val="auto"/>
    <w:pitch w:val="variable"/>
    <w:sig w:usb0="A10000FF" w:usb1="4000607B" w:usb2="00000000" w:usb3="00000000" w:csb0="00000193" w:csb1="00000000"/>
  </w:font>
  <w:font w:name="Trebuchet MS">
    <w:panose1 w:val="020B0603020202020204"/>
    <w:charset w:val="00"/>
    <w:family w:val="swiss"/>
    <w:pitch w:val="variable"/>
    <w:sig w:usb0="00000687" w:usb1="00000000" w:usb2="00000000" w:usb3="00000000" w:csb0="0000009F" w:csb1="00000000"/>
    <w:embedBold r:id="rId11" w:fontKey="{2E63F368-79BB-4315-88E0-0F6AD479042D}"/>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53621" w14:textId="77777777" w:rsidR="00E125CB" w:rsidRDefault="00E12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42" w:rightFromText="142" w:vertAnchor="page" w:horzAnchor="page" w:tblpX="10561" w:tblpY="15962"/>
      <w:tblW w:w="708" w:type="dxa"/>
      <w:tblCellMar>
        <w:left w:w="0" w:type="dxa"/>
        <w:right w:w="0" w:type="dxa"/>
      </w:tblCellMar>
      <w:tblLook w:val="0600" w:firstRow="0" w:lastRow="0" w:firstColumn="0" w:lastColumn="0" w:noHBand="1" w:noVBand="1"/>
    </w:tblPr>
    <w:tblGrid>
      <w:gridCol w:w="708"/>
    </w:tblGrid>
    <w:tr w:rsidR="00EB7BD4" w14:paraId="5EE8C812" w14:textId="77777777" w:rsidTr="00F901F3">
      <w:tc>
        <w:tcPr>
          <w:tcW w:w="708" w:type="dxa"/>
        </w:tcPr>
        <w:p w14:paraId="5A9345C7" w14:textId="77777777" w:rsidR="00EB7BD4" w:rsidRDefault="00EB7BD4" w:rsidP="00F901F3">
          <w:pPr>
            <w:pStyle w:val="Footer"/>
            <w:jc w:val="right"/>
          </w:pPr>
          <w:r>
            <w:fldChar w:fldCharType="begin"/>
          </w:r>
          <w:r>
            <w:instrText xml:space="preserve"> PAGE  \* Arabic  \* MERGEFORMAT </w:instrText>
          </w:r>
          <w:r>
            <w:fldChar w:fldCharType="separate"/>
          </w:r>
          <w:r>
            <w:t>2</w:t>
          </w:r>
          <w:r>
            <w:fldChar w:fldCharType="end"/>
          </w:r>
        </w:p>
      </w:tc>
    </w:tr>
  </w:tbl>
  <w:p w14:paraId="23504025" w14:textId="77777777" w:rsidR="00983CE1" w:rsidRDefault="00983CE1" w:rsidP="005B71A3">
    <w:pPr>
      <w:pStyle w:val="Footer"/>
      <w:jc w:val="right"/>
    </w:pPr>
  </w:p>
  <w:p w14:paraId="12FBBA07" w14:textId="22B0F6B6" w:rsidR="00EB7BD4" w:rsidRDefault="00F901F3" w:rsidP="00F901F3">
    <w:pPr>
      <w:pStyle w:val="Footer"/>
    </w:pPr>
    <w:r w:rsidRPr="00F901F3">
      <w:t>Paraaf Opdrachtgever</w:t>
    </w:r>
    <w:r w:rsidRPr="00F901F3">
      <w:tab/>
    </w:r>
    <w:r>
      <w:t xml:space="preserve">                                                                                                                    </w:t>
    </w:r>
    <w:r w:rsidRPr="00F901F3">
      <w:t>Paraaf opdrachtnemer</w:t>
    </w:r>
  </w:p>
  <w:p w14:paraId="54AFD4F3" w14:textId="77777777" w:rsidR="00F901F3" w:rsidRDefault="00F901F3" w:rsidP="00F901F3">
    <w:pPr>
      <w:pStyle w:val="Footer"/>
    </w:pPr>
  </w:p>
  <w:p w14:paraId="029CB7CC" w14:textId="77777777" w:rsidR="00EB7BD4" w:rsidRDefault="00EB7BD4" w:rsidP="00EB7BD4">
    <w:pPr>
      <w:pStyle w:val="Footer"/>
      <w:jc w:val="center"/>
    </w:pPr>
  </w:p>
  <w:p w14:paraId="0EBE0EBC" w14:textId="77777777" w:rsidR="006C4528" w:rsidRDefault="006C4528" w:rsidP="00EB7BD4">
    <w:pPr>
      <w:pStyle w:val="Footer"/>
      <w:jc w:val="center"/>
    </w:pPr>
  </w:p>
  <w:p w14:paraId="62E4DD99" w14:textId="4F23BA73" w:rsidR="00EB7BD4" w:rsidRDefault="00EB7BD4" w:rsidP="00EB7BD4">
    <w:pPr>
      <w:pStyle w:val="Footer"/>
      <w:jc w:val="center"/>
    </w:pPr>
    <w:r>
      <w:t xml:space="preserve">Overeenkomst </w:t>
    </w:r>
    <w:r w:rsidR="00C916F1">
      <w:t xml:space="preserve">Accountantsdiensten </w:t>
    </w:r>
    <w:r>
      <w:t xml:space="preserve">VRG </w:t>
    </w:r>
    <w:r w:rsidR="001C21F7">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9D7CF" w14:textId="77777777" w:rsidR="00E125CB" w:rsidRDefault="00E12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9A813" w14:textId="77777777" w:rsidR="00616402" w:rsidRDefault="00616402" w:rsidP="00B92FC9">
      <w:pPr>
        <w:spacing w:line="240" w:lineRule="auto"/>
      </w:pPr>
      <w:r>
        <w:separator/>
      </w:r>
    </w:p>
  </w:footnote>
  <w:footnote w:type="continuationSeparator" w:id="0">
    <w:p w14:paraId="380170FC" w14:textId="77777777" w:rsidR="00616402" w:rsidRDefault="00616402" w:rsidP="00B92FC9">
      <w:pPr>
        <w:spacing w:line="240" w:lineRule="auto"/>
      </w:pPr>
      <w:r>
        <w:continuationSeparator/>
      </w:r>
    </w:p>
  </w:footnote>
  <w:footnote w:type="continuationNotice" w:id="1">
    <w:p w14:paraId="16C635D9" w14:textId="77777777" w:rsidR="00616402" w:rsidRDefault="0061640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430B6" w14:textId="77777777" w:rsidR="00E125CB" w:rsidRDefault="00E12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E43D1" w14:textId="77777777" w:rsidR="00983CE1" w:rsidRDefault="00983CE1">
    <w:pPr>
      <w:pStyle w:val="Header"/>
    </w:pPr>
    <w:r>
      <w:rPr>
        <w:noProof/>
      </w:rPr>
      <w:drawing>
        <wp:anchor distT="0" distB="0" distL="114300" distR="114300" simplePos="0" relativeHeight="251658240" behindDoc="1" locked="1" layoutInCell="1" allowOverlap="1" wp14:anchorId="75566F95" wp14:editId="1003A72F">
          <wp:simplePos x="0" y="0"/>
          <wp:positionH relativeFrom="page">
            <wp:posOffset>421005</wp:posOffset>
          </wp:positionH>
          <wp:positionV relativeFrom="page">
            <wp:posOffset>417167</wp:posOffset>
          </wp:positionV>
          <wp:extent cx="1893600" cy="434520"/>
          <wp:effectExtent l="0" t="0" r="0" b="3810"/>
          <wp:wrapNone/>
          <wp:docPr id="4" name="Logo V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 VR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93600" cy="43452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3ADE" w14:textId="77777777" w:rsidR="009E08AC" w:rsidRDefault="009E08AC">
    <w:pPr>
      <w:pStyle w:val="Header"/>
    </w:pPr>
    <w:r>
      <w:rPr>
        <w:noProof/>
      </w:rPr>
      <w:drawing>
        <wp:anchor distT="0" distB="0" distL="114300" distR="114300" simplePos="0" relativeHeight="251658241" behindDoc="1" locked="1" layoutInCell="1" allowOverlap="1" wp14:anchorId="773179E2" wp14:editId="401DBBB4">
          <wp:simplePos x="0" y="0"/>
          <wp:positionH relativeFrom="page">
            <wp:posOffset>399415</wp:posOffset>
          </wp:positionH>
          <wp:positionV relativeFrom="page">
            <wp:posOffset>395605</wp:posOffset>
          </wp:positionV>
          <wp:extent cx="3069590" cy="705485"/>
          <wp:effectExtent l="0" t="0" r="3810" b="5715"/>
          <wp:wrapNone/>
          <wp:docPr id="2" name="Logo VG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 VG V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069590" cy="705485"/>
                  </a:xfrm>
                  <a:prstGeom prst="rect">
                    <a:avLst/>
                  </a:prstGeom>
                </pic:spPr>
              </pic:pic>
            </a:graphicData>
          </a:graphic>
          <wp14:sizeRelH relativeFrom="margin">
            <wp14:pctWidth>0</wp14:pctWidth>
          </wp14:sizeRelH>
          <wp14:sizeRelV relativeFrom="margin">
            <wp14:pctHeight>0</wp14:pctHeight>
          </wp14:sizeRelV>
        </wp:anchor>
      </w:drawing>
    </w:r>
  </w:p>
  <w:p w14:paraId="6D6A3954" w14:textId="77777777" w:rsidR="009E08AC" w:rsidRDefault="009E08AC">
    <w:pPr>
      <w:pStyle w:val="Header"/>
    </w:pPr>
  </w:p>
  <w:p w14:paraId="1F262DD3" w14:textId="77777777" w:rsidR="009E08AC" w:rsidRDefault="009E08AC">
    <w:pPr>
      <w:pStyle w:val="Header"/>
    </w:pPr>
  </w:p>
  <w:p w14:paraId="16B8B71F" w14:textId="77777777" w:rsidR="009E08AC" w:rsidRDefault="009E08AC">
    <w:pPr>
      <w:pStyle w:val="Header"/>
    </w:pPr>
  </w:p>
  <w:p w14:paraId="4755CDF8" w14:textId="77777777" w:rsidR="009E08AC" w:rsidRDefault="009E08AC">
    <w:pPr>
      <w:pStyle w:val="Header"/>
    </w:pPr>
  </w:p>
  <w:p w14:paraId="41CB754A" w14:textId="77777777" w:rsidR="009E08AC" w:rsidRDefault="009E08A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iUQz6JoW" int2:invalidationBookmarkName="" int2:hashCode="A/40TONAraewib" int2:id="oEcG1SRI">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4BEE"/>
    <w:multiLevelType w:val="multilevel"/>
    <w:tmpl w:val="F8440C1C"/>
    <w:styleLink w:val="Huidigelijst9"/>
    <w:lvl w:ilvl="0">
      <w:start w:val="1"/>
      <w:numFmt w:val="decimal"/>
      <w:suff w:val="space"/>
      <w:lvlText w:val="%1"/>
      <w:lvlJc w:val="left"/>
      <w:pPr>
        <w:ind w:left="1134" w:hanging="1134"/>
      </w:pPr>
      <w:rPr>
        <w:rFonts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1" w15:restartNumberingAfterBreak="0">
    <w:nsid w:val="069B0FDC"/>
    <w:multiLevelType w:val="multilevel"/>
    <w:tmpl w:val="6EEA7BB8"/>
    <w:styleLink w:val="Huidigelijst1"/>
    <w:lvl w:ilvl="0">
      <w:start w:val="1"/>
      <w:numFmt w:val="decimal"/>
      <w:suff w:val="space"/>
      <w:lvlText w:val="%1"/>
      <w:lvlJc w:val="left"/>
      <w:pPr>
        <w:ind w:left="1134" w:hanging="1134"/>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17EF1"/>
    <w:multiLevelType w:val="multilevel"/>
    <w:tmpl w:val="B6C433B2"/>
    <w:lvl w:ilvl="0">
      <w:start w:val="1"/>
      <w:numFmt w:val="decimal"/>
      <w:pStyle w:val="KopBijlage"/>
      <w:lvlText w:val="Bijlage %1"/>
      <w:lvlJc w:val="left"/>
      <w:pPr>
        <w:tabs>
          <w:tab w:val="num" w:pos="1134"/>
        </w:tabs>
        <w:ind w:left="1134" w:hanging="113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526A21"/>
    <w:multiLevelType w:val="hybridMultilevel"/>
    <w:tmpl w:val="3588FF5E"/>
    <w:lvl w:ilvl="0" w:tplc="EEDE7A24">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 w15:restartNumberingAfterBreak="0">
    <w:nsid w:val="08F96DAE"/>
    <w:multiLevelType w:val="multilevel"/>
    <w:tmpl w:val="96C809BC"/>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737"/>
        </w:tabs>
        <w:ind w:left="737" w:hanging="737"/>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278838F3"/>
    <w:multiLevelType w:val="multilevel"/>
    <w:tmpl w:val="492EBF48"/>
    <w:lvl w:ilvl="0">
      <w:start w:val="1"/>
      <w:numFmt w:val="decimal"/>
      <w:pStyle w:val="Tabelnr"/>
      <w:suff w:val="nothing"/>
      <w:lvlText w:val="%1. "/>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B2572B7"/>
    <w:multiLevelType w:val="hybridMultilevel"/>
    <w:tmpl w:val="3AFC51A0"/>
    <w:lvl w:ilvl="0" w:tplc="DF985D02">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F852D00"/>
    <w:multiLevelType w:val="multilevel"/>
    <w:tmpl w:val="3AB24B6C"/>
    <w:styleLink w:val="Huidigelijst13"/>
    <w:lvl w:ilvl="0">
      <w:start w:val="1"/>
      <w:numFmt w:val="decimal"/>
      <w:lvlText w:val="%1"/>
      <w:lvlJc w:val="left"/>
      <w:pPr>
        <w:ind w:left="851" w:hanging="851"/>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F9D62F1"/>
    <w:multiLevelType w:val="multilevel"/>
    <w:tmpl w:val="6816AC8A"/>
    <w:styleLink w:val="Huidigelijst10"/>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9" w15:restartNumberingAfterBreak="0">
    <w:nsid w:val="2FA04C89"/>
    <w:multiLevelType w:val="multilevel"/>
    <w:tmpl w:val="61DCADF8"/>
    <w:styleLink w:val="Huidigelijst7"/>
    <w:lvl w:ilvl="0">
      <w:start w:val="1"/>
      <w:numFmt w:val="decimal"/>
      <w:suff w:val="space"/>
      <w:lvlText w:val="%1"/>
      <w:lvlJc w:val="left"/>
      <w:pPr>
        <w:ind w:left="0" w:firstLine="0"/>
      </w:pPr>
      <w:rPr>
        <w:rFonts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10" w15:restartNumberingAfterBreak="0">
    <w:nsid w:val="321F1242"/>
    <w:multiLevelType w:val="hybridMultilevel"/>
    <w:tmpl w:val="402AFE88"/>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4210703"/>
    <w:multiLevelType w:val="multilevel"/>
    <w:tmpl w:val="618CBF02"/>
    <w:lvl w:ilvl="0">
      <w:start w:val="1"/>
      <w:numFmt w:val="decimal"/>
      <w:lvlText w:val="Artikel %1"/>
      <w:lvlJc w:val="left"/>
      <w:pPr>
        <w:tabs>
          <w:tab w:val="num" w:pos="1021"/>
        </w:tabs>
        <w:ind w:left="1021" w:hanging="1021"/>
      </w:pPr>
      <w:rPr>
        <w:rFonts w:hint="default"/>
      </w:rPr>
    </w:lvl>
    <w:lvl w:ilvl="1">
      <w:start w:val="1"/>
      <w:numFmt w:val="bullet"/>
      <w:lvlText w:val=""/>
      <w:lvlJc w:val="left"/>
      <w:pPr>
        <w:ind w:left="360" w:hanging="360"/>
      </w:pPr>
      <w:rPr>
        <w:rFonts w:ascii="Symbol" w:hAnsi="Symbol" w:hint="default"/>
      </w:rPr>
    </w:lvl>
    <w:lvl w:ilvl="2">
      <w:start w:val="1"/>
      <w:numFmt w:val="decimal"/>
      <w:lvlText w:val="%3."/>
      <w:lvlJc w:val="left"/>
      <w:pPr>
        <w:tabs>
          <w:tab w:val="num" w:pos="624"/>
        </w:tabs>
        <w:ind w:left="624" w:hanging="17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5E96570"/>
    <w:multiLevelType w:val="multilevel"/>
    <w:tmpl w:val="D9624632"/>
    <w:lvl w:ilvl="0">
      <w:start w:val="1"/>
      <w:numFmt w:val="bullet"/>
      <w:pStyle w:val="Opsomming2"/>
      <w:lvlText w:val="-"/>
      <w:lvlJc w:val="left"/>
      <w:pPr>
        <w:tabs>
          <w:tab w:val="num" w:pos="340"/>
        </w:tabs>
        <w:ind w:left="340" w:hanging="340"/>
      </w:pPr>
      <w:rPr>
        <w:rFonts w:ascii="Plus Jakarta Sans" w:hAnsi="Plus Jakarta Sans" w:hint="default"/>
      </w:rPr>
    </w:lvl>
    <w:lvl w:ilvl="1">
      <w:start w:val="1"/>
      <w:numFmt w:val="bullet"/>
      <w:lvlText w:val=""/>
      <w:lvlJc w:val="left"/>
      <w:pPr>
        <w:ind w:left="510" w:hanging="170"/>
      </w:pPr>
      <w:rPr>
        <w:rFonts w:ascii="Symbol" w:hAnsi="Symbol" w:hint="default"/>
        <w:color w:val="303474" w:themeColor="accent3"/>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6510DF5"/>
    <w:multiLevelType w:val="multilevel"/>
    <w:tmpl w:val="808619A8"/>
    <w:styleLink w:val="Huidigelijst4"/>
    <w:lvl w:ilvl="0">
      <w:start w:val="1"/>
      <w:numFmt w:val="decimal"/>
      <w:suff w:val="space"/>
      <w:lvlText w:val="%1"/>
      <w:lvlJc w:val="left"/>
      <w:pPr>
        <w:ind w:left="0" w:firstLine="1134"/>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8A132CB"/>
    <w:multiLevelType w:val="multilevel"/>
    <w:tmpl w:val="CEBEED9C"/>
    <w:styleLink w:val="Huidigelijst5"/>
    <w:lvl w:ilvl="0">
      <w:start w:val="1"/>
      <w:numFmt w:val="decimal"/>
      <w:suff w:val="space"/>
      <w:lvlText w:val="%1"/>
      <w:lvlJc w:val="left"/>
      <w:pPr>
        <w:ind w:left="-1134" w:firstLine="0"/>
      </w:pPr>
      <w:rPr>
        <w:rFonts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15" w15:restartNumberingAfterBreak="0">
    <w:nsid w:val="3ABC0180"/>
    <w:multiLevelType w:val="multilevel"/>
    <w:tmpl w:val="7416E4D4"/>
    <w:lvl w:ilvl="0">
      <w:start w:val="1"/>
      <w:numFmt w:val="lowerLetter"/>
      <w:pStyle w:val="Opsomming3"/>
      <w:lvlText w:val="%1)"/>
      <w:lvlJc w:val="left"/>
      <w:pPr>
        <w:tabs>
          <w:tab w:val="num" w:pos="340"/>
        </w:tabs>
        <w:ind w:left="340" w:hanging="340"/>
      </w:pPr>
      <w:rPr>
        <w:rFonts w:hint="default"/>
      </w:rPr>
    </w:lvl>
    <w:lvl w:ilvl="1">
      <w:start w:val="1"/>
      <w:numFmt w:val="bullet"/>
      <w:lvlText w:val="-"/>
      <w:lvlJc w:val="left"/>
      <w:pPr>
        <w:tabs>
          <w:tab w:val="num" w:pos="510"/>
        </w:tabs>
        <w:ind w:left="510" w:hanging="170"/>
      </w:pPr>
      <w:rPr>
        <w:rFonts w:ascii="Plus Jakarta Sans" w:hAnsi="Plus Jakarta San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B1C4E02"/>
    <w:multiLevelType w:val="multilevel"/>
    <w:tmpl w:val="2B40C1AA"/>
    <w:styleLink w:val="Huidigelijst15"/>
    <w:lvl w:ilvl="0">
      <w:start w:val="1"/>
      <w:numFmt w:val="bullet"/>
      <w:lvlText w:val=""/>
      <w:lvlJc w:val="left"/>
      <w:pPr>
        <w:ind w:left="567"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BC66025"/>
    <w:multiLevelType w:val="multilevel"/>
    <w:tmpl w:val="E6EA5774"/>
    <w:lvl w:ilvl="0">
      <w:start w:val="1"/>
      <w:numFmt w:val="decimal"/>
      <w:pStyle w:val="KopArtikel"/>
      <w:lvlText w:val="Artikel %1"/>
      <w:lvlJc w:val="left"/>
      <w:pPr>
        <w:tabs>
          <w:tab w:val="num" w:pos="1021"/>
        </w:tabs>
        <w:ind w:left="1021" w:hanging="1021"/>
      </w:pPr>
      <w:rPr>
        <w:rFonts w:hint="default"/>
      </w:rPr>
    </w:lvl>
    <w:lvl w:ilvl="1">
      <w:start w:val="1"/>
      <w:numFmt w:val="decimal"/>
      <w:pStyle w:val="Tekstartikel"/>
      <w:lvlText w:val="%1.%2"/>
      <w:lvlJc w:val="left"/>
      <w:pPr>
        <w:tabs>
          <w:tab w:val="num" w:pos="454"/>
        </w:tabs>
        <w:ind w:left="454" w:hanging="454"/>
      </w:pPr>
      <w:rPr>
        <w:rFonts w:hint="default"/>
      </w:rPr>
    </w:lvl>
    <w:lvl w:ilvl="2">
      <w:start w:val="1"/>
      <w:numFmt w:val="decimal"/>
      <w:pStyle w:val="Opsomming5"/>
      <w:lvlText w:val="%3."/>
      <w:lvlJc w:val="left"/>
      <w:pPr>
        <w:tabs>
          <w:tab w:val="num" w:pos="624"/>
        </w:tabs>
        <w:ind w:left="624" w:hanging="17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5500C3"/>
    <w:multiLevelType w:val="multilevel"/>
    <w:tmpl w:val="95462980"/>
    <w:styleLink w:val="Huidigelijst3"/>
    <w:lvl w:ilvl="0">
      <w:start w:val="1"/>
      <w:numFmt w:val="decimal"/>
      <w:suff w:val="space"/>
      <w:lvlText w:val="%1"/>
      <w:lvlJc w:val="left"/>
      <w:pPr>
        <w:ind w:left="1134" w:hanging="1134"/>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3FD75D9"/>
    <w:multiLevelType w:val="multilevel"/>
    <w:tmpl w:val="E034A576"/>
    <w:lvl w:ilvl="0">
      <w:start w:val="1"/>
      <w:numFmt w:val="decimal"/>
      <w:pStyle w:val="Opsomming4"/>
      <w:lvlText w:val="%1"/>
      <w:lvlJc w:val="left"/>
      <w:pPr>
        <w:tabs>
          <w:tab w:val="num" w:pos="454"/>
        </w:tabs>
        <w:ind w:left="454"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88D04CD"/>
    <w:multiLevelType w:val="multilevel"/>
    <w:tmpl w:val="618CBF02"/>
    <w:lvl w:ilvl="0">
      <w:start w:val="1"/>
      <w:numFmt w:val="decimal"/>
      <w:lvlText w:val="Artikel %1"/>
      <w:lvlJc w:val="left"/>
      <w:pPr>
        <w:tabs>
          <w:tab w:val="num" w:pos="1021"/>
        </w:tabs>
        <w:ind w:left="1021" w:hanging="1021"/>
      </w:pPr>
      <w:rPr>
        <w:rFonts w:hint="default"/>
      </w:rPr>
    </w:lvl>
    <w:lvl w:ilvl="1">
      <w:start w:val="1"/>
      <w:numFmt w:val="bullet"/>
      <w:lvlText w:val=""/>
      <w:lvlJc w:val="left"/>
      <w:pPr>
        <w:ind w:left="360" w:hanging="360"/>
      </w:pPr>
      <w:rPr>
        <w:rFonts w:ascii="Symbol" w:hAnsi="Symbol" w:hint="default"/>
      </w:rPr>
    </w:lvl>
    <w:lvl w:ilvl="2">
      <w:start w:val="1"/>
      <w:numFmt w:val="decimal"/>
      <w:lvlText w:val="%3."/>
      <w:lvlJc w:val="left"/>
      <w:pPr>
        <w:tabs>
          <w:tab w:val="num" w:pos="624"/>
        </w:tabs>
        <w:ind w:left="624" w:hanging="17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9AD39B5"/>
    <w:multiLevelType w:val="multilevel"/>
    <w:tmpl w:val="F3406F82"/>
    <w:styleLink w:val="Huidigelijst12"/>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4BBC365A"/>
    <w:multiLevelType w:val="multilevel"/>
    <w:tmpl w:val="8F7C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9734C9"/>
    <w:multiLevelType w:val="multilevel"/>
    <w:tmpl w:val="22EC01CC"/>
    <w:styleLink w:val="Huidigelijst14"/>
    <w:lvl w:ilvl="0">
      <w:start w:val="1"/>
      <w:numFmt w:val="bullet"/>
      <w:lvlText w:val=""/>
      <w:lvlJc w:val="left"/>
      <w:pPr>
        <w:ind w:left="284" w:firstLine="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F414746"/>
    <w:multiLevelType w:val="multilevel"/>
    <w:tmpl w:val="A1BE60CA"/>
    <w:lvl w:ilvl="0">
      <w:start w:val="1"/>
      <w:numFmt w:val="decimal"/>
      <w:pStyle w:val="Succespunt"/>
      <w:suff w:val="nothing"/>
      <w:lvlText w:val="Succespu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87002D6"/>
    <w:multiLevelType w:val="multilevel"/>
    <w:tmpl w:val="6F9C38E6"/>
    <w:styleLink w:val="Huidigelijst6"/>
    <w:lvl w:ilvl="0">
      <w:start w:val="1"/>
      <w:numFmt w:val="decimal"/>
      <w:suff w:val="space"/>
      <w:lvlText w:val="%1"/>
      <w:lvlJc w:val="left"/>
      <w:pPr>
        <w:ind w:left="0" w:hanging="1134"/>
      </w:pPr>
      <w:rPr>
        <w:rFonts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26" w15:restartNumberingAfterBreak="0">
    <w:nsid w:val="5BF5210E"/>
    <w:multiLevelType w:val="multilevel"/>
    <w:tmpl w:val="0BE4AF6E"/>
    <w:lvl w:ilvl="0">
      <w:start w:val="1"/>
      <w:numFmt w:val="bullet"/>
      <w:pStyle w:val="Opsomming1"/>
      <w:lvlText w:val=""/>
      <w:lvlJc w:val="left"/>
      <w:pPr>
        <w:tabs>
          <w:tab w:val="num" w:pos="340"/>
        </w:tabs>
        <w:ind w:left="340" w:hanging="340"/>
      </w:pPr>
      <w:rPr>
        <w:rFonts w:ascii="Symbol" w:hAnsi="Symbol" w:hint="default"/>
      </w:rPr>
    </w:lvl>
    <w:lvl w:ilvl="1">
      <w:numFmt w:val="bullet"/>
      <w:lvlText w:val="-"/>
      <w:lvlJc w:val="left"/>
      <w:pPr>
        <w:tabs>
          <w:tab w:val="num" w:pos="567"/>
        </w:tabs>
        <w:ind w:left="567" w:hanging="227"/>
      </w:pPr>
      <w:rPr>
        <w:rFonts w:ascii="Plus Jakarta Sans" w:hAnsi="Plus Jakarta San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6A62CB6"/>
    <w:multiLevelType w:val="multilevel"/>
    <w:tmpl w:val="7BBE9B14"/>
    <w:styleLink w:val="Huidigelijst2"/>
    <w:lvl w:ilvl="0">
      <w:start w:val="1"/>
      <w:numFmt w:val="decimal"/>
      <w:suff w:val="space"/>
      <w:lvlText w:val="%1"/>
      <w:lvlJc w:val="left"/>
      <w:pPr>
        <w:ind w:left="1134" w:hanging="1134"/>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74A526F4"/>
    <w:multiLevelType w:val="multilevel"/>
    <w:tmpl w:val="C1A6A462"/>
    <w:styleLink w:val="Huidigelijst11"/>
    <w:lvl w:ilvl="0">
      <w:start w:val="1"/>
      <w:numFmt w:val="decimal"/>
      <w:lvlText w:val="%1."/>
      <w:lvlJc w:val="left"/>
      <w:pPr>
        <w:ind w:left="0" w:hanging="360"/>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9" w15:restartNumberingAfterBreak="0">
    <w:nsid w:val="75CA1651"/>
    <w:multiLevelType w:val="multilevel"/>
    <w:tmpl w:val="618CBF02"/>
    <w:lvl w:ilvl="0">
      <w:start w:val="1"/>
      <w:numFmt w:val="decimal"/>
      <w:lvlText w:val="Artikel %1"/>
      <w:lvlJc w:val="left"/>
      <w:pPr>
        <w:tabs>
          <w:tab w:val="num" w:pos="1021"/>
        </w:tabs>
        <w:ind w:left="1021" w:hanging="1021"/>
      </w:pPr>
      <w:rPr>
        <w:rFonts w:hint="default"/>
      </w:rPr>
    </w:lvl>
    <w:lvl w:ilvl="1">
      <w:start w:val="1"/>
      <w:numFmt w:val="bullet"/>
      <w:lvlText w:val=""/>
      <w:lvlJc w:val="left"/>
      <w:pPr>
        <w:ind w:left="360" w:hanging="360"/>
      </w:pPr>
      <w:rPr>
        <w:rFonts w:ascii="Symbol" w:hAnsi="Symbol" w:hint="default"/>
      </w:rPr>
    </w:lvl>
    <w:lvl w:ilvl="2">
      <w:start w:val="1"/>
      <w:numFmt w:val="decimal"/>
      <w:lvlText w:val="%3."/>
      <w:lvlJc w:val="left"/>
      <w:pPr>
        <w:tabs>
          <w:tab w:val="num" w:pos="624"/>
        </w:tabs>
        <w:ind w:left="624" w:hanging="17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7C04E5D"/>
    <w:multiLevelType w:val="hybridMultilevel"/>
    <w:tmpl w:val="F7E47AB2"/>
    <w:lvl w:ilvl="0" w:tplc="F2BE0CA2">
      <w:start w:val="1"/>
      <w:numFmt w:val="bullet"/>
      <w:pStyle w:val="Opsomming6"/>
      <w:lvlText w:val="-"/>
      <w:lvlJc w:val="left"/>
      <w:pPr>
        <w:ind w:left="1400" w:hanging="360"/>
      </w:pPr>
      <w:rPr>
        <w:rFonts w:ascii="Calibri" w:hAnsi="Calibri" w:hint="default"/>
        <w:b w:val="0"/>
        <w:i w:val="0"/>
        <w:sz w:val="21"/>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31" w15:restartNumberingAfterBreak="0">
    <w:nsid w:val="7AFE27D1"/>
    <w:multiLevelType w:val="multilevel"/>
    <w:tmpl w:val="1A8CC090"/>
    <w:lvl w:ilvl="0">
      <w:start w:val="1"/>
      <w:numFmt w:val="decimal"/>
      <w:lvlText w:val="Artikel %1"/>
      <w:lvlJc w:val="left"/>
      <w:pPr>
        <w:tabs>
          <w:tab w:val="num" w:pos="1021"/>
        </w:tabs>
        <w:ind w:left="1021" w:hanging="1021"/>
      </w:pPr>
      <w:rPr>
        <w:rFonts w:hint="default"/>
      </w:rPr>
    </w:lvl>
    <w:lvl w:ilvl="1">
      <w:start w:val="1"/>
      <w:numFmt w:val="bullet"/>
      <w:lvlText w:val=""/>
      <w:lvlJc w:val="left"/>
      <w:pPr>
        <w:ind w:left="360" w:hanging="360"/>
      </w:pPr>
      <w:rPr>
        <w:rFonts w:ascii="Symbol" w:hAnsi="Symbol" w:hint="default"/>
      </w:rPr>
    </w:lvl>
    <w:lvl w:ilvl="2">
      <w:start w:val="1"/>
      <w:numFmt w:val="decimal"/>
      <w:lvlText w:val="%3."/>
      <w:lvlJc w:val="left"/>
      <w:pPr>
        <w:tabs>
          <w:tab w:val="num" w:pos="624"/>
        </w:tabs>
        <w:ind w:left="624" w:hanging="17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D6150D4"/>
    <w:multiLevelType w:val="multilevel"/>
    <w:tmpl w:val="62FE417C"/>
    <w:styleLink w:val="Huidigelijst8"/>
    <w:lvl w:ilvl="0">
      <w:start w:val="1"/>
      <w:numFmt w:val="decimal"/>
      <w:suff w:val="space"/>
      <w:lvlText w:val="%1"/>
      <w:lvlJc w:val="left"/>
      <w:pPr>
        <w:ind w:left="1134" w:hanging="1134"/>
      </w:pPr>
      <w:rPr>
        <w:rFonts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num w:numId="1" w16cid:durableId="730230744">
    <w:abstractNumId w:val="1"/>
  </w:num>
  <w:num w:numId="2" w16cid:durableId="223757369">
    <w:abstractNumId w:val="27"/>
  </w:num>
  <w:num w:numId="3" w16cid:durableId="2030443591">
    <w:abstractNumId w:val="18"/>
  </w:num>
  <w:num w:numId="4" w16cid:durableId="426388439">
    <w:abstractNumId w:val="13"/>
  </w:num>
  <w:num w:numId="5" w16cid:durableId="1331638986">
    <w:abstractNumId w:val="14"/>
  </w:num>
  <w:num w:numId="6" w16cid:durableId="179123180">
    <w:abstractNumId w:val="25"/>
  </w:num>
  <w:num w:numId="7" w16cid:durableId="2041347551">
    <w:abstractNumId w:val="9"/>
  </w:num>
  <w:num w:numId="8" w16cid:durableId="733116619">
    <w:abstractNumId w:val="32"/>
  </w:num>
  <w:num w:numId="9" w16cid:durableId="1043094814">
    <w:abstractNumId w:val="0"/>
  </w:num>
  <w:num w:numId="10" w16cid:durableId="2064328709">
    <w:abstractNumId w:val="8"/>
  </w:num>
  <w:num w:numId="11" w16cid:durableId="187834974">
    <w:abstractNumId w:val="28"/>
  </w:num>
  <w:num w:numId="12" w16cid:durableId="1356273992">
    <w:abstractNumId w:val="4"/>
  </w:num>
  <w:num w:numId="13" w16cid:durableId="384572322">
    <w:abstractNumId w:val="21"/>
  </w:num>
  <w:num w:numId="14" w16cid:durableId="415593067">
    <w:abstractNumId w:val="7"/>
  </w:num>
  <w:num w:numId="15" w16cid:durableId="1247298519">
    <w:abstractNumId w:val="24"/>
  </w:num>
  <w:num w:numId="16" w16cid:durableId="557982726">
    <w:abstractNumId w:val="12"/>
  </w:num>
  <w:num w:numId="17" w16cid:durableId="1543208293">
    <w:abstractNumId w:val="26"/>
  </w:num>
  <w:num w:numId="18" w16cid:durableId="1636325395">
    <w:abstractNumId w:val="5"/>
  </w:num>
  <w:num w:numId="19" w16cid:durableId="850723436">
    <w:abstractNumId w:val="23"/>
  </w:num>
  <w:num w:numId="20" w16cid:durableId="1611232638">
    <w:abstractNumId w:val="16"/>
  </w:num>
  <w:num w:numId="21" w16cid:durableId="721709557">
    <w:abstractNumId w:val="15"/>
  </w:num>
  <w:num w:numId="22" w16cid:durableId="96217378">
    <w:abstractNumId w:val="19"/>
  </w:num>
  <w:num w:numId="23" w16cid:durableId="43023920">
    <w:abstractNumId w:val="17"/>
  </w:num>
  <w:num w:numId="24" w16cid:durableId="1143934312">
    <w:abstractNumId w:val="2"/>
  </w:num>
  <w:num w:numId="25" w16cid:durableId="2034528404">
    <w:abstractNumId w:val="6"/>
  </w:num>
  <w:num w:numId="26" w16cid:durableId="1040742064">
    <w:abstractNumId w:val="30"/>
  </w:num>
  <w:num w:numId="27" w16cid:durableId="633565104">
    <w:abstractNumId w:val="31"/>
  </w:num>
  <w:num w:numId="28" w16cid:durableId="459765675">
    <w:abstractNumId w:val="11"/>
  </w:num>
  <w:num w:numId="29" w16cid:durableId="1570386168">
    <w:abstractNumId w:val="20"/>
  </w:num>
  <w:num w:numId="30" w16cid:durableId="2084907677">
    <w:abstractNumId w:val="29"/>
  </w:num>
  <w:num w:numId="31" w16cid:durableId="1869634916">
    <w:abstractNumId w:val="22"/>
  </w:num>
  <w:num w:numId="32" w16cid:durableId="712270848">
    <w:abstractNumId w:val="10"/>
  </w:num>
  <w:num w:numId="33" w16cid:durableId="357971430">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E4"/>
    <w:rsid w:val="0000083A"/>
    <w:rsid w:val="00003CD0"/>
    <w:rsid w:val="000046A9"/>
    <w:rsid w:val="00004C43"/>
    <w:rsid w:val="00006B23"/>
    <w:rsid w:val="00006F5F"/>
    <w:rsid w:val="000078F4"/>
    <w:rsid w:val="00012443"/>
    <w:rsid w:val="00013499"/>
    <w:rsid w:val="000135E2"/>
    <w:rsid w:val="00013F7E"/>
    <w:rsid w:val="00015D76"/>
    <w:rsid w:val="0001648E"/>
    <w:rsid w:val="00016A99"/>
    <w:rsid w:val="00016BA2"/>
    <w:rsid w:val="000177B5"/>
    <w:rsid w:val="00020545"/>
    <w:rsid w:val="00025860"/>
    <w:rsid w:val="0003057A"/>
    <w:rsid w:val="00031D7F"/>
    <w:rsid w:val="000332D3"/>
    <w:rsid w:val="00033592"/>
    <w:rsid w:val="00034D2E"/>
    <w:rsid w:val="0004173B"/>
    <w:rsid w:val="00042F3F"/>
    <w:rsid w:val="00043272"/>
    <w:rsid w:val="0004660B"/>
    <w:rsid w:val="000507F7"/>
    <w:rsid w:val="000518D9"/>
    <w:rsid w:val="00052E52"/>
    <w:rsid w:val="00053AFE"/>
    <w:rsid w:val="00055B65"/>
    <w:rsid w:val="000570E6"/>
    <w:rsid w:val="0006046B"/>
    <w:rsid w:val="00060B7F"/>
    <w:rsid w:val="00060D96"/>
    <w:rsid w:val="000615C9"/>
    <w:rsid w:val="000616C3"/>
    <w:rsid w:val="000624BB"/>
    <w:rsid w:val="00063607"/>
    <w:rsid w:val="00064CD2"/>
    <w:rsid w:val="000654A7"/>
    <w:rsid w:val="00067ED7"/>
    <w:rsid w:val="000706D7"/>
    <w:rsid w:val="00071592"/>
    <w:rsid w:val="00071F82"/>
    <w:rsid w:val="00090DCA"/>
    <w:rsid w:val="00091C6F"/>
    <w:rsid w:val="000923E2"/>
    <w:rsid w:val="00092F2E"/>
    <w:rsid w:val="00092F5F"/>
    <w:rsid w:val="000943D1"/>
    <w:rsid w:val="00095ED1"/>
    <w:rsid w:val="00097912"/>
    <w:rsid w:val="000A1404"/>
    <w:rsid w:val="000A3792"/>
    <w:rsid w:val="000A6626"/>
    <w:rsid w:val="000B3451"/>
    <w:rsid w:val="000B58A4"/>
    <w:rsid w:val="000C1CC9"/>
    <w:rsid w:val="000C410E"/>
    <w:rsid w:val="000C4C00"/>
    <w:rsid w:val="000C6132"/>
    <w:rsid w:val="000D4C29"/>
    <w:rsid w:val="000D55D4"/>
    <w:rsid w:val="000E07DC"/>
    <w:rsid w:val="000E086D"/>
    <w:rsid w:val="000E0F6C"/>
    <w:rsid w:val="000E235C"/>
    <w:rsid w:val="000E3CCF"/>
    <w:rsid w:val="000E4ACA"/>
    <w:rsid w:val="000E51D0"/>
    <w:rsid w:val="000E60D6"/>
    <w:rsid w:val="000E6E5B"/>
    <w:rsid w:val="000E7B7E"/>
    <w:rsid w:val="000E7CDD"/>
    <w:rsid w:val="000F4996"/>
    <w:rsid w:val="0010327D"/>
    <w:rsid w:val="001039A2"/>
    <w:rsid w:val="00104625"/>
    <w:rsid w:val="00106170"/>
    <w:rsid w:val="00112310"/>
    <w:rsid w:val="00112CAC"/>
    <w:rsid w:val="00115BBA"/>
    <w:rsid w:val="00123F07"/>
    <w:rsid w:val="0012465A"/>
    <w:rsid w:val="0012534A"/>
    <w:rsid w:val="00126B4F"/>
    <w:rsid w:val="00127664"/>
    <w:rsid w:val="00132B2E"/>
    <w:rsid w:val="00132E09"/>
    <w:rsid w:val="00135AE2"/>
    <w:rsid w:val="001360D1"/>
    <w:rsid w:val="0014320B"/>
    <w:rsid w:val="00147A52"/>
    <w:rsid w:val="001502BC"/>
    <w:rsid w:val="001521B8"/>
    <w:rsid w:val="0015292F"/>
    <w:rsid w:val="001532BE"/>
    <w:rsid w:val="001539CC"/>
    <w:rsid w:val="00154BC7"/>
    <w:rsid w:val="00155747"/>
    <w:rsid w:val="00155A65"/>
    <w:rsid w:val="00156ED8"/>
    <w:rsid w:val="00162A29"/>
    <w:rsid w:val="001647FA"/>
    <w:rsid w:val="00164ADF"/>
    <w:rsid w:val="0016565F"/>
    <w:rsid w:val="00166C57"/>
    <w:rsid w:val="00170B56"/>
    <w:rsid w:val="001715D6"/>
    <w:rsid w:val="00172686"/>
    <w:rsid w:val="00173392"/>
    <w:rsid w:val="001776D5"/>
    <w:rsid w:val="001815C0"/>
    <w:rsid w:val="001870A2"/>
    <w:rsid w:val="001901E5"/>
    <w:rsid w:val="00191873"/>
    <w:rsid w:val="00196979"/>
    <w:rsid w:val="00196CC8"/>
    <w:rsid w:val="00197E51"/>
    <w:rsid w:val="001A2A5A"/>
    <w:rsid w:val="001A7ADB"/>
    <w:rsid w:val="001B1547"/>
    <w:rsid w:val="001B3F57"/>
    <w:rsid w:val="001B4F14"/>
    <w:rsid w:val="001B7B3E"/>
    <w:rsid w:val="001C1109"/>
    <w:rsid w:val="001C1CE8"/>
    <w:rsid w:val="001C21F7"/>
    <w:rsid w:val="001C60E7"/>
    <w:rsid w:val="001C672E"/>
    <w:rsid w:val="001D2E87"/>
    <w:rsid w:val="001D3409"/>
    <w:rsid w:val="001D38BD"/>
    <w:rsid w:val="001D50D4"/>
    <w:rsid w:val="001D6EF5"/>
    <w:rsid w:val="001E2D39"/>
    <w:rsid w:val="001E3EE1"/>
    <w:rsid w:val="001F2038"/>
    <w:rsid w:val="001F2C16"/>
    <w:rsid w:val="0020203D"/>
    <w:rsid w:val="002024A1"/>
    <w:rsid w:val="00203253"/>
    <w:rsid w:val="00206D74"/>
    <w:rsid w:val="00206E6F"/>
    <w:rsid w:val="00207A4C"/>
    <w:rsid w:val="002127DC"/>
    <w:rsid w:val="00213694"/>
    <w:rsid w:val="00214FB8"/>
    <w:rsid w:val="0021742D"/>
    <w:rsid w:val="00220945"/>
    <w:rsid w:val="00223214"/>
    <w:rsid w:val="002302DD"/>
    <w:rsid w:val="00231229"/>
    <w:rsid w:val="002333A8"/>
    <w:rsid w:val="002349CD"/>
    <w:rsid w:val="00236A2C"/>
    <w:rsid w:val="00241C1F"/>
    <w:rsid w:val="00241D8B"/>
    <w:rsid w:val="00242FCA"/>
    <w:rsid w:val="00243443"/>
    <w:rsid w:val="002437A2"/>
    <w:rsid w:val="00243D28"/>
    <w:rsid w:val="00243E79"/>
    <w:rsid w:val="00244AF6"/>
    <w:rsid w:val="00245654"/>
    <w:rsid w:val="00246A7B"/>
    <w:rsid w:val="00250A96"/>
    <w:rsid w:val="002527CA"/>
    <w:rsid w:val="00255543"/>
    <w:rsid w:val="00257DD3"/>
    <w:rsid w:val="002639DC"/>
    <w:rsid w:val="00270661"/>
    <w:rsid w:val="00276DB9"/>
    <w:rsid w:val="00283CD4"/>
    <w:rsid w:val="0028560E"/>
    <w:rsid w:val="002878E7"/>
    <w:rsid w:val="00287EBF"/>
    <w:rsid w:val="00290D41"/>
    <w:rsid w:val="00292890"/>
    <w:rsid w:val="0029543A"/>
    <w:rsid w:val="002959D2"/>
    <w:rsid w:val="002A2690"/>
    <w:rsid w:val="002A4C9E"/>
    <w:rsid w:val="002B1C4B"/>
    <w:rsid w:val="002B408C"/>
    <w:rsid w:val="002B4428"/>
    <w:rsid w:val="002B4C48"/>
    <w:rsid w:val="002B6AFD"/>
    <w:rsid w:val="002B7FE2"/>
    <w:rsid w:val="002C054F"/>
    <w:rsid w:val="002C17A5"/>
    <w:rsid w:val="002C1F47"/>
    <w:rsid w:val="002C3A02"/>
    <w:rsid w:val="002C49AA"/>
    <w:rsid w:val="002C4DC1"/>
    <w:rsid w:val="002C6B7B"/>
    <w:rsid w:val="002C6E05"/>
    <w:rsid w:val="002C6F34"/>
    <w:rsid w:val="002D2E06"/>
    <w:rsid w:val="002D3403"/>
    <w:rsid w:val="002D352C"/>
    <w:rsid w:val="002D54C6"/>
    <w:rsid w:val="002E14D0"/>
    <w:rsid w:val="002E5594"/>
    <w:rsid w:val="002E660B"/>
    <w:rsid w:val="002E78CC"/>
    <w:rsid w:val="002F0B86"/>
    <w:rsid w:val="002F2B7C"/>
    <w:rsid w:val="002F3434"/>
    <w:rsid w:val="002F37BF"/>
    <w:rsid w:val="002F3D1F"/>
    <w:rsid w:val="002F4796"/>
    <w:rsid w:val="002F495E"/>
    <w:rsid w:val="002F5E07"/>
    <w:rsid w:val="002F77C0"/>
    <w:rsid w:val="00301C98"/>
    <w:rsid w:val="003042A2"/>
    <w:rsid w:val="00305498"/>
    <w:rsid w:val="0030558E"/>
    <w:rsid w:val="00306066"/>
    <w:rsid w:val="00306E18"/>
    <w:rsid w:val="003079CD"/>
    <w:rsid w:val="00307E34"/>
    <w:rsid w:val="003141A9"/>
    <w:rsid w:val="00315FD6"/>
    <w:rsid w:val="0031617D"/>
    <w:rsid w:val="00317ED7"/>
    <w:rsid w:val="003208D3"/>
    <w:rsid w:val="003235B5"/>
    <w:rsid w:val="00323BAE"/>
    <w:rsid w:val="00325216"/>
    <w:rsid w:val="00325C5C"/>
    <w:rsid w:val="003265E7"/>
    <w:rsid w:val="00326E47"/>
    <w:rsid w:val="00331736"/>
    <w:rsid w:val="00334C03"/>
    <w:rsid w:val="00337E3D"/>
    <w:rsid w:val="00340AB9"/>
    <w:rsid w:val="00345A3B"/>
    <w:rsid w:val="00345DF4"/>
    <w:rsid w:val="00345FCD"/>
    <w:rsid w:val="003464A1"/>
    <w:rsid w:val="00347C95"/>
    <w:rsid w:val="003504A6"/>
    <w:rsid w:val="003523D5"/>
    <w:rsid w:val="003532BB"/>
    <w:rsid w:val="00353F41"/>
    <w:rsid w:val="003548E4"/>
    <w:rsid w:val="003571EA"/>
    <w:rsid w:val="0035778E"/>
    <w:rsid w:val="00360670"/>
    <w:rsid w:val="00361431"/>
    <w:rsid w:val="0036168C"/>
    <w:rsid w:val="003653B8"/>
    <w:rsid w:val="003728F9"/>
    <w:rsid w:val="00383725"/>
    <w:rsid w:val="00385D93"/>
    <w:rsid w:val="00387405"/>
    <w:rsid w:val="0039099C"/>
    <w:rsid w:val="00392189"/>
    <w:rsid w:val="00392FBD"/>
    <w:rsid w:val="00395F9E"/>
    <w:rsid w:val="003968A5"/>
    <w:rsid w:val="003972B4"/>
    <w:rsid w:val="00397F47"/>
    <w:rsid w:val="003A0231"/>
    <w:rsid w:val="003A3241"/>
    <w:rsid w:val="003A3C96"/>
    <w:rsid w:val="003A3D00"/>
    <w:rsid w:val="003A463B"/>
    <w:rsid w:val="003B1A20"/>
    <w:rsid w:val="003B3B22"/>
    <w:rsid w:val="003B3F37"/>
    <w:rsid w:val="003B3FEE"/>
    <w:rsid w:val="003B50F3"/>
    <w:rsid w:val="003B5247"/>
    <w:rsid w:val="003B64F4"/>
    <w:rsid w:val="003B69FA"/>
    <w:rsid w:val="003B7A24"/>
    <w:rsid w:val="003C18EA"/>
    <w:rsid w:val="003C341F"/>
    <w:rsid w:val="003C3616"/>
    <w:rsid w:val="003C3A25"/>
    <w:rsid w:val="003C50F3"/>
    <w:rsid w:val="003C526A"/>
    <w:rsid w:val="003C6E38"/>
    <w:rsid w:val="003D10FB"/>
    <w:rsid w:val="003D220E"/>
    <w:rsid w:val="003D24A9"/>
    <w:rsid w:val="003D2672"/>
    <w:rsid w:val="003D7277"/>
    <w:rsid w:val="003D7618"/>
    <w:rsid w:val="003E5CCD"/>
    <w:rsid w:val="003F06DA"/>
    <w:rsid w:val="003F12B2"/>
    <w:rsid w:val="003F3530"/>
    <w:rsid w:val="003F5555"/>
    <w:rsid w:val="003F6263"/>
    <w:rsid w:val="003F7E92"/>
    <w:rsid w:val="00400395"/>
    <w:rsid w:val="0040140A"/>
    <w:rsid w:val="0040171E"/>
    <w:rsid w:val="00401900"/>
    <w:rsid w:val="00401DC1"/>
    <w:rsid w:val="00407363"/>
    <w:rsid w:val="00420D10"/>
    <w:rsid w:val="00422EBF"/>
    <w:rsid w:val="0042646A"/>
    <w:rsid w:val="00427C7E"/>
    <w:rsid w:val="0043150E"/>
    <w:rsid w:val="00433169"/>
    <w:rsid w:val="0043435B"/>
    <w:rsid w:val="00435072"/>
    <w:rsid w:val="00436B88"/>
    <w:rsid w:val="00437870"/>
    <w:rsid w:val="00440150"/>
    <w:rsid w:val="004407AD"/>
    <w:rsid w:val="004415CB"/>
    <w:rsid w:val="00441C32"/>
    <w:rsid w:val="00444991"/>
    <w:rsid w:val="00444E32"/>
    <w:rsid w:val="00454523"/>
    <w:rsid w:val="004548AE"/>
    <w:rsid w:val="00455028"/>
    <w:rsid w:val="004559A9"/>
    <w:rsid w:val="004563E2"/>
    <w:rsid w:val="00456D18"/>
    <w:rsid w:val="0046007C"/>
    <w:rsid w:val="0046024E"/>
    <w:rsid w:val="0046039E"/>
    <w:rsid w:val="00460440"/>
    <w:rsid w:val="00463EEC"/>
    <w:rsid w:val="00467B71"/>
    <w:rsid w:val="00470713"/>
    <w:rsid w:val="00472545"/>
    <w:rsid w:val="00473DC7"/>
    <w:rsid w:val="00474274"/>
    <w:rsid w:val="00475145"/>
    <w:rsid w:val="0047740F"/>
    <w:rsid w:val="00480500"/>
    <w:rsid w:val="00481698"/>
    <w:rsid w:val="0048288B"/>
    <w:rsid w:val="00482D4D"/>
    <w:rsid w:val="00483EB6"/>
    <w:rsid w:val="00484BEC"/>
    <w:rsid w:val="00485452"/>
    <w:rsid w:val="004861FF"/>
    <w:rsid w:val="004875DC"/>
    <w:rsid w:val="004922A7"/>
    <w:rsid w:val="00492577"/>
    <w:rsid w:val="0049323B"/>
    <w:rsid w:val="00495123"/>
    <w:rsid w:val="00495524"/>
    <w:rsid w:val="004A054C"/>
    <w:rsid w:val="004A3261"/>
    <w:rsid w:val="004A7BD2"/>
    <w:rsid w:val="004B465F"/>
    <w:rsid w:val="004B6528"/>
    <w:rsid w:val="004C28BA"/>
    <w:rsid w:val="004C55C4"/>
    <w:rsid w:val="004C6DCC"/>
    <w:rsid w:val="004C7150"/>
    <w:rsid w:val="004C7372"/>
    <w:rsid w:val="004C75F0"/>
    <w:rsid w:val="004D0394"/>
    <w:rsid w:val="004D3D89"/>
    <w:rsid w:val="004D4EB9"/>
    <w:rsid w:val="004D5CCF"/>
    <w:rsid w:val="004D7F49"/>
    <w:rsid w:val="004E1DB5"/>
    <w:rsid w:val="004E26D3"/>
    <w:rsid w:val="004E4F9B"/>
    <w:rsid w:val="004F2CF5"/>
    <w:rsid w:val="004F3064"/>
    <w:rsid w:val="004F3223"/>
    <w:rsid w:val="004F3348"/>
    <w:rsid w:val="004F4661"/>
    <w:rsid w:val="004F5543"/>
    <w:rsid w:val="00500AC4"/>
    <w:rsid w:val="00501351"/>
    <w:rsid w:val="0050329D"/>
    <w:rsid w:val="005032AC"/>
    <w:rsid w:val="00503FA4"/>
    <w:rsid w:val="00504C3C"/>
    <w:rsid w:val="00504D83"/>
    <w:rsid w:val="00505B0C"/>
    <w:rsid w:val="005061CA"/>
    <w:rsid w:val="00506B0B"/>
    <w:rsid w:val="00507A7F"/>
    <w:rsid w:val="00510163"/>
    <w:rsid w:val="0051185B"/>
    <w:rsid w:val="005119FB"/>
    <w:rsid w:val="00511DB7"/>
    <w:rsid w:val="00515FF7"/>
    <w:rsid w:val="00516F1B"/>
    <w:rsid w:val="005201C4"/>
    <w:rsid w:val="00520919"/>
    <w:rsid w:val="005220EC"/>
    <w:rsid w:val="00523085"/>
    <w:rsid w:val="005337BB"/>
    <w:rsid w:val="005339F2"/>
    <w:rsid w:val="00536E7C"/>
    <w:rsid w:val="00536E82"/>
    <w:rsid w:val="005441F5"/>
    <w:rsid w:val="00547104"/>
    <w:rsid w:val="00550DD6"/>
    <w:rsid w:val="00552CDF"/>
    <w:rsid w:val="00553A85"/>
    <w:rsid w:val="005540B5"/>
    <w:rsid w:val="005542F6"/>
    <w:rsid w:val="00556C05"/>
    <w:rsid w:val="00556CDD"/>
    <w:rsid w:val="0055777F"/>
    <w:rsid w:val="00557D07"/>
    <w:rsid w:val="00560410"/>
    <w:rsid w:val="00563010"/>
    <w:rsid w:val="00565400"/>
    <w:rsid w:val="00565C16"/>
    <w:rsid w:val="005662B8"/>
    <w:rsid w:val="00570DAD"/>
    <w:rsid w:val="00572842"/>
    <w:rsid w:val="005755D4"/>
    <w:rsid w:val="00576591"/>
    <w:rsid w:val="00581156"/>
    <w:rsid w:val="00584234"/>
    <w:rsid w:val="005857FB"/>
    <w:rsid w:val="005879CD"/>
    <w:rsid w:val="00590CD1"/>
    <w:rsid w:val="00590CD2"/>
    <w:rsid w:val="00592EFB"/>
    <w:rsid w:val="00594324"/>
    <w:rsid w:val="00595F83"/>
    <w:rsid w:val="005A727B"/>
    <w:rsid w:val="005B0490"/>
    <w:rsid w:val="005B244D"/>
    <w:rsid w:val="005B5AE4"/>
    <w:rsid w:val="005B6E59"/>
    <w:rsid w:val="005B71A3"/>
    <w:rsid w:val="005C1EE5"/>
    <w:rsid w:val="005C5A26"/>
    <w:rsid w:val="005C7113"/>
    <w:rsid w:val="005D51EB"/>
    <w:rsid w:val="005D6925"/>
    <w:rsid w:val="005D72E1"/>
    <w:rsid w:val="005E0CFA"/>
    <w:rsid w:val="005E2DF3"/>
    <w:rsid w:val="005E6916"/>
    <w:rsid w:val="005F0027"/>
    <w:rsid w:val="005F16FB"/>
    <w:rsid w:val="005F1F93"/>
    <w:rsid w:val="005F3106"/>
    <w:rsid w:val="005F35EF"/>
    <w:rsid w:val="005F4322"/>
    <w:rsid w:val="005F5074"/>
    <w:rsid w:val="005F52EC"/>
    <w:rsid w:val="005F693D"/>
    <w:rsid w:val="005F6A66"/>
    <w:rsid w:val="006005B9"/>
    <w:rsid w:val="00601246"/>
    <w:rsid w:val="00602039"/>
    <w:rsid w:val="00602283"/>
    <w:rsid w:val="00605DFF"/>
    <w:rsid w:val="006118D2"/>
    <w:rsid w:val="00611F9C"/>
    <w:rsid w:val="00614BBE"/>
    <w:rsid w:val="00616402"/>
    <w:rsid w:val="0062097E"/>
    <w:rsid w:val="00621B40"/>
    <w:rsid w:val="00622C24"/>
    <w:rsid w:val="00623AC8"/>
    <w:rsid w:val="0062705C"/>
    <w:rsid w:val="0062758F"/>
    <w:rsid w:val="00630CAE"/>
    <w:rsid w:val="00631384"/>
    <w:rsid w:val="0063185C"/>
    <w:rsid w:val="00632D6F"/>
    <w:rsid w:val="0063483D"/>
    <w:rsid w:val="00635D13"/>
    <w:rsid w:val="00637907"/>
    <w:rsid w:val="00637C62"/>
    <w:rsid w:val="00642817"/>
    <w:rsid w:val="006435C1"/>
    <w:rsid w:val="0064713C"/>
    <w:rsid w:val="006504A9"/>
    <w:rsid w:val="00653DD3"/>
    <w:rsid w:val="00653F7E"/>
    <w:rsid w:val="00654E90"/>
    <w:rsid w:val="00657D8E"/>
    <w:rsid w:val="00657EE9"/>
    <w:rsid w:val="00660BC8"/>
    <w:rsid w:val="00661DC3"/>
    <w:rsid w:val="00664968"/>
    <w:rsid w:val="00666FDF"/>
    <w:rsid w:val="0066739B"/>
    <w:rsid w:val="00667B22"/>
    <w:rsid w:val="00667D49"/>
    <w:rsid w:val="006725EB"/>
    <w:rsid w:val="00673422"/>
    <w:rsid w:val="00675902"/>
    <w:rsid w:val="00675C35"/>
    <w:rsid w:val="00675F1A"/>
    <w:rsid w:val="00677D7B"/>
    <w:rsid w:val="00683ADA"/>
    <w:rsid w:val="00686A89"/>
    <w:rsid w:val="006914BB"/>
    <w:rsid w:val="0069373A"/>
    <w:rsid w:val="006943EF"/>
    <w:rsid w:val="006957CD"/>
    <w:rsid w:val="00695B99"/>
    <w:rsid w:val="00695FB2"/>
    <w:rsid w:val="006A263C"/>
    <w:rsid w:val="006A285D"/>
    <w:rsid w:val="006A37AE"/>
    <w:rsid w:val="006A618F"/>
    <w:rsid w:val="006A798C"/>
    <w:rsid w:val="006A7E63"/>
    <w:rsid w:val="006B3F19"/>
    <w:rsid w:val="006B3F7A"/>
    <w:rsid w:val="006B65C9"/>
    <w:rsid w:val="006B76E3"/>
    <w:rsid w:val="006C0989"/>
    <w:rsid w:val="006C1755"/>
    <w:rsid w:val="006C4528"/>
    <w:rsid w:val="006C4FFC"/>
    <w:rsid w:val="006C719E"/>
    <w:rsid w:val="006E14D6"/>
    <w:rsid w:val="006F0820"/>
    <w:rsid w:val="006F391A"/>
    <w:rsid w:val="006F3F21"/>
    <w:rsid w:val="006F43BD"/>
    <w:rsid w:val="006F5F07"/>
    <w:rsid w:val="00703F0C"/>
    <w:rsid w:val="00704A58"/>
    <w:rsid w:val="0071003E"/>
    <w:rsid w:val="007114D6"/>
    <w:rsid w:val="00712B8E"/>
    <w:rsid w:val="00714A0C"/>
    <w:rsid w:val="007157BF"/>
    <w:rsid w:val="00717491"/>
    <w:rsid w:val="00717E98"/>
    <w:rsid w:val="007203A4"/>
    <w:rsid w:val="007214E4"/>
    <w:rsid w:val="00722B83"/>
    <w:rsid w:val="007234E4"/>
    <w:rsid w:val="00723A76"/>
    <w:rsid w:val="007244FB"/>
    <w:rsid w:val="007261D6"/>
    <w:rsid w:val="007265E6"/>
    <w:rsid w:val="007276CA"/>
    <w:rsid w:val="0073160C"/>
    <w:rsid w:val="00731BE3"/>
    <w:rsid w:val="00732616"/>
    <w:rsid w:val="007341B2"/>
    <w:rsid w:val="0073738B"/>
    <w:rsid w:val="00741402"/>
    <w:rsid w:val="00741F0A"/>
    <w:rsid w:val="007445AF"/>
    <w:rsid w:val="00744C8A"/>
    <w:rsid w:val="00750462"/>
    <w:rsid w:val="00751F40"/>
    <w:rsid w:val="007537BE"/>
    <w:rsid w:val="00753FEB"/>
    <w:rsid w:val="00755055"/>
    <w:rsid w:val="00757313"/>
    <w:rsid w:val="00760299"/>
    <w:rsid w:val="00760890"/>
    <w:rsid w:val="00761A26"/>
    <w:rsid w:val="00762542"/>
    <w:rsid w:val="007632EC"/>
    <w:rsid w:val="0076473B"/>
    <w:rsid w:val="00770095"/>
    <w:rsid w:val="00770195"/>
    <w:rsid w:val="007703E2"/>
    <w:rsid w:val="00770499"/>
    <w:rsid w:val="00771D48"/>
    <w:rsid w:val="0077311C"/>
    <w:rsid w:val="0077360C"/>
    <w:rsid w:val="00773990"/>
    <w:rsid w:val="00774DE6"/>
    <w:rsid w:val="0077697A"/>
    <w:rsid w:val="00780F37"/>
    <w:rsid w:val="00783725"/>
    <w:rsid w:val="00784319"/>
    <w:rsid w:val="00784B79"/>
    <w:rsid w:val="007857C4"/>
    <w:rsid w:val="007929FB"/>
    <w:rsid w:val="00793EF1"/>
    <w:rsid w:val="007953EA"/>
    <w:rsid w:val="0079578C"/>
    <w:rsid w:val="007A11C9"/>
    <w:rsid w:val="007A4201"/>
    <w:rsid w:val="007A4766"/>
    <w:rsid w:val="007A55EB"/>
    <w:rsid w:val="007A657B"/>
    <w:rsid w:val="007A681A"/>
    <w:rsid w:val="007A7825"/>
    <w:rsid w:val="007B2953"/>
    <w:rsid w:val="007B48BC"/>
    <w:rsid w:val="007B555A"/>
    <w:rsid w:val="007B5E7F"/>
    <w:rsid w:val="007C0B67"/>
    <w:rsid w:val="007C31D0"/>
    <w:rsid w:val="007C348D"/>
    <w:rsid w:val="007C37AF"/>
    <w:rsid w:val="007C3B48"/>
    <w:rsid w:val="007C44B7"/>
    <w:rsid w:val="007C5C21"/>
    <w:rsid w:val="007C6F3C"/>
    <w:rsid w:val="007D0C18"/>
    <w:rsid w:val="007D1E58"/>
    <w:rsid w:val="007D6A87"/>
    <w:rsid w:val="007E28BF"/>
    <w:rsid w:val="007E2A6E"/>
    <w:rsid w:val="007E3224"/>
    <w:rsid w:val="007E5ABB"/>
    <w:rsid w:val="007E6666"/>
    <w:rsid w:val="007E66DE"/>
    <w:rsid w:val="007E7BF0"/>
    <w:rsid w:val="007F23BB"/>
    <w:rsid w:val="007F251B"/>
    <w:rsid w:val="007F2B88"/>
    <w:rsid w:val="007F4685"/>
    <w:rsid w:val="0080031F"/>
    <w:rsid w:val="00806938"/>
    <w:rsid w:val="0081026C"/>
    <w:rsid w:val="00810722"/>
    <w:rsid w:val="008109A0"/>
    <w:rsid w:val="00812662"/>
    <w:rsid w:val="008135DB"/>
    <w:rsid w:val="00815EF2"/>
    <w:rsid w:val="008224B5"/>
    <w:rsid w:val="008239AE"/>
    <w:rsid w:val="00831852"/>
    <w:rsid w:val="00834B14"/>
    <w:rsid w:val="00836406"/>
    <w:rsid w:val="0083694E"/>
    <w:rsid w:val="008370C8"/>
    <w:rsid w:val="0084198C"/>
    <w:rsid w:val="00843645"/>
    <w:rsid w:val="00845F59"/>
    <w:rsid w:val="00846362"/>
    <w:rsid w:val="00846A3F"/>
    <w:rsid w:val="00846EBF"/>
    <w:rsid w:val="00847F0A"/>
    <w:rsid w:val="0085048F"/>
    <w:rsid w:val="008544C1"/>
    <w:rsid w:val="008544F0"/>
    <w:rsid w:val="008554A8"/>
    <w:rsid w:val="00855718"/>
    <w:rsid w:val="008569A2"/>
    <w:rsid w:val="00857583"/>
    <w:rsid w:val="00865D64"/>
    <w:rsid w:val="00866273"/>
    <w:rsid w:val="0087004D"/>
    <w:rsid w:val="00872A83"/>
    <w:rsid w:val="00874230"/>
    <w:rsid w:val="00874C41"/>
    <w:rsid w:val="008763D4"/>
    <w:rsid w:val="00881CCE"/>
    <w:rsid w:val="00884224"/>
    <w:rsid w:val="0088480E"/>
    <w:rsid w:val="00890C92"/>
    <w:rsid w:val="00891766"/>
    <w:rsid w:val="00891F1E"/>
    <w:rsid w:val="0089261D"/>
    <w:rsid w:val="00892CC6"/>
    <w:rsid w:val="00895452"/>
    <w:rsid w:val="0089583B"/>
    <w:rsid w:val="008963B5"/>
    <w:rsid w:val="00896FDD"/>
    <w:rsid w:val="00897571"/>
    <w:rsid w:val="008A1DED"/>
    <w:rsid w:val="008A2AD0"/>
    <w:rsid w:val="008A39D6"/>
    <w:rsid w:val="008A5009"/>
    <w:rsid w:val="008B178B"/>
    <w:rsid w:val="008B30FE"/>
    <w:rsid w:val="008B509E"/>
    <w:rsid w:val="008B562A"/>
    <w:rsid w:val="008B7607"/>
    <w:rsid w:val="008B7C0A"/>
    <w:rsid w:val="008C19EE"/>
    <w:rsid w:val="008C1AB8"/>
    <w:rsid w:val="008C1F02"/>
    <w:rsid w:val="008C350E"/>
    <w:rsid w:val="008C35FB"/>
    <w:rsid w:val="008C3EFE"/>
    <w:rsid w:val="008C463C"/>
    <w:rsid w:val="008C4FF9"/>
    <w:rsid w:val="008C5B22"/>
    <w:rsid w:val="008D1298"/>
    <w:rsid w:val="008D363B"/>
    <w:rsid w:val="008D4053"/>
    <w:rsid w:val="008D6310"/>
    <w:rsid w:val="008E2B63"/>
    <w:rsid w:val="008E6A7D"/>
    <w:rsid w:val="008E6E23"/>
    <w:rsid w:val="008E7E31"/>
    <w:rsid w:val="008F16A1"/>
    <w:rsid w:val="008F299A"/>
    <w:rsid w:val="008F5F2C"/>
    <w:rsid w:val="008F6AE0"/>
    <w:rsid w:val="00900EE4"/>
    <w:rsid w:val="00903C49"/>
    <w:rsid w:val="0090422C"/>
    <w:rsid w:val="00907D28"/>
    <w:rsid w:val="00910010"/>
    <w:rsid w:val="00910D59"/>
    <w:rsid w:val="00911E15"/>
    <w:rsid w:val="0091403D"/>
    <w:rsid w:val="009156E4"/>
    <w:rsid w:val="0091577B"/>
    <w:rsid w:val="00915CC1"/>
    <w:rsid w:val="009174D7"/>
    <w:rsid w:val="00930C68"/>
    <w:rsid w:val="00930CED"/>
    <w:rsid w:val="00931032"/>
    <w:rsid w:val="009317D3"/>
    <w:rsid w:val="00933975"/>
    <w:rsid w:val="00936047"/>
    <w:rsid w:val="009411ED"/>
    <w:rsid w:val="0094151C"/>
    <w:rsid w:val="00941589"/>
    <w:rsid w:val="0095011E"/>
    <w:rsid w:val="009555C0"/>
    <w:rsid w:val="00957133"/>
    <w:rsid w:val="0095764C"/>
    <w:rsid w:val="009629E8"/>
    <w:rsid w:val="00964035"/>
    <w:rsid w:val="00964619"/>
    <w:rsid w:val="00966B7C"/>
    <w:rsid w:val="0097001B"/>
    <w:rsid w:val="009710C4"/>
    <w:rsid w:val="00972CD3"/>
    <w:rsid w:val="009733C9"/>
    <w:rsid w:val="00975BA5"/>
    <w:rsid w:val="009766F7"/>
    <w:rsid w:val="00977B29"/>
    <w:rsid w:val="009806CC"/>
    <w:rsid w:val="009839A0"/>
    <w:rsid w:val="00983CE1"/>
    <w:rsid w:val="00983D64"/>
    <w:rsid w:val="009849C0"/>
    <w:rsid w:val="00990D74"/>
    <w:rsid w:val="0099110D"/>
    <w:rsid w:val="00991A82"/>
    <w:rsid w:val="00995FDE"/>
    <w:rsid w:val="009A0B91"/>
    <w:rsid w:val="009A11E3"/>
    <w:rsid w:val="009A75BF"/>
    <w:rsid w:val="009A75C8"/>
    <w:rsid w:val="009B11A9"/>
    <w:rsid w:val="009B31FA"/>
    <w:rsid w:val="009B53AD"/>
    <w:rsid w:val="009C3AC1"/>
    <w:rsid w:val="009C4C3C"/>
    <w:rsid w:val="009C67A6"/>
    <w:rsid w:val="009C767A"/>
    <w:rsid w:val="009D1497"/>
    <w:rsid w:val="009D2AFE"/>
    <w:rsid w:val="009D38C0"/>
    <w:rsid w:val="009D691C"/>
    <w:rsid w:val="009D69CF"/>
    <w:rsid w:val="009E08AC"/>
    <w:rsid w:val="009E1393"/>
    <w:rsid w:val="009E25BE"/>
    <w:rsid w:val="009F074F"/>
    <w:rsid w:val="009F3591"/>
    <w:rsid w:val="00A017CA"/>
    <w:rsid w:val="00A0181D"/>
    <w:rsid w:val="00A01C19"/>
    <w:rsid w:val="00A042BE"/>
    <w:rsid w:val="00A04905"/>
    <w:rsid w:val="00A04F40"/>
    <w:rsid w:val="00A06631"/>
    <w:rsid w:val="00A074E1"/>
    <w:rsid w:val="00A0760B"/>
    <w:rsid w:val="00A11DB1"/>
    <w:rsid w:val="00A12A3C"/>
    <w:rsid w:val="00A152E7"/>
    <w:rsid w:val="00A16AA6"/>
    <w:rsid w:val="00A22BCB"/>
    <w:rsid w:val="00A244C9"/>
    <w:rsid w:val="00A26F5F"/>
    <w:rsid w:val="00A30956"/>
    <w:rsid w:val="00A340BB"/>
    <w:rsid w:val="00A34E1A"/>
    <w:rsid w:val="00A37BE3"/>
    <w:rsid w:val="00A43EFB"/>
    <w:rsid w:val="00A457BB"/>
    <w:rsid w:val="00A45E02"/>
    <w:rsid w:val="00A47E50"/>
    <w:rsid w:val="00A5021A"/>
    <w:rsid w:val="00A51DF7"/>
    <w:rsid w:val="00A52774"/>
    <w:rsid w:val="00A6063A"/>
    <w:rsid w:val="00A60B7A"/>
    <w:rsid w:val="00A629F5"/>
    <w:rsid w:val="00A638EB"/>
    <w:rsid w:val="00A643F2"/>
    <w:rsid w:val="00A67E7A"/>
    <w:rsid w:val="00A71026"/>
    <w:rsid w:val="00A741A3"/>
    <w:rsid w:val="00A76C42"/>
    <w:rsid w:val="00A8055E"/>
    <w:rsid w:val="00A81196"/>
    <w:rsid w:val="00A81E7F"/>
    <w:rsid w:val="00A86CFD"/>
    <w:rsid w:val="00A91753"/>
    <w:rsid w:val="00A9253A"/>
    <w:rsid w:val="00A934EF"/>
    <w:rsid w:val="00A968AF"/>
    <w:rsid w:val="00A979FE"/>
    <w:rsid w:val="00AA1962"/>
    <w:rsid w:val="00AB27E4"/>
    <w:rsid w:val="00AB33E4"/>
    <w:rsid w:val="00AB4458"/>
    <w:rsid w:val="00AB7021"/>
    <w:rsid w:val="00AB7BFE"/>
    <w:rsid w:val="00AC072C"/>
    <w:rsid w:val="00AC1234"/>
    <w:rsid w:val="00AC1643"/>
    <w:rsid w:val="00AC20F8"/>
    <w:rsid w:val="00AC3332"/>
    <w:rsid w:val="00AC5404"/>
    <w:rsid w:val="00AC575E"/>
    <w:rsid w:val="00AD306E"/>
    <w:rsid w:val="00AD5C44"/>
    <w:rsid w:val="00AD6FC5"/>
    <w:rsid w:val="00AD7E76"/>
    <w:rsid w:val="00AE0342"/>
    <w:rsid w:val="00AE1EFD"/>
    <w:rsid w:val="00AE2F06"/>
    <w:rsid w:val="00AE5083"/>
    <w:rsid w:val="00AE5257"/>
    <w:rsid w:val="00AE6591"/>
    <w:rsid w:val="00AE746F"/>
    <w:rsid w:val="00AE7EB9"/>
    <w:rsid w:val="00AF0A1B"/>
    <w:rsid w:val="00AF4259"/>
    <w:rsid w:val="00AF47C7"/>
    <w:rsid w:val="00AF4FA6"/>
    <w:rsid w:val="00AF543C"/>
    <w:rsid w:val="00AF5AA0"/>
    <w:rsid w:val="00AF5D58"/>
    <w:rsid w:val="00B024C4"/>
    <w:rsid w:val="00B0304F"/>
    <w:rsid w:val="00B03AF3"/>
    <w:rsid w:val="00B10B24"/>
    <w:rsid w:val="00B11091"/>
    <w:rsid w:val="00B11964"/>
    <w:rsid w:val="00B14B73"/>
    <w:rsid w:val="00B153CB"/>
    <w:rsid w:val="00B15DC7"/>
    <w:rsid w:val="00B21293"/>
    <w:rsid w:val="00B213AB"/>
    <w:rsid w:val="00B248AC"/>
    <w:rsid w:val="00B2584F"/>
    <w:rsid w:val="00B27CC3"/>
    <w:rsid w:val="00B32D1E"/>
    <w:rsid w:val="00B32FC0"/>
    <w:rsid w:val="00B33AD0"/>
    <w:rsid w:val="00B34978"/>
    <w:rsid w:val="00B3529F"/>
    <w:rsid w:val="00B376A5"/>
    <w:rsid w:val="00B40A08"/>
    <w:rsid w:val="00B4166A"/>
    <w:rsid w:val="00B41BA9"/>
    <w:rsid w:val="00B44CFF"/>
    <w:rsid w:val="00B47997"/>
    <w:rsid w:val="00B506ED"/>
    <w:rsid w:val="00B50D8E"/>
    <w:rsid w:val="00B51203"/>
    <w:rsid w:val="00B51887"/>
    <w:rsid w:val="00B5278D"/>
    <w:rsid w:val="00B531DF"/>
    <w:rsid w:val="00B53490"/>
    <w:rsid w:val="00B57390"/>
    <w:rsid w:val="00B60349"/>
    <w:rsid w:val="00B63916"/>
    <w:rsid w:val="00B65CCE"/>
    <w:rsid w:val="00B744DD"/>
    <w:rsid w:val="00B74970"/>
    <w:rsid w:val="00B751A4"/>
    <w:rsid w:val="00B77BA5"/>
    <w:rsid w:val="00B77D24"/>
    <w:rsid w:val="00B80598"/>
    <w:rsid w:val="00B83BE8"/>
    <w:rsid w:val="00B84862"/>
    <w:rsid w:val="00B87384"/>
    <w:rsid w:val="00B92FC9"/>
    <w:rsid w:val="00B952FD"/>
    <w:rsid w:val="00B95C24"/>
    <w:rsid w:val="00B95D84"/>
    <w:rsid w:val="00B973C5"/>
    <w:rsid w:val="00B9758D"/>
    <w:rsid w:val="00B97EE1"/>
    <w:rsid w:val="00BA067B"/>
    <w:rsid w:val="00BA3847"/>
    <w:rsid w:val="00BA4D63"/>
    <w:rsid w:val="00BA698A"/>
    <w:rsid w:val="00BA6A41"/>
    <w:rsid w:val="00BA7A3E"/>
    <w:rsid w:val="00BA7C19"/>
    <w:rsid w:val="00BB1F93"/>
    <w:rsid w:val="00BB388A"/>
    <w:rsid w:val="00BB4E3D"/>
    <w:rsid w:val="00BC09DD"/>
    <w:rsid w:val="00BC4F60"/>
    <w:rsid w:val="00BC6BD7"/>
    <w:rsid w:val="00BD0840"/>
    <w:rsid w:val="00BD0A1B"/>
    <w:rsid w:val="00BD17F3"/>
    <w:rsid w:val="00BD2D5F"/>
    <w:rsid w:val="00BD2DBB"/>
    <w:rsid w:val="00BD49E6"/>
    <w:rsid w:val="00BD64E8"/>
    <w:rsid w:val="00BD67B8"/>
    <w:rsid w:val="00BD728B"/>
    <w:rsid w:val="00BE0133"/>
    <w:rsid w:val="00BE1343"/>
    <w:rsid w:val="00BE269E"/>
    <w:rsid w:val="00BE5FAF"/>
    <w:rsid w:val="00BF0E4F"/>
    <w:rsid w:val="00BF155F"/>
    <w:rsid w:val="00BF2056"/>
    <w:rsid w:val="00BF3C01"/>
    <w:rsid w:val="00BF6406"/>
    <w:rsid w:val="00BF72A2"/>
    <w:rsid w:val="00C00135"/>
    <w:rsid w:val="00C00240"/>
    <w:rsid w:val="00C00546"/>
    <w:rsid w:val="00C03DAB"/>
    <w:rsid w:val="00C06F17"/>
    <w:rsid w:val="00C07459"/>
    <w:rsid w:val="00C07788"/>
    <w:rsid w:val="00C0783E"/>
    <w:rsid w:val="00C11E50"/>
    <w:rsid w:val="00C146B7"/>
    <w:rsid w:val="00C151CB"/>
    <w:rsid w:val="00C203EB"/>
    <w:rsid w:val="00C204B1"/>
    <w:rsid w:val="00C207A4"/>
    <w:rsid w:val="00C211C3"/>
    <w:rsid w:val="00C22E3C"/>
    <w:rsid w:val="00C2372C"/>
    <w:rsid w:val="00C23A0C"/>
    <w:rsid w:val="00C30F3C"/>
    <w:rsid w:val="00C32B89"/>
    <w:rsid w:val="00C36F88"/>
    <w:rsid w:val="00C37024"/>
    <w:rsid w:val="00C37E19"/>
    <w:rsid w:val="00C41C2A"/>
    <w:rsid w:val="00C449F1"/>
    <w:rsid w:val="00C45A0D"/>
    <w:rsid w:val="00C46348"/>
    <w:rsid w:val="00C55421"/>
    <w:rsid w:val="00C60B8C"/>
    <w:rsid w:val="00C62505"/>
    <w:rsid w:val="00C63177"/>
    <w:rsid w:val="00C6677A"/>
    <w:rsid w:val="00C66B3B"/>
    <w:rsid w:val="00C66EF2"/>
    <w:rsid w:val="00C70DB2"/>
    <w:rsid w:val="00C70EAC"/>
    <w:rsid w:val="00C7159C"/>
    <w:rsid w:val="00C772BA"/>
    <w:rsid w:val="00C77914"/>
    <w:rsid w:val="00C80CAE"/>
    <w:rsid w:val="00C80DCB"/>
    <w:rsid w:val="00C8694B"/>
    <w:rsid w:val="00C86FB9"/>
    <w:rsid w:val="00C8767B"/>
    <w:rsid w:val="00C877EE"/>
    <w:rsid w:val="00C916F1"/>
    <w:rsid w:val="00C917CB"/>
    <w:rsid w:val="00C92792"/>
    <w:rsid w:val="00C92EE7"/>
    <w:rsid w:val="00C93D2D"/>
    <w:rsid w:val="00C93F74"/>
    <w:rsid w:val="00C94601"/>
    <w:rsid w:val="00CA10FF"/>
    <w:rsid w:val="00CA1EE2"/>
    <w:rsid w:val="00CA56E7"/>
    <w:rsid w:val="00CA579E"/>
    <w:rsid w:val="00CB2A99"/>
    <w:rsid w:val="00CB2F12"/>
    <w:rsid w:val="00CB5279"/>
    <w:rsid w:val="00CB6408"/>
    <w:rsid w:val="00CC0071"/>
    <w:rsid w:val="00CC0D9B"/>
    <w:rsid w:val="00CC2070"/>
    <w:rsid w:val="00CC451E"/>
    <w:rsid w:val="00CC6715"/>
    <w:rsid w:val="00CC7F4E"/>
    <w:rsid w:val="00CD1A77"/>
    <w:rsid w:val="00CD2E61"/>
    <w:rsid w:val="00CD5E0F"/>
    <w:rsid w:val="00CE16AB"/>
    <w:rsid w:val="00CE1B9B"/>
    <w:rsid w:val="00CE1CF1"/>
    <w:rsid w:val="00CE25BB"/>
    <w:rsid w:val="00CE39B0"/>
    <w:rsid w:val="00CE5714"/>
    <w:rsid w:val="00CE5C7A"/>
    <w:rsid w:val="00CE6AF6"/>
    <w:rsid w:val="00CF09BA"/>
    <w:rsid w:val="00CF20AE"/>
    <w:rsid w:val="00CF3DF2"/>
    <w:rsid w:val="00CF40E0"/>
    <w:rsid w:val="00CF5A25"/>
    <w:rsid w:val="00CF707B"/>
    <w:rsid w:val="00CF7C7D"/>
    <w:rsid w:val="00D0132D"/>
    <w:rsid w:val="00D01595"/>
    <w:rsid w:val="00D050DB"/>
    <w:rsid w:val="00D0616B"/>
    <w:rsid w:val="00D11D91"/>
    <w:rsid w:val="00D14C43"/>
    <w:rsid w:val="00D14F83"/>
    <w:rsid w:val="00D16266"/>
    <w:rsid w:val="00D169AD"/>
    <w:rsid w:val="00D16FB8"/>
    <w:rsid w:val="00D24E75"/>
    <w:rsid w:val="00D25050"/>
    <w:rsid w:val="00D25276"/>
    <w:rsid w:val="00D25868"/>
    <w:rsid w:val="00D25EDF"/>
    <w:rsid w:val="00D25F77"/>
    <w:rsid w:val="00D30ADC"/>
    <w:rsid w:val="00D342C6"/>
    <w:rsid w:val="00D34C25"/>
    <w:rsid w:val="00D426ED"/>
    <w:rsid w:val="00D463BE"/>
    <w:rsid w:val="00D469B2"/>
    <w:rsid w:val="00D47CFE"/>
    <w:rsid w:val="00D5109B"/>
    <w:rsid w:val="00D52407"/>
    <w:rsid w:val="00D534AF"/>
    <w:rsid w:val="00D53830"/>
    <w:rsid w:val="00D55FE1"/>
    <w:rsid w:val="00D5748E"/>
    <w:rsid w:val="00D60103"/>
    <w:rsid w:val="00D607E2"/>
    <w:rsid w:val="00D61D03"/>
    <w:rsid w:val="00D61FC3"/>
    <w:rsid w:val="00D678BE"/>
    <w:rsid w:val="00D70552"/>
    <w:rsid w:val="00D71517"/>
    <w:rsid w:val="00D76180"/>
    <w:rsid w:val="00D76A61"/>
    <w:rsid w:val="00D77092"/>
    <w:rsid w:val="00D77E6D"/>
    <w:rsid w:val="00D83353"/>
    <w:rsid w:val="00D91F8A"/>
    <w:rsid w:val="00D96428"/>
    <w:rsid w:val="00DA197D"/>
    <w:rsid w:val="00DA3261"/>
    <w:rsid w:val="00DA3569"/>
    <w:rsid w:val="00DA35FA"/>
    <w:rsid w:val="00DA4E13"/>
    <w:rsid w:val="00DA592B"/>
    <w:rsid w:val="00DA5B66"/>
    <w:rsid w:val="00DA73AA"/>
    <w:rsid w:val="00DB396D"/>
    <w:rsid w:val="00DB61C3"/>
    <w:rsid w:val="00DB6301"/>
    <w:rsid w:val="00DB7FEC"/>
    <w:rsid w:val="00DC62BF"/>
    <w:rsid w:val="00DC78D0"/>
    <w:rsid w:val="00DD48C5"/>
    <w:rsid w:val="00DD4CC3"/>
    <w:rsid w:val="00DD6ADD"/>
    <w:rsid w:val="00DD7095"/>
    <w:rsid w:val="00DD758F"/>
    <w:rsid w:val="00DE2608"/>
    <w:rsid w:val="00DE69DC"/>
    <w:rsid w:val="00DF2066"/>
    <w:rsid w:val="00DF20D8"/>
    <w:rsid w:val="00DF3086"/>
    <w:rsid w:val="00DF3F02"/>
    <w:rsid w:val="00DF6733"/>
    <w:rsid w:val="00E04A14"/>
    <w:rsid w:val="00E04EFB"/>
    <w:rsid w:val="00E0657A"/>
    <w:rsid w:val="00E125CB"/>
    <w:rsid w:val="00E136BE"/>
    <w:rsid w:val="00E200EC"/>
    <w:rsid w:val="00E2018A"/>
    <w:rsid w:val="00E20527"/>
    <w:rsid w:val="00E20B93"/>
    <w:rsid w:val="00E2125B"/>
    <w:rsid w:val="00E21BC9"/>
    <w:rsid w:val="00E22F04"/>
    <w:rsid w:val="00E2339F"/>
    <w:rsid w:val="00E2360C"/>
    <w:rsid w:val="00E31526"/>
    <w:rsid w:val="00E37371"/>
    <w:rsid w:val="00E37CAE"/>
    <w:rsid w:val="00E40C83"/>
    <w:rsid w:val="00E414D1"/>
    <w:rsid w:val="00E425E6"/>
    <w:rsid w:val="00E44A4D"/>
    <w:rsid w:val="00E4523C"/>
    <w:rsid w:val="00E502B8"/>
    <w:rsid w:val="00E51AA1"/>
    <w:rsid w:val="00E53F8B"/>
    <w:rsid w:val="00E60B93"/>
    <w:rsid w:val="00E60DA7"/>
    <w:rsid w:val="00E6147C"/>
    <w:rsid w:val="00E63814"/>
    <w:rsid w:val="00E642C4"/>
    <w:rsid w:val="00E65913"/>
    <w:rsid w:val="00E67115"/>
    <w:rsid w:val="00E676C1"/>
    <w:rsid w:val="00E67823"/>
    <w:rsid w:val="00E67AB5"/>
    <w:rsid w:val="00E72B8C"/>
    <w:rsid w:val="00E737C8"/>
    <w:rsid w:val="00E745FA"/>
    <w:rsid w:val="00E774A2"/>
    <w:rsid w:val="00E82523"/>
    <w:rsid w:val="00E872F9"/>
    <w:rsid w:val="00E87FA9"/>
    <w:rsid w:val="00E90554"/>
    <w:rsid w:val="00E94DE9"/>
    <w:rsid w:val="00E950B9"/>
    <w:rsid w:val="00E95AE0"/>
    <w:rsid w:val="00E9644E"/>
    <w:rsid w:val="00EA2A17"/>
    <w:rsid w:val="00EA7E26"/>
    <w:rsid w:val="00EB4FFA"/>
    <w:rsid w:val="00EB7228"/>
    <w:rsid w:val="00EB7BD4"/>
    <w:rsid w:val="00EC04BF"/>
    <w:rsid w:val="00EC0D6C"/>
    <w:rsid w:val="00EC1684"/>
    <w:rsid w:val="00EC216A"/>
    <w:rsid w:val="00EC4052"/>
    <w:rsid w:val="00EC4F1D"/>
    <w:rsid w:val="00EC60E6"/>
    <w:rsid w:val="00ED01B2"/>
    <w:rsid w:val="00ED04F1"/>
    <w:rsid w:val="00ED2B5C"/>
    <w:rsid w:val="00ED2D23"/>
    <w:rsid w:val="00ED2D95"/>
    <w:rsid w:val="00ED4C25"/>
    <w:rsid w:val="00ED6229"/>
    <w:rsid w:val="00EE074B"/>
    <w:rsid w:val="00EE4A24"/>
    <w:rsid w:val="00EE4B4F"/>
    <w:rsid w:val="00EE7CB6"/>
    <w:rsid w:val="00EE7F1A"/>
    <w:rsid w:val="00EF10DE"/>
    <w:rsid w:val="00EF2D15"/>
    <w:rsid w:val="00EF4F9C"/>
    <w:rsid w:val="00EF6879"/>
    <w:rsid w:val="00F00062"/>
    <w:rsid w:val="00F00123"/>
    <w:rsid w:val="00F010C2"/>
    <w:rsid w:val="00F06091"/>
    <w:rsid w:val="00F07867"/>
    <w:rsid w:val="00F1331C"/>
    <w:rsid w:val="00F178DD"/>
    <w:rsid w:val="00F17F2B"/>
    <w:rsid w:val="00F203C3"/>
    <w:rsid w:val="00F20BB9"/>
    <w:rsid w:val="00F20EBE"/>
    <w:rsid w:val="00F23ACB"/>
    <w:rsid w:val="00F249DC"/>
    <w:rsid w:val="00F253A9"/>
    <w:rsid w:val="00F25989"/>
    <w:rsid w:val="00F27E7E"/>
    <w:rsid w:val="00F31900"/>
    <w:rsid w:val="00F3484E"/>
    <w:rsid w:val="00F368BD"/>
    <w:rsid w:val="00F4044A"/>
    <w:rsid w:val="00F40BDC"/>
    <w:rsid w:val="00F42BF1"/>
    <w:rsid w:val="00F4332C"/>
    <w:rsid w:val="00F445C2"/>
    <w:rsid w:val="00F52723"/>
    <w:rsid w:val="00F55A6F"/>
    <w:rsid w:val="00F55E42"/>
    <w:rsid w:val="00F568A8"/>
    <w:rsid w:val="00F60A45"/>
    <w:rsid w:val="00F6609D"/>
    <w:rsid w:val="00F66DE7"/>
    <w:rsid w:val="00F705D0"/>
    <w:rsid w:val="00F70B8C"/>
    <w:rsid w:val="00F73609"/>
    <w:rsid w:val="00F73A82"/>
    <w:rsid w:val="00F7448E"/>
    <w:rsid w:val="00F750B4"/>
    <w:rsid w:val="00F76541"/>
    <w:rsid w:val="00F76614"/>
    <w:rsid w:val="00F8217C"/>
    <w:rsid w:val="00F829E7"/>
    <w:rsid w:val="00F83418"/>
    <w:rsid w:val="00F83F15"/>
    <w:rsid w:val="00F84516"/>
    <w:rsid w:val="00F87A1D"/>
    <w:rsid w:val="00F901F3"/>
    <w:rsid w:val="00F90DD7"/>
    <w:rsid w:val="00F9134C"/>
    <w:rsid w:val="00F929F2"/>
    <w:rsid w:val="00F92EC4"/>
    <w:rsid w:val="00F94466"/>
    <w:rsid w:val="00F955AB"/>
    <w:rsid w:val="00F95BEC"/>
    <w:rsid w:val="00F95BFC"/>
    <w:rsid w:val="00F9609D"/>
    <w:rsid w:val="00F96CF6"/>
    <w:rsid w:val="00FB0A69"/>
    <w:rsid w:val="00FB125B"/>
    <w:rsid w:val="00FB18D9"/>
    <w:rsid w:val="00FB1F5E"/>
    <w:rsid w:val="00FB2E26"/>
    <w:rsid w:val="00FB4949"/>
    <w:rsid w:val="00FB68BB"/>
    <w:rsid w:val="00FB7531"/>
    <w:rsid w:val="00FC2881"/>
    <w:rsid w:val="00FC304F"/>
    <w:rsid w:val="00FC53CA"/>
    <w:rsid w:val="00FD0D8D"/>
    <w:rsid w:val="00FD3AEE"/>
    <w:rsid w:val="00FD428A"/>
    <w:rsid w:val="00FE070D"/>
    <w:rsid w:val="00FE2354"/>
    <w:rsid w:val="00FE481E"/>
    <w:rsid w:val="00FE4CED"/>
    <w:rsid w:val="00FF1613"/>
    <w:rsid w:val="00FF1CA9"/>
    <w:rsid w:val="00FF4352"/>
    <w:rsid w:val="00FF5B87"/>
    <w:rsid w:val="00FF6FAA"/>
    <w:rsid w:val="0258BB1F"/>
    <w:rsid w:val="041C08E4"/>
    <w:rsid w:val="05DD9113"/>
    <w:rsid w:val="15701ED6"/>
    <w:rsid w:val="185FEA40"/>
    <w:rsid w:val="18D1AB0C"/>
    <w:rsid w:val="191909E8"/>
    <w:rsid w:val="1BFFBCC3"/>
    <w:rsid w:val="1FADA5F5"/>
    <w:rsid w:val="26664B45"/>
    <w:rsid w:val="28D81244"/>
    <w:rsid w:val="2AC38C5C"/>
    <w:rsid w:val="2AC3CBE9"/>
    <w:rsid w:val="2CA85BB6"/>
    <w:rsid w:val="2D60CC40"/>
    <w:rsid w:val="329DB7E6"/>
    <w:rsid w:val="37DCE743"/>
    <w:rsid w:val="3AB3CF82"/>
    <w:rsid w:val="3E148CE1"/>
    <w:rsid w:val="486B0E2E"/>
    <w:rsid w:val="497B27B4"/>
    <w:rsid w:val="49BE55E9"/>
    <w:rsid w:val="4B6428DF"/>
    <w:rsid w:val="4F0A2375"/>
    <w:rsid w:val="5A607E3E"/>
    <w:rsid w:val="5C2F158C"/>
    <w:rsid w:val="6033F6E9"/>
    <w:rsid w:val="684CB793"/>
    <w:rsid w:val="6853CFAC"/>
    <w:rsid w:val="6CC75BBB"/>
    <w:rsid w:val="6DBD3EEF"/>
    <w:rsid w:val="775F13F6"/>
    <w:rsid w:val="7DE8016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DBF8F"/>
  <w15:chartTrackingRefBased/>
  <w15:docId w15:val="{D47DFB52-5DC8-47FF-8EB7-E03D5FAFD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lus Jakarta Sans" w:eastAsiaTheme="minorHAnsi" w:hAnsi="Plus Jakarta Sans" w:cstheme="minorBidi"/>
        <w:sz w:val="18"/>
        <w:szCs w:val="18"/>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D13"/>
  </w:style>
  <w:style w:type="paragraph" w:styleId="Heading1">
    <w:name w:val="heading 1"/>
    <w:basedOn w:val="Normal"/>
    <w:next w:val="Normal"/>
    <w:link w:val="Heading1Char"/>
    <w:uiPriority w:val="9"/>
    <w:qFormat/>
    <w:rsid w:val="00BE269E"/>
    <w:pPr>
      <w:keepNext/>
      <w:keepLines/>
      <w:pageBreakBefore/>
      <w:numPr>
        <w:numId w:val="12"/>
      </w:numPr>
      <w:spacing w:after="120" w:line="440" w:lineRule="atLeast"/>
      <w:outlineLvl w:val="0"/>
    </w:pPr>
    <w:rPr>
      <w:rFonts w:ascii="Plus Jakarta Sans ExtraBold" w:eastAsiaTheme="majorEastAsia" w:hAnsi="Plus Jakarta Sans ExtraBold" w:cstheme="majorBidi"/>
      <w:b/>
      <w:color w:val="009B6D" w:themeColor="accent1"/>
      <w:sz w:val="40"/>
      <w:szCs w:val="32"/>
    </w:rPr>
  </w:style>
  <w:style w:type="paragraph" w:styleId="Heading2">
    <w:name w:val="heading 2"/>
    <w:next w:val="Normal"/>
    <w:link w:val="Heading2Char"/>
    <w:uiPriority w:val="9"/>
    <w:qFormat/>
    <w:rsid w:val="00106170"/>
    <w:pPr>
      <w:numPr>
        <w:ilvl w:val="1"/>
        <w:numId w:val="12"/>
      </w:numPr>
      <w:spacing w:after="80"/>
      <w:outlineLvl w:val="1"/>
    </w:pPr>
    <w:rPr>
      <w:rFonts w:eastAsiaTheme="majorEastAsia" w:cstheme="majorBidi"/>
      <w:b/>
      <w:color w:val="009B6D" w:themeColor="accent1"/>
      <w:sz w:val="28"/>
      <w:szCs w:val="26"/>
    </w:rPr>
  </w:style>
  <w:style w:type="paragraph" w:styleId="Heading3">
    <w:name w:val="heading 3"/>
    <w:basedOn w:val="Normal"/>
    <w:next w:val="Normal"/>
    <w:link w:val="Heading3Char"/>
    <w:uiPriority w:val="9"/>
    <w:qFormat/>
    <w:rsid w:val="001A7ADB"/>
    <w:pPr>
      <w:keepNext/>
      <w:keepLines/>
      <w:numPr>
        <w:ilvl w:val="2"/>
        <w:numId w:val="12"/>
      </w:numPr>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qFormat/>
    <w:rsid w:val="00AE6591"/>
    <w:pPr>
      <w:keepNext/>
      <w:keepLines/>
      <w:numPr>
        <w:ilvl w:val="3"/>
        <w:numId w:val="12"/>
      </w:numPr>
      <w:spacing w:before="40"/>
      <w:outlineLvl w:val="3"/>
    </w:pPr>
    <w:rPr>
      <w:rFonts w:asciiTheme="majorHAnsi" w:eastAsiaTheme="majorEastAsia" w:hAnsiTheme="majorHAnsi" w:cstheme="majorBidi"/>
      <w:i/>
      <w:iCs/>
      <w:color w:val="007451" w:themeColor="accent1" w:themeShade="BF"/>
    </w:rPr>
  </w:style>
  <w:style w:type="paragraph" w:styleId="Heading5">
    <w:name w:val="heading 5"/>
    <w:basedOn w:val="Normal"/>
    <w:next w:val="Normal"/>
    <w:link w:val="Heading5Char"/>
    <w:uiPriority w:val="9"/>
    <w:semiHidden/>
    <w:qFormat/>
    <w:rsid w:val="00AE6591"/>
    <w:pPr>
      <w:keepNext/>
      <w:keepLines/>
      <w:numPr>
        <w:ilvl w:val="4"/>
        <w:numId w:val="12"/>
      </w:numPr>
      <w:spacing w:before="40"/>
      <w:outlineLvl w:val="4"/>
    </w:pPr>
    <w:rPr>
      <w:rFonts w:asciiTheme="majorHAnsi" w:eastAsiaTheme="majorEastAsia" w:hAnsiTheme="majorHAnsi" w:cstheme="majorBidi"/>
      <w:color w:val="007451" w:themeColor="accent1" w:themeShade="BF"/>
    </w:rPr>
  </w:style>
  <w:style w:type="paragraph" w:styleId="Heading6">
    <w:name w:val="heading 6"/>
    <w:basedOn w:val="Normal"/>
    <w:next w:val="Normal"/>
    <w:link w:val="Heading6Char"/>
    <w:uiPriority w:val="9"/>
    <w:semiHidden/>
    <w:qFormat/>
    <w:rsid w:val="00AE6591"/>
    <w:pPr>
      <w:keepNext/>
      <w:keepLines/>
      <w:numPr>
        <w:ilvl w:val="5"/>
        <w:numId w:val="12"/>
      </w:numPr>
      <w:spacing w:before="40"/>
      <w:outlineLvl w:val="5"/>
    </w:pPr>
    <w:rPr>
      <w:rFonts w:asciiTheme="majorHAnsi" w:eastAsiaTheme="majorEastAsia" w:hAnsiTheme="majorHAnsi" w:cstheme="majorBidi"/>
      <w:color w:val="004D36" w:themeColor="accent1" w:themeShade="7F"/>
    </w:rPr>
  </w:style>
  <w:style w:type="paragraph" w:styleId="Heading7">
    <w:name w:val="heading 7"/>
    <w:basedOn w:val="Normal"/>
    <w:next w:val="Normal"/>
    <w:link w:val="Heading7Char"/>
    <w:uiPriority w:val="9"/>
    <w:semiHidden/>
    <w:qFormat/>
    <w:rsid w:val="00AE6591"/>
    <w:pPr>
      <w:keepNext/>
      <w:keepLines/>
      <w:numPr>
        <w:ilvl w:val="6"/>
        <w:numId w:val="12"/>
      </w:numPr>
      <w:spacing w:before="40"/>
      <w:outlineLvl w:val="6"/>
    </w:pPr>
    <w:rPr>
      <w:rFonts w:asciiTheme="majorHAnsi" w:eastAsiaTheme="majorEastAsia" w:hAnsiTheme="majorHAnsi" w:cstheme="majorBidi"/>
      <w:i/>
      <w:iCs/>
      <w:color w:val="004D36" w:themeColor="accent1" w:themeShade="7F"/>
    </w:rPr>
  </w:style>
  <w:style w:type="paragraph" w:styleId="Heading8">
    <w:name w:val="heading 8"/>
    <w:basedOn w:val="Normal"/>
    <w:next w:val="Normal"/>
    <w:link w:val="Heading8Char"/>
    <w:uiPriority w:val="9"/>
    <w:semiHidden/>
    <w:qFormat/>
    <w:rsid w:val="00AE6591"/>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AE6591"/>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FC9"/>
    <w:pPr>
      <w:tabs>
        <w:tab w:val="center" w:pos="4536"/>
        <w:tab w:val="right" w:pos="9072"/>
      </w:tabs>
      <w:spacing w:line="240" w:lineRule="auto"/>
    </w:pPr>
  </w:style>
  <w:style w:type="character" w:customStyle="1" w:styleId="HeaderChar">
    <w:name w:val="Header Char"/>
    <w:basedOn w:val="DefaultParagraphFont"/>
    <w:link w:val="Header"/>
    <w:uiPriority w:val="99"/>
    <w:rsid w:val="00B92FC9"/>
  </w:style>
  <w:style w:type="paragraph" w:styleId="Footer">
    <w:name w:val="footer"/>
    <w:basedOn w:val="Normal"/>
    <w:link w:val="FooterChar"/>
    <w:uiPriority w:val="99"/>
    <w:unhideWhenUsed/>
    <w:rsid w:val="00B92FC9"/>
    <w:pPr>
      <w:tabs>
        <w:tab w:val="center" w:pos="4536"/>
        <w:tab w:val="right" w:pos="9072"/>
      </w:tabs>
      <w:spacing w:line="240" w:lineRule="auto"/>
    </w:pPr>
  </w:style>
  <w:style w:type="character" w:customStyle="1" w:styleId="FooterChar">
    <w:name w:val="Footer Char"/>
    <w:basedOn w:val="DefaultParagraphFont"/>
    <w:link w:val="Footer"/>
    <w:uiPriority w:val="99"/>
    <w:rsid w:val="00B92FC9"/>
  </w:style>
  <w:style w:type="table" w:styleId="TableGrid">
    <w:name w:val="Table Grid"/>
    <w:basedOn w:val="TableNormal"/>
    <w:uiPriority w:val="39"/>
    <w:rsid w:val="00B92FC9"/>
    <w:pPr>
      <w:spacing w:line="240" w:lineRule="auto"/>
    </w:pPr>
    <w:tblPr/>
  </w:style>
  <w:style w:type="paragraph" w:customStyle="1" w:styleId="Vet">
    <w:name w:val="Vet"/>
    <w:basedOn w:val="Normal"/>
    <w:next w:val="Normal"/>
    <w:uiPriority w:val="1"/>
    <w:qFormat/>
    <w:rsid w:val="00A81E7F"/>
    <w:rPr>
      <w:b/>
      <w:bCs/>
    </w:rPr>
  </w:style>
  <w:style w:type="paragraph" w:styleId="NoSpacing">
    <w:name w:val="No Spacing"/>
    <w:uiPriority w:val="2"/>
    <w:rsid w:val="001647FA"/>
    <w:pPr>
      <w:spacing w:line="240" w:lineRule="auto"/>
    </w:pPr>
  </w:style>
  <w:style w:type="paragraph" w:customStyle="1" w:styleId="Basisalinea">
    <w:name w:val="[Basisalinea]"/>
    <w:basedOn w:val="Normal"/>
    <w:uiPriority w:val="99"/>
    <w:rsid w:val="00F705D0"/>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naw814">
    <w:name w:val="naw 8/14"/>
    <w:next w:val="Normal"/>
    <w:uiPriority w:val="8"/>
    <w:rsid w:val="00ED4C25"/>
    <w:rPr>
      <w:color w:val="000000" w:themeColor="text1"/>
      <w:sz w:val="16"/>
    </w:rPr>
  </w:style>
  <w:style w:type="paragraph" w:customStyle="1" w:styleId="nawrood814">
    <w:name w:val="naw rood 8/14"/>
    <w:next w:val="naw814"/>
    <w:uiPriority w:val="8"/>
    <w:rsid w:val="000D4C29"/>
    <w:rPr>
      <w:rFonts w:ascii="Plus Jakarta Sans Medium" w:hAnsi="Plus Jakarta Sans Medium" w:cs="Times New Roman (Hoofdtekst CS)"/>
      <w:color w:val="D0021C" w:themeColor="accent2"/>
      <w:sz w:val="16"/>
    </w:rPr>
  </w:style>
  <w:style w:type="paragraph" w:customStyle="1" w:styleId="nawgroen814">
    <w:name w:val="naw groen 8/14"/>
    <w:basedOn w:val="Normal"/>
    <w:uiPriority w:val="8"/>
    <w:rsid w:val="000D4C29"/>
    <w:rPr>
      <w:rFonts w:ascii="Plus Jakarta Sans Medium" w:hAnsi="Plus Jakarta Sans Medium" w:cs="Times New Roman (Hoofdtekst CS)"/>
      <w:color w:val="009B6D" w:themeColor="accent1"/>
      <w:sz w:val="16"/>
    </w:rPr>
  </w:style>
  <w:style w:type="paragraph" w:customStyle="1" w:styleId="Semibold9rood">
    <w:name w:val="Semibold 9 rood"/>
    <w:basedOn w:val="Normal"/>
    <w:uiPriority w:val="8"/>
    <w:rsid w:val="002B7FE2"/>
    <w:pPr>
      <w:spacing w:line="240" w:lineRule="atLeast"/>
    </w:pPr>
    <w:rPr>
      <w:rFonts w:ascii="Plus Jakarta Sans SemiBold" w:hAnsi="Plus Jakarta Sans SemiBold"/>
      <w:b/>
      <w:color w:val="D0021C" w:themeColor="accent2"/>
    </w:rPr>
  </w:style>
  <w:style w:type="paragraph" w:customStyle="1" w:styleId="Semibold9groen">
    <w:name w:val="Semibold 9 groen"/>
    <w:basedOn w:val="Semibold9rood"/>
    <w:next w:val="Normal"/>
    <w:uiPriority w:val="8"/>
    <w:rsid w:val="00A43EFB"/>
    <w:rPr>
      <w:color w:val="009B6D" w:themeColor="accent1"/>
    </w:rPr>
  </w:style>
  <w:style w:type="paragraph" w:styleId="Title">
    <w:name w:val="Title"/>
    <w:next w:val="Normal"/>
    <w:link w:val="TitleChar"/>
    <w:uiPriority w:val="10"/>
    <w:rsid w:val="00F955AB"/>
    <w:pPr>
      <w:spacing w:line="440" w:lineRule="atLeast"/>
      <w:contextualSpacing/>
    </w:pPr>
    <w:rPr>
      <w:rFonts w:eastAsiaTheme="majorEastAsia" w:cstheme="majorBidi"/>
      <w:color w:val="000000" w:themeColor="text1"/>
      <w:spacing w:val="-10"/>
      <w:kern w:val="28"/>
      <w:sz w:val="40"/>
      <w:szCs w:val="56"/>
    </w:rPr>
  </w:style>
  <w:style w:type="character" w:customStyle="1" w:styleId="TitleChar">
    <w:name w:val="Title Char"/>
    <w:basedOn w:val="DefaultParagraphFont"/>
    <w:link w:val="Title"/>
    <w:uiPriority w:val="10"/>
    <w:rsid w:val="00F955AB"/>
    <w:rPr>
      <w:rFonts w:ascii="Plus Jakarta Sans" w:eastAsiaTheme="majorEastAsia" w:hAnsi="Plus Jakarta Sans" w:cstheme="majorBidi"/>
      <w:color w:val="000000" w:themeColor="text1"/>
      <w:spacing w:val="-10"/>
      <w:kern w:val="28"/>
      <w:sz w:val="40"/>
      <w:szCs w:val="56"/>
    </w:rPr>
  </w:style>
  <w:style w:type="paragraph" w:customStyle="1" w:styleId="Kopvoorblad">
    <w:name w:val="Kop voorblad"/>
    <w:basedOn w:val="Normal"/>
    <w:uiPriority w:val="8"/>
    <w:rsid w:val="00C6677A"/>
    <w:pPr>
      <w:framePr w:hSpace="142" w:wrap="around" w:vAnchor="page" w:hAnchor="page" w:x="1135" w:y="13212"/>
      <w:spacing w:line="1140" w:lineRule="exact"/>
      <w:suppressOverlap/>
    </w:pPr>
    <w:rPr>
      <w:rFonts w:ascii="Plus Jakarta Sans ExtraBold" w:hAnsi="Plus Jakarta Sans ExtraBold"/>
      <w:b/>
      <w:sz w:val="106"/>
    </w:rPr>
  </w:style>
  <w:style w:type="character" w:customStyle="1" w:styleId="Heading1Char">
    <w:name w:val="Heading 1 Char"/>
    <w:basedOn w:val="DefaultParagraphFont"/>
    <w:link w:val="Heading1"/>
    <w:uiPriority w:val="9"/>
    <w:rsid w:val="00BE269E"/>
    <w:rPr>
      <w:rFonts w:ascii="Plus Jakarta Sans ExtraBold" w:eastAsiaTheme="majorEastAsia" w:hAnsi="Plus Jakarta Sans ExtraBold" w:cstheme="majorBidi"/>
      <w:b/>
      <w:color w:val="009B6D" w:themeColor="accent1"/>
      <w:sz w:val="40"/>
      <w:szCs w:val="32"/>
    </w:rPr>
  </w:style>
  <w:style w:type="paragraph" w:customStyle="1" w:styleId="Kopjebold1010">
    <w:name w:val="Kopje bold 10/10"/>
    <w:next w:val="Normal"/>
    <w:uiPriority w:val="3"/>
    <w:rsid w:val="00846EBF"/>
    <w:pPr>
      <w:spacing w:after="160" w:line="240" w:lineRule="atLeast"/>
    </w:pPr>
    <w:rPr>
      <w:b/>
      <w:color w:val="000000" w:themeColor="text1"/>
      <w:sz w:val="20"/>
    </w:rPr>
  </w:style>
  <w:style w:type="character" w:customStyle="1" w:styleId="Heading2Char">
    <w:name w:val="Heading 2 Char"/>
    <w:basedOn w:val="DefaultParagraphFont"/>
    <w:link w:val="Heading2"/>
    <w:uiPriority w:val="9"/>
    <w:rsid w:val="00106170"/>
    <w:rPr>
      <w:rFonts w:eastAsiaTheme="majorEastAsia" w:cstheme="majorBidi"/>
      <w:b/>
      <w:color w:val="009B6D" w:themeColor="accent1"/>
      <w:sz w:val="28"/>
      <w:szCs w:val="26"/>
    </w:rPr>
  </w:style>
  <w:style w:type="character" w:customStyle="1" w:styleId="Heading3Char">
    <w:name w:val="Heading 3 Char"/>
    <w:basedOn w:val="DefaultParagraphFont"/>
    <w:link w:val="Heading3"/>
    <w:uiPriority w:val="9"/>
    <w:rsid w:val="001A7ADB"/>
    <w:rPr>
      <w:rFonts w:eastAsiaTheme="majorEastAsia" w:cstheme="majorBidi"/>
      <w:b/>
      <w:color w:val="000000" w:themeColor="text1"/>
      <w:szCs w:val="24"/>
    </w:rPr>
  </w:style>
  <w:style w:type="character" w:customStyle="1" w:styleId="Heading4Char">
    <w:name w:val="Heading 4 Char"/>
    <w:basedOn w:val="DefaultParagraphFont"/>
    <w:link w:val="Heading4"/>
    <w:uiPriority w:val="9"/>
    <w:semiHidden/>
    <w:rsid w:val="00016A99"/>
    <w:rPr>
      <w:rFonts w:asciiTheme="majorHAnsi" w:eastAsiaTheme="majorEastAsia" w:hAnsiTheme="majorHAnsi" w:cstheme="majorBidi"/>
      <w:i/>
      <w:iCs/>
      <w:color w:val="007451" w:themeColor="accent1" w:themeShade="BF"/>
    </w:rPr>
  </w:style>
  <w:style w:type="character" w:customStyle="1" w:styleId="Heading5Char">
    <w:name w:val="Heading 5 Char"/>
    <w:basedOn w:val="DefaultParagraphFont"/>
    <w:link w:val="Heading5"/>
    <w:uiPriority w:val="9"/>
    <w:semiHidden/>
    <w:rsid w:val="00016A99"/>
    <w:rPr>
      <w:rFonts w:asciiTheme="majorHAnsi" w:eastAsiaTheme="majorEastAsia" w:hAnsiTheme="majorHAnsi" w:cstheme="majorBidi"/>
      <w:color w:val="007451" w:themeColor="accent1" w:themeShade="BF"/>
    </w:rPr>
  </w:style>
  <w:style w:type="character" w:customStyle="1" w:styleId="Heading6Char">
    <w:name w:val="Heading 6 Char"/>
    <w:basedOn w:val="DefaultParagraphFont"/>
    <w:link w:val="Heading6"/>
    <w:uiPriority w:val="9"/>
    <w:semiHidden/>
    <w:rsid w:val="00016A99"/>
    <w:rPr>
      <w:rFonts w:asciiTheme="majorHAnsi" w:eastAsiaTheme="majorEastAsia" w:hAnsiTheme="majorHAnsi" w:cstheme="majorBidi"/>
      <w:color w:val="004D36" w:themeColor="accent1" w:themeShade="7F"/>
    </w:rPr>
  </w:style>
  <w:style w:type="character" w:customStyle="1" w:styleId="Heading7Char">
    <w:name w:val="Heading 7 Char"/>
    <w:basedOn w:val="DefaultParagraphFont"/>
    <w:link w:val="Heading7"/>
    <w:uiPriority w:val="9"/>
    <w:semiHidden/>
    <w:rsid w:val="00016A99"/>
    <w:rPr>
      <w:rFonts w:asciiTheme="majorHAnsi" w:eastAsiaTheme="majorEastAsia" w:hAnsiTheme="majorHAnsi" w:cstheme="majorBidi"/>
      <w:i/>
      <w:iCs/>
      <w:color w:val="004D36" w:themeColor="accent1" w:themeShade="7F"/>
    </w:rPr>
  </w:style>
  <w:style w:type="character" w:customStyle="1" w:styleId="Heading8Char">
    <w:name w:val="Heading 8 Char"/>
    <w:basedOn w:val="DefaultParagraphFont"/>
    <w:link w:val="Heading8"/>
    <w:uiPriority w:val="9"/>
    <w:semiHidden/>
    <w:rsid w:val="00016A9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6A99"/>
    <w:rPr>
      <w:rFonts w:asciiTheme="majorHAnsi" w:eastAsiaTheme="majorEastAsia" w:hAnsiTheme="majorHAnsi" w:cstheme="majorBidi"/>
      <w:i/>
      <w:iCs/>
      <w:color w:val="272727" w:themeColor="text1" w:themeTint="D8"/>
      <w:sz w:val="21"/>
      <w:szCs w:val="21"/>
    </w:rPr>
  </w:style>
  <w:style w:type="numbering" w:customStyle="1" w:styleId="Huidigelijst1">
    <w:name w:val="Huidige lijst1"/>
    <w:uiPriority w:val="99"/>
    <w:rsid w:val="00FF1613"/>
    <w:pPr>
      <w:numPr>
        <w:numId w:val="1"/>
      </w:numPr>
    </w:pPr>
  </w:style>
  <w:style w:type="numbering" w:customStyle="1" w:styleId="Huidigelijst2">
    <w:name w:val="Huidige lijst2"/>
    <w:uiPriority w:val="99"/>
    <w:rsid w:val="00FF1613"/>
    <w:pPr>
      <w:numPr>
        <w:numId w:val="2"/>
      </w:numPr>
    </w:pPr>
  </w:style>
  <w:style w:type="numbering" w:customStyle="1" w:styleId="Huidigelijst3">
    <w:name w:val="Huidige lijst3"/>
    <w:uiPriority w:val="99"/>
    <w:rsid w:val="005C7113"/>
    <w:pPr>
      <w:numPr>
        <w:numId w:val="3"/>
      </w:numPr>
    </w:pPr>
  </w:style>
  <w:style w:type="numbering" w:customStyle="1" w:styleId="Huidigelijst4">
    <w:name w:val="Huidige lijst4"/>
    <w:uiPriority w:val="99"/>
    <w:rsid w:val="005C7113"/>
    <w:pPr>
      <w:numPr>
        <w:numId w:val="4"/>
      </w:numPr>
    </w:pPr>
  </w:style>
  <w:style w:type="numbering" w:customStyle="1" w:styleId="Huidigelijst5">
    <w:name w:val="Huidige lijst5"/>
    <w:uiPriority w:val="99"/>
    <w:rsid w:val="005C7113"/>
    <w:pPr>
      <w:numPr>
        <w:numId w:val="5"/>
      </w:numPr>
    </w:pPr>
  </w:style>
  <w:style w:type="numbering" w:customStyle="1" w:styleId="Huidigelijst6">
    <w:name w:val="Huidige lijst6"/>
    <w:uiPriority w:val="99"/>
    <w:rsid w:val="005C7113"/>
    <w:pPr>
      <w:numPr>
        <w:numId w:val="6"/>
      </w:numPr>
    </w:pPr>
  </w:style>
  <w:style w:type="numbering" w:customStyle="1" w:styleId="Huidigelijst7">
    <w:name w:val="Huidige lijst7"/>
    <w:uiPriority w:val="99"/>
    <w:rsid w:val="0055777F"/>
    <w:pPr>
      <w:numPr>
        <w:numId w:val="7"/>
      </w:numPr>
    </w:pPr>
  </w:style>
  <w:style w:type="numbering" w:customStyle="1" w:styleId="Huidigelijst8">
    <w:name w:val="Huidige lijst8"/>
    <w:uiPriority w:val="99"/>
    <w:rsid w:val="0055777F"/>
    <w:pPr>
      <w:numPr>
        <w:numId w:val="8"/>
      </w:numPr>
    </w:pPr>
  </w:style>
  <w:style w:type="paragraph" w:customStyle="1" w:styleId="Intro">
    <w:name w:val="Intro"/>
    <w:uiPriority w:val="3"/>
    <w:rsid w:val="006B76E3"/>
    <w:pPr>
      <w:spacing w:after="120" w:line="340" w:lineRule="atLeast"/>
    </w:pPr>
    <w:rPr>
      <w:rFonts w:ascii="Plus Jakarta Sans SemiBold" w:hAnsi="Plus Jakarta Sans SemiBold"/>
      <w:b/>
      <w:color w:val="000000" w:themeColor="text1"/>
      <w:sz w:val="22"/>
    </w:rPr>
  </w:style>
  <w:style w:type="paragraph" w:customStyle="1" w:styleId="Kop1ZN">
    <w:name w:val="Kop 1 ZN"/>
    <w:next w:val="Normal"/>
    <w:uiPriority w:val="9"/>
    <w:qFormat/>
    <w:rsid w:val="006C4FFC"/>
    <w:pPr>
      <w:spacing w:after="240" w:line="440" w:lineRule="atLeast"/>
    </w:pPr>
    <w:rPr>
      <w:rFonts w:ascii="Plus Jakarta Sans ExtraBold" w:hAnsi="Plus Jakarta Sans ExtraBold"/>
      <w:b/>
      <w:color w:val="009B6D" w:themeColor="accent1"/>
      <w:sz w:val="40"/>
    </w:rPr>
  </w:style>
  <w:style w:type="numbering" w:customStyle="1" w:styleId="Huidigelijst9">
    <w:name w:val="Huidige lijst9"/>
    <w:uiPriority w:val="99"/>
    <w:rsid w:val="0090422C"/>
    <w:pPr>
      <w:numPr>
        <w:numId w:val="9"/>
      </w:numPr>
    </w:pPr>
  </w:style>
  <w:style w:type="numbering" w:customStyle="1" w:styleId="Huidigelijst10">
    <w:name w:val="Huidige lijst10"/>
    <w:uiPriority w:val="99"/>
    <w:rsid w:val="0090422C"/>
    <w:pPr>
      <w:numPr>
        <w:numId w:val="10"/>
      </w:numPr>
    </w:pPr>
  </w:style>
  <w:style w:type="numbering" w:customStyle="1" w:styleId="Huidigelijst11">
    <w:name w:val="Huidige lijst11"/>
    <w:uiPriority w:val="99"/>
    <w:rsid w:val="0090422C"/>
    <w:pPr>
      <w:numPr>
        <w:numId w:val="11"/>
      </w:numPr>
    </w:pPr>
  </w:style>
  <w:style w:type="character" w:styleId="PlaceholderText">
    <w:name w:val="Placeholder Text"/>
    <w:basedOn w:val="DefaultParagraphFont"/>
    <w:uiPriority w:val="99"/>
    <w:semiHidden/>
    <w:rsid w:val="000E086D"/>
    <w:rPr>
      <w:color w:val="808080"/>
    </w:rPr>
  </w:style>
  <w:style w:type="numbering" w:customStyle="1" w:styleId="Huidigelijst12">
    <w:name w:val="Huidige lijst12"/>
    <w:uiPriority w:val="99"/>
    <w:rsid w:val="00AE6591"/>
    <w:pPr>
      <w:numPr>
        <w:numId w:val="13"/>
      </w:numPr>
    </w:pPr>
  </w:style>
  <w:style w:type="numbering" w:customStyle="1" w:styleId="Huidigelijst13">
    <w:name w:val="Huidige lijst13"/>
    <w:uiPriority w:val="99"/>
    <w:rsid w:val="00AE6591"/>
    <w:pPr>
      <w:numPr>
        <w:numId w:val="14"/>
      </w:numPr>
    </w:pPr>
  </w:style>
  <w:style w:type="paragraph" w:customStyle="1" w:styleId="Tabeltekst">
    <w:name w:val="Tabeltekst"/>
    <w:uiPriority w:val="5"/>
    <w:qFormat/>
    <w:rsid w:val="00C37E19"/>
    <w:pPr>
      <w:spacing w:line="280" w:lineRule="exact"/>
    </w:pPr>
  </w:style>
  <w:style w:type="character" w:styleId="Hyperlink">
    <w:name w:val="Hyperlink"/>
    <w:basedOn w:val="DefaultParagraphFont"/>
    <w:uiPriority w:val="99"/>
    <w:unhideWhenUsed/>
    <w:rsid w:val="00957133"/>
    <w:rPr>
      <w:color w:val="000000" w:themeColor="hyperlink"/>
      <w:u w:val="single"/>
    </w:rPr>
  </w:style>
  <w:style w:type="paragraph" w:styleId="TOC1">
    <w:name w:val="toc 1"/>
    <w:next w:val="Normal"/>
    <w:uiPriority w:val="39"/>
    <w:unhideWhenUsed/>
    <w:rsid w:val="00D70552"/>
    <w:pPr>
      <w:tabs>
        <w:tab w:val="left" w:pos="540"/>
        <w:tab w:val="left" w:pos="567"/>
        <w:tab w:val="right" w:pos="9072"/>
        <w:tab w:val="right" w:leader="dot" w:pos="9628"/>
      </w:tabs>
      <w:spacing w:before="400" w:after="80" w:line="440" w:lineRule="atLeast"/>
      <w:ind w:left="567" w:hanging="567"/>
    </w:pPr>
    <w:rPr>
      <w:rFonts w:ascii="Plus Jakarta Sans ExtraBold" w:hAnsi="Plus Jakarta Sans ExtraBold" w:cstheme="minorHAnsi"/>
      <w:b/>
      <w:bCs/>
      <w:iCs/>
      <w:color w:val="009B6D" w:themeColor="accent1"/>
      <w:sz w:val="40"/>
      <w:szCs w:val="24"/>
    </w:rPr>
  </w:style>
  <w:style w:type="paragraph" w:styleId="TOC2">
    <w:name w:val="toc 2"/>
    <w:next w:val="Normal"/>
    <w:uiPriority w:val="39"/>
    <w:unhideWhenUsed/>
    <w:rsid w:val="00CE25BB"/>
    <w:pPr>
      <w:tabs>
        <w:tab w:val="left" w:pos="567"/>
        <w:tab w:val="right" w:pos="9072"/>
      </w:tabs>
    </w:pPr>
    <w:rPr>
      <w:rFonts w:cstheme="minorHAnsi"/>
      <w:bCs/>
      <w:szCs w:val="22"/>
    </w:rPr>
  </w:style>
  <w:style w:type="paragraph" w:customStyle="1" w:styleId="Succespunt">
    <w:name w:val="Succespunt"/>
    <w:uiPriority w:val="8"/>
    <w:rsid w:val="005F16FB"/>
    <w:pPr>
      <w:numPr>
        <w:numId w:val="15"/>
      </w:numPr>
      <w:spacing w:line="320" w:lineRule="exact"/>
      <w:ind w:left="357" w:hanging="357"/>
    </w:pPr>
    <w:rPr>
      <w:rFonts w:ascii="Plus Jakarta Sans Medium" w:hAnsi="Plus Jakarta Sans Medium"/>
      <w:b/>
    </w:rPr>
  </w:style>
  <w:style w:type="table" w:styleId="GridTable1Light">
    <w:name w:val="Grid Table 1 Light"/>
    <w:basedOn w:val="TableNormal"/>
    <w:uiPriority w:val="46"/>
    <w:rsid w:val="000E235C"/>
    <w:pPr>
      <w:spacing w:line="240" w:lineRule="auto"/>
    </w:pPr>
    <w:rPr>
      <w:rFonts w:asciiTheme="minorHAnsi" w:hAnsiTheme="minorHAns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psomming1">
    <w:name w:val="Opsomming 1"/>
    <w:basedOn w:val="Normal"/>
    <w:uiPriority w:val="2"/>
    <w:qFormat/>
    <w:rsid w:val="00A67E7A"/>
    <w:pPr>
      <w:numPr>
        <w:numId w:val="17"/>
      </w:numPr>
    </w:pPr>
  </w:style>
  <w:style w:type="paragraph" w:customStyle="1" w:styleId="Opsomming2">
    <w:name w:val="Opsomming 2"/>
    <w:uiPriority w:val="2"/>
    <w:qFormat/>
    <w:rsid w:val="00A67E7A"/>
    <w:pPr>
      <w:numPr>
        <w:numId w:val="16"/>
      </w:numPr>
    </w:pPr>
  </w:style>
  <w:style w:type="paragraph" w:customStyle="1" w:styleId="Tabeltekstvet">
    <w:name w:val="Tabeltekst vet"/>
    <w:basedOn w:val="Tabeltekst"/>
    <w:next w:val="Tabeltekst"/>
    <w:uiPriority w:val="5"/>
    <w:rsid w:val="00A5021A"/>
    <w:rPr>
      <w:b/>
    </w:rPr>
  </w:style>
  <w:style w:type="paragraph" w:customStyle="1" w:styleId="Tabeltekstcursief">
    <w:name w:val="Tabeltekst cursief"/>
    <w:basedOn w:val="Tabeltekst"/>
    <w:next w:val="Tabeltekst"/>
    <w:uiPriority w:val="5"/>
    <w:rsid w:val="003B50F3"/>
    <w:rPr>
      <w:i/>
    </w:rPr>
  </w:style>
  <w:style w:type="paragraph" w:styleId="ListParagraph">
    <w:name w:val="List Paragraph"/>
    <w:basedOn w:val="Normal"/>
    <w:uiPriority w:val="34"/>
    <w:semiHidden/>
    <w:rsid w:val="008B178B"/>
    <w:pPr>
      <w:tabs>
        <w:tab w:val="left" w:pos="284"/>
      </w:tabs>
      <w:ind w:left="284" w:hanging="284"/>
      <w:contextualSpacing/>
    </w:pPr>
    <w:rPr>
      <w:rFonts w:cs="Times New Roman (Hoofdtekst CS)"/>
      <w:color w:val="000000" w:themeColor="text1"/>
    </w:rPr>
  </w:style>
  <w:style w:type="paragraph" w:styleId="TOCHeading">
    <w:name w:val="TOC Heading"/>
    <w:basedOn w:val="Heading1"/>
    <w:next w:val="Normal"/>
    <w:uiPriority w:val="39"/>
    <w:unhideWhenUsed/>
    <w:rsid w:val="00CE6AF6"/>
    <w:pPr>
      <w:numPr>
        <w:numId w:val="0"/>
      </w:numPr>
      <w:spacing w:before="480" w:after="0" w:line="276" w:lineRule="auto"/>
      <w:outlineLvl w:val="9"/>
    </w:pPr>
    <w:rPr>
      <w:rFonts w:asciiTheme="majorHAnsi" w:hAnsiTheme="majorHAnsi"/>
      <w:bCs/>
      <w:color w:val="007451" w:themeColor="accent1" w:themeShade="BF"/>
      <w:sz w:val="28"/>
      <w:szCs w:val="28"/>
      <w:lang w:eastAsia="nl-NL"/>
    </w:rPr>
  </w:style>
  <w:style w:type="paragraph" w:styleId="TOC3">
    <w:name w:val="toc 3"/>
    <w:basedOn w:val="Normal"/>
    <w:next w:val="Normal"/>
    <w:uiPriority w:val="39"/>
    <w:unhideWhenUsed/>
    <w:rsid w:val="00CE25BB"/>
    <w:pPr>
      <w:tabs>
        <w:tab w:val="left" w:pos="1134"/>
        <w:tab w:val="right" w:pos="9072"/>
      </w:tabs>
      <w:ind w:left="567"/>
    </w:pPr>
    <w:rPr>
      <w:rFonts w:cstheme="minorHAnsi"/>
      <w:color w:val="000000" w:themeColor="text1"/>
      <w:szCs w:val="20"/>
    </w:rPr>
  </w:style>
  <w:style w:type="paragraph" w:styleId="TOC4">
    <w:name w:val="toc 4"/>
    <w:basedOn w:val="Normal"/>
    <w:next w:val="Normal"/>
    <w:autoRedefine/>
    <w:uiPriority w:val="39"/>
    <w:semiHidden/>
    <w:rsid w:val="00CE6AF6"/>
    <w:pPr>
      <w:ind w:left="540"/>
    </w:pPr>
    <w:rPr>
      <w:rFonts w:asciiTheme="minorHAnsi" w:hAnsiTheme="minorHAnsi" w:cstheme="minorHAnsi"/>
      <w:sz w:val="20"/>
      <w:szCs w:val="20"/>
    </w:rPr>
  </w:style>
  <w:style w:type="paragraph" w:styleId="TOC5">
    <w:name w:val="toc 5"/>
    <w:basedOn w:val="Normal"/>
    <w:next w:val="Normal"/>
    <w:autoRedefine/>
    <w:uiPriority w:val="39"/>
    <w:semiHidden/>
    <w:rsid w:val="00CE6AF6"/>
    <w:pPr>
      <w:ind w:left="720"/>
    </w:pPr>
    <w:rPr>
      <w:rFonts w:asciiTheme="minorHAnsi" w:hAnsiTheme="minorHAnsi" w:cstheme="minorHAnsi"/>
      <w:sz w:val="20"/>
      <w:szCs w:val="20"/>
    </w:rPr>
  </w:style>
  <w:style w:type="paragraph" w:styleId="TOC6">
    <w:name w:val="toc 6"/>
    <w:basedOn w:val="Normal"/>
    <w:next w:val="Normal"/>
    <w:autoRedefine/>
    <w:uiPriority w:val="39"/>
    <w:semiHidden/>
    <w:rsid w:val="00CE6AF6"/>
    <w:pPr>
      <w:ind w:left="900"/>
    </w:pPr>
    <w:rPr>
      <w:rFonts w:asciiTheme="minorHAnsi" w:hAnsiTheme="minorHAnsi" w:cstheme="minorHAnsi"/>
      <w:sz w:val="20"/>
      <w:szCs w:val="20"/>
    </w:rPr>
  </w:style>
  <w:style w:type="paragraph" w:styleId="TOC7">
    <w:name w:val="toc 7"/>
    <w:basedOn w:val="Normal"/>
    <w:next w:val="Normal"/>
    <w:autoRedefine/>
    <w:uiPriority w:val="39"/>
    <w:semiHidden/>
    <w:rsid w:val="00CE6AF6"/>
    <w:pPr>
      <w:ind w:left="1080"/>
    </w:pPr>
    <w:rPr>
      <w:rFonts w:asciiTheme="minorHAnsi" w:hAnsiTheme="minorHAnsi" w:cstheme="minorHAnsi"/>
      <w:sz w:val="20"/>
      <w:szCs w:val="20"/>
    </w:rPr>
  </w:style>
  <w:style w:type="paragraph" w:styleId="TOC8">
    <w:name w:val="toc 8"/>
    <w:basedOn w:val="Normal"/>
    <w:next w:val="Normal"/>
    <w:autoRedefine/>
    <w:uiPriority w:val="39"/>
    <w:semiHidden/>
    <w:rsid w:val="00CE6AF6"/>
    <w:pPr>
      <w:ind w:left="1260"/>
    </w:pPr>
    <w:rPr>
      <w:rFonts w:asciiTheme="minorHAnsi" w:hAnsiTheme="minorHAnsi" w:cstheme="minorHAnsi"/>
      <w:sz w:val="20"/>
      <w:szCs w:val="20"/>
    </w:rPr>
  </w:style>
  <w:style w:type="paragraph" w:styleId="TOC9">
    <w:name w:val="toc 9"/>
    <w:basedOn w:val="Normal"/>
    <w:next w:val="Normal"/>
    <w:autoRedefine/>
    <w:uiPriority w:val="39"/>
    <w:semiHidden/>
    <w:rsid w:val="00CE6AF6"/>
    <w:pPr>
      <w:ind w:left="1440"/>
    </w:pPr>
    <w:rPr>
      <w:rFonts w:asciiTheme="minorHAnsi" w:hAnsiTheme="minorHAnsi" w:cstheme="minorHAnsi"/>
      <w:sz w:val="20"/>
      <w:szCs w:val="20"/>
    </w:rPr>
  </w:style>
  <w:style w:type="paragraph" w:customStyle="1" w:styleId="Tabelnr">
    <w:name w:val="Tabel nr"/>
    <w:uiPriority w:val="5"/>
    <w:rsid w:val="00AC1643"/>
    <w:pPr>
      <w:numPr>
        <w:numId w:val="18"/>
      </w:numPr>
      <w:spacing w:line="280" w:lineRule="exact"/>
    </w:pPr>
  </w:style>
  <w:style w:type="paragraph" w:customStyle="1" w:styleId="Tabeltekst811">
    <w:name w:val="Tabeltekst 8/11"/>
    <w:uiPriority w:val="5"/>
    <w:rsid w:val="00A638EB"/>
    <w:pPr>
      <w:spacing w:line="200" w:lineRule="exact"/>
    </w:pPr>
    <w:rPr>
      <w:sz w:val="14"/>
    </w:rPr>
  </w:style>
  <w:style w:type="paragraph" w:customStyle="1" w:styleId="halvewitregel">
    <w:name w:val="halve witregel"/>
    <w:next w:val="Normal"/>
    <w:uiPriority w:val="1"/>
    <w:rsid w:val="00DA73AA"/>
    <w:pPr>
      <w:spacing w:line="140" w:lineRule="exact"/>
    </w:pPr>
    <w:rPr>
      <w:sz w:val="12"/>
    </w:rPr>
  </w:style>
  <w:style w:type="paragraph" w:customStyle="1" w:styleId="Tussenkop">
    <w:name w:val="Tussenkop"/>
    <w:uiPriority w:val="3"/>
    <w:qFormat/>
    <w:rsid w:val="00FC304F"/>
    <w:pPr>
      <w:spacing w:line="300" w:lineRule="atLeast"/>
    </w:pPr>
    <w:rPr>
      <w:rFonts w:cs="Times New Roman (Hoofdtekst CS)"/>
      <w:b/>
      <w:color w:val="000000" w:themeColor="text1"/>
      <w:sz w:val="20"/>
    </w:rPr>
  </w:style>
  <w:style w:type="paragraph" w:customStyle="1" w:styleId="Cursief">
    <w:name w:val="Cursief"/>
    <w:uiPriority w:val="1"/>
    <w:qFormat/>
    <w:rsid w:val="00ED04F1"/>
    <w:rPr>
      <w:i/>
    </w:rPr>
  </w:style>
  <w:style w:type="numbering" w:customStyle="1" w:styleId="Huidigelijst14">
    <w:name w:val="Huidige lijst14"/>
    <w:uiPriority w:val="99"/>
    <w:rsid w:val="004861FF"/>
    <w:pPr>
      <w:numPr>
        <w:numId w:val="19"/>
      </w:numPr>
    </w:pPr>
  </w:style>
  <w:style w:type="numbering" w:customStyle="1" w:styleId="Huidigelijst15">
    <w:name w:val="Huidige lijst15"/>
    <w:uiPriority w:val="99"/>
    <w:rsid w:val="004861FF"/>
    <w:pPr>
      <w:numPr>
        <w:numId w:val="20"/>
      </w:numPr>
    </w:pPr>
  </w:style>
  <w:style w:type="paragraph" w:customStyle="1" w:styleId="Opsomming3">
    <w:name w:val="Opsomming 3"/>
    <w:uiPriority w:val="2"/>
    <w:qFormat/>
    <w:rsid w:val="00D77E6D"/>
    <w:pPr>
      <w:numPr>
        <w:numId w:val="21"/>
      </w:numPr>
    </w:pPr>
    <w:rPr>
      <w:rFonts w:cs="Times New Roman (Hoofdtekst CS)"/>
      <w:color w:val="000000" w:themeColor="text1"/>
    </w:rPr>
  </w:style>
  <w:style w:type="character" w:styleId="UnresolvedMention">
    <w:name w:val="Unresolved Mention"/>
    <w:basedOn w:val="DefaultParagraphFont"/>
    <w:uiPriority w:val="99"/>
    <w:semiHidden/>
    <w:unhideWhenUsed/>
    <w:rsid w:val="00C46348"/>
    <w:rPr>
      <w:color w:val="605E5C"/>
      <w:shd w:val="clear" w:color="auto" w:fill="E1DFDD"/>
    </w:rPr>
  </w:style>
  <w:style w:type="paragraph" w:customStyle="1" w:styleId="Opsomming4">
    <w:name w:val="Opsomming 4"/>
    <w:uiPriority w:val="2"/>
    <w:qFormat/>
    <w:rsid w:val="001C1109"/>
    <w:pPr>
      <w:numPr>
        <w:numId w:val="22"/>
      </w:numPr>
    </w:pPr>
    <w:rPr>
      <w:b/>
    </w:rPr>
  </w:style>
  <w:style w:type="paragraph" w:customStyle="1" w:styleId="Inspringen8mm">
    <w:name w:val="Inspringen 8mm"/>
    <w:basedOn w:val="Normal"/>
    <w:uiPriority w:val="1"/>
    <w:qFormat/>
    <w:rsid w:val="005061CA"/>
    <w:pPr>
      <w:ind w:left="454"/>
    </w:pPr>
  </w:style>
  <w:style w:type="paragraph" w:customStyle="1" w:styleId="KopArtikel">
    <w:name w:val="Kop Artikel"/>
    <w:next w:val="Normal"/>
    <w:uiPriority w:val="4"/>
    <w:qFormat/>
    <w:rsid w:val="00F4332C"/>
    <w:pPr>
      <w:numPr>
        <w:numId w:val="23"/>
      </w:numPr>
    </w:pPr>
    <w:rPr>
      <w:b/>
      <w:caps/>
    </w:rPr>
  </w:style>
  <w:style w:type="paragraph" w:customStyle="1" w:styleId="Tekstartikel">
    <w:name w:val="Tekst artikel"/>
    <w:qFormat/>
    <w:rsid w:val="00D01595"/>
    <w:pPr>
      <w:numPr>
        <w:ilvl w:val="1"/>
        <w:numId w:val="23"/>
      </w:numPr>
    </w:pPr>
  </w:style>
  <w:style w:type="paragraph" w:customStyle="1" w:styleId="Opsomming5">
    <w:name w:val="Opsomming 5"/>
    <w:uiPriority w:val="2"/>
    <w:qFormat/>
    <w:rsid w:val="00EE7CB6"/>
    <w:pPr>
      <w:numPr>
        <w:ilvl w:val="2"/>
        <w:numId w:val="23"/>
      </w:numPr>
    </w:pPr>
  </w:style>
  <w:style w:type="paragraph" w:customStyle="1" w:styleId="KopBijlage">
    <w:name w:val="Kop Bijlage"/>
    <w:uiPriority w:val="4"/>
    <w:qFormat/>
    <w:rsid w:val="000E4ACA"/>
    <w:pPr>
      <w:numPr>
        <w:numId w:val="24"/>
      </w:numPr>
      <w:spacing w:before="280" w:after="140"/>
    </w:pPr>
    <w:rPr>
      <w:b/>
      <w:caps/>
    </w:rPr>
  </w:style>
  <w:style w:type="paragraph" w:customStyle="1" w:styleId="Opsomming6">
    <w:name w:val="Opsomming 6"/>
    <w:next w:val="Normal"/>
    <w:qFormat/>
    <w:rsid w:val="0012534A"/>
    <w:pPr>
      <w:numPr>
        <w:numId w:val="26"/>
      </w:numPr>
      <w:ind w:left="681" w:hanging="227"/>
    </w:pPr>
  </w:style>
  <w:style w:type="paragraph" w:styleId="Revision">
    <w:name w:val="Revision"/>
    <w:hidden/>
    <w:uiPriority w:val="99"/>
    <w:semiHidden/>
    <w:rsid w:val="00E37CAE"/>
    <w:pPr>
      <w:spacing w:line="240" w:lineRule="auto"/>
    </w:pPr>
  </w:style>
  <w:style w:type="character" w:styleId="Mention">
    <w:name w:val="Mention"/>
    <w:basedOn w:val="DefaultParagraphFont"/>
    <w:uiPriority w:val="99"/>
    <w:unhideWhenUsed/>
    <w:rsid w:val="00FB18D9"/>
    <w:rPr>
      <w:color w:val="2B579A"/>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B5247"/>
    <w:rPr>
      <w:b/>
      <w:bCs/>
    </w:rPr>
  </w:style>
  <w:style w:type="character" w:customStyle="1" w:styleId="CommentSubjectChar">
    <w:name w:val="Comment Subject Char"/>
    <w:basedOn w:val="CommentTextChar"/>
    <w:link w:val="CommentSubject"/>
    <w:uiPriority w:val="99"/>
    <w:semiHidden/>
    <w:rsid w:val="003B5247"/>
    <w:rPr>
      <w:b/>
      <w:bCs/>
      <w:sz w:val="20"/>
      <w:szCs w:val="20"/>
    </w:rPr>
  </w:style>
  <w:style w:type="paragraph" w:styleId="NormalWeb">
    <w:name w:val="Normal (Web)"/>
    <w:basedOn w:val="Normal"/>
    <w:uiPriority w:val="99"/>
    <w:semiHidden/>
    <w:unhideWhenUsed/>
    <w:rsid w:val="00E125CB"/>
    <w:pPr>
      <w:spacing w:before="100" w:beforeAutospacing="1" w:after="100" w:afterAutospacing="1" w:line="240" w:lineRule="auto"/>
    </w:pPr>
    <w:rPr>
      <w:rFonts w:ascii="Times New Roman" w:hAnsi="Times New Roman" w:cs="Times New Roman"/>
      <w:kern w:val="2"/>
      <w:sz w:val="24"/>
      <w:szCs w:val="24"/>
      <w:lang w:eastAsia="nl-NL"/>
      <w14:ligatures w14:val="standardContextual"/>
    </w:rPr>
  </w:style>
  <w:style w:type="character" w:customStyle="1" w:styleId="CommentReference1">
    <w:name w:val="Comment Reference1"/>
    <w:basedOn w:val="DefaultParagraphFont"/>
    <w:uiPriority w:val="99"/>
    <w:semiHidden/>
    <w:unhideWhenUsed/>
    <w:rsid w:val="001D3409"/>
    <w:rPr>
      <w:sz w:val="16"/>
      <w:szCs w:val="16"/>
    </w:rPr>
  </w:style>
  <w:style w:type="paragraph" w:customStyle="1" w:styleId="CommentText1">
    <w:name w:val="Comment Text1"/>
    <w:basedOn w:val="Normal"/>
    <w:uiPriority w:val="99"/>
    <w:unhideWhenUsed/>
    <w:rsid w:val="001D3409"/>
    <w:pPr>
      <w:spacing w:line="240" w:lineRule="auto"/>
    </w:pPr>
    <w:rPr>
      <w:sz w:val="20"/>
      <w:szCs w:val="20"/>
    </w:rPr>
  </w:style>
  <w:style w:type="paragraph" w:customStyle="1" w:styleId="CommentSubject1">
    <w:name w:val="Comment Subject1"/>
    <w:basedOn w:val="CommentText1"/>
    <w:next w:val="CommentText1"/>
    <w:uiPriority w:val="99"/>
    <w:semiHidden/>
    <w:unhideWhenUsed/>
    <w:rsid w:val="001D34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inadmin@vrgroningen.nl" TargetMode="Externa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van1v\AppData\Local\Microsoft\Windows\INetCache\Content.Outlook\S19R4GPH\20230724%20Overeenkomst_12ok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35800B05084FE1915DC488BA4C789F"/>
        <w:category>
          <w:name w:val="Algemeen"/>
          <w:gallery w:val="placeholder"/>
        </w:category>
        <w:types>
          <w:type w:val="bbPlcHdr"/>
        </w:types>
        <w:behaviors>
          <w:behavior w:val="content"/>
        </w:behaviors>
        <w:guid w:val="{1469FCAD-0322-4EB2-82DB-B430D59C15ED}"/>
      </w:docPartPr>
      <w:docPartBody>
        <w:p w:rsidR="00834305" w:rsidRDefault="005755D4">
          <w:pPr>
            <w:pStyle w:val="C435800B05084FE1915DC488BA4C789F"/>
          </w:pPr>
          <w:r w:rsidRPr="004A7BD2">
            <w:rPr>
              <w:rStyle w:val="PlaceholderText"/>
              <w:highlight w:val="yellow"/>
            </w:rPr>
            <w:t>Kies soort aanbesteding</w:t>
          </w:r>
        </w:p>
      </w:docPartBody>
    </w:docPart>
    <w:docPart>
      <w:docPartPr>
        <w:name w:val="A326FA9F60344BACB277F49099B582BD"/>
        <w:category>
          <w:name w:val="Algemeen"/>
          <w:gallery w:val="placeholder"/>
        </w:category>
        <w:types>
          <w:type w:val="bbPlcHdr"/>
        </w:types>
        <w:behaviors>
          <w:behavior w:val="content"/>
        </w:behaviors>
        <w:guid w:val="{CCF1A0C7-2661-445A-A5C1-AD1A88547381}"/>
      </w:docPartPr>
      <w:docPartBody>
        <w:p w:rsidR="00834305" w:rsidRDefault="005755D4">
          <w:pPr>
            <w:pStyle w:val="A326FA9F60344BACB277F49099B582BD"/>
          </w:pPr>
          <w:r w:rsidRPr="00C7159C">
            <w:rPr>
              <w:rStyle w:val="PlaceholderText"/>
              <w:highlight w:val="yellow"/>
            </w:rPr>
            <w:t>Naam aanbesteding</w:t>
          </w:r>
        </w:p>
      </w:docPartBody>
    </w:docPart>
    <w:docPart>
      <w:docPartPr>
        <w:name w:val="2EFB934051814421A2DB72411CB25918"/>
        <w:category>
          <w:name w:val="Algemeen"/>
          <w:gallery w:val="placeholder"/>
        </w:category>
        <w:types>
          <w:type w:val="bbPlcHdr"/>
        </w:types>
        <w:behaviors>
          <w:behavior w:val="content"/>
        </w:behaviors>
        <w:guid w:val="{A4F78E8D-D469-4598-BBA9-40E91E9CABC1}"/>
      </w:docPartPr>
      <w:docPartBody>
        <w:p w:rsidR="00834305" w:rsidRDefault="005755D4">
          <w:pPr>
            <w:pStyle w:val="2EFB934051814421A2DB72411CB25918"/>
          </w:pPr>
          <w:r w:rsidRPr="00EF4F9C">
            <w:rPr>
              <w:rStyle w:val="PlaceholderText"/>
              <w:highlight w:val="yellow"/>
            </w:rPr>
            <w:t>DIV nummer</w:t>
          </w:r>
        </w:p>
      </w:docPartBody>
    </w:docPart>
    <w:docPart>
      <w:docPartPr>
        <w:name w:val="D38BA00CD92C4702BC40694A0433DDA4"/>
        <w:category>
          <w:name w:val="Algemeen"/>
          <w:gallery w:val="placeholder"/>
        </w:category>
        <w:types>
          <w:type w:val="bbPlcHdr"/>
        </w:types>
        <w:behaviors>
          <w:behavior w:val="content"/>
        </w:behaviors>
        <w:guid w:val="{1B032D79-6C4F-4A5B-8D28-BD67E0F6965B}"/>
      </w:docPartPr>
      <w:docPartBody>
        <w:p w:rsidR="00834305" w:rsidRDefault="005755D4">
          <w:pPr>
            <w:pStyle w:val="D38BA00CD92C4702BC40694A0433DDA4"/>
          </w:pPr>
          <w:r w:rsidRPr="00FB0A69">
            <w:rPr>
              <w:rStyle w:val="PlaceholderText"/>
              <w:highlight w:val="yellow"/>
            </w:rPr>
            <w:t>Tendernummer</w:t>
          </w:r>
        </w:p>
      </w:docPartBody>
    </w:docPart>
    <w:docPart>
      <w:docPartPr>
        <w:name w:val="F0C6C188AD6E4CED8E8E2BD73B3CFB18"/>
        <w:category>
          <w:name w:val="Algemeen"/>
          <w:gallery w:val="placeholder"/>
        </w:category>
        <w:types>
          <w:type w:val="bbPlcHdr"/>
        </w:types>
        <w:behaviors>
          <w:behavior w:val="content"/>
        </w:behaviors>
        <w:guid w:val="{07D0FEA6-B0A6-4957-8238-C5C2ED06754A}"/>
      </w:docPartPr>
      <w:docPartBody>
        <w:p w:rsidR="00834305" w:rsidRDefault="005755D4">
          <w:pPr>
            <w:pStyle w:val="F0C6C188AD6E4CED8E8E2BD73B3CFB18"/>
          </w:pPr>
          <w:r w:rsidRPr="00C7159C">
            <w:rPr>
              <w:rStyle w:val="PlaceholderText"/>
              <w:highlight w:val="yellow"/>
            </w:rPr>
            <w:t>Naam aanbesteding</w:t>
          </w:r>
        </w:p>
      </w:docPartBody>
    </w:docPart>
    <w:docPart>
      <w:docPartPr>
        <w:name w:val="D1818C9E0FF04080AE9904F7B147CA6B"/>
        <w:category>
          <w:name w:val="Algemeen"/>
          <w:gallery w:val="placeholder"/>
        </w:category>
        <w:types>
          <w:type w:val="bbPlcHdr"/>
        </w:types>
        <w:behaviors>
          <w:behavior w:val="content"/>
        </w:behaviors>
        <w:guid w:val="{91D662AE-53B9-4F93-9515-759E83D37E6F}"/>
      </w:docPartPr>
      <w:docPartBody>
        <w:p w:rsidR="00834305" w:rsidRDefault="005755D4">
          <w:pPr>
            <w:pStyle w:val="D1818C9E0FF04080AE9904F7B147CA6B"/>
          </w:pPr>
          <w:r w:rsidRPr="001B4F14">
            <w:rPr>
              <w:rStyle w:val="PlaceholderText"/>
              <w:highlight w:val="yellow"/>
            </w:rPr>
            <w:t>Functie</w:t>
          </w:r>
        </w:p>
      </w:docPartBody>
    </w:docPart>
    <w:docPart>
      <w:docPartPr>
        <w:name w:val="053CE86E11F84BFD87274BA8D0854466"/>
        <w:category>
          <w:name w:val="Algemeen"/>
          <w:gallery w:val="placeholder"/>
        </w:category>
        <w:types>
          <w:type w:val="bbPlcHdr"/>
        </w:types>
        <w:behaviors>
          <w:behavior w:val="content"/>
        </w:behaviors>
        <w:guid w:val="{B4CAC3E4-607E-4DB3-ADDE-DFD10526E09E}"/>
      </w:docPartPr>
      <w:docPartBody>
        <w:p w:rsidR="00834305" w:rsidRDefault="005755D4">
          <w:pPr>
            <w:pStyle w:val="053CE86E11F84BFD87274BA8D0854466"/>
          </w:pPr>
          <w:r w:rsidRPr="001B4F14">
            <w:rPr>
              <w:rStyle w:val="PlaceholderText"/>
              <w:highlight w:val="yellow"/>
            </w:rPr>
            <w:t>Kies een aanhef</w:t>
          </w:r>
        </w:p>
      </w:docPartBody>
    </w:docPart>
    <w:docPart>
      <w:docPartPr>
        <w:name w:val="2580B31BB4B742628B9EBE173AD119D6"/>
        <w:category>
          <w:name w:val="Algemeen"/>
          <w:gallery w:val="placeholder"/>
        </w:category>
        <w:types>
          <w:type w:val="bbPlcHdr"/>
        </w:types>
        <w:behaviors>
          <w:behavior w:val="content"/>
        </w:behaviors>
        <w:guid w:val="{3B1017CD-6E97-44DD-A794-00801552ACFE}"/>
      </w:docPartPr>
      <w:docPartBody>
        <w:p w:rsidR="00834305" w:rsidRDefault="005755D4">
          <w:pPr>
            <w:pStyle w:val="2580B31BB4B742628B9EBE173AD119D6"/>
          </w:pPr>
          <w:r w:rsidRPr="001B4F14">
            <w:rPr>
              <w:rStyle w:val="PlaceholderText"/>
              <w:highlight w:val="yellow"/>
            </w:rPr>
            <w:t>Naam tekenbevoegde opdrachtgever</w:t>
          </w:r>
        </w:p>
      </w:docPartBody>
    </w:docPart>
    <w:docPart>
      <w:docPartPr>
        <w:name w:val="C5885DCE887B4D729E413C16927D6560"/>
        <w:category>
          <w:name w:val="Algemeen"/>
          <w:gallery w:val="placeholder"/>
        </w:category>
        <w:types>
          <w:type w:val="bbPlcHdr"/>
        </w:types>
        <w:behaviors>
          <w:behavior w:val="content"/>
        </w:behaviors>
        <w:guid w:val="{EA1B5E09-5149-49D7-841A-7351F9C7B3E0}"/>
      </w:docPartPr>
      <w:docPartBody>
        <w:p w:rsidR="00834305" w:rsidRDefault="005755D4">
          <w:pPr>
            <w:pStyle w:val="C5885DCE887B4D729E413C16927D6560"/>
          </w:pPr>
          <w:r w:rsidRPr="00E21BC9">
            <w:rPr>
              <w:rStyle w:val="PlaceholderText"/>
              <w:highlight w:val="yellow"/>
            </w:rPr>
            <w:t>Naam Opdrachtnemer</w:t>
          </w:r>
        </w:p>
      </w:docPartBody>
    </w:docPart>
    <w:docPart>
      <w:docPartPr>
        <w:name w:val="B1EAF3B731EA4DD1A9E5540FC64AD331"/>
        <w:category>
          <w:name w:val="Algemeen"/>
          <w:gallery w:val="placeholder"/>
        </w:category>
        <w:types>
          <w:type w:val="bbPlcHdr"/>
        </w:types>
        <w:behaviors>
          <w:behavior w:val="content"/>
        </w:behaviors>
        <w:guid w:val="{CA2B586C-B025-4CD4-8A8C-09641E084A63}"/>
      </w:docPartPr>
      <w:docPartBody>
        <w:p w:rsidR="00834305" w:rsidRDefault="005755D4">
          <w:pPr>
            <w:pStyle w:val="B1EAF3B731EA4DD1A9E5540FC64AD331"/>
          </w:pPr>
          <w:r w:rsidRPr="00E21BC9">
            <w:rPr>
              <w:rStyle w:val="PlaceholderText"/>
              <w:highlight w:val="yellow"/>
            </w:rPr>
            <w:t>Plaats</w:t>
          </w:r>
          <w:r w:rsidRPr="000507F7">
            <w:rPr>
              <w:rStyle w:val="PlaceholderText"/>
              <w:highlight w:val="yellow"/>
            </w:rPr>
            <w:t>, straat, nr.</w:t>
          </w:r>
        </w:p>
      </w:docPartBody>
    </w:docPart>
    <w:docPart>
      <w:docPartPr>
        <w:name w:val="84A5CA25A933427380FDD4A58A285D10"/>
        <w:category>
          <w:name w:val="Algemeen"/>
          <w:gallery w:val="placeholder"/>
        </w:category>
        <w:types>
          <w:type w:val="bbPlcHdr"/>
        </w:types>
        <w:behaviors>
          <w:behavior w:val="content"/>
        </w:behaviors>
        <w:guid w:val="{38B27544-BDDB-4357-8F49-084BDB3427B8}"/>
      </w:docPartPr>
      <w:docPartBody>
        <w:p w:rsidR="00834305" w:rsidRDefault="005755D4">
          <w:pPr>
            <w:pStyle w:val="84A5CA25A933427380FDD4A58A285D10"/>
          </w:pPr>
          <w:r w:rsidRPr="0099110D">
            <w:rPr>
              <w:rStyle w:val="PlaceholderText"/>
              <w:highlight w:val="yellow"/>
            </w:rPr>
            <w:t>nummer KvK</w:t>
          </w:r>
        </w:p>
      </w:docPartBody>
    </w:docPart>
    <w:docPart>
      <w:docPartPr>
        <w:name w:val="580729ECBA4D4CF6BE3C81CFB89C4B6D"/>
        <w:category>
          <w:name w:val="Algemeen"/>
          <w:gallery w:val="placeholder"/>
        </w:category>
        <w:types>
          <w:type w:val="bbPlcHdr"/>
        </w:types>
        <w:behaviors>
          <w:behavior w:val="content"/>
        </w:behaviors>
        <w:guid w:val="{8E22519E-C693-4C62-B512-840EEBB6CA80}"/>
      </w:docPartPr>
      <w:docPartBody>
        <w:p w:rsidR="00834305" w:rsidRDefault="005755D4">
          <w:pPr>
            <w:pStyle w:val="580729ECBA4D4CF6BE3C81CFB89C4B6D"/>
          </w:pPr>
          <w:r w:rsidRPr="0099110D">
            <w:rPr>
              <w:rStyle w:val="PlaceholderText"/>
              <w:highlight w:val="yellow"/>
            </w:rPr>
            <w:t>Functie</w:t>
          </w:r>
        </w:p>
      </w:docPartBody>
    </w:docPart>
    <w:docPart>
      <w:docPartPr>
        <w:name w:val="D17E206AB5B441A29DECA6809A9D027C"/>
        <w:category>
          <w:name w:val="Algemeen"/>
          <w:gallery w:val="placeholder"/>
        </w:category>
        <w:types>
          <w:type w:val="bbPlcHdr"/>
        </w:types>
        <w:behaviors>
          <w:behavior w:val="content"/>
        </w:behaviors>
        <w:guid w:val="{903A030F-47C5-486E-B9D3-19C2E884056C}"/>
      </w:docPartPr>
      <w:docPartBody>
        <w:p w:rsidR="00834305" w:rsidRDefault="005755D4">
          <w:pPr>
            <w:pStyle w:val="D17E206AB5B441A29DECA6809A9D027C"/>
          </w:pPr>
          <w:r w:rsidRPr="001B4F14">
            <w:rPr>
              <w:rStyle w:val="PlaceholderText"/>
              <w:highlight w:val="yellow"/>
            </w:rPr>
            <w:t>Kies een aanhef</w:t>
          </w:r>
        </w:p>
      </w:docPartBody>
    </w:docPart>
    <w:docPart>
      <w:docPartPr>
        <w:name w:val="86AFDAC3D4A54A76ABD3A9610A73C073"/>
        <w:category>
          <w:name w:val="Algemeen"/>
          <w:gallery w:val="placeholder"/>
        </w:category>
        <w:types>
          <w:type w:val="bbPlcHdr"/>
        </w:types>
        <w:behaviors>
          <w:behavior w:val="content"/>
        </w:behaviors>
        <w:guid w:val="{27CC1541-F621-42CF-9FE7-0B3A3567F220}"/>
      </w:docPartPr>
      <w:docPartBody>
        <w:p w:rsidR="00834305" w:rsidRDefault="005755D4">
          <w:pPr>
            <w:pStyle w:val="86AFDAC3D4A54A76ABD3A9610A73C073"/>
          </w:pPr>
          <w:r w:rsidRPr="0099110D">
            <w:rPr>
              <w:rStyle w:val="PlaceholderText"/>
              <w:highlight w:val="yellow"/>
            </w:rPr>
            <w:t>Naam tekenbevoegde opdrachtnemer</w:t>
          </w:r>
        </w:p>
      </w:docPartBody>
    </w:docPart>
    <w:docPart>
      <w:docPartPr>
        <w:name w:val="92A5AB4D20824DE9A67B51B558706A30"/>
        <w:category>
          <w:name w:val="Algemeen"/>
          <w:gallery w:val="placeholder"/>
        </w:category>
        <w:types>
          <w:type w:val="bbPlcHdr"/>
        </w:types>
        <w:behaviors>
          <w:behavior w:val="content"/>
        </w:behaviors>
        <w:guid w:val="{CE137A2B-0052-44E3-9CC9-E35E70142627}"/>
      </w:docPartPr>
      <w:docPartBody>
        <w:p w:rsidR="00834305" w:rsidRDefault="005755D4">
          <w:pPr>
            <w:pStyle w:val="92A5AB4D20824DE9A67B51B558706A30"/>
          </w:pPr>
          <w:r w:rsidRPr="004A7BD2">
            <w:rPr>
              <w:rStyle w:val="PlaceholderText"/>
              <w:highlight w:val="yellow"/>
            </w:rPr>
            <w:t>Kies soort aanbesteding</w:t>
          </w:r>
        </w:p>
      </w:docPartBody>
    </w:docPart>
    <w:docPart>
      <w:docPartPr>
        <w:name w:val="E1C112243F224DE78C31A34FFE926F48"/>
        <w:category>
          <w:name w:val="Algemeen"/>
          <w:gallery w:val="placeholder"/>
        </w:category>
        <w:types>
          <w:type w:val="bbPlcHdr"/>
        </w:types>
        <w:behaviors>
          <w:behavior w:val="content"/>
        </w:behaviors>
        <w:guid w:val="{87209F8D-97BD-49F9-94CE-1C26623D6965}"/>
      </w:docPartPr>
      <w:docPartBody>
        <w:p w:rsidR="00834305" w:rsidRDefault="005755D4">
          <w:pPr>
            <w:pStyle w:val="E1C112243F224DE78C31A34FFE926F48"/>
          </w:pPr>
          <w:r w:rsidRPr="00C7159C">
            <w:rPr>
              <w:rStyle w:val="PlaceholderText"/>
              <w:highlight w:val="yellow"/>
            </w:rPr>
            <w:t>Naam aanbesteding</w:t>
          </w:r>
        </w:p>
      </w:docPartBody>
    </w:docPart>
    <w:docPart>
      <w:docPartPr>
        <w:name w:val="55A0DF94FFA041B5B5CFF6B4E80133A5"/>
        <w:category>
          <w:name w:val="Algemeen"/>
          <w:gallery w:val="placeholder"/>
        </w:category>
        <w:types>
          <w:type w:val="bbPlcHdr"/>
        </w:types>
        <w:behaviors>
          <w:behavior w:val="content"/>
        </w:behaviors>
        <w:guid w:val="{0F1B71D7-9DB1-43DB-B9B5-A2F174998F27}"/>
      </w:docPartPr>
      <w:docPartBody>
        <w:p w:rsidR="00834305" w:rsidRDefault="005755D4">
          <w:pPr>
            <w:pStyle w:val="55A0DF94FFA041B5B5CFF6B4E80133A5"/>
          </w:pPr>
          <w:r w:rsidRPr="003C526A">
            <w:rPr>
              <w:rStyle w:val="PlaceholderText"/>
              <w:highlight w:val="yellow"/>
            </w:rPr>
            <w:t>Aantal</w:t>
          </w:r>
        </w:p>
      </w:docPartBody>
    </w:docPart>
    <w:docPart>
      <w:docPartPr>
        <w:name w:val="8E4D74F9C4CE431382AA08B5D5D24C02"/>
        <w:category>
          <w:name w:val="Algemeen"/>
          <w:gallery w:val="placeholder"/>
        </w:category>
        <w:types>
          <w:type w:val="bbPlcHdr"/>
        </w:types>
        <w:behaviors>
          <w:behavior w:val="content"/>
        </w:behaviors>
        <w:guid w:val="{EC2027DF-4E61-4AF7-B453-650926DE7821}"/>
      </w:docPartPr>
      <w:docPartBody>
        <w:p w:rsidR="00834305" w:rsidRDefault="005755D4">
          <w:pPr>
            <w:pStyle w:val="8E4D74F9C4CE431382AA08B5D5D24C02"/>
          </w:pPr>
          <w:r w:rsidRPr="003C526A">
            <w:rPr>
              <w:rStyle w:val="PlaceholderText"/>
              <w:highlight w:val="yellow"/>
            </w:rPr>
            <w:t>Kies een datum</w:t>
          </w:r>
        </w:p>
      </w:docPartBody>
    </w:docPart>
    <w:docPart>
      <w:docPartPr>
        <w:name w:val="F126787B571D4467973493B09643B0F9"/>
        <w:category>
          <w:name w:val="Algemeen"/>
          <w:gallery w:val="placeholder"/>
        </w:category>
        <w:types>
          <w:type w:val="bbPlcHdr"/>
        </w:types>
        <w:behaviors>
          <w:behavior w:val="content"/>
        </w:behaviors>
        <w:guid w:val="{94E61CB1-6E52-4CE6-9FCF-1F1B39E3BA5B}"/>
      </w:docPartPr>
      <w:docPartBody>
        <w:p w:rsidR="00834305" w:rsidRDefault="005755D4">
          <w:pPr>
            <w:pStyle w:val="F126787B571D4467973493B09643B0F9"/>
          </w:pPr>
          <w:r w:rsidRPr="003C526A">
            <w:rPr>
              <w:rStyle w:val="PlaceholderText"/>
              <w:highlight w:val="yellow"/>
            </w:rPr>
            <w:t>Kies een datum</w:t>
          </w:r>
        </w:p>
      </w:docPartBody>
    </w:docPart>
    <w:docPart>
      <w:docPartPr>
        <w:name w:val="8833D35A7F1E410593E7D7EF9FE1D54A"/>
        <w:category>
          <w:name w:val="Algemeen"/>
          <w:gallery w:val="placeholder"/>
        </w:category>
        <w:types>
          <w:type w:val="bbPlcHdr"/>
        </w:types>
        <w:behaviors>
          <w:behavior w:val="content"/>
        </w:behaviors>
        <w:guid w:val="{8828BC09-5300-4F3D-BABB-93A3FA53A428}"/>
      </w:docPartPr>
      <w:docPartBody>
        <w:p w:rsidR="00834305" w:rsidRDefault="005755D4">
          <w:pPr>
            <w:pStyle w:val="8833D35A7F1E410593E7D7EF9FE1D54A"/>
          </w:pPr>
          <w:r w:rsidRPr="002B4428">
            <w:rPr>
              <w:rStyle w:val="PlaceholderText"/>
              <w:highlight w:val="yellow"/>
            </w:rPr>
            <w:t>Aantal in letters</w:t>
          </w:r>
        </w:p>
      </w:docPartBody>
    </w:docPart>
    <w:docPart>
      <w:docPartPr>
        <w:name w:val="F0CE7A8076784B59A07D76F1F63DC03E"/>
        <w:category>
          <w:name w:val="Algemeen"/>
          <w:gallery w:val="placeholder"/>
        </w:category>
        <w:types>
          <w:type w:val="bbPlcHdr"/>
        </w:types>
        <w:behaviors>
          <w:behavior w:val="content"/>
        </w:behaviors>
        <w:guid w:val="{C209553F-0FA6-4182-BDDB-8B0577701D02}"/>
      </w:docPartPr>
      <w:docPartBody>
        <w:p w:rsidR="00834305" w:rsidRDefault="005755D4">
          <w:pPr>
            <w:pStyle w:val="F0CE7A8076784B59A07D76F1F63DC03E"/>
          </w:pPr>
          <w:r w:rsidRPr="002B4428">
            <w:rPr>
              <w:rStyle w:val="PlaceholderText"/>
              <w:highlight w:val="yellow"/>
            </w:rPr>
            <w:t>Aantal in Cijfers</w:t>
          </w:r>
        </w:p>
      </w:docPartBody>
    </w:docPart>
    <w:docPart>
      <w:docPartPr>
        <w:name w:val="A7DB7887B5234470A9C06D897B78AF2B"/>
        <w:category>
          <w:name w:val="Algemeen"/>
          <w:gallery w:val="placeholder"/>
        </w:category>
        <w:types>
          <w:type w:val="bbPlcHdr"/>
        </w:types>
        <w:behaviors>
          <w:behavior w:val="content"/>
        </w:behaviors>
        <w:guid w:val="{6BF195E5-71F0-475E-8CC3-0E41D6B176DF}"/>
      </w:docPartPr>
      <w:docPartBody>
        <w:p w:rsidR="00834305" w:rsidRDefault="005755D4">
          <w:pPr>
            <w:pStyle w:val="A7DB7887B5234470A9C06D897B78AF2B"/>
          </w:pPr>
          <w:r w:rsidRPr="002B4428">
            <w:rPr>
              <w:rStyle w:val="PlaceholderText"/>
              <w:highlight w:val="yellow"/>
            </w:rPr>
            <w:t>Aantal in letters</w:t>
          </w:r>
        </w:p>
      </w:docPartBody>
    </w:docPart>
    <w:docPart>
      <w:docPartPr>
        <w:name w:val="3DD1FB06EF054355A0B3EF32931AECC1"/>
        <w:category>
          <w:name w:val="Algemeen"/>
          <w:gallery w:val="placeholder"/>
        </w:category>
        <w:types>
          <w:type w:val="bbPlcHdr"/>
        </w:types>
        <w:behaviors>
          <w:behavior w:val="content"/>
        </w:behaviors>
        <w:guid w:val="{AF4B9DF3-99A5-435A-8531-516D554BD1B0}"/>
      </w:docPartPr>
      <w:docPartBody>
        <w:p w:rsidR="00834305" w:rsidRDefault="005755D4">
          <w:pPr>
            <w:pStyle w:val="3DD1FB06EF054355A0B3EF32931AECC1"/>
          </w:pPr>
          <w:r w:rsidRPr="002B4428">
            <w:rPr>
              <w:rStyle w:val="PlaceholderText"/>
              <w:highlight w:val="yellow"/>
            </w:rPr>
            <w:t>Aantal in Cijfers</w:t>
          </w:r>
        </w:p>
      </w:docPartBody>
    </w:docPart>
    <w:docPart>
      <w:docPartPr>
        <w:name w:val="6E14119411094995A185822A42410F89"/>
        <w:category>
          <w:name w:val="Algemeen"/>
          <w:gallery w:val="placeholder"/>
        </w:category>
        <w:types>
          <w:type w:val="bbPlcHdr"/>
        </w:types>
        <w:behaviors>
          <w:behavior w:val="content"/>
        </w:behaviors>
        <w:guid w:val="{FB29CB59-5A09-4858-A92D-8A7A638B124B}"/>
      </w:docPartPr>
      <w:docPartBody>
        <w:p w:rsidR="00834305" w:rsidRDefault="005755D4">
          <w:pPr>
            <w:pStyle w:val="6E14119411094995A185822A42410F89"/>
          </w:pPr>
          <w:r w:rsidRPr="002B4428">
            <w:rPr>
              <w:rStyle w:val="PlaceholderText"/>
              <w:highlight w:val="yellow"/>
            </w:rPr>
            <w:t>Kies een item</w:t>
          </w:r>
        </w:p>
      </w:docPartBody>
    </w:docPart>
    <w:docPart>
      <w:docPartPr>
        <w:name w:val="1EAD3809B23549BB83FFB9BC43C2F304"/>
        <w:category>
          <w:name w:val="Algemeen"/>
          <w:gallery w:val="placeholder"/>
        </w:category>
        <w:types>
          <w:type w:val="bbPlcHdr"/>
        </w:types>
        <w:behaviors>
          <w:behavior w:val="content"/>
        </w:behaviors>
        <w:guid w:val="{01EE3B15-A3B9-4FEF-8C60-FB2EDDD6D783}"/>
      </w:docPartPr>
      <w:docPartBody>
        <w:p w:rsidR="00834305" w:rsidRDefault="005755D4">
          <w:pPr>
            <w:pStyle w:val="1EAD3809B23549BB83FFB9BC43C2F304"/>
          </w:pPr>
          <w:r w:rsidRPr="00162A29">
            <w:rPr>
              <w:rStyle w:val="PlaceholderText"/>
              <w:highlight w:val="yellow"/>
            </w:rPr>
            <w:t>Aantal</w:t>
          </w:r>
        </w:p>
      </w:docPartBody>
    </w:docPart>
    <w:docPart>
      <w:docPartPr>
        <w:name w:val="14A5A41147C24B82ABC1C1D1CA6C3B6D"/>
        <w:category>
          <w:name w:val="Algemeen"/>
          <w:gallery w:val="placeholder"/>
        </w:category>
        <w:types>
          <w:type w:val="bbPlcHdr"/>
        </w:types>
        <w:behaviors>
          <w:behavior w:val="content"/>
        </w:behaviors>
        <w:guid w:val="{36E80DB2-A496-4320-A7B0-1E77211676E9}"/>
      </w:docPartPr>
      <w:docPartBody>
        <w:p w:rsidR="00834305" w:rsidRDefault="005755D4">
          <w:pPr>
            <w:pStyle w:val="14A5A41147C24B82ABC1C1D1CA6C3B6D"/>
          </w:pPr>
          <w:r w:rsidRPr="00B91880">
            <w:rPr>
              <w:rStyle w:val="PlaceholderText"/>
              <w:highlight w:val="yellow"/>
            </w:rPr>
            <w:t xml:space="preserve">Kies </w:t>
          </w:r>
        </w:p>
      </w:docPartBody>
    </w:docPart>
    <w:docPart>
      <w:docPartPr>
        <w:name w:val="57254FF8A16749CDB61891FF87114F97"/>
        <w:category>
          <w:name w:val="Algemeen"/>
          <w:gallery w:val="placeholder"/>
        </w:category>
        <w:types>
          <w:type w:val="bbPlcHdr"/>
        </w:types>
        <w:behaviors>
          <w:behavior w:val="content"/>
        </w:behaviors>
        <w:guid w:val="{C9BF6A8C-7129-4C93-8A5A-97A51B8659EF}"/>
      </w:docPartPr>
      <w:docPartBody>
        <w:p w:rsidR="00834305" w:rsidRDefault="005755D4">
          <w:pPr>
            <w:pStyle w:val="57254FF8A16749CDB61891FF87114F97"/>
          </w:pPr>
          <w:r w:rsidRPr="00B91880">
            <w:rPr>
              <w:rStyle w:val="PlaceholderText"/>
              <w:highlight w:val="yellow"/>
            </w:rPr>
            <w:t>Kies</w:t>
          </w:r>
        </w:p>
      </w:docPartBody>
    </w:docPart>
    <w:docPart>
      <w:docPartPr>
        <w:name w:val="1716E669B7D24860BCCCF59511CEC830"/>
        <w:category>
          <w:name w:val="Algemeen"/>
          <w:gallery w:val="placeholder"/>
        </w:category>
        <w:types>
          <w:type w:val="bbPlcHdr"/>
        </w:types>
        <w:behaviors>
          <w:behavior w:val="content"/>
        </w:behaviors>
        <w:guid w:val="{4BA604FC-4529-4911-89DA-AAC96E647304}"/>
      </w:docPartPr>
      <w:docPartBody>
        <w:p w:rsidR="00834305" w:rsidRDefault="005755D4">
          <w:pPr>
            <w:pStyle w:val="1716E669B7D24860BCCCF59511CEC830"/>
          </w:pPr>
          <w:r w:rsidRPr="00162A29">
            <w:rPr>
              <w:rStyle w:val="PlaceholderText"/>
              <w:highlight w:val="yellow"/>
            </w:rPr>
            <w:t>Kies een einddatum</w:t>
          </w:r>
        </w:p>
      </w:docPartBody>
    </w:docPart>
    <w:docPart>
      <w:docPartPr>
        <w:name w:val="C3028D4CA70F4133ABE77DC51C7AEA5A"/>
        <w:category>
          <w:name w:val="Algemeen"/>
          <w:gallery w:val="placeholder"/>
        </w:category>
        <w:types>
          <w:type w:val="bbPlcHdr"/>
        </w:types>
        <w:behaviors>
          <w:behavior w:val="content"/>
        </w:behaviors>
        <w:guid w:val="{0228D7F9-BA40-48FC-BFB0-91ADCB008C97}"/>
      </w:docPartPr>
      <w:docPartBody>
        <w:p w:rsidR="00834305" w:rsidRDefault="005755D4">
          <w:pPr>
            <w:pStyle w:val="C3028D4CA70F4133ABE77DC51C7AEA5A"/>
          </w:pPr>
          <w:r w:rsidRPr="003C526A">
            <w:rPr>
              <w:rStyle w:val="PlaceholderText"/>
              <w:highlight w:val="yellow"/>
            </w:rPr>
            <w:t>Aantal</w:t>
          </w:r>
        </w:p>
      </w:docPartBody>
    </w:docPart>
    <w:docPart>
      <w:docPartPr>
        <w:name w:val="8D33D2CA6E5D44D5A562AC1DFD8314A1"/>
        <w:category>
          <w:name w:val="Algemeen"/>
          <w:gallery w:val="placeholder"/>
        </w:category>
        <w:types>
          <w:type w:val="bbPlcHdr"/>
        </w:types>
        <w:behaviors>
          <w:behavior w:val="content"/>
        </w:behaviors>
        <w:guid w:val="{19E5704A-CC06-41B8-B66E-D8B77A231D6B}"/>
      </w:docPartPr>
      <w:docPartBody>
        <w:p w:rsidR="00834305" w:rsidRDefault="005755D4">
          <w:pPr>
            <w:pStyle w:val="8D33D2CA6E5D44D5A562AC1DFD8314A1"/>
          </w:pPr>
          <w:r w:rsidRPr="00B91880">
            <w:rPr>
              <w:rStyle w:val="PlaceholderText"/>
              <w:highlight w:val="yellow"/>
            </w:rPr>
            <w:t xml:space="preserve">Kies </w:t>
          </w:r>
        </w:p>
      </w:docPartBody>
    </w:docPart>
    <w:docPart>
      <w:docPartPr>
        <w:name w:val="2D41A78975F445C8B669D0032343A9B7"/>
        <w:category>
          <w:name w:val="Algemeen"/>
          <w:gallery w:val="placeholder"/>
        </w:category>
        <w:types>
          <w:type w:val="bbPlcHdr"/>
        </w:types>
        <w:behaviors>
          <w:behavior w:val="content"/>
        </w:behaviors>
        <w:guid w:val="{0339F447-58EB-4C12-A432-46A5E7E64F33}"/>
      </w:docPartPr>
      <w:docPartBody>
        <w:p w:rsidR="00834305" w:rsidRDefault="005755D4">
          <w:pPr>
            <w:pStyle w:val="2D41A78975F445C8B669D0032343A9B7"/>
          </w:pPr>
          <w:r w:rsidRPr="003C526A">
            <w:rPr>
              <w:rStyle w:val="PlaceholderText"/>
              <w:highlight w:val="yellow"/>
            </w:rPr>
            <w:t>Aantal</w:t>
          </w:r>
        </w:p>
      </w:docPartBody>
    </w:docPart>
    <w:docPart>
      <w:docPartPr>
        <w:name w:val="10886CEF35234E2F90CCF85B1B1072A4"/>
        <w:category>
          <w:name w:val="Algemeen"/>
          <w:gallery w:val="placeholder"/>
        </w:category>
        <w:types>
          <w:type w:val="bbPlcHdr"/>
        </w:types>
        <w:behaviors>
          <w:behavior w:val="content"/>
        </w:behaviors>
        <w:guid w:val="{883BFBBD-4D5D-4AB5-9D84-290A828E6D27}"/>
      </w:docPartPr>
      <w:docPartBody>
        <w:p w:rsidR="00834305" w:rsidRDefault="005755D4">
          <w:pPr>
            <w:pStyle w:val="10886CEF35234E2F90CCF85B1B1072A4"/>
          </w:pPr>
          <w:r w:rsidRPr="00B91880">
            <w:rPr>
              <w:rStyle w:val="PlaceholderText"/>
              <w:highlight w:val="yellow"/>
            </w:rPr>
            <w:t xml:space="preserve">Kies </w:t>
          </w:r>
        </w:p>
      </w:docPartBody>
    </w:docPart>
    <w:docPart>
      <w:docPartPr>
        <w:name w:val="612B2977B18246BC8BD06519C8AFC63F"/>
        <w:category>
          <w:name w:val="Algemeen"/>
          <w:gallery w:val="placeholder"/>
        </w:category>
        <w:types>
          <w:type w:val="bbPlcHdr"/>
        </w:types>
        <w:behaviors>
          <w:behavior w:val="content"/>
        </w:behaviors>
        <w:guid w:val="{878123E8-099A-4B69-9641-DBEB3DA94697}"/>
      </w:docPartPr>
      <w:docPartBody>
        <w:p w:rsidR="00834305" w:rsidRDefault="005755D4">
          <w:pPr>
            <w:pStyle w:val="612B2977B18246BC8BD06519C8AFC63F"/>
          </w:pPr>
          <w:r w:rsidRPr="003C526A">
            <w:rPr>
              <w:rStyle w:val="PlaceholderText"/>
              <w:highlight w:val="yellow"/>
            </w:rPr>
            <w:t>Aantal</w:t>
          </w:r>
        </w:p>
      </w:docPartBody>
    </w:docPart>
    <w:docPart>
      <w:docPartPr>
        <w:name w:val="72ED5BFE129E4FD0857E4CFF2CE3E8F5"/>
        <w:category>
          <w:name w:val="Algemeen"/>
          <w:gallery w:val="placeholder"/>
        </w:category>
        <w:types>
          <w:type w:val="bbPlcHdr"/>
        </w:types>
        <w:behaviors>
          <w:behavior w:val="content"/>
        </w:behaviors>
        <w:guid w:val="{426FDC1D-91E0-48A4-B070-DBA86B7234A6}"/>
      </w:docPartPr>
      <w:docPartBody>
        <w:p w:rsidR="00834305" w:rsidRDefault="005755D4">
          <w:pPr>
            <w:pStyle w:val="72ED5BFE129E4FD0857E4CFF2CE3E8F5"/>
          </w:pPr>
          <w:r w:rsidRPr="00B91880">
            <w:rPr>
              <w:rStyle w:val="PlaceholderText"/>
              <w:highlight w:val="yellow"/>
            </w:rPr>
            <w:t xml:space="preserve">Kies </w:t>
          </w:r>
        </w:p>
      </w:docPartBody>
    </w:docPart>
    <w:docPart>
      <w:docPartPr>
        <w:name w:val="D0F50A9EF87B40649D3F23ED1C5684D2"/>
        <w:category>
          <w:name w:val="Algemeen"/>
          <w:gallery w:val="placeholder"/>
        </w:category>
        <w:types>
          <w:type w:val="bbPlcHdr"/>
        </w:types>
        <w:behaviors>
          <w:behavior w:val="content"/>
        </w:behaviors>
        <w:guid w:val="{9E6820AD-B36A-49CE-8E1F-F3C73681D5CE}"/>
      </w:docPartPr>
      <w:docPartBody>
        <w:p w:rsidR="00834305" w:rsidRDefault="005755D4">
          <w:pPr>
            <w:pStyle w:val="D0F50A9EF87B40649D3F23ED1C5684D2"/>
          </w:pPr>
          <w:r w:rsidRPr="003C526A">
            <w:rPr>
              <w:rStyle w:val="PlaceholderText"/>
              <w:highlight w:val="yellow"/>
            </w:rPr>
            <w:t>Aantal</w:t>
          </w:r>
        </w:p>
      </w:docPartBody>
    </w:docPart>
    <w:docPart>
      <w:docPartPr>
        <w:name w:val="1CA1C552820248F3B326743164CC1055"/>
        <w:category>
          <w:name w:val="Algemeen"/>
          <w:gallery w:val="placeholder"/>
        </w:category>
        <w:types>
          <w:type w:val="bbPlcHdr"/>
        </w:types>
        <w:behaviors>
          <w:behavior w:val="content"/>
        </w:behaviors>
        <w:guid w:val="{BE7E5DB7-2D4D-4CE2-96F9-1139594DF5A8}"/>
      </w:docPartPr>
      <w:docPartBody>
        <w:p w:rsidR="00834305" w:rsidRDefault="005755D4">
          <w:pPr>
            <w:pStyle w:val="1CA1C552820248F3B326743164CC1055"/>
          </w:pPr>
          <w:r w:rsidRPr="00B91880">
            <w:rPr>
              <w:rStyle w:val="PlaceholderText"/>
              <w:highlight w:val="yellow"/>
            </w:rPr>
            <w:t xml:space="preserve">Kies </w:t>
          </w:r>
        </w:p>
      </w:docPartBody>
    </w:docPart>
    <w:docPart>
      <w:docPartPr>
        <w:name w:val="77A1B3893EF04B9C836CCD8B3F8C2585"/>
        <w:category>
          <w:name w:val="Algemeen"/>
          <w:gallery w:val="placeholder"/>
        </w:category>
        <w:types>
          <w:type w:val="bbPlcHdr"/>
        </w:types>
        <w:behaviors>
          <w:behavior w:val="content"/>
        </w:behaviors>
        <w:guid w:val="{8D67293F-EA6B-4C54-922D-FD8BD6862E83}"/>
      </w:docPartPr>
      <w:docPartBody>
        <w:p w:rsidR="00834305" w:rsidRDefault="005755D4">
          <w:pPr>
            <w:pStyle w:val="77A1B3893EF04B9C836CCD8B3F8C2585"/>
          </w:pPr>
          <w:r w:rsidRPr="00D226E6">
            <w:rPr>
              <w:rStyle w:val="PlaceholderText"/>
              <w:highlight w:val="yellow"/>
            </w:rPr>
            <w:t>Bedrag invoeren</w:t>
          </w:r>
        </w:p>
      </w:docPartBody>
    </w:docPart>
    <w:docPart>
      <w:docPartPr>
        <w:name w:val="550813172F2648D3AB1C16BEBB88D950"/>
        <w:category>
          <w:name w:val="Algemeen"/>
          <w:gallery w:val="placeholder"/>
        </w:category>
        <w:types>
          <w:type w:val="bbPlcHdr"/>
        </w:types>
        <w:behaviors>
          <w:behavior w:val="content"/>
        </w:behaviors>
        <w:guid w:val="{728DBD84-72CE-4AA9-8FB7-202D1DEC625E}"/>
      </w:docPartPr>
      <w:docPartBody>
        <w:p w:rsidR="00834305" w:rsidRDefault="005755D4">
          <w:pPr>
            <w:pStyle w:val="550813172F2648D3AB1C16BEBB88D950"/>
          </w:pPr>
          <w:r w:rsidRPr="004407AD">
            <w:rPr>
              <w:rStyle w:val="PlaceholderText"/>
              <w:highlight w:val="yellow"/>
            </w:rPr>
            <w:t>Plaats invoeren</w:t>
          </w:r>
        </w:p>
      </w:docPartBody>
    </w:docPart>
    <w:docPart>
      <w:docPartPr>
        <w:name w:val="7242D8E8C3C2452E97C6D16195C6CC71"/>
        <w:category>
          <w:name w:val="Algemeen"/>
          <w:gallery w:val="placeholder"/>
        </w:category>
        <w:types>
          <w:type w:val="bbPlcHdr"/>
        </w:types>
        <w:behaviors>
          <w:behavior w:val="content"/>
        </w:behaviors>
        <w:guid w:val="{6EC7CFC0-DCB0-4D0F-AFF9-ED25583944B6}"/>
      </w:docPartPr>
      <w:docPartBody>
        <w:p w:rsidR="00834305" w:rsidRDefault="005755D4">
          <w:pPr>
            <w:pStyle w:val="7242D8E8C3C2452E97C6D16195C6CC71"/>
          </w:pPr>
          <w:r w:rsidRPr="004407AD">
            <w:rPr>
              <w:rStyle w:val="PlaceholderText"/>
              <w:highlight w:val="yellow"/>
            </w:rPr>
            <w:t>Plaats invoeren</w:t>
          </w:r>
        </w:p>
      </w:docPartBody>
    </w:docPart>
    <w:docPart>
      <w:docPartPr>
        <w:name w:val="7F2562EA0D5F421C931B7052FA405947"/>
        <w:category>
          <w:name w:val="Algemeen"/>
          <w:gallery w:val="placeholder"/>
        </w:category>
        <w:types>
          <w:type w:val="bbPlcHdr"/>
        </w:types>
        <w:behaviors>
          <w:behavior w:val="content"/>
        </w:behaviors>
        <w:guid w:val="{A38541A7-DC00-438B-9D08-E5680573030A}"/>
      </w:docPartPr>
      <w:docPartBody>
        <w:p w:rsidR="00834305" w:rsidRDefault="005755D4">
          <w:pPr>
            <w:pStyle w:val="7F2562EA0D5F421C931B7052FA405947"/>
          </w:pPr>
          <w:r w:rsidRPr="00EC3C4A">
            <w:rPr>
              <w:rStyle w:val="PlaceholderText"/>
              <w:highlight w:val="yellow"/>
            </w:rPr>
            <w:t>Voer een datum in</w:t>
          </w:r>
        </w:p>
      </w:docPartBody>
    </w:docPart>
    <w:docPart>
      <w:docPartPr>
        <w:name w:val="CB7F0B6DED364793A856AC699E0E8750"/>
        <w:category>
          <w:name w:val="Algemeen"/>
          <w:gallery w:val="placeholder"/>
        </w:category>
        <w:types>
          <w:type w:val="bbPlcHdr"/>
        </w:types>
        <w:behaviors>
          <w:behavior w:val="content"/>
        </w:behaviors>
        <w:guid w:val="{80F59FBA-53C0-4BB8-B980-8B9D00423A73}"/>
      </w:docPartPr>
      <w:docPartBody>
        <w:p w:rsidR="00834305" w:rsidRDefault="005755D4">
          <w:pPr>
            <w:pStyle w:val="CB7F0B6DED364793A856AC699E0E8750"/>
          </w:pPr>
          <w:r w:rsidRPr="00EC3C4A">
            <w:rPr>
              <w:rStyle w:val="PlaceholderText"/>
              <w:highlight w:val="yellow"/>
            </w:rPr>
            <w:t>Voer een datum in</w:t>
          </w:r>
        </w:p>
      </w:docPartBody>
    </w:docPart>
    <w:docPart>
      <w:docPartPr>
        <w:name w:val="0417BF1D4970480B9CD636C1B5DD8760"/>
        <w:category>
          <w:name w:val="Algemeen"/>
          <w:gallery w:val="placeholder"/>
        </w:category>
        <w:types>
          <w:type w:val="bbPlcHdr"/>
        </w:types>
        <w:behaviors>
          <w:behavior w:val="content"/>
        </w:behaviors>
        <w:guid w:val="{7387F24D-0CEF-403B-9C49-6018EACD45F6}"/>
      </w:docPartPr>
      <w:docPartBody>
        <w:p w:rsidR="00834305" w:rsidRDefault="005755D4">
          <w:pPr>
            <w:pStyle w:val="0417BF1D4970480B9CD636C1B5DD8760"/>
          </w:pPr>
          <w:r w:rsidRPr="00E21BC9">
            <w:rPr>
              <w:rStyle w:val="PlaceholderText"/>
              <w:highlight w:val="yellow"/>
            </w:rPr>
            <w:t>Naam Opdrachtnemer</w:t>
          </w:r>
        </w:p>
      </w:docPartBody>
    </w:docPart>
    <w:docPart>
      <w:docPartPr>
        <w:name w:val="82CB6420AF024A2B887835FCBC2BFF76"/>
        <w:category>
          <w:name w:val="Algemeen"/>
          <w:gallery w:val="placeholder"/>
        </w:category>
        <w:types>
          <w:type w:val="bbPlcHdr"/>
        </w:types>
        <w:behaviors>
          <w:behavior w:val="content"/>
        </w:behaviors>
        <w:guid w:val="{56645CEB-A7B4-4922-BAFE-649A7D38F54F}"/>
      </w:docPartPr>
      <w:docPartBody>
        <w:p w:rsidR="00834305" w:rsidRDefault="005755D4">
          <w:pPr>
            <w:pStyle w:val="82CB6420AF024A2B887835FCBC2BFF76"/>
          </w:pPr>
          <w:r w:rsidRPr="001B4F14">
            <w:rPr>
              <w:rStyle w:val="PlaceholderText"/>
              <w:highlight w:val="yellow"/>
            </w:rPr>
            <w:t xml:space="preserve">Naam tekenbevoegde </w:t>
          </w:r>
          <w:r>
            <w:rPr>
              <w:rStyle w:val="PlaceholderText"/>
              <w:highlight w:val="yellow"/>
            </w:rPr>
            <w:t>O</w:t>
          </w:r>
          <w:r w:rsidRPr="001B4F14">
            <w:rPr>
              <w:rStyle w:val="PlaceholderText"/>
              <w:highlight w:val="yellow"/>
            </w:rPr>
            <w:t>pdrachtgever</w:t>
          </w:r>
        </w:p>
      </w:docPartBody>
    </w:docPart>
    <w:docPart>
      <w:docPartPr>
        <w:name w:val="81CFF07E087C4E3593C399D83FD785F1"/>
        <w:category>
          <w:name w:val="Algemeen"/>
          <w:gallery w:val="placeholder"/>
        </w:category>
        <w:types>
          <w:type w:val="bbPlcHdr"/>
        </w:types>
        <w:behaviors>
          <w:behavior w:val="content"/>
        </w:behaviors>
        <w:guid w:val="{CA1200BC-1ACF-4719-B794-4DC21F5661CC}"/>
      </w:docPartPr>
      <w:docPartBody>
        <w:p w:rsidR="00834305" w:rsidRDefault="005755D4">
          <w:pPr>
            <w:pStyle w:val="81CFF07E087C4E3593C399D83FD785F1"/>
          </w:pPr>
          <w:r w:rsidRPr="0099110D">
            <w:rPr>
              <w:rStyle w:val="PlaceholderText"/>
              <w:highlight w:val="yellow"/>
            </w:rPr>
            <w:t xml:space="preserve">Naam tekenbevoegde </w:t>
          </w:r>
          <w:r>
            <w:rPr>
              <w:rStyle w:val="PlaceholderText"/>
              <w:highlight w:val="yellow"/>
            </w:rPr>
            <w:t>O</w:t>
          </w:r>
          <w:r w:rsidRPr="0099110D">
            <w:rPr>
              <w:rStyle w:val="PlaceholderText"/>
              <w:highlight w:val="yellow"/>
            </w:rPr>
            <w:t>pdrachtnemer</w:t>
          </w:r>
        </w:p>
      </w:docPartBody>
    </w:docPart>
    <w:docPart>
      <w:docPartPr>
        <w:name w:val="CB25A17535374563BC9B3CCC8FF060F8"/>
        <w:category>
          <w:name w:val="Algemeen"/>
          <w:gallery w:val="placeholder"/>
        </w:category>
        <w:types>
          <w:type w:val="bbPlcHdr"/>
        </w:types>
        <w:behaviors>
          <w:behavior w:val="content"/>
        </w:behaviors>
        <w:guid w:val="{292BF3AC-3B6D-426B-B8B8-C42F5A392B8A}"/>
      </w:docPartPr>
      <w:docPartBody>
        <w:p w:rsidR="00834305" w:rsidRDefault="005755D4">
          <w:pPr>
            <w:pStyle w:val="CB25A17535374563BC9B3CCC8FF060F8"/>
          </w:pPr>
          <w:r w:rsidRPr="001B4F14">
            <w:rPr>
              <w:rStyle w:val="PlaceholderText"/>
              <w:highlight w:val="yellow"/>
            </w:rPr>
            <w:t>Functie</w:t>
          </w:r>
        </w:p>
      </w:docPartBody>
    </w:docPart>
    <w:docPart>
      <w:docPartPr>
        <w:name w:val="3CB21C5EFAAD467DB9E2266C911C0B76"/>
        <w:category>
          <w:name w:val="Algemeen"/>
          <w:gallery w:val="placeholder"/>
        </w:category>
        <w:types>
          <w:type w:val="bbPlcHdr"/>
        </w:types>
        <w:behaviors>
          <w:behavior w:val="content"/>
        </w:behaviors>
        <w:guid w:val="{6E56EAD2-E89C-4168-8622-4C631F49DFD9}"/>
      </w:docPartPr>
      <w:docPartBody>
        <w:p w:rsidR="00834305" w:rsidRDefault="005755D4">
          <w:pPr>
            <w:pStyle w:val="3CB21C5EFAAD467DB9E2266C911C0B76"/>
          </w:pPr>
          <w:r w:rsidRPr="0099110D">
            <w:rPr>
              <w:rStyle w:val="PlaceholderText"/>
              <w:highlight w:val="yellow"/>
            </w:rPr>
            <w:t>Functie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lus Jakarta Sans">
    <w:altName w:val="Cambria"/>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lus Jakarta Sans ExtraBold">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Plus Jakarta Sans Medium">
    <w:altName w:val="Calibri"/>
    <w:charset w:val="00"/>
    <w:family w:val="auto"/>
    <w:pitch w:val="variable"/>
    <w:sig w:usb0="A10000FF" w:usb1="4000607B" w:usb2="00000000" w:usb3="00000000" w:csb0="00000193" w:csb1="00000000"/>
  </w:font>
  <w:font w:name="Times New Roman (Hoofdtekst CS)">
    <w:altName w:val="Times New Roman"/>
    <w:charset w:val="00"/>
    <w:family w:val="roman"/>
    <w:pitch w:val="default"/>
  </w:font>
  <w:font w:name="Plus Jakarta Sans SemiBold">
    <w:altName w:val="Calibri"/>
    <w:charset w:val="00"/>
    <w:family w:val="auto"/>
    <w:pitch w:val="variable"/>
    <w:sig w:usb0="A10000FF" w:usb1="4000607B" w:usb2="00000000" w:usb3="00000000" w:csb0="00000193"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305"/>
    <w:rsid w:val="00053AFE"/>
    <w:rsid w:val="00071F82"/>
    <w:rsid w:val="000E7B7E"/>
    <w:rsid w:val="00155B54"/>
    <w:rsid w:val="002376A9"/>
    <w:rsid w:val="002C2F8D"/>
    <w:rsid w:val="00301765"/>
    <w:rsid w:val="00305498"/>
    <w:rsid w:val="00315507"/>
    <w:rsid w:val="003235B5"/>
    <w:rsid w:val="003C3A25"/>
    <w:rsid w:val="003E494A"/>
    <w:rsid w:val="003F7E92"/>
    <w:rsid w:val="00472545"/>
    <w:rsid w:val="004A332D"/>
    <w:rsid w:val="004E1DB5"/>
    <w:rsid w:val="005755D4"/>
    <w:rsid w:val="005F4322"/>
    <w:rsid w:val="00621378"/>
    <w:rsid w:val="0063483D"/>
    <w:rsid w:val="00634D4B"/>
    <w:rsid w:val="00654E90"/>
    <w:rsid w:val="00675902"/>
    <w:rsid w:val="00740D24"/>
    <w:rsid w:val="0077360C"/>
    <w:rsid w:val="00782171"/>
    <w:rsid w:val="007F4ACF"/>
    <w:rsid w:val="00834305"/>
    <w:rsid w:val="008F299A"/>
    <w:rsid w:val="00915CC1"/>
    <w:rsid w:val="00924E46"/>
    <w:rsid w:val="00927FF5"/>
    <w:rsid w:val="009A6E3C"/>
    <w:rsid w:val="009D67CE"/>
    <w:rsid w:val="009F3591"/>
    <w:rsid w:val="00B550F1"/>
    <w:rsid w:val="00B751A4"/>
    <w:rsid w:val="00C728CF"/>
    <w:rsid w:val="00CA7F01"/>
    <w:rsid w:val="00CD1FC0"/>
    <w:rsid w:val="00CE16AB"/>
    <w:rsid w:val="00D83353"/>
    <w:rsid w:val="00DC78D0"/>
    <w:rsid w:val="00DE38C6"/>
    <w:rsid w:val="00E04EFB"/>
    <w:rsid w:val="00E37371"/>
    <w:rsid w:val="00ED2D95"/>
    <w:rsid w:val="00EF77F3"/>
    <w:rsid w:val="00F60A45"/>
    <w:rsid w:val="00F9611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4D4B"/>
    <w:rPr>
      <w:color w:val="808080"/>
    </w:rPr>
  </w:style>
  <w:style w:type="paragraph" w:customStyle="1" w:styleId="C435800B05084FE1915DC488BA4C789F">
    <w:name w:val="C435800B05084FE1915DC488BA4C789F"/>
  </w:style>
  <w:style w:type="paragraph" w:customStyle="1" w:styleId="A326FA9F60344BACB277F49099B582BD">
    <w:name w:val="A326FA9F60344BACB277F49099B582BD"/>
  </w:style>
  <w:style w:type="paragraph" w:customStyle="1" w:styleId="2EFB934051814421A2DB72411CB25918">
    <w:name w:val="2EFB934051814421A2DB72411CB25918"/>
  </w:style>
  <w:style w:type="paragraph" w:customStyle="1" w:styleId="D38BA00CD92C4702BC40694A0433DDA4">
    <w:name w:val="D38BA00CD92C4702BC40694A0433DDA4"/>
  </w:style>
  <w:style w:type="paragraph" w:customStyle="1" w:styleId="F0C6C188AD6E4CED8E8E2BD73B3CFB18">
    <w:name w:val="F0C6C188AD6E4CED8E8E2BD73B3CFB18"/>
  </w:style>
  <w:style w:type="paragraph" w:customStyle="1" w:styleId="D1818C9E0FF04080AE9904F7B147CA6B">
    <w:name w:val="D1818C9E0FF04080AE9904F7B147CA6B"/>
  </w:style>
  <w:style w:type="paragraph" w:customStyle="1" w:styleId="053CE86E11F84BFD87274BA8D0854466">
    <w:name w:val="053CE86E11F84BFD87274BA8D0854466"/>
  </w:style>
  <w:style w:type="paragraph" w:customStyle="1" w:styleId="2580B31BB4B742628B9EBE173AD119D6">
    <w:name w:val="2580B31BB4B742628B9EBE173AD119D6"/>
  </w:style>
  <w:style w:type="paragraph" w:customStyle="1" w:styleId="C5885DCE887B4D729E413C16927D6560">
    <w:name w:val="C5885DCE887B4D729E413C16927D6560"/>
  </w:style>
  <w:style w:type="paragraph" w:customStyle="1" w:styleId="B1EAF3B731EA4DD1A9E5540FC64AD331">
    <w:name w:val="B1EAF3B731EA4DD1A9E5540FC64AD331"/>
  </w:style>
  <w:style w:type="paragraph" w:customStyle="1" w:styleId="84A5CA25A933427380FDD4A58A285D10">
    <w:name w:val="84A5CA25A933427380FDD4A58A285D10"/>
  </w:style>
  <w:style w:type="paragraph" w:customStyle="1" w:styleId="580729ECBA4D4CF6BE3C81CFB89C4B6D">
    <w:name w:val="580729ECBA4D4CF6BE3C81CFB89C4B6D"/>
  </w:style>
  <w:style w:type="paragraph" w:customStyle="1" w:styleId="D17E206AB5B441A29DECA6809A9D027C">
    <w:name w:val="D17E206AB5B441A29DECA6809A9D027C"/>
  </w:style>
  <w:style w:type="paragraph" w:customStyle="1" w:styleId="86AFDAC3D4A54A76ABD3A9610A73C073">
    <w:name w:val="86AFDAC3D4A54A76ABD3A9610A73C073"/>
  </w:style>
  <w:style w:type="paragraph" w:customStyle="1" w:styleId="92A5AB4D20824DE9A67B51B558706A30">
    <w:name w:val="92A5AB4D20824DE9A67B51B558706A30"/>
  </w:style>
  <w:style w:type="paragraph" w:customStyle="1" w:styleId="E1C112243F224DE78C31A34FFE926F48">
    <w:name w:val="E1C112243F224DE78C31A34FFE926F48"/>
  </w:style>
  <w:style w:type="paragraph" w:customStyle="1" w:styleId="3CB9A63EFC564F8199005486E28D5F0A">
    <w:name w:val="3CB9A63EFC564F8199005486E28D5F0A"/>
  </w:style>
  <w:style w:type="paragraph" w:customStyle="1" w:styleId="55A0DF94FFA041B5B5CFF6B4E80133A5">
    <w:name w:val="55A0DF94FFA041B5B5CFF6B4E80133A5"/>
  </w:style>
  <w:style w:type="paragraph" w:customStyle="1" w:styleId="8E4D74F9C4CE431382AA08B5D5D24C02">
    <w:name w:val="8E4D74F9C4CE431382AA08B5D5D24C02"/>
  </w:style>
  <w:style w:type="paragraph" w:customStyle="1" w:styleId="F126787B571D4467973493B09643B0F9">
    <w:name w:val="F126787B571D4467973493B09643B0F9"/>
  </w:style>
  <w:style w:type="paragraph" w:customStyle="1" w:styleId="8833D35A7F1E410593E7D7EF9FE1D54A">
    <w:name w:val="8833D35A7F1E410593E7D7EF9FE1D54A"/>
  </w:style>
  <w:style w:type="paragraph" w:customStyle="1" w:styleId="F0CE7A8076784B59A07D76F1F63DC03E">
    <w:name w:val="F0CE7A8076784B59A07D76F1F63DC03E"/>
  </w:style>
  <w:style w:type="paragraph" w:customStyle="1" w:styleId="A7DB7887B5234470A9C06D897B78AF2B">
    <w:name w:val="A7DB7887B5234470A9C06D897B78AF2B"/>
  </w:style>
  <w:style w:type="paragraph" w:customStyle="1" w:styleId="3DD1FB06EF054355A0B3EF32931AECC1">
    <w:name w:val="3DD1FB06EF054355A0B3EF32931AECC1"/>
  </w:style>
  <w:style w:type="paragraph" w:customStyle="1" w:styleId="6E14119411094995A185822A42410F89">
    <w:name w:val="6E14119411094995A185822A42410F89"/>
  </w:style>
  <w:style w:type="paragraph" w:customStyle="1" w:styleId="1EAD3809B23549BB83FFB9BC43C2F304">
    <w:name w:val="1EAD3809B23549BB83FFB9BC43C2F304"/>
  </w:style>
  <w:style w:type="paragraph" w:customStyle="1" w:styleId="14A5A41147C24B82ABC1C1D1CA6C3B6D">
    <w:name w:val="14A5A41147C24B82ABC1C1D1CA6C3B6D"/>
  </w:style>
  <w:style w:type="paragraph" w:customStyle="1" w:styleId="57254FF8A16749CDB61891FF87114F97">
    <w:name w:val="57254FF8A16749CDB61891FF87114F97"/>
  </w:style>
  <w:style w:type="paragraph" w:customStyle="1" w:styleId="1716E669B7D24860BCCCF59511CEC830">
    <w:name w:val="1716E669B7D24860BCCCF59511CEC830"/>
  </w:style>
  <w:style w:type="paragraph" w:customStyle="1" w:styleId="C3028D4CA70F4133ABE77DC51C7AEA5A">
    <w:name w:val="C3028D4CA70F4133ABE77DC51C7AEA5A"/>
  </w:style>
  <w:style w:type="paragraph" w:customStyle="1" w:styleId="8D33D2CA6E5D44D5A562AC1DFD8314A1">
    <w:name w:val="8D33D2CA6E5D44D5A562AC1DFD8314A1"/>
  </w:style>
  <w:style w:type="paragraph" w:customStyle="1" w:styleId="2D41A78975F445C8B669D0032343A9B7">
    <w:name w:val="2D41A78975F445C8B669D0032343A9B7"/>
  </w:style>
  <w:style w:type="paragraph" w:customStyle="1" w:styleId="10886CEF35234E2F90CCF85B1B1072A4">
    <w:name w:val="10886CEF35234E2F90CCF85B1B1072A4"/>
  </w:style>
  <w:style w:type="paragraph" w:customStyle="1" w:styleId="612B2977B18246BC8BD06519C8AFC63F">
    <w:name w:val="612B2977B18246BC8BD06519C8AFC63F"/>
  </w:style>
  <w:style w:type="paragraph" w:customStyle="1" w:styleId="72ED5BFE129E4FD0857E4CFF2CE3E8F5">
    <w:name w:val="72ED5BFE129E4FD0857E4CFF2CE3E8F5"/>
  </w:style>
  <w:style w:type="paragraph" w:customStyle="1" w:styleId="D0F50A9EF87B40649D3F23ED1C5684D2">
    <w:name w:val="D0F50A9EF87B40649D3F23ED1C5684D2"/>
  </w:style>
  <w:style w:type="paragraph" w:customStyle="1" w:styleId="1CA1C552820248F3B326743164CC1055">
    <w:name w:val="1CA1C552820248F3B326743164CC1055"/>
  </w:style>
  <w:style w:type="paragraph" w:customStyle="1" w:styleId="77A1B3893EF04B9C836CCD8B3F8C2585">
    <w:name w:val="77A1B3893EF04B9C836CCD8B3F8C2585"/>
  </w:style>
  <w:style w:type="paragraph" w:customStyle="1" w:styleId="550813172F2648D3AB1C16BEBB88D950">
    <w:name w:val="550813172F2648D3AB1C16BEBB88D950"/>
  </w:style>
  <w:style w:type="paragraph" w:customStyle="1" w:styleId="7242D8E8C3C2452E97C6D16195C6CC71">
    <w:name w:val="7242D8E8C3C2452E97C6D16195C6CC71"/>
  </w:style>
  <w:style w:type="paragraph" w:customStyle="1" w:styleId="7F2562EA0D5F421C931B7052FA405947">
    <w:name w:val="7F2562EA0D5F421C931B7052FA405947"/>
  </w:style>
  <w:style w:type="paragraph" w:customStyle="1" w:styleId="CB7F0B6DED364793A856AC699E0E8750">
    <w:name w:val="CB7F0B6DED364793A856AC699E0E8750"/>
  </w:style>
  <w:style w:type="paragraph" w:customStyle="1" w:styleId="0417BF1D4970480B9CD636C1B5DD8760">
    <w:name w:val="0417BF1D4970480B9CD636C1B5DD8760"/>
  </w:style>
  <w:style w:type="paragraph" w:customStyle="1" w:styleId="82CB6420AF024A2B887835FCBC2BFF76">
    <w:name w:val="82CB6420AF024A2B887835FCBC2BFF76"/>
  </w:style>
  <w:style w:type="paragraph" w:customStyle="1" w:styleId="81CFF07E087C4E3593C399D83FD785F1">
    <w:name w:val="81CFF07E087C4E3593C399D83FD785F1"/>
  </w:style>
  <w:style w:type="paragraph" w:customStyle="1" w:styleId="CB25A17535374563BC9B3CCC8FF060F8">
    <w:name w:val="CB25A17535374563BC9B3CCC8FF060F8"/>
  </w:style>
  <w:style w:type="paragraph" w:customStyle="1" w:styleId="3CB21C5EFAAD467DB9E2266C911C0B76">
    <w:name w:val="3CB21C5EFAAD467DB9E2266C911C0B76"/>
  </w:style>
  <w:style w:type="paragraph" w:customStyle="1" w:styleId="8798A4E5A30A48CC9FFDAED5E98BD4BE">
    <w:name w:val="8798A4E5A30A48CC9FFDAED5E98BD4BE"/>
    <w:rsid w:val="00634D4B"/>
    <w:pPr>
      <w:spacing w:line="278" w:lineRule="auto"/>
    </w:pPr>
    <w:rPr>
      <w:sz w:val="24"/>
      <w:szCs w:val="24"/>
    </w:rPr>
  </w:style>
  <w:style w:type="paragraph" w:customStyle="1" w:styleId="F3AB5FCFC5D04E59860EC315A2DDD380">
    <w:name w:val="F3AB5FCFC5D04E59860EC315A2DDD380"/>
    <w:rsid w:val="00634D4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RG">
  <a:themeElements>
    <a:clrScheme name="VRG">
      <a:dk1>
        <a:srgbClr val="000000"/>
      </a:dk1>
      <a:lt1>
        <a:srgbClr val="FFFFFF"/>
      </a:lt1>
      <a:dk2>
        <a:srgbClr val="44546A"/>
      </a:dk2>
      <a:lt2>
        <a:srgbClr val="E7E6E6"/>
      </a:lt2>
      <a:accent1>
        <a:srgbClr val="009B6D"/>
      </a:accent1>
      <a:accent2>
        <a:srgbClr val="D0021C"/>
      </a:accent2>
      <a:accent3>
        <a:srgbClr val="303474"/>
      </a:accent3>
      <a:accent4>
        <a:srgbClr val="CEB246"/>
      </a:accent4>
      <a:accent5>
        <a:srgbClr val="FFFFFF"/>
      </a:accent5>
      <a:accent6>
        <a:srgbClr val="FFFFFF"/>
      </a:accent6>
      <a:hlink>
        <a:srgbClr val="000000"/>
      </a:hlink>
      <a:folHlink>
        <a:srgbClr val="000000"/>
      </a:folHlink>
    </a:clrScheme>
    <a:fontScheme name="VRG">
      <a:majorFont>
        <a:latin typeface="Plus Jakarta Sans ExtraBol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VeiligGroningenDEFkleur" id="{5E39023E-9093-C447-8444-E62E5E56319E}" vid="{650B28DB-73B3-4243-8FEF-FD65D5EEE2A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VRG memo" ma:contentTypeID="0x0101004346B65994EE744E93A632FC282FA7AB00BAA3508157492B459DE11F04D1FF6CCE" ma:contentTypeVersion="19" ma:contentTypeDescription="" ma:contentTypeScope="" ma:versionID="c28c6f7832abd607a0e55e42c87f555f">
  <xsd:schema xmlns:xsd="http://www.w3.org/2001/XMLSchema" xmlns:xs="http://www.w3.org/2001/XMLSchema" xmlns:p="http://schemas.microsoft.com/office/2006/metadata/properties" xmlns:ns1="http://schemas.microsoft.com/sharepoint/v3" xmlns:ns2="8f53d26f-fb1d-408d-8998-a12adef28fc9" xmlns:ns3="34fc3826-e21a-4013-b686-18e77ae39f2b" targetNamespace="http://schemas.microsoft.com/office/2006/metadata/properties" ma:root="true" ma:fieldsID="4f4a5ce5d3032018c450fd9aad4510d5" ns1:_="" ns2:_="" ns3:_="">
    <xsd:import namespace="http://schemas.microsoft.com/sharepoint/v3"/>
    <xsd:import namespace="8f53d26f-fb1d-408d-8998-a12adef28fc9"/>
    <xsd:import namespace="34fc3826-e21a-4013-b686-18e77ae39f2b"/>
    <xsd:element name="properties">
      <xsd:complexType>
        <xsd:sequence>
          <xsd:element name="documentManagement">
            <xsd:complexType>
              <xsd:all>
                <xsd:element ref="ns2:Auteur_x0028_s_x0029_" minOccurs="0"/>
                <xsd:element ref="ns2:Documentstatus" minOccurs="0"/>
                <xsd:element ref="ns2:Opmerkingen"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53d26f-fb1d-408d-8998-a12adef28fc9" elementFormDefault="qualified">
    <xsd:import namespace="http://schemas.microsoft.com/office/2006/documentManagement/types"/>
    <xsd:import namespace="http://schemas.microsoft.com/office/infopath/2007/PartnerControls"/>
    <xsd:element name="Auteur_x0028_s_x0029_" ma:index="8" nillable="true" ma:displayName="Auteur(s)" ma:list="UserInfo" ma:SharePointGroup="0" ma:internalName="Auteur_x0028_s_x0029_"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status" ma:index="9" nillable="true" ma:displayName="Documentstatus" ma:default="Concept" ma:format="Dropdown" ma:internalName="Documentstatus" ma:readOnly="false">
      <xsd:simpleType>
        <xsd:restriction base="dms:Choice">
          <xsd:enumeration value="Concept"/>
          <xsd:enumeration value="Goedgekeurd"/>
          <xsd:enumeration value="Ter review"/>
          <xsd:enumeration value="Afgewezen"/>
          <xsd:enumeration value="Definitief"/>
        </xsd:restriction>
      </xsd:simpleType>
    </xsd:element>
    <xsd:element name="Opmerkingen" ma:index="10" nillable="true" ma:displayName="Opmerkingen" ma:internalName="Opmerkingen" ma:readOnly="false">
      <xsd:simpleType>
        <xsd:restriction base="dms:Note">
          <xsd:maxLength value="255"/>
        </xsd:restriction>
      </xsd:simpleType>
    </xsd:element>
    <xsd:element name="_dlc_DocId" ma:index="11" nillable="true" ma:displayName="Document ID Value" ma:description="The value of the document ID assigned to this item." ma:indexed="true"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4fc3826-e21a-4013-b686-18e77ae39f2b"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e023fec-95ab-410a-b1ab-f3e2312ff449"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VRG xmlns="VRG Word templates input">
   <Aanbesteding>
        <EuAanbesteding>Europese openbare aanbesteding:</EuAanbesteding>
        <Onderwerp></Onderwerp>
        <Overeenkomst></Overeenkomst>
        <Tenderkenmerk></Tenderkenmerk>
		<Procedure></Procedure>
		<NaamAanbesteding>Accountantsdiensten</NaamAanbesteding>
		<NaamOpdrachtnemer></NaamOpdrachtnemer>
		<Aanbestedingsleidraad></Aanbestedingsleidraad>
		<NaamTekenbevoegdeOpdrachtgever></NaamTekenbevoegdeOpdrachtgever>
		<NaamTekenbevoegdeOpdrachtnemer></NaamTekenbevoegdeOpdrachtnemer>
		<FunctieTekenbevoegdeOpdrachtgever></FunctieTekenbevoegdeOpdrachtgever>
		<FunctieTekenbevoegdeOpdrachtnemer></FunctieTekenbevoegdeOpdrachtnemer>
        <Kenmerk></Kenmerk>
   </Aanbesteding>
   <ToezichtBrandweer>
        <TBZaaknummer></TBZaaknummer>
		<TBVergunningsnummer></TBVergunningsnummer>
		<TBControleur></TBControleur>
		<TBTavVoorletter></TBTavVoorletter>
		<TBTavAchternaam></TBTavAchternaam>
		<TBBouwwerk></TBBouwwerk>
		<TBDatumControle></TBDatumControle>
		<TBDatumHercontrole></TBDatumHercontrole>
		<TBAdresBouwwerk></TBAdresBouwwerk>
   </ToezichtBrandweer>
   <Beoordelingsleidraad>
        <SoortPlan></SoortPlan>
   </Beoordelingsleidraad>
   <Verwerkersovereenkomt>
        <Zaaknummer></Zaaknummer>
		<Titel></Titel>
		<NaamOrganisatie></NaamOrganisatie>
		<NaamVerwerker></NaamVerwerker>
		<DatumHoofdovereenkomst></DatumHoofdovereenkomst>
		<NaamHoofdovereenkomst></NaamHoofdovereenkomst>
   </Verwerkersovereenkomt>
   <Addendum>
        <NaamOvereenkomst></NaamOvereenkomst>
		<Kenmerk></Kenmerk>
		<NaamOpdrachtgever></NaamOpdrachtgever>
		<NaamLeverancier></NaamLeverancier>
		<NaamTekenbevoegdeOpdrachtgever></NaamTekenbevoegdeOpdrachtgever>
		<NaamTekenbevoegdeOpdrachtnemer></NaamTekenbevoegdeOpdrachtnemer>
		<NaamOpdrachtnemer></NaamOpdrachtnemer>
   </Addendum>
   <Geheimhoudingsverklaring>
        <NaamAanbesteding></NaamAanbesteding>
		<RechtsgeldigVertegenwoordiger></RechtsgeldigVertegenwoordiger>
		<NaamBedrijf></NaamBedrijf>
		<NaamBedrijfVerkort></NaamBedrijfVerkort>
		<NaamMedewerker001></NaamMedewerker001>
		<NaamMedewerker002></NaamMedewerker002>
   </Geheimhoudingsverklaring>
</VRG>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8f53d26f-fb1d-408d-8998-a12adef28fc9">TEAMAAN-414304654-86859</_dlc_DocId>
    <_dlc_DocIdUrl xmlns="8f53d26f-fb1d-408d-8998-a12adef28fc9">
      <Url>https://vrgroningen.sharepoint.com/sites/team-aanbestedingen/_layouts/15/DocIdRedir.aspx?ID=TEAMAAN-414304654-86859</Url>
      <Description>TEAMAAN-414304654-86859</Description>
    </_dlc_DocIdUrl>
    <Auteur_x0028_s_x0029_ xmlns="8f53d26f-fb1d-408d-8998-a12adef28fc9">
      <UserInfo>
        <DisplayName/>
        <AccountId xsi:nil="true"/>
        <AccountType/>
      </UserInfo>
    </Auteur_x0028_s_x0029_>
    <Documentstatus xmlns="8f53d26f-fb1d-408d-8998-a12adef28fc9">Concept</Documentstatus>
    <Opmerkingen xmlns="8f53d26f-fb1d-408d-8998-a12adef28fc9" xsi:nil="true"/>
    <_ip_UnifiedCompliancePolicyUIAction xmlns="http://schemas.microsoft.com/sharepoint/v3" xsi:nil="true"/>
    <_ip_UnifiedCompliancePolicyProperties xmlns="http://schemas.microsoft.com/sharepoint/v3" xsi:nil="true"/>
    <lcf76f155ced4ddcb4097134ff3c332f xmlns="34fc3826-e21a-4013-b686-18e77ae39f2b">
      <Terms xmlns="http://schemas.microsoft.com/office/infopath/2007/PartnerControls"/>
    </lcf76f155ced4ddcb4097134ff3c332f>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DCB4856-D863-4B4A-989A-562EF7EBA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f53d26f-fb1d-408d-8998-a12adef28fc9"/>
    <ds:schemaRef ds:uri="34fc3826-e21a-4013-b686-18e77ae3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58F964-C8AF-453A-AB16-FACFAC3F5C20}">
  <ds:schemaRefs>
    <ds:schemaRef ds:uri="VRG Word templates input"/>
  </ds:schemaRefs>
</ds:datastoreItem>
</file>

<file path=customXml/itemProps3.xml><?xml version="1.0" encoding="utf-8"?>
<ds:datastoreItem xmlns:ds="http://schemas.openxmlformats.org/officeDocument/2006/customXml" ds:itemID="{CD762EAF-FFB4-46E8-8059-553ED8C6C7EC}">
  <ds:schemaRefs>
    <ds:schemaRef ds:uri="http://schemas.microsoft.com/sharepoint/v3/contenttype/forms"/>
  </ds:schemaRefs>
</ds:datastoreItem>
</file>

<file path=customXml/itemProps4.xml><?xml version="1.0" encoding="utf-8"?>
<ds:datastoreItem xmlns:ds="http://schemas.openxmlformats.org/officeDocument/2006/customXml" ds:itemID="{406989C4-BAC5-4634-A22F-EF1029D809F0}">
  <ds:schemaRefs>
    <ds:schemaRef ds:uri="http://schemas.openxmlformats.org/officeDocument/2006/bibliography"/>
  </ds:schemaRefs>
</ds:datastoreItem>
</file>

<file path=customXml/itemProps5.xml><?xml version="1.0" encoding="utf-8"?>
<ds:datastoreItem xmlns:ds="http://schemas.openxmlformats.org/officeDocument/2006/customXml" ds:itemID="{205F16CC-A94C-45DA-B2C0-6FE623E25A55}">
  <ds:schemaRefs>
    <ds:schemaRef ds:uri="http://schemas.microsoft.com/office/2006/metadata/properties"/>
    <ds:schemaRef ds:uri="http://schemas.microsoft.com/office/infopath/2007/PartnerControls"/>
    <ds:schemaRef ds:uri="8f53d26f-fb1d-408d-8998-a12adef28fc9"/>
    <ds:schemaRef ds:uri="http://schemas.microsoft.com/sharepoint/v3"/>
    <ds:schemaRef ds:uri="34fc3826-e21a-4013-b686-18e77ae39f2b"/>
  </ds:schemaRefs>
</ds:datastoreItem>
</file>

<file path=customXml/itemProps6.xml><?xml version="1.0" encoding="utf-8"?>
<ds:datastoreItem xmlns:ds="http://schemas.openxmlformats.org/officeDocument/2006/customXml" ds:itemID="{EAC36FE7-D1B1-4BEE-AEE1-F7771659FCF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20230724 Overeenkomst_12okt.dotx</Template>
  <TotalTime>76</TotalTime>
  <Pages>1</Pages>
  <Words>2777</Words>
  <Characters>15830</Characters>
  <Application>Microsoft Office Word</Application>
  <DocSecurity>4</DocSecurity>
  <Lines>131</Lines>
  <Paragraphs>37</Paragraphs>
  <ScaleCrop>false</ScaleCrop>
  <Company/>
  <LinksUpToDate>false</LinksUpToDate>
  <CharactersWithSpaces>18570</CharactersWithSpaces>
  <SharedDoc>false</SharedDoc>
  <HLinks>
    <vt:vector size="6" baseType="variant">
      <vt:variant>
        <vt:i4>49</vt:i4>
      </vt:variant>
      <vt:variant>
        <vt:i4>0</vt:i4>
      </vt:variant>
      <vt:variant>
        <vt:i4>0</vt:i4>
      </vt:variant>
      <vt:variant>
        <vt:i4>5</vt:i4>
      </vt:variant>
      <vt:variant>
        <vt:lpwstr>mailto:finadmin@vrgroningen.nl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van Dijk</dc:creator>
  <cp:keywords/>
  <dc:description/>
  <cp:lastModifiedBy>Arjen Veenstra</cp:lastModifiedBy>
  <cp:revision>189</cp:revision>
  <dcterms:created xsi:type="dcterms:W3CDTF">2026-01-14T02:33:00Z</dcterms:created>
  <dcterms:modified xsi:type="dcterms:W3CDTF">2026-10-12T11:55:00Z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0x0101004346B65994EE744E93A632FC282FA7AB00BAA3508157492B459DE11F04D1FF6CCE</vt:lpwstr>
  </property>
  <property fmtid="{D5CDD505-2E9C-101B-9397-08002B2CF9AE}" pid="3" name="MediaServiceImageTags">
    <vt:lpwstr/>
  </property>
  <property fmtid="{D5CDD505-2E9C-101B-9397-08002B2CF9AE}" pid="4" name="_dlc_DocIdItemGuid">
    <vt:lpwstr>143bc7a5-7152-45ea-9262-5ce740467fc9</vt:lpwstr>
  </property>
  <property fmtid="{D5CDD505-2E9C-101B-9397-08002B2CF9AE}" pid="5" name="MSIP_Label_50a349e9-bb41-4b6b-87ae-df63e9d2e6d1_Enabled">
    <vt:lpwstr>true</vt:lpwstr>
  </property>
  <property fmtid="{D5CDD505-2E9C-101B-9397-08002B2CF9AE}" pid="6" name="MSIP_Label_50a349e9-bb41-4b6b-87ae-df63e9d2e6d1_SetDate">
    <vt:lpwstr>2025-09-02T09:58:05Z</vt:lpwstr>
  </property>
  <property fmtid="{D5CDD505-2E9C-101B-9397-08002B2CF9AE}" pid="7" name="MSIP_Label_50a349e9-bb41-4b6b-87ae-df63e9d2e6d1_Method">
    <vt:lpwstr>Standard</vt:lpwstr>
  </property>
  <property fmtid="{D5CDD505-2E9C-101B-9397-08002B2CF9AE}" pid="8" name="MSIP_Label_50a349e9-bb41-4b6b-87ae-df63e9d2e6d1_Name">
    <vt:lpwstr>Intern_Open</vt:lpwstr>
  </property>
  <property fmtid="{D5CDD505-2E9C-101B-9397-08002B2CF9AE}" pid="9" name="MSIP_Label_50a349e9-bb41-4b6b-87ae-df63e9d2e6d1_SiteId">
    <vt:lpwstr>1c2cb2be-7a1c-4236-9bdc-11ac2ffe6fd7</vt:lpwstr>
  </property>
  <property fmtid="{D5CDD505-2E9C-101B-9397-08002B2CF9AE}" pid="10" name="MSIP_Label_50a349e9-bb41-4b6b-87ae-df63e9d2e6d1_ActionId">
    <vt:lpwstr>90c16b2b-baf3-4da0-bd26-3f6eac9e460c</vt:lpwstr>
  </property>
  <property fmtid="{D5CDD505-2E9C-101B-9397-08002B2CF9AE}" pid="11" name="MSIP_Label_50a349e9-bb41-4b6b-87ae-df63e9d2e6d1_ContentBits">
    <vt:lpwstr>0</vt:lpwstr>
  </property>
  <property fmtid="{D5CDD505-2E9C-101B-9397-08002B2CF9AE}" pid="12" name="MSIP_Label_50a349e9-bb41-4b6b-87ae-df63e9d2e6d1_Tag">
    <vt:lpwstr>10, 3, 0, 2</vt:lpwstr>
  </property>
  <property fmtid="{D5CDD505-2E9C-101B-9397-08002B2CF9AE}" pid="13" name="_ExtendedDescription">
    <vt:lpwstr/>
  </property>
  <property fmtid="{D5CDD505-2E9C-101B-9397-08002B2CF9AE}" pid="14" name="TaxCatchAll">
    <vt:lpwstr/>
  </property>
</Properties>
</file>