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61F9" w14:textId="1284C365" w:rsidR="008D33D2" w:rsidRPr="00D21DC3" w:rsidRDefault="00FA0725" w:rsidP="00DA43A4">
      <w:pPr>
        <w:pStyle w:val="TitleUniversiteitUtrecht"/>
      </w:pPr>
      <w:r w:rsidRPr="00D21DC3">
        <w:rPr>
          <w:noProof/>
        </w:rPr>
        <w:drawing>
          <wp:anchor distT="0" distB="0" distL="114300" distR="114300" simplePos="0" relativeHeight="251658243" behindDoc="1" locked="1" layoutInCell="0" allowOverlap="1" wp14:anchorId="2E7E0D05" wp14:editId="34C63A9B">
            <wp:simplePos x="0" y="0"/>
            <wp:positionH relativeFrom="page">
              <wp:posOffset>755015</wp:posOffset>
            </wp:positionH>
            <wp:positionV relativeFrom="page">
              <wp:posOffset>365760</wp:posOffset>
            </wp:positionV>
            <wp:extent cx="2265680" cy="800735"/>
            <wp:effectExtent l="0" t="0" r="0" b="0"/>
            <wp:wrapNone/>
            <wp:docPr id="2" name="E2401301216JU Plaatjes Pagina 11" descr="Logo Universiteit Utrec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2401301216JU Plaatjes Pagina 11" descr="Logo Universiteit Utrecht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96" t="31355" r="60019"/>
                    <a:stretch/>
                  </pic:blipFill>
                  <pic:spPr bwMode="auto">
                    <a:xfrm>
                      <a:off x="0" y="0"/>
                      <a:ext cx="2265680" cy="800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7696" w:rsidRPr="00D21DC3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1" layoutInCell="1" allowOverlap="1" wp14:anchorId="33C31238" wp14:editId="5D9EB3E0">
                <wp:simplePos x="0" y="0"/>
                <wp:positionH relativeFrom="page">
                  <wp:posOffset>0</wp:posOffset>
                </wp:positionH>
                <wp:positionV relativeFrom="page">
                  <wp:align>bottom</wp:align>
                </wp:positionV>
                <wp:extent cx="7557135" cy="5384800"/>
                <wp:effectExtent l="0" t="0" r="5715" b="6350"/>
                <wp:wrapNone/>
                <wp:docPr id="1564769618" name="2_para01#geel^decora^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7135" cy="5384800"/>
                        </a:xfrm>
                        <a:prstGeom prst="rect">
                          <a:avLst/>
                        </a:prstGeom>
                        <a:solidFill>
                          <a:srgbClr val="FFC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adec="http://schemas.microsoft.com/office/drawing/2017/decorative" xmlns:a14="http://schemas.microsoft.com/office/drawing/2010/main" xmlns:pic="http://schemas.openxmlformats.org/drawingml/2006/picture" xmlns:a="http://schemas.openxmlformats.org/drawingml/2006/main">
            <w:pict w14:anchorId="16A601EA">
              <v:rect id="2_para01#geel^decora^" style="position:absolute;margin-left:0;margin-top:0;width:595.05pt;height:424pt;z-index:-251635712;visibility:visible;mso-wrap-style:square;mso-wrap-distance-left:9pt;mso-wrap-distance-top:0;mso-wrap-distance-right:9pt;mso-wrap-distance-bottom:0;mso-position-horizontal:absolute;mso-position-horizontal-relative:page;mso-position-vertical:bottom;mso-position-vertical-relative:page;v-text-anchor:top" alt="&quot;&quot;" o:spid="_x0000_s1026" fillcolor="#ffcd00" stroked="f" w14:anchorId="39E2586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">
                <w10:wrap anchorx="page" anchory="page"/>
                <w10:anchorlock/>
              </v:rect>
            </w:pict>
          </mc:Fallback>
        </mc:AlternateContent>
      </w:r>
      <w:r w:rsidR="00FE7696" w:rsidRPr="00D21DC3"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1" layoutInCell="1" allowOverlap="1" wp14:anchorId="2C6787CB" wp14:editId="1AD15469">
                <wp:simplePos x="0" y="0"/>
                <wp:positionH relativeFrom="page">
                  <wp:posOffset>0</wp:posOffset>
                </wp:positionH>
                <wp:positionV relativeFrom="page">
                  <wp:posOffset>4914900</wp:posOffset>
                </wp:positionV>
                <wp:extent cx="7559675" cy="388620"/>
                <wp:effectExtent l="0" t="0" r="3175" b="0"/>
                <wp:wrapNone/>
                <wp:docPr id="1365566924" name="4_para01#Rechthoek 12^decora^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9675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dec="http://schemas.microsoft.com/office/drawing/2017/decorative" xmlns:a14="http://schemas.microsoft.com/office/drawing/2010/main" xmlns:pic="http://schemas.openxmlformats.org/drawingml/2006/picture" xmlns:a="http://schemas.openxmlformats.org/drawingml/2006/main">
            <w:pict w14:anchorId="101FBA57">
              <v:rect id="4_para01#Rechthoek 12^decora^" style="position:absolute;margin-left:0;margin-top:387pt;width:595.25pt;height:30.6pt;z-index:-2516336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alt="&quot;&quot;" o:spid="_x0000_s1026" stroked="f" strokeweight="1pt" w14:anchorId="28F99C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">
                <w10:wrap anchorx="page" anchory="page"/>
                <w10:anchorlock/>
              </v:rect>
            </w:pict>
          </mc:Fallback>
        </mc:AlternateContent>
      </w:r>
      <w:sdt>
        <w:sdtPr>
          <w:tag w:val="Title"/>
          <w:id w:val="-1459335042"/>
          <w:lock w:val="sdtLocked"/>
          <w:placeholder>
            <w:docPart w:val="66B00FF0FBBC4FBC99C1911F3C7B28AE"/>
          </w:placeholder>
          <w:dataBinding w:prefixMappings="xmlns:ns0='http://www.joulesunlimited.com/ccmappings' " w:xpath="/ns0:ju[1]/ns0:Title[1]" w:storeItemID="{34AEF6C8-C695-46C0-856A-D773CF6996CB}"/>
          <w:text/>
        </w:sdtPr>
        <w:sdtEndPr/>
        <w:sdtContent>
          <w:r w:rsidR="000E7F5D" w:rsidRPr="004D2F20">
            <w:t>Bijlage</w:t>
          </w:r>
          <w:r w:rsidR="00DA43A4">
            <w:t xml:space="preserve"> 7:</w:t>
          </w:r>
          <w:r w:rsidR="000E7F5D" w:rsidRPr="004D2F20">
            <w:t xml:space="preserve"> </w:t>
          </w:r>
          <w:r w:rsidR="00DA43A4">
            <w:t>Overzicht</w:t>
          </w:r>
          <w:r w:rsidR="000E7F5D" w:rsidRPr="004D2F20">
            <w:t xml:space="preserve"> gasdistributiesystemen UU</w:t>
          </w:r>
        </w:sdtContent>
      </w:sdt>
      <w:r w:rsidR="0003271B" w:rsidRPr="00D21DC3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1" layoutInCell="1" allowOverlap="1" wp14:anchorId="6B9FF591" wp14:editId="729CA911">
                <wp:simplePos x="0" y="0"/>
                <wp:positionH relativeFrom="page">
                  <wp:posOffset>0</wp:posOffset>
                </wp:positionH>
                <wp:positionV relativeFrom="page">
                  <wp:align>bottom</wp:align>
                </wp:positionV>
                <wp:extent cx="7557135" cy="5384800"/>
                <wp:effectExtent l="0" t="0" r="5715" b="6350"/>
                <wp:wrapNone/>
                <wp:docPr id="1025607848" name="fotovk(JU-FREE)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7135" cy="538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8E1ECC5" w14:textId="6FB238AC" w:rsidR="0003271B" w:rsidRPr="005A6870" w:rsidRDefault="00FE51D7" w:rsidP="0003271B">
                            <w:pPr>
                              <w:pStyle w:val="ParagraphforpictureUniversiteitUtrecht"/>
                            </w:pPr>
                            <w:r>
                              <w:fldChar w:fldCharType="begin"/>
                            </w:r>
                            <w:r>
                              <w:instrText xml:space="preserve"> MACROBUTTON  AantekeningenInInktInvoegen </w:instrTex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9FF591" id="fotovk(JU-FREE)" o:spid="_x0000_s1026" alt="&quot;&quot;" style="position:absolute;margin-left:0;margin-top:0;width:595.05pt;height:424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" filled="f" stroked="f">
                <v:textbox inset="0,0,0,0">
                  <w:txbxContent>
                    <w:p w14:paraId="08E1ECC5" w14:textId="6FB238AC" w:rsidR="0003271B" w:rsidRPr="005A6870" w:rsidRDefault="00FE51D7" w:rsidP="0003271B">
                      <w:pPr>
                        <w:pStyle w:val="ParagraphforpictureUniversiteitUtrecht"/>
                      </w:pPr>
                      <w:r>
                        <w:fldChar w:fldCharType="begin"/>
                      </w:r>
                      <w:r>
                        <w:instrText xml:space="preserve"> MACROBUTTON  AantekeningenInInktInvoegen </w:instrText>
                      </w:r>
                      <w:r>
                        <w:fldChar w:fldCharType="end"/>
                      </w:r>
                    </w:p>
                  </w:txbxContent>
                </v:textbox>
                <w10:wrap anchorx="page" anchory="page"/>
                <w10:anchorlock/>
              </v:rect>
            </w:pict>
          </mc:Fallback>
        </mc:AlternateContent>
      </w:r>
    </w:p>
    <w:p w14:paraId="35A98186" w14:textId="77777777" w:rsidR="001D1E00" w:rsidRPr="00D21DC3" w:rsidRDefault="009F2EBF" w:rsidP="20D08152">
      <w:pPr>
        <w:pStyle w:val="HeadingTOCUniversiteitUtrecht"/>
        <w:rPr>
          <w:lang w:val="en-GB"/>
        </w:rPr>
      </w:pPr>
      <w:proofErr w:type="spellStart"/>
      <w:r w:rsidRPr="20D08152">
        <w:rPr>
          <w:lang w:val="en-GB"/>
        </w:rPr>
        <w:lastRenderedPageBreak/>
        <w:t>Inhoud</w:t>
      </w:r>
      <w:proofErr w:type="spellEnd"/>
    </w:p>
    <w:p w14:paraId="5E22C9E2" w14:textId="402CFFB8" w:rsidR="00DF04D2" w:rsidRDefault="001924F1">
      <w:pPr>
        <w:pStyle w:val="Inhopg1"/>
        <w:rPr>
          <w:rFonts w:asciiTheme="minorHAnsi" w:eastAsiaTheme="minorEastAsia" w:hAnsiTheme="minorHAnsi"/>
          <w:noProof/>
          <w:kern w:val="2"/>
          <w:sz w:val="22"/>
          <w:lang w:bidi="ar-SA"/>
          <w14:ligatures w14:val="standardContextual"/>
        </w:rPr>
      </w:pPr>
      <w:r w:rsidRPr="00D21DC3">
        <w:fldChar w:fldCharType="begin"/>
      </w:r>
      <w:r w:rsidRPr="00D21DC3">
        <w:instrText xml:space="preserve"> TOC \n "0-0" \h \w \z \t "Heading 1 Universiteit Utrecht;1;Heading 2 Universiteit Utrecht;2;Heading 3 Universiteit Utrecht;3;</w:instrText>
      </w:r>
      <w:r w:rsidR="00F36804" w:rsidRPr="00D21DC3">
        <w:instrText>Heading 4 Universiteit Utrecht;4;Heading 5 Universiteit Utrecht;5;</w:instrText>
      </w:r>
      <w:r w:rsidRPr="00D21DC3">
        <w:instrText>Appendix heading 1 Universiteit Utrecht;7;Appendix heading 2 Universiteit Utrecht;8" \t "Heading 1 Universiteit Utrecht,1,Heading 2 Universiteit Utrecht,2,Heading 3 Universiteit Utrecht,3,</w:instrText>
      </w:r>
      <w:r w:rsidR="00F36804" w:rsidRPr="00D21DC3">
        <w:instrText>Heading 4 Universiteit Utrecht,4,Heading 5 Universiteit Utrecht,5,</w:instrText>
      </w:r>
      <w:r w:rsidRPr="00D21DC3">
        <w:instrText xml:space="preserve">Appendix heading 1 Universiteit Utrecht,7,Appendix heading 2 Universiteit Utrecht,8" </w:instrText>
      </w:r>
      <w:r w:rsidRPr="00D21DC3">
        <w:fldChar w:fldCharType="separate"/>
      </w:r>
      <w:hyperlink w:anchor="_Toc222144157" w:history="1">
        <w:r w:rsidR="00DF04D2" w:rsidRPr="00CC7BD1">
          <w:rPr>
            <w:rStyle w:val="Hyperlink"/>
            <w:noProof/>
          </w:rPr>
          <w:t>1.</w:t>
        </w:r>
        <w:r w:rsidR="00DF04D2" w:rsidRPr="00CC7BD1">
          <w:rPr>
            <w:rStyle w:val="Hyperlink"/>
            <w:noProof/>
          </w:rPr>
          <w:tab/>
          <w:t>Inleiding</w:t>
        </w:r>
        <w:r w:rsidR="00DF04D2">
          <w:rPr>
            <w:noProof/>
            <w:webHidden/>
          </w:rPr>
          <w:tab/>
        </w:r>
        <w:r w:rsidR="00DF04D2">
          <w:rPr>
            <w:noProof/>
            <w:webHidden/>
          </w:rPr>
          <w:fldChar w:fldCharType="begin"/>
        </w:r>
        <w:r w:rsidR="00DF04D2">
          <w:rPr>
            <w:noProof/>
            <w:webHidden/>
          </w:rPr>
          <w:instrText xml:space="preserve"> PAGEREF _Toc222144157 \h </w:instrText>
        </w:r>
        <w:r w:rsidR="00DF04D2">
          <w:rPr>
            <w:noProof/>
            <w:webHidden/>
          </w:rPr>
        </w:r>
        <w:r w:rsidR="00DF04D2">
          <w:rPr>
            <w:noProof/>
            <w:webHidden/>
          </w:rPr>
          <w:fldChar w:fldCharType="separate"/>
        </w:r>
        <w:r w:rsidR="00DF04D2">
          <w:rPr>
            <w:noProof/>
            <w:webHidden/>
          </w:rPr>
          <w:t>3</w:t>
        </w:r>
        <w:r w:rsidR="00DF04D2">
          <w:rPr>
            <w:noProof/>
            <w:webHidden/>
          </w:rPr>
          <w:fldChar w:fldCharType="end"/>
        </w:r>
      </w:hyperlink>
    </w:p>
    <w:p w14:paraId="77A7C375" w14:textId="1D0E9F5D" w:rsidR="00DF04D2" w:rsidRDefault="00DF04D2">
      <w:pPr>
        <w:pStyle w:val="Inhopg2"/>
        <w:rPr>
          <w:rFonts w:asciiTheme="minorHAnsi" w:eastAsiaTheme="minorEastAsia" w:hAnsiTheme="minorHAnsi"/>
          <w:noProof/>
          <w:kern w:val="2"/>
          <w:sz w:val="22"/>
          <w:lang w:bidi="ar-SA"/>
          <w14:ligatures w14:val="standardContextual"/>
        </w:rPr>
      </w:pPr>
      <w:hyperlink w:anchor="_Toc222144158" w:history="1">
        <w:r w:rsidRPr="00CC7BD1">
          <w:rPr>
            <w:rStyle w:val="Hyperlink"/>
            <w:noProof/>
          </w:rPr>
          <w:t>1.1.</w:t>
        </w:r>
        <w:r w:rsidRPr="00CC7BD1">
          <w:rPr>
            <w:rStyle w:val="Hyperlink"/>
            <w:noProof/>
          </w:rPr>
          <w:tab/>
          <w:t>Leeswijzer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_Toc222144158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A024FF8" w14:textId="3B3B34D5" w:rsidR="00DF04D2" w:rsidRDefault="00DF04D2">
      <w:pPr>
        <w:pStyle w:val="Inhopg2"/>
        <w:rPr>
          <w:rFonts w:asciiTheme="minorHAnsi" w:eastAsiaTheme="minorEastAsia" w:hAnsiTheme="minorHAnsi"/>
          <w:noProof/>
          <w:kern w:val="2"/>
          <w:sz w:val="22"/>
          <w:lang w:bidi="ar-SA"/>
          <w14:ligatures w14:val="standardContextual"/>
        </w:rPr>
      </w:pPr>
      <w:hyperlink w:anchor="_Toc222144159" w:history="1">
        <w:r w:rsidRPr="00CC7BD1">
          <w:rPr>
            <w:rStyle w:val="Hyperlink"/>
            <w:noProof/>
          </w:rPr>
          <w:t>1.2.</w:t>
        </w:r>
        <w:r w:rsidRPr="00CC7BD1">
          <w:rPr>
            <w:rStyle w:val="Hyperlink"/>
            <w:noProof/>
          </w:rPr>
          <w:tab/>
          <w:t>Nauwkeurigheid van de informatie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_Toc222144159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5C2CFA9" w14:textId="51299482" w:rsidR="00DF04D2" w:rsidRDefault="00DF04D2">
      <w:pPr>
        <w:pStyle w:val="Inhopg1"/>
        <w:rPr>
          <w:rFonts w:asciiTheme="minorHAnsi" w:eastAsiaTheme="minorEastAsia" w:hAnsiTheme="minorHAnsi"/>
          <w:noProof/>
          <w:kern w:val="2"/>
          <w:sz w:val="22"/>
          <w:lang w:bidi="ar-SA"/>
          <w14:ligatures w14:val="standardContextual"/>
        </w:rPr>
      </w:pPr>
      <w:hyperlink w:anchor="_Toc222144160" w:history="1">
        <w:r w:rsidRPr="00CC7BD1">
          <w:rPr>
            <w:rStyle w:val="Hyperlink"/>
            <w:noProof/>
          </w:rPr>
          <w:t>2.</w:t>
        </w:r>
        <w:r w:rsidRPr="00CC7BD1">
          <w:rPr>
            <w:rStyle w:val="Hyperlink"/>
            <w:noProof/>
          </w:rPr>
          <w:tab/>
          <w:t>Gassoorten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_Toc222144160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DA555E4" w14:textId="1E3C5889" w:rsidR="00DF04D2" w:rsidRDefault="00DF04D2">
      <w:pPr>
        <w:pStyle w:val="Inhopg1"/>
        <w:rPr>
          <w:rFonts w:asciiTheme="minorHAnsi" w:eastAsiaTheme="minorEastAsia" w:hAnsiTheme="minorHAnsi"/>
          <w:noProof/>
          <w:kern w:val="2"/>
          <w:sz w:val="22"/>
          <w:lang w:bidi="ar-SA"/>
          <w14:ligatures w14:val="standardContextual"/>
        </w:rPr>
      </w:pPr>
      <w:hyperlink w:anchor="_Toc222144161" w:history="1">
        <w:r w:rsidRPr="00CC7BD1">
          <w:rPr>
            <w:rStyle w:val="Hyperlink"/>
            <w:noProof/>
          </w:rPr>
          <w:t>3.</w:t>
        </w:r>
        <w:r w:rsidRPr="00CC7BD1">
          <w:rPr>
            <w:rStyle w:val="Hyperlink"/>
            <w:noProof/>
          </w:rPr>
          <w:tab/>
          <w:t>Componenten: categorieën en aantallen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_Toc222144161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ADD0151" w14:textId="7644C8DA" w:rsidR="00DF04D2" w:rsidRDefault="00DF04D2">
      <w:pPr>
        <w:pStyle w:val="Inhopg1"/>
        <w:rPr>
          <w:rFonts w:asciiTheme="minorHAnsi" w:eastAsiaTheme="minorEastAsia" w:hAnsiTheme="minorHAnsi"/>
          <w:noProof/>
          <w:kern w:val="2"/>
          <w:sz w:val="22"/>
          <w:lang w:bidi="ar-SA"/>
          <w14:ligatures w14:val="standardContextual"/>
        </w:rPr>
      </w:pPr>
      <w:hyperlink w:anchor="_Toc222144162" w:history="1">
        <w:r w:rsidRPr="00CC7BD1">
          <w:rPr>
            <w:rStyle w:val="Hyperlink"/>
            <w:noProof/>
          </w:rPr>
          <w:t>4.</w:t>
        </w:r>
        <w:r w:rsidRPr="00CC7BD1">
          <w:rPr>
            <w:rStyle w:val="Hyperlink"/>
            <w:noProof/>
          </w:rPr>
          <w:tab/>
          <w:t>Gebouwen met gasdistributiesystemen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_Toc222144162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B885312" w14:textId="58AB875A" w:rsidR="00DF04D2" w:rsidRDefault="00DF04D2">
      <w:pPr>
        <w:pStyle w:val="Inhopg1"/>
        <w:rPr>
          <w:rFonts w:asciiTheme="minorHAnsi" w:eastAsiaTheme="minorEastAsia" w:hAnsiTheme="minorHAnsi"/>
          <w:noProof/>
          <w:kern w:val="2"/>
          <w:sz w:val="22"/>
          <w:lang w:bidi="ar-SA"/>
          <w14:ligatures w14:val="standardContextual"/>
        </w:rPr>
      </w:pPr>
      <w:hyperlink w:anchor="_Toc222144163" w:history="1">
        <w:r w:rsidRPr="00CC7BD1">
          <w:rPr>
            <w:rStyle w:val="Hyperlink"/>
            <w:noProof/>
          </w:rPr>
          <w:t>5.</w:t>
        </w:r>
        <w:r w:rsidRPr="00CC7BD1">
          <w:rPr>
            <w:rStyle w:val="Hyperlink"/>
            <w:noProof/>
          </w:rPr>
          <w:tab/>
          <w:t>Naamgeving en overzicht gasdistributiesystemen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_Toc222144163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7E7C0CB" w14:textId="77D45910" w:rsidR="00DF04D2" w:rsidRDefault="00DF04D2">
      <w:pPr>
        <w:pStyle w:val="Inhopg2"/>
        <w:rPr>
          <w:rFonts w:asciiTheme="minorHAnsi" w:eastAsiaTheme="minorEastAsia" w:hAnsiTheme="minorHAnsi"/>
          <w:noProof/>
          <w:kern w:val="2"/>
          <w:sz w:val="22"/>
          <w:lang w:bidi="ar-SA"/>
          <w14:ligatures w14:val="standardContextual"/>
        </w:rPr>
      </w:pPr>
      <w:hyperlink w:anchor="_Toc222144164" w:history="1">
        <w:r w:rsidRPr="00CC7BD1">
          <w:rPr>
            <w:rStyle w:val="Hyperlink"/>
            <w:noProof/>
          </w:rPr>
          <w:t>5.1.</w:t>
        </w:r>
        <w:r w:rsidRPr="00CC7BD1">
          <w:rPr>
            <w:rStyle w:val="Hyperlink"/>
            <w:noProof/>
          </w:rPr>
          <w:tab/>
          <w:t>Element ID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_Toc222144164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0DBEAE9" w14:textId="46429715" w:rsidR="00DF04D2" w:rsidRDefault="00DF04D2">
      <w:pPr>
        <w:pStyle w:val="Inhopg2"/>
        <w:rPr>
          <w:rFonts w:asciiTheme="minorHAnsi" w:eastAsiaTheme="minorEastAsia" w:hAnsiTheme="minorHAnsi"/>
          <w:noProof/>
          <w:kern w:val="2"/>
          <w:sz w:val="22"/>
          <w:lang w:bidi="ar-SA"/>
          <w14:ligatures w14:val="standardContextual"/>
        </w:rPr>
      </w:pPr>
      <w:hyperlink w:anchor="_Toc222144165" w:history="1">
        <w:r w:rsidRPr="00CC7BD1">
          <w:rPr>
            <w:rStyle w:val="Hyperlink"/>
            <w:noProof/>
          </w:rPr>
          <w:t>5.2.</w:t>
        </w:r>
        <w:r w:rsidRPr="00CC7BD1">
          <w:rPr>
            <w:rStyle w:val="Hyperlink"/>
            <w:noProof/>
          </w:rPr>
          <w:tab/>
          <w:t>Overzicht distributiesystemen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_Toc222144165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C7758AB" w14:textId="1FCFCB35" w:rsidR="00D70FD9" w:rsidRPr="00D21DC3" w:rsidRDefault="001924F1" w:rsidP="00D70FD9">
      <w:pPr>
        <w:pStyle w:val="BodytextUniversiteitUtrecht"/>
      </w:pPr>
      <w:r w:rsidRPr="00D21DC3">
        <w:rPr>
          <w:rFonts w:ascii="Open Sans Light" w:eastAsiaTheme="minorHAnsi" w:hAnsi="Open Sans Light" w:cstheme="minorBidi"/>
          <w:b/>
          <w:sz w:val="20"/>
        </w:rPr>
        <w:fldChar w:fldCharType="end"/>
      </w:r>
    </w:p>
    <w:p w14:paraId="59914A8C" w14:textId="5138B311" w:rsidR="002D752C" w:rsidRPr="00D21DC3" w:rsidRDefault="002D752C" w:rsidP="20D08152">
      <w:pPr>
        <w:pStyle w:val="Kop1"/>
        <w:rPr>
          <w:lang w:val="en-GB"/>
        </w:rPr>
      </w:pPr>
      <w:bookmarkStart w:id="0" w:name="_Toc157786827"/>
      <w:bookmarkStart w:id="1" w:name="_Toc158124459"/>
      <w:bookmarkStart w:id="2" w:name="_Toc158124494"/>
      <w:bookmarkStart w:id="3" w:name="_Toc162006079"/>
      <w:bookmarkStart w:id="4" w:name="_Toc162533917"/>
      <w:bookmarkStart w:id="5" w:name="_Toc222144157"/>
      <w:proofErr w:type="spellStart"/>
      <w:r w:rsidRPr="20D08152">
        <w:rPr>
          <w:lang w:val="en-GB"/>
        </w:rPr>
        <w:lastRenderedPageBreak/>
        <w:t>In</w:t>
      </w:r>
      <w:r w:rsidR="00BD2076" w:rsidRPr="20D08152">
        <w:rPr>
          <w:lang w:val="en-GB"/>
        </w:rPr>
        <w:t>leiding</w:t>
      </w:r>
      <w:bookmarkEnd w:id="0"/>
      <w:bookmarkEnd w:id="1"/>
      <w:bookmarkEnd w:id="2"/>
      <w:bookmarkEnd w:id="3"/>
      <w:bookmarkEnd w:id="4"/>
      <w:bookmarkEnd w:id="5"/>
      <w:proofErr w:type="spellEnd"/>
    </w:p>
    <w:p w14:paraId="6601DABF" w14:textId="297FE7B2" w:rsidR="002D752C" w:rsidRPr="00FE51D7" w:rsidRDefault="002D752C" w:rsidP="002D752C">
      <w:pPr>
        <w:pStyle w:val="IntroductionUniversiteitUtrecht"/>
        <w:rPr>
          <w:rFonts w:asciiTheme="minorHAnsi" w:hAnsiTheme="minorHAnsi" w:cstheme="minorHAnsi"/>
        </w:rPr>
      </w:pPr>
      <w:r w:rsidRPr="00FE51D7">
        <w:rPr>
          <w:rFonts w:asciiTheme="minorHAnsi" w:hAnsiTheme="minorHAnsi" w:cstheme="minorHAnsi"/>
        </w:rPr>
        <w:t>Dit</w:t>
      </w:r>
      <w:r w:rsidR="00897207" w:rsidRPr="00FE51D7">
        <w:rPr>
          <w:rFonts w:asciiTheme="minorHAnsi" w:hAnsiTheme="minorHAnsi" w:cstheme="minorHAnsi"/>
        </w:rPr>
        <w:t xml:space="preserve"> document </w:t>
      </w:r>
      <w:r w:rsidR="00047002" w:rsidRPr="00FE51D7">
        <w:rPr>
          <w:rFonts w:asciiTheme="minorHAnsi" w:hAnsiTheme="minorHAnsi" w:cstheme="minorHAnsi"/>
        </w:rPr>
        <w:t>is een bijlage bij de</w:t>
      </w:r>
      <w:r w:rsidR="00A00EA2">
        <w:rPr>
          <w:rFonts w:asciiTheme="minorHAnsi" w:hAnsiTheme="minorHAnsi" w:cstheme="minorHAnsi"/>
        </w:rPr>
        <w:t xml:space="preserve"> Europese</w:t>
      </w:r>
      <w:r w:rsidR="00047002" w:rsidRPr="00FE51D7">
        <w:rPr>
          <w:rFonts w:asciiTheme="minorHAnsi" w:hAnsiTheme="minorHAnsi" w:cstheme="minorHAnsi"/>
        </w:rPr>
        <w:t xml:space="preserve"> aanbesteding </w:t>
      </w:r>
      <w:r w:rsidR="00FE5FC4" w:rsidRPr="00FE51D7">
        <w:rPr>
          <w:rFonts w:asciiTheme="minorHAnsi" w:hAnsiTheme="minorHAnsi" w:cstheme="minorHAnsi"/>
        </w:rPr>
        <w:t xml:space="preserve">‘Dagelijks onderhoud </w:t>
      </w:r>
      <w:r w:rsidR="00A00EA2">
        <w:rPr>
          <w:rFonts w:asciiTheme="minorHAnsi" w:hAnsiTheme="minorHAnsi" w:cstheme="minorHAnsi"/>
        </w:rPr>
        <w:t>g</w:t>
      </w:r>
      <w:r w:rsidR="00C00995">
        <w:rPr>
          <w:rFonts w:asciiTheme="minorHAnsi" w:hAnsiTheme="minorHAnsi" w:cstheme="minorHAnsi"/>
        </w:rPr>
        <w:t xml:space="preserve">ebouwgebonden </w:t>
      </w:r>
      <w:r w:rsidR="00047002" w:rsidRPr="00FE51D7">
        <w:rPr>
          <w:rFonts w:asciiTheme="minorHAnsi" w:hAnsiTheme="minorHAnsi" w:cstheme="minorHAnsi"/>
        </w:rPr>
        <w:t>gasdistributiesystemen</w:t>
      </w:r>
      <w:r w:rsidR="00A20F9C" w:rsidRPr="00FE51D7">
        <w:rPr>
          <w:rFonts w:asciiTheme="minorHAnsi" w:hAnsiTheme="minorHAnsi" w:cstheme="minorHAnsi"/>
        </w:rPr>
        <w:t>’</w:t>
      </w:r>
      <w:r w:rsidR="00047002" w:rsidRPr="00FE51D7">
        <w:rPr>
          <w:rFonts w:asciiTheme="minorHAnsi" w:hAnsiTheme="minorHAnsi" w:cstheme="minorHAnsi"/>
        </w:rPr>
        <w:t xml:space="preserve"> van de Universiteit Utrecht.</w:t>
      </w:r>
      <w:r w:rsidRPr="00FE51D7">
        <w:rPr>
          <w:rFonts w:asciiTheme="minorHAnsi" w:hAnsiTheme="minorHAnsi" w:cstheme="minorHAnsi"/>
        </w:rPr>
        <w:t xml:space="preserve"> </w:t>
      </w:r>
      <w:r w:rsidR="009B2778" w:rsidRPr="00FE51D7">
        <w:rPr>
          <w:rFonts w:asciiTheme="minorHAnsi" w:hAnsiTheme="minorHAnsi" w:cstheme="minorHAnsi"/>
        </w:rPr>
        <w:t xml:space="preserve">Dit beknopt overzicht </w:t>
      </w:r>
      <w:r w:rsidR="008203E4" w:rsidRPr="00FE51D7">
        <w:rPr>
          <w:rFonts w:asciiTheme="minorHAnsi" w:hAnsiTheme="minorHAnsi" w:cstheme="minorHAnsi"/>
        </w:rPr>
        <w:t>geeft</w:t>
      </w:r>
      <w:r w:rsidR="009B2778" w:rsidRPr="00FE51D7">
        <w:rPr>
          <w:rFonts w:asciiTheme="minorHAnsi" w:hAnsiTheme="minorHAnsi" w:cstheme="minorHAnsi"/>
        </w:rPr>
        <w:t xml:space="preserve"> u als </w:t>
      </w:r>
      <w:r w:rsidR="00333EB7" w:rsidRPr="00FE51D7">
        <w:rPr>
          <w:rFonts w:asciiTheme="minorHAnsi" w:hAnsiTheme="minorHAnsi" w:cstheme="minorHAnsi"/>
        </w:rPr>
        <w:t xml:space="preserve">aanbieder informatie </w:t>
      </w:r>
      <w:r w:rsidR="0002334D" w:rsidRPr="00FE51D7">
        <w:rPr>
          <w:rFonts w:asciiTheme="minorHAnsi" w:hAnsiTheme="minorHAnsi" w:cstheme="minorHAnsi"/>
        </w:rPr>
        <w:t xml:space="preserve">waarmee u de aanpak van het werk, </w:t>
      </w:r>
      <w:r w:rsidR="008A451E" w:rsidRPr="00FE51D7">
        <w:rPr>
          <w:rFonts w:asciiTheme="minorHAnsi" w:hAnsiTheme="minorHAnsi" w:cstheme="minorHAnsi"/>
        </w:rPr>
        <w:t xml:space="preserve">het prijsniveau en andere </w:t>
      </w:r>
      <w:r w:rsidR="00F122D5" w:rsidRPr="00FE51D7">
        <w:rPr>
          <w:rFonts w:asciiTheme="minorHAnsi" w:hAnsiTheme="minorHAnsi" w:cstheme="minorHAnsi"/>
        </w:rPr>
        <w:t>aspecten van de opdracht kunt bepalen.</w:t>
      </w:r>
    </w:p>
    <w:p w14:paraId="41C9A4F6" w14:textId="70BA9962" w:rsidR="002D752C" w:rsidRPr="00D21DC3" w:rsidRDefault="00C44B26" w:rsidP="20D08152">
      <w:pPr>
        <w:pStyle w:val="Kop2"/>
        <w:rPr>
          <w:lang w:val="en-GB"/>
        </w:rPr>
      </w:pPr>
      <w:bookmarkStart w:id="6" w:name="_Toc222144158"/>
      <w:bookmarkStart w:id="7" w:name="_Toc158124461"/>
      <w:bookmarkStart w:id="8" w:name="_Toc158124496"/>
      <w:bookmarkStart w:id="9" w:name="_Toc158124460"/>
      <w:bookmarkStart w:id="10" w:name="_Toc158124495"/>
      <w:proofErr w:type="spellStart"/>
      <w:r w:rsidRPr="20D08152">
        <w:rPr>
          <w:lang w:val="en-GB"/>
        </w:rPr>
        <w:t>Leeswijzer</w:t>
      </w:r>
      <w:bookmarkEnd w:id="6"/>
      <w:proofErr w:type="spellEnd"/>
    </w:p>
    <w:p w14:paraId="6FCA3806" w14:textId="00A1EE6D" w:rsidR="002D752C" w:rsidRPr="00D21DC3" w:rsidRDefault="006A6A52" w:rsidP="002D752C">
      <w:pPr>
        <w:pStyle w:val="BodytextUniversiteitUtrecht"/>
      </w:pPr>
      <w:r w:rsidRPr="004D2F20">
        <w:t>B</w:t>
      </w:r>
      <w:r w:rsidR="005A58C6" w:rsidRPr="004D2F20">
        <w:t>eschreven</w:t>
      </w:r>
      <w:r w:rsidRPr="004D2F20">
        <w:t xml:space="preserve"> wordt</w:t>
      </w:r>
      <w:r w:rsidR="005A58C6" w:rsidRPr="004D2F20">
        <w:t xml:space="preserve"> welke gassoorten</w:t>
      </w:r>
      <w:r w:rsidR="00ED725D" w:rsidRPr="004D2F20">
        <w:t xml:space="preserve"> bij de Universiteit Utrecht aanwezig zijn</w:t>
      </w:r>
      <w:r w:rsidR="00827531" w:rsidRPr="004D2F20">
        <w:t xml:space="preserve"> en</w:t>
      </w:r>
      <w:r w:rsidR="00ED725D" w:rsidRPr="004D2F20">
        <w:t xml:space="preserve"> welke </w:t>
      </w:r>
      <w:r w:rsidR="005B2F04" w:rsidRPr="004D2F20">
        <w:t>soorten en aantallen componenten wij onderscheiden</w:t>
      </w:r>
      <w:r w:rsidR="00827531" w:rsidRPr="004D2F20">
        <w:t>. De gasdistributiesystemen bevinden zich in meerdere gebouwen van de universiteit, verspreid over het Utrecht Science Park De Uithof (USP)</w:t>
      </w:r>
      <w:r w:rsidR="00BE499C" w:rsidRPr="004D2F20">
        <w:t xml:space="preserve">. Deze geografische spreiding wordt aangegeven zodat u </w:t>
      </w:r>
      <w:r w:rsidR="00DD24CD" w:rsidRPr="004D2F20">
        <w:t xml:space="preserve">een inschatting kunt maken van </w:t>
      </w:r>
      <w:r w:rsidR="0063055E" w:rsidRPr="004D2F20">
        <w:t xml:space="preserve"> hoeveelheid werk per gebouw,</w:t>
      </w:r>
      <w:r w:rsidR="001451A9" w:rsidRPr="004D2F20">
        <w:t xml:space="preserve"> afstanden</w:t>
      </w:r>
      <w:r w:rsidR="000E6148" w:rsidRPr="004D2F20">
        <w:t xml:space="preserve"> tussen gebouwen</w:t>
      </w:r>
      <w:r w:rsidR="001451A9" w:rsidRPr="004D2F20">
        <w:t xml:space="preserve"> en bijvoorbeeld parkeergelegenheid.</w:t>
      </w:r>
      <w:r w:rsidR="008707D3" w:rsidRPr="004D2F20">
        <w:t xml:space="preserve"> Tot slot wordt beschreven </w:t>
      </w:r>
      <w:r w:rsidR="00AF2271" w:rsidRPr="004D2F20">
        <w:t xml:space="preserve">welk systeem van naamgeving wij hanteren om afzonderlijke systemen </w:t>
      </w:r>
      <w:r w:rsidR="0063055E" w:rsidRPr="004D2F20">
        <w:t>aan te duiden.</w:t>
      </w:r>
    </w:p>
    <w:p w14:paraId="24F43798" w14:textId="626C31CA" w:rsidR="00115C39" w:rsidRPr="00D21DC3" w:rsidRDefault="00833331" w:rsidP="20D08152">
      <w:pPr>
        <w:pStyle w:val="Kop2"/>
        <w:rPr>
          <w:lang w:val="en-GB"/>
        </w:rPr>
      </w:pPr>
      <w:bookmarkStart w:id="11" w:name="_Toc222144159"/>
      <w:proofErr w:type="spellStart"/>
      <w:r w:rsidRPr="20D08152">
        <w:rPr>
          <w:lang w:val="en-GB"/>
        </w:rPr>
        <w:t>Nauwkeurigheid</w:t>
      </w:r>
      <w:proofErr w:type="spellEnd"/>
      <w:r w:rsidRPr="20D08152">
        <w:rPr>
          <w:lang w:val="en-GB"/>
        </w:rPr>
        <w:t xml:space="preserve"> van de </w:t>
      </w:r>
      <w:proofErr w:type="spellStart"/>
      <w:r w:rsidRPr="20D08152">
        <w:rPr>
          <w:lang w:val="en-GB"/>
        </w:rPr>
        <w:t>informatie</w:t>
      </w:r>
      <w:bookmarkEnd w:id="11"/>
      <w:proofErr w:type="spellEnd"/>
    </w:p>
    <w:p w14:paraId="43698AD0" w14:textId="274C7BAE" w:rsidR="00EA7BC8" w:rsidRPr="00D21DC3" w:rsidRDefault="00833331" w:rsidP="00EA7BC8">
      <w:pPr>
        <w:pStyle w:val="BodytextUniversiteitUtrecht"/>
      </w:pPr>
      <w:r w:rsidRPr="004D2F20">
        <w:t xml:space="preserve">De Universiteit Utrecht is </w:t>
      </w:r>
      <w:r w:rsidR="0007126E" w:rsidRPr="004D2F20">
        <w:t>altijd in beweging</w:t>
      </w:r>
      <w:r w:rsidR="001C7FEF" w:rsidRPr="004D2F20">
        <w:t>.</w:t>
      </w:r>
      <w:r w:rsidR="00FB7561" w:rsidRPr="004D2F20">
        <w:t xml:space="preserve"> </w:t>
      </w:r>
      <w:r w:rsidR="0007126E" w:rsidRPr="004D2F20">
        <w:t>De informatie in dit document is een momentopname</w:t>
      </w:r>
      <w:r w:rsidR="00294B05" w:rsidRPr="004D2F20">
        <w:t>.</w:t>
      </w:r>
      <w:r w:rsidR="00BD22DB">
        <w:t xml:space="preserve"> </w:t>
      </w:r>
      <w:r w:rsidR="00E77B2D" w:rsidRPr="004D2F20">
        <w:t xml:space="preserve">De opsommingen van soorten, </w:t>
      </w:r>
      <w:r w:rsidR="008D2CB3" w:rsidRPr="004D2F20">
        <w:t>merken, typen, aantallen etc. in dit document zijn niet limitatief</w:t>
      </w:r>
      <w:r w:rsidR="00634ED8" w:rsidRPr="004D2F20">
        <w:t>. U kunt hieraan geen rechten ontlenen</w:t>
      </w:r>
      <w:r w:rsidR="00173C08" w:rsidRPr="004D2F20">
        <w:t xml:space="preserve">. </w:t>
      </w:r>
      <w:r w:rsidR="00C467A1" w:rsidRPr="004D2F20">
        <w:t>Wij achten de informatie in dit document toereiken</w:t>
      </w:r>
      <w:r w:rsidR="004013CA" w:rsidRPr="004D2F20">
        <w:t>d</w:t>
      </w:r>
      <w:r w:rsidR="00C467A1" w:rsidRPr="004D2F20">
        <w:t xml:space="preserve"> </w:t>
      </w:r>
      <w:r w:rsidR="0033559A" w:rsidRPr="004D2F20">
        <w:t>om een aanbod te kunnen doen.</w:t>
      </w:r>
    </w:p>
    <w:p w14:paraId="3D9DE03D" w14:textId="522AD444" w:rsidR="00E77B2D" w:rsidRPr="00D21DC3" w:rsidRDefault="00576114" w:rsidP="20D08152">
      <w:pPr>
        <w:pStyle w:val="Kop1"/>
        <w:rPr>
          <w:lang w:val="en-GB"/>
        </w:rPr>
      </w:pPr>
      <w:bookmarkStart w:id="12" w:name="_Toc222144160"/>
      <w:proofErr w:type="spellStart"/>
      <w:r w:rsidRPr="20D08152">
        <w:rPr>
          <w:lang w:val="en-GB"/>
        </w:rPr>
        <w:lastRenderedPageBreak/>
        <w:t>Gassoorten</w:t>
      </w:r>
      <w:bookmarkEnd w:id="12"/>
      <w:proofErr w:type="spellEnd"/>
    </w:p>
    <w:p w14:paraId="59704C52" w14:textId="3536CCCA" w:rsidR="00274A57" w:rsidRPr="00D21DC3" w:rsidRDefault="00274A57" w:rsidP="00274A57">
      <w:pPr>
        <w:pStyle w:val="BodytextUniversiteitUtrecht"/>
      </w:pPr>
      <w:r w:rsidRPr="004D2F20">
        <w:t xml:space="preserve">De </w:t>
      </w:r>
      <w:r w:rsidR="0057423B" w:rsidRPr="004D2F20">
        <w:t>U</w:t>
      </w:r>
      <w:r w:rsidRPr="004D2F20">
        <w:t xml:space="preserve">niversiteit </w:t>
      </w:r>
      <w:r w:rsidR="001527C1" w:rsidRPr="004D2F20">
        <w:t>Utrecht</w:t>
      </w:r>
      <w:r w:rsidRPr="004D2F20">
        <w:t xml:space="preserve"> </w:t>
      </w:r>
      <w:r w:rsidR="00881F94" w:rsidRPr="004D2F20">
        <w:t>(UU)</w:t>
      </w:r>
      <w:r w:rsidR="00380B63" w:rsidRPr="004D2F20">
        <w:t xml:space="preserve"> </w:t>
      </w:r>
      <w:r w:rsidRPr="004D2F20">
        <w:t xml:space="preserve">heeft </w:t>
      </w:r>
      <w:r w:rsidR="00D7329F" w:rsidRPr="004D2F20">
        <w:t>ongeveer</w:t>
      </w:r>
      <w:r w:rsidRPr="004D2F20">
        <w:t xml:space="preserve"> 50 gassoorten in gebruik</w:t>
      </w:r>
      <w:r w:rsidR="000A6ED0" w:rsidRPr="004D2F20">
        <w:t xml:space="preserve">, zie tabel 1. </w:t>
      </w:r>
      <w:r w:rsidR="00AD4D1C" w:rsidRPr="004D2F20">
        <w:t>De gassen worden opgeslagen in bulktanks</w:t>
      </w:r>
      <w:r w:rsidR="000C48AB" w:rsidRPr="004D2F20">
        <w:t xml:space="preserve"> en cilinders. </w:t>
      </w:r>
      <w:r w:rsidR="00597DEC" w:rsidRPr="004D2F20">
        <w:t>De bulktanks bevatten v</w:t>
      </w:r>
      <w:r w:rsidR="00AD4D1C" w:rsidRPr="004D2F20">
        <w:t>oornamelijk stikstof</w:t>
      </w:r>
      <w:r w:rsidR="0006470A" w:rsidRPr="004D2F20">
        <w:t>,</w:t>
      </w:r>
      <w:r w:rsidR="007E0130" w:rsidRPr="004D2F20">
        <w:t xml:space="preserve"> er is een bulktank met</w:t>
      </w:r>
      <w:r w:rsidR="002F718F" w:rsidRPr="004D2F20">
        <w:t xml:space="preserve"> zuurstof</w:t>
      </w:r>
      <w:r w:rsidR="000C48AB" w:rsidRPr="004D2F20">
        <w:t xml:space="preserve"> </w:t>
      </w:r>
      <w:r w:rsidR="00597DEC" w:rsidRPr="004D2F20">
        <w:t xml:space="preserve">en </w:t>
      </w:r>
      <w:r w:rsidR="007E0130" w:rsidRPr="004D2F20">
        <w:t xml:space="preserve">een met </w:t>
      </w:r>
      <w:r w:rsidR="00597DEC" w:rsidRPr="004D2F20">
        <w:t>vloeibare kooldioxide.</w:t>
      </w:r>
    </w:p>
    <w:p w14:paraId="5FBA5DEB" w14:textId="413909DA" w:rsidR="00411280" w:rsidRDefault="009E1158" w:rsidP="00274A57">
      <w:pPr>
        <w:pStyle w:val="BodytextUniversiteitUtrecht"/>
      </w:pPr>
      <w:r w:rsidRPr="004D2F20">
        <w:t xml:space="preserve">Werkzaamheden aan de bulktanks </w:t>
      </w:r>
      <w:r w:rsidR="00934119" w:rsidRPr="004D2F20">
        <w:t>behoort niet tot de opdracht.</w:t>
      </w:r>
      <w:r w:rsidR="00411280" w:rsidRPr="004D2F20">
        <w:t xml:space="preserve"> Gascilinders </w:t>
      </w:r>
      <w:r w:rsidR="00F40D76" w:rsidRPr="004D2F20">
        <w:t xml:space="preserve">zijn eigendom van de leverancier van de gassen, en behoren daardoor niet tot de opdracht. </w:t>
      </w:r>
      <w:r w:rsidR="00934119" w:rsidRPr="004D2F20">
        <w:t xml:space="preserve">De UU heeft </w:t>
      </w:r>
      <w:r w:rsidRPr="004D2F20">
        <w:t>en</w:t>
      </w:r>
      <w:r w:rsidR="00D21DC3" w:rsidRPr="004D2F20">
        <w:t>kele tientallen</w:t>
      </w:r>
      <w:r w:rsidRPr="004D2F20">
        <w:t xml:space="preserve"> gascilinders</w:t>
      </w:r>
      <w:r w:rsidR="00D21DC3" w:rsidRPr="004D2F20">
        <w:t xml:space="preserve"> in eigendom</w:t>
      </w:r>
      <w:r w:rsidR="00F40D76" w:rsidRPr="004D2F20">
        <w:t xml:space="preserve"> (</w:t>
      </w:r>
      <w:proofErr w:type="spellStart"/>
      <w:r w:rsidR="003F13ED">
        <w:t>h</w:t>
      </w:r>
      <w:r w:rsidR="00F40D76" w:rsidRPr="004D2F20">
        <w:t>eliumterugwininstallatie</w:t>
      </w:r>
      <w:proofErr w:type="spellEnd"/>
      <w:r w:rsidR="00F40D76" w:rsidRPr="004D2F20">
        <w:t>)</w:t>
      </w:r>
      <w:r w:rsidR="00251F6F" w:rsidRPr="004D2F20">
        <w:t xml:space="preserve">, deze cilinders zijn </w:t>
      </w:r>
      <w:r w:rsidR="001E6D18" w:rsidRPr="004D2F20">
        <w:t xml:space="preserve">geen </w:t>
      </w:r>
      <w:r w:rsidR="00251F6F" w:rsidRPr="004D2F20">
        <w:t>onderdeel van de opdracht</w:t>
      </w:r>
      <w:r w:rsidRPr="004D2F20">
        <w:t xml:space="preserve">. </w:t>
      </w:r>
    </w:p>
    <w:p w14:paraId="5434109F" w14:textId="5DC8EACC" w:rsidR="00B54E8C" w:rsidRPr="00D21DC3" w:rsidRDefault="00F24781" w:rsidP="00274A57">
      <w:pPr>
        <w:pStyle w:val="BodytextUniversiteitUtrecht"/>
      </w:pPr>
      <w:r w:rsidRPr="004D2F20">
        <w:t>V</w:t>
      </w:r>
      <w:r w:rsidR="00B54E8C" w:rsidRPr="004D2F20">
        <w:t>acu</w:t>
      </w:r>
      <w:r w:rsidR="00D218B3" w:rsidRPr="004D2F20">
        <w:t>ümsystemen worden tot de gas</w:t>
      </w:r>
      <w:r w:rsidR="00A324A1" w:rsidRPr="004D2F20">
        <w:t>distributie</w:t>
      </w:r>
      <w:r w:rsidR="00D218B3" w:rsidRPr="004D2F20">
        <w:t>systemen gerekend vanwege de gelijksoortige opbouw en gebruik van componenten</w:t>
      </w:r>
      <w:r w:rsidRPr="004D2F20">
        <w:t xml:space="preserve">. </w:t>
      </w:r>
      <w:r w:rsidR="00BD22DB" w:rsidRPr="00BD22DB">
        <w:t>Ook w</w:t>
      </w:r>
      <w:r w:rsidRPr="00BD22DB">
        <w:t>erkzaamheden aan de vacuümpompen beho</w:t>
      </w:r>
      <w:r w:rsidR="007D1B5B" w:rsidRPr="00BD22DB">
        <w:t>o</w:t>
      </w:r>
      <w:r w:rsidRPr="00BD22DB">
        <w:t>r</w:t>
      </w:r>
      <w:r w:rsidR="007D1B5B" w:rsidRPr="00BD22DB">
        <w:t>t</w:t>
      </w:r>
      <w:r w:rsidRPr="00BD22DB">
        <w:t xml:space="preserve"> niet tot de opdracht.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"/>
        <w:gridCol w:w="4536"/>
        <w:gridCol w:w="3680"/>
      </w:tblGrid>
      <w:tr w:rsidR="00EA6CE1" w:rsidRPr="00D21DC3" w14:paraId="0BA7DFAB" w14:textId="77777777" w:rsidTr="20D08152">
        <w:tc>
          <w:tcPr>
            <w:tcW w:w="562" w:type="dxa"/>
          </w:tcPr>
          <w:p w14:paraId="56CBF1EC" w14:textId="77777777" w:rsidR="00EA6CE1" w:rsidRPr="00D21DC3" w:rsidRDefault="00EA6CE1" w:rsidP="00576114">
            <w:pPr>
              <w:pStyle w:val="BodytextUniversiteitUtrecht"/>
            </w:pPr>
          </w:p>
        </w:tc>
        <w:tc>
          <w:tcPr>
            <w:tcW w:w="4536" w:type="dxa"/>
          </w:tcPr>
          <w:p w14:paraId="690CC193" w14:textId="04507B35" w:rsidR="00EA6CE1" w:rsidRPr="00D21DC3" w:rsidRDefault="008B0F14" w:rsidP="20D08152">
            <w:pPr>
              <w:pStyle w:val="BodytextUniversiteitUtrecht"/>
              <w:rPr>
                <w:b/>
                <w:bCs/>
                <w:lang w:val="en-GB"/>
              </w:rPr>
            </w:pPr>
            <w:proofErr w:type="spellStart"/>
            <w:r w:rsidRPr="20D08152">
              <w:rPr>
                <w:b/>
                <w:bCs/>
                <w:lang w:val="en-GB"/>
              </w:rPr>
              <w:t>Gassoort</w:t>
            </w:r>
            <w:proofErr w:type="spellEnd"/>
          </w:p>
        </w:tc>
        <w:tc>
          <w:tcPr>
            <w:tcW w:w="3680" w:type="dxa"/>
          </w:tcPr>
          <w:p w14:paraId="296B1240" w14:textId="2DC51F57" w:rsidR="00EA6CE1" w:rsidRPr="00D21DC3" w:rsidRDefault="008B0F14" w:rsidP="20D08152">
            <w:pPr>
              <w:pStyle w:val="BodytextUniversiteitUtrecht"/>
              <w:rPr>
                <w:b/>
                <w:bCs/>
                <w:lang w:val="en-GB"/>
              </w:rPr>
            </w:pPr>
            <w:proofErr w:type="spellStart"/>
            <w:r w:rsidRPr="20D08152">
              <w:rPr>
                <w:b/>
                <w:bCs/>
                <w:lang w:val="en-GB"/>
              </w:rPr>
              <w:t>Opmerking</w:t>
            </w:r>
            <w:proofErr w:type="spellEnd"/>
          </w:p>
        </w:tc>
      </w:tr>
      <w:tr w:rsidR="009223B0" w:rsidRPr="00D21DC3" w14:paraId="56D69EA7" w14:textId="77777777" w:rsidTr="20D08152">
        <w:tc>
          <w:tcPr>
            <w:tcW w:w="562" w:type="dxa"/>
          </w:tcPr>
          <w:p w14:paraId="7E77AE5B" w14:textId="0ECB1BB2" w:rsidR="009223B0" w:rsidRPr="00D21DC3" w:rsidRDefault="00A12EA4" w:rsidP="00576114">
            <w:pPr>
              <w:pStyle w:val="BodytextUniversiteitUtrecht"/>
            </w:pPr>
            <w:r w:rsidRPr="00D21DC3">
              <w:t>1</w:t>
            </w:r>
          </w:p>
        </w:tc>
        <w:tc>
          <w:tcPr>
            <w:tcW w:w="4536" w:type="dxa"/>
          </w:tcPr>
          <w:p w14:paraId="5068C52E" w14:textId="053F533D" w:rsidR="009223B0" w:rsidRPr="00D21DC3" w:rsidRDefault="008B0F14" w:rsidP="00576114">
            <w:pPr>
              <w:pStyle w:val="BodytextUniversiteitUtrecht"/>
            </w:pPr>
            <w:r w:rsidRPr="00D21DC3">
              <w:t>Acetyleen</w:t>
            </w:r>
          </w:p>
        </w:tc>
        <w:tc>
          <w:tcPr>
            <w:tcW w:w="3680" w:type="dxa"/>
          </w:tcPr>
          <w:p w14:paraId="5E6153BF" w14:textId="77777777" w:rsidR="009223B0" w:rsidRPr="00D21DC3" w:rsidRDefault="009223B0" w:rsidP="00576114">
            <w:pPr>
              <w:pStyle w:val="BodytextUniversiteitUtrecht"/>
            </w:pPr>
          </w:p>
        </w:tc>
      </w:tr>
      <w:tr w:rsidR="009223B0" w:rsidRPr="00D21DC3" w14:paraId="6912E04D" w14:textId="77777777" w:rsidTr="20D08152">
        <w:tc>
          <w:tcPr>
            <w:tcW w:w="562" w:type="dxa"/>
          </w:tcPr>
          <w:p w14:paraId="02914576" w14:textId="20F22866" w:rsidR="009223B0" w:rsidRPr="00D21DC3" w:rsidRDefault="00A12EA4" w:rsidP="00576114">
            <w:pPr>
              <w:pStyle w:val="BodytextUniversiteitUtrecht"/>
            </w:pPr>
            <w:r w:rsidRPr="00D21DC3">
              <w:t>2</w:t>
            </w:r>
          </w:p>
        </w:tc>
        <w:tc>
          <w:tcPr>
            <w:tcW w:w="4536" w:type="dxa"/>
          </w:tcPr>
          <w:p w14:paraId="1A227CB6" w14:textId="3E522DC4" w:rsidR="009223B0" w:rsidRPr="00D21DC3" w:rsidRDefault="008B0F14" w:rsidP="00576114">
            <w:pPr>
              <w:pStyle w:val="BodytextUniversiteitUtrecht"/>
            </w:pPr>
            <w:r w:rsidRPr="00D21DC3">
              <w:t>Ammoniak</w:t>
            </w:r>
          </w:p>
        </w:tc>
        <w:tc>
          <w:tcPr>
            <w:tcW w:w="3680" w:type="dxa"/>
          </w:tcPr>
          <w:p w14:paraId="3817187A" w14:textId="77777777" w:rsidR="009223B0" w:rsidRPr="00D21DC3" w:rsidRDefault="009223B0" w:rsidP="00576114">
            <w:pPr>
              <w:pStyle w:val="BodytextUniversiteitUtrecht"/>
            </w:pPr>
          </w:p>
        </w:tc>
      </w:tr>
      <w:tr w:rsidR="009223B0" w:rsidRPr="00D21DC3" w14:paraId="4FA3E56D" w14:textId="77777777" w:rsidTr="20D08152">
        <w:tc>
          <w:tcPr>
            <w:tcW w:w="562" w:type="dxa"/>
          </w:tcPr>
          <w:p w14:paraId="1433DDF7" w14:textId="05049565" w:rsidR="009223B0" w:rsidRPr="00D21DC3" w:rsidRDefault="00A12EA4" w:rsidP="00576114">
            <w:pPr>
              <w:pStyle w:val="BodytextUniversiteitUtrecht"/>
            </w:pPr>
            <w:r w:rsidRPr="00D21DC3">
              <w:t>3</w:t>
            </w:r>
          </w:p>
        </w:tc>
        <w:tc>
          <w:tcPr>
            <w:tcW w:w="4536" w:type="dxa"/>
          </w:tcPr>
          <w:p w14:paraId="24D7071A" w14:textId="1C781B6D" w:rsidR="009223B0" w:rsidRPr="00D21DC3" w:rsidRDefault="008B0F14" w:rsidP="00576114">
            <w:pPr>
              <w:pStyle w:val="BodytextUniversiteitUtrecht"/>
            </w:pPr>
            <w:r w:rsidRPr="00D21DC3">
              <w:t>Argon</w:t>
            </w:r>
          </w:p>
        </w:tc>
        <w:tc>
          <w:tcPr>
            <w:tcW w:w="3680" w:type="dxa"/>
          </w:tcPr>
          <w:p w14:paraId="68383707" w14:textId="2D0B55C1" w:rsidR="009223B0" w:rsidRPr="00D21DC3" w:rsidRDefault="00BF3A1A" w:rsidP="00576114">
            <w:pPr>
              <w:pStyle w:val="BodytextUniversiteitUtrecht"/>
            </w:pPr>
            <w:r w:rsidRPr="00D21DC3">
              <w:t xml:space="preserve">Lage en </w:t>
            </w:r>
            <w:r w:rsidR="008A6059" w:rsidRPr="00D21DC3">
              <w:t>hogedruk</w:t>
            </w:r>
            <w:r w:rsidRPr="00D21DC3">
              <w:t xml:space="preserve"> systemen</w:t>
            </w:r>
          </w:p>
        </w:tc>
      </w:tr>
      <w:tr w:rsidR="009223B0" w:rsidRPr="00D21DC3" w14:paraId="07FB2BA3" w14:textId="77777777" w:rsidTr="20D08152">
        <w:tc>
          <w:tcPr>
            <w:tcW w:w="562" w:type="dxa"/>
          </w:tcPr>
          <w:p w14:paraId="5DA5774A" w14:textId="1BE3E9FB" w:rsidR="009223B0" w:rsidRPr="00D21DC3" w:rsidRDefault="00A12EA4" w:rsidP="00576114">
            <w:pPr>
              <w:pStyle w:val="BodytextUniversiteitUtrecht"/>
            </w:pPr>
            <w:r w:rsidRPr="00D21DC3">
              <w:t>4</w:t>
            </w:r>
          </w:p>
        </w:tc>
        <w:tc>
          <w:tcPr>
            <w:tcW w:w="4536" w:type="dxa"/>
          </w:tcPr>
          <w:p w14:paraId="2FDE32EB" w14:textId="226270A3" w:rsidR="009223B0" w:rsidRPr="00D21DC3" w:rsidRDefault="008B0F14" w:rsidP="00576114">
            <w:pPr>
              <w:pStyle w:val="BodytextUniversiteitUtrecht"/>
            </w:pPr>
            <w:proofErr w:type="spellStart"/>
            <w:r w:rsidRPr="00D21DC3">
              <w:t>Azote</w:t>
            </w:r>
            <w:proofErr w:type="spellEnd"/>
          </w:p>
        </w:tc>
        <w:tc>
          <w:tcPr>
            <w:tcW w:w="3680" w:type="dxa"/>
          </w:tcPr>
          <w:p w14:paraId="7A541D76" w14:textId="77777777" w:rsidR="009223B0" w:rsidRPr="00D21DC3" w:rsidRDefault="009223B0" w:rsidP="00576114">
            <w:pPr>
              <w:pStyle w:val="BodytextUniversiteitUtrecht"/>
            </w:pPr>
          </w:p>
        </w:tc>
      </w:tr>
      <w:tr w:rsidR="009223B0" w:rsidRPr="00D21DC3" w14:paraId="2A3CFC58" w14:textId="77777777" w:rsidTr="20D08152">
        <w:tc>
          <w:tcPr>
            <w:tcW w:w="562" w:type="dxa"/>
          </w:tcPr>
          <w:p w14:paraId="49C5B1C1" w14:textId="1194150F" w:rsidR="009223B0" w:rsidRPr="00D21DC3" w:rsidRDefault="00A12EA4" w:rsidP="00576114">
            <w:pPr>
              <w:pStyle w:val="BodytextUniversiteitUtrecht"/>
            </w:pPr>
            <w:r w:rsidRPr="00D21DC3">
              <w:t>5</w:t>
            </w:r>
          </w:p>
        </w:tc>
        <w:tc>
          <w:tcPr>
            <w:tcW w:w="4536" w:type="dxa"/>
          </w:tcPr>
          <w:p w14:paraId="40411307" w14:textId="1DF5993C" w:rsidR="009223B0" w:rsidRPr="00D21DC3" w:rsidRDefault="00571DD2" w:rsidP="00576114">
            <w:pPr>
              <w:pStyle w:val="BodytextUniversiteitUtrecht"/>
            </w:pPr>
            <w:proofErr w:type="spellStart"/>
            <w:r w:rsidRPr="00D21DC3">
              <w:t>Butene</w:t>
            </w:r>
            <w:proofErr w:type="spellEnd"/>
          </w:p>
        </w:tc>
        <w:tc>
          <w:tcPr>
            <w:tcW w:w="3680" w:type="dxa"/>
          </w:tcPr>
          <w:p w14:paraId="1B83CC30" w14:textId="77777777" w:rsidR="009223B0" w:rsidRPr="00D21DC3" w:rsidRDefault="009223B0" w:rsidP="00576114">
            <w:pPr>
              <w:pStyle w:val="BodytextUniversiteitUtrecht"/>
            </w:pPr>
          </w:p>
        </w:tc>
      </w:tr>
      <w:tr w:rsidR="009223B0" w:rsidRPr="00D21DC3" w14:paraId="156CEDBB" w14:textId="77777777" w:rsidTr="20D08152">
        <w:tc>
          <w:tcPr>
            <w:tcW w:w="562" w:type="dxa"/>
          </w:tcPr>
          <w:p w14:paraId="00A98A93" w14:textId="78F88FE0" w:rsidR="009223B0" w:rsidRPr="00D21DC3" w:rsidRDefault="00A12EA4" w:rsidP="00576114">
            <w:pPr>
              <w:pStyle w:val="BodytextUniversiteitUtrecht"/>
            </w:pPr>
            <w:r w:rsidRPr="00D21DC3">
              <w:t>6</w:t>
            </w:r>
          </w:p>
        </w:tc>
        <w:tc>
          <w:tcPr>
            <w:tcW w:w="4536" w:type="dxa"/>
          </w:tcPr>
          <w:p w14:paraId="0335CB46" w14:textId="6F53329A" w:rsidR="009223B0" w:rsidRPr="00D21DC3" w:rsidRDefault="00571DD2" w:rsidP="20D08152">
            <w:pPr>
              <w:pStyle w:val="BodytextUniversiteitUtrecht"/>
              <w:rPr>
                <w:lang w:val="en-GB"/>
              </w:rPr>
            </w:pPr>
            <w:r w:rsidRPr="20D08152">
              <w:rPr>
                <w:lang w:val="en-GB"/>
              </w:rPr>
              <w:t>Carbogeen</w:t>
            </w:r>
          </w:p>
        </w:tc>
        <w:tc>
          <w:tcPr>
            <w:tcW w:w="3680" w:type="dxa"/>
          </w:tcPr>
          <w:p w14:paraId="41C3F3CE" w14:textId="77777777" w:rsidR="009223B0" w:rsidRPr="00D21DC3" w:rsidRDefault="009223B0" w:rsidP="00576114">
            <w:pPr>
              <w:pStyle w:val="BodytextUniversiteitUtrecht"/>
            </w:pPr>
          </w:p>
        </w:tc>
      </w:tr>
      <w:tr w:rsidR="009223B0" w:rsidRPr="00D21DC3" w14:paraId="16F822EB" w14:textId="77777777" w:rsidTr="20D08152">
        <w:tc>
          <w:tcPr>
            <w:tcW w:w="562" w:type="dxa"/>
          </w:tcPr>
          <w:p w14:paraId="0EE8D988" w14:textId="72B483C0" w:rsidR="009223B0" w:rsidRPr="00D21DC3" w:rsidRDefault="00A12EA4" w:rsidP="00576114">
            <w:pPr>
              <w:pStyle w:val="BodytextUniversiteitUtrecht"/>
            </w:pPr>
            <w:r w:rsidRPr="00D21DC3">
              <w:t>7</w:t>
            </w:r>
          </w:p>
        </w:tc>
        <w:tc>
          <w:tcPr>
            <w:tcW w:w="4536" w:type="dxa"/>
          </w:tcPr>
          <w:p w14:paraId="15EDEB89" w14:textId="68EF33B9" w:rsidR="009223B0" w:rsidRPr="00D21DC3" w:rsidRDefault="00571DD2" w:rsidP="00576114">
            <w:pPr>
              <w:pStyle w:val="BodytextUniversiteitUtrecht"/>
            </w:pPr>
            <w:r w:rsidRPr="00D21DC3">
              <w:t>Deuterium</w:t>
            </w:r>
          </w:p>
        </w:tc>
        <w:tc>
          <w:tcPr>
            <w:tcW w:w="3680" w:type="dxa"/>
          </w:tcPr>
          <w:p w14:paraId="637191ED" w14:textId="77777777" w:rsidR="009223B0" w:rsidRPr="00D21DC3" w:rsidRDefault="009223B0" w:rsidP="00576114">
            <w:pPr>
              <w:pStyle w:val="BodytextUniversiteitUtrecht"/>
            </w:pPr>
          </w:p>
        </w:tc>
      </w:tr>
      <w:tr w:rsidR="009223B0" w:rsidRPr="00D21DC3" w14:paraId="4C4902B7" w14:textId="77777777" w:rsidTr="20D08152">
        <w:tc>
          <w:tcPr>
            <w:tcW w:w="562" w:type="dxa"/>
          </w:tcPr>
          <w:p w14:paraId="4860417A" w14:textId="122F54DD" w:rsidR="009223B0" w:rsidRPr="00D21DC3" w:rsidRDefault="00A12EA4" w:rsidP="00576114">
            <w:pPr>
              <w:pStyle w:val="BodytextUniversiteitUtrecht"/>
            </w:pPr>
            <w:r w:rsidRPr="00D21DC3">
              <w:t>8</w:t>
            </w:r>
          </w:p>
        </w:tc>
        <w:tc>
          <w:tcPr>
            <w:tcW w:w="4536" w:type="dxa"/>
          </w:tcPr>
          <w:p w14:paraId="2FBCB053" w14:textId="088FAA79" w:rsidR="009223B0" w:rsidRPr="00D21DC3" w:rsidRDefault="00571DD2" w:rsidP="00576114">
            <w:pPr>
              <w:pStyle w:val="BodytextUniversiteitUtrecht"/>
            </w:pPr>
            <w:proofErr w:type="spellStart"/>
            <w:r w:rsidRPr="20D08152">
              <w:rPr>
                <w:lang w:val="en-GB"/>
              </w:rPr>
              <w:t>Distikstofmonoxide</w:t>
            </w:r>
            <w:proofErr w:type="spellEnd"/>
            <w:r w:rsidRPr="20D08152">
              <w:rPr>
                <w:lang w:val="en-GB"/>
              </w:rPr>
              <w:t xml:space="preserve"> (</w:t>
            </w:r>
            <w:proofErr w:type="spellStart"/>
            <w:r w:rsidRPr="20D08152">
              <w:rPr>
                <w:lang w:val="en-GB"/>
              </w:rPr>
              <w:t>lachgas</w:t>
            </w:r>
            <w:proofErr w:type="spellEnd"/>
            <w:r w:rsidRPr="20D08152">
              <w:rPr>
                <w:lang w:val="en-GB"/>
              </w:rPr>
              <w:t>)</w:t>
            </w:r>
          </w:p>
        </w:tc>
        <w:tc>
          <w:tcPr>
            <w:tcW w:w="3680" w:type="dxa"/>
          </w:tcPr>
          <w:p w14:paraId="74C5332C" w14:textId="77777777" w:rsidR="00B27D3C" w:rsidRPr="00D21DC3" w:rsidRDefault="00B27D3C" w:rsidP="00576114">
            <w:pPr>
              <w:pStyle w:val="BodytextUniversiteitUtrecht"/>
            </w:pPr>
          </w:p>
        </w:tc>
      </w:tr>
      <w:tr w:rsidR="00B27D3C" w:rsidRPr="00D21DC3" w14:paraId="37FFC4EE" w14:textId="77777777" w:rsidTr="20D08152">
        <w:tc>
          <w:tcPr>
            <w:tcW w:w="562" w:type="dxa"/>
          </w:tcPr>
          <w:p w14:paraId="53D08012" w14:textId="3CD75C5B" w:rsidR="00B27D3C" w:rsidRPr="00D21DC3" w:rsidRDefault="00A12EA4" w:rsidP="00576114">
            <w:pPr>
              <w:pStyle w:val="BodytextUniversiteitUtrecht"/>
            </w:pPr>
            <w:r w:rsidRPr="00D21DC3">
              <w:t>9</w:t>
            </w:r>
          </w:p>
        </w:tc>
        <w:tc>
          <w:tcPr>
            <w:tcW w:w="4536" w:type="dxa"/>
          </w:tcPr>
          <w:p w14:paraId="00CE1141" w14:textId="33BE1016" w:rsidR="00B27D3C" w:rsidRPr="00D21DC3" w:rsidRDefault="00571DD2" w:rsidP="20D08152">
            <w:pPr>
              <w:pStyle w:val="BodytextUniversiteitUtrecht"/>
              <w:rPr>
                <w:lang w:val="en-GB"/>
              </w:rPr>
            </w:pPr>
            <w:proofErr w:type="spellStart"/>
            <w:r w:rsidRPr="20D08152">
              <w:rPr>
                <w:lang w:val="en-GB"/>
              </w:rPr>
              <w:t>Etheen</w:t>
            </w:r>
            <w:proofErr w:type="spellEnd"/>
          </w:p>
        </w:tc>
        <w:tc>
          <w:tcPr>
            <w:tcW w:w="3680" w:type="dxa"/>
          </w:tcPr>
          <w:p w14:paraId="7C788E80" w14:textId="77777777" w:rsidR="00B27D3C" w:rsidRPr="00D21DC3" w:rsidRDefault="00B27D3C" w:rsidP="00576114">
            <w:pPr>
              <w:pStyle w:val="BodytextUniversiteitUtrecht"/>
            </w:pPr>
          </w:p>
        </w:tc>
      </w:tr>
      <w:tr w:rsidR="00B27D3C" w:rsidRPr="00D21DC3" w14:paraId="209316FC" w14:textId="77777777" w:rsidTr="20D08152">
        <w:tc>
          <w:tcPr>
            <w:tcW w:w="562" w:type="dxa"/>
          </w:tcPr>
          <w:p w14:paraId="6A32AA36" w14:textId="48E9405C" w:rsidR="00B27D3C" w:rsidRPr="00D21DC3" w:rsidRDefault="00A12EA4" w:rsidP="00576114">
            <w:pPr>
              <w:pStyle w:val="BodytextUniversiteitUtrecht"/>
            </w:pPr>
            <w:r w:rsidRPr="00D21DC3">
              <w:t>10</w:t>
            </w:r>
          </w:p>
        </w:tc>
        <w:tc>
          <w:tcPr>
            <w:tcW w:w="4536" w:type="dxa"/>
          </w:tcPr>
          <w:p w14:paraId="34B8CBF5" w14:textId="3D71B8A5" w:rsidR="00B27D3C" w:rsidRPr="00D21DC3" w:rsidRDefault="0078351B" w:rsidP="00576114">
            <w:pPr>
              <w:pStyle w:val="BodytextUniversiteitUtrecht"/>
            </w:pPr>
            <w:proofErr w:type="spellStart"/>
            <w:r w:rsidRPr="00D21DC3">
              <w:t>Ethenone</w:t>
            </w:r>
            <w:proofErr w:type="spellEnd"/>
          </w:p>
        </w:tc>
        <w:tc>
          <w:tcPr>
            <w:tcW w:w="3680" w:type="dxa"/>
          </w:tcPr>
          <w:p w14:paraId="307556E3" w14:textId="77777777" w:rsidR="00B27D3C" w:rsidRPr="00D21DC3" w:rsidRDefault="00B27D3C" w:rsidP="00576114">
            <w:pPr>
              <w:pStyle w:val="BodytextUniversiteitUtrecht"/>
            </w:pPr>
          </w:p>
        </w:tc>
      </w:tr>
      <w:tr w:rsidR="00B27D3C" w:rsidRPr="00D21DC3" w14:paraId="12F6112F" w14:textId="77777777" w:rsidTr="20D08152">
        <w:tc>
          <w:tcPr>
            <w:tcW w:w="562" w:type="dxa"/>
          </w:tcPr>
          <w:p w14:paraId="45E59731" w14:textId="18CCD05F" w:rsidR="00B27D3C" w:rsidRPr="00D21DC3" w:rsidRDefault="00A12EA4" w:rsidP="00576114">
            <w:pPr>
              <w:pStyle w:val="BodytextUniversiteitUtrecht"/>
            </w:pPr>
            <w:r w:rsidRPr="00D21DC3">
              <w:t>11</w:t>
            </w:r>
          </w:p>
        </w:tc>
        <w:tc>
          <w:tcPr>
            <w:tcW w:w="4536" w:type="dxa"/>
          </w:tcPr>
          <w:p w14:paraId="13E5FDE2" w14:textId="511A9BDF" w:rsidR="00B27D3C" w:rsidRPr="00D21DC3" w:rsidRDefault="0078351B" w:rsidP="00576114">
            <w:pPr>
              <w:pStyle w:val="BodytextUniversiteitUtrecht"/>
            </w:pPr>
            <w:r w:rsidRPr="00D21DC3">
              <w:t>Ethyleen</w:t>
            </w:r>
          </w:p>
        </w:tc>
        <w:tc>
          <w:tcPr>
            <w:tcW w:w="3680" w:type="dxa"/>
          </w:tcPr>
          <w:p w14:paraId="79497AB9" w14:textId="77777777" w:rsidR="00B27D3C" w:rsidRPr="00D21DC3" w:rsidRDefault="00B27D3C" w:rsidP="00576114">
            <w:pPr>
              <w:pStyle w:val="BodytextUniversiteitUtrecht"/>
            </w:pPr>
          </w:p>
        </w:tc>
      </w:tr>
      <w:tr w:rsidR="00B27D3C" w:rsidRPr="00D21DC3" w14:paraId="11CBA5D6" w14:textId="77777777" w:rsidTr="20D08152">
        <w:tc>
          <w:tcPr>
            <w:tcW w:w="562" w:type="dxa"/>
          </w:tcPr>
          <w:p w14:paraId="04FDE2DD" w14:textId="2F8E3A45" w:rsidR="00B27D3C" w:rsidRPr="00D21DC3" w:rsidRDefault="00A12EA4" w:rsidP="00576114">
            <w:pPr>
              <w:pStyle w:val="BodytextUniversiteitUtrecht"/>
            </w:pPr>
            <w:r w:rsidRPr="00D21DC3">
              <w:t>12</w:t>
            </w:r>
          </w:p>
        </w:tc>
        <w:tc>
          <w:tcPr>
            <w:tcW w:w="4536" w:type="dxa"/>
          </w:tcPr>
          <w:p w14:paraId="1AF4E0E6" w14:textId="79789F83" w:rsidR="00B27D3C" w:rsidRPr="00D21DC3" w:rsidRDefault="0078351B" w:rsidP="20D08152">
            <w:pPr>
              <w:pStyle w:val="BodytextUniversiteitUtrecht"/>
              <w:rPr>
                <w:lang w:val="en-GB"/>
              </w:rPr>
            </w:pPr>
            <w:proofErr w:type="spellStart"/>
            <w:r w:rsidRPr="20D08152">
              <w:rPr>
                <w:lang w:val="en-GB"/>
              </w:rPr>
              <w:t>Ethyleenoxide</w:t>
            </w:r>
            <w:proofErr w:type="spellEnd"/>
          </w:p>
        </w:tc>
        <w:tc>
          <w:tcPr>
            <w:tcW w:w="3680" w:type="dxa"/>
          </w:tcPr>
          <w:p w14:paraId="3F649C44" w14:textId="77777777" w:rsidR="00B27D3C" w:rsidRPr="00D21DC3" w:rsidRDefault="00B27D3C" w:rsidP="00576114">
            <w:pPr>
              <w:pStyle w:val="BodytextUniversiteitUtrecht"/>
            </w:pPr>
          </w:p>
        </w:tc>
      </w:tr>
      <w:tr w:rsidR="00B27D3C" w:rsidRPr="00D21DC3" w14:paraId="76DAA7E4" w14:textId="77777777" w:rsidTr="20D08152">
        <w:tc>
          <w:tcPr>
            <w:tcW w:w="562" w:type="dxa"/>
          </w:tcPr>
          <w:p w14:paraId="4CA5C102" w14:textId="01CC295D" w:rsidR="00B27D3C" w:rsidRPr="00D21DC3" w:rsidRDefault="00A12EA4" w:rsidP="00576114">
            <w:pPr>
              <w:pStyle w:val="BodytextUniversiteitUtrecht"/>
            </w:pPr>
            <w:r w:rsidRPr="00D21DC3">
              <w:t>13</w:t>
            </w:r>
          </w:p>
        </w:tc>
        <w:tc>
          <w:tcPr>
            <w:tcW w:w="4536" w:type="dxa"/>
          </w:tcPr>
          <w:p w14:paraId="0DEA4165" w14:textId="485F67E3" w:rsidR="00B27D3C" w:rsidRPr="00D21DC3" w:rsidRDefault="0078351B" w:rsidP="20D08152">
            <w:pPr>
              <w:pStyle w:val="BodytextUniversiteitUtrecht"/>
              <w:rPr>
                <w:lang w:val="en-GB"/>
              </w:rPr>
            </w:pPr>
            <w:proofErr w:type="spellStart"/>
            <w:r w:rsidRPr="20D08152">
              <w:rPr>
                <w:lang w:val="en-GB"/>
              </w:rPr>
              <w:t>Formeergas</w:t>
            </w:r>
            <w:proofErr w:type="spellEnd"/>
          </w:p>
        </w:tc>
        <w:tc>
          <w:tcPr>
            <w:tcW w:w="3680" w:type="dxa"/>
          </w:tcPr>
          <w:p w14:paraId="6EDB8718" w14:textId="50C1AD27" w:rsidR="00B27D3C" w:rsidRPr="00D21DC3" w:rsidRDefault="00BF3A1A" w:rsidP="20D08152">
            <w:pPr>
              <w:pStyle w:val="BodytextUniversiteitUtrecht"/>
              <w:rPr>
                <w:lang w:val="en-GB"/>
              </w:rPr>
            </w:pPr>
            <w:r w:rsidRPr="20D08152">
              <w:rPr>
                <w:lang w:val="en-GB"/>
              </w:rPr>
              <w:t xml:space="preserve">Lage en </w:t>
            </w:r>
            <w:proofErr w:type="spellStart"/>
            <w:r w:rsidR="008A6059" w:rsidRPr="20D08152">
              <w:rPr>
                <w:lang w:val="en-GB"/>
              </w:rPr>
              <w:t>hogedruk</w:t>
            </w:r>
            <w:proofErr w:type="spellEnd"/>
            <w:r w:rsidRPr="20D08152">
              <w:rPr>
                <w:lang w:val="en-GB"/>
              </w:rPr>
              <w:t xml:space="preserve"> </w:t>
            </w:r>
            <w:proofErr w:type="spellStart"/>
            <w:r w:rsidRPr="20D08152">
              <w:rPr>
                <w:lang w:val="en-GB"/>
              </w:rPr>
              <w:t>systemen</w:t>
            </w:r>
            <w:proofErr w:type="spellEnd"/>
          </w:p>
        </w:tc>
      </w:tr>
      <w:tr w:rsidR="00B27D3C" w:rsidRPr="00D21DC3" w14:paraId="01DB16D2" w14:textId="77777777" w:rsidTr="20D08152">
        <w:tc>
          <w:tcPr>
            <w:tcW w:w="562" w:type="dxa"/>
          </w:tcPr>
          <w:p w14:paraId="3D67BF8D" w14:textId="1FB8A459" w:rsidR="00B27D3C" w:rsidRPr="00D21DC3" w:rsidRDefault="00A12EA4" w:rsidP="00576114">
            <w:pPr>
              <w:pStyle w:val="BodytextUniversiteitUtrecht"/>
            </w:pPr>
            <w:r w:rsidRPr="00D21DC3">
              <w:t>14</w:t>
            </w:r>
          </w:p>
        </w:tc>
        <w:tc>
          <w:tcPr>
            <w:tcW w:w="4536" w:type="dxa"/>
          </w:tcPr>
          <w:p w14:paraId="502C6973" w14:textId="1CD77A4E" w:rsidR="00B27D3C" w:rsidRPr="00D21DC3" w:rsidRDefault="0078351B" w:rsidP="00576114">
            <w:pPr>
              <w:pStyle w:val="BodytextUniversiteitUtrecht"/>
            </w:pPr>
            <w:r w:rsidRPr="00D21DC3">
              <w:t>Helium</w:t>
            </w:r>
          </w:p>
        </w:tc>
        <w:tc>
          <w:tcPr>
            <w:tcW w:w="3680" w:type="dxa"/>
          </w:tcPr>
          <w:p w14:paraId="52D649D3" w14:textId="2EBA4126" w:rsidR="00B27D3C" w:rsidRPr="00D21DC3" w:rsidRDefault="00BF3A1A" w:rsidP="20D08152">
            <w:pPr>
              <w:pStyle w:val="BodytextUniversiteitUtrecht"/>
              <w:rPr>
                <w:lang w:val="en-GB"/>
              </w:rPr>
            </w:pPr>
            <w:r w:rsidRPr="20D08152">
              <w:rPr>
                <w:lang w:val="en-GB"/>
              </w:rPr>
              <w:t xml:space="preserve">Lage en </w:t>
            </w:r>
            <w:proofErr w:type="spellStart"/>
            <w:r w:rsidR="008A6059" w:rsidRPr="20D08152">
              <w:rPr>
                <w:lang w:val="en-GB"/>
              </w:rPr>
              <w:t>hogedruk</w:t>
            </w:r>
            <w:proofErr w:type="spellEnd"/>
            <w:r w:rsidRPr="20D08152">
              <w:rPr>
                <w:lang w:val="en-GB"/>
              </w:rPr>
              <w:t xml:space="preserve"> </w:t>
            </w:r>
            <w:proofErr w:type="spellStart"/>
            <w:r w:rsidRPr="20D08152">
              <w:rPr>
                <w:lang w:val="en-GB"/>
              </w:rPr>
              <w:t>systemen</w:t>
            </w:r>
            <w:proofErr w:type="spellEnd"/>
          </w:p>
        </w:tc>
      </w:tr>
      <w:tr w:rsidR="00B27D3C" w:rsidRPr="00D21DC3" w14:paraId="42A9C795" w14:textId="77777777" w:rsidTr="20D08152">
        <w:tc>
          <w:tcPr>
            <w:tcW w:w="562" w:type="dxa"/>
          </w:tcPr>
          <w:p w14:paraId="4D0730BC" w14:textId="68906283" w:rsidR="00B27D3C" w:rsidRPr="00D21DC3" w:rsidRDefault="00A12EA4" w:rsidP="00576114">
            <w:pPr>
              <w:pStyle w:val="BodytextUniversiteitUtrecht"/>
            </w:pPr>
            <w:r w:rsidRPr="00D21DC3">
              <w:t>15</w:t>
            </w:r>
          </w:p>
        </w:tc>
        <w:tc>
          <w:tcPr>
            <w:tcW w:w="4536" w:type="dxa"/>
          </w:tcPr>
          <w:p w14:paraId="27E569DA" w14:textId="11012C94" w:rsidR="00B27D3C" w:rsidRPr="00D21DC3" w:rsidRDefault="0078351B" w:rsidP="20D08152">
            <w:pPr>
              <w:pStyle w:val="BodytextUniversiteitUtrecht"/>
              <w:rPr>
                <w:lang w:val="en-GB"/>
              </w:rPr>
            </w:pPr>
            <w:proofErr w:type="spellStart"/>
            <w:r w:rsidRPr="20D08152">
              <w:rPr>
                <w:lang w:val="en-GB"/>
              </w:rPr>
              <w:t>Koolmonoxide</w:t>
            </w:r>
            <w:proofErr w:type="spellEnd"/>
          </w:p>
        </w:tc>
        <w:tc>
          <w:tcPr>
            <w:tcW w:w="3680" w:type="dxa"/>
          </w:tcPr>
          <w:p w14:paraId="271A9A9A" w14:textId="77777777" w:rsidR="00B27D3C" w:rsidRPr="00D21DC3" w:rsidRDefault="00B27D3C" w:rsidP="00576114">
            <w:pPr>
              <w:pStyle w:val="BodytextUniversiteitUtrecht"/>
            </w:pPr>
          </w:p>
        </w:tc>
      </w:tr>
      <w:tr w:rsidR="00B27D3C" w:rsidRPr="00D21DC3" w14:paraId="3EBE249C" w14:textId="77777777" w:rsidTr="20D08152">
        <w:tc>
          <w:tcPr>
            <w:tcW w:w="562" w:type="dxa"/>
          </w:tcPr>
          <w:p w14:paraId="065A7D78" w14:textId="1B5B26AC" w:rsidR="00B27D3C" w:rsidRPr="00D21DC3" w:rsidRDefault="00A12EA4" w:rsidP="00576114">
            <w:pPr>
              <w:pStyle w:val="BodytextUniversiteitUtrecht"/>
            </w:pPr>
            <w:r w:rsidRPr="00D21DC3">
              <w:t>16</w:t>
            </w:r>
          </w:p>
        </w:tc>
        <w:tc>
          <w:tcPr>
            <w:tcW w:w="4536" w:type="dxa"/>
          </w:tcPr>
          <w:p w14:paraId="588C0C01" w14:textId="3C951BCA" w:rsidR="00B27D3C" w:rsidRPr="00D21DC3" w:rsidRDefault="0078351B" w:rsidP="20D08152">
            <w:pPr>
              <w:pStyle w:val="BodytextUniversiteitUtrecht"/>
              <w:rPr>
                <w:lang w:val="en-GB"/>
              </w:rPr>
            </w:pPr>
            <w:proofErr w:type="spellStart"/>
            <w:r w:rsidRPr="20D08152">
              <w:rPr>
                <w:lang w:val="en-GB"/>
              </w:rPr>
              <w:t>Koolstofdioxide</w:t>
            </w:r>
            <w:proofErr w:type="spellEnd"/>
          </w:p>
        </w:tc>
        <w:tc>
          <w:tcPr>
            <w:tcW w:w="3680" w:type="dxa"/>
          </w:tcPr>
          <w:p w14:paraId="0FB57109" w14:textId="77777777" w:rsidR="00B27D3C" w:rsidRPr="00D21DC3" w:rsidRDefault="00B27D3C" w:rsidP="00576114">
            <w:pPr>
              <w:pStyle w:val="BodytextUniversiteitUtrecht"/>
            </w:pPr>
          </w:p>
        </w:tc>
      </w:tr>
      <w:tr w:rsidR="00B27D3C" w:rsidRPr="00D21DC3" w14:paraId="23DB2CED" w14:textId="77777777" w:rsidTr="20D08152">
        <w:tc>
          <w:tcPr>
            <w:tcW w:w="562" w:type="dxa"/>
          </w:tcPr>
          <w:p w14:paraId="165D2923" w14:textId="52526567" w:rsidR="00B27D3C" w:rsidRPr="00D21DC3" w:rsidRDefault="00A12EA4" w:rsidP="00576114">
            <w:pPr>
              <w:pStyle w:val="BodytextUniversiteitUtrecht"/>
            </w:pPr>
            <w:r w:rsidRPr="00D21DC3">
              <w:t>17</w:t>
            </w:r>
          </w:p>
        </w:tc>
        <w:tc>
          <w:tcPr>
            <w:tcW w:w="4536" w:type="dxa"/>
          </w:tcPr>
          <w:p w14:paraId="0EFFF444" w14:textId="0A27AF41" w:rsidR="00B27D3C" w:rsidRPr="00D21DC3" w:rsidRDefault="0078351B" w:rsidP="00576114">
            <w:pPr>
              <w:pStyle w:val="BodytextUniversiteitUtrecht"/>
            </w:pPr>
            <w:r w:rsidRPr="00D21DC3">
              <w:t>Krypton</w:t>
            </w:r>
          </w:p>
        </w:tc>
        <w:tc>
          <w:tcPr>
            <w:tcW w:w="3680" w:type="dxa"/>
          </w:tcPr>
          <w:p w14:paraId="0C4A924C" w14:textId="77777777" w:rsidR="00B27D3C" w:rsidRPr="00D21DC3" w:rsidRDefault="00B27D3C" w:rsidP="00576114">
            <w:pPr>
              <w:pStyle w:val="BodytextUniversiteitUtrecht"/>
            </w:pPr>
          </w:p>
        </w:tc>
      </w:tr>
      <w:tr w:rsidR="00B27D3C" w:rsidRPr="00D21DC3" w14:paraId="658F181C" w14:textId="77777777" w:rsidTr="20D08152">
        <w:tc>
          <w:tcPr>
            <w:tcW w:w="562" w:type="dxa"/>
          </w:tcPr>
          <w:p w14:paraId="2A57463B" w14:textId="7AFF55ED" w:rsidR="00B27D3C" w:rsidRPr="00D21DC3" w:rsidRDefault="00A12EA4" w:rsidP="00576114">
            <w:pPr>
              <w:pStyle w:val="BodytextUniversiteitUtrecht"/>
            </w:pPr>
            <w:r w:rsidRPr="00D21DC3">
              <w:t>18</w:t>
            </w:r>
          </w:p>
        </w:tc>
        <w:tc>
          <w:tcPr>
            <w:tcW w:w="4536" w:type="dxa"/>
          </w:tcPr>
          <w:p w14:paraId="712E1FDF" w14:textId="71DCF950" w:rsidR="00B27D3C" w:rsidRPr="00D21DC3" w:rsidRDefault="0078351B" w:rsidP="00576114">
            <w:pPr>
              <w:pStyle w:val="BodytextUniversiteitUtrecht"/>
            </w:pPr>
            <w:r w:rsidRPr="00D21DC3">
              <w:t>LPG</w:t>
            </w:r>
          </w:p>
        </w:tc>
        <w:tc>
          <w:tcPr>
            <w:tcW w:w="3680" w:type="dxa"/>
          </w:tcPr>
          <w:p w14:paraId="11899112" w14:textId="77777777" w:rsidR="00B27D3C" w:rsidRPr="00D21DC3" w:rsidRDefault="00B27D3C" w:rsidP="00576114">
            <w:pPr>
              <w:pStyle w:val="BodytextUniversiteitUtrecht"/>
            </w:pPr>
          </w:p>
        </w:tc>
      </w:tr>
      <w:tr w:rsidR="00B27D3C" w:rsidRPr="00D21DC3" w14:paraId="2002A60F" w14:textId="77777777" w:rsidTr="20D08152">
        <w:tc>
          <w:tcPr>
            <w:tcW w:w="562" w:type="dxa"/>
          </w:tcPr>
          <w:p w14:paraId="3D9CC955" w14:textId="301A9AD2" w:rsidR="00B27D3C" w:rsidRPr="00D21DC3" w:rsidRDefault="00A12EA4" w:rsidP="00576114">
            <w:pPr>
              <w:pStyle w:val="BodytextUniversiteitUtrecht"/>
            </w:pPr>
            <w:r w:rsidRPr="00D21DC3">
              <w:t>19</w:t>
            </w:r>
          </w:p>
        </w:tc>
        <w:tc>
          <w:tcPr>
            <w:tcW w:w="4536" w:type="dxa"/>
          </w:tcPr>
          <w:p w14:paraId="42E48F94" w14:textId="7A9B26F2" w:rsidR="00B27D3C" w:rsidRPr="00D21DC3" w:rsidRDefault="00580E08" w:rsidP="00576114">
            <w:pPr>
              <w:pStyle w:val="BodytextUniversiteitUtrecht"/>
            </w:pPr>
            <w:proofErr w:type="spellStart"/>
            <w:r w:rsidRPr="00D21DC3">
              <w:t>Menggas</w:t>
            </w:r>
            <w:proofErr w:type="spellEnd"/>
            <w:r w:rsidRPr="00D21DC3">
              <w:t xml:space="preserve"> </w:t>
            </w:r>
            <w:r w:rsidR="00540127" w:rsidRPr="00D21DC3">
              <w:t>Ammoniak /</w:t>
            </w:r>
            <w:r w:rsidRPr="00D21DC3">
              <w:t xml:space="preserve"> Helium</w:t>
            </w:r>
          </w:p>
        </w:tc>
        <w:tc>
          <w:tcPr>
            <w:tcW w:w="3680" w:type="dxa"/>
          </w:tcPr>
          <w:p w14:paraId="55650877" w14:textId="77777777" w:rsidR="00B27D3C" w:rsidRPr="00D21DC3" w:rsidRDefault="00B27D3C" w:rsidP="00576114">
            <w:pPr>
              <w:pStyle w:val="BodytextUniversiteitUtrecht"/>
            </w:pPr>
          </w:p>
        </w:tc>
      </w:tr>
      <w:tr w:rsidR="00580E08" w:rsidRPr="00D21DC3" w14:paraId="16222432" w14:textId="77777777" w:rsidTr="20D08152">
        <w:tc>
          <w:tcPr>
            <w:tcW w:w="562" w:type="dxa"/>
          </w:tcPr>
          <w:p w14:paraId="20A94559" w14:textId="5996BE12" w:rsidR="00580E08" w:rsidRPr="00D21DC3" w:rsidRDefault="00580E08" w:rsidP="00580E08">
            <w:pPr>
              <w:pStyle w:val="BodytextUniversiteitUtrecht"/>
            </w:pPr>
            <w:r w:rsidRPr="00D21DC3">
              <w:t>20</w:t>
            </w:r>
          </w:p>
        </w:tc>
        <w:tc>
          <w:tcPr>
            <w:tcW w:w="4536" w:type="dxa"/>
          </w:tcPr>
          <w:p w14:paraId="18D62E24" w14:textId="1DE1634E" w:rsidR="00580E08" w:rsidRPr="00D21DC3" w:rsidRDefault="00580E08" w:rsidP="00580E08">
            <w:pPr>
              <w:pStyle w:val="BodytextUniversiteitUtrecht"/>
            </w:pPr>
            <w:proofErr w:type="spellStart"/>
            <w:r w:rsidRPr="00D21DC3">
              <w:t>Menggas</w:t>
            </w:r>
            <w:proofErr w:type="spellEnd"/>
            <w:r w:rsidR="00A0606E" w:rsidRPr="00D21DC3">
              <w:t xml:space="preserve"> Argon / Ammoniak</w:t>
            </w:r>
          </w:p>
        </w:tc>
        <w:tc>
          <w:tcPr>
            <w:tcW w:w="3680" w:type="dxa"/>
          </w:tcPr>
          <w:p w14:paraId="6BB4E781" w14:textId="77777777" w:rsidR="00580E08" w:rsidRPr="00D21DC3" w:rsidRDefault="00580E08" w:rsidP="00580E08">
            <w:pPr>
              <w:pStyle w:val="BodytextUniversiteitUtrecht"/>
            </w:pPr>
          </w:p>
        </w:tc>
      </w:tr>
      <w:tr w:rsidR="00580E08" w:rsidRPr="00D21DC3" w14:paraId="7E44CE82" w14:textId="77777777" w:rsidTr="20D08152">
        <w:tc>
          <w:tcPr>
            <w:tcW w:w="562" w:type="dxa"/>
          </w:tcPr>
          <w:p w14:paraId="36D34E08" w14:textId="218C4C06" w:rsidR="00580E08" w:rsidRPr="00D21DC3" w:rsidRDefault="00580E08" w:rsidP="00580E08">
            <w:pPr>
              <w:pStyle w:val="BodytextUniversiteitUtrecht"/>
            </w:pPr>
            <w:r w:rsidRPr="00D21DC3">
              <w:t>21</w:t>
            </w:r>
          </w:p>
        </w:tc>
        <w:tc>
          <w:tcPr>
            <w:tcW w:w="4536" w:type="dxa"/>
          </w:tcPr>
          <w:p w14:paraId="636567C3" w14:textId="12EBF13F" w:rsidR="00580E08" w:rsidRPr="00D21DC3" w:rsidRDefault="00580E08" w:rsidP="00580E08">
            <w:pPr>
              <w:pStyle w:val="BodytextUniversiteitUtrecht"/>
            </w:pPr>
            <w:proofErr w:type="spellStart"/>
            <w:r w:rsidRPr="20D08152">
              <w:rPr>
                <w:lang w:val="en-GB"/>
              </w:rPr>
              <w:t>Menggas</w:t>
            </w:r>
            <w:proofErr w:type="spellEnd"/>
            <w:r w:rsidR="00A0606E" w:rsidRPr="20D08152">
              <w:rPr>
                <w:lang w:val="en-GB"/>
              </w:rPr>
              <w:t xml:space="preserve"> Argon / Fluor</w:t>
            </w:r>
          </w:p>
        </w:tc>
        <w:tc>
          <w:tcPr>
            <w:tcW w:w="3680" w:type="dxa"/>
          </w:tcPr>
          <w:p w14:paraId="444AA265" w14:textId="77777777" w:rsidR="00580E08" w:rsidRPr="00D21DC3" w:rsidRDefault="00580E08" w:rsidP="00580E08">
            <w:pPr>
              <w:pStyle w:val="BodytextUniversiteitUtrecht"/>
            </w:pPr>
          </w:p>
        </w:tc>
      </w:tr>
      <w:tr w:rsidR="00580E08" w:rsidRPr="00D21DC3" w14:paraId="66E49149" w14:textId="77777777" w:rsidTr="20D08152">
        <w:tc>
          <w:tcPr>
            <w:tcW w:w="562" w:type="dxa"/>
          </w:tcPr>
          <w:p w14:paraId="30B35EEB" w14:textId="1837A458" w:rsidR="00580E08" w:rsidRPr="00D21DC3" w:rsidRDefault="00580E08" w:rsidP="00580E08">
            <w:pPr>
              <w:pStyle w:val="BodytextUniversiteitUtrecht"/>
            </w:pPr>
            <w:r w:rsidRPr="00D21DC3">
              <w:t>22</w:t>
            </w:r>
          </w:p>
        </w:tc>
        <w:tc>
          <w:tcPr>
            <w:tcW w:w="4536" w:type="dxa"/>
          </w:tcPr>
          <w:p w14:paraId="6C4D236D" w14:textId="7DF3AE7D" w:rsidR="00580E08" w:rsidRPr="00D21DC3" w:rsidRDefault="00580E08" w:rsidP="20D08152">
            <w:pPr>
              <w:pStyle w:val="BodytextUniversiteitUtrecht"/>
              <w:rPr>
                <w:lang w:val="en-GB"/>
              </w:rPr>
            </w:pPr>
            <w:proofErr w:type="spellStart"/>
            <w:r w:rsidRPr="20D08152">
              <w:rPr>
                <w:lang w:val="en-GB"/>
              </w:rPr>
              <w:t>Menggas</w:t>
            </w:r>
            <w:proofErr w:type="spellEnd"/>
            <w:r w:rsidR="00A0606E" w:rsidRPr="20D08152">
              <w:rPr>
                <w:lang w:val="en-GB"/>
              </w:rPr>
              <w:t xml:space="preserve"> Argon / </w:t>
            </w:r>
            <w:proofErr w:type="spellStart"/>
            <w:r w:rsidR="00A0606E" w:rsidRPr="20D08152">
              <w:rPr>
                <w:lang w:val="en-GB"/>
              </w:rPr>
              <w:t>Methaan</w:t>
            </w:r>
            <w:proofErr w:type="spellEnd"/>
          </w:p>
        </w:tc>
        <w:tc>
          <w:tcPr>
            <w:tcW w:w="3680" w:type="dxa"/>
          </w:tcPr>
          <w:p w14:paraId="6655066E" w14:textId="77777777" w:rsidR="00580E08" w:rsidRPr="00D21DC3" w:rsidRDefault="00580E08" w:rsidP="00580E08">
            <w:pPr>
              <w:pStyle w:val="BodytextUniversiteitUtrecht"/>
            </w:pPr>
          </w:p>
        </w:tc>
      </w:tr>
      <w:tr w:rsidR="00580E08" w:rsidRPr="00D21DC3" w14:paraId="5322D27B" w14:textId="77777777" w:rsidTr="20D08152">
        <w:tc>
          <w:tcPr>
            <w:tcW w:w="562" w:type="dxa"/>
          </w:tcPr>
          <w:p w14:paraId="69A689DD" w14:textId="42E654F4" w:rsidR="00580E08" w:rsidRPr="00D21DC3" w:rsidRDefault="00580E08" w:rsidP="00580E08">
            <w:pPr>
              <w:pStyle w:val="BodytextUniversiteitUtrecht"/>
            </w:pPr>
            <w:r w:rsidRPr="00D21DC3">
              <w:t>23</w:t>
            </w:r>
          </w:p>
        </w:tc>
        <w:tc>
          <w:tcPr>
            <w:tcW w:w="4536" w:type="dxa"/>
          </w:tcPr>
          <w:p w14:paraId="3503D627" w14:textId="46C87F65" w:rsidR="00580E08" w:rsidRPr="00D21DC3" w:rsidRDefault="00580E08" w:rsidP="20D08152">
            <w:pPr>
              <w:pStyle w:val="BodytextUniversiteitUtrecht"/>
              <w:rPr>
                <w:lang w:val="en-GB"/>
              </w:rPr>
            </w:pPr>
            <w:proofErr w:type="spellStart"/>
            <w:r w:rsidRPr="20D08152">
              <w:rPr>
                <w:lang w:val="en-GB"/>
              </w:rPr>
              <w:t>Menggas</w:t>
            </w:r>
            <w:proofErr w:type="spellEnd"/>
            <w:r w:rsidR="00A0606E" w:rsidRPr="20D08152">
              <w:rPr>
                <w:lang w:val="en-GB"/>
              </w:rPr>
              <w:t xml:space="preserve"> Argon / </w:t>
            </w:r>
            <w:proofErr w:type="spellStart"/>
            <w:r w:rsidR="00A0606E" w:rsidRPr="20D08152">
              <w:rPr>
                <w:lang w:val="en-GB"/>
              </w:rPr>
              <w:t>Waterstof</w:t>
            </w:r>
            <w:proofErr w:type="spellEnd"/>
          </w:p>
        </w:tc>
        <w:tc>
          <w:tcPr>
            <w:tcW w:w="3680" w:type="dxa"/>
          </w:tcPr>
          <w:p w14:paraId="6F3B5B19" w14:textId="77777777" w:rsidR="00580E08" w:rsidRPr="00D21DC3" w:rsidRDefault="00580E08" w:rsidP="00580E08">
            <w:pPr>
              <w:pStyle w:val="BodytextUniversiteitUtrecht"/>
            </w:pPr>
          </w:p>
        </w:tc>
      </w:tr>
      <w:tr w:rsidR="00580E08" w:rsidRPr="00D21DC3" w14:paraId="3CDF43E7" w14:textId="77777777" w:rsidTr="20D08152">
        <w:tc>
          <w:tcPr>
            <w:tcW w:w="562" w:type="dxa"/>
          </w:tcPr>
          <w:p w14:paraId="79F19105" w14:textId="0DC7F798" w:rsidR="00580E08" w:rsidRPr="00D21DC3" w:rsidRDefault="00580E08" w:rsidP="00580E08">
            <w:pPr>
              <w:pStyle w:val="BodytextUniversiteitUtrecht"/>
            </w:pPr>
            <w:r w:rsidRPr="00D21DC3">
              <w:t>24</w:t>
            </w:r>
          </w:p>
        </w:tc>
        <w:tc>
          <w:tcPr>
            <w:tcW w:w="4536" w:type="dxa"/>
          </w:tcPr>
          <w:p w14:paraId="435572F0" w14:textId="0A3ED297" w:rsidR="00580E08" w:rsidRPr="00D21DC3" w:rsidRDefault="00580E08" w:rsidP="20D08152">
            <w:pPr>
              <w:pStyle w:val="BodytextUniversiteitUtrecht"/>
              <w:rPr>
                <w:lang w:val="en-GB"/>
              </w:rPr>
            </w:pPr>
            <w:proofErr w:type="spellStart"/>
            <w:r w:rsidRPr="20D08152">
              <w:rPr>
                <w:lang w:val="en-GB"/>
              </w:rPr>
              <w:t>Menggas</w:t>
            </w:r>
            <w:proofErr w:type="spellEnd"/>
            <w:r w:rsidR="00A0606E" w:rsidRPr="20D08152">
              <w:rPr>
                <w:lang w:val="en-GB"/>
              </w:rPr>
              <w:t xml:space="preserve"> Argon / </w:t>
            </w:r>
            <w:proofErr w:type="spellStart"/>
            <w:r w:rsidR="00A0606E" w:rsidRPr="20D08152">
              <w:rPr>
                <w:lang w:val="en-GB"/>
              </w:rPr>
              <w:t>Zuurstof</w:t>
            </w:r>
            <w:proofErr w:type="spellEnd"/>
          </w:p>
        </w:tc>
        <w:tc>
          <w:tcPr>
            <w:tcW w:w="3680" w:type="dxa"/>
          </w:tcPr>
          <w:p w14:paraId="4027406C" w14:textId="77777777" w:rsidR="00580E08" w:rsidRPr="00D21DC3" w:rsidRDefault="00580E08" w:rsidP="00580E08">
            <w:pPr>
              <w:pStyle w:val="BodytextUniversiteitUtrecht"/>
            </w:pPr>
          </w:p>
        </w:tc>
      </w:tr>
      <w:tr w:rsidR="00580E08" w:rsidRPr="00D21DC3" w14:paraId="538B8FBF" w14:textId="77777777" w:rsidTr="20D08152">
        <w:tc>
          <w:tcPr>
            <w:tcW w:w="562" w:type="dxa"/>
          </w:tcPr>
          <w:p w14:paraId="5C3CD87F" w14:textId="7AEF77E3" w:rsidR="00580E08" w:rsidRPr="00D21DC3" w:rsidRDefault="00580E08" w:rsidP="00580E08">
            <w:pPr>
              <w:pStyle w:val="BodytextUniversiteitUtrecht"/>
            </w:pPr>
            <w:r w:rsidRPr="00D21DC3">
              <w:t>25</w:t>
            </w:r>
          </w:p>
        </w:tc>
        <w:tc>
          <w:tcPr>
            <w:tcW w:w="4536" w:type="dxa"/>
          </w:tcPr>
          <w:p w14:paraId="254A6957" w14:textId="48E039CA" w:rsidR="00580E08" w:rsidRPr="00D21DC3" w:rsidRDefault="00580E08" w:rsidP="20D08152">
            <w:pPr>
              <w:pStyle w:val="BodytextUniversiteitUtrecht"/>
              <w:rPr>
                <w:lang w:val="en-GB"/>
              </w:rPr>
            </w:pPr>
            <w:proofErr w:type="spellStart"/>
            <w:r w:rsidRPr="20D08152">
              <w:rPr>
                <w:lang w:val="en-GB"/>
              </w:rPr>
              <w:t>Menggas</w:t>
            </w:r>
            <w:proofErr w:type="spellEnd"/>
            <w:r w:rsidR="009A376A" w:rsidRPr="20D08152">
              <w:rPr>
                <w:lang w:val="en-GB"/>
              </w:rPr>
              <w:t xml:space="preserve"> Helium / </w:t>
            </w:r>
            <w:proofErr w:type="spellStart"/>
            <w:r w:rsidR="009A376A" w:rsidRPr="20D08152">
              <w:rPr>
                <w:lang w:val="en-GB"/>
              </w:rPr>
              <w:t>Kooldioxide</w:t>
            </w:r>
            <w:proofErr w:type="spellEnd"/>
          </w:p>
        </w:tc>
        <w:tc>
          <w:tcPr>
            <w:tcW w:w="3680" w:type="dxa"/>
          </w:tcPr>
          <w:p w14:paraId="32B7E2FB" w14:textId="77777777" w:rsidR="00580E08" w:rsidRPr="00D21DC3" w:rsidRDefault="00580E08" w:rsidP="00580E08">
            <w:pPr>
              <w:pStyle w:val="BodytextUniversiteitUtrecht"/>
            </w:pPr>
          </w:p>
        </w:tc>
      </w:tr>
      <w:tr w:rsidR="00580E08" w:rsidRPr="00D21DC3" w14:paraId="3FB0D166" w14:textId="77777777" w:rsidTr="20D08152">
        <w:tc>
          <w:tcPr>
            <w:tcW w:w="562" w:type="dxa"/>
          </w:tcPr>
          <w:p w14:paraId="2C16870D" w14:textId="10FCE613" w:rsidR="00580E08" w:rsidRPr="00D21DC3" w:rsidRDefault="00580E08" w:rsidP="00580E08">
            <w:pPr>
              <w:pStyle w:val="BodytextUniversiteitUtrecht"/>
            </w:pPr>
            <w:r w:rsidRPr="00D21DC3">
              <w:t>26</w:t>
            </w:r>
          </w:p>
        </w:tc>
        <w:tc>
          <w:tcPr>
            <w:tcW w:w="4536" w:type="dxa"/>
          </w:tcPr>
          <w:p w14:paraId="7747D071" w14:textId="66CCD84C" w:rsidR="00580E08" w:rsidRPr="00D21DC3" w:rsidRDefault="00580E08" w:rsidP="20D08152">
            <w:pPr>
              <w:pStyle w:val="BodytextUniversiteitUtrecht"/>
              <w:rPr>
                <w:lang w:val="en-GB"/>
              </w:rPr>
            </w:pPr>
            <w:proofErr w:type="spellStart"/>
            <w:r w:rsidRPr="20D08152">
              <w:rPr>
                <w:lang w:val="en-GB"/>
              </w:rPr>
              <w:t>Menggas</w:t>
            </w:r>
            <w:proofErr w:type="spellEnd"/>
            <w:r w:rsidR="009A376A" w:rsidRPr="20D08152">
              <w:rPr>
                <w:lang w:val="en-GB"/>
              </w:rPr>
              <w:t xml:space="preserve"> Helium / </w:t>
            </w:r>
            <w:proofErr w:type="spellStart"/>
            <w:r w:rsidR="009A376A" w:rsidRPr="20D08152">
              <w:rPr>
                <w:lang w:val="en-GB"/>
              </w:rPr>
              <w:t>Methaan</w:t>
            </w:r>
            <w:proofErr w:type="spellEnd"/>
          </w:p>
        </w:tc>
        <w:tc>
          <w:tcPr>
            <w:tcW w:w="3680" w:type="dxa"/>
          </w:tcPr>
          <w:p w14:paraId="19146D46" w14:textId="77777777" w:rsidR="00580E08" w:rsidRPr="00D21DC3" w:rsidRDefault="00580E08" w:rsidP="00580E08">
            <w:pPr>
              <w:pStyle w:val="BodytextUniversiteitUtrecht"/>
            </w:pPr>
          </w:p>
        </w:tc>
      </w:tr>
      <w:tr w:rsidR="00580E08" w:rsidRPr="00D21DC3" w14:paraId="48BC7DE0" w14:textId="77777777" w:rsidTr="20D08152">
        <w:tc>
          <w:tcPr>
            <w:tcW w:w="562" w:type="dxa"/>
          </w:tcPr>
          <w:p w14:paraId="7D5E0E04" w14:textId="64E4ED0A" w:rsidR="00580E08" w:rsidRPr="00D21DC3" w:rsidRDefault="00580E08" w:rsidP="00580E08">
            <w:pPr>
              <w:pStyle w:val="BodytextUniversiteitUtrecht"/>
            </w:pPr>
            <w:r w:rsidRPr="00D21DC3">
              <w:lastRenderedPageBreak/>
              <w:t>27</w:t>
            </w:r>
          </w:p>
        </w:tc>
        <w:tc>
          <w:tcPr>
            <w:tcW w:w="4536" w:type="dxa"/>
          </w:tcPr>
          <w:p w14:paraId="1C4CB919" w14:textId="30C883AB" w:rsidR="00580E08" w:rsidRPr="00D21DC3" w:rsidRDefault="00580E08" w:rsidP="20D08152">
            <w:pPr>
              <w:pStyle w:val="BodytextUniversiteitUtrecht"/>
              <w:rPr>
                <w:lang w:val="en-GB"/>
              </w:rPr>
            </w:pPr>
            <w:proofErr w:type="spellStart"/>
            <w:r w:rsidRPr="20D08152">
              <w:rPr>
                <w:lang w:val="en-GB"/>
              </w:rPr>
              <w:t>Menggas</w:t>
            </w:r>
            <w:proofErr w:type="spellEnd"/>
            <w:r w:rsidR="009A376A" w:rsidRPr="20D08152">
              <w:rPr>
                <w:lang w:val="en-GB"/>
              </w:rPr>
              <w:t xml:space="preserve"> </w:t>
            </w:r>
            <w:r w:rsidR="00E36C0F" w:rsidRPr="20D08152">
              <w:rPr>
                <w:lang w:val="en-GB"/>
              </w:rPr>
              <w:t xml:space="preserve">Helium / </w:t>
            </w:r>
            <w:proofErr w:type="spellStart"/>
            <w:r w:rsidR="00E36C0F" w:rsidRPr="20D08152">
              <w:rPr>
                <w:lang w:val="en-GB"/>
              </w:rPr>
              <w:t>Waterstof</w:t>
            </w:r>
            <w:proofErr w:type="spellEnd"/>
          </w:p>
        </w:tc>
        <w:tc>
          <w:tcPr>
            <w:tcW w:w="3680" w:type="dxa"/>
          </w:tcPr>
          <w:p w14:paraId="4665C17C" w14:textId="77777777" w:rsidR="00580E08" w:rsidRPr="00D21DC3" w:rsidRDefault="00580E08" w:rsidP="00580E08">
            <w:pPr>
              <w:pStyle w:val="BodytextUniversiteitUtrecht"/>
            </w:pPr>
          </w:p>
        </w:tc>
      </w:tr>
      <w:tr w:rsidR="00580E08" w:rsidRPr="00D21DC3" w14:paraId="3CED9D06" w14:textId="77777777" w:rsidTr="20D08152">
        <w:tc>
          <w:tcPr>
            <w:tcW w:w="562" w:type="dxa"/>
          </w:tcPr>
          <w:p w14:paraId="0235CD53" w14:textId="1ECF374B" w:rsidR="00580E08" w:rsidRPr="00D21DC3" w:rsidRDefault="00580E08" w:rsidP="00580E08">
            <w:pPr>
              <w:pStyle w:val="BodytextUniversiteitUtrecht"/>
            </w:pPr>
            <w:r w:rsidRPr="00D21DC3">
              <w:t>28</w:t>
            </w:r>
          </w:p>
        </w:tc>
        <w:tc>
          <w:tcPr>
            <w:tcW w:w="4536" w:type="dxa"/>
          </w:tcPr>
          <w:p w14:paraId="65129F8C" w14:textId="48A2DA87" w:rsidR="00580E08" w:rsidRPr="00D21DC3" w:rsidRDefault="00580E08" w:rsidP="00580E08">
            <w:pPr>
              <w:pStyle w:val="BodytextUniversiteitUtrecht"/>
            </w:pPr>
            <w:proofErr w:type="spellStart"/>
            <w:r w:rsidRPr="00D21DC3">
              <w:t>Menggas</w:t>
            </w:r>
            <w:proofErr w:type="spellEnd"/>
            <w:r w:rsidR="00E36C0F" w:rsidRPr="00D21DC3">
              <w:t xml:space="preserve"> Helium / Zuurstof</w:t>
            </w:r>
          </w:p>
        </w:tc>
        <w:tc>
          <w:tcPr>
            <w:tcW w:w="3680" w:type="dxa"/>
          </w:tcPr>
          <w:p w14:paraId="167FB91F" w14:textId="77777777" w:rsidR="00580E08" w:rsidRPr="00D21DC3" w:rsidRDefault="00580E08" w:rsidP="00580E08">
            <w:pPr>
              <w:pStyle w:val="BodytextUniversiteitUtrecht"/>
            </w:pPr>
          </w:p>
        </w:tc>
      </w:tr>
      <w:tr w:rsidR="00580E08" w:rsidRPr="00D21DC3" w14:paraId="0897C748" w14:textId="77777777" w:rsidTr="20D08152">
        <w:tc>
          <w:tcPr>
            <w:tcW w:w="562" w:type="dxa"/>
          </w:tcPr>
          <w:p w14:paraId="02ADC2F4" w14:textId="39F259E6" w:rsidR="00580E08" w:rsidRPr="00D21DC3" w:rsidRDefault="00580E08" w:rsidP="00580E08">
            <w:pPr>
              <w:pStyle w:val="BodytextUniversiteitUtrecht"/>
            </w:pPr>
            <w:r w:rsidRPr="00D21DC3">
              <w:t>29</w:t>
            </w:r>
          </w:p>
        </w:tc>
        <w:tc>
          <w:tcPr>
            <w:tcW w:w="4536" w:type="dxa"/>
          </w:tcPr>
          <w:p w14:paraId="5F1CC0F6" w14:textId="56921A71" w:rsidR="00580E08" w:rsidRPr="00D21DC3" w:rsidRDefault="00580E08" w:rsidP="00580E08">
            <w:pPr>
              <w:pStyle w:val="BodytextUniversiteitUtrecht"/>
            </w:pPr>
            <w:proofErr w:type="spellStart"/>
            <w:r w:rsidRPr="00D21DC3">
              <w:t>Menggas</w:t>
            </w:r>
            <w:proofErr w:type="spellEnd"/>
            <w:r w:rsidR="00E36C0F" w:rsidRPr="00D21DC3">
              <w:t xml:space="preserve"> Kooldioxide / Waterstof / Argon</w:t>
            </w:r>
          </w:p>
        </w:tc>
        <w:tc>
          <w:tcPr>
            <w:tcW w:w="3680" w:type="dxa"/>
          </w:tcPr>
          <w:p w14:paraId="6D2391A8" w14:textId="77777777" w:rsidR="00580E08" w:rsidRPr="00D21DC3" w:rsidRDefault="00580E08" w:rsidP="00580E08">
            <w:pPr>
              <w:pStyle w:val="BodytextUniversiteitUtrecht"/>
            </w:pPr>
          </w:p>
        </w:tc>
      </w:tr>
      <w:tr w:rsidR="00580E08" w:rsidRPr="00D21DC3" w14:paraId="3C3F65BB" w14:textId="77777777" w:rsidTr="20D08152">
        <w:tc>
          <w:tcPr>
            <w:tcW w:w="562" w:type="dxa"/>
          </w:tcPr>
          <w:p w14:paraId="41C4C257" w14:textId="54159970" w:rsidR="00580E08" w:rsidRPr="00D21DC3" w:rsidRDefault="00580E08" w:rsidP="00580E08">
            <w:pPr>
              <w:pStyle w:val="BodytextUniversiteitUtrecht"/>
            </w:pPr>
            <w:r w:rsidRPr="00D21DC3">
              <w:t>30</w:t>
            </w:r>
          </w:p>
        </w:tc>
        <w:tc>
          <w:tcPr>
            <w:tcW w:w="4536" w:type="dxa"/>
          </w:tcPr>
          <w:p w14:paraId="34604B63" w14:textId="6E0CA6A0" w:rsidR="00580E08" w:rsidRPr="00D21DC3" w:rsidRDefault="00580E08" w:rsidP="00580E08">
            <w:pPr>
              <w:pStyle w:val="BodytextUniversiteitUtrecht"/>
            </w:pPr>
            <w:proofErr w:type="spellStart"/>
            <w:r w:rsidRPr="00D21DC3">
              <w:t>Menggas</w:t>
            </w:r>
            <w:proofErr w:type="spellEnd"/>
            <w:r w:rsidR="00D4052C" w:rsidRPr="00D21DC3">
              <w:t xml:space="preserve"> Koolmonoxide / Argon</w:t>
            </w:r>
          </w:p>
        </w:tc>
        <w:tc>
          <w:tcPr>
            <w:tcW w:w="3680" w:type="dxa"/>
          </w:tcPr>
          <w:p w14:paraId="6D38EF40" w14:textId="77777777" w:rsidR="00580E08" w:rsidRPr="00D21DC3" w:rsidRDefault="00580E08" w:rsidP="00580E08">
            <w:pPr>
              <w:pStyle w:val="BodytextUniversiteitUtrecht"/>
            </w:pPr>
          </w:p>
        </w:tc>
      </w:tr>
      <w:tr w:rsidR="00580E08" w:rsidRPr="00D21DC3" w14:paraId="1AD9E329" w14:textId="77777777" w:rsidTr="20D08152">
        <w:tc>
          <w:tcPr>
            <w:tcW w:w="562" w:type="dxa"/>
          </w:tcPr>
          <w:p w14:paraId="672E9DF5" w14:textId="7C2B018F" w:rsidR="00580E08" w:rsidRPr="00D21DC3" w:rsidRDefault="00580E08" w:rsidP="00580E08">
            <w:pPr>
              <w:pStyle w:val="BodytextUniversiteitUtrecht"/>
            </w:pPr>
            <w:r w:rsidRPr="00D21DC3">
              <w:t>31</w:t>
            </w:r>
          </w:p>
        </w:tc>
        <w:tc>
          <w:tcPr>
            <w:tcW w:w="4536" w:type="dxa"/>
          </w:tcPr>
          <w:p w14:paraId="026EB6D8" w14:textId="5C4E1041" w:rsidR="00580E08" w:rsidRPr="00D21DC3" w:rsidRDefault="00580E08" w:rsidP="20D08152">
            <w:pPr>
              <w:pStyle w:val="BodytextUniversiteitUtrecht"/>
              <w:rPr>
                <w:lang w:val="en-GB"/>
              </w:rPr>
            </w:pPr>
            <w:proofErr w:type="spellStart"/>
            <w:r w:rsidRPr="20D08152">
              <w:rPr>
                <w:lang w:val="en-GB"/>
              </w:rPr>
              <w:t>Menggas</w:t>
            </w:r>
            <w:proofErr w:type="spellEnd"/>
            <w:r w:rsidR="00D4052C" w:rsidRPr="20D08152">
              <w:rPr>
                <w:lang w:val="en-GB"/>
              </w:rPr>
              <w:t xml:space="preserve"> </w:t>
            </w:r>
            <w:proofErr w:type="spellStart"/>
            <w:r w:rsidR="00D4052C" w:rsidRPr="20D08152">
              <w:rPr>
                <w:lang w:val="en-GB"/>
              </w:rPr>
              <w:t>Stikstof</w:t>
            </w:r>
            <w:proofErr w:type="spellEnd"/>
            <w:r w:rsidR="00D4052C" w:rsidRPr="20D08152">
              <w:rPr>
                <w:lang w:val="en-GB"/>
              </w:rPr>
              <w:t xml:space="preserve"> / </w:t>
            </w:r>
            <w:proofErr w:type="spellStart"/>
            <w:r w:rsidR="00D4052C" w:rsidRPr="20D08152">
              <w:rPr>
                <w:lang w:val="en-GB"/>
              </w:rPr>
              <w:t>Kooldioxide</w:t>
            </w:r>
            <w:proofErr w:type="spellEnd"/>
          </w:p>
        </w:tc>
        <w:tc>
          <w:tcPr>
            <w:tcW w:w="3680" w:type="dxa"/>
          </w:tcPr>
          <w:p w14:paraId="6C693317" w14:textId="77777777" w:rsidR="00580E08" w:rsidRPr="00D21DC3" w:rsidRDefault="00580E08" w:rsidP="00580E08">
            <w:pPr>
              <w:pStyle w:val="BodytextUniversiteitUtrecht"/>
            </w:pPr>
          </w:p>
        </w:tc>
      </w:tr>
      <w:tr w:rsidR="00580E08" w:rsidRPr="00D21DC3" w14:paraId="5B068891" w14:textId="77777777" w:rsidTr="20D08152">
        <w:tc>
          <w:tcPr>
            <w:tcW w:w="562" w:type="dxa"/>
          </w:tcPr>
          <w:p w14:paraId="33EC525E" w14:textId="1121350E" w:rsidR="00580E08" w:rsidRPr="00D21DC3" w:rsidRDefault="00580E08" w:rsidP="00580E08">
            <w:pPr>
              <w:pStyle w:val="BodytextUniversiteitUtrecht"/>
            </w:pPr>
            <w:r w:rsidRPr="00D21DC3">
              <w:t>32</w:t>
            </w:r>
          </w:p>
        </w:tc>
        <w:tc>
          <w:tcPr>
            <w:tcW w:w="4536" w:type="dxa"/>
          </w:tcPr>
          <w:p w14:paraId="0C20BC04" w14:textId="17E6D2BA" w:rsidR="00580E08" w:rsidRPr="00D21DC3" w:rsidRDefault="00580E08" w:rsidP="20D08152">
            <w:pPr>
              <w:pStyle w:val="BodytextUniversiteitUtrecht"/>
              <w:rPr>
                <w:lang w:val="en-GB"/>
              </w:rPr>
            </w:pPr>
            <w:proofErr w:type="spellStart"/>
            <w:r w:rsidRPr="20D08152">
              <w:rPr>
                <w:lang w:val="en-GB"/>
              </w:rPr>
              <w:t>Menggas</w:t>
            </w:r>
            <w:proofErr w:type="spellEnd"/>
            <w:r w:rsidR="00D4052C" w:rsidRPr="20D08152">
              <w:rPr>
                <w:lang w:val="en-GB"/>
              </w:rPr>
              <w:t xml:space="preserve"> </w:t>
            </w:r>
            <w:proofErr w:type="spellStart"/>
            <w:r w:rsidR="00D4052C" w:rsidRPr="20D08152">
              <w:rPr>
                <w:lang w:val="en-GB"/>
              </w:rPr>
              <w:t>Stikstof</w:t>
            </w:r>
            <w:proofErr w:type="spellEnd"/>
            <w:r w:rsidR="00D4052C" w:rsidRPr="20D08152">
              <w:rPr>
                <w:lang w:val="en-GB"/>
              </w:rPr>
              <w:t xml:space="preserve"> / </w:t>
            </w:r>
            <w:proofErr w:type="spellStart"/>
            <w:r w:rsidR="00D4052C" w:rsidRPr="20D08152">
              <w:rPr>
                <w:lang w:val="en-GB"/>
              </w:rPr>
              <w:t>Waterstof</w:t>
            </w:r>
            <w:proofErr w:type="spellEnd"/>
          </w:p>
        </w:tc>
        <w:tc>
          <w:tcPr>
            <w:tcW w:w="3680" w:type="dxa"/>
          </w:tcPr>
          <w:p w14:paraId="5ED98D17" w14:textId="77777777" w:rsidR="00580E08" w:rsidRPr="00D21DC3" w:rsidRDefault="00580E08" w:rsidP="00580E08">
            <w:pPr>
              <w:pStyle w:val="BodytextUniversiteitUtrecht"/>
            </w:pPr>
          </w:p>
        </w:tc>
      </w:tr>
      <w:tr w:rsidR="00580E08" w:rsidRPr="00D21DC3" w14:paraId="2154EE0D" w14:textId="77777777" w:rsidTr="20D08152">
        <w:tc>
          <w:tcPr>
            <w:tcW w:w="562" w:type="dxa"/>
          </w:tcPr>
          <w:p w14:paraId="29C40620" w14:textId="272B9A63" w:rsidR="00580E08" w:rsidRPr="00D21DC3" w:rsidRDefault="00580E08" w:rsidP="00580E08">
            <w:pPr>
              <w:pStyle w:val="BodytextUniversiteitUtrecht"/>
            </w:pPr>
            <w:r w:rsidRPr="00D21DC3">
              <w:t>33</w:t>
            </w:r>
          </w:p>
        </w:tc>
        <w:tc>
          <w:tcPr>
            <w:tcW w:w="4536" w:type="dxa"/>
          </w:tcPr>
          <w:p w14:paraId="602BBF15" w14:textId="630781D5" w:rsidR="00580E08" w:rsidRPr="00D21DC3" w:rsidRDefault="00580E08" w:rsidP="20D08152">
            <w:pPr>
              <w:pStyle w:val="BodytextUniversiteitUtrecht"/>
              <w:rPr>
                <w:lang w:val="en-GB"/>
              </w:rPr>
            </w:pPr>
            <w:proofErr w:type="spellStart"/>
            <w:r w:rsidRPr="20D08152">
              <w:rPr>
                <w:lang w:val="en-GB"/>
              </w:rPr>
              <w:t>Menggas</w:t>
            </w:r>
            <w:proofErr w:type="spellEnd"/>
            <w:r w:rsidR="006E19FF" w:rsidRPr="20D08152">
              <w:rPr>
                <w:lang w:val="en-GB"/>
              </w:rPr>
              <w:t xml:space="preserve"> </w:t>
            </w:r>
            <w:proofErr w:type="spellStart"/>
            <w:r w:rsidR="006E19FF" w:rsidRPr="20D08152">
              <w:rPr>
                <w:lang w:val="en-GB"/>
              </w:rPr>
              <w:t>Waterstof</w:t>
            </w:r>
            <w:proofErr w:type="spellEnd"/>
            <w:r w:rsidR="006E19FF" w:rsidRPr="20D08152">
              <w:rPr>
                <w:lang w:val="en-GB"/>
              </w:rPr>
              <w:t xml:space="preserve"> / </w:t>
            </w:r>
            <w:proofErr w:type="spellStart"/>
            <w:r w:rsidR="006E19FF" w:rsidRPr="20D08152">
              <w:rPr>
                <w:lang w:val="en-GB"/>
              </w:rPr>
              <w:t>Koolmonoxide</w:t>
            </w:r>
            <w:proofErr w:type="spellEnd"/>
          </w:p>
        </w:tc>
        <w:tc>
          <w:tcPr>
            <w:tcW w:w="3680" w:type="dxa"/>
          </w:tcPr>
          <w:p w14:paraId="094E7115" w14:textId="77777777" w:rsidR="00580E08" w:rsidRPr="00D21DC3" w:rsidRDefault="00580E08" w:rsidP="00580E08">
            <w:pPr>
              <w:pStyle w:val="BodytextUniversiteitUtrecht"/>
            </w:pPr>
          </w:p>
        </w:tc>
      </w:tr>
      <w:tr w:rsidR="00580E08" w:rsidRPr="00D21DC3" w14:paraId="16B234DB" w14:textId="77777777" w:rsidTr="20D08152">
        <w:tc>
          <w:tcPr>
            <w:tcW w:w="562" w:type="dxa"/>
          </w:tcPr>
          <w:p w14:paraId="523D1DC5" w14:textId="65C3A8CB" w:rsidR="00580E08" w:rsidRPr="00D21DC3" w:rsidRDefault="00580E08" w:rsidP="00580E08">
            <w:pPr>
              <w:pStyle w:val="BodytextUniversiteitUtrecht"/>
            </w:pPr>
            <w:r w:rsidRPr="00D21DC3">
              <w:t>34</w:t>
            </w:r>
          </w:p>
        </w:tc>
        <w:tc>
          <w:tcPr>
            <w:tcW w:w="4536" w:type="dxa"/>
          </w:tcPr>
          <w:p w14:paraId="0DABFF7D" w14:textId="3F3149E4" w:rsidR="00580E08" w:rsidRPr="00D21DC3" w:rsidRDefault="00580E08" w:rsidP="20D08152">
            <w:pPr>
              <w:pStyle w:val="BodytextUniversiteitUtrecht"/>
              <w:rPr>
                <w:lang w:val="en-GB"/>
              </w:rPr>
            </w:pPr>
            <w:proofErr w:type="spellStart"/>
            <w:r w:rsidRPr="20D08152">
              <w:rPr>
                <w:lang w:val="en-GB"/>
              </w:rPr>
              <w:t>Menggas</w:t>
            </w:r>
            <w:proofErr w:type="spellEnd"/>
            <w:r w:rsidR="006E19FF" w:rsidRPr="20D08152">
              <w:rPr>
                <w:lang w:val="en-GB"/>
              </w:rPr>
              <w:t xml:space="preserve"> </w:t>
            </w:r>
            <w:proofErr w:type="spellStart"/>
            <w:r w:rsidR="006E19FF" w:rsidRPr="20D08152">
              <w:rPr>
                <w:lang w:val="en-GB"/>
              </w:rPr>
              <w:t>Waterstof</w:t>
            </w:r>
            <w:proofErr w:type="spellEnd"/>
            <w:r w:rsidR="006E19FF" w:rsidRPr="20D08152">
              <w:rPr>
                <w:lang w:val="en-GB"/>
              </w:rPr>
              <w:t xml:space="preserve"> / </w:t>
            </w:r>
            <w:proofErr w:type="spellStart"/>
            <w:r w:rsidR="006E19FF" w:rsidRPr="20D08152">
              <w:rPr>
                <w:lang w:val="en-GB"/>
              </w:rPr>
              <w:t>Methaan</w:t>
            </w:r>
            <w:proofErr w:type="spellEnd"/>
          </w:p>
        </w:tc>
        <w:tc>
          <w:tcPr>
            <w:tcW w:w="3680" w:type="dxa"/>
          </w:tcPr>
          <w:p w14:paraId="1A7507A0" w14:textId="77777777" w:rsidR="00580E08" w:rsidRPr="00D21DC3" w:rsidRDefault="00580E08" w:rsidP="00580E08">
            <w:pPr>
              <w:pStyle w:val="BodytextUniversiteitUtrecht"/>
            </w:pPr>
          </w:p>
        </w:tc>
      </w:tr>
      <w:tr w:rsidR="00580E08" w:rsidRPr="00D21DC3" w14:paraId="61706A1F" w14:textId="77777777" w:rsidTr="20D08152">
        <w:tc>
          <w:tcPr>
            <w:tcW w:w="562" w:type="dxa"/>
          </w:tcPr>
          <w:p w14:paraId="4DA28415" w14:textId="1B8339D8" w:rsidR="00580E08" w:rsidRPr="00D21DC3" w:rsidRDefault="00580E08" w:rsidP="00580E08">
            <w:pPr>
              <w:pStyle w:val="BodytextUniversiteitUtrecht"/>
            </w:pPr>
            <w:r w:rsidRPr="00D21DC3">
              <w:t>35</w:t>
            </w:r>
          </w:p>
        </w:tc>
        <w:tc>
          <w:tcPr>
            <w:tcW w:w="4536" w:type="dxa"/>
          </w:tcPr>
          <w:p w14:paraId="6EB20141" w14:textId="77134D41" w:rsidR="00580E08" w:rsidRPr="00D21DC3" w:rsidRDefault="00946C79" w:rsidP="20D08152">
            <w:pPr>
              <w:pStyle w:val="BodytextUniversiteitUtrecht"/>
              <w:rPr>
                <w:lang w:val="en-GB"/>
              </w:rPr>
            </w:pPr>
            <w:proofErr w:type="spellStart"/>
            <w:r w:rsidRPr="20D08152">
              <w:rPr>
                <w:lang w:val="en-GB"/>
              </w:rPr>
              <w:t>Methaan</w:t>
            </w:r>
            <w:proofErr w:type="spellEnd"/>
          </w:p>
        </w:tc>
        <w:tc>
          <w:tcPr>
            <w:tcW w:w="3680" w:type="dxa"/>
          </w:tcPr>
          <w:p w14:paraId="3DE6FC78" w14:textId="77777777" w:rsidR="00580E08" w:rsidRPr="00D21DC3" w:rsidRDefault="00580E08" w:rsidP="00580E08">
            <w:pPr>
              <w:pStyle w:val="BodytextUniversiteitUtrecht"/>
            </w:pPr>
          </w:p>
        </w:tc>
      </w:tr>
      <w:tr w:rsidR="00580E08" w:rsidRPr="00D21DC3" w14:paraId="32891A20" w14:textId="77777777" w:rsidTr="20D08152">
        <w:tc>
          <w:tcPr>
            <w:tcW w:w="562" w:type="dxa"/>
          </w:tcPr>
          <w:p w14:paraId="30A421FF" w14:textId="2D35E375" w:rsidR="00580E08" w:rsidRPr="00D21DC3" w:rsidRDefault="00580E08" w:rsidP="00580E08">
            <w:pPr>
              <w:pStyle w:val="BodytextUniversiteitUtrecht"/>
            </w:pPr>
            <w:r w:rsidRPr="00D21DC3">
              <w:t>36</w:t>
            </w:r>
          </w:p>
        </w:tc>
        <w:tc>
          <w:tcPr>
            <w:tcW w:w="4536" w:type="dxa"/>
          </w:tcPr>
          <w:p w14:paraId="23B8FB58" w14:textId="69F2F925" w:rsidR="00580E08" w:rsidRPr="00D21DC3" w:rsidRDefault="00946C79" w:rsidP="20D08152">
            <w:pPr>
              <w:pStyle w:val="BodytextUniversiteitUtrecht"/>
              <w:rPr>
                <w:lang w:val="en-GB"/>
              </w:rPr>
            </w:pPr>
            <w:proofErr w:type="spellStart"/>
            <w:r w:rsidRPr="20D08152">
              <w:rPr>
                <w:lang w:val="en-GB"/>
              </w:rPr>
              <w:t>Perslucht</w:t>
            </w:r>
            <w:proofErr w:type="spellEnd"/>
          </w:p>
        </w:tc>
        <w:tc>
          <w:tcPr>
            <w:tcW w:w="3680" w:type="dxa"/>
          </w:tcPr>
          <w:p w14:paraId="0A8F324B" w14:textId="78670EFA" w:rsidR="00580E08" w:rsidRPr="00D21DC3" w:rsidRDefault="007F4D3F" w:rsidP="20D08152">
            <w:pPr>
              <w:pStyle w:val="BodytextUniversiteitUtrecht"/>
              <w:rPr>
                <w:lang w:val="en-GB"/>
              </w:rPr>
            </w:pPr>
            <w:r w:rsidRPr="20D08152">
              <w:rPr>
                <w:lang w:val="en-GB"/>
              </w:rPr>
              <w:t xml:space="preserve">Ook: </w:t>
            </w:r>
            <w:proofErr w:type="spellStart"/>
            <w:r w:rsidR="0075640C" w:rsidRPr="20D08152">
              <w:rPr>
                <w:lang w:val="en-GB"/>
              </w:rPr>
              <w:t>i</w:t>
            </w:r>
            <w:r w:rsidRPr="20D08152">
              <w:rPr>
                <w:lang w:val="en-GB"/>
              </w:rPr>
              <w:t>nstrumentenlucht</w:t>
            </w:r>
            <w:proofErr w:type="spellEnd"/>
          </w:p>
        </w:tc>
      </w:tr>
      <w:tr w:rsidR="00B27D3C" w:rsidRPr="00D21DC3" w14:paraId="629CD3C7" w14:textId="77777777" w:rsidTr="20D08152">
        <w:tc>
          <w:tcPr>
            <w:tcW w:w="562" w:type="dxa"/>
          </w:tcPr>
          <w:p w14:paraId="50BBFDEA" w14:textId="1BE67E88" w:rsidR="00B27D3C" w:rsidRPr="00D21DC3" w:rsidRDefault="00A12EA4" w:rsidP="00576114">
            <w:pPr>
              <w:pStyle w:val="BodytextUniversiteitUtrecht"/>
            </w:pPr>
            <w:r w:rsidRPr="00D21DC3">
              <w:t>37</w:t>
            </w:r>
          </w:p>
        </w:tc>
        <w:tc>
          <w:tcPr>
            <w:tcW w:w="4536" w:type="dxa"/>
          </w:tcPr>
          <w:p w14:paraId="5708CE00" w14:textId="55763E31" w:rsidR="00B27D3C" w:rsidRPr="00D21DC3" w:rsidRDefault="00946C79" w:rsidP="20D08152">
            <w:pPr>
              <w:pStyle w:val="BodytextUniversiteitUtrecht"/>
              <w:rPr>
                <w:lang w:val="en-GB"/>
              </w:rPr>
            </w:pPr>
            <w:proofErr w:type="spellStart"/>
            <w:r w:rsidRPr="20D08152">
              <w:rPr>
                <w:lang w:val="en-GB"/>
              </w:rPr>
              <w:t>Propaan</w:t>
            </w:r>
            <w:proofErr w:type="spellEnd"/>
          </w:p>
        </w:tc>
        <w:tc>
          <w:tcPr>
            <w:tcW w:w="3680" w:type="dxa"/>
          </w:tcPr>
          <w:p w14:paraId="07D3C798" w14:textId="77777777" w:rsidR="00B27D3C" w:rsidRPr="00D21DC3" w:rsidRDefault="00B27D3C" w:rsidP="00576114">
            <w:pPr>
              <w:pStyle w:val="BodytextUniversiteitUtrecht"/>
            </w:pPr>
          </w:p>
        </w:tc>
      </w:tr>
      <w:tr w:rsidR="00B27D3C" w:rsidRPr="00D21DC3" w14:paraId="533A7C63" w14:textId="77777777" w:rsidTr="20D08152">
        <w:tc>
          <w:tcPr>
            <w:tcW w:w="562" w:type="dxa"/>
          </w:tcPr>
          <w:p w14:paraId="35757706" w14:textId="77461DF2" w:rsidR="00B27D3C" w:rsidRPr="00D21DC3" w:rsidRDefault="00A12EA4" w:rsidP="00576114">
            <w:pPr>
              <w:pStyle w:val="BodytextUniversiteitUtrecht"/>
            </w:pPr>
            <w:r w:rsidRPr="00D21DC3">
              <w:t>38</w:t>
            </w:r>
          </w:p>
        </w:tc>
        <w:tc>
          <w:tcPr>
            <w:tcW w:w="4536" w:type="dxa"/>
          </w:tcPr>
          <w:p w14:paraId="7663F313" w14:textId="495DD936" w:rsidR="00B27D3C" w:rsidRPr="00D21DC3" w:rsidRDefault="00946C79" w:rsidP="20D08152">
            <w:pPr>
              <w:pStyle w:val="BodytextUniversiteitUtrecht"/>
              <w:rPr>
                <w:lang w:val="en-GB"/>
              </w:rPr>
            </w:pPr>
            <w:proofErr w:type="spellStart"/>
            <w:r w:rsidRPr="20D08152">
              <w:rPr>
                <w:lang w:val="en-GB"/>
              </w:rPr>
              <w:t>Propylchloride</w:t>
            </w:r>
            <w:proofErr w:type="spellEnd"/>
          </w:p>
        </w:tc>
        <w:tc>
          <w:tcPr>
            <w:tcW w:w="3680" w:type="dxa"/>
          </w:tcPr>
          <w:p w14:paraId="73710E32" w14:textId="77777777" w:rsidR="00B27D3C" w:rsidRPr="00D21DC3" w:rsidRDefault="00B27D3C" w:rsidP="00576114">
            <w:pPr>
              <w:pStyle w:val="BodytextUniversiteitUtrecht"/>
            </w:pPr>
          </w:p>
        </w:tc>
      </w:tr>
      <w:tr w:rsidR="00B27D3C" w:rsidRPr="00D21DC3" w14:paraId="69D85B90" w14:textId="77777777" w:rsidTr="20D08152">
        <w:tc>
          <w:tcPr>
            <w:tcW w:w="562" w:type="dxa"/>
          </w:tcPr>
          <w:p w14:paraId="05C2D549" w14:textId="59DDBA20" w:rsidR="00B27D3C" w:rsidRPr="00D21DC3" w:rsidRDefault="00A12EA4" w:rsidP="00576114">
            <w:pPr>
              <w:pStyle w:val="BodytextUniversiteitUtrecht"/>
            </w:pPr>
            <w:r w:rsidRPr="00D21DC3">
              <w:t>39</w:t>
            </w:r>
          </w:p>
        </w:tc>
        <w:tc>
          <w:tcPr>
            <w:tcW w:w="4536" w:type="dxa"/>
          </w:tcPr>
          <w:p w14:paraId="1E7CF38A" w14:textId="02261F9C" w:rsidR="00B27D3C" w:rsidRPr="00D21DC3" w:rsidRDefault="00946C79" w:rsidP="20D08152">
            <w:pPr>
              <w:pStyle w:val="BodytextUniversiteitUtrecht"/>
              <w:rPr>
                <w:lang w:val="en-GB"/>
              </w:rPr>
            </w:pPr>
            <w:proofErr w:type="spellStart"/>
            <w:r w:rsidRPr="20D08152">
              <w:rPr>
                <w:lang w:val="en-GB"/>
              </w:rPr>
              <w:t>Propyleen</w:t>
            </w:r>
            <w:proofErr w:type="spellEnd"/>
          </w:p>
        </w:tc>
        <w:tc>
          <w:tcPr>
            <w:tcW w:w="3680" w:type="dxa"/>
          </w:tcPr>
          <w:p w14:paraId="3A97BA71" w14:textId="77777777" w:rsidR="00B27D3C" w:rsidRPr="00D21DC3" w:rsidRDefault="00B27D3C" w:rsidP="00576114">
            <w:pPr>
              <w:pStyle w:val="BodytextUniversiteitUtrecht"/>
            </w:pPr>
          </w:p>
        </w:tc>
      </w:tr>
      <w:tr w:rsidR="00B27D3C" w:rsidRPr="00D21DC3" w14:paraId="00AFD12A" w14:textId="77777777" w:rsidTr="20D08152">
        <w:tc>
          <w:tcPr>
            <w:tcW w:w="562" w:type="dxa"/>
          </w:tcPr>
          <w:p w14:paraId="2C3D8D56" w14:textId="1809AF69" w:rsidR="00B27D3C" w:rsidRPr="00D21DC3" w:rsidRDefault="00A12EA4" w:rsidP="00576114">
            <w:pPr>
              <w:pStyle w:val="BodytextUniversiteitUtrecht"/>
            </w:pPr>
            <w:r w:rsidRPr="00D21DC3">
              <w:t>40</w:t>
            </w:r>
          </w:p>
        </w:tc>
        <w:tc>
          <w:tcPr>
            <w:tcW w:w="4536" w:type="dxa"/>
          </w:tcPr>
          <w:p w14:paraId="5063F6E8" w14:textId="6304852E" w:rsidR="00B27D3C" w:rsidRPr="00D21DC3" w:rsidRDefault="004E272A" w:rsidP="20D08152">
            <w:pPr>
              <w:pStyle w:val="BodytextUniversiteitUtrecht"/>
              <w:rPr>
                <w:lang w:val="en-GB"/>
              </w:rPr>
            </w:pPr>
            <w:proofErr w:type="spellStart"/>
            <w:r w:rsidRPr="20D08152">
              <w:rPr>
                <w:lang w:val="en-GB"/>
              </w:rPr>
              <w:t>Stikstof</w:t>
            </w:r>
            <w:proofErr w:type="spellEnd"/>
          </w:p>
        </w:tc>
        <w:tc>
          <w:tcPr>
            <w:tcW w:w="3680" w:type="dxa"/>
          </w:tcPr>
          <w:p w14:paraId="2603F3E1" w14:textId="77777777" w:rsidR="00B27D3C" w:rsidRPr="00D21DC3" w:rsidRDefault="00B27D3C" w:rsidP="00576114">
            <w:pPr>
              <w:pStyle w:val="BodytextUniversiteitUtrecht"/>
            </w:pPr>
          </w:p>
        </w:tc>
      </w:tr>
      <w:tr w:rsidR="00B27D3C" w:rsidRPr="00D21DC3" w14:paraId="1E0F0E15" w14:textId="77777777" w:rsidTr="20D08152">
        <w:tc>
          <w:tcPr>
            <w:tcW w:w="562" w:type="dxa"/>
          </w:tcPr>
          <w:p w14:paraId="73F7E43D" w14:textId="2A50E3A5" w:rsidR="00B27D3C" w:rsidRPr="00D21DC3" w:rsidRDefault="00EA6CE1" w:rsidP="00576114">
            <w:pPr>
              <w:pStyle w:val="BodytextUniversiteitUtrecht"/>
            </w:pPr>
            <w:r w:rsidRPr="00D21DC3">
              <w:t>41</w:t>
            </w:r>
          </w:p>
        </w:tc>
        <w:tc>
          <w:tcPr>
            <w:tcW w:w="4536" w:type="dxa"/>
          </w:tcPr>
          <w:p w14:paraId="07FBE9E8" w14:textId="3B03F565" w:rsidR="00B27D3C" w:rsidRPr="00D21DC3" w:rsidRDefault="004E272A" w:rsidP="00576114">
            <w:pPr>
              <w:pStyle w:val="BodytextUniversiteitUtrecht"/>
            </w:pPr>
            <w:r w:rsidRPr="00D21DC3">
              <w:t>Synthetische lucht</w:t>
            </w:r>
          </w:p>
        </w:tc>
        <w:tc>
          <w:tcPr>
            <w:tcW w:w="3680" w:type="dxa"/>
          </w:tcPr>
          <w:p w14:paraId="66491DF4" w14:textId="77777777" w:rsidR="00B27D3C" w:rsidRPr="00D21DC3" w:rsidRDefault="00B27D3C" w:rsidP="00576114">
            <w:pPr>
              <w:pStyle w:val="BodytextUniversiteitUtrecht"/>
            </w:pPr>
          </w:p>
        </w:tc>
      </w:tr>
      <w:tr w:rsidR="00B27D3C" w:rsidRPr="00D21DC3" w14:paraId="146A3B30" w14:textId="77777777" w:rsidTr="20D08152">
        <w:tc>
          <w:tcPr>
            <w:tcW w:w="562" w:type="dxa"/>
          </w:tcPr>
          <w:p w14:paraId="429BF972" w14:textId="58F61540" w:rsidR="00B27D3C" w:rsidRPr="00D21DC3" w:rsidRDefault="00EA6CE1" w:rsidP="00576114">
            <w:pPr>
              <w:pStyle w:val="BodytextUniversiteitUtrecht"/>
            </w:pPr>
            <w:r w:rsidRPr="00D21DC3">
              <w:t>42</w:t>
            </w:r>
          </w:p>
        </w:tc>
        <w:tc>
          <w:tcPr>
            <w:tcW w:w="4536" w:type="dxa"/>
          </w:tcPr>
          <w:p w14:paraId="74BD5EA1" w14:textId="2B61A6F3" w:rsidR="00B27D3C" w:rsidRPr="00D21DC3" w:rsidRDefault="004E272A" w:rsidP="00576114">
            <w:pPr>
              <w:pStyle w:val="BodytextUniversiteitUtrecht"/>
            </w:pPr>
            <w:r w:rsidRPr="00D21DC3">
              <w:t>Vacuüm</w:t>
            </w:r>
          </w:p>
        </w:tc>
        <w:tc>
          <w:tcPr>
            <w:tcW w:w="3680" w:type="dxa"/>
          </w:tcPr>
          <w:p w14:paraId="1FE44CFD" w14:textId="77777777" w:rsidR="00B27D3C" w:rsidRPr="00D21DC3" w:rsidRDefault="00B27D3C" w:rsidP="00576114">
            <w:pPr>
              <w:pStyle w:val="BodytextUniversiteitUtrecht"/>
            </w:pPr>
          </w:p>
        </w:tc>
      </w:tr>
      <w:tr w:rsidR="00B27D3C" w:rsidRPr="00D21DC3" w14:paraId="4D182E61" w14:textId="77777777" w:rsidTr="20D08152">
        <w:tc>
          <w:tcPr>
            <w:tcW w:w="562" w:type="dxa"/>
          </w:tcPr>
          <w:p w14:paraId="4A6D5988" w14:textId="7B04F362" w:rsidR="00B27D3C" w:rsidRPr="00D21DC3" w:rsidRDefault="00EA6CE1" w:rsidP="00576114">
            <w:pPr>
              <w:pStyle w:val="BodytextUniversiteitUtrecht"/>
            </w:pPr>
            <w:r w:rsidRPr="00D21DC3">
              <w:t>43</w:t>
            </w:r>
          </w:p>
        </w:tc>
        <w:tc>
          <w:tcPr>
            <w:tcW w:w="4536" w:type="dxa"/>
          </w:tcPr>
          <w:p w14:paraId="60109FFB" w14:textId="07534FAD" w:rsidR="00B27D3C" w:rsidRPr="00D21DC3" w:rsidRDefault="004E272A" w:rsidP="00576114">
            <w:pPr>
              <w:pStyle w:val="BodytextUniversiteitUtrecht"/>
            </w:pPr>
            <w:r w:rsidRPr="00D21DC3">
              <w:t>Vinylchloride</w:t>
            </w:r>
          </w:p>
        </w:tc>
        <w:tc>
          <w:tcPr>
            <w:tcW w:w="3680" w:type="dxa"/>
          </w:tcPr>
          <w:p w14:paraId="78D63766" w14:textId="77777777" w:rsidR="00B27D3C" w:rsidRPr="00D21DC3" w:rsidRDefault="00B27D3C" w:rsidP="00576114">
            <w:pPr>
              <w:pStyle w:val="BodytextUniversiteitUtrecht"/>
            </w:pPr>
          </w:p>
        </w:tc>
      </w:tr>
      <w:tr w:rsidR="00B27D3C" w:rsidRPr="00D21DC3" w14:paraId="21B13F0A" w14:textId="77777777" w:rsidTr="20D08152">
        <w:tc>
          <w:tcPr>
            <w:tcW w:w="562" w:type="dxa"/>
          </w:tcPr>
          <w:p w14:paraId="33B80F7D" w14:textId="1AAF17E6" w:rsidR="00B27D3C" w:rsidRPr="00D21DC3" w:rsidRDefault="00EA6CE1" w:rsidP="00576114">
            <w:pPr>
              <w:pStyle w:val="BodytextUniversiteitUtrecht"/>
            </w:pPr>
            <w:r w:rsidRPr="00D21DC3">
              <w:t>44</w:t>
            </w:r>
          </w:p>
        </w:tc>
        <w:tc>
          <w:tcPr>
            <w:tcW w:w="4536" w:type="dxa"/>
          </w:tcPr>
          <w:p w14:paraId="3736F67E" w14:textId="1FB799CB" w:rsidR="00B27D3C" w:rsidRPr="00D21DC3" w:rsidRDefault="007F4D3F" w:rsidP="00576114">
            <w:pPr>
              <w:pStyle w:val="BodytextUniversiteitUtrecht"/>
            </w:pPr>
            <w:r w:rsidRPr="00D21DC3">
              <w:t>Waterstof</w:t>
            </w:r>
          </w:p>
        </w:tc>
        <w:tc>
          <w:tcPr>
            <w:tcW w:w="3680" w:type="dxa"/>
          </w:tcPr>
          <w:p w14:paraId="529B0F92" w14:textId="7A9BC1F1" w:rsidR="00B27D3C" w:rsidRPr="00D21DC3" w:rsidRDefault="007F4D3F" w:rsidP="00576114">
            <w:pPr>
              <w:pStyle w:val="BodytextUniversiteitUtrecht"/>
            </w:pPr>
            <w:r w:rsidRPr="00D21DC3">
              <w:t>Ook: Waterstof 6.0</w:t>
            </w:r>
          </w:p>
        </w:tc>
      </w:tr>
      <w:tr w:rsidR="00B27D3C" w:rsidRPr="00D21DC3" w14:paraId="1DF0F1E4" w14:textId="77777777" w:rsidTr="20D08152">
        <w:tc>
          <w:tcPr>
            <w:tcW w:w="562" w:type="dxa"/>
          </w:tcPr>
          <w:p w14:paraId="27CC24CC" w14:textId="5B79D8EA" w:rsidR="00B27D3C" w:rsidRPr="00D21DC3" w:rsidRDefault="00EA6CE1" w:rsidP="00576114">
            <w:pPr>
              <w:pStyle w:val="BodytextUniversiteitUtrecht"/>
            </w:pPr>
            <w:r w:rsidRPr="00D21DC3">
              <w:t>45</w:t>
            </w:r>
          </w:p>
        </w:tc>
        <w:tc>
          <w:tcPr>
            <w:tcW w:w="4536" w:type="dxa"/>
          </w:tcPr>
          <w:p w14:paraId="5DAC687F" w14:textId="1EA48CCF" w:rsidR="00B27D3C" w:rsidRPr="00D21DC3" w:rsidRDefault="007F4D3F" w:rsidP="00576114">
            <w:pPr>
              <w:pStyle w:val="BodytextUniversiteitUtrecht"/>
            </w:pPr>
            <w:r w:rsidRPr="00D21DC3">
              <w:t>Zuurstof</w:t>
            </w:r>
          </w:p>
        </w:tc>
        <w:tc>
          <w:tcPr>
            <w:tcW w:w="3680" w:type="dxa"/>
          </w:tcPr>
          <w:p w14:paraId="3A31A76E" w14:textId="53491B6E" w:rsidR="00B27D3C" w:rsidRPr="00D21DC3" w:rsidRDefault="007F4D3F" w:rsidP="00576114">
            <w:pPr>
              <w:pStyle w:val="BodytextUniversiteitUtrecht"/>
            </w:pPr>
            <w:r w:rsidRPr="00D21DC3">
              <w:t>Ook: Zuurstof 6.0</w:t>
            </w:r>
          </w:p>
        </w:tc>
      </w:tr>
      <w:tr w:rsidR="00B27D3C" w:rsidRPr="00D21DC3" w14:paraId="1A8106A2" w14:textId="77777777" w:rsidTr="20D08152">
        <w:tc>
          <w:tcPr>
            <w:tcW w:w="562" w:type="dxa"/>
          </w:tcPr>
          <w:p w14:paraId="3F7C83E1" w14:textId="08E6BFD3" w:rsidR="00B27D3C" w:rsidRPr="00D21DC3" w:rsidRDefault="00EA6CE1" w:rsidP="00576114">
            <w:pPr>
              <w:pStyle w:val="BodytextUniversiteitUtrecht"/>
            </w:pPr>
            <w:r w:rsidRPr="00D21DC3">
              <w:t>46</w:t>
            </w:r>
          </w:p>
        </w:tc>
        <w:tc>
          <w:tcPr>
            <w:tcW w:w="4536" w:type="dxa"/>
          </w:tcPr>
          <w:p w14:paraId="26DC3697" w14:textId="4BBBA3C1" w:rsidR="00B27D3C" w:rsidRPr="00D21DC3" w:rsidRDefault="007F4D3F" w:rsidP="00576114">
            <w:pPr>
              <w:pStyle w:val="BodytextUniversiteitUtrecht"/>
            </w:pPr>
            <w:r w:rsidRPr="00D21DC3">
              <w:t>Zwaveldioxide</w:t>
            </w:r>
          </w:p>
        </w:tc>
        <w:tc>
          <w:tcPr>
            <w:tcW w:w="3680" w:type="dxa"/>
          </w:tcPr>
          <w:p w14:paraId="69270F40" w14:textId="77777777" w:rsidR="00B27D3C" w:rsidRPr="00D21DC3" w:rsidRDefault="00B27D3C" w:rsidP="00576114">
            <w:pPr>
              <w:pStyle w:val="BodytextUniversiteitUtrecht"/>
            </w:pPr>
          </w:p>
        </w:tc>
      </w:tr>
    </w:tbl>
    <w:p w14:paraId="44BE831C" w14:textId="10FFDD0F" w:rsidR="002E35BA" w:rsidRPr="00D21DC3" w:rsidRDefault="002E35BA" w:rsidP="002E35BA">
      <w:pPr>
        <w:pStyle w:val="Bijschrift"/>
      </w:pPr>
      <w:r w:rsidRPr="00D21DC3">
        <w:t xml:space="preserve">Tabel </w:t>
      </w:r>
      <w:r>
        <w:fldChar w:fldCharType="begin"/>
      </w:r>
      <w:r>
        <w:instrText xml:space="preserve"> SEQ Tabel \* ARABIC </w:instrText>
      </w:r>
      <w:r>
        <w:fldChar w:fldCharType="separate"/>
      </w:r>
      <w:r w:rsidRPr="00D21DC3">
        <w:t>1</w:t>
      </w:r>
      <w:r>
        <w:fldChar w:fldCharType="end"/>
      </w:r>
      <w:r w:rsidR="00D018CB" w:rsidRPr="00D21DC3">
        <w:t>:</w:t>
      </w:r>
      <w:r w:rsidRPr="00D21DC3">
        <w:t xml:space="preserve"> Gassoorten </w:t>
      </w:r>
      <w:r w:rsidR="00F24781" w:rsidRPr="00D21DC3">
        <w:t>Universiteit Utrecht</w:t>
      </w:r>
    </w:p>
    <w:p w14:paraId="2B21D912" w14:textId="77777777" w:rsidR="002D752C" w:rsidRPr="00D21DC3" w:rsidRDefault="002D752C" w:rsidP="002D752C">
      <w:pPr>
        <w:pStyle w:val="BodytextUniversiteitUtrecht"/>
      </w:pPr>
    </w:p>
    <w:p w14:paraId="553A38A1" w14:textId="2E19F7A3" w:rsidR="002D752C" w:rsidRPr="00D21DC3" w:rsidRDefault="00931765" w:rsidP="20D08152">
      <w:pPr>
        <w:pStyle w:val="Kop1"/>
        <w:rPr>
          <w:lang w:val="en-GB"/>
        </w:rPr>
      </w:pPr>
      <w:bookmarkStart w:id="13" w:name="_Toc162006084"/>
      <w:bookmarkStart w:id="14" w:name="_Toc162533922"/>
      <w:bookmarkStart w:id="15" w:name="_Toc222144161"/>
      <w:bookmarkEnd w:id="7"/>
      <w:bookmarkEnd w:id="8"/>
      <w:proofErr w:type="spellStart"/>
      <w:r w:rsidRPr="20D08152">
        <w:rPr>
          <w:lang w:val="en-GB"/>
        </w:rPr>
        <w:lastRenderedPageBreak/>
        <w:t>Componenten</w:t>
      </w:r>
      <w:bookmarkEnd w:id="13"/>
      <w:bookmarkEnd w:id="14"/>
      <w:proofErr w:type="spellEnd"/>
      <w:r w:rsidR="00DE5243" w:rsidRPr="20D08152">
        <w:rPr>
          <w:lang w:val="en-GB"/>
        </w:rPr>
        <w:t xml:space="preserve">: </w:t>
      </w:r>
      <w:proofErr w:type="spellStart"/>
      <w:r w:rsidR="00DE5243" w:rsidRPr="20D08152">
        <w:rPr>
          <w:lang w:val="en-GB"/>
        </w:rPr>
        <w:t>categorieën</w:t>
      </w:r>
      <w:proofErr w:type="spellEnd"/>
      <w:r w:rsidR="00DE5243" w:rsidRPr="20D08152">
        <w:rPr>
          <w:lang w:val="en-GB"/>
        </w:rPr>
        <w:t xml:space="preserve"> en </w:t>
      </w:r>
      <w:proofErr w:type="spellStart"/>
      <w:r w:rsidR="00DE5243" w:rsidRPr="20D08152">
        <w:rPr>
          <w:lang w:val="en-GB"/>
        </w:rPr>
        <w:t>aantallen</w:t>
      </w:r>
      <w:bookmarkEnd w:id="15"/>
      <w:proofErr w:type="spellEnd"/>
    </w:p>
    <w:p w14:paraId="0AE89FE0" w14:textId="367A70DD" w:rsidR="00931765" w:rsidRPr="004D2F20" w:rsidRDefault="00527563" w:rsidP="44AB0802">
      <w:pPr>
        <w:pStyle w:val="BodytextUniversiteitUtrecht"/>
        <w:keepNext/>
        <w:rPr>
          <w:i/>
          <w:iCs/>
        </w:rPr>
      </w:pPr>
      <w:r w:rsidRPr="004D2F20">
        <w:t xml:space="preserve">De </w:t>
      </w:r>
      <w:r w:rsidR="00BC1867" w:rsidRPr="004D2F20">
        <w:t xml:space="preserve">definitie die de </w:t>
      </w:r>
      <w:r w:rsidR="006D1166" w:rsidRPr="004D2F20">
        <w:t>U</w:t>
      </w:r>
      <w:r w:rsidR="00BC1867" w:rsidRPr="004D2F20">
        <w:t xml:space="preserve">niversiteit </w:t>
      </w:r>
      <w:r w:rsidR="001527C1" w:rsidRPr="004D2F20">
        <w:t>Utrecht</w:t>
      </w:r>
      <w:r w:rsidR="00BC1867" w:rsidRPr="004D2F20">
        <w:t xml:space="preserve"> hanteert voor een </w:t>
      </w:r>
      <w:r w:rsidR="001527C1" w:rsidRPr="004D2F20">
        <w:t>gasd</w:t>
      </w:r>
      <w:r w:rsidR="002844B8" w:rsidRPr="004D2F20">
        <w:t>istributiesysteem</w:t>
      </w:r>
      <w:r w:rsidR="001527C1" w:rsidRPr="004D2F20">
        <w:t xml:space="preserve"> </w:t>
      </w:r>
      <w:r w:rsidR="00552021" w:rsidRPr="004D2F20">
        <w:t>staat in</w:t>
      </w:r>
      <w:r w:rsidR="00215469" w:rsidRPr="004D2F20">
        <w:t xml:space="preserve"> </w:t>
      </w:r>
      <w:r w:rsidR="002844B8" w:rsidRPr="004D2F20">
        <w:t>Hoofdstuk 1 ‘</w:t>
      </w:r>
      <w:r w:rsidR="00253C11" w:rsidRPr="004D2F20">
        <w:t>Definities en begrippen’</w:t>
      </w:r>
      <w:r w:rsidR="00215469" w:rsidRPr="004D2F20">
        <w:t xml:space="preserve"> </w:t>
      </w:r>
      <w:r w:rsidR="00253C11" w:rsidRPr="004D2F20">
        <w:t xml:space="preserve">van </w:t>
      </w:r>
      <w:r w:rsidR="00552021" w:rsidRPr="004D2F20">
        <w:t>het programma van eisen</w:t>
      </w:r>
      <w:r w:rsidR="009661B8" w:rsidRPr="004D2F20">
        <w:t xml:space="preserve"> </w:t>
      </w:r>
      <w:r w:rsidR="00552021" w:rsidRPr="004D2F20">
        <w:t>en wordt hieronder herhaald:</w:t>
      </w:r>
    </w:p>
    <w:p w14:paraId="7D1D9630" w14:textId="169ED76B" w:rsidR="007269D3" w:rsidRPr="004D2F20" w:rsidRDefault="00552021" w:rsidP="20D08152">
      <w:pPr>
        <w:pStyle w:val="BodytextnospaceUniversiteitUtrecht"/>
        <w:rPr>
          <w:i/>
          <w:iCs/>
        </w:rPr>
      </w:pPr>
      <w:r w:rsidRPr="004D2F20">
        <w:rPr>
          <w:i/>
          <w:iCs/>
        </w:rPr>
        <w:t>“</w:t>
      </w:r>
      <w:r w:rsidR="007269D3" w:rsidRPr="004D2F20">
        <w:rPr>
          <w:i/>
          <w:iCs/>
        </w:rPr>
        <w:t>Het geheel van leidingen van de aansluiting op de bron(</w:t>
      </w:r>
      <w:proofErr w:type="spellStart"/>
      <w:r w:rsidR="007269D3" w:rsidRPr="004D2F20">
        <w:rPr>
          <w:i/>
          <w:iCs/>
        </w:rPr>
        <w:t>nen</w:t>
      </w:r>
      <w:proofErr w:type="spellEnd"/>
      <w:r w:rsidR="007269D3" w:rsidRPr="004D2F20">
        <w:rPr>
          <w:i/>
          <w:iCs/>
        </w:rPr>
        <w:t xml:space="preserve">) tot afnamepunt(en) bedoeld voor het transporteren van gassen. Een gasdistributiesysteem bestaat uit onder andere drukregelaars, afnamepunten, afsluiters, (reduceer)omschakelstations en Appendages. </w:t>
      </w:r>
    </w:p>
    <w:p w14:paraId="7317A17A" w14:textId="77777777" w:rsidR="007269D3" w:rsidRPr="004D2F20" w:rsidRDefault="007269D3" w:rsidP="20D08152">
      <w:pPr>
        <w:pStyle w:val="BodytextnospaceUniversiteitUtrecht"/>
        <w:rPr>
          <w:i/>
          <w:iCs/>
        </w:rPr>
      </w:pPr>
      <w:r w:rsidRPr="004D2F20">
        <w:rPr>
          <w:i/>
          <w:iCs/>
        </w:rPr>
        <w:t>Voorbeelden van gasdistributiesystemen zijn:</w:t>
      </w:r>
    </w:p>
    <w:p w14:paraId="6C9AB0D7" w14:textId="30A3F332" w:rsidR="007269D3" w:rsidRPr="004D2F20" w:rsidRDefault="007269D3" w:rsidP="20D08152">
      <w:pPr>
        <w:pStyle w:val="BodytextnospaceUniversiteitUtrecht"/>
        <w:rPr>
          <w:i/>
          <w:iCs/>
        </w:rPr>
      </w:pPr>
      <w:r w:rsidRPr="004D2F20">
        <w:rPr>
          <w:i/>
          <w:iCs/>
        </w:rPr>
        <w:t xml:space="preserve">1. het transportnet vanuit de </w:t>
      </w:r>
      <w:r w:rsidR="00EC5473" w:rsidRPr="004D2F20">
        <w:rPr>
          <w:i/>
          <w:iCs/>
        </w:rPr>
        <w:t xml:space="preserve">brandveiligheidsopslagkast </w:t>
      </w:r>
      <w:r w:rsidRPr="004D2F20">
        <w:rPr>
          <w:i/>
          <w:iCs/>
        </w:rPr>
        <w:t xml:space="preserve">tot en met de afsluiter van de afnamepunten; </w:t>
      </w:r>
    </w:p>
    <w:p w14:paraId="057F1B20" w14:textId="7DE9C34F" w:rsidR="007269D3" w:rsidRPr="004D2F20" w:rsidRDefault="007269D3" w:rsidP="20D08152">
      <w:pPr>
        <w:pStyle w:val="BodytextnospaceUniversiteitUtrecht"/>
        <w:rPr>
          <w:i/>
          <w:iCs/>
        </w:rPr>
      </w:pPr>
      <w:r w:rsidRPr="004D2F20">
        <w:rPr>
          <w:i/>
          <w:iCs/>
        </w:rPr>
        <w:t>2. het transportnet vanuit de bulktankinstallatie (startpunt is na de afgaande afsluiters van de bulktankinstallatie) tot en met de afsluiter van de afnamepunten</w:t>
      </w:r>
      <w:r w:rsidR="00EC5473" w:rsidRPr="004D2F20">
        <w:rPr>
          <w:i/>
          <w:iCs/>
        </w:rPr>
        <w:t>;</w:t>
      </w:r>
      <w:r w:rsidRPr="004D2F20">
        <w:rPr>
          <w:i/>
          <w:iCs/>
        </w:rPr>
        <w:t xml:space="preserve"> </w:t>
      </w:r>
    </w:p>
    <w:p w14:paraId="78404734" w14:textId="77777777" w:rsidR="007269D3" w:rsidRPr="004D2F20" w:rsidRDefault="007269D3" w:rsidP="20D08152">
      <w:pPr>
        <w:pStyle w:val="BodytextnospaceUniversiteitUtrecht"/>
        <w:rPr>
          <w:i/>
          <w:iCs/>
        </w:rPr>
      </w:pPr>
      <w:r w:rsidRPr="004D2F20">
        <w:rPr>
          <w:i/>
          <w:iCs/>
        </w:rPr>
        <w:t xml:space="preserve">3. Het transportnet vanuit de flessenberging (gascilinderflessenbatterij) tot en met de afsluiter van de afnamepunten. </w:t>
      </w:r>
    </w:p>
    <w:p w14:paraId="54F89904" w14:textId="77777777" w:rsidR="007269D3" w:rsidRPr="00D21DC3" w:rsidRDefault="007269D3" w:rsidP="00161628">
      <w:pPr>
        <w:pStyle w:val="BodytextnospaceUniversiteitUtrecht"/>
        <w:rPr>
          <w:i/>
          <w:iCs/>
        </w:rPr>
      </w:pPr>
    </w:p>
    <w:p w14:paraId="6013037F" w14:textId="3CAED958" w:rsidR="007269D3" w:rsidRPr="004D2F20" w:rsidRDefault="007269D3" w:rsidP="20D08152">
      <w:pPr>
        <w:pStyle w:val="BodytextnospaceUniversiteitUtrecht"/>
        <w:rPr>
          <w:i/>
          <w:iCs/>
        </w:rPr>
      </w:pPr>
      <w:r w:rsidRPr="004D2F20">
        <w:rPr>
          <w:i/>
          <w:iCs/>
        </w:rPr>
        <w:t>Bijvoorbeeld een reduceer, een slang of een rvs</w:t>
      </w:r>
      <w:r w:rsidR="001954E8" w:rsidRPr="004D2F20">
        <w:rPr>
          <w:i/>
          <w:iCs/>
        </w:rPr>
        <w:t>-</w:t>
      </w:r>
      <w:r w:rsidRPr="004D2F20">
        <w:rPr>
          <w:i/>
          <w:iCs/>
        </w:rPr>
        <w:t xml:space="preserve">leiding na de afsluiter behoort niet tot het gasdistributiesysteem. Deze voorzieningen noemen wij een gebruiksvoorziening van de laborant. </w:t>
      </w:r>
    </w:p>
    <w:p w14:paraId="5479FF32" w14:textId="77777777" w:rsidR="007269D3" w:rsidRPr="00D21DC3" w:rsidRDefault="007269D3" w:rsidP="00161628">
      <w:pPr>
        <w:pStyle w:val="BodytextnospaceUniversiteitUtrecht"/>
        <w:rPr>
          <w:i/>
          <w:iCs/>
        </w:rPr>
      </w:pPr>
    </w:p>
    <w:p w14:paraId="673FF5C2" w14:textId="5AB14620" w:rsidR="007269D3" w:rsidRPr="004D2F20" w:rsidRDefault="007269D3" w:rsidP="20D08152">
      <w:pPr>
        <w:pStyle w:val="BodytextnospaceUniversiteitUtrecht"/>
        <w:rPr>
          <w:i/>
          <w:iCs/>
        </w:rPr>
      </w:pPr>
      <w:r w:rsidRPr="004D2F20">
        <w:rPr>
          <w:i/>
          <w:iCs/>
        </w:rPr>
        <w:t>In deze Offerteaanvraag en bijbehorende Bijlagen en Formulieren wordt met een gasdistributiesysteem altijd een gebouw gebonden gasdistributiesysteem bedoeld.</w:t>
      </w:r>
      <w:r w:rsidR="00552021" w:rsidRPr="004D2F20">
        <w:rPr>
          <w:i/>
          <w:iCs/>
        </w:rPr>
        <w:t>”</w:t>
      </w:r>
    </w:p>
    <w:p w14:paraId="249E8648" w14:textId="68E786E8" w:rsidR="007A4F9F" w:rsidRPr="00D21DC3" w:rsidRDefault="007A4F9F" w:rsidP="002D752C">
      <w:pPr>
        <w:pStyle w:val="BodytextUniversiteitUtrecht"/>
        <w:keepNext/>
      </w:pPr>
    </w:p>
    <w:p w14:paraId="78914EA9" w14:textId="2E8EA675" w:rsidR="00135DC5" w:rsidRPr="00D21DC3" w:rsidRDefault="00586E77" w:rsidP="002D752C">
      <w:pPr>
        <w:pStyle w:val="BodytextUniversiteitUtrecht"/>
        <w:keepNext/>
      </w:pPr>
      <w:r w:rsidRPr="004D2F20">
        <w:t xml:space="preserve">Voor beeldvorming </w:t>
      </w:r>
      <w:r w:rsidR="00763CC9" w:rsidRPr="004D2F20">
        <w:t>over</w:t>
      </w:r>
      <w:r w:rsidR="0072689B" w:rsidRPr="004D2F20">
        <w:t xml:space="preserve"> de opbouw van</w:t>
      </w:r>
      <w:r w:rsidRPr="004D2F20">
        <w:t xml:space="preserve"> de </w:t>
      </w:r>
      <w:r w:rsidR="009B371B" w:rsidRPr="004D2F20">
        <w:t xml:space="preserve">gasdistributiesystemen </w:t>
      </w:r>
      <w:r w:rsidR="0072689B" w:rsidRPr="004D2F20">
        <w:t xml:space="preserve">zijn de componenten gecategoriseerd. </w:t>
      </w:r>
      <w:r w:rsidR="005327B0" w:rsidRPr="004D2F20">
        <w:t>De categorie</w:t>
      </w:r>
      <w:r w:rsidR="00250DA5" w:rsidRPr="004D2F20">
        <w:t>namen</w:t>
      </w:r>
      <w:r w:rsidR="005327B0" w:rsidRPr="004D2F20">
        <w:t xml:space="preserve"> </w:t>
      </w:r>
      <w:r w:rsidR="00F24BEE" w:rsidRPr="004D2F20">
        <w:t xml:space="preserve">beschrijven </w:t>
      </w:r>
      <w:r w:rsidR="00250DA5" w:rsidRPr="004D2F20">
        <w:t>de situatie bij de universiteit</w:t>
      </w:r>
      <w:r w:rsidR="0086605C" w:rsidRPr="004D2F20">
        <w:t>. Deze namen kunnen afwijken van wat in het werkveld gebruikelijk is.</w:t>
      </w:r>
      <w:r w:rsidR="00D579CA" w:rsidRPr="004D2F20">
        <w:t xml:space="preserve"> In tabel 2 zijn de categorieën </w:t>
      </w:r>
      <w:r w:rsidR="008C7A86" w:rsidRPr="004D2F20">
        <w:t>genoemd met een indicatie van de bij de universiteit aanwezige aantallen.</w:t>
      </w:r>
    </w:p>
    <w:bookmarkEnd w:id="9"/>
    <w:bookmarkEnd w:id="10"/>
    <w:tbl>
      <w:tblPr>
        <w:tblStyle w:val="TableformattedUniversiteitUtrecht"/>
        <w:tblW w:w="0" w:type="auto"/>
        <w:tblLook w:val="04A0" w:firstRow="1" w:lastRow="0" w:firstColumn="1" w:lastColumn="0" w:noHBand="0" w:noVBand="1"/>
      </w:tblPr>
      <w:tblGrid>
        <w:gridCol w:w="627"/>
        <w:gridCol w:w="4590"/>
        <w:gridCol w:w="2195"/>
      </w:tblGrid>
      <w:tr w:rsidR="00C53FB0" w:rsidRPr="00D21DC3" w14:paraId="58B881D4" w14:textId="77777777" w:rsidTr="20D081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dxa"/>
          </w:tcPr>
          <w:p w14:paraId="268C25D5" w14:textId="77777777" w:rsidR="00C53FB0" w:rsidRPr="00D21DC3" w:rsidRDefault="00C53FB0" w:rsidP="00807654">
            <w:pPr>
              <w:pStyle w:val="BodytextUniversiteitUtrecht"/>
            </w:pPr>
          </w:p>
        </w:tc>
        <w:tc>
          <w:tcPr>
            <w:tcW w:w="4590" w:type="dxa"/>
          </w:tcPr>
          <w:p w14:paraId="69941552" w14:textId="331FCFB8" w:rsidR="00C53FB0" w:rsidRPr="00D21DC3" w:rsidRDefault="00193277" w:rsidP="20D08152">
            <w:pPr>
              <w:pStyle w:val="BodytextUniversiteitUtrec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20D08152">
              <w:rPr>
                <w:lang w:val="en-GB"/>
              </w:rPr>
              <w:t>Soort component</w:t>
            </w:r>
          </w:p>
        </w:tc>
        <w:tc>
          <w:tcPr>
            <w:tcW w:w="2195" w:type="dxa"/>
          </w:tcPr>
          <w:p w14:paraId="7102ECC9" w14:textId="00058191" w:rsidR="00C53FB0" w:rsidRPr="00D21DC3" w:rsidRDefault="00C53FB0" w:rsidP="00807654">
            <w:pPr>
              <w:pStyle w:val="BodytextUniversiteitUtrec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21DC3">
              <w:t>Aantal</w:t>
            </w:r>
          </w:p>
        </w:tc>
      </w:tr>
      <w:tr w:rsidR="00C53FB0" w:rsidRPr="00D21DC3" w14:paraId="4CF69235" w14:textId="77777777" w:rsidTr="20D081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dxa"/>
          </w:tcPr>
          <w:p w14:paraId="3959872B" w14:textId="7CA88A87" w:rsidR="00C53FB0" w:rsidRPr="00D21DC3" w:rsidRDefault="00C53FB0" w:rsidP="00807654">
            <w:pPr>
              <w:pStyle w:val="BodytextUniversiteitUtrecht"/>
            </w:pPr>
            <w:r w:rsidRPr="00D21DC3">
              <w:t>1</w:t>
            </w:r>
          </w:p>
        </w:tc>
        <w:tc>
          <w:tcPr>
            <w:tcW w:w="4590" w:type="dxa"/>
          </w:tcPr>
          <w:p w14:paraId="3AA35EB4" w14:textId="076A8752" w:rsidR="00C53FB0" w:rsidRPr="00D21DC3" w:rsidRDefault="00C53FB0" w:rsidP="20D08152">
            <w:pPr>
              <w:pStyle w:val="BodytextUniversiteitUtrec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20D08152">
              <w:rPr>
                <w:lang w:val="en-GB"/>
              </w:rPr>
              <w:t>Afnamepunt</w:t>
            </w:r>
            <w:proofErr w:type="spellEnd"/>
          </w:p>
        </w:tc>
        <w:tc>
          <w:tcPr>
            <w:tcW w:w="2195" w:type="dxa"/>
          </w:tcPr>
          <w:p w14:paraId="2874F051" w14:textId="25A6398E" w:rsidR="00C53FB0" w:rsidRPr="00D21DC3" w:rsidRDefault="00C53FB0" w:rsidP="00807654">
            <w:pPr>
              <w:pStyle w:val="BodytextUniversiteitUtrec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1DC3">
              <w:t>37</w:t>
            </w:r>
            <w:r w:rsidR="006B7FBD">
              <w:t>5</w:t>
            </w:r>
          </w:p>
        </w:tc>
      </w:tr>
      <w:tr w:rsidR="00C53FB0" w:rsidRPr="00D21DC3" w14:paraId="70AB5257" w14:textId="77777777" w:rsidTr="20D081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dxa"/>
          </w:tcPr>
          <w:p w14:paraId="2A53E9A0" w14:textId="69A7A391" w:rsidR="00C53FB0" w:rsidRPr="00D21DC3" w:rsidRDefault="00C53FB0" w:rsidP="00807654">
            <w:pPr>
              <w:pStyle w:val="BodytextUniversiteitUtrecht"/>
            </w:pPr>
            <w:r w:rsidRPr="00D21DC3">
              <w:t>2</w:t>
            </w:r>
          </w:p>
        </w:tc>
        <w:tc>
          <w:tcPr>
            <w:tcW w:w="4590" w:type="dxa"/>
          </w:tcPr>
          <w:p w14:paraId="703667F4" w14:textId="784B3623" w:rsidR="00C53FB0" w:rsidRPr="00D21DC3" w:rsidRDefault="00C53FB0" w:rsidP="20D08152">
            <w:pPr>
              <w:pStyle w:val="BodytextUniversiteitUtrec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20D08152">
              <w:rPr>
                <w:lang w:val="en-GB"/>
              </w:rPr>
              <w:t>Afnamepunt</w:t>
            </w:r>
            <w:proofErr w:type="spellEnd"/>
            <w:r w:rsidRPr="20D08152">
              <w:rPr>
                <w:lang w:val="en-GB"/>
              </w:rPr>
              <w:t xml:space="preserve"> </w:t>
            </w:r>
            <w:proofErr w:type="spellStart"/>
            <w:r w:rsidRPr="20D08152">
              <w:rPr>
                <w:lang w:val="en-GB"/>
              </w:rPr>
              <w:t>medisch</w:t>
            </w:r>
            <w:proofErr w:type="spellEnd"/>
          </w:p>
        </w:tc>
        <w:tc>
          <w:tcPr>
            <w:tcW w:w="2195" w:type="dxa"/>
          </w:tcPr>
          <w:p w14:paraId="723EEAC2" w14:textId="36B7917B" w:rsidR="00C53FB0" w:rsidRPr="00D21DC3" w:rsidRDefault="00C53FB0" w:rsidP="00807654">
            <w:pPr>
              <w:pStyle w:val="BodytextUniversiteitUtrec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D21DC3">
              <w:t>1</w:t>
            </w:r>
            <w:r w:rsidR="006B7FBD">
              <w:t>70</w:t>
            </w:r>
          </w:p>
        </w:tc>
      </w:tr>
      <w:tr w:rsidR="00C53FB0" w:rsidRPr="00D21DC3" w14:paraId="0E8DF00E" w14:textId="77777777" w:rsidTr="20D081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dxa"/>
          </w:tcPr>
          <w:p w14:paraId="7782C26C" w14:textId="739A73B1" w:rsidR="00C53FB0" w:rsidRPr="00D21DC3" w:rsidRDefault="00C53FB0" w:rsidP="00807654">
            <w:pPr>
              <w:pStyle w:val="BodytextUniversiteitUtrecht"/>
            </w:pPr>
            <w:r w:rsidRPr="00D21DC3">
              <w:t>3</w:t>
            </w:r>
          </w:p>
        </w:tc>
        <w:tc>
          <w:tcPr>
            <w:tcW w:w="4590" w:type="dxa"/>
          </w:tcPr>
          <w:p w14:paraId="6E699BF2" w14:textId="7249674E" w:rsidR="00C53FB0" w:rsidRPr="00D21DC3" w:rsidRDefault="00C53FB0" w:rsidP="00FC5437">
            <w:pPr>
              <w:pStyle w:val="BodytextUniversiteitUtrecht"/>
              <w:tabs>
                <w:tab w:val="center" w:pos="116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D21DC3">
              <w:t>Anaesthetic</w:t>
            </w:r>
            <w:proofErr w:type="spellEnd"/>
            <w:r w:rsidRPr="00D21DC3">
              <w:t xml:space="preserve"> gas </w:t>
            </w:r>
            <w:proofErr w:type="spellStart"/>
            <w:r w:rsidRPr="00D21DC3">
              <w:t>scavenging</w:t>
            </w:r>
            <w:proofErr w:type="spellEnd"/>
            <w:r w:rsidRPr="00D21DC3">
              <w:t xml:space="preserve"> system</w:t>
            </w:r>
            <w:r w:rsidRPr="00D21DC3">
              <w:tab/>
            </w:r>
          </w:p>
        </w:tc>
        <w:tc>
          <w:tcPr>
            <w:tcW w:w="2195" w:type="dxa"/>
          </w:tcPr>
          <w:p w14:paraId="649096B6" w14:textId="1BE4DE2B" w:rsidR="00C53FB0" w:rsidRPr="00D21DC3" w:rsidRDefault="00C53FB0" w:rsidP="00807654">
            <w:pPr>
              <w:pStyle w:val="BodytextUniversiteitUtrec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1DC3">
              <w:t>16</w:t>
            </w:r>
          </w:p>
        </w:tc>
      </w:tr>
      <w:tr w:rsidR="00C53FB0" w:rsidRPr="00D21DC3" w14:paraId="2237AD55" w14:textId="77777777" w:rsidTr="20D081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dxa"/>
          </w:tcPr>
          <w:p w14:paraId="763EFECE" w14:textId="6D015166" w:rsidR="00C53FB0" w:rsidRPr="00D21DC3" w:rsidRDefault="00C53FB0" w:rsidP="00807654">
            <w:pPr>
              <w:pStyle w:val="BodytextUniversiteitUtrecht"/>
            </w:pPr>
            <w:r w:rsidRPr="00D21DC3">
              <w:t>4</w:t>
            </w:r>
          </w:p>
        </w:tc>
        <w:tc>
          <w:tcPr>
            <w:tcW w:w="4590" w:type="dxa"/>
          </w:tcPr>
          <w:p w14:paraId="69C22E1A" w14:textId="34AD96C0" w:rsidR="00C53FB0" w:rsidRPr="00D21DC3" w:rsidRDefault="00C53FB0" w:rsidP="20D08152">
            <w:pPr>
              <w:pStyle w:val="BodytextUniversiteitUtrec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20D08152">
              <w:rPr>
                <w:lang w:val="en-GB"/>
              </w:rPr>
              <w:t>Airmotor</w:t>
            </w:r>
            <w:proofErr w:type="spellEnd"/>
          </w:p>
        </w:tc>
        <w:tc>
          <w:tcPr>
            <w:tcW w:w="2195" w:type="dxa"/>
          </w:tcPr>
          <w:p w14:paraId="596F92A8" w14:textId="22DB81E0" w:rsidR="00C53FB0" w:rsidRPr="00D21DC3" w:rsidRDefault="00C53FB0" w:rsidP="00807654">
            <w:pPr>
              <w:pStyle w:val="BodytextUniversiteitUtrec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D21DC3">
              <w:t>6</w:t>
            </w:r>
          </w:p>
        </w:tc>
      </w:tr>
      <w:tr w:rsidR="00C53FB0" w:rsidRPr="00D21DC3" w14:paraId="2C6D4DFF" w14:textId="77777777" w:rsidTr="20D081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dxa"/>
          </w:tcPr>
          <w:p w14:paraId="6E071DAE" w14:textId="550351A8" w:rsidR="00C53FB0" w:rsidRPr="00D21DC3" w:rsidRDefault="00C53FB0" w:rsidP="00807654">
            <w:pPr>
              <w:pStyle w:val="BodytextUniversiteitUtrecht"/>
            </w:pPr>
            <w:r w:rsidRPr="00D21DC3">
              <w:t>5</w:t>
            </w:r>
          </w:p>
        </w:tc>
        <w:tc>
          <w:tcPr>
            <w:tcW w:w="4590" w:type="dxa"/>
          </w:tcPr>
          <w:p w14:paraId="220A7CCC" w14:textId="361BFDCA" w:rsidR="00C53FB0" w:rsidRPr="00D21DC3" w:rsidRDefault="00C53FB0" w:rsidP="00807654">
            <w:pPr>
              <w:pStyle w:val="BodytextUniversiteitUtrec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0D08152">
              <w:rPr>
                <w:lang w:val="en-GB"/>
              </w:rPr>
              <w:t>Beveiliging</w:t>
            </w:r>
            <w:proofErr w:type="spellEnd"/>
            <w:r w:rsidRPr="20D08152">
              <w:rPr>
                <w:lang w:val="en-GB"/>
              </w:rPr>
              <w:t xml:space="preserve">, </w:t>
            </w:r>
            <w:proofErr w:type="spellStart"/>
            <w:r w:rsidRPr="20D08152">
              <w:rPr>
                <w:lang w:val="en-GB"/>
              </w:rPr>
              <w:t>bewaking</w:t>
            </w:r>
            <w:proofErr w:type="spellEnd"/>
            <w:r w:rsidRPr="20D08152">
              <w:rPr>
                <w:lang w:val="en-GB"/>
              </w:rPr>
              <w:t xml:space="preserve"> en </w:t>
            </w:r>
            <w:proofErr w:type="spellStart"/>
            <w:r w:rsidRPr="20D08152">
              <w:rPr>
                <w:lang w:val="en-GB"/>
              </w:rPr>
              <w:t>controle</w:t>
            </w:r>
            <w:proofErr w:type="spellEnd"/>
            <w:r w:rsidRPr="20D08152">
              <w:rPr>
                <w:vertAlign w:val="superscript"/>
                <w:lang w:val="en-GB"/>
              </w:rPr>
              <w:t>(1)</w:t>
            </w:r>
          </w:p>
        </w:tc>
        <w:tc>
          <w:tcPr>
            <w:tcW w:w="2195" w:type="dxa"/>
          </w:tcPr>
          <w:p w14:paraId="076256D5" w14:textId="05DC64BF" w:rsidR="00C53FB0" w:rsidRPr="00D21DC3" w:rsidRDefault="003B4FC2" w:rsidP="00807654">
            <w:pPr>
              <w:pStyle w:val="BodytextUniversiteitUtrec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</w:t>
            </w:r>
          </w:p>
        </w:tc>
      </w:tr>
      <w:tr w:rsidR="00C53FB0" w:rsidRPr="00D21DC3" w14:paraId="159BDC66" w14:textId="77777777" w:rsidTr="20D081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dxa"/>
          </w:tcPr>
          <w:p w14:paraId="11BDDB39" w14:textId="7B607CDC" w:rsidR="00C53FB0" w:rsidRPr="00D21DC3" w:rsidRDefault="00C53FB0" w:rsidP="00807654">
            <w:pPr>
              <w:pStyle w:val="BodytextUniversiteitUtrecht"/>
            </w:pPr>
            <w:r w:rsidRPr="00D21DC3">
              <w:t>6</w:t>
            </w:r>
          </w:p>
        </w:tc>
        <w:tc>
          <w:tcPr>
            <w:tcW w:w="4590" w:type="dxa"/>
          </w:tcPr>
          <w:p w14:paraId="3B8FC9D0" w14:textId="54863DBA" w:rsidR="00C53FB0" w:rsidRPr="00D21DC3" w:rsidRDefault="00C53FB0" w:rsidP="00807654">
            <w:pPr>
              <w:pStyle w:val="BodytextUniversiteitUtrec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 w:rsidRPr="20D08152">
              <w:rPr>
                <w:lang w:val="en-GB"/>
              </w:rPr>
              <w:t>Drukreduceer</w:t>
            </w:r>
            <w:proofErr w:type="spellEnd"/>
            <w:r w:rsidR="00823A68" w:rsidRPr="20D08152">
              <w:rPr>
                <w:vertAlign w:val="superscript"/>
                <w:lang w:val="en-GB"/>
              </w:rPr>
              <w:t>(2)</w:t>
            </w:r>
          </w:p>
        </w:tc>
        <w:tc>
          <w:tcPr>
            <w:tcW w:w="2195" w:type="dxa"/>
          </w:tcPr>
          <w:p w14:paraId="163DFB92" w14:textId="0DDFF592" w:rsidR="00C53FB0" w:rsidRPr="00D21DC3" w:rsidRDefault="00C53FB0" w:rsidP="00807654">
            <w:pPr>
              <w:pStyle w:val="BodytextUniversiteitUtrec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D21DC3">
              <w:t>2350</w:t>
            </w:r>
          </w:p>
        </w:tc>
      </w:tr>
      <w:tr w:rsidR="00C53FB0" w:rsidRPr="00D21DC3" w14:paraId="769D1214" w14:textId="77777777" w:rsidTr="20D081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dxa"/>
          </w:tcPr>
          <w:p w14:paraId="1762DF78" w14:textId="3FA2F42A" w:rsidR="00C53FB0" w:rsidRPr="00D21DC3" w:rsidRDefault="00C53FB0" w:rsidP="00807654">
            <w:pPr>
              <w:pStyle w:val="BodytextUniversiteitUtrecht"/>
            </w:pPr>
            <w:r w:rsidRPr="00D21DC3">
              <w:t>7</w:t>
            </w:r>
          </w:p>
        </w:tc>
        <w:tc>
          <w:tcPr>
            <w:tcW w:w="4590" w:type="dxa"/>
          </w:tcPr>
          <w:p w14:paraId="4723AABA" w14:textId="3B11E9C6" w:rsidR="00C53FB0" w:rsidRPr="00D21DC3" w:rsidRDefault="00C53FB0" w:rsidP="20D08152">
            <w:pPr>
              <w:pStyle w:val="BodytextUniversiteitUtrec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20D08152">
              <w:rPr>
                <w:lang w:val="en-GB"/>
              </w:rPr>
              <w:t>Drukregelstation</w:t>
            </w:r>
            <w:proofErr w:type="spellEnd"/>
          </w:p>
        </w:tc>
        <w:tc>
          <w:tcPr>
            <w:tcW w:w="2195" w:type="dxa"/>
          </w:tcPr>
          <w:p w14:paraId="3E597AE3" w14:textId="6C6B38CA" w:rsidR="00C53FB0" w:rsidRPr="00D21DC3" w:rsidRDefault="003B4FC2" w:rsidP="00807654">
            <w:pPr>
              <w:pStyle w:val="BodytextUniversiteitUtrec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C53FB0" w:rsidRPr="00D21DC3">
              <w:t>1</w:t>
            </w:r>
            <w:r>
              <w:t>0</w:t>
            </w:r>
          </w:p>
        </w:tc>
      </w:tr>
      <w:tr w:rsidR="00C53FB0" w:rsidRPr="00D21DC3" w14:paraId="132DC20F" w14:textId="77777777" w:rsidTr="20D081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dxa"/>
          </w:tcPr>
          <w:p w14:paraId="02CB7B3C" w14:textId="697DCCFE" w:rsidR="00C53FB0" w:rsidRPr="00D21DC3" w:rsidRDefault="00C53FB0" w:rsidP="00807654">
            <w:pPr>
              <w:pStyle w:val="BodytextUniversiteitUtrecht"/>
            </w:pPr>
            <w:r w:rsidRPr="00D21DC3">
              <w:t>8</w:t>
            </w:r>
          </w:p>
        </w:tc>
        <w:tc>
          <w:tcPr>
            <w:tcW w:w="4590" w:type="dxa"/>
          </w:tcPr>
          <w:p w14:paraId="53436AE9" w14:textId="59192E8F" w:rsidR="00C53FB0" w:rsidRPr="00D21DC3" w:rsidRDefault="00C53FB0" w:rsidP="00807654">
            <w:pPr>
              <w:pStyle w:val="BodytextUniversiteitUtrec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 w:rsidRPr="20D08152">
              <w:rPr>
                <w:lang w:val="en-GB"/>
              </w:rPr>
              <w:t>Drukveiligheid</w:t>
            </w:r>
            <w:proofErr w:type="spellEnd"/>
            <w:r w:rsidRPr="20D08152">
              <w:rPr>
                <w:vertAlign w:val="superscript"/>
                <w:lang w:val="en-GB"/>
              </w:rPr>
              <w:t>(1)</w:t>
            </w:r>
          </w:p>
        </w:tc>
        <w:tc>
          <w:tcPr>
            <w:tcW w:w="2195" w:type="dxa"/>
          </w:tcPr>
          <w:p w14:paraId="5C695CBD" w14:textId="74A66BFF" w:rsidR="00C53FB0" w:rsidRPr="00D21DC3" w:rsidRDefault="003B4FC2" w:rsidP="00807654">
            <w:pPr>
              <w:pStyle w:val="BodytextUniversiteitUtrec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5</w:t>
            </w:r>
          </w:p>
        </w:tc>
      </w:tr>
      <w:tr w:rsidR="00C53FB0" w:rsidRPr="00D21DC3" w14:paraId="34654729" w14:textId="77777777" w:rsidTr="20D081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dxa"/>
          </w:tcPr>
          <w:p w14:paraId="5D7A84AD" w14:textId="1A2E0F08" w:rsidR="00C53FB0" w:rsidRPr="00D21DC3" w:rsidRDefault="00C53FB0" w:rsidP="00807654">
            <w:pPr>
              <w:pStyle w:val="BodytextUniversiteitUtrecht"/>
            </w:pPr>
            <w:r w:rsidRPr="00D21DC3">
              <w:t>9</w:t>
            </w:r>
          </w:p>
        </w:tc>
        <w:tc>
          <w:tcPr>
            <w:tcW w:w="4590" w:type="dxa"/>
          </w:tcPr>
          <w:p w14:paraId="4040C8C6" w14:textId="1D8381D9" w:rsidR="00C53FB0" w:rsidRPr="00D21DC3" w:rsidRDefault="00C53FB0" w:rsidP="00807654">
            <w:pPr>
              <w:pStyle w:val="BodytextUniversiteitUtrec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0D08152">
              <w:rPr>
                <w:lang w:val="en-GB"/>
              </w:rPr>
              <w:t>Flowmeter</w:t>
            </w:r>
            <w:r w:rsidRPr="20D08152">
              <w:rPr>
                <w:vertAlign w:val="superscript"/>
                <w:lang w:val="en-GB"/>
              </w:rPr>
              <w:t>(1)</w:t>
            </w:r>
          </w:p>
        </w:tc>
        <w:tc>
          <w:tcPr>
            <w:tcW w:w="2195" w:type="dxa"/>
          </w:tcPr>
          <w:p w14:paraId="10632B4D" w14:textId="5FE4C5E2" w:rsidR="00C53FB0" w:rsidRPr="00D21DC3" w:rsidRDefault="003B4FC2" w:rsidP="00807654">
            <w:pPr>
              <w:pStyle w:val="BodytextUniversiteitUtrec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</w:tr>
      <w:tr w:rsidR="00C53FB0" w:rsidRPr="00D21DC3" w14:paraId="2330C906" w14:textId="77777777" w:rsidTr="20D081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dxa"/>
          </w:tcPr>
          <w:p w14:paraId="18746D93" w14:textId="41D8FBA2" w:rsidR="00C53FB0" w:rsidRPr="00D21DC3" w:rsidRDefault="00C53FB0" w:rsidP="00807654">
            <w:pPr>
              <w:pStyle w:val="BodytextUniversiteitUtrecht"/>
            </w:pPr>
            <w:r w:rsidRPr="00D21DC3">
              <w:t>10</w:t>
            </w:r>
          </w:p>
        </w:tc>
        <w:tc>
          <w:tcPr>
            <w:tcW w:w="4590" w:type="dxa"/>
          </w:tcPr>
          <w:p w14:paraId="459C54A1" w14:textId="0CF527F3" w:rsidR="00C53FB0" w:rsidRPr="00D21DC3" w:rsidRDefault="00C53FB0" w:rsidP="00807654">
            <w:pPr>
              <w:pStyle w:val="BodytextUniversiteitUtrec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 w:rsidRPr="20D08152">
              <w:rPr>
                <w:lang w:val="en-GB"/>
              </w:rPr>
              <w:t>Hogedrukslang</w:t>
            </w:r>
            <w:proofErr w:type="spellEnd"/>
            <w:r w:rsidRPr="20D08152">
              <w:rPr>
                <w:vertAlign w:val="superscript"/>
                <w:lang w:val="en-GB"/>
              </w:rPr>
              <w:t>(1)</w:t>
            </w:r>
          </w:p>
        </w:tc>
        <w:tc>
          <w:tcPr>
            <w:tcW w:w="2195" w:type="dxa"/>
          </w:tcPr>
          <w:p w14:paraId="19676F1F" w14:textId="7904926D" w:rsidR="00C53FB0" w:rsidRPr="00D21DC3" w:rsidRDefault="00C53FB0" w:rsidP="00807654">
            <w:pPr>
              <w:pStyle w:val="BodytextUniversiteitUtrec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D21DC3">
              <w:t>1</w:t>
            </w:r>
            <w:r w:rsidR="00A4725C">
              <w:t>20</w:t>
            </w:r>
          </w:p>
        </w:tc>
      </w:tr>
      <w:tr w:rsidR="00C53FB0" w:rsidRPr="00D21DC3" w14:paraId="77FB56E7" w14:textId="77777777" w:rsidTr="20D081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dxa"/>
          </w:tcPr>
          <w:p w14:paraId="219CBA15" w14:textId="23411449" w:rsidR="00C53FB0" w:rsidRPr="00D21DC3" w:rsidRDefault="00C53FB0" w:rsidP="00807654">
            <w:pPr>
              <w:pStyle w:val="BodytextUniversiteitUtrecht"/>
            </w:pPr>
            <w:r w:rsidRPr="00D21DC3">
              <w:lastRenderedPageBreak/>
              <w:t>11</w:t>
            </w:r>
          </w:p>
        </w:tc>
        <w:tc>
          <w:tcPr>
            <w:tcW w:w="4590" w:type="dxa"/>
          </w:tcPr>
          <w:p w14:paraId="149B755F" w14:textId="1EBCE923" w:rsidR="00C53FB0" w:rsidRPr="00D21DC3" w:rsidRDefault="00C53FB0" w:rsidP="20D08152">
            <w:pPr>
              <w:pStyle w:val="BodytextUniversiteitUtrec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vertAlign w:val="superscript"/>
                <w:lang w:val="en-GB"/>
              </w:rPr>
            </w:pPr>
            <w:proofErr w:type="spellStart"/>
            <w:r w:rsidRPr="20D08152">
              <w:rPr>
                <w:lang w:val="en-GB"/>
              </w:rPr>
              <w:t>Sensor</w:t>
            </w:r>
            <w:r w:rsidR="00001778" w:rsidRPr="20D08152">
              <w:rPr>
                <w:lang w:val="en-GB"/>
              </w:rPr>
              <w:t>en</w:t>
            </w:r>
            <w:proofErr w:type="spellEnd"/>
            <w:r w:rsidR="00001778" w:rsidRPr="20D08152">
              <w:rPr>
                <w:lang w:val="en-GB"/>
              </w:rPr>
              <w:t xml:space="preserve">: </w:t>
            </w:r>
            <w:proofErr w:type="spellStart"/>
            <w:r w:rsidR="00001778" w:rsidRPr="20D08152">
              <w:rPr>
                <w:lang w:val="en-GB"/>
              </w:rPr>
              <w:t>dauwpunt</w:t>
            </w:r>
            <w:proofErr w:type="spellEnd"/>
            <w:r w:rsidR="00001778" w:rsidRPr="20D08152">
              <w:rPr>
                <w:lang w:val="en-GB"/>
              </w:rPr>
              <w:t>~</w:t>
            </w:r>
            <w:r w:rsidR="00A41056" w:rsidRPr="20D08152">
              <w:rPr>
                <w:lang w:val="en-GB"/>
              </w:rPr>
              <w:t xml:space="preserve">, </w:t>
            </w:r>
            <w:proofErr w:type="spellStart"/>
            <w:r w:rsidR="00A41056" w:rsidRPr="20D08152">
              <w:rPr>
                <w:lang w:val="en-GB"/>
              </w:rPr>
              <w:t>druk</w:t>
            </w:r>
            <w:proofErr w:type="spellEnd"/>
            <w:r w:rsidR="00A41056" w:rsidRPr="20D08152">
              <w:rPr>
                <w:lang w:val="en-GB"/>
              </w:rPr>
              <w:t xml:space="preserve">~, </w:t>
            </w:r>
            <w:r w:rsidRPr="20D08152">
              <w:rPr>
                <w:vertAlign w:val="superscript"/>
                <w:lang w:val="en-GB"/>
              </w:rPr>
              <w:t>(1)</w:t>
            </w:r>
          </w:p>
        </w:tc>
        <w:tc>
          <w:tcPr>
            <w:tcW w:w="2195" w:type="dxa"/>
          </w:tcPr>
          <w:p w14:paraId="2AF28AC4" w14:textId="20FD56CB" w:rsidR="00C53FB0" w:rsidRPr="00D21DC3" w:rsidRDefault="00A4725C" w:rsidP="00807654">
            <w:pPr>
              <w:pStyle w:val="BodytextUniversiteitUtrec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</w:tr>
      <w:tr w:rsidR="00C53FB0" w:rsidRPr="00D21DC3" w14:paraId="1369C9F4" w14:textId="77777777" w:rsidTr="20D081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dxa"/>
          </w:tcPr>
          <w:p w14:paraId="0041DE4C" w14:textId="1EFF8376" w:rsidR="00C53FB0" w:rsidRPr="00D21DC3" w:rsidRDefault="00C53FB0" w:rsidP="00807654">
            <w:pPr>
              <w:pStyle w:val="BodytextUniversiteitUtrecht"/>
            </w:pPr>
            <w:r w:rsidRPr="00D21DC3">
              <w:t>12</w:t>
            </w:r>
          </w:p>
        </w:tc>
        <w:tc>
          <w:tcPr>
            <w:tcW w:w="4590" w:type="dxa"/>
          </w:tcPr>
          <w:p w14:paraId="79F9BF2E" w14:textId="057A7A2F" w:rsidR="00C53FB0" w:rsidRPr="00D21DC3" w:rsidRDefault="00C53FB0" w:rsidP="00807654">
            <w:pPr>
              <w:pStyle w:val="BodytextUniversiteitUtrec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 w:rsidRPr="20D08152">
              <w:rPr>
                <w:lang w:val="en-GB"/>
              </w:rPr>
              <w:t>Afsluiter</w:t>
            </w:r>
            <w:proofErr w:type="spellEnd"/>
            <w:r w:rsidR="00823A68" w:rsidRPr="20D08152">
              <w:rPr>
                <w:vertAlign w:val="superscript"/>
                <w:lang w:val="en-GB"/>
              </w:rPr>
              <w:t>(</w:t>
            </w:r>
            <w:r w:rsidR="00417B62">
              <w:rPr>
                <w:vertAlign w:val="superscript"/>
                <w:lang w:val="en-GB"/>
              </w:rPr>
              <w:t>3</w:t>
            </w:r>
            <w:r w:rsidR="00823A68" w:rsidRPr="20D08152">
              <w:rPr>
                <w:vertAlign w:val="superscript"/>
                <w:lang w:val="en-GB"/>
              </w:rPr>
              <w:t>)</w:t>
            </w:r>
          </w:p>
        </w:tc>
        <w:tc>
          <w:tcPr>
            <w:tcW w:w="2195" w:type="dxa"/>
          </w:tcPr>
          <w:p w14:paraId="7D28430A" w14:textId="3A7BE3D9" w:rsidR="00C53FB0" w:rsidRPr="00D21DC3" w:rsidRDefault="00C53FB0" w:rsidP="00807654">
            <w:pPr>
              <w:pStyle w:val="BodytextUniversiteitUtrec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D21DC3">
              <w:t>6</w:t>
            </w:r>
            <w:r w:rsidR="00A4725C">
              <w:t>000</w:t>
            </w:r>
          </w:p>
        </w:tc>
      </w:tr>
      <w:tr w:rsidR="00C53FB0" w:rsidRPr="00D21DC3" w14:paraId="046AC22A" w14:textId="77777777" w:rsidTr="20D081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dxa"/>
          </w:tcPr>
          <w:p w14:paraId="5C7560DE" w14:textId="7398EFCB" w:rsidR="00C53FB0" w:rsidRPr="00D21DC3" w:rsidRDefault="00C53FB0" w:rsidP="00807654">
            <w:pPr>
              <w:pStyle w:val="BodytextUniversiteitUtrecht"/>
            </w:pPr>
          </w:p>
        </w:tc>
        <w:tc>
          <w:tcPr>
            <w:tcW w:w="4590" w:type="dxa"/>
          </w:tcPr>
          <w:p w14:paraId="1E120C94" w14:textId="77777777" w:rsidR="00C53FB0" w:rsidRPr="00D21DC3" w:rsidRDefault="00C53FB0" w:rsidP="00807654">
            <w:pPr>
              <w:pStyle w:val="BodytextUniversiteitUtrec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95" w:type="dxa"/>
          </w:tcPr>
          <w:p w14:paraId="35793AC5" w14:textId="1C13FC66" w:rsidR="00C53FB0" w:rsidRPr="00D21DC3" w:rsidRDefault="00C53FB0" w:rsidP="00807654">
            <w:pPr>
              <w:pStyle w:val="BodytextUniversiteitUtrec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1DC3">
              <w:t>______+</w:t>
            </w:r>
          </w:p>
        </w:tc>
      </w:tr>
      <w:tr w:rsidR="00C53FB0" w:rsidRPr="00D21DC3" w14:paraId="7644ABD7" w14:textId="77777777" w:rsidTr="20D081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7" w:type="dxa"/>
          </w:tcPr>
          <w:p w14:paraId="06C30B08" w14:textId="77777777" w:rsidR="00C53FB0" w:rsidRPr="00D21DC3" w:rsidRDefault="00C53FB0" w:rsidP="00807654">
            <w:pPr>
              <w:pStyle w:val="BodytextUniversiteitUtrecht"/>
            </w:pPr>
          </w:p>
        </w:tc>
        <w:tc>
          <w:tcPr>
            <w:tcW w:w="4590" w:type="dxa"/>
          </w:tcPr>
          <w:p w14:paraId="038AF918" w14:textId="2A1CBCAC" w:rsidR="00C53FB0" w:rsidRPr="00D21DC3" w:rsidRDefault="00C53FB0" w:rsidP="20D08152">
            <w:pPr>
              <w:pStyle w:val="BodytextUniversiteitUtrec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20D08152">
              <w:rPr>
                <w:lang w:val="en-GB"/>
              </w:rPr>
              <w:t>Totaal</w:t>
            </w:r>
            <w:proofErr w:type="spellEnd"/>
          </w:p>
        </w:tc>
        <w:tc>
          <w:tcPr>
            <w:tcW w:w="2195" w:type="dxa"/>
          </w:tcPr>
          <w:p w14:paraId="0582B044" w14:textId="28EDC308" w:rsidR="00C53FB0" w:rsidRPr="00D21DC3" w:rsidRDefault="00C53FB0" w:rsidP="00807654">
            <w:pPr>
              <w:pStyle w:val="BodytextUniversiteitUtrec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D21DC3">
              <w:t>9</w:t>
            </w:r>
            <w:r w:rsidR="00575AE2">
              <w:t>277</w:t>
            </w:r>
          </w:p>
        </w:tc>
      </w:tr>
    </w:tbl>
    <w:p w14:paraId="4D015D83" w14:textId="0743C103" w:rsidR="002D752C" w:rsidRPr="00D21DC3" w:rsidRDefault="00BD22E4" w:rsidP="20D08152">
      <w:pPr>
        <w:pStyle w:val="Bijschrift"/>
        <w:rPr>
          <w:lang w:val="en-GB"/>
        </w:rPr>
      </w:pPr>
      <w:r w:rsidRPr="20D08152">
        <w:rPr>
          <w:lang w:val="en-GB"/>
        </w:rPr>
        <w:t xml:space="preserve">Tabel 2: </w:t>
      </w:r>
      <w:proofErr w:type="spellStart"/>
      <w:r w:rsidR="00F40806" w:rsidRPr="20D08152">
        <w:rPr>
          <w:lang w:val="en-GB"/>
        </w:rPr>
        <w:t>componentcategorieën</w:t>
      </w:r>
      <w:proofErr w:type="spellEnd"/>
      <w:r w:rsidR="00F40806" w:rsidRPr="20D08152">
        <w:rPr>
          <w:lang w:val="en-GB"/>
        </w:rPr>
        <w:t xml:space="preserve"> en </w:t>
      </w:r>
      <w:proofErr w:type="spellStart"/>
      <w:r w:rsidR="00F40806" w:rsidRPr="20D08152">
        <w:rPr>
          <w:lang w:val="en-GB"/>
        </w:rPr>
        <w:t>aantallen</w:t>
      </w:r>
      <w:proofErr w:type="spellEnd"/>
    </w:p>
    <w:p w14:paraId="2AD3049B" w14:textId="182E84A4" w:rsidR="00E92833" w:rsidRPr="004D2F20" w:rsidRDefault="00D8376F" w:rsidP="20D08152">
      <w:pPr>
        <w:pStyle w:val="BodytextnospaceUniversiteitUtrecht"/>
        <w:rPr>
          <w:sz w:val="20"/>
          <w:szCs w:val="20"/>
        </w:rPr>
      </w:pPr>
      <w:r w:rsidRPr="004D2F20">
        <w:rPr>
          <w:sz w:val="20"/>
          <w:szCs w:val="20"/>
          <w:vertAlign w:val="superscript"/>
        </w:rPr>
        <w:t>(1)</w:t>
      </w:r>
      <w:r w:rsidR="008D2C3D" w:rsidRPr="004D2F20">
        <w:rPr>
          <w:sz w:val="20"/>
          <w:szCs w:val="20"/>
          <w:vertAlign w:val="superscript"/>
        </w:rPr>
        <w:t xml:space="preserve"> </w:t>
      </w:r>
      <w:r w:rsidR="00C8090A" w:rsidRPr="004D2F20">
        <w:rPr>
          <w:sz w:val="20"/>
          <w:szCs w:val="20"/>
        </w:rPr>
        <w:t xml:space="preserve">Werkelijke aantallen </w:t>
      </w:r>
      <w:r w:rsidR="00BD22DB">
        <w:rPr>
          <w:sz w:val="20"/>
          <w:szCs w:val="20"/>
        </w:rPr>
        <w:t>kunnen</w:t>
      </w:r>
      <w:r w:rsidR="00C8090A" w:rsidRPr="004D2F20">
        <w:rPr>
          <w:sz w:val="20"/>
          <w:szCs w:val="20"/>
        </w:rPr>
        <w:t xml:space="preserve"> hoger</w:t>
      </w:r>
      <w:r w:rsidR="00BD22DB">
        <w:rPr>
          <w:sz w:val="20"/>
          <w:szCs w:val="20"/>
        </w:rPr>
        <w:t xml:space="preserve"> zijn</w:t>
      </w:r>
      <w:r w:rsidR="00C8090A" w:rsidRPr="004D2F20">
        <w:rPr>
          <w:sz w:val="20"/>
          <w:szCs w:val="20"/>
        </w:rPr>
        <w:t xml:space="preserve"> dan vermeld</w:t>
      </w:r>
      <w:r w:rsidR="00DE5243" w:rsidRPr="004D2F20">
        <w:rPr>
          <w:sz w:val="20"/>
          <w:szCs w:val="20"/>
        </w:rPr>
        <w:t>.</w:t>
      </w:r>
    </w:p>
    <w:p w14:paraId="59DB04AF" w14:textId="3F6E4D19" w:rsidR="00823A68" w:rsidRDefault="00D8376F" w:rsidP="20D08152">
      <w:pPr>
        <w:pStyle w:val="BodytextnospaceUniversiteitUtrecht"/>
        <w:rPr>
          <w:sz w:val="20"/>
          <w:szCs w:val="20"/>
        </w:rPr>
      </w:pPr>
      <w:r w:rsidRPr="004D2F20">
        <w:rPr>
          <w:sz w:val="20"/>
          <w:szCs w:val="20"/>
          <w:vertAlign w:val="superscript"/>
        </w:rPr>
        <w:t>(2)</w:t>
      </w:r>
      <w:r w:rsidR="008D2C3D" w:rsidRPr="004D2F20">
        <w:rPr>
          <w:sz w:val="20"/>
          <w:szCs w:val="20"/>
          <w:vertAlign w:val="superscript"/>
        </w:rPr>
        <w:t xml:space="preserve"> </w:t>
      </w:r>
      <w:r w:rsidR="00370E90" w:rsidRPr="004D2F20">
        <w:rPr>
          <w:sz w:val="20"/>
          <w:szCs w:val="20"/>
        </w:rPr>
        <w:t>Deze categorie dient vaak als afnamepunt</w:t>
      </w:r>
      <w:r w:rsidR="00003E7A" w:rsidRPr="004D2F20">
        <w:rPr>
          <w:sz w:val="20"/>
          <w:szCs w:val="20"/>
        </w:rPr>
        <w:t xml:space="preserve"> en kan in dat geval buiten de opdracht vallen. Zie</w:t>
      </w:r>
      <w:r w:rsidR="00DC10E3" w:rsidRPr="004D2F20">
        <w:rPr>
          <w:sz w:val="20"/>
          <w:szCs w:val="20"/>
        </w:rPr>
        <w:t xml:space="preserve"> </w:t>
      </w:r>
      <w:r w:rsidR="007115F4" w:rsidRPr="004D2F20">
        <w:rPr>
          <w:sz w:val="20"/>
          <w:szCs w:val="20"/>
        </w:rPr>
        <w:t xml:space="preserve">definitie Gasdistributiesysteem, </w:t>
      </w:r>
      <w:r w:rsidR="001C615A" w:rsidRPr="004D2F20">
        <w:rPr>
          <w:sz w:val="20"/>
          <w:szCs w:val="20"/>
        </w:rPr>
        <w:t>Programma van eisen, hoofdstuk 1 ‘Definities en begrippen</w:t>
      </w:r>
      <w:r w:rsidR="007115F4" w:rsidRPr="004D2F20">
        <w:rPr>
          <w:sz w:val="20"/>
          <w:szCs w:val="20"/>
        </w:rPr>
        <w:t>’.</w:t>
      </w:r>
    </w:p>
    <w:p w14:paraId="216FA3DC" w14:textId="30A2A0E4" w:rsidR="00417B62" w:rsidRPr="00724FB1" w:rsidRDefault="00724FB1" w:rsidP="20D08152">
      <w:pPr>
        <w:pStyle w:val="BodytextnospaceUniversiteitUtrecht"/>
        <w:rPr>
          <w:sz w:val="20"/>
          <w:szCs w:val="20"/>
        </w:rPr>
      </w:pPr>
      <w:r w:rsidRPr="00724FB1">
        <w:rPr>
          <w:sz w:val="20"/>
          <w:szCs w:val="20"/>
          <w:vertAlign w:val="superscript"/>
        </w:rPr>
        <w:t>(3)</w:t>
      </w:r>
      <w:r>
        <w:rPr>
          <w:sz w:val="20"/>
          <w:szCs w:val="20"/>
        </w:rPr>
        <w:t xml:space="preserve"> Deze categorie bestaat uit afname</w:t>
      </w:r>
      <w:r w:rsidR="0055088B">
        <w:rPr>
          <w:sz w:val="20"/>
          <w:szCs w:val="20"/>
        </w:rPr>
        <w:t xml:space="preserve">punten, maar ook uit (leiding)afsluiters in bijvoorbeeld technische schachten. </w:t>
      </w:r>
      <w:r w:rsidR="00710214">
        <w:rPr>
          <w:sz w:val="20"/>
          <w:szCs w:val="20"/>
        </w:rPr>
        <w:t xml:space="preserve">Jaarlijks controleren van al deze afsluiters vindt de universiteit </w:t>
      </w:r>
      <w:r w:rsidR="004C6BAC">
        <w:rPr>
          <w:sz w:val="20"/>
          <w:szCs w:val="20"/>
        </w:rPr>
        <w:t>geen</w:t>
      </w:r>
      <w:r w:rsidR="00710214">
        <w:rPr>
          <w:sz w:val="20"/>
          <w:szCs w:val="20"/>
        </w:rPr>
        <w:t xml:space="preserve"> realistisch</w:t>
      </w:r>
      <w:r w:rsidR="004C6BAC">
        <w:rPr>
          <w:sz w:val="20"/>
          <w:szCs w:val="20"/>
        </w:rPr>
        <w:t>e opgave</w:t>
      </w:r>
      <w:r w:rsidR="00914DD0">
        <w:rPr>
          <w:sz w:val="20"/>
          <w:szCs w:val="20"/>
        </w:rPr>
        <w:t>. In het prijzenblad wordt daarom een aangepast, verlaagd, aantal gehanteerd.</w:t>
      </w:r>
      <w:r w:rsidR="00E3172C">
        <w:rPr>
          <w:sz w:val="20"/>
          <w:szCs w:val="20"/>
        </w:rPr>
        <w:t xml:space="preserve"> Dit aangepaste aantal is een aanname</w:t>
      </w:r>
      <w:r w:rsidR="00CF6872">
        <w:rPr>
          <w:sz w:val="20"/>
          <w:szCs w:val="20"/>
        </w:rPr>
        <w:t>. De werkelijke hoeveelheid moet in het werk blijken.</w:t>
      </w:r>
    </w:p>
    <w:p w14:paraId="4C920D3A" w14:textId="5F7EA77C" w:rsidR="0018161F" w:rsidRPr="00D21DC3" w:rsidRDefault="00B238E0" w:rsidP="20D08152">
      <w:pPr>
        <w:pStyle w:val="Kop1"/>
        <w:rPr>
          <w:lang w:val="en-GB"/>
        </w:rPr>
      </w:pPr>
      <w:bookmarkStart w:id="16" w:name="_Toc222144162"/>
      <w:proofErr w:type="spellStart"/>
      <w:r w:rsidRPr="20D08152">
        <w:rPr>
          <w:lang w:val="en-GB"/>
        </w:rPr>
        <w:lastRenderedPageBreak/>
        <w:t>G</w:t>
      </w:r>
      <w:r w:rsidR="0040246A" w:rsidRPr="20D08152">
        <w:rPr>
          <w:lang w:val="en-GB"/>
        </w:rPr>
        <w:t>ebouwen</w:t>
      </w:r>
      <w:proofErr w:type="spellEnd"/>
      <w:r w:rsidRPr="20D08152">
        <w:rPr>
          <w:lang w:val="en-GB"/>
        </w:rPr>
        <w:t xml:space="preserve"> met </w:t>
      </w:r>
      <w:proofErr w:type="spellStart"/>
      <w:r w:rsidRPr="20D08152">
        <w:rPr>
          <w:lang w:val="en-GB"/>
        </w:rPr>
        <w:t>gasdistributiesystemen</w:t>
      </w:r>
      <w:bookmarkEnd w:id="16"/>
      <w:proofErr w:type="spellEnd"/>
    </w:p>
    <w:p w14:paraId="69C1A80C" w14:textId="05BF1D6E" w:rsidR="000371E2" w:rsidRDefault="007021AB" w:rsidP="000371E2">
      <w:pPr>
        <w:pStyle w:val="BodytextUniversiteitUtrecht"/>
      </w:pPr>
      <w:r w:rsidRPr="004D2F20">
        <w:t xml:space="preserve">De </w:t>
      </w:r>
      <w:r w:rsidR="009D5F53" w:rsidRPr="004D2F20">
        <w:t xml:space="preserve">gebouwen van de </w:t>
      </w:r>
      <w:r w:rsidR="002A211F" w:rsidRPr="004D2F20">
        <w:t>U</w:t>
      </w:r>
      <w:r w:rsidR="009D5F53" w:rsidRPr="004D2F20">
        <w:t xml:space="preserve">niversiteit </w:t>
      </w:r>
      <w:r w:rsidR="008B652A" w:rsidRPr="004D2F20">
        <w:t>Utrecht</w:t>
      </w:r>
      <w:r w:rsidR="009D5F53" w:rsidRPr="004D2F20">
        <w:t xml:space="preserve"> zijn genummerd en dragen een naam. </w:t>
      </w:r>
      <w:r w:rsidR="008221B6" w:rsidRPr="004D2F20">
        <w:t xml:space="preserve">Tabel 3 </w:t>
      </w:r>
      <w:r w:rsidR="00FB60E8" w:rsidRPr="004D2F20">
        <w:t>bevat</w:t>
      </w:r>
      <w:r w:rsidR="008221B6" w:rsidRPr="004D2F20">
        <w:t xml:space="preserve"> de gebouwen waarin gasdistributiesystemen </w:t>
      </w:r>
      <w:r w:rsidR="00FB60E8" w:rsidRPr="004D2F20">
        <w:t xml:space="preserve">aanwezig zijn, het aantal gassoorten en </w:t>
      </w:r>
      <w:r w:rsidR="00F84464" w:rsidRPr="004D2F20">
        <w:t xml:space="preserve">een indicatie van </w:t>
      </w:r>
      <w:r w:rsidR="001F7A7E" w:rsidRPr="004D2F20">
        <w:t xml:space="preserve">het totaal aantal </w:t>
      </w:r>
      <w:r w:rsidR="00FB60E8" w:rsidRPr="004D2F20">
        <w:t>componenten per</w:t>
      </w:r>
      <w:r w:rsidR="001F7A7E" w:rsidRPr="004D2F20">
        <w:t xml:space="preserve"> gebouw. </w:t>
      </w:r>
    </w:p>
    <w:p w14:paraId="593A92F7" w14:textId="548799E5" w:rsidR="000A20DE" w:rsidRDefault="00774D18" w:rsidP="000371E2">
      <w:pPr>
        <w:pStyle w:val="BodytextUniversiteitUtrecht"/>
      </w:pPr>
      <w:r w:rsidRPr="004D2F20">
        <w:t>D</w:t>
      </w:r>
      <w:r w:rsidR="00FF2FD3" w:rsidRPr="004D2F20">
        <w:t xml:space="preserve">e website van de universiteit </w:t>
      </w:r>
      <w:r w:rsidRPr="004D2F20">
        <w:t>bevat</w:t>
      </w:r>
      <w:r w:rsidR="00FF2FD3" w:rsidRPr="004D2F20">
        <w:t xml:space="preserve"> </w:t>
      </w:r>
      <w:r w:rsidRPr="004D2F20">
        <w:t>van veel gebouwen een informatiepagina</w:t>
      </w:r>
      <w:r w:rsidR="000B1EC4" w:rsidRPr="004D2F20">
        <w:t xml:space="preserve"> met algemene gegevens</w:t>
      </w:r>
      <w:r w:rsidRPr="004D2F20">
        <w:t xml:space="preserve">. De link naar deze pagina is: </w:t>
      </w:r>
      <w:hyperlink r:id="rId12">
        <w:r w:rsidR="000A20DE" w:rsidRPr="004D2F20">
          <w:rPr>
            <w:rStyle w:val="Hyperlink"/>
          </w:rPr>
          <w:t>https://www.uu.nl/organisatie/campus/gebouwen</w:t>
        </w:r>
      </w:hyperlink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639"/>
        <w:gridCol w:w="3659"/>
        <w:gridCol w:w="1539"/>
        <w:gridCol w:w="1941"/>
      </w:tblGrid>
      <w:tr w:rsidR="000371E2" w:rsidRPr="00D21DC3" w14:paraId="465A13AF" w14:textId="77777777" w:rsidTr="20D08152">
        <w:trPr>
          <w:trHeight w:val="288"/>
        </w:trPr>
        <w:tc>
          <w:tcPr>
            <w:tcW w:w="1639" w:type="dxa"/>
            <w:noWrap/>
            <w:hideMark/>
          </w:tcPr>
          <w:p w14:paraId="7E057082" w14:textId="77777777" w:rsidR="003D44F6" w:rsidRPr="00D21DC3" w:rsidRDefault="003D44F6" w:rsidP="20D08152">
            <w:pPr>
              <w:pStyle w:val="BodytextUniversiteitUtrecht"/>
              <w:rPr>
                <w:b/>
                <w:bCs/>
                <w:lang w:val="en-GB"/>
              </w:rPr>
            </w:pPr>
            <w:proofErr w:type="spellStart"/>
            <w:r w:rsidRPr="20D08152">
              <w:rPr>
                <w:b/>
                <w:bCs/>
                <w:lang w:val="en-GB" w:bidi="en-GB"/>
              </w:rPr>
              <w:t>Gebouwcode</w:t>
            </w:r>
            <w:proofErr w:type="spellEnd"/>
          </w:p>
        </w:tc>
        <w:tc>
          <w:tcPr>
            <w:tcW w:w="3659" w:type="dxa"/>
            <w:noWrap/>
            <w:hideMark/>
          </w:tcPr>
          <w:p w14:paraId="31BA2F8D" w14:textId="77777777" w:rsidR="003D44F6" w:rsidRPr="00D21DC3" w:rsidRDefault="003D44F6" w:rsidP="20D08152">
            <w:pPr>
              <w:pStyle w:val="BodytextUniversiteitUtrecht"/>
              <w:rPr>
                <w:b/>
                <w:bCs/>
                <w:lang w:val="en-GB" w:bidi="en-GB"/>
              </w:rPr>
            </w:pPr>
            <w:proofErr w:type="spellStart"/>
            <w:r w:rsidRPr="20D08152">
              <w:rPr>
                <w:b/>
                <w:bCs/>
                <w:lang w:val="en-GB" w:bidi="en-GB"/>
              </w:rPr>
              <w:t>Gebouwnaam</w:t>
            </w:r>
            <w:proofErr w:type="spellEnd"/>
          </w:p>
        </w:tc>
        <w:tc>
          <w:tcPr>
            <w:tcW w:w="1539" w:type="dxa"/>
            <w:noWrap/>
            <w:hideMark/>
          </w:tcPr>
          <w:p w14:paraId="4EBF05AB" w14:textId="01FF27C1" w:rsidR="003D44F6" w:rsidRPr="00D21DC3" w:rsidRDefault="003D44F6" w:rsidP="20D08152">
            <w:pPr>
              <w:pStyle w:val="BodytextUniversiteitUtrecht"/>
              <w:rPr>
                <w:b/>
                <w:bCs/>
                <w:lang w:val="en-GB" w:bidi="en-GB"/>
              </w:rPr>
            </w:pPr>
            <w:r w:rsidRPr="20D08152">
              <w:rPr>
                <w:b/>
                <w:bCs/>
                <w:lang w:val="en-GB" w:bidi="en-GB"/>
              </w:rPr>
              <w:t xml:space="preserve">Aantal </w:t>
            </w:r>
            <w:proofErr w:type="spellStart"/>
            <w:r w:rsidRPr="20D08152">
              <w:rPr>
                <w:b/>
                <w:bCs/>
                <w:lang w:val="en-GB" w:bidi="en-GB"/>
              </w:rPr>
              <w:t>gassoorten</w:t>
            </w:r>
            <w:proofErr w:type="spellEnd"/>
          </w:p>
        </w:tc>
        <w:tc>
          <w:tcPr>
            <w:tcW w:w="1941" w:type="dxa"/>
            <w:noWrap/>
            <w:hideMark/>
          </w:tcPr>
          <w:p w14:paraId="11495BF9" w14:textId="0998C674" w:rsidR="003D44F6" w:rsidRPr="00D21DC3" w:rsidRDefault="003D44F6" w:rsidP="20D08152">
            <w:pPr>
              <w:pStyle w:val="BodytextUniversiteitUtrecht"/>
              <w:rPr>
                <w:b/>
                <w:bCs/>
                <w:lang w:val="en-GB" w:bidi="en-GB"/>
              </w:rPr>
            </w:pPr>
            <w:r w:rsidRPr="20D08152">
              <w:rPr>
                <w:b/>
                <w:bCs/>
                <w:lang w:val="en-GB" w:bidi="en-GB"/>
              </w:rPr>
              <w:t xml:space="preserve">Aantal </w:t>
            </w:r>
            <w:proofErr w:type="spellStart"/>
            <w:r w:rsidRPr="20D08152">
              <w:rPr>
                <w:b/>
                <w:bCs/>
                <w:lang w:val="en-GB" w:bidi="en-GB"/>
              </w:rPr>
              <w:t>componenten</w:t>
            </w:r>
            <w:proofErr w:type="spellEnd"/>
          </w:p>
        </w:tc>
      </w:tr>
      <w:tr w:rsidR="000371E2" w:rsidRPr="00D21DC3" w14:paraId="06179D56" w14:textId="77777777" w:rsidTr="20D08152">
        <w:trPr>
          <w:trHeight w:val="288"/>
        </w:trPr>
        <w:tc>
          <w:tcPr>
            <w:tcW w:w="1639" w:type="dxa"/>
            <w:noWrap/>
            <w:hideMark/>
          </w:tcPr>
          <w:p w14:paraId="08B1EB35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01.12</w:t>
            </w:r>
          </w:p>
        </w:tc>
        <w:tc>
          <w:tcPr>
            <w:tcW w:w="3659" w:type="dxa"/>
            <w:noWrap/>
            <w:hideMark/>
          </w:tcPr>
          <w:p w14:paraId="2C99006F" w14:textId="77777777" w:rsidR="003D44F6" w:rsidRPr="00D21DC3" w:rsidRDefault="003D44F6" w:rsidP="20D08152">
            <w:pPr>
              <w:pStyle w:val="BodytextUniversiteitUtrecht"/>
              <w:rPr>
                <w:lang w:val="en-GB" w:bidi="en-GB"/>
              </w:rPr>
            </w:pPr>
            <w:r w:rsidRPr="20D08152">
              <w:rPr>
                <w:lang w:val="en-GB" w:bidi="en-GB"/>
              </w:rPr>
              <w:t>Caroline Bleekergebouw</w:t>
            </w:r>
          </w:p>
        </w:tc>
        <w:tc>
          <w:tcPr>
            <w:tcW w:w="1539" w:type="dxa"/>
            <w:noWrap/>
            <w:hideMark/>
          </w:tcPr>
          <w:p w14:paraId="04B2744D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3</w:t>
            </w:r>
          </w:p>
        </w:tc>
        <w:tc>
          <w:tcPr>
            <w:tcW w:w="1941" w:type="dxa"/>
            <w:noWrap/>
            <w:hideMark/>
          </w:tcPr>
          <w:p w14:paraId="4D245682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80</w:t>
            </w:r>
          </w:p>
        </w:tc>
      </w:tr>
      <w:tr w:rsidR="000371E2" w:rsidRPr="00D21DC3" w14:paraId="567765ED" w14:textId="77777777" w:rsidTr="20D08152">
        <w:trPr>
          <w:trHeight w:val="288"/>
        </w:trPr>
        <w:tc>
          <w:tcPr>
            <w:tcW w:w="1639" w:type="dxa"/>
            <w:noWrap/>
            <w:hideMark/>
          </w:tcPr>
          <w:p w14:paraId="52FB9321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01.13</w:t>
            </w:r>
          </w:p>
        </w:tc>
        <w:tc>
          <w:tcPr>
            <w:tcW w:w="3659" w:type="dxa"/>
            <w:noWrap/>
            <w:hideMark/>
          </w:tcPr>
          <w:p w14:paraId="18483D3F" w14:textId="77777777" w:rsidR="003D44F6" w:rsidRPr="00D21DC3" w:rsidRDefault="003D44F6" w:rsidP="20D08152">
            <w:pPr>
              <w:pStyle w:val="BodytextUniversiteitUtrecht"/>
              <w:rPr>
                <w:lang w:val="en-GB" w:bidi="en-GB"/>
              </w:rPr>
            </w:pPr>
            <w:proofErr w:type="spellStart"/>
            <w:r w:rsidRPr="20D08152">
              <w:rPr>
                <w:lang w:val="en-GB" w:bidi="en-GB"/>
              </w:rPr>
              <w:t>Algemeen</w:t>
            </w:r>
            <w:proofErr w:type="spellEnd"/>
            <w:r w:rsidRPr="20D08152">
              <w:rPr>
                <w:lang w:val="en-GB" w:bidi="en-GB"/>
              </w:rPr>
              <w:t xml:space="preserve"> </w:t>
            </w:r>
            <w:proofErr w:type="spellStart"/>
            <w:r w:rsidRPr="20D08152">
              <w:rPr>
                <w:lang w:val="en-GB" w:bidi="en-GB"/>
              </w:rPr>
              <w:t>Bijgebouw</w:t>
            </w:r>
            <w:proofErr w:type="spellEnd"/>
            <w:r w:rsidRPr="20D08152">
              <w:rPr>
                <w:lang w:val="en-GB" w:bidi="en-GB"/>
              </w:rPr>
              <w:t xml:space="preserve"> </w:t>
            </w:r>
            <w:proofErr w:type="spellStart"/>
            <w:r w:rsidRPr="20D08152">
              <w:rPr>
                <w:lang w:val="en-GB" w:bidi="en-GB"/>
              </w:rPr>
              <w:t>Sorbonnelaan</w:t>
            </w:r>
            <w:proofErr w:type="spellEnd"/>
          </w:p>
        </w:tc>
        <w:tc>
          <w:tcPr>
            <w:tcW w:w="1539" w:type="dxa"/>
            <w:noWrap/>
            <w:hideMark/>
          </w:tcPr>
          <w:p w14:paraId="26624EB7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2</w:t>
            </w:r>
          </w:p>
        </w:tc>
        <w:tc>
          <w:tcPr>
            <w:tcW w:w="1941" w:type="dxa"/>
            <w:noWrap/>
            <w:hideMark/>
          </w:tcPr>
          <w:p w14:paraId="24727822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188</w:t>
            </w:r>
          </w:p>
        </w:tc>
      </w:tr>
      <w:tr w:rsidR="000371E2" w:rsidRPr="00D21DC3" w14:paraId="307A61A7" w14:textId="77777777" w:rsidTr="20D08152">
        <w:trPr>
          <w:trHeight w:val="288"/>
        </w:trPr>
        <w:tc>
          <w:tcPr>
            <w:tcW w:w="1639" w:type="dxa"/>
            <w:noWrap/>
            <w:hideMark/>
          </w:tcPr>
          <w:p w14:paraId="3D8E0A11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01.23</w:t>
            </w:r>
          </w:p>
        </w:tc>
        <w:tc>
          <w:tcPr>
            <w:tcW w:w="3659" w:type="dxa"/>
            <w:noWrap/>
            <w:hideMark/>
          </w:tcPr>
          <w:p w14:paraId="0D250745" w14:textId="77777777" w:rsidR="003D44F6" w:rsidRPr="00D21DC3" w:rsidRDefault="003D44F6" w:rsidP="20D08152">
            <w:pPr>
              <w:pStyle w:val="BodytextUniversiteitUtrecht"/>
              <w:rPr>
                <w:lang w:val="en-GB" w:bidi="en-GB"/>
              </w:rPr>
            </w:pPr>
            <w:r w:rsidRPr="20D08152">
              <w:rPr>
                <w:lang w:val="en-GB" w:bidi="en-GB"/>
              </w:rPr>
              <w:t xml:space="preserve">Leonard S. </w:t>
            </w:r>
            <w:proofErr w:type="spellStart"/>
            <w:r w:rsidRPr="20D08152">
              <w:rPr>
                <w:lang w:val="en-GB" w:bidi="en-GB"/>
              </w:rPr>
              <w:t>Ornsteinlaboratorium</w:t>
            </w:r>
            <w:proofErr w:type="spellEnd"/>
          </w:p>
        </w:tc>
        <w:tc>
          <w:tcPr>
            <w:tcW w:w="1539" w:type="dxa"/>
            <w:noWrap/>
            <w:hideMark/>
          </w:tcPr>
          <w:p w14:paraId="6094946B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8</w:t>
            </w:r>
          </w:p>
        </w:tc>
        <w:tc>
          <w:tcPr>
            <w:tcW w:w="1941" w:type="dxa"/>
            <w:noWrap/>
            <w:hideMark/>
          </w:tcPr>
          <w:p w14:paraId="3F0EA91C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447</w:t>
            </w:r>
          </w:p>
        </w:tc>
      </w:tr>
      <w:tr w:rsidR="000371E2" w:rsidRPr="00D21DC3" w14:paraId="42DB34F6" w14:textId="77777777" w:rsidTr="20D08152">
        <w:trPr>
          <w:trHeight w:val="288"/>
        </w:trPr>
        <w:tc>
          <w:tcPr>
            <w:tcW w:w="1639" w:type="dxa"/>
            <w:noWrap/>
            <w:hideMark/>
          </w:tcPr>
          <w:p w14:paraId="62010C46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01.26</w:t>
            </w:r>
          </w:p>
        </w:tc>
        <w:tc>
          <w:tcPr>
            <w:tcW w:w="3659" w:type="dxa"/>
            <w:noWrap/>
            <w:hideMark/>
          </w:tcPr>
          <w:p w14:paraId="5D40B3A4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 xml:space="preserve">Earth </w:t>
            </w:r>
            <w:proofErr w:type="spellStart"/>
            <w:r w:rsidRPr="00D21DC3">
              <w:rPr>
                <w:lang w:bidi="en-GB"/>
              </w:rPr>
              <w:t>Simulation</w:t>
            </w:r>
            <w:proofErr w:type="spellEnd"/>
            <w:r w:rsidRPr="00D21DC3">
              <w:rPr>
                <w:lang w:bidi="en-GB"/>
              </w:rPr>
              <w:t xml:space="preserve"> </w:t>
            </w:r>
            <w:proofErr w:type="spellStart"/>
            <w:r w:rsidRPr="00D21DC3">
              <w:rPr>
                <w:lang w:bidi="en-GB"/>
              </w:rPr>
              <w:t>Laboratory</w:t>
            </w:r>
            <w:proofErr w:type="spellEnd"/>
          </w:p>
        </w:tc>
        <w:tc>
          <w:tcPr>
            <w:tcW w:w="1539" w:type="dxa"/>
            <w:noWrap/>
            <w:hideMark/>
          </w:tcPr>
          <w:p w14:paraId="16388F18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4</w:t>
            </w:r>
          </w:p>
        </w:tc>
        <w:tc>
          <w:tcPr>
            <w:tcW w:w="1941" w:type="dxa"/>
            <w:noWrap/>
            <w:hideMark/>
          </w:tcPr>
          <w:p w14:paraId="12D65082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201</w:t>
            </w:r>
          </w:p>
        </w:tc>
      </w:tr>
      <w:tr w:rsidR="000371E2" w:rsidRPr="00D21DC3" w14:paraId="2A061918" w14:textId="77777777" w:rsidTr="20D08152">
        <w:trPr>
          <w:trHeight w:val="288"/>
        </w:trPr>
        <w:tc>
          <w:tcPr>
            <w:tcW w:w="1639" w:type="dxa"/>
            <w:noWrap/>
            <w:hideMark/>
          </w:tcPr>
          <w:p w14:paraId="4ABB8DD6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01.67</w:t>
            </w:r>
          </w:p>
        </w:tc>
        <w:tc>
          <w:tcPr>
            <w:tcW w:w="3659" w:type="dxa"/>
            <w:noWrap/>
            <w:hideMark/>
          </w:tcPr>
          <w:p w14:paraId="183D35BE" w14:textId="77777777" w:rsidR="003D44F6" w:rsidRPr="00D21DC3" w:rsidRDefault="003D44F6" w:rsidP="20D08152">
            <w:pPr>
              <w:pStyle w:val="BodytextUniversiteitUtrecht"/>
              <w:rPr>
                <w:lang w:val="en-GB" w:bidi="en-GB"/>
              </w:rPr>
            </w:pPr>
            <w:r w:rsidRPr="20D08152">
              <w:rPr>
                <w:lang w:val="en-GB" w:bidi="en-GB"/>
              </w:rPr>
              <w:t>Vening Meineszgebouw B</w:t>
            </w:r>
          </w:p>
        </w:tc>
        <w:tc>
          <w:tcPr>
            <w:tcW w:w="1539" w:type="dxa"/>
            <w:noWrap/>
            <w:hideMark/>
          </w:tcPr>
          <w:p w14:paraId="7F437C2E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28</w:t>
            </w:r>
          </w:p>
        </w:tc>
        <w:tc>
          <w:tcPr>
            <w:tcW w:w="1941" w:type="dxa"/>
            <w:noWrap/>
            <w:hideMark/>
          </w:tcPr>
          <w:p w14:paraId="5AFFFFD3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1162</w:t>
            </w:r>
          </w:p>
        </w:tc>
      </w:tr>
      <w:tr w:rsidR="000371E2" w:rsidRPr="00D21DC3" w14:paraId="620F93A5" w14:textId="77777777" w:rsidTr="20D08152">
        <w:trPr>
          <w:trHeight w:val="288"/>
        </w:trPr>
        <w:tc>
          <w:tcPr>
            <w:tcW w:w="1639" w:type="dxa"/>
            <w:noWrap/>
            <w:hideMark/>
          </w:tcPr>
          <w:p w14:paraId="46FD8695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01.72</w:t>
            </w:r>
          </w:p>
        </w:tc>
        <w:tc>
          <w:tcPr>
            <w:tcW w:w="3659" w:type="dxa"/>
            <w:noWrap/>
            <w:hideMark/>
          </w:tcPr>
          <w:p w14:paraId="0720EC4E" w14:textId="77777777" w:rsidR="003D44F6" w:rsidRPr="00D21DC3" w:rsidRDefault="003D44F6" w:rsidP="20D08152">
            <w:pPr>
              <w:pStyle w:val="BodytextUniversiteitUtrecht"/>
              <w:rPr>
                <w:lang w:val="en-GB" w:bidi="en-GB"/>
              </w:rPr>
            </w:pPr>
            <w:r w:rsidRPr="20D08152">
              <w:rPr>
                <w:lang w:val="en-GB" w:bidi="en-GB"/>
              </w:rPr>
              <w:t xml:space="preserve">Victor J. </w:t>
            </w:r>
            <w:proofErr w:type="spellStart"/>
            <w:r w:rsidRPr="20D08152">
              <w:rPr>
                <w:lang w:val="en-GB" w:bidi="en-GB"/>
              </w:rPr>
              <w:t>Koningsbergergebouw</w:t>
            </w:r>
            <w:proofErr w:type="spellEnd"/>
          </w:p>
        </w:tc>
        <w:tc>
          <w:tcPr>
            <w:tcW w:w="1539" w:type="dxa"/>
            <w:noWrap/>
            <w:hideMark/>
          </w:tcPr>
          <w:p w14:paraId="15162E93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8</w:t>
            </w:r>
          </w:p>
        </w:tc>
        <w:tc>
          <w:tcPr>
            <w:tcW w:w="1941" w:type="dxa"/>
            <w:noWrap/>
            <w:hideMark/>
          </w:tcPr>
          <w:p w14:paraId="0F0586C3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761</w:t>
            </w:r>
          </w:p>
        </w:tc>
      </w:tr>
      <w:tr w:rsidR="000371E2" w:rsidRPr="00D21DC3" w14:paraId="63A20B51" w14:textId="77777777" w:rsidTr="20D08152">
        <w:trPr>
          <w:trHeight w:val="288"/>
        </w:trPr>
        <w:tc>
          <w:tcPr>
            <w:tcW w:w="1639" w:type="dxa"/>
            <w:noWrap/>
            <w:hideMark/>
          </w:tcPr>
          <w:p w14:paraId="0AA0129C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02.60</w:t>
            </w:r>
          </w:p>
        </w:tc>
        <w:tc>
          <w:tcPr>
            <w:tcW w:w="3659" w:type="dxa"/>
            <w:noWrap/>
            <w:hideMark/>
          </w:tcPr>
          <w:p w14:paraId="39F6B334" w14:textId="77777777" w:rsidR="003D44F6" w:rsidRPr="00D21DC3" w:rsidRDefault="003D44F6" w:rsidP="20D08152">
            <w:pPr>
              <w:pStyle w:val="BodytextUniversiteitUtrecht"/>
              <w:rPr>
                <w:lang w:val="en-GB" w:bidi="en-GB"/>
              </w:rPr>
            </w:pPr>
            <w:r w:rsidRPr="20D08152">
              <w:rPr>
                <w:lang w:val="en-GB" w:bidi="en-GB"/>
              </w:rPr>
              <w:t>David de Wiedgebouw</w:t>
            </w:r>
          </w:p>
        </w:tc>
        <w:tc>
          <w:tcPr>
            <w:tcW w:w="1539" w:type="dxa"/>
            <w:noWrap/>
            <w:hideMark/>
          </w:tcPr>
          <w:p w14:paraId="4845A523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30</w:t>
            </w:r>
          </w:p>
        </w:tc>
        <w:tc>
          <w:tcPr>
            <w:tcW w:w="1941" w:type="dxa"/>
            <w:noWrap/>
            <w:hideMark/>
          </w:tcPr>
          <w:p w14:paraId="32DD01FD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2231</w:t>
            </w:r>
          </w:p>
        </w:tc>
      </w:tr>
      <w:tr w:rsidR="000371E2" w:rsidRPr="00D21DC3" w14:paraId="4AC28783" w14:textId="77777777" w:rsidTr="20D08152">
        <w:trPr>
          <w:trHeight w:val="288"/>
        </w:trPr>
        <w:tc>
          <w:tcPr>
            <w:tcW w:w="1639" w:type="dxa"/>
            <w:noWrap/>
            <w:hideMark/>
          </w:tcPr>
          <w:p w14:paraId="5A991C68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03.77</w:t>
            </w:r>
          </w:p>
        </w:tc>
        <w:tc>
          <w:tcPr>
            <w:tcW w:w="3659" w:type="dxa"/>
            <w:noWrap/>
            <w:hideMark/>
          </w:tcPr>
          <w:p w14:paraId="3EE3B6E5" w14:textId="77777777" w:rsidR="003D44F6" w:rsidRPr="00D21DC3" w:rsidRDefault="003D44F6" w:rsidP="20D08152">
            <w:pPr>
              <w:pStyle w:val="BodytextUniversiteitUtrecht"/>
              <w:rPr>
                <w:lang w:val="en-GB" w:bidi="en-GB"/>
              </w:rPr>
            </w:pPr>
            <w:r w:rsidRPr="20D08152">
              <w:rPr>
                <w:lang w:val="en-GB" w:bidi="en-GB"/>
              </w:rPr>
              <w:t>Hugo R. Kruytgebouw</w:t>
            </w:r>
          </w:p>
        </w:tc>
        <w:tc>
          <w:tcPr>
            <w:tcW w:w="1539" w:type="dxa"/>
            <w:noWrap/>
            <w:hideMark/>
          </w:tcPr>
          <w:p w14:paraId="40EC455C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11</w:t>
            </w:r>
          </w:p>
        </w:tc>
        <w:tc>
          <w:tcPr>
            <w:tcW w:w="1941" w:type="dxa"/>
            <w:noWrap/>
            <w:hideMark/>
          </w:tcPr>
          <w:p w14:paraId="432DAFEA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1558</w:t>
            </w:r>
          </w:p>
        </w:tc>
      </w:tr>
      <w:tr w:rsidR="000371E2" w:rsidRPr="00D21DC3" w14:paraId="05DB89D5" w14:textId="77777777" w:rsidTr="20D08152">
        <w:trPr>
          <w:trHeight w:val="288"/>
        </w:trPr>
        <w:tc>
          <w:tcPr>
            <w:tcW w:w="1639" w:type="dxa"/>
            <w:noWrap/>
            <w:hideMark/>
          </w:tcPr>
          <w:p w14:paraId="23D58ED3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03.89</w:t>
            </w:r>
          </w:p>
        </w:tc>
        <w:tc>
          <w:tcPr>
            <w:tcW w:w="3659" w:type="dxa"/>
            <w:noWrap/>
            <w:hideMark/>
          </w:tcPr>
          <w:p w14:paraId="52D4ED26" w14:textId="77777777" w:rsidR="003D44F6" w:rsidRPr="00D21DC3" w:rsidRDefault="003D44F6" w:rsidP="20D08152">
            <w:pPr>
              <w:pStyle w:val="BodytextUniversiteitUtrecht"/>
              <w:rPr>
                <w:lang w:val="en-GB" w:bidi="en-GB"/>
              </w:rPr>
            </w:pPr>
            <w:r w:rsidRPr="20D08152">
              <w:rPr>
                <w:lang w:val="en-GB" w:bidi="en-GB"/>
              </w:rPr>
              <w:t xml:space="preserve">Nicolaas </w:t>
            </w:r>
            <w:proofErr w:type="spellStart"/>
            <w:r w:rsidRPr="20D08152">
              <w:rPr>
                <w:lang w:val="en-GB" w:bidi="en-GB"/>
              </w:rPr>
              <w:t>Bloembergengebouw</w:t>
            </w:r>
            <w:proofErr w:type="spellEnd"/>
          </w:p>
        </w:tc>
        <w:tc>
          <w:tcPr>
            <w:tcW w:w="1539" w:type="dxa"/>
            <w:noWrap/>
            <w:hideMark/>
          </w:tcPr>
          <w:p w14:paraId="4D9AA2FF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5</w:t>
            </w:r>
          </w:p>
        </w:tc>
        <w:tc>
          <w:tcPr>
            <w:tcW w:w="1941" w:type="dxa"/>
            <w:noWrap/>
            <w:hideMark/>
          </w:tcPr>
          <w:p w14:paraId="406BE275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45</w:t>
            </w:r>
          </w:p>
        </w:tc>
      </w:tr>
      <w:tr w:rsidR="000371E2" w:rsidRPr="00D21DC3" w14:paraId="3C95C919" w14:textId="77777777" w:rsidTr="20D08152">
        <w:trPr>
          <w:trHeight w:val="288"/>
        </w:trPr>
        <w:tc>
          <w:tcPr>
            <w:tcW w:w="1639" w:type="dxa"/>
            <w:noWrap/>
            <w:hideMark/>
          </w:tcPr>
          <w:p w14:paraId="5243765C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07.07</w:t>
            </w:r>
          </w:p>
        </w:tc>
        <w:tc>
          <w:tcPr>
            <w:tcW w:w="3659" w:type="dxa"/>
            <w:noWrap/>
            <w:hideMark/>
          </w:tcPr>
          <w:p w14:paraId="01209A4B" w14:textId="77777777" w:rsidR="003D44F6" w:rsidRPr="00D21DC3" w:rsidRDefault="003D44F6" w:rsidP="20D08152">
            <w:pPr>
              <w:pStyle w:val="BodytextUniversiteitUtrecht"/>
              <w:rPr>
                <w:lang w:val="en-GB" w:bidi="en-GB"/>
              </w:rPr>
            </w:pPr>
            <w:r w:rsidRPr="20D08152">
              <w:rPr>
                <w:lang w:val="en-GB" w:bidi="en-GB"/>
              </w:rPr>
              <w:t xml:space="preserve">Prof. dr. H. </w:t>
            </w:r>
            <w:proofErr w:type="spellStart"/>
            <w:r w:rsidRPr="20D08152">
              <w:rPr>
                <w:lang w:val="en-GB" w:bidi="en-GB"/>
              </w:rPr>
              <w:t>Jakobgebouw</w:t>
            </w:r>
            <w:proofErr w:type="spellEnd"/>
          </w:p>
        </w:tc>
        <w:tc>
          <w:tcPr>
            <w:tcW w:w="1539" w:type="dxa"/>
            <w:noWrap/>
            <w:hideMark/>
          </w:tcPr>
          <w:p w14:paraId="5ACBCDD1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9</w:t>
            </w:r>
          </w:p>
        </w:tc>
        <w:tc>
          <w:tcPr>
            <w:tcW w:w="1941" w:type="dxa"/>
            <w:noWrap/>
            <w:hideMark/>
          </w:tcPr>
          <w:p w14:paraId="57A3A8F6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287</w:t>
            </w:r>
          </w:p>
        </w:tc>
      </w:tr>
      <w:tr w:rsidR="000371E2" w:rsidRPr="00D21DC3" w14:paraId="2C2964B9" w14:textId="77777777" w:rsidTr="20D08152">
        <w:trPr>
          <w:trHeight w:val="288"/>
        </w:trPr>
        <w:tc>
          <w:tcPr>
            <w:tcW w:w="1639" w:type="dxa"/>
            <w:noWrap/>
            <w:hideMark/>
          </w:tcPr>
          <w:p w14:paraId="595094DA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07.13</w:t>
            </w:r>
          </w:p>
        </w:tc>
        <w:tc>
          <w:tcPr>
            <w:tcW w:w="3659" w:type="dxa"/>
            <w:noWrap/>
            <w:hideMark/>
          </w:tcPr>
          <w:p w14:paraId="036B680F" w14:textId="77777777" w:rsidR="003D44F6" w:rsidRPr="00D21DC3" w:rsidRDefault="003D44F6" w:rsidP="20D08152">
            <w:pPr>
              <w:pStyle w:val="BodytextUniversiteitUtrecht"/>
              <w:rPr>
                <w:lang w:val="en-GB" w:bidi="en-GB"/>
              </w:rPr>
            </w:pPr>
            <w:proofErr w:type="spellStart"/>
            <w:r w:rsidRPr="20D08152">
              <w:rPr>
                <w:lang w:val="en-GB" w:bidi="en-GB"/>
              </w:rPr>
              <w:t>Gassenopslag</w:t>
            </w:r>
            <w:proofErr w:type="spellEnd"/>
            <w:r w:rsidRPr="20D08152">
              <w:rPr>
                <w:lang w:val="en-GB" w:bidi="en-GB"/>
              </w:rPr>
              <w:t xml:space="preserve"> en </w:t>
            </w:r>
            <w:proofErr w:type="spellStart"/>
            <w:r w:rsidRPr="20D08152">
              <w:rPr>
                <w:lang w:val="en-GB" w:bidi="en-GB"/>
              </w:rPr>
              <w:t>perscontainer</w:t>
            </w:r>
            <w:proofErr w:type="spellEnd"/>
          </w:p>
        </w:tc>
        <w:tc>
          <w:tcPr>
            <w:tcW w:w="1539" w:type="dxa"/>
            <w:noWrap/>
            <w:hideMark/>
          </w:tcPr>
          <w:p w14:paraId="4A83BA66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5</w:t>
            </w:r>
          </w:p>
        </w:tc>
        <w:tc>
          <w:tcPr>
            <w:tcW w:w="1941" w:type="dxa"/>
            <w:noWrap/>
            <w:hideMark/>
          </w:tcPr>
          <w:p w14:paraId="3A92C8AD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15</w:t>
            </w:r>
          </w:p>
        </w:tc>
      </w:tr>
      <w:tr w:rsidR="000371E2" w:rsidRPr="00D21DC3" w14:paraId="7B7FEB62" w14:textId="77777777" w:rsidTr="20D08152">
        <w:trPr>
          <w:trHeight w:val="288"/>
        </w:trPr>
        <w:tc>
          <w:tcPr>
            <w:tcW w:w="1639" w:type="dxa"/>
            <w:noWrap/>
            <w:hideMark/>
          </w:tcPr>
          <w:p w14:paraId="4B09D8CF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07.15</w:t>
            </w:r>
          </w:p>
        </w:tc>
        <w:tc>
          <w:tcPr>
            <w:tcW w:w="3659" w:type="dxa"/>
            <w:noWrap/>
            <w:hideMark/>
          </w:tcPr>
          <w:p w14:paraId="53CF619A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Jeannette Donker-Voetgebouw</w:t>
            </w:r>
          </w:p>
        </w:tc>
        <w:tc>
          <w:tcPr>
            <w:tcW w:w="1539" w:type="dxa"/>
            <w:noWrap/>
            <w:hideMark/>
          </w:tcPr>
          <w:p w14:paraId="55E03A12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9</w:t>
            </w:r>
          </w:p>
        </w:tc>
        <w:tc>
          <w:tcPr>
            <w:tcW w:w="1941" w:type="dxa"/>
            <w:noWrap/>
            <w:hideMark/>
          </w:tcPr>
          <w:p w14:paraId="16209850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225</w:t>
            </w:r>
          </w:p>
        </w:tc>
      </w:tr>
      <w:tr w:rsidR="000371E2" w:rsidRPr="00D21DC3" w14:paraId="66CBED19" w14:textId="77777777" w:rsidTr="20D08152">
        <w:trPr>
          <w:trHeight w:val="288"/>
        </w:trPr>
        <w:tc>
          <w:tcPr>
            <w:tcW w:w="1639" w:type="dxa"/>
            <w:noWrap/>
            <w:hideMark/>
          </w:tcPr>
          <w:p w14:paraId="757602E3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07.35</w:t>
            </w:r>
          </w:p>
        </w:tc>
        <w:tc>
          <w:tcPr>
            <w:tcW w:w="3659" w:type="dxa"/>
            <w:noWrap/>
            <w:hideMark/>
          </w:tcPr>
          <w:p w14:paraId="4B59BB12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Willem C. Schimmelgebouw</w:t>
            </w:r>
          </w:p>
        </w:tc>
        <w:tc>
          <w:tcPr>
            <w:tcW w:w="1539" w:type="dxa"/>
            <w:noWrap/>
            <w:hideMark/>
          </w:tcPr>
          <w:p w14:paraId="4C6A7E13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9</w:t>
            </w:r>
          </w:p>
        </w:tc>
        <w:tc>
          <w:tcPr>
            <w:tcW w:w="1941" w:type="dxa"/>
            <w:noWrap/>
            <w:hideMark/>
          </w:tcPr>
          <w:p w14:paraId="2C738542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38</w:t>
            </w:r>
          </w:p>
        </w:tc>
      </w:tr>
      <w:tr w:rsidR="000371E2" w:rsidRPr="00D21DC3" w14:paraId="42794C69" w14:textId="77777777" w:rsidTr="20D08152">
        <w:trPr>
          <w:trHeight w:val="288"/>
        </w:trPr>
        <w:tc>
          <w:tcPr>
            <w:tcW w:w="1639" w:type="dxa"/>
            <w:noWrap/>
            <w:hideMark/>
          </w:tcPr>
          <w:p w14:paraId="3853B3CC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13.22</w:t>
            </w:r>
          </w:p>
        </w:tc>
        <w:tc>
          <w:tcPr>
            <w:tcW w:w="3659" w:type="dxa"/>
            <w:noWrap/>
            <w:hideMark/>
          </w:tcPr>
          <w:p w14:paraId="7E25592B" w14:textId="77777777" w:rsidR="003D44F6" w:rsidRPr="00D21DC3" w:rsidRDefault="003D44F6" w:rsidP="20D08152">
            <w:pPr>
              <w:pStyle w:val="BodytextUniversiteitUtrecht"/>
              <w:rPr>
                <w:lang w:val="en-GB" w:bidi="en-GB"/>
              </w:rPr>
            </w:pPr>
            <w:r w:rsidRPr="20D08152">
              <w:rPr>
                <w:lang w:val="en-GB" w:bidi="en-GB"/>
              </w:rPr>
              <w:t>Androclusgebouw</w:t>
            </w:r>
          </w:p>
        </w:tc>
        <w:tc>
          <w:tcPr>
            <w:tcW w:w="1539" w:type="dxa"/>
            <w:noWrap/>
            <w:hideMark/>
          </w:tcPr>
          <w:p w14:paraId="79DAD26F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8</w:t>
            </w:r>
          </w:p>
        </w:tc>
        <w:tc>
          <w:tcPr>
            <w:tcW w:w="1941" w:type="dxa"/>
            <w:noWrap/>
            <w:hideMark/>
          </w:tcPr>
          <w:p w14:paraId="5AC7EA6D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513</w:t>
            </w:r>
          </w:p>
        </w:tc>
      </w:tr>
      <w:tr w:rsidR="000371E2" w:rsidRPr="00D21DC3" w14:paraId="41CB1016" w14:textId="77777777" w:rsidTr="20D08152">
        <w:trPr>
          <w:trHeight w:val="288"/>
        </w:trPr>
        <w:tc>
          <w:tcPr>
            <w:tcW w:w="1639" w:type="dxa"/>
            <w:noWrap/>
            <w:hideMark/>
          </w:tcPr>
          <w:p w14:paraId="427538CD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13.25</w:t>
            </w:r>
          </w:p>
        </w:tc>
        <w:tc>
          <w:tcPr>
            <w:tcW w:w="3659" w:type="dxa"/>
            <w:noWrap/>
            <w:hideMark/>
          </w:tcPr>
          <w:p w14:paraId="2610F674" w14:textId="4B8F4508" w:rsidR="003D44F6" w:rsidRPr="00D21DC3" w:rsidRDefault="003D44F6" w:rsidP="20D08152">
            <w:pPr>
              <w:pStyle w:val="BodytextUniversiteitUtrecht"/>
              <w:rPr>
                <w:lang w:val="en-GB" w:bidi="en-GB"/>
              </w:rPr>
            </w:pPr>
            <w:r w:rsidRPr="20D08152">
              <w:rPr>
                <w:lang w:val="en-GB" w:bidi="en-GB"/>
              </w:rPr>
              <w:t xml:space="preserve">Nieuw </w:t>
            </w:r>
            <w:r w:rsidR="0031126C" w:rsidRPr="20D08152">
              <w:rPr>
                <w:lang w:val="en-GB" w:bidi="en-GB"/>
              </w:rPr>
              <w:t>Gildenstein</w:t>
            </w:r>
          </w:p>
        </w:tc>
        <w:tc>
          <w:tcPr>
            <w:tcW w:w="1539" w:type="dxa"/>
            <w:noWrap/>
            <w:hideMark/>
          </w:tcPr>
          <w:p w14:paraId="73CB7BC8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9</w:t>
            </w:r>
          </w:p>
        </w:tc>
        <w:tc>
          <w:tcPr>
            <w:tcW w:w="1941" w:type="dxa"/>
            <w:noWrap/>
            <w:hideMark/>
          </w:tcPr>
          <w:p w14:paraId="605897F9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1806</w:t>
            </w:r>
          </w:p>
        </w:tc>
      </w:tr>
      <w:tr w:rsidR="000371E2" w:rsidRPr="00D21DC3" w14:paraId="183DFC19" w14:textId="77777777" w:rsidTr="20D08152">
        <w:trPr>
          <w:trHeight w:val="288"/>
        </w:trPr>
        <w:tc>
          <w:tcPr>
            <w:tcW w:w="1639" w:type="dxa"/>
            <w:noWrap/>
            <w:hideMark/>
          </w:tcPr>
          <w:p w14:paraId="191C62E9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13.55</w:t>
            </w:r>
          </w:p>
        </w:tc>
        <w:tc>
          <w:tcPr>
            <w:tcW w:w="3659" w:type="dxa"/>
            <w:noWrap/>
            <w:hideMark/>
          </w:tcPr>
          <w:p w14:paraId="710B55A4" w14:textId="77777777" w:rsidR="003D44F6" w:rsidRPr="00D21DC3" w:rsidRDefault="003D44F6" w:rsidP="20D08152">
            <w:pPr>
              <w:pStyle w:val="BodytextUniversiteitUtrecht"/>
              <w:rPr>
                <w:lang w:val="en-GB" w:bidi="en-GB"/>
              </w:rPr>
            </w:pPr>
            <w:proofErr w:type="spellStart"/>
            <w:r w:rsidRPr="20D08152">
              <w:rPr>
                <w:lang w:val="en-GB" w:bidi="en-GB"/>
              </w:rPr>
              <w:t>Servicegebouw</w:t>
            </w:r>
            <w:proofErr w:type="spellEnd"/>
            <w:r w:rsidRPr="20D08152">
              <w:rPr>
                <w:lang w:val="en-GB" w:bidi="en-GB"/>
              </w:rPr>
              <w:t xml:space="preserve"> GDL</w:t>
            </w:r>
          </w:p>
        </w:tc>
        <w:tc>
          <w:tcPr>
            <w:tcW w:w="1539" w:type="dxa"/>
            <w:noWrap/>
            <w:hideMark/>
          </w:tcPr>
          <w:p w14:paraId="5AE15BFA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4</w:t>
            </w:r>
          </w:p>
        </w:tc>
        <w:tc>
          <w:tcPr>
            <w:tcW w:w="1941" w:type="dxa"/>
            <w:noWrap/>
            <w:hideMark/>
          </w:tcPr>
          <w:p w14:paraId="12927923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26</w:t>
            </w:r>
          </w:p>
        </w:tc>
      </w:tr>
      <w:tr w:rsidR="000371E2" w:rsidRPr="00D21DC3" w14:paraId="4033E444" w14:textId="77777777" w:rsidTr="20D08152">
        <w:trPr>
          <w:trHeight w:val="288"/>
        </w:trPr>
        <w:tc>
          <w:tcPr>
            <w:tcW w:w="1639" w:type="dxa"/>
            <w:noWrap/>
            <w:hideMark/>
          </w:tcPr>
          <w:p w14:paraId="1CFD1065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</w:p>
        </w:tc>
        <w:tc>
          <w:tcPr>
            <w:tcW w:w="3659" w:type="dxa"/>
            <w:noWrap/>
            <w:hideMark/>
          </w:tcPr>
          <w:p w14:paraId="336AA6D8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</w:p>
        </w:tc>
        <w:tc>
          <w:tcPr>
            <w:tcW w:w="1539" w:type="dxa"/>
            <w:noWrap/>
            <w:hideMark/>
          </w:tcPr>
          <w:p w14:paraId="1D8F7022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</w:p>
        </w:tc>
        <w:tc>
          <w:tcPr>
            <w:tcW w:w="1941" w:type="dxa"/>
            <w:noWrap/>
            <w:hideMark/>
          </w:tcPr>
          <w:p w14:paraId="22CD7CA7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</w:p>
        </w:tc>
      </w:tr>
      <w:tr w:rsidR="000371E2" w:rsidRPr="00D21DC3" w14:paraId="1588A1A7" w14:textId="77777777" w:rsidTr="20D08152">
        <w:trPr>
          <w:trHeight w:val="288"/>
        </w:trPr>
        <w:tc>
          <w:tcPr>
            <w:tcW w:w="1639" w:type="dxa"/>
            <w:noWrap/>
            <w:hideMark/>
          </w:tcPr>
          <w:p w14:paraId="21C8D720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</w:p>
        </w:tc>
        <w:tc>
          <w:tcPr>
            <w:tcW w:w="3659" w:type="dxa"/>
            <w:noWrap/>
            <w:hideMark/>
          </w:tcPr>
          <w:p w14:paraId="30F1B8F9" w14:textId="505BDA70" w:rsidR="003D44F6" w:rsidRPr="00D21DC3" w:rsidRDefault="000371E2" w:rsidP="20D08152">
            <w:pPr>
              <w:pStyle w:val="BodytextUniversiteitUtrecht"/>
              <w:rPr>
                <w:lang w:val="en-GB" w:bidi="en-GB"/>
              </w:rPr>
            </w:pPr>
            <w:proofErr w:type="spellStart"/>
            <w:r w:rsidRPr="20D08152">
              <w:rPr>
                <w:lang w:val="en-GB" w:bidi="en-GB"/>
              </w:rPr>
              <w:t>Totaal</w:t>
            </w:r>
            <w:proofErr w:type="spellEnd"/>
            <w:r w:rsidRPr="20D08152">
              <w:rPr>
                <w:lang w:val="en-GB" w:bidi="en-GB"/>
              </w:rPr>
              <w:t xml:space="preserve"> </w:t>
            </w:r>
            <w:proofErr w:type="spellStart"/>
            <w:r w:rsidRPr="20D08152">
              <w:rPr>
                <w:lang w:val="en-GB" w:bidi="en-GB"/>
              </w:rPr>
              <w:t>aantal</w:t>
            </w:r>
            <w:proofErr w:type="spellEnd"/>
            <w:r w:rsidRPr="20D08152">
              <w:rPr>
                <w:lang w:val="en-GB" w:bidi="en-GB"/>
              </w:rPr>
              <w:t xml:space="preserve"> </w:t>
            </w:r>
            <w:proofErr w:type="spellStart"/>
            <w:r w:rsidRPr="20D08152">
              <w:rPr>
                <w:lang w:val="en-GB" w:bidi="en-GB"/>
              </w:rPr>
              <w:t>componenten</w:t>
            </w:r>
            <w:proofErr w:type="spellEnd"/>
          </w:p>
        </w:tc>
        <w:tc>
          <w:tcPr>
            <w:tcW w:w="1539" w:type="dxa"/>
            <w:noWrap/>
            <w:hideMark/>
          </w:tcPr>
          <w:p w14:paraId="4451F3D6" w14:textId="77777777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</w:p>
        </w:tc>
        <w:tc>
          <w:tcPr>
            <w:tcW w:w="1941" w:type="dxa"/>
            <w:noWrap/>
            <w:hideMark/>
          </w:tcPr>
          <w:p w14:paraId="1704283E" w14:textId="0FCB313E" w:rsidR="003D44F6" w:rsidRPr="00D21DC3" w:rsidRDefault="003D44F6" w:rsidP="003D44F6">
            <w:pPr>
              <w:pStyle w:val="BodytextUniversiteitUtrecht"/>
              <w:rPr>
                <w:lang w:bidi="en-GB"/>
              </w:rPr>
            </w:pPr>
            <w:r w:rsidRPr="00D21DC3">
              <w:rPr>
                <w:lang w:bidi="en-GB"/>
              </w:rPr>
              <w:t>96</w:t>
            </w:r>
            <w:r w:rsidR="00584168" w:rsidRPr="00D21DC3">
              <w:rPr>
                <w:lang w:bidi="en-GB"/>
              </w:rPr>
              <w:t>2</w:t>
            </w:r>
            <w:r w:rsidRPr="00D21DC3">
              <w:rPr>
                <w:lang w:bidi="en-GB"/>
              </w:rPr>
              <w:t>9</w:t>
            </w:r>
          </w:p>
        </w:tc>
      </w:tr>
    </w:tbl>
    <w:p w14:paraId="49232E7B" w14:textId="7FE21288" w:rsidR="008B7299" w:rsidRPr="00D21DC3" w:rsidRDefault="00692330" w:rsidP="00692330">
      <w:pPr>
        <w:pStyle w:val="Bijschrift"/>
      </w:pPr>
      <w:r w:rsidRPr="004D2F20">
        <w:t xml:space="preserve">Tabel 3: </w:t>
      </w:r>
      <w:r w:rsidR="00F84464" w:rsidRPr="004D2F20">
        <w:t>Indicatie g</w:t>
      </w:r>
      <w:r w:rsidR="005765B9" w:rsidRPr="004D2F20">
        <w:t>assoorten en componenten per gebouw.</w:t>
      </w:r>
    </w:p>
    <w:p w14:paraId="1980B7B9" w14:textId="3993CE6B" w:rsidR="00F17D2D" w:rsidRPr="00D21DC3" w:rsidRDefault="005765B9" w:rsidP="20D08152">
      <w:pPr>
        <w:pStyle w:val="BodytextUniversiteitUtrecht"/>
        <w:rPr>
          <w:highlight w:val="yellow"/>
          <w:lang w:val="en-GB"/>
        </w:rPr>
      </w:pPr>
      <w:r w:rsidRPr="004D2F20">
        <w:t xml:space="preserve">Om de geografische spreiding </w:t>
      </w:r>
      <w:r w:rsidR="00C65CF9" w:rsidRPr="004D2F20">
        <w:t xml:space="preserve">over het Utrecht Science Park in beeld te brengen zijn voor ieder gebouw </w:t>
      </w:r>
      <w:r w:rsidR="00CF7780" w:rsidRPr="004D2F20">
        <w:t>de</w:t>
      </w:r>
      <w:r w:rsidR="00FE3D62" w:rsidRPr="004D2F20">
        <w:t xml:space="preserve"> in</w:t>
      </w:r>
      <w:r w:rsidR="00C65CF9" w:rsidRPr="004D2F20">
        <w:t xml:space="preserve"> tabel 3 </w:t>
      </w:r>
      <w:r w:rsidR="00FE3D62" w:rsidRPr="004D2F20">
        <w:t>vermelde aantal gassoorten en componenten weergegeven op een plattegrond</w:t>
      </w:r>
      <w:r w:rsidR="00092C4A" w:rsidRPr="004D2F20">
        <w:t xml:space="preserve">. </w:t>
      </w:r>
      <w:proofErr w:type="spellStart"/>
      <w:r w:rsidR="00092C4A" w:rsidRPr="004D2F20">
        <w:rPr>
          <w:lang w:val="en-GB"/>
        </w:rPr>
        <w:t>Zie</w:t>
      </w:r>
      <w:proofErr w:type="spellEnd"/>
      <w:r w:rsidR="00092C4A" w:rsidRPr="004D2F20">
        <w:rPr>
          <w:lang w:val="en-GB"/>
        </w:rPr>
        <w:t xml:space="preserve"> </w:t>
      </w:r>
      <w:proofErr w:type="spellStart"/>
      <w:r w:rsidR="31678F94" w:rsidRPr="004D2F20">
        <w:rPr>
          <w:lang w:val="en-GB"/>
        </w:rPr>
        <w:t>bijlage</w:t>
      </w:r>
      <w:proofErr w:type="spellEnd"/>
      <w:r w:rsidR="31678F94" w:rsidRPr="004D2F20">
        <w:rPr>
          <w:lang w:val="en-GB"/>
        </w:rPr>
        <w:t xml:space="preserve"> </w:t>
      </w:r>
      <w:r w:rsidR="004D2F20" w:rsidRPr="004D2F20">
        <w:rPr>
          <w:lang w:val="en-GB"/>
        </w:rPr>
        <w:t>8</w:t>
      </w:r>
      <w:r w:rsidR="31678F94" w:rsidRPr="004D2F20">
        <w:rPr>
          <w:lang w:val="en-GB"/>
        </w:rPr>
        <w:t>.</w:t>
      </w:r>
    </w:p>
    <w:p w14:paraId="5FE32DCE" w14:textId="77777777" w:rsidR="00F17D2D" w:rsidRPr="00D21DC3" w:rsidRDefault="00F17D2D" w:rsidP="00F17D2D">
      <w:pPr>
        <w:pStyle w:val="BodytextUniversiteitUtrecht"/>
        <w:rPr>
          <w:highlight w:val="yellow"/>
        </w:rPr>
      </w:pPr>
      <w:r w:rsidRPr="00D21DC3">
        <w:rPr>
          <w:highlight w:val="yellow"/>
        </w:rPr>
        <w:br w:type="page"/>
      </w:r>
    </w:p>
    <w:p w14:paraId="4429971D" w14:textId="052D4F53" w:rsidR="005765B9" w:rsidRPr="00D21DC3" w:rsidRDefault="001D7905" w:rsidP="20D08152">
      <w:pPr>
        <w:pStyle w:val="Kop1"/>
        <w:rPr>
          <w:lang w:val="en-GB"/>
        </w:rPr>
      </w:pPr>
      <w:bookmarkStart w:id="17" w:name="_Toc222144163"/>
      <w:proofErr w:type="spellStart"/>
      <w:r w:rsidRPr="20D08152">
        <w:rPr>
          <w:lang w:val="en-GB"/>
        </w:rPr>
        <w:lastRenderedPageBreak/>
        <w:t>N</w:t>
      </w:r>
      <w:r w:rsidR="00310F3F" w:rsidRPr="20D08152">
        <w:rPr>
          <w:lang w:val="en-GB"/>
        </w:rPr>
        <w:t>aamgeving</w:t>
      </w:r>
      <w:proofErr w:type="spellEnd"/>
      <w:r w:rsidRPr="20D08152">
        <w:rPr>
          <w:lang w:val="en-GB"/>
        </w:rPr>
        <w:t xml:space="preserve"> en </w:t>
      </w:r>
      <w:proofErr w:type="spellStart"/>
      <w:r w:rsidR="00FB5D1E" w:rsidRPr="20D08152">
        <w:rPr>
          <w:lang w:val="en-GB"/>
        </w:rPr>
        <w:t>overzicht</w:t>
      </w:r>
      <w:proofErr w:type="spellEnd"/>
      <w:r w:rsidR="001F2575" w:rsidRPr="20D08152">
        <w:rPr>
          <w:lang w:val="en-GB"/>
        </w:rPr>
        <w:t xml:space="preserve"> </w:t>
      </w:r>
      <w:proofErr w:type="spellStart"/>
      <w:r w:rsidR="001F2575" w:rsidRPr="20D08152">
        <w:rPr>
          <w:lang w:val="en-GB"/>
        </w:rPr>
        <w:t>gasdis</w:t>
      </w:r>
      <w:r w:rsidRPr="20D08152">
        <w:rPr>
          <w:lang w:val="en-GB"/>
        </w:rPr>
        <w:t>trib</w:t>
      </w:r>
      <w:r w:rsidR="00FB5D1E" w:rsidRPr="20D08152">
        <w:rPr>
          <w:lang w:val="en-GB"/>
        </w:rPr>
        <w:t>utiesystemen</w:t>
      </w:r>
      <w:bookmarkEnd w:id="17"/>
      <w:proofErr w:type="spellEnd"/>
    </w:p>
    <w:p w14:paraId="21D03E1C" w14:textId="136FB0C1" w:rsidR="000E3D2B" w:rsidRPr="00D21DC3" w:rsidRDefault="000E3D2B" w:rsidP="000E3D2B">
      <w:pPr>
        <w:pStyle w:val="Kop2"/>
      </w:pPr>
      <w:bookmarkStart w:id="18" w:name="_Toc222144164"/>
      <w:r w:rsidRPr="00D21DC3">
        <w:t>Element ID</w:t>
      </w:r>
      <w:bookmarkEnd w:id="18"/>
    </w:p>
    <w:p w14:paraId="244DFDD1" w14:textId="0BCE3EA7" w:rsidR="008F4DB5" w:rsidRPr="00D21DC3" w:rsidRDefault="009641A6" w:rsidP="003149BD">
      <w:pPr>
        <w:pStyle w:val="BodytextUniversiteitUtrecht"/>
      </w:pPr>
      <w:r w:rsidRPr="004D2F20">
        <w:t>Ieder gasdistributiesystee</w:t>
      </w:r>
      <w:r w:rsidR="00855F79" w:rsidRPr="004D2F20">
        <w:t>m</w:t>
      </w:r>
      <w:r w:rsidR="00865008" w:rsidRPr="004D2F20">
        <w:t xml:space="preserve"> van de universiteit</w:t>
      </w:r>
      <w:r w:rsidR="00855F79" w:rsidRPr="004D2F20">
        <w:t xml:space="preserve"> </w:t>
      </w:r>
      <w:r w:rsidR="009164C1" w:rsidRPr="004D2F20">
        <w:t>heeft</w:t>
      </w:r>
      <w:r w:rsidR="00855F79" w:rsidRPr="004D2F20">
        <w:t xml:space="preserve"> een unieke naam, </w:t>
      </w:r>
      <w:r w:rsidR="0033516D" w:rsidRPr="004D2F20">
        <w:t>het</w:t>
      </w:r>
      <w:r w:rsidR="00855F79" w:rsidRPr="004D2F20">
        <w:t xml:space="preserve"> element</w:t>
      </w:r>
      <w:r w:rsidR="00F84464" w:rsidRPr="004D2F20">
        <w:t>nu</w:t>
      </w:r>
      <w:r w:rsidR="00BE7FA0" w:rsidRPr="004D2F20">
        <w:t>mmer</w:t>
      </w:r>
      <w:r w:rsidR="00D85B25" w:rsidRPr="004D2F20">
        <w:t xml:space="preserve">. </w:t>
      </w:r>
      <w:r w:rsidR="007B31A4" w:rsidRPr="004D2F20">
        <w:t>Ten tijde van het schrijven van dit document onderscheidt d</w:t>
      </w:r>
      <w:r w:rsidR="000C498B" w:rsidRPr="004D2F20">
        <w:t xml:space="preserve">e universiteit </w:t>
      </w:r>
      <w:r w:rsidR="007B31A4" w:rsidRPr="004D2F20">
        <w:t>ongeveer 250 gasdistributiesystemen</w:t>
      </w:r>
      <w:r w:rsidR="000205DD" w:rsidRPr="004D2F20">
        <w:t xml:space="preserve">. De unieke naamgeving dient om informatie </w:t>
      </w:r>
      <w:r w:rsidR="00A40B4A" w:rsidRPr="004D2F20">
        <w:t xml:space="preserve">te kunnen koppelen aan </w:t>
      </w:r>
      <w:r w:rsidR="00911BFB" w:rsidRPr="004D2F20">
        <w:t xml:space="preserve">het betreffende </w:t>
      </w:r>
      <w:r w:rsidR="00A40B4A" w:rsidRPr="004D2F20">
        <w:t>syst</w:t>
      </w:r>
      <w:r w:rsidR="00911BFB" w:rsidRPr="004D2F20">
        <w:t>e</w:t>
      </w:r>
      <w:r w:rsidR="00A40B4A" w:rsidRPr="004D2F20">
        <w:t xml:space="preserve">em. </w:t>
      </w:r>
      <w:proofErr w:type="spellStart"/>
      <w:r w:rsidR="00A40B4A" w:rsidRPr="20D08152">
        <w:rPr>
          <w:lang w:val="en-GB"/>
        </w:rPr>
        <w:t>Voorbeelden</w:t>
      </w:r>
      <w:proofErr w:type="spellEnd"/>
      <w:r w:rsidR="00A40B4A" w:rsidRPr="20D08152">
        <w:rPr>
          <w:lang w:val="en-GB"/>
        </w:rPr>
        <w:t xml:space="preserve"> van</w:t>
      </w:r>
      <w:r w:rsidR="00911BFB" w:rsidRPr="20D08152">
        <w:rPr>
          <w:lang w:val="en-GB"/>
        </w:rPr>
        <w:t xml:space="preserve"> </w:t>
      </w:r>
      <w:proofErr w:type="spellStart"/>
      <w:r w:rsidR="00911BFB" w:rsidRPr="20D08152">
        <w:rPr>
          <w:lang w:val="en-GB"/>
        </w:rPr>
        <w:t>informatie</w:t>
      </w:r>
      <w:proofErr w:type="spellEnd"/>
      <w:r w:rsidR="00A40B4A" w:rsidRPr="20D08152">
        <w:rPr>
          <w:lang w:val="en-GB"/>
        </w:rPr>
        <w:t xml:space="preserve"> </w:t>
      </w:r>
      <w:proofErr w:type="spellStart"/>
      <w:r w:rsidR="00A40B4A" w:rsidRPr="20D08152">
        <w:rPr>
          <w:lang w:val="en-GB"/>
        </w:rPr>
        <w:t>zijn</w:t>
      </w:r>
      <w:proofErr w:type="spellEnd"/>
      <w:r w:rsidR="008F4DB5" w:rsidRPr="20D08152">
        <w:rPr>
          <w:lang w:val="en-GB"/>
        </w:rPr>
        <w:t>:</w:t>
      </w:r>
    </w:p>
    <w:p w14:paraId="0274F1E8" w14:textId="1E17F994" w:rsidR="00141CB6" w:rsidRPr="00D21DC3" w:rsidRDefault="00141CB6" w:rsidP="008F4DB5">
      <w:pPr>
        <w:pStyle w:val="BodytextUniversiteitUtrecht"/>
        <w:numPr>
          <w:ilvl w:val="0"/>
          <w:numId w:val="37"/>
        </w:numPr>
      </w:pPr>
      <w:proofErr w:type="spellStart"/>
      <w:r w:rsidRPr="20D08152">
        <w:rPr>
          <w:lang w:val="en-GB"/>
        </w:rPr>
        <w:t>Locatie</w:t>
      </w:r>
      <w:proofErr w:type="spellEnd"/>
      <w:r w:rsidRPr="20D08152">
        <w:rPr>
          <w:lang w:val="en-GB"/>
        </w:rPr>
        <w:t xml:space="preserve"> van het </w:t>
      </w:r>
      <w:proofErr w:type="spellStart"/>
      <w:r w:rsidRPr="20D08152">
        <w:rPr>
          <w:lang w:val="en-GB"/>
        </w:rPr>
        <w:t>systeem</w:t>
      </w:r>
      <w:proofErr w:type="spellEnd"/>
      <w:r w:rsidR="00F91011" w:rsidRPr="20D08152">
        <w:rPr>
          <w:lang w:val="en-GB"/>
        </w:rPr>
        <w:t>;</w:t>
      </w:r>
    </w:p>
    <w:p w14:paraId="5B796E1C" w14:textId="19FFB950" w:rsidR="008F4DB5" w:rsidRPr="00D21DC3" w:rsidRDefault="008F4DB5" w:rsidP="008F4DB5">
      <w:pPr>
        <w:pStyle w:val="BodytextUniversiteitUtrecht"/>
        <w:numPr>
          <w:ilvl w:val="0"/>
          <w:numId w:val="37"/>
        </w:numPr>
      </w:pPr>
      <w:proofErr w:type="spellStart"/>
      <w:r w:rsidRPr="20D08152">
        <w:rPr>
          <w:lang w:val="en-GB"/>
        </w:rPr>
        <w:t>Beschrijving</w:t>
      </w:r>
      <w:proofErr w:type="spellEnd"/>
      <w:r w:rsidRPr="20D08152">
        <w:rPr>
          <w:lang w:val="en-GB"/>
        </w:rPr>
        <w:t xml:space="preserve"> van het </w:t>
      </w:r>
      <w:proofErr w:type="spellStart"/>
      <w:r w:rsidRPr="20D08152">
        <w:rPr>
          <w:lang w:val="en-GB"/>
        </w:rPr>
        <w:t>systeem</w:t>
      </w:r>
      <w:proofErr w:type="spellEnd"/>
      <w:r w:rsidR="00911BFB" w:rsidRPr="20D08152">
        <w:rPr>
          <w:lang w:val="en-GB"/>
        </w:rPr>
        <w:t>;</w:t>
      </w:r>
    </w:p>
    <w:p w14:paraId="3D720618" w14:textId="6B76AFB5" w:rsidR="008F4DB5" w:rsidRPr="00D21DC3" w:rsidRDefault="00397823" w:rsidP="008F4DB5">
      <w:pPr>
        <w:pStyle w:val="BodytextUniversiteitUtrecht"/>
        <w:numPr>
          <w:ilvl w:val="0"/>
          <w:numId w:val="37"/>
        </w:numPr>
      </w:pPr>
      <w:proofErr w:type="spellStart"/>
      <w:r w:rsidRPr="20D08152">
        <w:rPr>
          <w:lang w:val="en-GB"/>
        </w:rPr>
        <w:t>T</w:t>
      </w:r>
      <w:r w:rsidR="00A40B4A" w:rsidRPr="20D08152">
        <w:rPr>
          <w:lang w:val="en-GB"/>
        </w:rPr>
        <w:t>echnische</w:t>
      </w:r>
      <w:proofErr w:type="spellEnd"/>
      <w:r w:rsidR="00A40B4A" w:rsidRPr="20D08152">
        <w:rPr>
          <w:lang w:val="en-GB"/>
        </w:rPr>
        <w:t xml:space="preserve"> </w:t>
      </w:r>
      <w:proofErr w:type="spellStart"/>
      <w:r w:rsidR="00A40B4A" w:rsidRPr="20D08152">
        <w:rPr>
          <w:lang w:val="en-GB"/>
        </w:rPr>
        <w:t>speci</w:t>
      </w:r>
      <w:r w:rsidR="008F4DB5" w:rsidRPr="20D08152">
        <w:rPr>
          <w:lang w:val="en-GB"/>
        </w:rPr>
        <w:t>ficaties</w:t>
      </w:r>
      <w:proofErr w:type="spellEnd"/>
      <w:r w:rsidR="00911BFB" w:rsidRPr="20D08152">
        <w:rPr>
          <w:lang w:val="en-GB"/>
        </w:rPr>
        <w:t>;</w:t>
      </w:r>
    </w:p>
    <w:p w14:paraId="29365B68" w14:textId="7D25F9BB" w:rsidR="008F4DB5" w:rsidRPr="00D21DC3" w:rsidRDefault="00397823" w:rsidP="008F4DB5">
      <w:pPr>
        <w:pStyle w:val="BodytextUniversiteitUtrecht"/>
        <w:numPr>
          <w:ilvl w:val="0"/>
          <w:numId w:val="37"/>
        </w:numPr>
      </w:pPr>
      <w:proofErr w:type="spellStart"/>
      <w:r w:rsidRPr="20D08152">
        <w:rPr>
          <w:lang w:val="en-GB"/>
        </w:rPr>
        <w:t>O</w:t>
      </w:r>
      <w:r w:rsidR="008F4DB5" w:rsidRPr="20D08152">
        <w:rPr>
          <w:lang w:val="en-GB"/>
        </w:rPr>
        <w:t>nderhoudshistorie</w:t>
      </w:r>
      <w:proofErr w:type="spellEnd"/>
      <w:r w:rsidRPr="20D08152">
        <w:rPr>
          <w:lang w:val="en-GB"/>
        </w:rPr>
        <w:t>.</w:t>
      </w:r>
    </w:p>
    <w:p w14:paraId="6F784D07" w14:textId="77777777" w:rsidR="003761B5" w:rsidRDefault="003761B5" w:rsidP="00397823">
      <w:pPr>
        <w:pStyle w:val="BodytextUniversiteitUtrecht"/>
      </w:pPr>
    </w:p>
    <w:p w14:paraId="2257A154" w14:textId="36A83EA7" w:rsidR="00397823" w:rsidRPr="00D21DC3" w:rsidRDefault="00397823" w:rsidP="00397823">
      <w:pPr>
        <w:pStyle w:val="BodytextUniversiteitUtrecht"/>
      </w:pPr>
      <w:r w:rsidRPr="004D2F20">
        <w:t>De opbouw van het element</w:t>
      </w:r>
      <w:r w:rsidR="00BE7FA0" w:rsidRPr="004D2F20">
        <w:t>nummer</w:t>
      </w:r>
      <w:r w:rsidRPr="004D2F20">
        <w:t xml:space="preserve"> is:</w:t>
      </w:r>
    </w:p>
    <w:p w14:paraId="00873908" w14:textId="0E4A0CA3" w:rsidR="00397823" w:rsidRPr="00D21DC3" w:rsidRDefault="00397823" w:rsidP="00397823">
      <w:pPr>
        <w:pStyle w:val="BodytextUniversiteitUtrecht"/>
        <w:rPr>
          <w:i/>
          <w:iCs/>
        </w:rPr>
      </w:pPr>
      <w:r w:rsidRPr="00D21DC3">
        <w:tab/>
      </w:r>
      <w:r w:rsidRPr="00D21DC3">
        <w:rPr>
          <w:i/>
          <w:iCs/>
        </w:rPr>
        <w:t>G</w:t>
      </w:r>
      <w:r w:rsidR="00FE6949">
        <w:rPr>
          <w:i/>
          <w:iCs/>
        </w:rPr>
        <w:t>N</w:t>
      </w:r>
      <w:r w:rsidRPr="00D21DC3">
        <w:rPr>
          <w:i/>
          <w:iCs/>
        </w:rPr>
        <w:t>0123.01</w:t>
      </w:r>
    </w:p>
    <w:p w14:paraId="123546D7" w14:textId="3AC8F0F5" w:rsidR="00DD73EA" w:rsidRPr="00D21DC3" w:rsidRDefault="00DD73EA" w:rsidP="00397823">
      <w:pPr>
        <w:pStyle w:val="BodytextUniversiteitUtrecht"/>
      </w:pPr>
      <w:proofErr w:type="spellStart"/>
      <w:r w:rsidRPr="20D08152">
        <w:rPr>
          <w:lang w:val="en-GB"/>
        </w:rPr>
        <w:t>Hierin</w:t>
      </w:r>
      <w:proofErr w:type="spellEnd"/>
      <w:r w:rsidRPr="20D08152">
        <w:rPr>
          <w:lang w:val="en-GB"/>
        </w:rPr>
        <w:t xml:space="preserve"> is:</w:t>
      </w:r>
    </w:p>
    <w:p w14:paraId="64D13AB0" w14:textId="52325AA9" w:rsidR="00DD73EA" w:rsidRPr="00D21DC3" w:rsidRDefault="00DD73EA" w:rsidP="00C5064A">
      <w:pPr>
        <w:pStyle w:val="BodytextUniversiteitUtrecht"/>
        <w:numPr>
          <w:ilvl w:val="0"/>
          <w:numId w:val="38"/>
        </w:numPr>
      </w:pPr>
      <w:r w:rsidRPr="004D2F20">
        <w:t>“G</w:t>
      </w:r>
      <w:r w:rsidR="00FE6949">
        <w:t>N</w:t>
      </w:r>
      <w:r w:rsidRPr="004D2F20">
        <w:t xml:space="preserve">” de aanduiding voor de soort installatie, in dit geval </w:t>
      </w:r>
      <w:r w:rsidR="002216CB" w:rsidRPr="004D2F20">
        <w:t>gasdistributiesysteem</w:t>
      </w:r>
      <w:r w:rsidR="00D7595B" w:rsidRPr="004D2F20">
        <w:t>;</w:t>
      </w:r>
    </w:p>
    <w:p w14:paraId="7B170CFD" w14:textId="406DAE14" w:rsidR="002216CB" w:rsidRPr="00D21DC3" w:rsidRDefault="002216CB" w:rsidP="00C5064A">
      <w:pPr>
        <w:pStyle w:val="BodytextUniversiteitUtrecht"/>
        <w:numPr>
          <w:ilvl w:val="0"/>
          <w:numId w:val="38"/>
        </w:numPr>
      </w:pPr>
      <w:r w:rsidRPr="004D2F20">
        <w:t>“0123” de gebouwcode, in dit voorbeeld het Leonard S. Ornsteingebouw</w:t>
      </w:r>
      <w:r w:rsidR="00D7595B" w:rsidRPr="004D2F20">
        <w:t>;</w:t>
      </w:r>
    </w:p>
    <w:p w14:paraId="01C0BA8B" w14:textId="4DBFD185" w:rsidR="0023641A" w:rsidRPr="00D21DC3" w:rsidRDefault="0023641A" w:rsidP="00C5064A">
      <w:pPr>
        <w:pStyle w:val="BodytextUniversiteitUtrecht"/>
        <w:numPr>
          <w:ilvl w:val="0"/>
          <w:numId w:val="38"/>
        </w:numPr>
      </w:pPr>
      <w:r w:rsidRPr="004D2F20">
        <w:t xml:space="preserve">“01” het volgnummer van het gasdistributiesysteem. </w:t>
      </w:r>
      <w:r w:rsidR="00D7595B" w:rsidRPr="004D2F20">
        <w:t>In ieder afzonderlijk gebouw zijn de volgnummers 01 t/m 99 beschikbaar.</w:t>
      </w:r>
    </w:p>
    <w:p w14:paraId="4F235DE3" w14:textId="0AD9B439" w:rsidR="00CC2ED8" w:rsidRPr="00D21DC3" w:rsidRDefault="00902D66" w:rsidP="00CC2ED8">
      <w:pPr>
        <w:pStyle w:val="BodytextUniversiteitUtrecht"/>
      </w:pPr>
      <w:r w:rsidRPr="004D2F20">
        <w:t xml:space="preserve">In principe is een </w:t>
      </w:r>
      <w:proofErr w:type="spellStart"/>
      <w:r w:rsidRPr="004D2F20">
        <w:t>hoofdreduceer</w:t>
      </w:r>
      <w:proofErr w:type="spellEnd"/>
      <w:r w:rsidRPr="004D2F20">
        <w:t>- en/of omschakelstation</w:t>
      </w:r>
      <w:r w:rsidR="00BF0283" w:rsidRPr="004D2F20">
        <w:t xml:space="preserve"> </w:t>
      </w:r>
      <w:proofErr w:type="spellStart"/>
      <w:r w:rsidR="00BF0283" w:rsidRPr="004D2F20">
        <w:t>naamgevend</w:t>
      </w:r>
      <w:proofErr w:type="spellEnd"/>
      <w:r w:rsidR="00EB4689" w:rsidRPr="004D2F20">
        <w:t xml:space="preserve">. De overige componenten in hetzelfde systeem hebben hetzelfde </w:t>
      </w:r>
      <w:r w:rsidR="00D2452F" w:rsidRPr="004D2F20">
        <w:t>element ID.</w:t>
      </w:r>
    </w:p>
    <w:p w14:paraId="3262D8A7" w14:textId="3A0D7F81" w:rsidR="000E3D2B" w:rsidRPr="00D21DC3" w:rsidRDefault="00047098" w:rsidP="20D08152">
      <w:pPr>
        <w:pStyle w:val="Kop2"/>
        <w:rPr>
          <w:lang w:val="en-GB"/>
        </w:rPr>
      </w:pPr>
      <w:bookmarkStart w:id="19" w:name="_Toc222144165"/>
      <w:proofErr w:type="spellStart"/>
      <w:r w:rsidRPr="20D08152">
        <w:rPr>
          <w:lang w:val="en-GB"/>
        </w:rPr>
        <w:t>Overzicht</w:t>
      </w:r>
      <w:proofErr w:type="spellEnd"/>
      <w:r w:rsidR="007A0AC3" w:rsidRPr="20D08152">
        <w:rPr>
          <w:lang w:val="en-GB"/>
        </w:rPr>
        <w:t xml:space="preserve"> </w:t>
      </w:r>
      <w:proofErr w:type="spellStart"/>
      <w:r w:rsidR="007A0AC3" w:rsidRPr="20D08152">
        <w:rPr>
          <w:lang w:val="en-GB"/>
        </w:rPr>
        <w:t>distributiesystemen</w:t>
      </w:r>
      <w:bookmarkEnd w:id="19"/>
      <w:proofErr w:type="spellEnd"/>
    </w:p>
    <w:p w14:paraId="7CA065F5" w14:textId="7477808D" w:rsidR="007A0AC3" w:rsidRPr="00D21DC3" w:rsidRDefault="00821CDF" w:rsidP="007A0AC3">
      <w:pPr>
        <w:pStyle w:val="BodytextUniversiteitUtrecht"/>
      </w:pPr>
      <w:r w:rsidRPr="004D2F20">
        <w:t xml:space="preserve">De installatiebeheer database van de universiteit bevat van </w:t>
      </w:r>
      <w:r w:rsidR="00EC037D" w:rsidRPr="004D2F20">
        <w:t>alle element</w:t>
      </w:r>
      <w:r w:rsidR="00BE7FA0" w:rsidRPr="004D2F20">
        <w:t>nummers</w:t>
      </w:r>
      <w:r w:rsidR="00EC037D" w:rsidRPr="004D2F20">
        <w:t xml:space="preserve"> een omschrijving. Voor de </w:t>
      </w:r>
      <w:r w:rsidR="00F672CD" w:rsidRPr="004D2F20">
        <w:t xml:space="preserve">informatie over </w:t>
      </w:r>
      <w:r w:rsidR="00EC037D" w:rsidRPr="004D2F20">
        <w:t>gasdistributiesystemen willen wij een verbeterslag maken.</w:t>
      </w:r>
    </w:p>
    <w:p w14:paraId="1BBF745B" w14:textId="7FC978F9" w:rsidR="00141440" w:rsidRPr="00D21DC3" w:rsidRDefault="005A1523" w:rsidP="007A0AC3">
      <w:pPr>
        <w:pStyle w:val="BodytextUniversiteitUtrecht"/>
      </w:pPr>
      <w:r w:rsidRPr="004D2F20">
        <w:lastRenderedPageBreak/>
        <w:t xml:space="preserve">Het doel van de informatie </w:t>
      </w:r>
      <w:r w:rsidR="006E4087" w:rsidRPr="004D2F20">
        <w:t xml:space="preserve">over gasdistributiesystemen </w:t>
      </w:r>
      <w:r w:rsidRPr="004D2F20">
        <w:t xml:space="preserve">in </w:t>
      </w:r>
      <w:r w:rsidR="00141440" w:rsidRPr="004D2F20">
        <w:t xml:space="preserve">de database </w:t>
      </w:r>
      <w:r w:rsidR="006B384D" w:rsidRPr="004D2F20">
        <w:t>is</w:t>
      </w:r>
      <w:r w:rsidR="00F55C93" w:rsidRPr="004D2F20">
        <w:t xml:space="preserve"> op hoofdlijnen</w:t>
      </w:r>
      <w:r w:rsidR="00141440" w:rsidRPr="004D2F20">
        <w:t>:</w:t>
      </w:r>
    </w:p>
    <w:p w14:paraId="786927CA" w14:textId="77777777" w:rsidR="00DF04D2" w:rsidRDefault="005138C1" w:rsidP="002B4156">
      <w:pPr>
        <w:pStyle w:val="BodytextUniversiteitUtrecht"/>
        <w:numPr>
          <w:ilvl w:val="0"/>
          <w:numId w:val="39"/>
        </w:numPr>
      </w:pPr>
      <w:r w:rsidRPr="004D2F20">
        <w:t xml:space="preserve">De </w:t>
      </w:r>
      <w:r w:rsidR="00D87147" w:rsidRPr="004D2F20">
        <w:t>systemen</w:t>
      </w:r>
      <w:r w:rsidRPr="004D2F20">
        <w:t xml:space="preserve"> </w:t>
      </w:r>
      <w:r w:rsidR="00D87147" w:rsidRPr="004D2F20">
        <w:t>zijn</w:t>
      </w:r>
      <w:r w:rsidRPr="004D2F20">
        <w:t xml:space="preserve"> </w:t>
      </w:r>
      <w:r w:rsidR="000B6566" w:rsidRPr="004D2F20">
        <w:t>duidelijk vindbaar in de gebouwen</w:t>
      </w:r>
      <w:r w:rsidR="00005F54" w:rsidRPr="004D2F20">
        <w:t>;</w:t>
      </w:r>
    </w:p>
    <w:p w14:paraId="461D2899" w14:textId="71377AA6" w:rsidR="00382051" w:rsidRPr="00D21DC3" w:rsidRDefault="000B6566" w:rsidP="002B4156">
      <w:pPr>
        <w:pStyle w:val="BodytextUniversiteitUtrecht"/>
        <w:numPr>
          <w:ilvl w:val="0"/>
          <w:numId w:val="39"/>
        </w:numPr>
      </w:pPr>
      <w:r w:rsidRPr="004D2F20">
        <w:t>De aard</w:t>
      </w:r>
      <w:r w:rsidR="00005F54" w:rsidRPr="004D2F20">
        <w:t xml:space="preserve">, doel en omvang van </w:t>
      </w:r>
      <w:r w:rsidR="00D87147" w:rsidRPr="004D2F20">
        <w:t>ieder systeem</w:t>
      </w:r>
      <w:r w:rsidR="00005F54" w:rsidRPr="004D2F20">
        <w:t xml:space="preserve"> is duidelijk omschreven;</w:t>
      </w:r>
    </w:p>
    <w:p w14:paraId="77B7A197" w14:textId="646771CC" w:rsidR="00005F54" w:rsidRPr="00D21DC3" w:rsidRDefault="00005F54" w:rsidP="00141440">
      <w:pPr>
        <w:pStyle w:val="BodytextUniversiteitUtrecht"/>
        <w:numPr>
          <w:ilvl w:val="0"/>
          <w:numId w:val="39"/>
        </w:numPr>
      </w:pPr>
      <w:r w:rsidRPr="004D2F20">
        <w:t>De informatie ondersteun</w:t>
      </w:r>
      <w:r w:rsidR="005A1523" w:rsidRPr="004D2F20">
        <w:t>t</w:t>
      </w:r>
      <w:r w:rsidRPr="004D2F20">
        <w:t xml:space="preserve"> gebruik, b</w:t>
      </w:r>
      <w:r w:rsidR="005A1523" w:rsidRPr="004D2F20">
        <w:t>eheer en onderhoud;</w:t>
      </w:r>
    </w:p>
    <w:p w14:paraId="5FEC1664" w14:textId="7E2AF26D" w:rsidR="001267A1" w:rsidRPr="00D21DC3" w:rsidRDefault="00730E81" w:rsidP="00DF04D2">
      <w:pPr>
        <w:pStyle w:val="BodytextUniversiteitUtrecht"/>
        <w:numPr>
          <w:ilvl w:val="0"/>
          <w:numId w:val="39"/>
        </w:numPr>
      </w:pPr>
      <w:r w:rsidRPr="004D2F20">
        <w:t xml:space="preserve">De </w:t>
      </w:r>
      <w:r w:rsidR="0038327C" w:rsidRPr="004D2F20">
        <w:t>informatie</w:t>
      </w:r>
      <w:r w:rsidRPr="004D2F20">
        <w:t xml:space="preserve"> geeft een bruikbaar</w:t>
      </w:r>
      <w:r w:rsidR="005A2074" w:rsidRPr="004D2F20">
        <w:t xml:space="preserve"> en actueel</w:t>
      </w:r>
      <w:r w:rsidRPr="004D2F20">
        <w:t xml:space="preserve"> totaalbeeld van de</w:t>
      </w:r>
      <w:r w:rsidR="00D55B0A" w:rsidRPr="004D2F20">
        <w:t xml:space="preserve"> </w:t>
      </w:r>
      <w:r w:rsidR="00FD5B2A" w:rsidRPr="004D2F20">
        <w:t xml:space="preserve">gezamenlijke </w:t>
      </w:r>
      <w:r w:rsidR="00D87147" w:rsidRPr="004D2F20">
        <w:t>systemen</w:t>
      </w:r>
      <w:r w:rsidR="00740B0E" w:rsidRPr="004D2F20">
        <w:t>.</w:t>
      </w:r>
    </w:p>
    <w:p w14:paraId="01F52A3C" w14:textId="062FE7B2" w:rsidR="006B384D" w:rsidRPr="00D21DC3" w:rsidRDefault="005A1523" w:rsidP="005A1523">
      <w:pPr>
        <w:pStyle w:val="BodytextUniversiteitUtrecht"/>
      </w:pPr>
      <w:r w:rsidRPr="004D2F20">
        <w:t>Uitgangspunten voor de omschrijvingen in</w:t>
      </w:r>
      <w:r w:rsidR="006B384D" w:rsidRPr="004D2F20">
        <w:t xml:space="preserve"> de database </w:t>
      </w:r>
      <w:r w:rsidR="002101B1" w:rsidRPr="004D2F20">
        <w:t>is dat informatie</w:t>
      </w:r>
      <w:r w:rsidR="00FD751E" w:rsidRPr="004D2F20">
        <w:t xml:space="preserve"> </w:t>
      </w:r>
      <w:r w:rsidR="00053660" w:rsidRPr="004D2F20">
        <w:t>die langer juist blijft de voorkeur</w:t>
      </w:r>
      <w:r w:rsidR="002101B1" w:rsidRPr="004D2F20">
        <w:t xml:space="preserve"> heeft</w:t>
      </w:r>
      <w:r w:rsidR="00053660" w:rsidRPr="004D2F20">
        <w:t xml:space="preserve"> boven veranderlijke gegevens.</w:t>
      </w:r>
      <w:r w:rsidR="00A04B45" w:rsidRPr="004D2F20">
        <w:t xml:space="preserve"> Uw bijdrage aan het verzamelen en actueel houden van de informatie is beschreven in artikel 4.</w:t>
      </w:r>
      <w:r w:rsidR="007E6905">
        <w:t>4</w:t>
      </w:r>
      <w:r w:rsidR="00A04B45" w:rsidRPr="004D2F20">
        <w:t xml:space="preserve"> van het programma van eisen.</w:t>
      </w:r>
    </w:p>
    <w:sectPr w:rsidR="006B384D" w:rsidRPr="00D21DC3" w:rsidSect="00D3039C">
      <w:headerReference w:type="default" r:id="rId13"/>
      <w:footerReference w:type="default" r:id="rId14"/>
      <w:pgSz w:w="11906" w:h="16838" w:code="9"/>
      <w:pgMar w:top="2240" w:right="1701" w:bottom="1418" w:left="1417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7D364" w14:textId="77777777" w:rsidR="00967C8C" w:rsidRDefault="00967C8C" w:rsidP="007910B2">
      <w:pPr>
        <w:spacing w:line="240" w:lineRule="auto"/>
      </w:pPr>
      <w:r>
        <w:separator/>
      </w:r>
    </w:p>
  </w:endnote>
  <w:endnote w:type="continuationSeparator" w:id="0">
    <w:p w14:paraId="21811707" w14:textId="77777777" w:rsidR="00967C8C" w:rsidRDefault="00967C8C" w:rsidP="007910B2">
      <w:pPr>
        <w:spacing w:line="240" w:lineRule="auto"/>
      </w:pPr>
      <w:r>
        <w:continuationSeparator/>
      </w:r>
    </w:p>
  </w:endnote>
  <w:endnote w:type="continuationNotice" w:id="1">
    <w:p w14:paraId="4415449C" w14:textId="77777777" w:rsidR="00967C8C" w:rsidRDefault="00967C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Tahom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Open Sans Light">
    <w:altName w:val="Microsoft JhengHei Light"/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Y="16048"/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60"/>
      <w:gridCol w:w="888"/>
      <w:gridCol w:w="3640"/>
    </w:tblGrid>
    <w:tr w:rsidR="007D7AE6" w:rsidRPr="00843936" w14:paraId="42DF81B3" w14:textId="77777777" w:rsidTr="00425284">
      <w:trPr>
        <w:trHeight w:hRule="exact" w:val="240"/>
      </w:trPr>
      <w:tc>
        <w:tcPr>
          <w:tcW w:w="4260" w:type="dxa"/>
        </w:tcPr>
        <w:p w14:paraId="04DEA7B8" w14:textId="77777777" w:rsidR="007D7AE6" w:rsidRPr="00843936" w:rsidRDefault="007D7AE6" w:rsidP="00425284">
          <w:pPr>
            <w:pStyle w:val="FootertextUniversiteitUtrecht"/>
          </w:pPr>
        </w:p>
      </w:tc>
      <w:tc>
        <w:tcPr>
          <w:tcW w:w="888" w:type="dxa"/>
        </w:tcPr>
        <w:p w14:paraId="6CD4DED0" w14:textId="77777777" w:rsidR="007D7AE6" w:rsidRPr="00843936" w:rsidRDefault="008040FD" w:rsidP="00425284">
          <w:pPr>
            <w:pStyle w:val="PagenumberUniversiteitUtrecht"/>
          </w:pPr>
          <w:r w:rsidRPr="00843936">
            <w:fldChar w:fldCharType="begin"/>
          </w:r>
          <w:r w:rsidRPr="00843936">
            <w:instrText xml:space="preserve"> Page </w:instrText>
          </w:r>
          <w:r w:rsidRPr="00843936">
            <w:fldChar w:fldCharType="separate"/>
          </w:r>
          <w:r w:rsidRPr="00843936">
            <w:rPr>
              <w:noProof/>
            </w:rPr>
            <w:t>2</w:t>
          </w:r>
          <w:r w:rsidRPr="00843936">
            <w:fldChar w:fldCharType="end"/>
          </w:r>
        </w:p>
      </w:tc>
      <w:tc>
        <w:tcPr>
          <w:tcW w:w="3640" w:type="dxa"/>
        </w:tcPr>
        <w:p w14:paraId="3D74BF66" w14:textId="6C0858B1" w:rsidR="007D7AE6" w:rsidRPr="00816DA3" w:rsidRDefault="007E6905" w:rsidP="00425284">
          <w:pPr>
            <w:pStyle w:val="FootertextUniversiteitUtrecht"/>
          </w:pPr>
          <w:sdt>
            <w:sdtPr>
              <w:tag w:val="Date"/>
              <w:id w:val="308223616"/>
              <w:dataBinding w:prefixMappings="xmlns:ns0='http://www.joulesunlimited.com/ccmappings' " w:xpath="/ns0:ju[1]/ns0:Date[1]" w:storeItemID="{34AEF6C8-C695-46C0-856A-D773CF6996CB}"/>
              <w:date w:fullDate="2026-10-09T00:00:00Z">
                <w:dateFormat w:val="d MMMM yyyy"/>
                <w:lid w:val="nl-NL"/>
                <w:storeMappedDataAs w:val="dateTime"/>
                <w:calendar w:val="gregorian"/>
              </w:date>
            </w:sdtPr>
            <w:sdtEndPr/>
            <w:sdtContent>
              <w:r w:rsidR="00B92600">
                <w:t>9</w:t>
              </w:r>
              <w:r w:rsidR="00A00EA2">
                <w:t xml:space="preserve"> </w:t>
              </w:r>
              <w:r w:rsidR="00B92600">
                <w:t>oktober</w:t>
              </w:r>
              <w:r w:rsidR="00DF04D2">
                <w:t xml:space="preserve"> 2026</w:t>
              </w:r>
            </w:sdtContent>
          </w:sdt>
          <w:r w:rsidR="00816DA3" w:rsidRPr="5413656F">
            <w:rPr>
              <w:lang w:val="en-GB"/>
            </w:rPr>
            <w:t xml:space="preserve"> </w:t>
          </w:r>
        </w:p>
      </w:tc>
    </w:tr>
  </w:tbl>
  <w:p w14:paraId="137F7B1C" w14:textId="77777777" w:rsidR="00D72E09" w:rsidRPr="00843936" w:rsidRDefault="00D72E0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F2DD4" w14:textId="77777777" w:rsidR="00967C8C" w:rsidRDefault="00967C8C" w:rsidP="007910B2">
      <w:pPr>
        <w:spacing w:line="240" w:lineRule="auto"/>
      </w:pPr>
      <w:r>
        <w:separator/>
      </w:r>
    </w:p>
  </w:footnote>
  <w:footnote w:type="continuationSeparator" w:id="0">
    <w:p w14:paraId="6E851F1E" w14:textId="77777777" w:rsidR="00967C8C" w:rsidRDefault="00967C8C" w:rsidP="007910B2">
      <w:pPr>
        <w:spacing w:line="240" w:lineRule="auto"/>
      </w:pPr>
      <w:r>
        <w:continuationSeparator/>
      </w:r>
    </w:p>
  </w:footnote>
  <w:footnote w:type="continuationNotice" w:id="1">
    <w:p w14:paraId="3635CDA5" w14:textId="77777777" w:rsidR="00967C8C" w:rsidRDefault="00967C8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Y="591"/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176"/>
      <w:gridCol w:w="1610"/>
    </w:tblGrid>
    <w:tr w:rsidR="003570D0" w:rsidRPr="00DA43A4" w14:paraId="364D3FB6" w14:textId="77777777" w:rsidTr="20D08152">
      <w:trPr>
        <w:trHeight w:hRule="exact" w:val="240"/>
      </w:trPr>
      <w:tc>
        <w:tcPr>
          <w:tcW w:w="7176" w:type="dxa"/>
        </w:tcPr>
        <w:p w14:paraId="047BCB01" w14:textId="21AC5659" w:rsidR="003570D0" w:rsidRPr="00843936" w:rsidRDefault="007E6905" w:rsidP="000F5DAB">
          <w:pPr>
            <w:pStyle w:val="HeadertextUniversiteitUtrecht"/>
          </w:pPr>
          <w:sdt>
            <w:sdtPr>
              <w:tag w:val="Title"/>
              <w:id w:val="856621043"/>
              <w:placeholder>
                <w:docPart w:val="9BCF2C9A42B441A28A77201AB0FD92F7"/>
              </w:placeholder>
              <w:dataBinding w:prefixMappings="xmlns:ns0='http://www.joulesunlimited.com/ccmappings' " w:xpath="/ns0:ju[1]/ns0:Title[1]" w:storeItemID="{34AEF6C8-C695-46C0-856A-D773CF6996CB}"/>
              <w:text/>
            </w:sdtPr>
            <w:sdtEndPr/>
            <w:sdtContent>
              <w:r w:rsidR="00DA43A4">
                <w:t>Bijlage 7: Overzicht gasdistributiesystemen UU</w:t>
              </w:r>
            </w:sdtContent>
          </w:sdt>
        </w:p>
      </w:tc>
      <w:tc>
        <w:tcPr>
          <w:tcW w:w="1610" w:type="dxa"/>
        </w:tcPr>
        <w:p w14:paraId="1C279A0A" w14:textId="30272B7B" w:rsidR="003570D0" w:rsidRPr="00843936" w:rsidRDefault="003570D0" w:rsidP="000F5DAB">
          <w:pPr>
            <w:pStyle w:val="HeadertextUniversiteitUtrecht"/>
            <w:jc w:val="right"/>
          </w:pPr>
        </w:p>
      </w:tc>
    </w:tr>
  </w:tbl>
  <w:p w14:paraId="4C91E6EF" w14:textId="77777777" w:rsidR="003570D0" w:rsidRPr="00843936" w:rsidRDefault="003570D0" w:rsidP="003570D0">
    <w:pPr>
      <w:pStyle w:val="BodytextUniversiteitUtrec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2F8802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7EE23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E464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BCA8A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DA57F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74BEC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286B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22B4D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301F96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3ED8C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A46B8B"/>
    <w:multiLevelType w:val="multilevel"/>
    <w:tmpl w:val="9954A694"/>
    <w:styleLink w:val="ListletterUniversiteitUtrecht"/>
    <w:lvl w:ilvl="0">
      <w:start w:val="1"/>
      <w:numFmt w:val="lowerLetter"/>
      <w:pStyle w:val="Listletter1stlevelUniversiteitUtrecht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Listletter2ndlevelUniversiteitUtrecht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pStyle w:val="Listletter3rdlevelUniversiteitUtrecht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80F6594"/>
    <w:multiLevelType w:val="multilevel"/>
    <w:tmpl w:val="70365BE4"/>
    <w:numStyleLink w:val="HeadingnumberingUniversiteitUtrecht"/>
  </w:abstractNum>
  <w:abstractNum w:abstractNumId="12" w15:restartNumberingAfterBreak="0">
    <w:nsid w:val="0B2409CB"/>
    <w:multiLevelType w:val="multilevel"/>
    <w:tmpl w:val="766EFBCE"/>
    <w:numStyleLink w:val="AppendixnumberingUniversiteitUtrecht"/>
  </w:abstractNum>
  <w:abstractNum w:abstractNumId="13" w15:restartNumberingAfterBreak="0">
    <w:nsid w:val="0BC24928"/>
    <w:multiLevelType w:val="multilevel"/>
    <w:tmpl w:val="B4BACAD8"/>
    <w:styleLink w:val="ListdashUniversiteitUtrecht"/>
    <w:lvl w:ilvl="0">
      <w:start w:val="1"/>
      <w:numFmt w:val="bullet"/>
      <w:pStyle w:val="Listdash1stlevelUniversiteitUtrecht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Listdash2ndlevelUniversiteitUtrecht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dash3rdlevelUniversiteitUtrecht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4" w15:restartNumberingAfterBreak="0">
    <w:nsid w:val="0EE06B0D"/>
    <w:multiLevelType w:val="multilevel"/>
    <w:tmpl w:val="766EFBCE"/>
    <w:numStyleLink w:val="AppendixnumberingUniversiteitUtrecht"/>
  </w:abstractNum>
  <w:abstractNum w:abstractNumId="15" w15:restartNumberingAfterBreak="0">
    <w:nsid w:val="13E86A68"/>
    <w:multiLevelType w:val="multilevel"/>
    <w:tmpl w:val="4E06C6A6"/>
    <w:styleLink w:val="AgendaitemlistUniversiteitUtrecht"/>
    <w:lvl w:ilvl="0">
      <w:start w:val="1"/>
      <w:numFmt w:val="decimal"/>
      <w:pStyle w:val="AgendaitemUniversiteitUtrech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24C13B6C"/>
    <w:multiLevelType w:val="multilevel"/>
    <w:tmpl w:val="A798DE02"/>
    <w:styleLink w:val="ListnumberUniversiteitUtrecht"/>
    <w:lvl w:ilvl="0">
      <w:start w:val="1"/>
      <w:numFmt w:val="decimal"/>
      <w:pStyle w:val="Listnumber1stlevelUniversiteitUtrecht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Listnumber2ndlevelUniversiteitUtrecht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Listnumber3rdlevelUniversiteitUtrecht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27994F45"/>
    <w:multiLevelType w:val="multilevel"/>
    <w:tmpl w:val="766EFBCE"/>
    <w:styleLink w:val="AppendixnumberingUniversiteitUtrecht"/>
    <w:lvl w:ilvl="0">
      <w:start w:val="1"/>
      <w:numFmt w:val="decimal"/>
      <w:pStyle w:val="Appendixheading1UniversiteitUtrecht"/>
      <w:lvlText w:val="Appendix %1."/>
      <w:lvlJc w:val="left"/>
      <w:pPr>
        <w:ind w:left="2400" w:hanging="2400"/>
      </w:pPr>
      <w:rPr>
        <w:rFonts w:hint="default"/>
      </w:rPr>
    </w:lvl>
    <w:lvl w:ilvl="1">
      <w:start w:val="1"/>
      <w:numFmt w:val="decimal"/>
      <w:pStyle w:val="Appendixheading2UniversiteitUtrecht"/>
      <w:lvlText w:val="%1.%2."/>
      <w:lvlJc w:val="left"/>
      <w:pPr>
        <w:ind w:left="840" w:hanging="84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2A924F4C"/>
    <w:multiLevelType w:val="multilevel"/>
    <w:tmpl w:val="40960E5A"/>
    <w:numStyleLink w:val="ListbulletUniversiteitUtrecht"/>
  </w:abstractNum>
  <w:abstractNum w:abstractNumId="19" w15:restartNumberingAfterBreak="0">
    <w:nsid w:val="2AFF36EE"/>
    <w:multiLevelType w:val="multilevel"/>
    <w:tmpl w:val="D52A2774"/>
    <w:styleLink w:val="Artikelsectie"/>
    <w:lvl w:ilvl="0">
      <w:start w:val="1"/>
      <w:numFmt w:val="upperRoman"/>
      <w:lvlText w:val="Article %1."/>
      <w:lvlJc w:val="left"/>
      <w:pPr>
        <w:ind w:left="0" w:firstLine="0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20" w15:restartNumberingAfterBreak="0">
    <w:nsid w:val="2DAA0AAC"/>
    <w:multiLevelType w:val="multilevel"/>
    <w:tmpl w:val="A798DE02"/>
    <w:numStyleLink w:val="ListnumberUniversiteitUtrecht"/>
  </w:abstractNum>
  <w:abstractNum w:abstractNumId="21" w15:restartNumberingAfterBreak="0">
    <w:nsid w:val="33A03464"/>
    <w:multiLevelType w:val="hybridMultilevel"/>
    <w:tmpl w:val="56788D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97700B"/>
    <w:multiLevelType w:val="multilevel"/>
    <w:tmpl w:val="766EFBCE"/>
    <w:numStyleLink w:val="AppendixnumberingUniversiteitUtrecht"/>
  </w:abstractNum>
  <w:abstractNum w:abstractNumId="23" w15:restartNumberingAfterBreak="0">
    <w:nsid w:val="40C45A3F"/>
    <w:multiLevelType w:val="multilevel"/>
    <w:tmpl w:val="766EFBCE"/>
    <w:numStyleLink w:val="AppendixnumberingUniversiteitUtrecht"/>
  </w:abstractNum>
  <w:abstractNum w:abstractNumId="24" w15:restartNumberingAfterBreak="0">
    <w:nsid w:val="4DE45B28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0EB159B"/>
    <w:multiLevelType w:val="multilevel"/>
    <w:tmpl w:val="766EFBCE"/>
    <w:numStyleLink w:val="AppendixnumberingUniversiteitUtrecht"/>
  </w:abstractNum>
  <w:abstractNum w:abstractNumId="26" w15:restartNumberingAfterBreak="0">
    <w:nsid w:val="53221547"/>
    <w:multiLevelType w:val="multilevel"/>
    <w:tmpl w:val="4E06C6A6"/>
    <w:numStyleLink w:val="AgendaitemlistUniversiteitUtrecht"/>
  </w:abstractNum>
  <w:abstractNum w:abstractNumId="27" w15:restartNumberingAfterBreak="0">
    <w:nsid w:val="538C59E4"/>
    <w:multiLevelType w:val="hybridMultilevel"/>
    <w:tmpl w:val="ACAE1B2C"/>
    <w:lvl w:ilvl="0" w:tplc="C1126E56">
      <w:start w:val="1"/>
      <w:numFmt w:val="decimal"/>
      <w:pStyle w:val="ListreferencesUniversiteitUtrech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2A21EA"/>
    <w:multiLevelType w:val="multilevel"/>
    <w:tmpl w:val="9954A694"/>
    <w:numStyleLink w:val="ListletterUniversiteitUtrecht"/>
  </w:abstractNum>
  <w:abstractNum w:abstractNumId="29" w15:restartNumberingAfterBreak="0">
    <w:nsid w:val="63F335A0"/>
    <w:multiLevelType w:val="multilevel"/>
    <w:tmpl w:val="8D0228AC"/>
    <w:styleLink w:val="ListstandardUniversiteitUtrecht"/>
    <w:lvl w:ilvl="0">
      <w:start w:val="1"/>
      <w:numFmt w:val="bullet"/>
      <w:pStyle w:val="Liststandard1stlevelUniversiteitUtrecht"/>
      <w:lvlText w:val="•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Liststandard2ndlevelUniversiteitUtrecht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standard3rdlevelUniversiteitUtrecht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000000" w:themeColor="text1"/>
      </w:rPr>
    </w:lvl>
  </w:abstractNum>
  <w:abstractNum w:abstractNumId="30" w15:restartNumberingAfterBreak="0">
    <w:nsid w:val="64222887"/>
    <w:multiLevelType w:val="multilevel"/>
    <w:tmpl w:val="B4BACAD8"/>
    <w:numStyleLink w:val="ListdashUniversiteitUtrecht"/>
  </w:abstractNum>
  <w:abstractNum w:abstractNumId="31" w15:restartNumberingAfterBreak="0">
    <w:nsid w:val="644747A8"/>
    <w:multiLevelType w:val="hybridMultilevel"/>
    <w:tmpl w:val="8280DE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DE09B6"/>
    <w:multiLevelType w:val="hybridMultilevel"/>
    <w:tmpl w:val="5D2487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320E3F"/>
    <w:multiLevelType w:val="hybridMultilevel"/>
    <w:tmpl w:val="314CB6DA"/>
    <w:lvl w:ilvl="0" w:tplc="49D6E3F0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A11D32"/>
    <w:multiLevelType w:val="multilevel"/>
    <w:tmpl w:val="70365BE4"/>
    <w:styleLink w:val="HeadingnumberingUniversiteitUtrecht"/>
    <w:lvl w:ilvl="0">
      <w:start w:val="1"/>
      <w:numFmt w:val="decimal"/>
      <w:pStyle w:val="Kop1"/>
      <w:lvlText w:val="%1."/>
      <w:lvlJc w:val="left"/>
      <w:pPr>
        <w:ind w:left="840" w:hanging="840"/>
      </w:pPr>
      <w:rPr>
        <w:rFonts w:hint="default"/>
        <w:sz w:val="32"/>
      </w:rPr>
    </w:lvl>
    <w:lvl w:ilvl="1">
      <w:start w:val="1"/>
      <w:numFmt w:val="decimal"/>
      <w:pStyle w:val="Kop2"/>
      <w:lvlText w:val="%1.%2."/>
      <w:lvlJc w:val="left"/>
      <w:pPr>
        <w:ind w:left="840" w:hanging="840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840" w:hanging="84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840" w:hanging="84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40" w:hanging="84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840" w:hanging="84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840" w:hanging="84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840" w:hanging="8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840" w:hanging="840"/>
      </w:pPr>
      <w:rPr>
        <w:rFonts w:hint="default"/>
      </w:rPr>
    </w:lvl>
  </w:abstractNum>
  <w:abstractNum w:abstractNumId="35" w15:restartNumberingAfterBreak="0">
    <w:nsid w:val="6F485B10"/>
    <w:multiLevelType w:val="multilevel"/>
    <w:tmpl w:val="766EFBCE"/>
    <w:numStyleLink w:val="AppendixnumberingUniversiteitUtrecht"/>
  </w:abstractNum>
  <w:abstractNum w:abstractNumId="36" w15:restartNumberingAfterBreak="0">
    <w:nsid w:val="721025EE"/>
    <w:multiLevelType w:val="multilevel"/>
    <w:tmpl w:val="8D0228AC"/>
    <w:numStyleLink w:val="ListstandardUniversiteitUtrecht"/>
  </w:abstractNum>
  <w:abstractNum w:abstractNumId="37" w15:restartNumberingAfterBreak="0">
    <w:nsid w:val="782B5E2C"/>
    <w:multiLevelType w:val="multilevel"/>
    <w:tmpl w:val="40960E5A"/>
    <w:styleLink w:val="ListbulletUniversiteitUtrecht"/>
    <w:lvl w:ilvl="0">
      <w:start w:val="1"/>
      <w:numFmt w:val="bullet"/>
      <w:pStyle w:val="Listbullet1stlevelUniversiteitUtrech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Listbullet2ndlevelUniversiteitUtrecht"/>
      <w:lvlText w:val="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pStyle w:val="Listbullet3rdlevelUniversiteitUtrecht"/>
      <w:lvlText w:val=""/>
      <w:lvlJc w:val="left"/>
      <w:pPr>
        <w:ind w:left="852" w:hanging="284"/>
      </w:pPr>
      <w:rPr>
        <w:rFonts w:ascii="Symbol" w:hAnsi="Symbol"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38" w15:restartNumberingAfterBreak="0">
    <w:nsid w:val="7C157CC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45957038">
    <w:abstractNumId w:val="9"/>
  </w:num>
  <w:num w:numId="2" w16cid:durableId="50735179">
    <w:abstractNumId w:val="7"/>
  </w:num>
  <w:num w:numId="3" w16cid:durableId="468058418">
    <w:abstractNumId w:val="6"/>
  </w:num>
  <w:num w:numId="4" w16cid:durableId="32584551">
    <w:abstractNumId w:val="5"/>
  </w:num>
  <w:num w:numId="5" w16cid:durableId="1179660203">
    <w:abstractNumId w:val="4"/>
  </w:num>
  <w:num w:numId="6" w16cid:durableId="1995915758">
    <w:abstractNumId w:val="8"/>
  </w:num>
  <w:num w:numId="7" w16cid:durableId="1797870421">
    <w:abstractNumId w:val="3"/>
  </w:num>
  <w:num w:numId="8" w16cid:durableId="37819527">
    <w:abstractNumId w:val="2"/>
  </w:num>
  <w:num w:numId="9" w16cid:durableId="1638947952">
    <w:abstractNumId w:val="1"/>
  </w:num>
  <w:num w:numId="10" w16cid:durableId="670378067">
    <w:abstractNumId w:val="0"/>
  </w:num>
  <w:num w:numId="11" w16cid:durableId="268246859">
    <w:abstractNumId w:val="37"/>
  </w:num>
  <w:num w:numId="12" w16cid:durableId="1637685972">
    <w:abstractNumId w:val="13"/>
  </w:num>
  <w:num w:numId="13" w16cid:durableId="1267619600">
    <w:abstractNumId w:val="29"/>
  </w:num>
  <w:num w:numId="14" w16cid:durableId="496264464">
    <w:abstractNumId w:val="17"/>
  </w:num>
  <w:num w:numId="15" w16cid:durableId="156187036">
    <w:abstractNumId w:val="34"/>
  </w:num>
  <w:num w:numId="16" w16cid:durableId="213349971">
    <w:abstractNumId w:val="16"/>
  </w:num>
  <w:num w:numId="17" w16cid:durableId="1544902577">
    <w:abstractNumId w:val="10"/>
  </w:num>
  <w:num w:numId="18" w16cid:durableId="1032149622">
    <w:abstractNumId w:val="38"/>
  </w:num>
  <w:num w:numId="19" w16cid:durableId="1171915788">
    <w:abstractNumId w:val="24"/>
  </w:num>
  <w:num w:numId="20" w16cid:durableId="1601984326">
    <w:abstractNumId w:val="19"/>
  </w:num>
  <w:num w:numId="21" w16cid:durableId="823163189">
    <w:abstractNumId w:val="15"/>
  </w:num>
  <w:num w:numId="22" w16cid:durableId="815680045">
    <w:abstractNumId w:val="26"/>
  </w:num>
  <w:num w:numId="23" w16cid:durableId="238374064">
    <w:abstractNumId w:val="30"/>
  </w:num>
  <w:num w:numId="24" w16cid:durableId="1569337765">
    <w:abstractNumId w:val="36"/>
  </w:num>
  <w:num w:numId="25" w16cid:durableId="295642169">
    <w:abstractNumId w:val="20"/>
  </w:num>
  <w:num w:numId="26" w16cid:durableId="1986007865">
    <w:abstractNumId w:val="28"/>
  </w:num>
  <w:num w:numId="27" w16cid:durableId="16319921">
    <w:abstractNumId w:val="11"/>
  </w:num>
  <w:num w:numId="28" w16cid:durableId="731276759">
    <w:abstractNumId w:val="18"/>
  </w:num>
  <w:num w:numId="29" w16cid:durableId="448401861">
    <w:abstractNumId w:val="27"/>
  </w:num>
  <w:num w:numId="30" w16cid:durableId="829174593">
    <w:abstractNumId w:val="35"/>
  </w:num>
  <w:num w:numId="31" w16cid:durableId="549345359">
    <w:abstractNumId w:val="12"/>
  </w:num>
  <w:num w:numId="32" w16cid:durableId="1034423308">
    <w:abstractNumId w:val="25"/>
  </w:num>
  <w:num w:numId="33" w16cid:durableId="978269545">
    <w:abstractNumId w:val="23"/>
  </w:num>
  <w:num w:numId="34" w16cid:durableId="1461612641">
    <w:abstractNumId w:val="14"/>
  </w:num>
  <w:num w:numId="35" w16cid:durableId="428164812">
    <w:abstractNumId w:val="22"/>
  </w:num>
  <w:num w:numId="36" w16cid:durableId="688071549">
    <w:abstractNumId w:val="33"/>
  </w:num>
  <w:num w:numId="37" w16cid:durableId="888802539">
    <w:abstractNumId w:val="21"/>
  </w:num>
  <w:num w:numId="38" w16cid:durableId="1396316126">
    <w:abstractNumId w:val="32"/>
  </w:num>
  <w:num w:numId="39" w16cid:durableId="374432710">
    <w:abstractNumId w:val="31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attachedTemplate r:id="rId1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8A8"/>
    <w:rsid w:val="0000108E"/>
    <w:rsid w:val="00001778"/>
    <w:rsid w:val="00003830"/>
    <w:rsid w:val="00003E7A"/>
    <w:rsid w:val="000054BF"/>
    <w:rsid w:val="00005F54"/>
    <w:rsid w:val="00011440"/>
    <w:rsid w:val="00012022"/>
    <w:rsid w:val="00012221"/>
    <w:rsid w:val="00012547"/>
    <w:rsid w:val="00013A06"/>
    <w:rsid w:val="000205DD"/>
    <w:rsid w:val="0002334D"/>
    <w:rsid w:val="0002741B"/>
    <w:rsid w:val="000300F6"/>
    <w:rsid w:val="00030C96"/>
    <w:rsid w:val="000311C9"/>
    <w:rsid w:val="0003271B"/>
    <w:rsid w:val="000371E2"/>
    <w:rsid w:val="00042376"/>
    <w:rsid w:val="0004383D"/>
    <w:rsid w:val="00044D0E"/>
    <w:rsid w:val="00047002"/>
    <w:rsid w:val="00047098"/>
    <w:rsid w:val="00052655"/>
    <w:rsid w:val="00053660"/>
    <w:rsid w:val="00055A36"/>
    <w:rsid w:val="000566AD"/>
    <w:rsid w:val="00056EAA"/>
    <w:rsid w:val="0006096C"/>
    <w:rsid w:val="00063201"/>
    <w:rsid w:val="0006348C"/>
    <w:rsid w:val="00064451"/>
    <w:rsid w:val="0006470A"/>
    <w:rsid w:val="00067F53"/>
    <w:rsid w:val="0007126E"/>
    <w:rsid w:val="0007758F"/>
    <w:rsid w:val="0007799E"/>
    <w:rsid w:val="0008095C"/>
    <w:rsid w:val="00081B9B"/>
    <w:rsid w:val="000878B0"/>
    <w:rsid w:val="00090E48"/>
    <w:rsid w:val="00092C4A"/>
    <w:rsid w:val="000975D9"/>
    <w:rsid w:val="000A20DE"/>
    <w:rsid w:val="000A23FC"/>
    <w:rsid w:val="000A311A"/>
    <w:rsid w:val="000A3729"/>
    <w:rsid w:val="000A6ED0"/>
    <w:rsid w:val="000B1EC4"/>
    <w:rsid w:val="000B2020"/>
    <w:rsid w:val="000B380A"/>
    <w:rsid w:val="000B6566"/>
    <w:rsid w:val="000C48AB"/>
    <w:rsid w:val="000C498B"/>
    <w:rsid w:val="000C4C32"/>
    <w:rsid w:val="000C72DC"/>
    <w:rsid w:val="000D15A6"/>
    <w:rsid w:val="000D48D0"/>
    <w:rsid w:val="000D7142"/>
    <w:rsid w:val="000E0658"/>
    <w:rsid w:val="000E1F46"/>
    <w:rsid w:val="000E2347"/>
    <w:rsid w:val="000E2BB2"/>
    <w:rsid w:val="000E2BC7"/>
    <w:rsid w:val="000E3D2B"/>
    <w:rsid w:val="000E48A4"/>
    <w:rsid w:val="000E6148"/>
    <w:rsid w:val="000E7F5D"/>
    <w:rsid w:val="000F0A79"/>
    <w:rsid w:val="000F197C"/>
    <w:rsid w:val="000F3299"/>
    <w:rsid w:val="000F5DAB"/>
    <w:rsid w:val="000F5EF6"/>
    <w:rsid w:val="00101450"/>
    <w:rsid w:val="001067FC"/>
    <w:rsid w:val="00110A71"/>
    <w:rsid w:val="00110C6A"/>
    <w:rsid w:val="00114596"/>
    <w:rsid w:val="00115166"/>
    <w:rsid w:val="00115C39"/>
    <w:rsid w:val="0011770B"/>
    <w:rsid w:val="00117916"/>
    <w:rsid w:val="001267A1"/>
    <w:rsid w:val="001270BD"/>
    <w:rsid w:val="00127ADD"/>
    <w:rsid w:val="00135CA5"/>
    <w:rsid w:val="00135DC5"/>
    <w:rsid w:val="00136F4E"/>
    <w:rsid w:val="00141440"/>
    <w:rsid w:val="00141CB6"/>
    <w:rsid w:val="00143E8B"/>
    <w:rsid w:val="001451A9"/>
    <w:rsid w:val="001476E8"/>
    <w:rsid w:val="0015169F"/>
    <w:rsid w:val="00151C2C"/>
    <w:rsid w:val="0015204B"/>
    <w:rsid w:val="001527C1"/>
    <w:rsid w:val="00153E89"/>
    <w:rsid w:val="00155107"/>
    <w:rsid w:val="00157C06"/>
    <w:rsid w:val="00161628"/>
    <w:rsid w:val="00167630"/>
    <w:rsid w:val="00170666"/>
    <w:rsid w:val="00171A4F"/>
    <w:rsid w:val="00173754"/>
    <w:rsid w:val="00173C08"/>
    <w:rsid w:val="001741B5"/>
    <w:rsid w:val="0017619E"/>
    <w:rsid w:val="0017704A"/>
    <w:rsid w:val="0018161F"/>
    <w:rsid w:val="00181B4A"/>
    <w:rsid w:val="00183C17"/>
    <w:rsid w:val="0018477B"/>
    <w:rsid w:val="00185CE6"/>
    <w:rsid w:val="00186FB2"/>
    <w:rsid w:val="001924F1"/>
    <w:rsid w:val="00193128"/>
    <w:rsid w:val="00193277"/>
    <w:rsid w:val="001954E8"/>
    <w:rsid w:val="00196711"/>
    <w:rsid w:val="00196A9B"/>
    <w:rsid w:val="001A0AA3"/>
    <w:rsid w:val="001A27A7"/>
    <w:rsid w:val="001A3E5E"/>
    <w:rsid w:val="001A3F50"/>
    <w:rsid w:val="001A63A7"/>
    <w:rsid w:val="001A69D0"/>
    <w:rsid w:val="001B0D01"/>
    <w:rsid w:val="001B10F3"/>
    <w:rsid w:val="001B36D2"/>
    <w:rsid w:val="001B3F33"/>
    <w:rsid w:val="001B60BA"/>
    <w:rsid w:val="001B7042"/>
    <w:rsid w:val="001C1B87"/>
    <w:rsid w:val="001C44A9"/>
    <w:rsid w:val="001C615A"/>
    <w:rsid w:val="001C66E4"/>
    <w:rsid w:val="001C7FEF"/>
    <w:rsid w:val="001D1380"/>
    <w:rsid w:val="001D1E00"/>
    <w:rsid w:val="001D6A1E"/>
    <w:rsid w:val="001D7905"/>
    <w:rsid w:val="001D7E3F"/>
    <w:rsid w:val="001E2D1E"/>
    <w:rsid w:val="001E3686"/>
    <w:rsid w:val="001E3E4F"/>
    <w:rsid w:val="001E5B34"/>
    <w:rsid w:val="001E6D18"/>
    <w:rsid w:val="001F1281"/>
    <w:rsid w:val="001F190A"/>
    <w:rsid w:val="001F2575"/>
    <w:rsid w:val="001F4212"/>
    <w:rsid w:val="001F455D"/>
    <w:rsid w:val="001F49DD"/>
    <w:rsid w:val="001F7A7E"/>
    <w:rsid w:val="001F7BAF"/>
    <w:rsid w:val="00200DC2"/>
    <w:rsid w:val="002018E6"/>
    <w:rsid w:val="00202ED4"/>
    <w:rsid w:val="00204F95"/>
    <w:rsid w:val="002101B1"/>
    <w:rsid w:val="00215469"/>
    <w:rsid w:val="00220225"/>
    <w:rsid w:val="00220B28"/>
    <w:rsid w:val="002212E3"/>
    <w:rsid w:val="002216CB"/>
    <w:rsid w:val="00222A3B"/>
    <w:rsid w:val="00226CC3"/>
    <w:rsid w:val="002270D7"/>
    <w:rsid w:val="00227670"/>
    <w:rsid w:val="00227F4F"/>
    <w:rsid w:val="002320DD"/>
    <w:rsid w:val="00234A61"/>
    <w:rsid w:val="00235D5F"/>
    <w:rsid w:val="0023641A"/>
    <w:rsid w:val="00236945"/>
    <w:rsid w:val="00236965"/>
    <w:rsid w:val="00240362"/>
    <w:rsid w:val="0024188A"/>
    <w:rsid w:val="002419CB"/>
    <w:rsid w:val="00242151"/>
    <w:rsid w:val="00242D4C"/>
    <w:rsid w:val="00250854"/>
    <w:rsid w:val="00250DA5"/>
    <w:rsid w:val="00251F6F"/>
    <w:rsid w:val="00252FF6"/>
    <w:rsid w:val="00253759"/>
    <w:rsid w:val="00253C11"/>
    <w:rsid w:val="00254CCB"/>
    <w:rsid w:val="00260882"/>
    <w:rsid w:val="00261E67"/>
    <w:rsid w:val="00261EB0"/>
    <w:rsid w:val="00262CEC"/>
    <w:rsid w:val="00263B9D"/>
    <w:rsid w:val="00273271"/>
    <w:rsid w:val="0027472A"/>
    <w:rsid w:val="00274A57"/>
    <w:rsid w:val="00282E38"/>
    <w:rsid w:val="002844B8"/>
    <w:rsid w:val="00284757"/>
    <w:rsid w:val="00284892"/>
    <w:rsid w:val="0028517E"/>
    <w:rsid w:val="0028524C"/>
    <w:rsid w:val="00287B95"/>
    <w:rsid w:val="00293787"/>
    <w:rsid w:val="00293CD1"/>
    <w:rsid w:val="00293EE4"/>
    <w:rsid w:val="00294B05"/>
    <w:rsid w:val="00294E35"/>
    <w:rsid w:val="002A1082"/>
    <w:rsid w:val="002A1BA8"/>
    <w:rsid w:val="002A211F"/>
    <w:rsid w:val="002A58F2"/>
    <w:rsid w:val="002B39A3"/>
    <w:rsid w:val="002B4156"/>
    <w:rsid w:val="002C004C"/>
    <w:rsid w:val="002C1504"/>
    <w:rsid w:val="002C2E8E"/>
    <w:rsid w:val="002C49BD"/>
    <w:rsid w:val="002C7D88"/>
    <w:rsid w:val="002D3CC9"/>
    <w:rsid w:val="002D3FD2"/>
    <w:rsid w:val="002D6326"/>
    <w:rsid w:val="002D752C"/>
    <w:rsid w:val="002E0FAE"/>
    <w:rsid w:val="002E156B"/>
    <w:rsid w:val="002E28F4"/>
    <w:rsid w:val="002E3479"/>
    <w:rsid w:val="002E35BA"/>
    <w:rsid w:val="002E765A"/>
    <w:rsid w:val="002E7CC6"/>
    <w:rsid w:val="002E7D14"/>
    <w:rsid w:val="002F03A0"/>
    <w:rsid w:val="002F1846"/>
    <w:rsid w:val="002F1B65"/>
    <w:rsid w:val="002F2596"/>
    <w:rsid w:val="002F5489"/>
    <w:rsid w:val="002F582E"/>
    <w:rsid w:val="002F718F"/>
    <w:rsid w:val="00301D21"/>
    <w:rsid w:val="00301D57"/>
    <w:rsid w:val="003021DF"/>
    <w:rsid w:val="0030298F"/>
    <w:rsid w:val="00303482"/>
    <w:rsid w:val="003040CF"/>
    <w:rsid w:val="003056FC"/>
    <w:rsid w:val="00306BBF"/>
    <w:rsid w:val="0031085F"/>
    <w:rsid w:val="00310F3F"/>
    <w:rsid w:val="0031126C"/>
    <w:rsid w:val="00311DFC"/>
    <w:rsid w:val="003125EB"/>
    <w:rsid w:val="003149BD"/>
    <w:rsid w:val="00314B7B"/>
    <w:rsid w:val="00320C9F"/>
    <w:rsid w:val="0032102D"/>
    <w:rsid w:val="003215C7"/>
    <w:rsid w:val="00325A9B"/>
    <w:rsid w:val="003278E4"/>
    <w:rsid w:val="00333CEE"/>
    <w:rsid w:val="00333EB7"/>
    <w:rsid w:val="00334EDE"/>
    <w:rsid w:val="0033516D"/>
    <w:rsid w:val="0033559A"/>
    <w:rsid w:val="00342270"/>
    <w:rsid w:val="00346A5B"/>
    <w:rsid w:val="003515BD"/>
    <w:rsid w:val="00351A42"/>
    <w:rsid w:val="003522C9"/>
    <w:rsid w:val="003528D0"/>
    <w:rsid w:val="00354CEC"/>
    <w:rsid w:val="003570D0"/>
    <w:rsid w:val="00361678"/>
    <w:rsid w:val="0036296E"/>
    <w:rsid w:val="00370561"/>
    <w:rsid w:val="00370860"/>
    <w:rsid w:val="00370E90"/>
    <w:rsid w:val="003761B5"/>
    <w:rsid w:val="00380B63"/>
    <w:rsid w:val="00380D6C"/>
    <w:rsid w:val="00382051"/>
    <w:rsid w:val="0038327C"/>
    <w:rsid w:val="00383919"/>
    <w:rsid w:val="00393FE6"/>
    <w:rsid w:val="00397823"/>
    <w:rsid w:val="003A0EAC"/>
    <w:rsid w:val="003A1561"/>
    <w:rsid w:val="003A2252"/>
    <w:rsid w:val="003A3E52"/>
    <w:rsid w:val="003A50B9"/>
    <w:rsid w:val="003A63DA"/>
    <w:rsid w:val="003A7853"/>
    <w:rsid w:val="003B271B"/>
    <w:rsid w:val="003B4FC2"/>
    <w:rsid w:val="003C3705"/>
    <w:rsid w:val="003C577B"/>
    <w:rsid w:val="003C6046"/>
    <w:rsid w:val="003C7530"/>
    <w:rsid w:val="003C7BBE"/>
    <w:rsid w:val="003D0548"/>
    <w:rsid w:val="003D10F4"/>
    <w:rsid w:val="003D10F8"/>
    <w:rsid w:val="003D44F6"/>
    <w:rsid w:val="003D5C1B"/>
    <w:rsid w:val="003E107B"/>
    <w:rsid w:val="003E1735"/>
    <w:rsid w:val="003E2BA8"/>
    <w:rsid w:val="003E515D"/>
    <w:rsid w:val="003E6EEF"/>
    <w:rsid w:val="003E7187"/>
    <w:rsid w:val="003E75BB"/>
    <w:rsid w:val="003E7B01"/>
    <w:rsid w:val="003F13ED"/>
    <w:rsid w:val="003F2A8B"/>
    <w:rsid w:val="003F4160"/>
    <w:rsid w:val="003F41B7"/>
    <w:rsid w:val="004013CA"/>
    <w:rsid w:val="004020DF"/>
    <w:rsid w:val="0040246A"/>
    <w:rsid w:val="004045DE"/>
    <w:rsid w:val="00404B9B"/>
    <w:rsid w:val="00406113"/>
    <w:rsid w:val="00411280"/>
    <w:rsid w:val="00411763"/>
    <w:rsid w:val="00412633"/>
    <w:rsid w:val="00413D73"/>
    <w:rsid w:val="00414E41"/>
    <w:rsid w:val="00417AC2"/>
    <w:rsid w:val="00417B62"/>
    <w:rsid w:val="00425284"/>
    <w:rsid w:val="00426F9A"/>
    <w:rsid w:val="004322F4"/>
    <w:rsid w:val="00432DDB"/>
    <w:rsid w:val="00434BD7"/>
    <w:rsid w:val="00443456"/>
    <w:rsid w:val="004449BC"/>
    <w:rsid w:val="00445708"/>
    <w:rsid w:val="0044647C"/>
    <w:rsid w:val="00447C5F"/>
    <w:rsid w:val="0045259F"/>
    <w:rsid w:val="00452FD1"/>
    <w:rsid w:val="00454252"/>
    <w:rsid w:val="00457322"/>
    <w:rsid w:val="0045742B"/>
    <w:rsid w:val="00460349"/>
    <w:rsid w:val="00461D19"/>
    <w:rsid w:val="00464003"/>
    <w:rsid w:val="0046495A"/>
    <w:rsid w:val="004656C8"/>
    <w:rsid w:val="004719C5"/>
    <w:rsid w:val="004747A6"/>
    <w:rsid w:val="00480B9F"/>
    <w:rsid w:val="004826CC"/>
    <w:rsid w:val="00484230"/>
    <w:rsid w:val="00484811"/>
    <w:rsid w:val="00484DC7"/>
    <w:rsid w:val="00487A46"/>
    <w:rsid w:val="00487FA7"/>
    <w:rsid w:val="00493042"/>
    <w:rsid w:val="00494021"/>
    <w:rsid w:val="00494BD7"/>
    <w:rsid w:val="0049535E"/>
    <w:rsid w:val="00497C6B"/>
    <w:rsid w:val="004A22BE"/>
    <w:rsid w:val="004A39B1"/>
    <w:rsid w:val="004A40AA"/>
    <w:rsid w:val="004A78EC"/>
    <w:rsid w:val="004B1823"/>
    <w:rsid w:val="004B2627"/>
    <w:rsid w:val="004B3DB4"/>
    <w:rsid w:val="004B7E42"/>
    <w:rsid w:val="004C4CB5"/>
    <w:rsid w:val="004C5073"/>
    <w:rsid w:val="004C6BAC"/>
    <w:rsid w:val="004D13FB"/>
    <w:rsid w:val="004D2F20"/>
    <w:rsid w:val="004E0786"/>
    <w:rsid w:val="004E1ECD"/>
    <w:rsid w:val="004E272A"/>
    <w:rsid w:val="004E356E"/>
    <w:rsid w:val="00500FE0"/>
    <w:rsid w:val="005067A8"/>
    <w:rsid w:val="00510AAC"/>
    <w:rsid w:val="0051102B"/>
    <w:rsid w:val="00512FBF"/>
    <w:rsid w:val="005138C1"/>
    <w:rsid w:val="005170B6"/>
    <w:rsid w:val="005267FB"/>
    <w:rsid w:val="00527563"/>
    <w:rsid w:val="005276A5"/>
    <w:rsid w:val="00532543"/>
    <w:rsid w:val="0053254D"/>
    <w:rsid w:val="00532636"/>
    <w:rsid w:val="0053269F"/>
    <w:rsid w:val="005327B0"/>
    <w:rsid w:val="00537497"/>
    <w:rsid w:val="00540127"/>
    <w:rsid w:val="0054401B"/>
    <w:rsid w:val="005459AF"/>
    <w:rsid w:val="0055088B"/>
    <w:rsid w:val="0055102F"/>
    <w:rsid w:val="00552021"/>
    <w:rsid w:val="005558CF"/>
    <w:rsid w:val="00557E04"/>
    <w:rsid w:val="00560155"/>
    <w:rsid w:val="00562B13"/>
    <w:rsid w:val="005642A7"/>
    <w:rsid w:val="00565EA7"/>
    <w:rsid w:val="00567A6D"/>
    <w:rsid w:val="00570397"/>
    <w:rsid w:val="00571889"/>
    <w:rsid w:val="00571DD2"/>
    <w:rsid w:val="00572F0A"/>
    <w:rsid w:val="0057423B"/>
    <w:rsid w:val="00575AE2"/>
    <w:rsid w:val="00576114"/>
    <w:rsid w:val="005765B9"/>
    <w:rsid w:val="005801D7"/>
    <w:rsid w:val="00580E08"/>
    <w:rsid w:val="0058191F"/>
    <w:rsid w:val="00582A31"/>
    <w:rsid w:val="00584168"/>
    <w:rsid w:val="0058419E"/>
    <w:rsid w:val="00586E77"/>
    <w:rsid w:val="005874D8"/>
    <w:rsid w:val="0059166A"/>
    <w:rsid w:val="00591C86"/>
    <w:rsid w:val="00592C28"/>
    <w:rsid w:val="005931D8"/>
    <w:rsid w:val="00593C48"/>
    <w:rsid w:val="005959FF"/>
    <w:rsid w:val="00597DEC"/>
    <w:rsid w:val="005A1523"/>
    <w:rsid w:val="005A2074"/>
    <w:rsid w:val="005A40B4"/>
    <w:rsid w:val="005A58C6"/>
    <w:rsid w:val="005A640D"/>
    <w:rsid w:val="005A6870"/>
    <w:rsid w:val="005B14A7"/>
    <w:rsid w:val="005B2F04"/>
    <w:rsid w:val="005B3783"/>
    <w:rsid w:val="005B645B"/>
    <w:rsid w:val="005B7618"/>
    <w:rsid w:val="005B7E5F"/>
    <w:rsid w:val="005C432A"/>
    <w:rsid w:val="005C4433"/>
    <w:rsid w:val="005D17DB"/>
    <w:rsid w:val="005D54CC"/>
    <w:rsid w:val="005D628C"/>
    <w:rsid w:val="005D6750"/>
    <w:rsid w:val="005E238D"/>
    <w:rsid w:val="005E77C3"/>
    <w:rsid w:val="005E7E4A"/>
    <w:rsid w:val="005F140E"/>
    <w:rsid w:val="005F3069"/>
    <w:rsid w:val="005F3BC4"/>
    <w:rsid w:val="005F3D38"/>
    <w:rsid w:val="005F6A13"/>
    <w:rsid w:val="00600CDB"/>
    <w:rsid w:val="00600DC1"/>
    <w:rsid w:val="006019BA"/>
    <w:rsid w:val="00605413"/>
    <w:rsid w:val="00606557"/>
    <w:rsid w:val="00615793"/>
    <w:rsid w:val="00616300"/>
    <w:rsid w:val="00616806"/>
    <w:rsid w:val="006168FE"/>
    <w:rsid w:val="00624D24"/>
    <w:rsid w:val="00630409"/>
    <w:rsid w:val="0063055E"/>
    <w:rsid w:val="00632CF8"/>
    <w:rsid w:val="006346EE"/>
    <w:rsid w:val="00634ED8"/>
    <w:rsid w:val="00635687"/>
    <w:rsid w:val="00635D0B"/>
    <w:rsid w:val="00636F5B"/>
    <w:rsid w:val="00641340"/>
    <w:rsid w:val="00646F24"/>
    <w:rsid w:val="006501E2"/>
    <w:rsid w:val="00650EE6"/>
    <w:rsid w:val="0065302F"/>
    <w:rsid w:val="006545DA"/>
    <w:rsid w:val="0065553C"/>
    <w:rsid w:val="00656E7C"/>
    <w:rsid w:val="00661B35"/>
    <w:rsid w:val="00661CB9"/>
    <w:rsid w:val="006642F1"/>
    <w:rsid w:val="00665536"/>
    <w:rsid w:val="006665EA"/>
    <w:rsid w:val="00666FE3"/>
    <w:rsid w:val="006712A1"/>
    <w:rsid w:val="006729A0"/>
    <w:rsid w:val="00674C7D"/>
    <w:rsid w:val="00674F6A"/>
    <w:rsid w:val="006750EF"/>
    <w:rsid w:val="006761BB"/>
    <w:rsid w:val="00676350"/>
    <w:rsid w:val="0068156D"/>
    <w:rsid w:val="00683432"/>
    <w:rsid w:val="00685B5D"/>
    <w:rsid w:val="00692330"/>
    <w:rsid w:val="006A1272"/>
    <w:rsid w:val="006A25BA"/>
    <w:rsid w:val="006A29FF"/>
    <w:rsid w:val="006A617D"/>
    <w:rsid w:val="006A6A52"/>
    <w:rsid w:val="006B384D"/>
    <w:rsid w:val="006B5CAE"/>
    <w:rsid w:val="006B6036"/>
    <w:rsid w:val="006B6C66"/>
    <w:rsid w:val="006B7B6B"/>
    <w:rsid w:val="006B7FBD"/>
    <w:rsid w:val="006C27A1"/>
    <w:rsid w:val="006C32D0"/>
    <w:rsid w:val="006C3486"/>
    <w:rsid w:val="006C35A4"/>
    <w:rsid w:val="006C7509"/>
    <w:rsid w:val="006D0C73"/>
    <w:rsid w:val="006D1166"/>
    <w:rsid w:val="006D3E63"/>
    <w:rsid w:val="006D6EF9"/>
    <w:rsid w:val="006D765B"/>
    <w:rsid w:val="006E04F6"/>
    <w:rsid w:val="006E0D0F"/>
    <w:rsid w:val="006E19FF"/>
    <w:rsid w:val="006E1C5C"/>
    <w:rsid w:val="006E1D25"/>
    <w:rsid w:val="006E4087"/>
    <w:rsid w:val="006E50B5"/>
    <w:rsid w:val="006F16B0"/>
    <w:rsid w:val="006F6C90"/>
    <w:rsid w:val="00701E0B"/>
    <w:rsid w:val="007021AB"/>
    <w:rsid w:val="0070232D"/>
    <w:rsid w:val="00702372"/>
    <w:rsid w:val="00710214"/>
    <w:rsid w:val="007115F4"/>
    <w:rsid w:val="00714012"/>
    <w:rsid w:val="0071652A"/>
    <w:rsid w:val="007206CF"/>
    <w:rsid w:val="0072148A"/>
    <w:rsid w:val="0072170E"/>
    <w:rsid w:val="00723260"/>
    <w:rsid w:val="0072359A"/>
    <w:rsid w:val="0072434B"/>
    <w:rsid w:val="00724FB1"/>
    <w:rsid w:val="00725D40"/>
    <w:rsid w:val="0072689B"/>
    <w:rsid w:val="007269D3"/>
    <w:rsid w:val="00730E81"/>
    <w:rsid w:val="007323A4"/>
    <w:rsid w:val="0073489F"/>
    <w:rsid w:val="007409C6"/>
    <w:rsid w:val="00740B0E"/>
    <w:rsid w:val="007424DC"/>
    <w:rsid w:val="007429F5"/>
    <w:rsid w:val="00753482"/>
    <w:rsid w:val="00753D36"/>
    <w:rsid w:val="00754181"/>
    <w:rsid w:val="00755542"/>
    <w:rsid w:val="0075640C"/>
    <w:rsid w:val="00756FAA"/>
    <w:rsid w:val="00761B26"/>
    <w:rsid w:val="007628FF"/>
    <w:rsid w:val="00762AF7"/>
    <w:rsid w:val="00762F3C"/>
    <w:rsid w:val="007632F0"/>
    <w:rsid w:val="007637A8"/>
    <w:rsid w:val="00763CBE"/>
    <w:rsid w:val="00763CC9"/>
    <w:rsid w:val="00767D25"/>
    <w:rsid w:val="00767DC9"/>
    <w:rsid w:val="00773AD7"/>
    <w:rsid w:val="00774D18"/>
    <w:rsid w:val="00777689"/>
    <w:rsid w:val="00780082"/>
    <w:rsid w:val="00782919"/>
    <w:rsid w:val="0078351B"/>
    <w:rsid w:val="0078597E"/>
    <w:rsid w:val="00785AD3"/>
    <w:rsid w:val="007878D7"/>
    <w:rsid w:val="007910B2"/>
    <w:rsid w:val="00791552"/>
    <w:rsid w:val="00792A39"/>
    <w:rsid w:val="0079443B"/>
    <w:rsid w:val="0079631E"/>
    <w:rsid w:val="00797D60"/>
    <w:rsid w:val="007A0AC3"/>
    <w:rsid w:val="007A3128"/>
    <w:rsid w:val="007A3C4B"/>
    <w:rsid w:val="007A4F9F"/>
    <w:rsid w:val="007A6F70"/>
    <w:rsid w:val="007B3161"/>
    <w:rsid w:val="007B31A4"/>
    <w:rsid w:val="007B4213"/>
    <w:rsid w:val="007B6930"/>
    <w:rsid w:val="007C044C"/>
    <w:rsid w:val="007C0464"/>
    <w:rsid w:val="007C48FC"/>
    <w:rsid w:val="007C63A6"/>
    <w:rsid w:val="007C6719"/>
    <w:rsid w:val="007D0866"/>
    <w:rsid w:val="007D1B5B"/>
    <w:rsid w:val="007D619C"/>
    <w:rsid w:val="007D61D0"/>
    <w:rsid w:val="007D6B87"/>
    <w:rsid w:val="007D7AE6"/>
    <w:rsid w:val="007E0130"/>
    <w:rsid w:val="007E0A6A"/>
    <w:rsid w:val="007E0DAF"/>
    <w:rsid w:val="007E1CAF"/>
    <w:rsid w:val="007E6905"/>
    <w:rsid w:val="007F012A"/>
    <w:rsid w:val="007F1D0C"/>
    <w:rsid w:val="007F2336"/>
    <w:rsid w:val="007F274E"/>
    <w:rsid w:val="007F35B4"/>
    <w:rsid w:val="007F4D3F"/>
    <w:rsid w:val="0080067D"/>
    <w:rsid w:val="00803FDC"/>
    <w:rsid w:val="008040FD"/>
    <w:rsid w:val="00811E75"/>
    <w:rsid w:val="008124B7"/>
    <w:rsid w:val="00816DA3"/>
    <w:rsid w:val="008203E4"/>
    <w:rsid w:val="00821CDF"/>
    <w:rsid w:val="008221B6"/>
    <w:rsid w:val="00822F26"/>
    <w:rsid w:val="00823A68"/>
    <w:rsid w:val="00824F4E"/>
    <w:rsid w:val="008252A1"/>
    <w:rsid w:val="0082531A"/>
    <w:rsid w:val="00826757"/>
    <w:rsid w:val="00826821"/>
    <w:rsid w:val="00827531"/>
    <w:rsid w:val="008308D0"/>
    <w:rsid w:val="00833302"/>
    <w:rsid w:val="00833331"/>
    <w:rsid w:val="00834323"/>
    <w:rsid w:val="0084070A"/>
    <w:rsid w:val="008430FC"/>
    <w:rsid w:val="008435C6"/>
    <w:rsid w:val="00843936"/>
    <w:rsid w:val="00843DB0"/>
    <w:rsid w:val="00845154"/>
    <w:rsid w:val="00847E0A"/>
    <w:rsid w:val="00851337"/>
    <w:rsid w:val="00852BB2"/>
    <w:rsid w:val="008555D3"/>
    <w:rsid w:val="00855F79"/>
    <w:rsid w:val="00856D65"/>
    <w:rsid w:val="00857443"/>
    <w:rsid w:val="0086013B"/>
    <w:rsid w:val="00860C86"/>
    <w:rsid w:val="00863184"/>
    <w:rsid w:val="00864E0E"/>
    <w:rsid w:val="00865008"/>
    <w:rsid w:val="0086558C"/>
    <w:rsid w:val="00865C04"/>
    <w:rsid w:val="0086605C"/>
    <w:rsid w:val="00866615"/>
    <w:rsid w:val="00866756"/>
    <w:rsid w:val="008705FA"/>
    <w:rsid w:val="008707D3"/>
    <w:rsid w:val="0087172D"/>
    <w:rsid w:val="00871A94"/>
    <w:rsid w:val="008747BD"/>
    <w:rsid w:val="00876A50"/>
    <w:rsid w:val="0088030F"/>
    <w:rsid w:val="00880366"/>
    <w:rsid w:val="008809AC"/>
    <w:rsid w:val="00881F94"/>
    <w:rsid w:val="00884E86"/>
    <w:rsid w:val="00897207"/>
    <w:rsid w:val="008972F7"/>
    <w:rsid w:val="00897742"/>
    <w:rsid w:val="008A0A31"/>
    <w:rsid w:val="008A1263"/>
    <w:rsid w:val="008A451E"/>
    <w:rsid w:val="008A6059"/>
    <w:rsid w:val="008A6740"/>
    <w:rsid w:val="008A6A1D"/>
    <w:rsid w:val="008B0F14"/>
    <w:rsid w:val="008B12F3"/>
    <w:rsid w:val="008B1B24"/>
    <w:rsid w:val="008B652A"/>
    <w:rsid w:val="008B7299"/>
    <w:rsid w:val="008C0543"/>
    <w:rsid w:val="008C0E3C"/>
    <w:rsid w:val="008C5038"/>
    <w:rsid w:val="008C798C"/>
    <w:rsid w:val="008C7A86"/>
    <w:rsid w:val="008D2C3D"/>
    <w:rsid w:val="008D2CB3"/>
    <w:rsid w:val="008D33D2"/>
    <w:rsid w:val="008D388F"/>
    <w:rsid w:val="008D4D8B"/>
    <w:rsid w:val="008D5F6F"/>
    <w:rsid w:val="008D7D13"/>
    <w:rsid w:val="008E0FB5"/>
    <w:rsid w:val="008E1101"/>
    <w:rsid w:val="008E3662"/>
    <w:rsid w:val="008E368C"/>
    <w:rsid w:val="008E3901"/>
    <w:rsid w:val="008E53C6"/>
    <w:rsid w:val="008E5DE0"/>
    <w:rsid w:val="008F310D"/>
    <w:rsid w:val="008F3C96"/>
    <w:rsid w:val="008F4C18"/>
    <w:rsid w:val="008F4DB5"/>
    <w:rsid w:val="008F5648"/>
    <w:rsid w:val="0090169B"/>
    <w:rsid w:val="00902D66"/>
    <w:rsid w:val="009072BB"/>
    <w:rsid w:val="00907315"/>
    <w:rsid w:val="009075FD"/>
    <w:rsid w:val="00911BFB"/>
    <w:rsid w:val="00912CF9"/>
    <w:rsid w:val="009130A7"/>
    <w:rsid w:val="00913484"/>
    <w:rsid w:val="00914DD0"/>
    <w:rsid w:val="009164C1"/>
    <w:rsid w:val="0092175A"/>
    <w:rsid w:val="009223B0"/>
    <w:rsid w:val="00925208"/>
    <w:rsid w:val="009259A7"/>
    <w:rsid w:val="0092732C"/>
    <w:rsid w:val="00930815"/>
    <w:rsid w:val="00931765"/>
    <w:rsid w:val="00933B58"/>
    <w:rsid w:val="00934119"/>
    <w:rsid w:val="009352EC"/>
    <w:rsid w:val="00936849"/>
    <w:rsid w:val="009378D9"/>
    <w:rsid w:val="0094158F"/>
    <w:rsid w:val="00943B7F"/>
    <w:rsid w:val="00944DD6"/>
    <w:rsid w:val="00946C79"/>
    <w:rsid w:val="00951C9C"/>
    <w:rsid w:val="00952DB9"/>
    <w:rsid w:val="00954AB5"/>
    <w:rsid w:val="00954FB0"/>
    <w:rsid w:val="0095616E"/>
    <w:rsid w:val="00964070"/>
    <w:rsid w:val="009641A6"/>
    <w:rsid w:val="00965536"/>
    <w:rsid w:val="009661B8"/>
    <w:rsid w:val="00967C8C"/>
    <w:rsid w:val="00970863"/>
    <w:rsid w:val="009742D7"/>
    <w:rsid w:val="009743EF"/>
    <w:rsid w:val="009745D9"/>
    <w:rsid w:val="009816B6"/>
    <w:rsid w:val="0098182F"/>
    <w:rsid w:val="0098452D"/>
    <w:rsid w:val="009858B5"/>
    <w:rsid w:val="00985F18"/>
    <w:rsid w:val="0098636F"/>
    <w:rsid w:val="00990A8E"/>
    <w:rsid w:val="009913A8"/>
    <w:rsid w:val="009943F8"/>
    <w:rsid w:val="009A1646"/>
    <w:rsid w:val="009A241D"/>
    <w:rsid w:val="009A33B6"/>
    <w:rsid w:val="009A376A"/>
    <w:rsid w:val="009A5A9C"/>
    <w:rsid w:val="009A64A2"/>
    <w:rsid w:val="009A71F6"/>
    <w:rsid w:val="009B1264"/>
    <w:rsid w:val="009B2778"/>
    <w:rsid w:val="009B371B"/>
    <w:rsid w:val="009B6B97"/>
    <w:rsid w:val="009B7845"/>
    <w:rsid w:val="009B7F57"/>
    <w:rsid w:val="009C0235"/>
    <w:rsid w:val="009C7BAC"/>
    <w:rsid w:val="009D0652"/>
    <w:rsid w:val="009D0A1A"/>
    <w:rsid w:val="009D0FAE"/>
    <w:rsid w:val="009D1041"/>
    <w:rsid w:val="009D1DDF"/>
    <w:rsid w:val="009D445A"/>
    <w:rsid w:val="009D4791"/>
    <w:rsid w:val="009D5F53"/>
    <w:rsid w:val="009D766F"/>
    <w:rsid w:val="009E1158"/>
    <w:rsid w:val="009E12E8"/>
    <w:rsid w:val="009E5136"/>
    <w:rsid w:val="009E612F"/>
    <w:rsid w:val="009E63E6"/>
    <w:rsid w:val="009E65E2"/>
    <w:rsid w:val="009E6FC4"/>
    <w:rsid w:val="009F0FE2"/>
    <w:rsid w:val="009F2EBF"/>
    <w:rsid w:val="009F59F9"/>
    <w:rsid w:val="009F7DEF"/>
    <w:rsid w:val="00A00C43"/>
    <w:rsid w:val="00A00D33"/>
    <w:rsid w:val="00A00EA2"/>
    <w:rsid w:val="00A011FB"/>
    <w:rsid w:val="00A01D04"/>
    <w:rsid w:val="00A022B3"/>
    <w:rsid w:val="00A03E62"/>
    <w:rsid w:val="00A04B45"/>
    <w:rsid w:val="00A0606E"/>
    <w:rsid w:val="00A12D57"/>
    <w:rsid w:val="00A12EA4"/>
    <w:rsid w:val="00A1619C"/>
    <w:rsid w:val="00A20AFF"/>
    <w:rsid w:val="00A20F9C"/>
    <w:rsid w:val="00A21A80"/>
    <w:rsid w:val="00A22AB9"/>
    <w:rsid w:val="00A233E0"/>
    <w:rsid w:val="00A23616"/>
    <w:rsid w:val="00A251C7"/>
    <w:rsid w:val="00A25DD1"/>
    <w:rsid w:val="00A30A69"/>
    <w:rsid w:val="00A324A1"/>
    <w:rsid w:val="00A32A91"/>
    <w:rsid w:val="00A33516"/>
    <w:rsid w:val="00A33CC0"/>
    <w:rsid w:val="00A40044"/>
    <w:rsid w:val="00A40B4A"/>
    <w:rsid w:val="00A41056"/>
    <w:rsid w:val="00A45A62"/>
    <w:rsid w:val="00A465E3"/>
    <w:rsid w:val="00A4725C"/>
    <w:rsid w:val="00A476F5"/>
    <w:rsid w:val="00A47A03"/>
    <w:rsid w:val="00A50747"/>
    <w:rsid w:val="00A5127D"/>
    <w:rsid w:val="00A522A6"/>
    <w:rsid w:val="00A575B8"/>
    <w:rsid w:val="00A63182"/>
    <w:rsid w:val="00A654BC"/>
    <w:rsid w:val="00A67238"/>
    <w:rsid w:val="00A7209A"/>
    <w:rsid w:val="00A72A81"/>
    <w:rsid w:val="00A80CA0"/>
    <w:rsid w:val="00A835E6"/>
    <w:rsid w:val="00A84E50"/>
    <w:rsid w:val="00A85A1F"/>
    <w:rsid w:val="00A8630E"/>
    <w:rsid w:val="00A87068"/>
    <w:rsid w:val="00A87B3A"/>
    <w:rsid w:val="00A958C8"/>
    <w:rsid w:val="00A95A09"/>
    <w:rsid w:val="00A95DFD"/>
    <w:rsid w:val="00A9703A"/>
    <w:rsid w:val="00A9711C"/>
    <w:rsid w:val="00AA36C3"/>
    <w:rsid w:val="00AA436E"/>
    <w:rsid w:val="00AA4D03"/>
    <w:rsid w:val="00AA54BC"/>
    <w:rsid w:val="00AA6003"/>
    <w:rsid w:val="00AB1864"/>
    <w:rsid w:val="00AC0B4F"/>
    <w:rsid w:val="00AC2EA8"/>
    <w:rsid w:val="00AC5915"/>
    <w:rsid w:val="00AC5A80"/>
    <w:rsid w:val="00AC76CB"/>
    <w:rsid w:val="00AD4D1C"/>
    <w:rsid w:val="00AD4F49"/>
    <w:rsid w:val="00AD5B02"/>
    <w:rsid w:val="00AF1D74"/>
    <w:rsid w:val="00AF2271"/>
    <w:rsid w:val="00AF2E89"/>
    <w:rsid w:val="00AF4896"/>
    <w:rsid w:val="00AF67E9"/>
    <w:rsid w:val="00AF76BF"/>
    <w:rsid w:val="00B01883"/>
    <w:rsid w:val="00B01D4F"/>
    <w:rsid w:val="00B0290E"/>
    <w:rsid w:val="00B114F2"/>
    <w:rsid w:val="00B14D6F"/>
    <w:rsid w:val="00B167FA"/>
    <w:rsid w:val="00B17C70"/>
    <w:rsid w:val="00B205C7"/>
    <w:rsid w:val="00B209A3"/>
    <w:rsid w:val="00B22E5E"/>
    <w:rsid w:val="00B238E0"/>
    <w:rsid w:val="00B27295"/>
    <w:rsid w:val="00B277BB"/>
    <w:rsid w:val="00B27D3C"/>
    <w:rsid w:val="00B30358"/>
    <w:rsid w:val="00B41BAA"/>
    <w:rsid w:val="00B41E6E"/>
    <w:rsid w:val="00B433F3"/>
    <w:rsid w:val="00B44444"/>
    <w:rsid w:val="00B44CFF"/>
    <w:rsid w:val="00B454E0"/>
    <w:rsid w:val="00B45E84"/>
    <w:rsid w:val="00B45F8A"/>
    <w:rsid w:val="00B54E8C"/>
    <w:rsid w:val="00B55014"/>
    <w:rsid w:val="00B55B83"/>
    <w:rsid w:val="00B606AF"/>
    <w:rsid w:val="00B60994"/>
    <w:rsid w:val="00B61695"/>
    <w:rsid w:val="00B61D0A"/>
    <w:rsid w:val="00B6638D"/>
    <w:rsid w:val="00B67383"/>
    <w:rsid w:val="00B67CFD"/>
    <w:rsid w:val="00B70631"/>
    <w:rsid w:val="00B750C8"/>
    <w:rsid w:val="00B846DD"/>
    <w:rsid w:val="00B868B1"/>
    <w:rsid w:val="00B92600"/>
    <w:rsid w:val="00B94C4B"/>
    <w:rsid w:val="00B95C75"/>
    <w:rsid w:val="00BA11B2"/>
    <w:rsid w:val="00BA1B3E"/>
    <w:rsid w:val="00BA6964"/>
    <w:rsid w:val="00BA69B7"/>
    <w:rsid w:val="00BA764A"/>
    <w:rsid w:val="00BA77F7"/>
    <w:rsid w:val="00BB1C98"/>
    <w:rsid w:val="00BB48D2"/>
    <w:rsid w:val="00BC1867"/>
    <w:rsid w:val="00BC44B7"/>
    <w:rsid w:val="00BC4DB2"/>
    <w:rsid w:val="00BD2076"/>
    <w:rsid w:val="00BD22DB"/>
    <w:rsid w:val="00BD22E4"/>
    <w:rsid w:val="00BD5991"/>
    <w:rsid w:val="00BD69A8"/>
    <w:rsid w:val="00BE03BA"/>
    <w:rsid w:val="00BE07D1"/>
    <w:rsid w:val="00BE32CF"/>
    <w:rsid w:val="00BE367B"/>
    <w:rsid w:val="00BE3EF4"/>
    <w:rsid w:val="00BE499C"/>
    <w:rsid w:val="00BE4FC8"/>
    <w:rsid w:val="00BE64DE"/>
    <w:rsid w:val="00BE7FA0"/>
    <w:rsid w:val="00BF0283"/>
    <w:rsid w:val="00BF0F23"/>
    <w:rsid w:val="00BF3A1A"/>
    <w:rsid w:val="00BF4946"/>
    <w:rsid w:val="00BF613D"/>
    <w:rsid w:val="00BF6B78"/>
    <w:rsid w:val="00BF6CCD"/>
    <w:rsid w:val="00BF6DDF"/>
    <w:rsid w:val="00BF7EFE"/>
    <w:rsid w:val="00C00995"/>
    <w:rsid w:val="00C01383"/>
    <w:rsid w:val="00C0351C"/>
    <w:rsid w:val="00C0603E"/>
    <w:rsid w:val="00C12E0E"/>
    <w:rsid w:val="00C136AE"/>
    <w:rsid w:val="00C17703"/>
    <w:rsid w:val="00C20751"/>
    <w:rsid w:val="00C25965"/>
    <w:rsid w:val="00C30507"/>
    <w:rsid w:val="00C30569"/>
    <w:rsid w:val="00C340CA"/>
    <w:rsid w:val="00C358D8"/>
    <w:rsid w:val="00C36704"/>
    <w:rsid w:val="00C367B9"/>
    <w:rsid w:val="00C40AF3"/>
    <w:rsid w:val="00C4467B"/>
    <w:rsid w:val="00C44B26"/>
    <w:rsid w:val="00C45C73"/>
    <w:rsid w:val="00C467A1"/>
    <w:rsid w:val="00C5042C"/>
    <w:rsid w:val="00C5064A"/>
    <w:rsid w:val="00C52556"/>
    <w:rsid w:val="00C53FB0"/>
    <w:rsid w:val="00C57E51"/>
    <w:rsid w:val="00C57F59"/>
    <w:rsid w:val="00C61DFE"/>
    <w:rsid w:val="00C65CF9"/>
    <w:rsid w:val="00C65D34"/>
    <w:rsid w:val="00C667F6"/>
    <w:rsid w:val="00C66A9A"/>
    <w:rsid w:val="00C74126"/>
    <w:rsid w:val="00C7574A"/>
    <w:rsid w:val="00C8090A"/>
    <w:rsid w:val="00C81C32"/>
    <w:rsid w:val="00C82BA0"/>
    <w:rsid w:val="00C84146"/>
    <w:rsid w:val="00C84F16"/>
    <w:rsid w:val="00C853BF"/>
    <w:rsid w:val="00C85538"/>
    <w:rsid w:val="00C875D6"/>
    <w:rsid w:val="00C900BA"/>
    <w:rsid w:val="00C9251C"/>
    <w:rsid w:val="00C95037"/>
    <w:rsid w:val="00C952F8"/>
    <w:rsid w:val="00C97150"/>
    <w:rsid w:val="00CA43FF"/>
    <w:rsid w:val="00CB038A"/>
    <w:rsid w:val="00CB0E61"/>
    <w:rsid w:val="00CB1B31"/>
    <w:rsid w:val="00CB29DD"/>
    <w:rsid w:val="00CB56A6"/>
    <w:rsid w:val="00CB692B"/>
    <w:rsid w:val="00CB7927"/>
    <w:rsid w:val="00CC2ED8"/>
    <w:rsid w:val="00CC34A9"/>
    <w:rsid w:val="00CC3BB1"/>
    <w:rsid w:val="00CC4E4D"/>
    <w:rsid w:val="00CC58AF"/>
    <w:rsid w:val="00CC6D73"/>
    <w:rsid w:val="00CD2D16"/>
    <w:rsid w:val="00CD63C6"/>
    <w:rsid w:val="00CD6CEE"/>
    <w:rsid w:val="00CD7927"/>
    <w:rsid w:val="00CD7DC8"/>
    <w:rsid w:val="00CE4CE9"/>
    <w:rsid w:val="00CF193D"/>
    <w:rsid w:val="00CF366D"/>
    <w:rsid w:val="00CF5007"/>
    <w:rsid w:val="00CF6872"/>
    <w:rsid w:val="00CF6ECC"/>
    <w:rsid w:val="00CF7780"/>
    <w:rsid w:val="00D018CB"/>
    <w:rsid w:val="00D02A7E"/>
    <w:rsid w:val="00D03A66"/>
    <w:rsid w:val="00D05EB7"/>
    <w:rsid w:val="00D076B5"/>
    <w:rsid w:val="00D07CFF"/>
    <w:rsid w:val="00D11BEB"/>
    <w:rsid w:val="00D1684E"/>
    <w:rsid w:val="00D16DB2"/>
    <w:rsid w:val="00D20024"/>
    <w:rsid w:val="00D20225"/>
    <w:rsid w:val="00D218B3"/>
    <w:rsid w:val="00D21DC3"/>
    <w:rsid w:val="00D2452F"/>
    <w:rsid w:val="00D25F75"/>
    <w:rsid w:val="00D278A0"/>
    <w:rsid w:val="00D3039C"/>
    <w:rsid w:val="00D3040C"/>
    <w:rsid w:val="00D305F9"/>
    <w:rsid w:val="00D31C07"/>
    <w:rsid w:val="00D33034"/>
    <w:rsid w:val="00D37741"/>
    <w:rsid w:val="00D4005F"/>
    <w:rsid w:val="00D4052C"/>
    <w:rsid w:val="00D44E74"/>
    <w:rsid w:val="00D456F9"/>
    <w:rsid w:val="00D474B8"/>
    <w:rsid w:val="00D476AD"/>
    <w:rsid w:val="00D47B7C"/>
    <w:rsid w:val="00D5499A"/>
    <w:rsid w:val="00D55AE2"/>
    <w:rsid w:val="00D55B0A"/>
    <w:rsid w:val="00D579CA"/>
    <w:rsid w:val="00D57F05"/>
    <w:rsid w:val="00D631B1"/>
    <w:rsid w:val="00D63FE9"/>
    <w:rsid w:val="00D6458E"/>
    <w:rsid w:val="00D6504B"/>
    <w:rsid w:val="00D65845"/>
    <w:rsid w:val="00D67AA2"/>
    <w:rsid w:val="00D70FD9"/>
    <w:rsid w:val="00D71AB3"/>
    <w:rsid w:val="00D72E09"/>
    <w:rsid w:val="00D7329F"/>
    <w:rsid w:val="00D738CE"/>
    <w:rsid w:val="00D7595B"/>
    <w:rsid w:val="00D76595"/>
    <w:rsid w:val="00D77091"/>
    <w:rsid w:val="00D77E3F"/>
    <w:rsid w:val="00D83198"/>
    <w:rsid w:val="00D8376F"/>
    <w:rsid w:val="00D83F76"/>
    <w:rsid w:val="00D8407C"/>
    <w:rsid w:val="00D84903"/>
    <w:rsid w:val="00D85B25"/>
    <w:rsid w:val="00D85D29"/>
    <w:rsid w:val="00D86E6A"/>
    <w:rsid w:val="00D87147"/>
    <w:rsid w:val="00D905AA"/>
    <w:rsid w:val="00D940F7"/>
    <w:rsid w:val="00D95269"/>
    <w:rsid w:val="00DA3B35"/>
    <w:rsid w:val="00DA43A4"/>
    <w:rsid w:val="00DA4899"/>
    <w:rsid w:val="00DA6DCC"/>
    <w:rsid w:val="00DB1060"/>
    <w:rsid w:val="00DB566A"/>
    <w:rsid w:val="00DB7053"/>
    <w:rsid w:val="00DC10E3"/>
    <w:rsid w:val="00DC1A83"/>
    <w:rsid w:val="00DC3DE8"/>
    <w:rsid w:val="00DD24CD"/>
    <w:rsid w:val="00DD2516"/>
    <w:rsid w:val="00DD2B33"/>
    <w:rsid w:val="00DD73EA"/>
    <w:rsid w:val="00DE42B0"/>
    <w:rsid w:val="00DE4FA7"/>
    <w:rsid w:val="00DE5243"/>
    <w:rsid w:val="00DE5CAC"/>
    <w:rsid w:val="00DF0229"/>
    <w:rsid w:val="00DF04D2"/>
    <w:rsid w:val="00DF0C71"/>
    <w:rsid w:val="00DF1E1E"/>
    <w:rsid w:val="00DF4E82"/>
    <w:rsid w:val="00DF686F"/>
    <w:rsid w:val="00DF6B36"/>
    <w:rsid w:val="00E05107"/>
    <w:rsid w:val="00E07DE9"/>
    <w:rsid w:val="00E11582"/>
    <w:rsid w:val="00E1335D"/>
    <w:rsid w:val="00E1731F"/>
    <w:rsid w:val="00E2016C"/>
    <w:rsid w:val="00E21CA2"/>
    <w:rsid w:val="00E3172C"/>
    <w:rsid w:val="00E32294"/>
    <w:rsid w:val="00E32D63"/>
    <w:rsid w:val="00E34922"/>
    <w:rsid w:val="00E3638B"/>
    <w:rsid w:val="00E36C0F"/>
    <w:rsid w:val="00E37AA3"/>
    <w:rsid w:val="00E41F71"/>
    <w:rsid w:val="00E4218D"/>
    <w:rsid w:val="00E448D0"/>
    <w:rsid w:val="00E44A95"/>
    <w:rsid w:val="00E53BD7"/>
    <w:rsid w:val="00E544D4"/>
    <w:rsid w:val="00E548A8"/>
    <w:rsid w:val="00E57B84"/>
    <w:rsid w:val="00E73407"/>
    <w:rsid w:val="00E75E5F"/>
    <w:rsid w:val="00E76846"/>
    <w:rsid w:val="00E76C49"/>
    <w:rsid w:val="00E76F7C"/>
    <w:rsid w:val="00E77B2D"/>
    <w:rsid w:val="00E8072E"/>
    <w:rsid w:val="00E85522"/>
    <w:rsid w:val="00E86D3D"/>
    <w:rsid w:val="00E86EF0"/>
    <w:rsid w:val="00E87552"/>
    <w:rsid w:val="00E87B52"/>
    <w:rsid w:val="00E92833"/>
    <w:rsid w:val="00EA1D6F"/>
    <w:rsid w:val="00EA26A3"/>
    <w:rsid w:val="00EA2B66"/>
    <w:rsid w:val="00EA2F0F"/>
    <w:rsid w:val="00EA40BA"/>
    <w:rsid w:val="00EA42D9"/>
    <w:rsid w:val="00EA4517"/>
    <w:rsid w:val="00EA6CE1"/>
    <w:rsid w:val="00EA7BC8"/>
    <w:rsid w:val="00EB0BAA"/>
    <w:rsid w:val="00EB0BFE"/>
    <w:rsid w:val="00EB0E7E"/>
    <w:rsid w:val="00EB2E73"/>
    <w:rsid w:val="00EB4689"/>
    <w:rsid w:val="00EB6872"/>
    <w:rsid w:val="00EC037D"/>
    <w:rsid w:val="00EC0D1A"/>
    <w:rsid w:val="00EC2807"/>
    <w:rsid w:val="00EC39D1"/>
    <w:rsid w:val="00EC3A14"/>
    <w:rsid w:val="00EC5473"/>
    <w:rsid w:val="00EC58A3"/>
    <w:rsid w:val="00EC7E03"/>
    <w:rsid w:val="00ED0154"/>
    <w:rsid w:val="00ED30A3"/>
    <w:rsid w:val="00ED3373"/>
    <w:rsid w:val="00ED41B1"/>
    <w:rsid w:val="00ED5F1D"/>
    <w:rsid w:val="00ED725D"/>
    <w:rsid w:val="00ED7DCF"/>
    <w:rsid w:val="00EE12C8"/>
    <w:rsid w:val="00EE1714"/>
    <w:rsid w:val="00EE3F1B"/>
    <w:rsid w:val="00EE5002"/>
    <w:rsid w:val="00EE77B7"/>
    <w:rsid w:val="00EF1573"/>
    <w:rsid w:val="00F001A6"/>
    <w:rsid w:val="00F01327"/>
    <w:rsid w:val="00F02335"/>
    <w:rsid w:val="00F02AF4"/>
    <w:rsid w:val="00F03178"/>
    <w:rsid w:val="00F122D5"/>
    <w:rsid w:val="00F13B84"/>
    <w:rsid w:val="00F1726D"/>
    <w:rsid w:val="00F175C0"/>
    <w:rsid w:val="00F17D2D"/>
    <w:rsid w:val="00F21145"/>
    <w:rsid w:val="00F21461"/>
    <w:rsid w:val="00F21EF1"/>
    <w:rsid w:val="00F22D44"/>
    <w:rsid w:val="00F23B7F"/>
    <w:rsid w:val="00F23CC2"/>
    <w:rsid w:val="00F24781"/>
    <w:rsid w:val="00F24A3C"/>
    <w:rsid w:val="00F24BEE"/>
    <w:rsid w:val="00F25050"/>
    <w:rsid w:val="00F25619"/>
    <w:rsid w:val="00F25BD8"/>
    <w:rsid w:val="00F26329"/>
    <w:rsid w:val="00F31BA4"/>
    <w:rsid w:val="00F36804"/>
    <w:rsid w:val="00F40806"/>
    <w:rsid w:val="00F40D76"/>
    <w:rsid w:val="00F419AF"/>
    <w:rsid w:val="00F431FF"/>
    <w:rsid w:val="00F47B99"/>
    <w:rsid w:val="00F5091A"/>
    <w:rsid w:val="00F54822"/>
    <w:rsid w:val="00F55C93"/>
    <w:rsid w:val="00F562E8"/>
    <w:rsid w:val="00F62532"/>
    <w:rsid w:val="00F62B55"/>
    <w:rsid w:val="00F62D9F"/>
    <w:rsid w:val="00F672CD"/>
    <w:rsid w:val="00F67893"/>
    <w:rsid w:val="00F70004"/>
    <w:rsid w:val="00F739D3"/>
    <w:rsid w:val="00F750D0"/>
    <w:rsid w:val="00F7755D"/>
    <w:rsid w:val="00F83693"/>
    <w:rsid w:val="00F84464"/>
    <w:rsid w:val="00F84DE7"/>
    <w:rsid w:val="00F873DC"/>
    <w:rsid w:val="00F91011"/>
    <w:rsid w:val="00F95658"/>
    <w:rsid w:val="00FA0725"/>
    <w:rsid w:val="00FA239C"/>
    <w:rsid w:val="00FA448F"/>
    <w:rsid w:val="00FA5D38"/>
    <w:rsid w:val="00FA674F"/>
    <w:rsid w:val="00FA6BCC"/>
    <w:rsid w:val="00FB1146"/>
    <w:rsid w:val="00FB2E62"/>
    <w:rsid w:val="00FB39A0"/>
    <w:rsid w:val="00FB5D1E"/>
    <w:rsid w:val="00FB5D73"/>
    <w:rsid w:val="00FB60E8"/>
    <w:rsid w:val="00FB61B7"/>
    <w:rsid w:val="00FB7561"/>
    <w:rsid w:val="00FC06DE"/>
    <w:rsid w:val="00FC2FF9"/>
    <w:rsid w:val="00FC3A60"/>
    <w:rsid w:val="00FC3B5E"/>
    <w:rsid w:val="00FC5437"/>
    <w:rsid w:val="00FD0676"/>
    <w:rsid w:val="00FD2BD2"/>
    <w:rsid w:val="00FD2F01"/>
    <w:rsid w:val="00FD36A8"/>
    <w:rsid w:val="00FD39A0"/>
    <w:rsid w:val="00FD4A46"/>
    <w:rsid w:val="00FD5B2A"/>
    <w:rsid w:val="00FD751E"/>
    <w:rsid w:val="00FE0325"/>
    <w:rsid w:val="00FE1BDA"/>
    <w:rsid w:val="00FE3D62"/>
    <w:rsid w:val="00FE51D7"/>
    <w:rsid w:val="00FE5FC4"/>
    <w:rsid w:val="00FE6949"/>
    <w:rsid w:val="00FE6E6B"/>
    <w:rsid w:val="00FE7422"/>
    <w:rsid w:val="00FE7696"/>
    <w:rsid w:val="00FE7FF8"/>
    <w:rsid w:val="00FF2E59"/>
    <w:rsid w:val="00FF2E7A"/>
    <w:rsid w:val="00FF2FD3"/>
    <w:rsid w:val="00FF6836"/>
    <w:rsid w:val="12D1FBD2"/>
    <w:rsid w:val="1C1248E8"/>
    <w:rsid w:val="20D08152"/>
    <w:rsid w:val="31678F94"/>
    <w:rsid w:val="37568C33"/>
    <w:rsid w:val="44AB0802"/>
    <w:rsid w:val="5413656F"/>
    <w:rsid w:val="69EEC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6286F0"/>
  <w15:chartTrackingRefBased/>
  <w15:docId w15:val="{66302EFD-0976-4956-87C9-97876E15B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Times New Roman" w:hAnsi="Open Sans" w:cs="Open Sans"/>
        <w:sz w:val="22"/>
        <w:szCs w:val="22"/>
        <w:lang w:val="nl-NL" w:eastAsia="nl-NL" w:bidi="nl-NL"/>
      </w:rPr>
    </w:rPrDefault>
    <w:pPrDefault>
      <w:pPr>
        <w:spacing w:after="300" w:line="300" w:lineRule="atLeast"/>
      </w:pPr>
    </w:pPrDefault>
  </w:docDefaults>
  <w:latentStyles w:defLockedState="0" w:defUIPriority="99" w:defSemiHidden="0" w:defUnhideWhenUsed="0" w:defQFormat="0" w:count="376">
    <w:lsdException w:name="Normal" w:uiPriority="98"/>
    <w:lsdException w:name="heading 1" w:uiPriority="3" w:qFormat="1"/>
    <w:lsdException w:name="heading 2" w:semiHidden="1" w:uiPriority="5" w:qFormat="1"/>
    <w:lsdException w:name="heading 3" w:semiHidden="1" w:uiPriority="6" w:qFormat="1"/>
    <w:lsdException w:name="heading 4" w:semiHidden="1" w:uiPriority="7" w:qFormat="1"/>
    <w:lsdException w:name="heading 5" w:semiHidden="1" w:uiPriority="8" w:qFormat="1"/>
    <w:lsdException w:name="heading 6" w:semiHidden="1" w:uiPriority="9" w:qFormat="1"/>
    <w:lsdException w:name="heading 7" w:semiHidden="1" w:uiPriority="98"/>
    <w:lsdException w:name="heading 8" w:semiHidden="1" w:uiPriority="98"/>
    <w:lsdException w:name="heading 9" w:semiHidden="1" w:uiPriority="98"/>
    <w:lsdException w:name="index 1" w:uiPriority="98"/>
    <w:lsdException w:name="index 2" w:uiPriority="98"/>
    <w:lsdException w:name="index 3" w:uiPriority="98"/>
    <w:lsdException w:name="index 4" w:uiPriority="98"/>
    <w:lsdException w:name="index 5" w:uiPriority="98"/>
    <w:lsdException w:name="index 6" w:uiPriority="98"/>
    <w:lsdException w:name="index 7" w:uiPriority="98"/>
    <w:lsdException w:name="index 8" w:uiPriority="98"/>
    <w:lsdException w:name="index 9" w:uiPriority="98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98"/>
    <w:lsdException w:name="toc 7" w:uiPriority="98"/>
    <w:lsdException w:name="toc 8" w:uiPriority="98"/>
    <w:lsdException w:name="toc 9" w:uiPriority="98"/>
    <w:lsdException w:name="Normal Indent" w:uiPriority="98"/>
    <w:lsdException w:name="footnote text" w:uiPriority="36"/>
    <w:lsdException w:name="annotation text" w:semiHidden="1" w:uiPriority="98"/>
    <w:lsdException w:name="header" w:uiPriority="98"/>
    <w:lsdException w:name="footer" w:uiPriority="98"/>
    <w:lsdException w:name="index heading" w:uiPriority="98"/>
    <w:lsdException w:name="caption" w:semiHidden="1" w:uiPriority="32" w:qFormat="1"/>
    <w:lsdException w:name="table of figures" w:uiPriority="98"/>
    <w:lsdException w:name="envelope address" w:semiHidden="1" w:uiPriority="98"/>
    <w:lsdException w:name="envelope return" w:semiHidden="1" w:uiPriority="98"/>
    <w:lsdException w:name="footnote reference" w:uiPriority="35"/>
    <w:lsdException w:name="annotation reference" w:semiHidden="1" w:uiPriority="98"/>
    <w:lsdException w:name="line number" w:uiPriority="98"/>
    <w:lsdException w:name="page number" w:semiHidden="1" w:uiPriority="98"/>
    <w:lsdException w:name="endnote reference" w:uiPriority="33"/>
    <w:lsdException w:name="endnote text" w:uiPriority="34"/>
    <w:lsdException w:name="table of authorities" w:semiHidden="1" w:uiPriority="98"/>
    <w:lsdException w:name="macro" w:semiHidden="1" w:uiPriority="98"/>
    <w:lsdException w:name="toa heading" w:semiHidden="1" w:uiPriority="98"/>
    <w:lsdException w:name="List" w:semiHidden="1" w:uiPriority="98"/>
    <w:lsdException w:name="List Bullet" w:semiHidden="1" w:uiPriority="98"/>
    <w:lsdException w:name="List Number" w:semiHidden="1" w:uiPriority="98"/>
    <w:lsdException w:name="List 2" w:semiHidden="1" w:uiPriority="98"/>
    <w:lsdException w:name="List 3" w:semiHidden="1" w:uiPriority="98"/>
    <w:lsdException w:name="List 4" w:semiHidden="1" w:uiPriority="98"/>
    <w:lsdException w:name="List 5" w:semiHidden="1" w:uiPriority="98"/>
    <w:lsdException w:name="List Bullet 2" w:semiHidden="1" w:uiPriority="98"/>
    <w:lsdException w:name="List Bullet 3" w:semiHidden="1" w:uiPriority="98"/>
    <w:lsdException w:name="List Bullet 4" w:semiHidden="1" w:uiPriority="98"/>
    <w:lsdException w:name="List Bullet 5" w:semiHidden="1" w:uiPriority="98"/>
    <w:lsdException w:name="List Number 2" w:semiHidden="1" w:uiPriority="98"/>
    <w:lsdException w:name="List Number 3" w:semiHidden="1" w:uiPriority="98"/>
    <w:lsdException w:name="List Number 4" w:semiHidden="1" w:uiPriority="98"/>
    <w:lsdException w:name="List Number 5" w:semiHidden="1" w:uiPriority="98"/>
    <w:lsdException w:name="Title" w:semiHidden="1" w:uiPriority="98"/>
    <w:lsdException w:name="Closing" w:semiHidden="1" w:uiPriority="98"/>
    <w:lsdException w:name="Signature" w:semiHidden="1" w:uiPriority="98"/>
    <w:lsdException w:name="Default Paragraph Font" w:uiPriority="98"/>
    <w:lsdException w:name="Body Text" w:semiHidden="1" w:uiPriority="98"/>
    <w:lsdException w:name="Body Text Indent" w:semiHidden="1" w:uiPriority="98"/>
    <w:lsdException w:name="List Continue" w:semiHidden="1" w:uiPriority="98"/>
    <w:lsdException w:name="List Continue 2" w:semiHidden="1" w:uiPriority="98"/>
    <w:lsdException w:name="List Continue 3" w:semiHidden="1" w:uiPriority="98"/>
    <w:lsdException w:name="List Continue 4" w:semiHidden="1" w:uiPriority="98"/>
    <w:lsdException w:name="List Continue 5" w:semiHidden="1" w:uiPriority="98"/>
    <w:lsdException w:name="Message Header" w:semiHidden="1" w:uiPriority="98"/>
    <w:lsdException w:name="Subtitle" w:semiHidden="1" w:uiPriority="98"/>
    <w:lsdException w:name="Salutation" w:semiHidden="1" w:uiPriority="98"/>
    <w:lsdException w:name="Date" w:semiHidden="1" w:uiPriority="98"/>
    <w:lsdException w:name="Body Text First Indent" w:semiHidden="1" w:uiPriority="98"/>
    <w:lsdException w:name="Body Text First Indent 2" w:semiHidden="1" w:uiPriority="98"/>
    <w:lsdException w:name="Note Heading" w:semiHidden="1" w:uiPriority="98"/>
    <w:lsdException w:name="Body Text 2" w:semiHidden="1" w:uiPriority="98"/>
    <w:lsdException w:name="Body Text 3" w:semiHidden="1" w:uiPriority="98"/>
    <w:lsdException w:name="Body Text Indent 2" w:semiHidden="1" w:uiPriority="98"/>
    <w:lsdException w:name="Body Text Indent 3" w:semiHidden="1" w:uiPriority="98"/>
    <w:lsdException w:name="Block Text" w:semiHidden="1" w:uiPriority="98"/>
    <w:lsdException w:name="FollowedHyperlink" w:uiPriority="98"/>
    <w:lsdException w:name="Strong" w:semiHidden="1" w:uiPriority="98"/>
    <w:lsdException w:name="Emphasis" w:semiHidden="1" w:uiPriority="98"/>
    <w:lsdException w:name="Document Map" w:semiHidden="1" w:uiPriority="98"/>
    <w:lsdException w:name="Plain Text" w:semiHidden="1" w:uiPriority="98"/>
    <w:lsdException w:name="E-mail Signature" w:semiHidden="1" w:uiPriority="98"/>
    <w:lsdException w:name="HTML Top of Form" w:uiPriority="0"/>
    <w:lsdException w:name="HTML Bottom of Form" w:uiPriority="0"/>
    <w:lsdException w:name="Normal (Web)" w:semiHidden="1" w:uiPriority="98"/>
    <w:lsdException w:name="HTML Acronym" w:semiHidden="1" w:uiPriority="98"/>
    <w:lsdException w:name="HTML Address" w:semiHidden="1" w:uiPriority="98"/>
    <w:lsdException w:name="HTML Cite" w:semiHidden="1" w:uiPriority="98"/>
    <w:lsdException w:name="HTML Code" w:semiHidden="1" w:uiPriority="98"/>
    <w:lsdException w:name="HTML Definition" w:semiHidden="1" w:uiPriority="98"/>
    <w:lsdException w:name="HTML Keyboard" w:semiHidden="1" w:uiPriority="98"/>
    <w:lsdException w:name="HTML Preformatted" w:semiHidden="1" w:uiPriority="98"/>
    <w:lsdException w:name="HTML Sample" w:semiHidden="1" w:uiPriority="98"/>
    <w:lsdException w:name="HTML Typewriter" w:semiHidden="1" w:uiPriority="98"/>
    <w:lsdException w:name="HTML Variable" w:semiHidden="1" w:uiPriority="98"/>
    <w:lsdException w:name="Normal Table" w:semiHidden="1" w:unhideWhenUsed="1"/>
    <w:lsdException w:name="annotation subject" w:semiHidden="1" w:uiPriority="98"/>
    <w:lsdException w:name="No List" w:uiPriority="98"/>
    <w:lsdException w:name="Outline List 1" w:uiPriority="98"/>
    <w:lsdException w:name="Outline List 2" w:uiPriority="98"/>
    <w:lsdException w:name="Outline List 3" w:uiPriority="98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8"/>
    <w:lsdException w:name="Table Theme" w:semiHidden="1" w:unhideWhenUsed="1"/>
    <w:lsdException w:name="Placeholder Text" w:semiHidden="1" w:uiPriority="98"/>
    <w:lsdException w:name="No Spacing" w:semiHidden="1" w:uiPriority="98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 w:uiPriority="98"/>
    <w:lsdException w:name="Quote" w:semiHidden="1" w:uiPriority="12" w:qFormat="1"/>
    <w:lsdException w:name="Intense Quote" w:semiHidden="1" w:uiPriority="98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iPriority="98"/>
    <w:lsdException w:name="Intense Emphasis" w:semiHidden="1" w:uiPriority="98"/>
    <w:lsdException w:name="Subtle Reference" w:semiHidden="1" w:uiPriority="98"/>
    <w:lsdException w:name="Intense Reference" w:semiHidden="1" w:uiPriority="98"/>
    <w:lsdException w:name="Book Title" w:semiHidden="1" w:uiPriority="98"/>
    <w:lsdException w:name="Bibliography" w:semiHidden="1" w:uiPriority="98"/>
    <w:lsdException w:name="TOC Heading" w:semiHidden="1" w:uiPriority="98"/>
    <w:lsdException w:name="Mention" w:semiHidden="1" w:uiPriority="98"/>
    <w:lsdException w:name="Smart Hyperlink" w:semiHidden="1" w:uiPriority="98"/>
    <w:lsdException w:name="Hashtag" w:semiHidden="1" w:uiPriority="98"/>
    <w:lsdException w:name="Unresolved Mention" w:semiHidden="1" w:uiPriority="98"/>
    <w:lsdException w:name="Smart Link" w:semiHidden="1" w:uiPriority="98"/>
  </w:latentStyles>
  <w:style w:type="paragraph" w:default="1" w:styleId="Standaard">
    <w:name w:val="Normal"/>
    <w:aliases w:val="Normal Universiteit Utrecht"/>
    <w:next w:val="BodytextUniversiteitUtrecht"/>
    <w:uiPriority w:val="98"/>
    <w:semiHidden/>
    <w:rsid w:val="002D752C"/>
    <w:rPr>
      <w:lang w:val="en-GB" w:eastAsia="en-GB" w:bidi="en-GB"/>
    </w:rPr>
  </w:style>
  <w:style w:type="paragraph" w:styleId="Kop1">
    <w:name w:val="heading 1"/>
    <w:aliases w:val="Heading 1 Universiteit Utrecht"/>
    <w:basedOn w:val="ZsysbasisUniversiteitUtrecht"/>
    <w:next w:val="BodytextUniversiteitUtrecht"/>
    <w:link w:val="Kop1Char"/>
    <w:uiPriority w:val="3"/>
    <w:qFormat/>
    <w:rsid w:val="0086558C"/>
    <w:pPr>
      <w:keepNext/>
      <w:keepLines/>
      <w:pageBreakBefore/>
      <w:numPr>
        <w:numId w:val="27"/>
      </w:numPr>
      <w:spacing w:after="114" w:line="455" w:lineRule="atLeast"/>
      <w:outlineLvl w:val="0"/>
    </w:pPr>
    <w:rPr>
      <w:rFonts w:ascii="Merriweather Light" w:hAnsi="Merriweather Light"/>
      <w:bCs/>
      <w:sz w:val="34"/>
      <w:szCs w:val="34"/>
    </w:rPr>
  </w:style>
  <w:style w:type="paragraph" w:styleId="Kop2">
    <w:name w:val="heading 2"/>
    <w:aliases w:val="Heading 2 Universiteit Utrecht"/>
    <w:basedOn w:val="ZsysbasisUniversiteitUtrecht"/>
    <w:next w:val="BodytextUniversiteitUtrecht"/>
    <w:link w:val="Kop2Char"/>
    <w:uiPriority w:val="5"/>
    <w:qFormat/>
    <w:rsid w:val="00A654BC"/>
    <w:pPr>
      <w:keepNext/>
      <w:keepLines/>
      <w:numPr>
        <w:ilvl w:val="1"/>
        <w:numId w:val="27"/>
      </w:numPr>
      <w:spacing w:before="320" w:after="60" w:line="300" w:lineRule="exact"/>
      <w:outlineLvl w:val="1"/>
    </w:pPr>
    <w:rPr>
      <w:rFonts w:ascii="Merriweather" w:hAnsi="Merriweather"/>
      <w:bCs/>
      <w:iCs/>
      <w:szCs w:val="28"/>
    </w:rPr>
  </w:style>
  <w:style w:type="paragraph" w:styleId="Kop3">
    <w:name w:val="heading 3"/>
    <w:aliases w:val="Heading 3 Universiteit Utrecht"/>
    <w:basedOn w:val="ZsysbasisUniversiteitUtrecht"/>
    <w:next w:val="BodytextUniversiteitUtrecht"/>
    <w:link w:val="Kop3Char"/>
    <w:uiPriority w:val="6"/>
    <w:qFormat/>
    <w:rsid w:val="00A654BC"/>
    <w:pPr>
      <w:keepNext/>
      <w:keepLines/>
      <w:numPr>
        <w:ilvl w:val="2"/>
        <w:numId w:val="27"/>
      </w:numPr>
      <w:spacing w:before="310" w:after="50" w:line="322" w:lineRule="atLeast"/>
      <w:outlineLvl w:val="2"/>
    </w:pPr>
    <w:rPr>
      <w:rFonts w:ascii="Merriweather Light" w:hAnsi="Merriweather Light"/>
      <w:i/>
      <w:iCs/>
    </w:rPr>
  </w:style>
  <w:style w:type="paragraph" w:styleId="Kop4">
    <w:name w:val="heading 4"/>
    <w:aliases w:val="Heading 4 Universiteit Utrecht"/>
    <w:basedOn w:val="ZsysbasisUniversiteitUtrecht"/>
    <w:next w:val="BodytextUniversiteitUtrecht"/>
    <w:link w:val="Kop4Char"/>
    <w:uiPriority w:val="7"/>
    <w:qFormat/>
    <w:rsid w:val="00A654BC"/>
    <w:pPr>
      <w:keepNext/>
      <w:keepLines/>
      <w:numPr>
        <w:ilvl w:val="3"/>
        <w:numId w:val="27"/>
      </w:numPr>
      <w:spacing w:before="310" w:after="50" w:line="322" w:lineRule="atLeast"/>
      <w:outlineLvl w:val="3"/>
    </w:pPr>
    <w:rPr>
      <w:rFonts w:ascii="Merriweather Light" w:hAnsi="Merriweather Light"/>
      <w:bCs/>
      <w:i/>
    </w:rPr>
  </w:style>
  <w:style w:type="paragraph" w:styleId="Kop5">
    <w:name w:val="heading 5"/>
    <w:aliases w:val="Heading 5 Universiteit Utrecht"/>
    <w:basedOn w:val="ZsysbasisUniversiteitUtrecht"/>
    <w:next w:val="BodytextUniversiteitUtrecht"/>
    <w:link w:val="Kop5Char"/>
    <w:uiPriority w:val="8"/>
    <w:qFormat/>
    <w:rsid w:val="00CD7927"/>
    <w:pPr>
      <w:keepNext/>
      <w:keepLines/>
      <w:numPr>
        <w:ilvl w:val="4"/>
        <w:numId w:val="27"/>
      </w:numPr>
      <w:spacing w:before="310" w:after="50" w:line="322" w:lineRule="atLeast"/>
      <w:ind w:left="1000" w:hanging="1000"/>
      <w:outlineLvl w:val="4"/>
    </w:pPr>
    <w:rPr>
      <w:rFonts w:ascii="Merriweather Light" w:hAnsi="Merriweather Light"/>
      <w:bCs/>
      <w:i/>
      <w:iCs/>
    </w:rPr>
  </w:style>
  <w:style w:type="paragraph" w:styleId="Kop6">
    <w:name w:val="heading 6"/>
    <w:aliases w:val="Heading 6 Universiteit Utrecht"/>
    <w:basedOn w:val="ZsysbasisUniversiteitUtrecht"/>
    <w:next w:val="BodytextUniversiteitUtrecht"/>
    <w:link w:val="Kop6Char"/>
    <w:uiPriority w:val="9"/>
    <w:qFormat/>
    <w:rsid w:val="00CD7927"/>
    <w:pPr>
      <w:keepNext/>
      <w:keepLines/>
      <w:numPr>
        <w:ilvl w:val="5"/>
        <w:numId w:val="27"/>
      </w:numPr>
      <w:spacing w:before="310" w:after="50" w:line="322" w:lineRule="atLeast"/>
      <w:ind w:left="1160" w:hanging="1160"/>
      <w:outlineLvl w:val="5"/>
    </w:pPr>
    <w:rPr>
      <w:rFonts w:ascii="Merriweather Light" w:hAnsi="Merriweather Light"/>
      <w:bCs/>
      <w:i/>
      <w:iCs/>
    </w:rPr>
  </w:style>
  <w:style w:type="paragraph" w:styleId="Kop7">
    <w:name w:val="heading 7"/>
    <w:aliases w:val="Heading 7 Universiteit Utrecht"/>
    <w:basedOn w:val="ZsysbasisUniversiteitUtrecht"/>
    <w:next w:val="BodytextUniversiteitUtrecht"/>
    <w:link w:val="Kop7Char"/>
    <w:uiPriority w:val="98"/>
    <w:semiHidden/>
    <w:rsid w:val="00A654BC"/>
    <w:pPr>
      <w:keepNext/>
      <w:keepLines/>
      <w:numPr>
        <w:ilvl w:val="6"/>
        <w:numId w:val="27"/>
      </w:numPr>
      <w:spacing w:after="0"/>
      <w:outlineLvl w:val="6"/>
    </w:pPr>
    <w:rPr>
      <w:bCs/>
      <w:szCs w:val="20"/>
    </w:rPr>
  </w:style>
  <w:style w:type="paragraph" w:styleId="Kop8">
    <w:name w:val="heading 8"/>
    <w:aliases w:val="Heading 8 Universiteit Utrecht"/>
    <w:basedOn w:val="ZsysbasisUniversiteitUtrecht"/>
    <w:next w:val="BodytextUniversiteitUtrecht"/>
    <w:link w:val="Kop8Char"/>
    <w:uiPriority w:val="98"/>
    <w:semiHidden/>
    <w:rsid w:val="00A654BC"/>
    <w:pPr>
      <w:keepNext/>
      <w:keepLines/>
      <w:numPr>
        <w:ilvl w:val="7"/>
        <w:numId w:val="27"/>
      </w:numPr>
      <w:spacing w:after="0"/>
      <w:outlineLvl w:val="7"/>
    </w:pPr>
    <w:rPr>
      <w:iCs/>
      <w:szCs w:val="20"/>
    </w:rPr>
  </w:style>
  <w:style w:type="paragraph" w:styleId="Kop9">
    <w:name w:val="heading 9"/>
    <w:aliases w:val="Heading 9 Universiteit Utrecht"/>
    <w:basedOn w:val="ZsysbasisUniversiteitUtrecht"/>
    <w:next w:val="BodytextUniversiteitUtrecht"/>
    <w:link w:val="Kop9Char"/>
    <w:uiPriority w:val="98"/>
    <w:semiHidden/>
    <w:rsid w:val="00A654BC"/>
    <w:pPr>
      <w:keepNext/>
      <w:keepLines/>
      <w:numPr>
        <w:ilvl w:val="8"/>
        <w:numId w:val="27"/>
      </w:numPr>
      <w:spacing w:after="0"/>
      <w:outlineLvl w:val="8"/>
    </w:pPr>
    <w:rPr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ZsysbasisUniversiteitUtrecht">
    <w:name w:val="Zsysbasis Universiteit Utrecht"/>
    <w:next w:val="BodytextUniversiteitUtrecht"/>
    <w:link w:val="ZsysbasisUniversiteitUtrechtChar"/>
    <w:uiPriority w:val="98"/>
    <w:semiHidden/>
    <w:rsid w:val="00ED41B1"/>
  </w:style>
  <w:style w:type="character" w:customStyle="1" w:styleId="ZsysbasisUniversiteitUtrechtChar">
    <w:name w:val="Zsysbasis Universiteit Utrecht Char"/>
    <w:basedOn w:val="Standaardalinea-lettertype"/>
    <w:link w:val="ZsysbasisUniversiteitUtrecht"/>
    <w:uiPriority w:val="98"/>
    <w:semiHidden/>
    <w:rsid w:val="00ED41B1"/>
    <w:rPr>
      <w:lang w:val="nl-NL"/>
    </w:rPr>
  </w:style>
  <w:style w:type="paragraph" w:customStyle="1" w:styleId="AddressboxUniversiteitUtrecht">
    <w:name w:val="Address box Universiteit Utrecht"/>
    <w:basedOn w:val="ZsysbasisUniversiteitUtrecht"/>
    <w:uiPriority w:val="98"/>
    <w:semiHidden/>
    <w:rsid w:val="009B7845"/>
    <w:pPr>
      <w:spacing w:after="0"/>
    </w:pPr>
    <w:rPr>
      <w:noProof/>
    </w:rPr>
  </w:style>
  <w:style w:type="paragraph" w:customStyle="1" w:styleId="SenderinformationheadingUniversiteitUtrecht">
    <w:name w:val="Sender information heading Universiteit Utrecht"/>
    <w:basedOn w:val="ZsysbasisdocumentdataUniversiteitUtrecht"/>
    <w:uiPriority w:val="98"/>
    <w:semiHidden/>
    <w:rsid w:val="001D7E3F"/>
  </w:style>
  <w:style w:type="paragraph" w:customStyle="1" w:styleId="SenderinformationUniversiteitUtrecht">
    <w:name w:val="Sender information Universiteit Utrecht"/>
    <w:basedOn w:val="ZsysbasisdocumentdataUniversiteitUtrecht"/>
    <w:uiPriority w:val="98"/>
    <w:semiHidden/>
    <w:rsid w:val="001D7E3F"/>
  </w:style>
  <w:style w:type="paragraph" w:customStyle="1" w:styleId="AgendaitemUniversiteitUtrecht">
    <w:name w:val="Agenda item Universiteit Utrecht"/>
    <w:basedOn w:val="ZsysbasisUniversiteitUtrecht"/>
    <w:uiPriority w:val="98"/>
    <w:semiHidden/>
    <w:rsid w:val="009B7845"/>
    <w:pPr>
      <w:numPr>
        <w:numId w:val="22"/>
      </w:numPr>
      <w:spacing w:after="0"/>
    </w:pPr>
  </w:style>
  <w:style w:type="paragraph" w:customStyle="1" w:styleId="ParagraphforpictureUniversiteitUtrecht">
    <w:name w:val="Paragraph for picture Universiteit Utrecht"/>
    <w:basedOn w:val="ZsysbasisUniversiteitUtrecht"/>
    <w:next w:val="BodytextUniversiteitUtrecht"/>
    <w:uiPriority w:val="98"/>
    <w:semiHidden/>
    <w:rsid w:val="00B433F3"/>
    <w:pPr>
      <w:spacing w:after="0"/>
    </w:pPr>
  </w:style>
  <w:style w:type="paragraph" w:customStyle="1" w:styleId="BodytextUniversiteitUtrecht">
    <w:name w:val="Body text Universiteit Utrecht"/>
    <w:basedOn w:val="ZsysbasisUniversiteitUtrecht"/>
    <w:qFormat/>
    <w:rsid w:val="0070232D"/>
  </w:style>
  <w:style w:type="paragraph" w:customStyle="1" w:styleId="Appendixheading1UniversiteitUtrecht">
    <w:name w:val="Appendix heading 1 Universiteit Utrecht"/>
    <w:basedOn w:val="ZsysbasisUniversiteitUtrecht"/>
    <w:next w:val="BodytextUniversiteitUtrecht"/>
    <w:uiPriority w:val="10"/>
    <w:qFormat/>
    <w:rsid w:val="00C65D34"/>
    <w:pPr>
      <w:keepNext/>
      <w:keepLines/>
      <w:pageBreakBefore/>
      <w:numPr>
        <w:numId w:val="35"/>
      </w:numPr>
      <w:spacing w:after="114" w:line="455" w:lineRule="atLeast"/>
      <w:outlineLvl w:val="0"/>
    </w:pPr>
    <w:rPr>
      <w:rFonts w:ascii="Merriweather Light" w:hAnsi="Merriweather Light"/>
      <w:bCs/>
      <w:sz w:val="34"/>
      <w:szCs w:val="34"/>
    </w:rPr>
  </w:style>
  <w:style w:type="paragraph" w:customStyle="1" w:styleId="Appendixheading2UniversiteitUtrecht">
    <w:name w:val="Appendix heading 2 Universiteit Utrecht"/>
    <w:basedOn w:val="ZsysbasisUniversiteitUtrecht"/>
    <w:next w:val="BodytextUniversiteitUtrecht"/>
    <w:uiPriority w:val="11"/>
    <w:qFormat/>
    <w:rsid w:val="00C65D34"/>
    <w:pPr>
      <w:keepNext/>
      <w:keepLines/>
      <w:numPr>
        <w:ilvl w:val="1"/>
        <w:numId w:val="35"/>
      </w:numPr>
      <w:spacing w:before="320" w:after="60" w:line="300" w:lineRule="exact"/>
      <w:outlineLvl w:val="1"/>
    </w:pPr>
    <w:rPr>
      <w:rFonts w:ascii="Merriweather" w:hAnsi="Merriweather"/>
      <w:bCs/>
      <w:iCs/>
      <w:szCs w:val="28"/>
    </w:rPr>
  </w:style>
  <w:style w:type="paragraph" w:styleId="Bijschrift">
    <w:name w:val="caption"/>
    <w:aliases w:val="Caption Universiteit Utrecht"/>
    <w:basedOn w:val="ZsysbasisUniversiteitUtrecht"/>
    <w:next w:val="BodytextUniversiteitUtrecht"/>
    <w:uiPriority w:val="32"/>
    <w:qFormat/>
    <w:rsid w:val="0079443B"/>
    <w:pPr>
      <w:spacing w:before="120" w:after="200" w:line="240" w:lineRule="atLeast"/>
    </w:pPr>
    <w:rPr>
      <w:rFonts w:ascii="Open Sans Light" w:hAnsi="Open Sans Light" w:cs="Open Sans Light"/>
      <w:i/>
      <w:sz w:val="18"/>
    </w:rPr>
  </w:style>
  <w:style w:type="paragraph" w:customStyle="1" w:styleId="DocumentdataheadingUniversiteitUtrecht">
    <w:name w:val="Document data heading Universiteit Utrecht"/>
    <w:basedOn w:val="ZsysbasisdocumentdataUniversiteitUtrecht"/>
    <w:uiPriority w:val="98"/>
    <w:semiHidden/>
    <w:rsid w:val="001D7E3F"/>
  </w:style>
  <w:style w:type="paragraph" w:customStyle="1" w:styleId="DocumentdataUniversiteitUtrecht">
    <w:name w:val="Document data Universiteit Utrecht"/>
    <w:basedOn w:val="ZsysbasisdocumentdataUniversiteitUtrecht"/>
    <w:uiPriority w:val="31"/>
    <w:qFormat/>
    <w:rsid w:val="001D7E3F"/>
  </w:style>
  <w:style w:type="paragraph" w:customStyle="1" w:styleId="DocumentnameUniversiteitUtrecht">
    <w:name w:val="Document name Universiteit Utrecht"/>
    <w:basedOn w:val="ZsysbasisUniversiteitUtrecht"/>
    <w:next w:val="BodytextUniversiteitUtrecht"/>
    <w:uiPriority w:val="98"/>
    <w:semiHidden/>
    <w:rsid w:val="009B7845"/>
    <w:pPr>
      <w:spacing w:after="0"/>
    </w:pPr>
  </w:style>
  <w:style w:type="character" w:styleId="Eindnootmarkering">
    <w:name w:val="endnote reference"/>
    <w:aliases w:val="End note reference Universiteit Utrecht"/>
    <w:basedOn w:val="Standaardalinea-lettertype"/>
    <w:uiPriority w:val="33"/>
    <w:rsid w:val="001D7E3F"/>
    <w:rPr>
      <w:vertAlign w:val="superscript"/>
    </w:rPr>
  </w:style>
  <w:style w:type="paragraph" w:styleId="Eindnoottekst">
    <w:name w:val="endnote text"/>
    <w:aliases w:val="End note text Universiteit Utrecht"/>
    <w:basedOn w:val="ZsysbasisUniversiteitUtrecht"/>
    <w:next w:val="BodytextUniversiteitUtrecht"/>
    <w:link w:val="EindnoottekstChar"/>
    <w:uiPriority w:val="34"/>
    <w:rsid w:val="009B7845"/>
    <w:pPr>
      <w:spacing w:after="0"/>
    </w:pPr>
  </w:style>
  <w:style w:type="character" w:customStyle="1" w:styleId="EindnoottekstChar">
    <w:name w:val="Eindnoottekst Char"/>
    <w:aliases w:val="End note text Universiteit Utrecht Char"/>
    <w:basedOn w:val="Standaardalinea-lettertype"/>
    <w:link w:val="Eindnoottekst"/>
    <w:uiPriority w:val="34"/>
    <w:rsid w:val="009B7845"/>
    <w:rPr>
      <w:lang w:val="nl-NL"/>
    </w:rPr>
  </w:style>
  <w:style w:type="character" w:styleId="GevolgdeHyperlink">
    <w:name w:val="FollowedHyperlink"/>
    <w:aliases w:val="FollowedHyperlink Universiteit Utrecht"/>
    <w:basedOn w:val="Standaardalinea-lettertype"/>
    <w:uiPriority w:val="98"/>
    <w:semiHidden/>
    <w:rsid w:val="001D7E3F"/>
    <w:rPr>
      <w:color w:val="auto"/>
      <w:u w:val="single"/>
    </w:rPr>
  </w:style>
  <w:style w:type="character" w:styleId="Hyperlink">
    <w:name w:val="Hyperlink"/>
    <w:aliases w:val="Hyperlink Universiteit Utrecht"/>
    <w:basedOn w:val="Standaardalinea-lettertype"/>
    <w:uiPriority w:val="99"/>
    <w:rsid w:val="001D7E3F"/>
    <w:rPr>
      <w:color w:val="auto"/>
      <w:u w:val="single"/>
    </w:rPr>
  </w:style>
  <w:style w:type="paragraph" w:styleId="Inhopg1">
    <w:name w:val="toc 1"/>
    <w:aliases w:val="TOC 1 Universiteit Utrecht"/>
    <w:basedOn w:val="ZsysbasistocUniversiteitUtrecht"/>
    <w:next w:val="BodytextUniversiteitUtrecht"/>
    <w:uiPriority w:val="39"/>
    <w:rsid w:val="00725D40"/>
    <w:pPr>
      <w:ind w:left="480" w:hanging="480"/>
    </w:pPr>
    <w:rPr>
      <w:rFonts w:eastAsiaTheme="minorHAnsi" w:cstheme="minorBidi"/>
    </w:rPr>
  </w:style>
  <w:style w:type="paragraph" w:styleId="Inhopg2">
    <w:name w:val="toc 2"/>
    <w:aliases w:val="TOC 2 Universiteit Utrecht"/>
    <w:basedOn w:val="ZsysbasistocUniversiteitUtrecht"/>
    <w:next w:val="BodytextUniversiteitUtrecht"/>
    <w:uiPriority w:val="39"/>
    <w:rsid w:val="008E3901"/>
    <w:pPr>
      <w:ind w:left="1200" w:hanging="720"/>
    </w:pPr>
    <w:rPr>
      <w:rFonts w:eastAsiaTheme="minorHAnsi" w:cstheme="minorBidi"/>
    </w:rPr>
  </w:style>
  <w:style w:type="paragraph" w:styleId="Inhopg3">
    <w:name w:val="toc 3"/>
    <w:aliases w:val="TOC 3 Universiteit Utrecht"/>
    <w:basedOn w:val="ZsysbasistocUniversiteitUtrecht"/>
    <w:next w:val="BodytextUniversiteitUtrecht"/>
    <w:uiPriority w:val="39"/>
    <w:rsid w:val="00F419AF"/>
    <w:pPr>
      <w:ind w:left="1680" w:hanging="960"/>
    </w:pPr>
    <w:rPr>
      <w:rFonts w:eastAsiaTheme="minorHAnsi" w:cstheme="minorBidi"/>
    </w:rPr>
  </w:style>
  <w:style w:type="paragraph" w:styleId="Inhopg4">
    <w:name w:val="toc 4"/>
    <w:aliases w:val="TOC 4 Universiteit Utrecht"/>
    <w:basedOn w:val="ZsysbasistocUniversiteitUtrecht"/>
    <w:next w:val="BodytextUniversiteitUtrecht"/>
    <w:uiPriority w:val="39"/>
    <w:rsid w:val="00B44444"/>
    <w:pPr>
      <w:ind w:left="1920" w:hanging="960"/>
    </w:pPr>
    <w:rPr>
      <w:rFonts w:eastAsiaTheme="minorHAnsi" w:cstheme="minorBidi"/>
    </w:rPr>
  </w:style>
  <w:style w:type="paragraph" w:styleId="Inhopg5">
    <w:name w:val="toc 5"/>
    <w:aliases w:val="TOC 5 Universiteit Utrecht"/>
    <w:basedOn w:val="ZsysbasistocUniversiteitUtrecht"/>
    <w:next w:val="BodytextUniversiteitUtrecht"/>
    <w:uiPriority w:val="39"/>
    <w:rsid w:val="00DA3B35"/>
    <w:pPr>
      <w:ind w:left="1920" w:hanging="960"/>
    </w:pPr>
    <w:rPr>
      <w:rFonts w:eastAsiaTheme="minorHAnsi" w:cstheme="minorBidi"/>
    </w:rPr>
  </w:style>
  <w:style w:type="paragraph" w:styleId="Inhopg6">
    <w:name w:val="toc 6"/>
    <w:aliases w:val="TOC 6 Universiteit Utrecht"/>
    <w:basedOn w:val="ZsysbasistocUniversiteitUtrecht"/>
    <w:next w:val="BodytextUniversiteitUtrecht"/>
    <w:uiPriority w:val="98"/>
    <w:semiHidden/>
    <w:rsid w:val="008809AC"/>
    <w:pPr>
      <w:ind w:left="0" w:firstLine="0"/>
    </w:pPr>
    <w:rPr>
      <w:rFonts w:eastAsiaTheme="minorHAnsi" w:cstheme="minorBidi"/>
    </w:rPr>
  </w:style>
  <w:style w:type="paragraph" w:styleId="Inhopg7">
    <w:name w:val="toc 7"/>
    <w:aliases w:val="TOC 7 Universiteit Utrecht"/>
    <w:basedOn w:val="ZsysbasistocUniversiteitUtrecht"/>
    <w:next w:val="BodytextUniversiteitUtrecht"/>
    <w:uiPriority w:val="98"/>
    <w:semiHidden/>
    <w:rsid w:val="006545DA"/>
    <w:pPr>
      <w:ind w:left="1200" w:hanging="1200"/>
    </w:pPr>
    <w:rPr>
      <w:rFonts w:eastAsiaTheme="minorHAnsi" w:cstheme="minorBidi"/>
    </w:rPr>
  </w:style>
  <w:style w:type="paragraph" w:styleId="Inhopg8">
    <w:name w:val="toc 8"/>
    <w:aliases w:val="TOC 8 Universiteit Utrecht"/>
    <w:basedOn w:val="ZsysbasistocUniversiteitUtrecht"/>
    <w:next w:val="BodytextUniversiteitUtrecht"/>
    <w:uiPriority w:val="98"/>
    <w:semiHidden/>
    <w:rsid w:val="00CD63C6"/>
    <w:pPr>
      <w:ind w:left="1200" w:hanging="720"/>
    </w:pPr>
    <w:rPr>
      <w:rFonts w:eastAsiaTheme="minorHAnsi" w:cstheme="minorBidi"/>
    </w:rPr>
  </w:style>
  <w:style w:type="paragraph" w:styleId="Inhopg9">
    <w:name w:val="toc 9"/>
    <w:aliases w:val="TOC 9 Universiteit Utrecht"/>
    <w:basedOn w:val="ZsysbasistocUniversiteitUtrecht"/>
    <w:next w:val="BodytextUniversiteitUtrecht"/>
    <w:uiPriority w:val="98"/>
    <w:semiHidden/>
    <w:rsid w:val="008809AC"/>
    <w:rPr>
      <w:rFonts w:eastAsiaTheme="minorHAnsi" w:cstheme="minorBidi"/>
    </w:rPr>
  </w:style>
  <w:style w:type="paragraph" w:customStyle="1" w:styleId="Heading1nonumberUniversiteitUtrecht">
    <w:name w:val="Heading 1 no number Universiteit Utrecht"/>
    <w:basedOn w:val="ZsysbasisUniversiteitUtrecht"/>
    <w:next w:val="BodytextUniversiteitUtrecht"/>
    <w:uiPriority w:val="98"/>
    <w:semiHidden/>
    <w:rsid w:val="009B7845"/>
    <w:pPr>
      <w:keepNext/>
      <w:keepLines/>
      <w:pageBreakBefore/>
      <w:spacing w:after="114" w:line="455" w:lineRule="atLeast"/>
      <w:outlineLvl w:val="0"/>
    </w:pPr>
    <w:rPr>
      <w:rFonts w:ascii="Merriweather Light" w:hAnsi="Merriweather Light"/>
      <w:bCs/>
      <w:sz w:val="34"/>
      <w:szCs w:val="34"/>
    </w:rPr>
  </w:style>
  <w:style w:type="character" w:customStyle="1" w:styleId="Kop1Char">
    <w:name w:val="Kop 1 Char"/>
    <w:aliases w:val="Heading 1 Universiteit Utrecht Char"/>
    <w:basedOn w:val="Standaardalinea-lettertype"/>
    <w:link w:val="Kop1"/>
    <w:uiPriority w:val="2"/>
    <w:rsid w:val="0086558C"/>
    <w:rPr>
      <w:rFonts w:ascii="Merriweather Light" w:hAnsi="Merriweather Light"/>
      <w:bCs/>
      <w:sz w:val="34"/>
      <w:szCs w:val="34"/>
      <w:lang w:val="nl-NL"/>
    </w:rPr>
  </w:style>
  <w:style w:type="paragraph" w:customStyle="1" w:styleId="Heading2nonumberUniversiteitUtrecht">
    <w:name w:val="Heading 2 no number Universiteit Utrecht"/>
    <w:basedOn w:val="ZsysbasisUniversiteitUtrecht"/>
    <w:next w:val="BodytextUniversiteitUtrecht"/>
    <w:uiPriority w:val="98"/>
    <w:semiHidden/>
    <w:rsid w:val="009B7845"/>
    <w:pPr>
      <w:keepNext/>
      <w:keepLines/>
      <w:spacing w:before="320" w:after="60" w:line="300" w:lineRule="exact"/>
      <w:outlineLvl w:val="1"/>
    </w:pPr>
    <w:rPr>
      <w:rFonts w:ascii="Merriweather" w:hAnsi="Merriweather"/>
      <w:bCs/>
      <w:iCs/>
      <w:szCs w:val="28"/>
    </w:rPr>
  </w:style>
  <w:style w:type="character" w:customStyle="1" w:styleId="Kop2Char">
    <w:name w:val="Kop 2 Char"/>
    <w:aliases w:val="Heading 2 Universiteit Utrecht Char"/>
    <w:basedOn w:val="Standaardalinea-lettertype"/>
    <w:link w:val="Kop2"/>
    <w:uiPriority w:val="5"/>
    <w:rsid w:val="00DF4E82"/>
    <w:rPr>
      <w:rFonts w:ascii="Merriweather" w:hAnsi="Merriweather"/>
      <w:bCs/>
      <w:iCs/>
      <w:szCs w:val="28"/>
      <w:lang w:val="nl-NL"/>
    </w:rPr>
  </w:style>
  <w:style w:type="paragraph" w:customStyle="1" w:styleId="Heading3nonumberUniversiteitUtrecht">
    <w:name w:val="Heading 3 no number Universiteit Utrecht"/>
    <w:basedOn w:val="ZsysbasisUniversiteitUtrecht"/>
    <w:next w:val="BodytextUniversiteitUtrecht"/>
    <w:uiPriority w:val="98"/>
    <w:semiHidden/>
    <w:rsid w:val="009B7845"/>
    <w:pPr>
      <w:keepNext/>
      <w:keepLines/>
      <w:spacing w:before="310" w:after="50" w:line="322" w:lineRule="atLeast"/>
      <w:outlineLvl w:val="2"/>
    </w:pPr>
    <w:rPr>
      <w:rFonts w:ascii="Merriweather Light" w:hAnsi="Merriweather Light"/>
      <w:i/>
      <w:iCs/>
    </w:rPr>
  </w:style>
  <w:style w:type="character" w:customStyle="1" w:styleId="Kop3Char">
    <w:name w:val="Kop 3 Char"/>
    <w:aliases w:val="Heading 3 Universiteit Utrecht Char"/>
    <w:basedOn w:val="Standaardalinea-lettertype"/>
    <w:link w:val="Kop3"/>
    <w:uiPriority w:val="6"/>
    <w:rsid w:val="006665EA"/>
    <w:rPr>
      <w:rFonts w:ascii="Merriweather Light" w:hAnsi="Merriweather Light"/>
      <w:i/>
      <w:iCs/>
      <w:lang w:val="nl-NL"/>
    </w:rPr>
  </w:style>
  <w:style w:type="paragraph" w:customStyle="1" w:styleId="Heading4nonumberUniversiteitUtrecht">
    <w:name w:val="Heading 4 no number Universiteit Utrecht"/>
    <w:basedOn w:val="ZsysbasisUniversiteitUtrecht"/>
    <w:next w:val="BodytextUniversiteitUtrecht"/>
    <w:uiPriority w:val="98"/>
    <w:semiHidden/>
    <w:rsid w:val="009B7845"/>
    <w:pPr>
      <w:keepNext/>
      <w:keepLines/>
      <w:spacing w:before="310" w:after="50" w:line="322" w:lineRule="atLeast"/>
      <w:outlineLvl w:val="3"/>
    </w:pPr>
    <w:rPr>
      <w:rFonts w:ascii="Merriweather Light" w:hAnsi="Merriweather Light"/>
      <w:bCs/>
      <w:i/>
    </w:rPr>
  </w:style>
  <w:style w:type="character" w:customStyle="1" w:styleId="Kop4Char">
    <w:name w:val="Kop 4 Char"/>
    <w:aliases w:val="Heading 4 Universiteit Utrecht Char"/>
    <w:basedOn w:val="Standaardalinea-lettertype"/>
    <w:link w:val="Kop4"/>
    <w:uiPriority w:val="7"/>
    <w:rsid w:val="00C01383"/>
    <w:rPr>
      <w:rFonts w:ascii="Merriweather Light" w:hAnsi="Merriweather Light"/>
      <w:bCs/>
      <w:i/>
      <w:lang w:val="nl-NL"/>
    </w:rPr>
  </w:style>
  <w:style w:type="character" w:customStyle="1" w:styleId="Kop5Char">
    <w:name w:val="Kop 5 Char"/>
    <w:aliases w:val="Heading 5 Universiteit Utrecht Char"/>
    <w:basedOn w:val="Standaardalinea-lettertype"/>
    <w:link w:val="Kop5"/>
    <w:uiPriority w:val="8"/>
    <w:rsid w:val="00CD7927"/>
    <w:rPr>
      <w:rFonts w:ascii="Merriweather Light" w:hAnsi="Merriweather Light"/>
      <w:bCs/>
      <w:i/>
      <w:iCs/>
      <w:lang w:val="nl-NL"/>
    </w:rPr>
  </w:style>
  <w:style w:type="character" w:customStyle="1" w:styleId="Kop6Char">
    <w:name w:val="Kop 6 Char"/>
    <w:aliases w:val="Heading 6 Universiteit Utrecht Char"/>
    <w:basedOn w:val="Standaardalinea-lettertype"/>
    <w:link w:val="Kop6"/>
    <w:uiPriority w:val="9"/>
    <w:rsid w:val="00CD7927"/>
    <w:rPr>
      <w:rFonts w:ascii="Merriweather Light" w:hAnsi="Merriweather Light"/>
      <w:bCs/>
      <w:i/>
      <w:iCs/>
      <w:lang w:val="nl-NL"/>
    </w:rPr>
  </w:style>
  <w:style w:type="character" w:customStyle="1" w:styleId="Kop7Char">
    <w:name w:val="Kop 7 Char"/>
    <w:aliases w:val="Heading 7 Universiteit Utrecht Char"/>
    <w:basedOn w:val="Standaardalinea-lettertype"/>
    <w:link w:val="Kop7"/>
    <w:uiPriority w:val="98"/>
    <w:semiHidden/>
    <w:rsid w:val="00C66A9A"/>
    <w:rPr>
      <w:bCs/>
      <w:szCs w:val="20"/>
      <w:lang w:val="nl-NL"/>
    </w:rPr>
  </w:style>
  <w:style w:type="character" w:customStyle="1" w:styleId="Kop8Char">
    <w:name w:val="Kop 8 Char"/>
    <w:aliases w:val="Heading 8 Universiteit Utrecht Char"/>
    <w:basedOn w:val="Standaardalinea-lettertype"/>
    <w:link w:val="Kop8"/>
    <w:uiPriority w:val="98"/>
    <w:semiHidden/>
    <w:rsid w:val="00C66A9A"/>
    <w:rPr>
      <w:iCs/>
      <w:szCs w:val="20"/>
      <w:lang w:val="nl-NL"/>
    </w:rPr>
  </w:style>
  <w:style w:type="character" w:customStyle="1" w:styleId="Kop9Char">
    <w:name w:val="Kop 9 Char"/>
    <w:aliases w:val="Heading 9 Universiteit Utrecht Char"/>
    <w:basedOn w:val="Standaardalinea-lettertype"/>
    <w:link w:val="Kop9"/>
    <w:uiPriority w:val="98"/>
    <w:semiHidden/>
    <w:rsid w:val="009B7845"/>
    <w:rPr>
      <w:bCs/>
      <w:lang w:val="nl-NL"/>
    </w:rPr>
  </w:style>
  <w:style w:type="paragraph" w:customStyle="1" w:styleId="HeadertextUniversiteitUtrecht">
    <w:name w:val="Header text Universiteit Utrecht"/>
    <w:basedOn w:val="ZsysbasisUniversiteitUtrecht"/>
    <w:uiPriority w:val="98"/>
    <w:semiHidden/>
    <w:rsid w:val="00925208"/>
    <w:pPr>
      <w:spacing w:after="0" w:line="240" w:lineRule="exact"/>
    </w:pPr>
    <w:rPr>
      <w:rFonts w:ascii="Open Sans Light" w:hAnsi="Open Sans Light" w:cs="Open Sans Light"/>
      <w:sz w:val="18"/>
    </w:rPr>
  </w:style>
  <w:style w:type="paragraph" w:styleId="Lijstmetafbeeldingen">
    <w:name w:val="table of figures"/>
    <w:aliases w:val="Table of Figures Universiteit Utrecht"/>
    <w:basedOn w:val="ZsysbasisUniversiteitUtrecht"/>
    <w:next w:val="BodytextUniversiteitUtrecht"/>
    <w:uiPriority w:val="98"/>
    <w:semiHidden/>
    <w:rsid w:val="009E63E6"/>
    <w:pPr>
      <w:contextualSpacing/>
    </w:pPr>
  </w:style>
  <w:style w:type="paragraph" w:customStyle="1" w:styleId="Listbullet1stlevelUniversiteitUtrecht">
    <w:name w:val="List bullet 1st level Universiteit Utrecht"/>
    <w:basedOn w:val="ZsysbasisUniversiteitUtrecht"/>
    <w:uiPriority w:val="17"/>
    <w:qFormat/>
    <w:rsid w:val="00646F24"/>
    <w:pPr>
      <w:numPr>
        <w:numId w:val="28"/>
      </w:numPr>
      <w:spacing w:after="0"/>
    </w:pPr>
  </w:style>
  <w:style w:type="paragraph" w:customStyle="1" w:styleId="Listbullet2ndlevelUniversiteitUtrecht">
    <w:name w:val="List bullet 2nd level Universiteit Utrecht"/>
    <w:basedOn w:val="ZsysbasisUniversiteitUtrecht"/>
    <w:uiPriority w:val="18"/>
    <w:qFormat/>
    <w:rsid w:val="00646F24"/>
    <w:pPr>
      <w:numPr>
        <w:ilvl w:val="1"/>
        <w:numId w:val="28"/>
      </w:numPr>
      <w:spacing w:after="0"/>
    </w:pPr>
  </w:style>
  <w:style w:type="paragraph" w:customStyle="1" w:styleId="Listbullet3rdlevelUniversiteitUtrecht">
    <w:name w:val="List bullet 3rd level Universiteit Utrecht"/>
    <w:basedOn w:val="ZsysbasisUniversiteitUtrecht"/>
    <w:uiPriority w:val="19"/>
    <w:qFormat/>
    <w:rsid w:val="00646F24"/>
    <w:pPr>
      <w:numPr>
        <w:ilvl w:val="2"/>
        <w:numId w:val="28"/>
      </w:numPr>
      <w:spacing w:after="0"/>
    </w:pPr>
  </w:style>
  <w:style w:type="numbering" w:customStyle="1" w:styleId="ListbulletUniversiteitUtrecht">
    <w:name w:val="List bullet Universiteit Utrecht"/>
    <w:uiPriority w:val="98"/>
    <w:semiHidden/>
    <w:rsid w:val="00646F24"/>
    <w:pPr>
      <w:numPr>
        <w:numId w:val="11"/>
      </w:numPr>
    </w:pPr>
  </w:style>
  <w:style w:type="paragraph" w:customStyle="1" w:styleId="Listletter1stlevelUniversiteitUtrecht">
    <w:name w:val="List letter 1st level Universiteit Utrecht"/>
    <w:basedOn w:val="ZsysbasisUniversiteitUtrecht"/>
    <w:uiPriority w:val="20"/>
    <w:qFormat/>
    <w:rsid w:val="00A476F5"/>
    <w:pPr>
      <w:numPr>
        <w:numId w:val="26"/>
      </w:numPr>
      <w:spacing w:after="0"/>
    </w:pPr>
  </w:style>
  <w:style w:type="paragraph" w:customStyle="1" w:styleId="Listletter2ndlevelUniversiteitUtrecht">
    <w:name w:val="List letter 2nd level Universiteit Utrecht"/>
    <w:basedOn w:val="ZsysbasisUniversiteitUtrecht"/>
    <w:uiPriority w:val="21"/>
    <w:qFormat/>
    <w:rsid w:val="00A476F5"/>
    <w:pPr>
      <w:numPr>
        <w:ilvl w:val="1"/>
        <w:numId w:val="26"/>
      </w:numPr>
      <w:spacing w:after="0"/>
    </w:pPr>
  </w:style>
  <w:style w:type="paragraph" w:customStyle="1" w:styleId="Listletter3rdlevelUniversiteitUtrecht">
    <w:name w:val="List letter 3rd level Universiteit Utrecht"/>
    <w:basedOn w:val="ZsysbasisUniversiteitUtrecht"/>
    <w:uiPriority w:val="22"/>
    <w:qFormat/>
    <w:rsid w:val="00A476F5"/>
    <w:pPr>
      <w:numPr>
        <w:ilvl w:val="2"/>
        <w:numId w:val="26"/>
      </w:numPr>
      <w:spacing w:after="0"/>
    </w:pPr>
  </w:style>
  <w:style w:type="paragraph" w:customStyle="1" w:styleId="Listnumber1stlevelUniversiteitUtrecht">
    <w:name w:val="List number 1st level Universiteit Utrecht"/>
    <w:basedOn w:val="ZsysbasisUniversiteitUtrecht"/>
    <w:uiPriority w:val="23"/>
    <w:qFormat/>
    <w:rsid w:val="00A476F5"/>
    <w:pPr>
      <w:numPr>
        <w:numId w:val="25"/>
      </w:numPr>
      <w:spacing w:after="0"/>
    </w:pPr>
  </w:style>
  <w:style w:type="paragraph" w:customStyle="1" w:styleId="Listnumber2ndlevelUniversiteitUtrecht">
    <w:name w:val="List number 2nd level Universiteit Utrecht"/>
    <w:basedOn w:val="ZsysbasisUniversiteitUtrecht"/>
    <w:uiPriority w:val="24"/>
    <w:qFormat/>
    <w:rsid w:val="00A476F5"/>
    <w:pPr>
      <w:numPr>
        <w:ilvl w:val="1"/>
        <w:numId w:val="25"/>
      </w:numPr>
      <w:spacing w:after="0"/>
    </w:pPr>
  </w:style>
  <w:style w:type="paragraph" w:customStyle="1" w:styleId="Listnumber3rdlevelUniversiteitUtrecht">
    <w:name w:val="List number 3rd level Universiteit Utrecht"/>
    <w:basedOn w:val="ZsysbasisUniversiteitUtrecht"/>
    <w:uiPriority w:val="25"/>
    <w:qFormat/>
    <w:rsid w:val="00A476F5"/>
    <w:pPr>
      <w:numPr>
        <w:ilvl w:val="2"/>
        <w:numId w:val="25"/>
      </w:numPr>
      <w:spacing w:after="0"/>
      <w:ind w:left="851"/>
    </w:pPr>
  </w:style>
  <w:style w:type="numbering" w:customStyle="1" w:styleId="ListletterUniversiteitUtrecht">
    <w:name w:val="List letter Universiteit Utrecht"/>
    <w:uiPriority w:val="98"/>
    <w:semiHidden/>
    <w:rsid w:val="00C66A9A"/>
    <w:pPr>
      <w:numPr>
        <w:numId w:val="17"/>
      </w:numPr>
    </w:pPr>
  </w:style>
  <w:style w:type="paragraph" w:customStyle="1" w:styleId="Listdash1stlevelUniversiteitUtrecht">
    <w:name w:val="List dash 1st level Universiteit Utrecht"/>
    <w:basedOn w:val="ZsysbasisUniversiteitUtrecht"/>
    <w:uiPriority w:val="26"/>
    <w:qFormat/>
    <w:rsid w:val="00A476F5"/>
    <w:pPr>
      <w:numPr>
        <w:numId w:val="23"/>
      </w:numPr>
      <w:spacing w:after="0"/>
    </w:pPr>
  </w:style>
  <w:style w:type="paragraph" w:customStyle="1" w:styleId="Listdash2ndlevelUniversiteitUtrecht">
    <w:name w:val="List dash 2nd level Universiteit Utrecht"/>
    <w:basedOn w:val="ZsysbasisUniversiteitUtrecht"/>
    <w:uiPriority w:val="27"/>
    <w:qFormat/>
    <w:rsid w:val="00A476F5"/>
    <w:pPr>
      <w:numPr>
        <w:ilvl w:val="1"/>
        <w:numId w:val="23"/>
      </w:numPr>
      <w:spacing w:after="0"/>
    </w:pPr>
  </w:style>
  <w:style w:type="paragraph" w:customStyle="1" w:styleId="Listdash3rdlevelUniversiteitUtrecht">
    <w:name w:val="List dash 3rd level Universiteit Utrecht"/>
    <w:basedOn w:val="ZsysbasisUniversiteitUtrecht"/>
    <w:uiPriority w:val="28"/>
    <w:qFormat/>
    <w:rsid w:val="00A476F5"/>
    <w:pPr>
      <w:numPr>
        <w:ilvl w:val="2"/>
        <w:numId w:val="23"/>
      </w:numPr>
      <w:spacing w:after="0"/>
      <w:ind w:left="851"/>
    </w:pPr>
  </w:style>
  <w:style w:type="numbering" w:customStyle="1" w:styleId="ListdashUniversiteitUtrecht">
    <w:name w:val="List dash Universiteit Utrecht"/>
    <w:uiPriority w:val="98"/>
    <w:semiHidden/>
    <w:rsid w:val="001D7E3F"/>
    <w:pPr>
      <w:numPr>
        <w:numId w:val="12"/>
      </w:numPr>
    </w:pPr>
  </w:style>
  <w:style w:type="paragraph" w:customStyle="1" w:styleId="Liststandard1stlevelUniversiteitUtrecht">
    <w:name w:val="List standard 1st level Universiteit Utrecht"/>
    <w:basedOn w:val="ZsysbasisUniversiteitUtrecht"/>
    <w:uiPriority w:val="98"/>
    <w:semiHidden/>
    <w:rsid w:val="00A476F5"/>
    <w:pPr>
      <w:numPr>
        <w:numId w:val="24"/>
      </w:numPr>
      <w:spacing w:after="0"/>
    </w:pPr>
  </w:style>
  <w:style w:type="paragraph" w:customStyle="1" w:styleId="Liststandard2ndlevelUniversiteitUtrecht">
    <w:name w:val="List standard 2nd level Universiteit Utrecht"/>
    <w:basedOn w:val="ZsysbasisUniversiteitUtrecht"/>
    <w:uiPriority w:val="98"/>
    <w:semiHidden/>
    <w:rsid w:val="00A476F5"/>
    <w:pPr>
      <w:numPr>
        <w:ilvl w:val="1"/>
        <w:numId w:val="24"/>
      </w:numPr>
      <w:spacing w:after="0"/>
    </w:pPr>
  </w:style>
  <w:style w:type="paragraph" w:customStyle="1" w:styleId="Liststandard3rdlevelUniversiteitUtrecht">
    <w:name w:val="List standard 3rd level Universiteit Utrecht"/>
    <w:basedOn w:val="ZsysbasisUniversiteitUtrecht"/>
    <w:uiPriority w:val="98"/>
    <w:semiHidden/>
    <w:rsid w:val="00A476F5"/>
    <w:pPr>
      <w:numPr>
        <w:ilvl w:val="2"/>
        <w:numId w:val="24"/>
      </w:numPr>
      <w:spacing w:after="0"/>
      <w:ind w:left="851"/>
    </w:pPr>
  </w:style>
  <w:style w:type="numbering" w:customStyle="1" w:styleId="ListstandardUniversiteitUtrecht">
    <w:name w:val="List standard Universiteit Utrecht"/>
    <w:uiPriority w:val="98"/>
    <w:semiHidden/>
    <w:rsid w:val="001D7E3F"/>
    <w:pPr>
      <w:numPr>
        <w:numId w:val="13"/>
      </w:numPr>
    </w:pPr>
  </w:style>
  <w:style w:type="paragraph" w:customStyle="1" w:styleId="PagenumberUniversiteitUtrecht">
    <w:name w:val="Page number Universiteit Utrecht"/>
    <w:basedOn w:val="ZsysbasisUniversiteitUtrecht"/>
    <w:uiPriority w:val="98"/>
    <w:semiHidden/>
    <w:rsid w:val="00044D0E"/>
    <w:pPr>
      <w:spacing w:after="0" w:line="240" w:lineRule="exact"/>
      <w:jc w:val="center"/>
    </w:pPr>
    <w:rPr>
      <w:rFonts w:ascii="Open Sans Light" w:hAnsi="Open Sans Light" w:cs="Open Sans Light"/>
      <w:sz w:val="18"/>
    </w:rPr>
  </w:style>
  <w:style w:type="paragraph" w:customStyle="1" w:styleId="SubtitleUniversiteitUtrecht">
    <w:name w:val="Subtitle Universiteit Utrecht"/>
    <w:basedOn w:val="ZsysbasisUniversiteitUtrecht"/>
    <w:uiPriority w:val="30"/>
    <w:qFormat/>
    <w:rsid w:val="00D63FE9"/>
    <w:pPr>
      <w:keepLines/>
      <w:spacing w:after="240" w:line="460" w:lineRule="atLeast"/>
    </w:pPr>
    <w:rPr>
      <w:rFonts w:ascii="Merriweather Light" w:hAnsi="Merriweather Light"/>
      <w:i/>
      <w:sz w:val="34"/>
    </w:rPr>
  </w:style>
  <w:style w:type="paragraph" w:customStyle="1" w:styleId="TitleUniversiteitUtrecht">
    <w:name w:val="Title Universiteit Utrecht"/>
    <w:basedOn w:val="ZsysbasisUniversiteitUtrecht"/>
    <w:uiPriority w:val="29"/>
    <w:qFormat/>
    <w:rsid w:val="00D63FE9"/>
    <w:pPr>
      <w:keepLines/>
      <w:spacing w:before="1860" w:after="164" w:line="653" w:lineRule="exact"/>
    </w:pPr>
    <w:rPr>
      <w:rFonts w:ascii="Open Sans Light" w:hAnsi="Open Sans Light" w:cs="Open Sans Light"/>
      <w:sz w:val="56"/>
    </w:rPr>
  </w:style>
  <w:style w:type="character" w:styleId="Voetnootmarkering">
    <w:name w:val="footnote reference"/>
    <w:aliases w:val="Footnote reference Universiteit Utrecht"/>
    <w:basedOn w:val="Standaardalinea-lettertype"/>
    <w:uiPriority w:val="35"/>
    <w:rsid w:val="001D7E3F"/>
    <w:rPr>
      <w:vertAlign w:val="superscript"/>
    </w:rPr>
  </w:style>
  <w:style w:type="paragraph" w:styleId="Voetnoottekst">
    <w:name w:val="footnote text"/>
    <w:aliases w:val="Footnote text Universiteit Utrecht"/>
    <w:basedOn w:val="ZsysbasisUniversiteitUtrecht"/>
    <w:link w:val="VoetnoottekstChar"/>
    <w:uiPriority w:val="36"/>
    <w:rsid w:val="009E63E6"/>
    <w:pPr>
      <w:spacing w:after="0"/>
    </w:pPr>
    <w:rPr>
      <w:sz w:val="15"/>
    </w:rPr>
  </w:style>
  <w:style w:type="character" w:customStyle="1" w:styleId="VoetnoottekstChar">
    <w:name w:val="Voetnoottekst Char"/>
    <w:aliases w:val="Footnote text Universiteit Utrecht Char"/>
    <w:basedOn w:val="Standaardalinea-lettertype"/>
    <w:link w:val="Voetnoottekst"/>
    <w:uiPriority w:val="36"/>
    <w:rsid w:val="009E63E6"/>
    <w:rPr>
      <w:sz w:val="15"/>
      <w:lang w:val="nl-NL"/>
    </w:rPr>
  </w:style>
  <w:style w:type="paragraph" w:customStyle="1" w:styleId="FootertextUniversiteitUtrecht">
    <w:name w:val="Footer text Universiteit Utrecht"/>
    <w:basedOn w:val="ZsysbasisdocumentdataUniversiteitUtrecht"/>
    <w:uiPriority w:val="98"/>
    <w:semiHidden/>
    <w:rsid w:val="00044D0E"/>
    <w:pPr>
      <w:spacing w:line="240" w:lineRule="exact"/>
      <w:jc w:val="right"/>
    </w:pPr>
    <w:rPr>
      <w:rFonts w:ascii="Open Sans Light" w:hAnsi="Open Sans Light" w:cs="Open Sans Light"/>
      <w:sz w:val="18"/>
    </w:rPr>
  </w:style>
  <w:style w:type="paragraph" w:customStyle="1" w:styleId="ZsysbasisdocumentdataUniversiteitUtrecht">
    <w:name w:val="Zsysbasis document data Universiteit Utrecht"/>
    <w:basedOn w:val="ZsysbasisUniversiteitUtrecht"/>
    <w:next w:val="BodytextUniversiteitUtrecht"/>
    <w:uiPriority w:val="98"/>
    <w:semiHidden/>
    <w:rsid w:val="00117916"/>
    <w:pPr>
      <w:spacing w:after="0" w:line="290" w:lineRule="exact"/>
    </w:pPr>
    <w:rPr>
      <w:noProof/>
    </w:rPr>
  </w:style>
  <w:style w:type="paragraph" w:customStyle="1" w:styleId="ZsysbasistocUniversiteitUtrecht">
    <w:name w:val="Zsysbasis toc Universiteit Utrecht"/>
    <w:basedOn w:val="ZsysbasisUniversiteitUtrecht"/>
    <w:next w:val="BodytextUniversiteitUtrecht"/>
    <w:uiPriority w:val="98"/>
    <w:semiHidden/>
    <w:rsid w:val="00857443"/>
    <w:pPr>
      <w:tabs>
        <w:tab w:val="right" w:pos="8660"/>
      </w:tabs>
      <w:spacing w:after="0" w:line="360" w:lineRule="atLeast"/>
      <w:ind w:left="709" w:right="567" w:hanging="709"/>
    </w:pPr>
    <w:rPr>
      <w:rFonts w:ascii="Open Sans Light" w:hAnsi="Open Sans Light" w:cs="Open Sans Light"/>
      <w:sz w:val="20"/>
    </w:rPr>
  </w:style>
  <w:style w:type="paragraph" w:customStyle="1" w:styleId="ZsysbasisonepointUniversiteitUtrecht">
    <w:name w:val="Zsysbasis one point Universiteit Utrecht"/>
    <w:basedOn w:val="ZsysbasisUniversiteitUtrecht"/>
    <w:uiPriority w:val="98"/>
    <w:semiHidden/>
    <w:rsid w:val="009B7845"/>
    <w:pPr>
      <w:spacing w:after="0" w:line="20" w:lineRule="exact"/>
    </w:pPr>
    <w:rPr>
      <w:sz w:val="2"/>
    </w:rPr>
  </w:style>
  <w:style w:type="paragraph" w:customStyle="1" w:styleId="Zsysframepag11UniversiteitUtrecht">
    <w:name w:val="Zsysframepag1_1 Universiteit Utrecht"/>
    <w:basedOn w:val="ZsysbasisUniversiteitUtrecht"/>
    <w:next w:val="BodytextUniversiteitUtrecht"/>
    <w:uiPriority w:val="98"/>
    <w:semiHidden/>
    <w:rsid w:val="009B7845"/>
    <w:pPr>
      <w:framePr w:w="9072" w:h="1701" w:hRule="exact" w:wrap="around" w:vAnchor="page" w:hAnchor="margin" w:yAlign="bottom"/>
      <w:spacing w:after="0"/>
    </w:pPr>
  </w:style>
  <w:style w:type="table" w:customStyle="1" w:styleId="TablewithoutformattingUniversiteitUtrecht">
    <w:name w:val="Table without formatting Universiteit Utrecht"/>
    <w:basedOn w:val="Standaardtabel"/>
    <w:uiPriority w:val="99"/>
    <w:qFormat/>
    <w:rsid w:val="001D7E3F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zsysFldUniversiteitUtrecht">
    <w:name w:val="zsysFld Universiteit Utrecht"/>
    <w:basedOn w:val="Standaardalinea-lettertype"/>
    <w:uiPriority w:val="98"/>
    <w:semiHidden/>
    <w:rsid w:val="001D7E3F"/>
    <w:rPr>
      <w:color w:val="000000"/>
      <w:bdr w:val="none" w:sz="0" w:space="0" w:color="auto"/>
      <w:shd w:val="clear" w:color="auto" w:fill="FFB15B"/>
    </w:rPr>
  </w:style>
  <w:style w:type="character" w:styleId="Tekstvantijdelijkeaanduiding">
    <w:name w:val="Placeholder Text"/>
    <w:aliases w:val="Placeholder Universiteit Utrecht"/>
    <w:basedOn w:val="zsysFldUniversiteitUtrecht"/>
    <w:uiPriority w:val="98"/>
    <w:semiHidden/>
    <w:rsid w:val="00632CF8"/>
    <w:rPr>
      <w:color w:val="000000"/>
      <w:bdr w:val="none" w:sz="0" w:space="0" w:color="auto"/>
      <w:shd w:val="clear" w:color="auto" w:fill="FFB15B"/>
    </w:rPr>
  </w:style>
  <w:style w:type="table" w:styleId="Tabelraster">
    <w:name w:val="Table Grid"/>
    <w:basedOn w:val="Standaardtabel"/>
    <w:uiPriority w:val="99"/>
    <w:semiHidden/>
    <w:rsid w:val="0002741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D-effectenvoortabel1">
    <w:name w:val="Table 3D effects 1"/>
    <w:basedOn w:val="Standaardtabel"/>
    <w:uiPriority w:val="99"/>
    <w:semiHidden/>
    <w:rsid w:val="00A45A62"/>
    <w:pPr>
      <w:spacing w:after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A45A62"/>
    <w:pPr>
      <w:spacing w:after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A45A6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A45A62"/>
    <w:pPr>
      <w:spacing w:after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A45A62"/>
    <w:pPr>
      <w:spacing w:after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A45A62"/>
    <w:pPr>
      <w:spacing w:after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A45A62"/>
    <w:pPr>
      <w:spacing w:after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A45A62"/>
    <w:pPr>
      <w:spacing w:after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A45A62"/>
    <w:pPr>
      <w:spacing w:after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A45A62"/>
    <w:pPr>
      <w:spacing w:after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A45A62"/>
    <w:pPr>
      <w:spacing w:after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A45A62"/>
    <w:pPr>
      <w:spacing w:after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A45A62"/>
    <w:pPr>
      <w:spacing w:after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A45A62"/>
    <w:pPr>
      <w:spacing w:after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A45A62"/>
    <w:pPr>
      <w:spacing w:after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A45A62"/>
    <w:pPr>
      <w:spacing w:after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rsid w:val="00A45A62"/>
    <w:pPr>
      <w:spacing w:after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A45A62"/>
    <w:pPr>
      <w:spacing w:after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ZsysbasisUniversiteitUtrecht"/>
    <w:next w:val="BodytextUniversiteitUtrecht"/>
    <w:link w:val="KoptekstChar"/>
    <w:uiPriority w:val="98"/>
    <w:semiHidden/>
    <w:rsid w:val="00D07CFF"/>
    <w:pPr>
      <w:spacing w:after="0"/>
    </w:pPr>
  </w:style>
  <w:style w:type="character" w:customStyle="1" w:styleId="KoptekstChar">
    <w:name w:val="Koptekst Char"/>
    <w:basedOn w:val="Standaardalinea-lettertype"/>
    <w:link w:val="Koptekst"/>
    <w:uiPriority w:val="98"/>
    <w:semiHidden/>
    <w:rsid w:val="00D07CFF"/>
    <w:rPr>
      <w:lang w:val="nl-NL"/>
    </w:rPr>
  </w:style>
  <w:style w:type="paragraph" w:styleId="Voettekst">
    <w:name w:val="footer"/>
    <w:basedOn w:val="ZsysbasisUniversiteitUtrecht"/>
    <w:next w:val="BodytextUniversiteitUtrecht"/>
    <w:link w:val="VoettekstChar"/>
    <w:uiPriority w:val="98"/>
    <w:semiHidden/>
    <w:rsid w:val="00A476F5"/>
    <w:pPr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8"/>
    <w:semiHidden/>
    <w:rsid w:val="00A476F5"/>
    <w:rPr>
      <w:lang w:val="nl-NL"/>
    </w:rPr>
  </w:style>
  <w:style w:type="paragraph" w:styleId="Index1">
    <w:name w:val="index 1"/>
    <w:basedOn w:val="ZsysbasisUniversiteitUtrecht"/>
    <w:next w:val="BodytextUniversiteitUtrecht"/>
    <w:uiPriority w:val="98"/>
    <w:semiHidden/>
    <w:rsid w:val="001A63A7"/>
  </w:style>
  <w:style w:type="paragraph" w:styleId="Index2">
    <w:name w:val="index 2"/>
    <w:basedOn w:val="ZsysbasisUniversiteitUtrecht"/>
    <w:next w:val="BodytextUniversiteitUtrecht"/>
    <w:uiPriority w:val="98"/>
    <w:semiHidden/>
    <w:rsid w:val="001A63A7"/>
  </w:style>
  <w:style w:type="paragraph" w:styleId="Index3">
    <w:name w:val="index 3"/>
    <w:basedOn w:val="ZsysbasisUniversiteitUtrecht"/>
    <w:next w:val="BodytextUniversiteitUtrecht"/>
    <w:uiPriority w:val="98"/>
    <w:semiHidden/>
    <w:rsid w:val="001A63A7"/>
  </w:style>
  <w:style w:type="paragraph" w:styleId="Index4">
    <w:name w:val="index 4"/>
    <w:basedOn w:val="ZsysbasisUniversiteitUtrecht"/>
    <w:next w:val="BodytextUniversiteitUtrecht"/>
    <w:uiPriority w:val="98"/>
    <w:semiHidden/>
    <w:rsid w:val="001A63A7"/>
    <w:pPr>
      <w:ind w:left="720" w:hanging="181"/>
    </w:pPr>
  </w:style>
  <w:style w:type="paragraph" w:styleId="Index5">
    <w:name w:val="index 5"/>
    <w:basedOn w:val="ZsysbasisUniversiteitUtrecht"/>
    <w:next w:val="BodytextUniversiteitUtrecht"/>
    <w:uiPriority w:val="98"/>
    <w:semiHidden/>
    <w:rsid w:val="001A63A7"/>
    <w:pPr>
      <w:ind w:left="901" w:hanging="181"/>
    </w:pPr>
  </w:style>
  <w:style w:type="paragraph" w:styleId="Index6">
    <w:name w:val="index 6"/>
    <w:basedOn w:val="ZsysbasisUniversiteitUtrecht"/>
    <w:next w:val="BodytextUniversiteitUtrecht"/>
    <w:uiPriority w:val="98"/>
    <w:semiHidden/>
    <w:rsid w:val="001A63A7"/>
    <w:pPr>
      <w:ind w:left="1083" w:hanging="181"/>
    </w:pPr>
  </w:style>
  <w:style w:type="paragraph" w:styleId="Index7">
    <w:name w:val="index 7"/>
    <w:basedOn w:val="ZsysbasisUniversiteitUtrecht"/>
    <w:next w:val="BodytextUniversiteitUtrecht"/>
    <w:uiPriority w:val="98"/>
    <w:semiHidden/>
    <w:rsid w:val="001A63A7"/>
    <w:pPr>
      <w:ind w:left="1258" w:hanging="181"/>
    </w:pPr>
  </w:style>
  <w:style w:type="paragraph" w:styleId="Index8">
    <w:name w:val="index 8"/>
    <w:basedOn w:val="ZsysbasisUniversiteitUtrecht"/>
    <w:next w:val="BodytextUniversiteitUtrecht"/>
    <w:uiPriority w:val="98"/>
    <w:semiHidden/>
    <w:rsid w:val="001A63A7"/>
    <w:pPr>
      <w:ind w:left="1440" w:hanging="181"/>
    </w:pPr>
  </w:style>
  <w:style w:type="paragraph" w:styleId="Index9">
    <w:name w:val="index 9"/>
    <w:basedOn w:val="ZsysbasisUniversiteitUtrecht"/>
    <w:next w:val="BodytextUniversiteitUtrecht"/>
    <w:uiPriority w:val="98"/>
    <w:semiHidden/>
    <w:rsid w:val="001A63A7"/>
    <w:pPr>
      <w:ind w:left="1621" w:hanging="181"/>
    </w:pPr>
  </w:style>
  <w:style w:type="paragraph" w:styleId="Indexkop">
    <w:name w:val="index heading"/>
    <w:basedOn w:val="ZsysbasisUniversiteitUtrecht"/>
    <w:next w:val="BodytextUniversiteitUtrecht"/>
    <w:uiPriority w:val="98"/>
    <w:semiHidden/>
    <w:rsid w:val="001A63A7"/>
    <w:rPr>
      <w:rFonts w:eastAsiaTheme="majorEastAsia" w:cstheme="majorBidi"/>
      <w:bCs/>
    </w:rPr>
  </w:style>
  <w:style w:type="character" w:styleId="Regelnummer">
    <w:name w:val="line number"/>
    <w:basedOn w:val="Standaardalinea-lettertype"/>
    <w:uiPriority w:val="98"/>
    <w:semiHidden/>
    <w:rsid w:val="007910B2"/>
  </w:style>
  <w:style w:type="paragraph" w:styleId="Standaardinspringing">
    <w:name w:val="Normal Indent"/>
    <w:basedOn w:val="ZsysbasisUniversiteitUtrecht"/>
    <w:next w:val="BodytextUniversiteitUtrecht"/>
    <w:uiPriority w:val="98"/>
    <w:semiHidden/>
    <w:rsid w:val="007910B2"/>
    <w:pPr>
      <w:ind w:left="708"/>
    </w:pPr>
  </w:style>
  <w:style w:type="paragraph" w:styleId="Aanhef">
    <w:name w:val="Salutation"/>
    <w:basedOn w:val="ZsysbasisUniversiteitUtrecht"/>
    <w:next w:val="BodytextUniversiteitUtrecht"/>
    <w:link w:val="AanhefChar"/>
    <w:uiPriority w:val="98"/>
    <w:semiHidden/>
    <w:rsid w:val="00630409"/>
  </w:style>
  <w:style w:type="character" w:customStyle="1" w:styleId="AanhefChar">
    <w:name w:val="Aanhef Char"/>
    <w:basedOn w:val="Standaardalinea-lettertype"/>
    <w:link w:val="Aanhef"/>
    <w:uiPriority w:val="98"/>
    <w:semiHidden/>
    <w:rsid w:val="003A63DA"/>
    <w:rPr>
      <w:lang w:val="nl-NL"/>
    </w:rPr>
  </w:style>
  <w:style w:type="paragraph" w:styleId="Adresenvelop">
    <w:name w:val="envelope address"/>
    <w:basedOn w:val="ZsysbasisUniversiteitUtrecht"/>
    <w:next w:val="BodytextUniversiteitUtrecht"/>
    <w:uiPriority w:val="98"/>
    <w:semiHidden/>
    <w:rsid w:val="003A63DA"/>
    <w:rPr>
      <w:rFonts w:eastAsiaTheme="majorEastAsia" w:cstheme="majorBidi"/>
    </w:rPr>
  </w:style>
  <w:style w:type="paragraph" w:styleId="Afsluiting">
    <w:name w:val="Closing"/>
    <w:basedOn w:val="ZsysbasisUniversiteitUtrecht"/>
    <w:next w:val="BodytextUniversiteitUtrecht"/>
    <w:link w:val="AfsluitingChar"/>
    <w:uiPriority w:val="98"/>
    <w:semiHidden/>
    <w:rsid w:val="003A63DA"/>
  </w:style>
  <w:style w:type="character" w:customStyle="1" w:styleId="AfsluitingChar">
    <w:name w:val="Afsluiting Char"/>
    <w:basedOn w:val="Standaardalinea-lettertype"/>
    <w:link w:val="Afsluiting"/>
    <w:uiPriority w:val="98"/>
    <w:semiHidden/>
    <w:rsid w:val="003A63DA"/>
    <w:rPr>
      <w:lang w:val="nl-NL"/>
    </w:rPr>
  </w:style>
  <w:style w:type="paragraph" w:styleId="Afzender">
    <w:name w:val="envelope return"/>
    <w:basedOn w:val="ZsysbasisUniversiteitUtrecht"/>
    <w:next w:val="BodytextUniversiteitUtrecht"/>
    <w:uiPriority w:val="98"/>
    <w:semiHidden/>
    <w:rsid w:val="003A63DA"/>
    <w:rPr>
      <w:rFonts w:eastAsiaTheme="majorEastAsia" w:cstheme="majorBidi"/>
      <w:szCs w:val="20"/>
    </w:rPr>
  </w:style>
  <w:style w:type="paragraph" w:styleId="Ballontekst">
    <w:name w:val="Balloon Text"/>
    <w:basedOn w:val="ZsysbasisUniversiteitUtrecht"/>
    <w:next w:val="BodytextUniversiteitUtrecht"/>
    <w:link w:val="BallontekstChar"/>
    <w:uiPriority w:val="98"/>
    <w:semiHidden/>
    <w:rsid w:val="00E448D0"/>
    <w:rPr>
      <w:rFonts w:cs="Segoe UI"/>
    </w:rPr>
  </w:style>
  <w:style w:type="character" w:customStyle="1" w:styleId="BallontekstChar">
    <w:name w:val="Ballontekst Char"/>
    <w:basedOn w:val="Standaardalinea-lettertype"/>
    <w:link w:val="Ballontekst"/>
    <w:uiPriority w:val="98"/>
    <w:semiHidden/>
    <w:rsid w:val="00E448D0"/>
    <w:rPr>
      <w:rFonts w:cs="Segoe UI"/>
      <w:lang w:val="nl-NL"/>
    </w:rPr>
  </w:style>
  <w:style w:type="paragraph" w:styleId="Berichtkop">
    <w:name w:val="Message Header"/>
    <w:basedOn w:val="ZsysbasisUniversiteitUtrecht"/>
    <w:next w:val="BodytextUniversiteitUtrecht"/>
    <w:link w:val="BerichtkopChar"/>
    <w:uiPriority w:val="98"/>
    <w:semiHidden/>
    <w:rsid w:val="00E448D0"/>
    <w:rPr>
      <w:rFonts w:eastAsiaTheme="majorEastAsia" w:cstheme="majorBidi"/>
    </w:rPr>
  </w:style>
  <w:style w:type="character" w:customStyle="1" w:styleId="BerichtkopChar">
    <w:name w:val="Berichtkop Char"/>
    <w:basedOn w:val="Standaardalinea-lettertype"/>
    <w:link w:val="Berichtkop"/>
    <w:uiPriority w:val="98"/>
    <w:semiHidden/>
    <w:rsid w:val="00E448D0"/>
    <w:rPr>
      <w:rFonts w:eastAsiaTheme="majorEastAsia" w:cstheme="majorBidi"/>
      <w:lang w:val="nl-NL"/>
    </w:rPr>
  </w:style>
  <w:style w:type="paragraph" w:styleId="Bibliografie">
    <w:name w:val="Bibliography"/>
    <w:basedOn w:val="ZsysbasisUniversiteitUtrecht"/>
    <w:next w:val="BodytextUniversiteitUtrecht"/>
    <w:uiPriority w:val="98"/>
    <w:semiHidden/>
    <w:rsid w:val="00630409"/>
  </w:style>
  <w:style w:type="paragraph" w:styleId="Bloktekst">
    <w:name w:val="Block Text"/>
    <w:basedOn w:val="ZsysbasisUniversiteitUtrecht"/>
    <w:next w:val="BodytextUniversiteitUtrecht"/>
    <w:uiPriority w:val="98"/>
    <w:semiHidden/>
    <w:rsid w:val="00E448D0"/>
    <w:rPr>
      <w:rFonts w:eastAsiaTheme="minorEastAsia" w:cstheme="minorBidi"/>
      <w:iCs/>
    </w:rPr>
  </w:style>
  <w:style w:type="paragraph" w:styleId="Bronvermelding">
    <w:name w:val="table of authorities"/>
    <w:basedOn w:val="ZsysbasisUniversiteitUtrecht"/>
    <w:next w:val="BodytextUniversiteitUtrecht"/>
    <w:uiPriority w:val="98"/>
    <w:semiHidden/>
    <w:rsid w:val="00E448D0"/>
  </w:style>
  <w:style w:type="paragraph" w:styleId="Citaat">
    <w:name w:val="Quote"/>
    <w:aliases w:val="Quote Universiteit Utrecht"/>
    <w:basedOn w:val="ZsysbasisUniversiteitUtrecht"/>
    <w:next w:val="BodytextUniversiteitUtrecht"/>
    <w:link w:val="CitaatChar"/>
    <w:uiPriority w:val="12"/>
    <w:qFormat/>
    <w:rsid w:val="00952DB9"/>
    <w:pPr>
      <w:pBdr>
        <w:top w:val="single" w:sz="4" w:space="10" w:color="FFCD00" w:themeColor="accent1"/>
        <w:bottom w:val="single" w:sz="4" w:space="11" w:color="FFCD00" w:themeColor="accent1"/>
      </w:pBdr>
      <w:spacing w:before="640" w:after="640" w:line="280" w:lineRule="exact"/>
      <w:ind w:left="860" w:right="860"/>
      <w:jc w:val="center"/>
    </w:pPr>
    <w:rPr>
      <w:i/>
      <w:noProof/>
    </w:rPr>
  </w:style>
  <w:style w:type="character" w:customStyle="1" w:styleId="CitaatChar">
    <w:name w:val="Citaat Char"/>
    <w:aliases w:val="Quote Universiteit Utrecht Char"/>
    <w:basedOn w:val="Standaardalinea-lettertype"/>
    <w:link w:val="Citaat"/>
    <w:uiPriority w:val="12"/>
    <w:rsid w:val="00952DB9"/>
    <w:rPr>
      <w:i/>
      <w:noProof/>
      <w:lang w:val="nl-NL"/>
    </w:rPr>
  </w:style>
  <w:style w:type="paragraph" w:styleId="Datum">
    <w:name w:val="Date"/>
    <w:basedOn w:val="ZsysbasisUniversiteitUtrecht"/>
    <w:next w:val="BodytextUniversiteitUtrecht"/>
    <w:link w:val="DatumChar"/>
    <w:uiPriority w:val="98"/>
    <w:semiHidden/>
    <w:rsid w:val="00630409"/>
  </w:style>
  <w:style w:type="character" w:customStyle="1" w:styleId="DatumChar">
    <w:name w:val="Datum Char"/>
    <w:basedOn w:val="Standaardalinea-lettertype"/>
    <w:link w:val="Datum"/>
    <w:uiPriority w:val="98"/>
    <w:semiHidden/>
    <w:rsid w:val="00E448D0"/>
    <w:rPr>
      <w:lang w:val="nl-NL"/>
    </w:rPr>
  </w:style>
  <w:style w:type="paragraph" w:styleId="Documentstructuur">
    <w:name w:val="Document Map"/>
    <w:basedOn w:val="ZsysbasisUniversiteitUtrecht"/>
    <w:next w:val="BodytextUniversiteitUtrecht"/>
    <w:link w:val="DocumentstructuurChar"/>
    <w:uiPriority w:val="98"/>
    <w:semiHidden/>
    <w:rsid w:val="00E448D0"/>
    <w:rPr>
      <w:rFonts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8"/>
    <w:semiHidden/>
    <w:rsid w:val="00E448D0"/>
    <w:rPr>
      <w:rFonts w:cs="Segoe UI"/>
      <w:szCs w:val="16"/>
      <w:lang w:val="nl-NL"/>
    </w:rPr>
  </w:style>
  <w:style w:type="paragraph" w:styleId="Duidelijkcitaat">
    <w:name w:val="Intense Quote"/>
    <w:basedOn w:val="ZsysbasisUniversiteitUtrecht"/>
    <w:next w:val="BodytextUniversiteitUtrecht"/>
    <w:link w:val="DuidelijkcitaatChar"/>
    <w:uiPriority w:val="98"/>
    <w:semiHidden/>
    <w:rsid w:val="001A63A7"/>
    <w:pPr>
      <w:jc w:val="center"/>
    </w:pPr>
    <w:rPr>
      <w:b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98"/>
    <w:semiHidden/>
    <w:rsid w:val="001A63A7"/>
    <w:rPr>
      <w:b/>
      <w:i/>
      <w:iCs/>
      <w:lang w:val="nl-NL"/>
    </w:rPr>
  </w:style>
  <w:style w:type="paragraph" w:styleId="E-mailhandtekening">
    <w:name w:val="E-mail Signature"/>
    <w:basedOn w:val="ZsysbasisUniversiteitUtrecht"/>
    <w:link w:val="E-mailhandtekeningChar"/>
    <w:uiPriority w:val="98"/>
    <w:semiHidden/>
    <w:rsid w:val="00630409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8"/>
    <w:semiHidden/>
    <w:rsid w:val="002E7CC6"/>
    <w:rPr>
      <w:lang w:val="nl-NL"/>
    </w:rPr>
  </w:style>
  <w:style w:type="paragraph" w:styleId="Geenafstand">
    <w:name w:val="No Spacing"/>
    <w:uiPriority w:val="98"/>
    <w:semiHidden/>
    <w:rsid w:val="00630409"/>
    <w:pPr>
      <w:spacing w:line="240" w:lineRule="auto"/>
    </w:pPr>
  </w:style>
  <w:style w:type="paragraph" w:styleId="Handtekening">
    <w:name w:val="Signature"/>
    <w:basedOn w:val="ZsysbasisUniversiteitUtrecht"/>
    <w:next w:val="BodytextUniversiteitUtrecht"/>
    <w:link w:val="HandtekeningChar"/>
    <w:uiPriority w:val="98"/>
    <w:semiHidden/>
    <w:rsid w:val="001A63A7"/>
  </w:style>
  <w:style w:type="character" w:customStyle="1" w:styleId="HandtekeningChar">
    <w:name w:val="Handtekening Char"/>
    <w:basedOn w:val="Standaardalinea-lettertype"/>
    <w:link w:val="Handtekening"/>
    <w:uiPriority w:val="98"/>
    <w:semiHidden/>
    <w:rsid w:val="001A63A7"/>
    <w:rPr>
      <w:lang w:val="nl-NL"/>
    </w:rPr>
  </w:style>
  <w:style w:type="character" w:styleId="Hashtag">
    <w:name w:val="Hashtag"/>
    <w:basedOn w:val="Standaardalinea-lettertype"/>
    <w:uiPriority w:val="98"/>
    <w:semiHidden/>
    <w:rsid w:val="00630409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8"/>
    <w:semiHidden/>
    <w:rsid w:val="00630409"/>
    <w:pPr>
      <w:spacing w:line="240" w:lineRule="auto"/>
    </w:pPr>
    <w:rPr>
      <w:rFonts w:ascii="Consolas" w:hAnsi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8"/>
    <w:semiHidden/>
    <w:rsid w:val="00630409"/>
    <w:rPr>
      <w:rFonts w:ascii="Consolas" w:hAnsi="Consolas"/>
      <w:szCs w:val="20"/>
      <w:lang w:val="nl-NL"/>
    </w:rPr>
  </w:style>
  <w:style w:type="character" w:styleId="HTMLCode">
    <w:name w:val="HTML Code"/>
    <w:basedOn w:val="Standaardalinea-lettertype"/>
    <w:uiPriority w:val="98"/>
    <w:semiHidden/>
    <w:rsid w:val="00630409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8"/>
    <w:semiHidden/>
    <w:rsid w:val="00630409"/>
    <w:rPr>
      <w:i/>
      <w:iCs/>
    </w:rPr>
  </w:style>
  <w:style w:type="character" w:styleId="HTMLVariable">
    <w:name w:val="HTML Variable"/>
    <w:basedOn w:val="Standaardalinea-lettertype"/>
    <w:uiPriority w:val="98"/>
    <w:semiHidden/>
    <w:rsid w:val="00630409"/>
    <w:rPr>
      <w:i/>
      <w:iCs/>
    </w:rPr>
  </w:style>
  <w:style w:type="character" w:styleId="HTML-acroniem">
    <w:name w:val="HTML Acronym"/>
    <w:basedOn w:val="Standaardalinea-lettertype"/>
    <w:uiPriority w:val="98"/>
    <w:semiHidden/>
    <w:rsid w:val="00630409"/>
  </w:style>
  <w:style w:type="paragraph" w:styleId="HTML-adres">
    <w:name w:val="HTML Address"/>
    <w:basedOn w:val="Standaard"/>
    <w:link w:val="HTML-adresChar"/>
    <w:uiPriority w:val="98"/>
    <w:semiHidden/>
    <w:rsid w:val="00630409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8"/>
    <w:semiHidden/>
    <w:rsid w:val="00630409"/>
    <w:rPr>
      <w:i/>
      <w:iCs/>
      <w:lang w:val="nl-NL"/>
    </w:rPr>
  </w:style>
  <w:style w:type="character" w:styleId="HTML-citaat">
    <w:name w:val="HTML Cite"/>
    <w:basedOn w:val="Standaardalinea-lettertype"/>
    <w:uiPriority w:val="98"/>
    <w:semiHidden/>
    <w:rsid w:val="00630409"/>
    <w:rPr>
      <w:i/>
      <w:iCs/>
    </w:rPr>
  </w:style>
  <w:style w:type="character" w:styleId="HTML-schrijfmachine">
    <w:name w:val="HTML Typewriter"/>
    <w:basedOn w:val="Standaardalinea-lettertype"/>
    <w:uiPriority w:val="98"/>
    <w:semiHidden/>
    <w:rsid w:val="00630409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8"/>
    <w:semiHidden/>
    <w:rsid w:val="00630409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8"/>
    <w:semiHidden/>
    <w:rsid w:val="00630409"/>
    <w:rPr>
      <w:rFonts w:ascii="Consolas" w:hAnsi="Consolas"/>
      <w:sz w:val="24"/>
      <w:szCs w:val="24"/>
    </w:rPr>
  </w:style>
  <w:style w:type="character" w:styleId="Intensievebenadrukking">
    <w:name w:val="Intense Emphasis"/>
    <w:basedOn w:val="Standaardalinea-lettertype"/>
    <w:uiPriority w:val="98"/>
    <w:semiHidden/>
    <w:rsid w:val="001A63A7"/>
    <w:rPr>
      <w:i/>
      <w:iCs/>
      <w:color w:val="auto"/>
    </w:rPr>
  </w:style>
  <w:style w:type="character" w:styleId="Intensieveverwijzing">
    <w:name w:val="Intense Reference"/>
    <w:basedOn w:val="Standaardalinea-lettertype"/>
    <w:uiPriority w:val="98"/>
    <w:semiHidden/>
    <w:rsid w:val="001A63A7"/>
    <w:rPr>
      <w:b/>
      <w:bCs/>
      <w:smallCaps/>
      <w:color w:val="auto"/>
      <w:spacing w:val="5"/>
    </w:rPr>
  </w:style>
  <w:style w:type="paragraph" w:styleId="Kopbronvermelding">
    <w:name w:val="toa heading"/>
    <w:basedOn w:val="ZsysbasisUniversiteitUtrecht"/>
    <w:next w:val="BodytextUniversiteitUtrecht"/>
    <w:uiPriority w:val="98"/>
    <w:semiHidden/>
    <w:rsid w:val="001A63A7"/>
    <w:rPr>
      <w:rFonts w:eastAsiaTheme="majorEastAsia" w:cstheme="majorBidi"/>
      <w:bCs/>
    </w:rPr>
  </w:style>
  <w:style w:type="paragraph" w:styleId="Kopvaninhoudsopgave">
    <w:name w:val="TOC Heading"/>
    <w:basedOn w:val="Kop1"/>
    <w:next w:val="BodytextUniversiteitUtrecht"/>
    <w:uiPriority w:val="98"/>
    <w:semiHidden/>
    <w:rsid w:val="001A63A7"/>
    <w:pPr>
      <w:numPr>
        <w:numId w:val="0"/>
      </w:numPr>
      <w:spacing w:before="240"/>
      <w:outlineLvl w:val="9"/>
    </w:pPr>
    <w:rPr>
      <w:rFonts w:eastAsiaTheme="majorEastAsia" w:cstheme="majorBidi"/>
      <w:b/>
      <w:bCs w:val="0"/>
    </w:rPr>
  </w:style>
  <w:style w:type="paragraph" w:styleId="Lijst">
    <w:name w:val="List"/>
    <w:basedOn w:val="ZsysbasisUniversiteitUtrecht"/>
    <w:next w:val="BodytextUniversiteitUtrecht"/>
    <w:uiPriority w:val="98"/>
    <w:semiHidden/>
    <w:rsid w:val="00B454E0"/>
    <w:pPr>
      <w:ind w:left="284" w:hanging="284"/>
      <w:contextualSpacing/>
    </w:pPr>
  </w:style>
  <w:style w:type="paragraph" w:styleId="Lijst2">
    <w:name w:val="List 2"/>
    <w:basedOn w:val="ZsysbasisUniversiteitUtrecht"/>
    <w:next w:val="BodytextUniversiteitUtrecht"/>
    <w:uiPriority w:val="98"/>
    <w:semiHidden/>
    <w:rsid w:val="00B454E0"/>
    <w:pPr>
      <w:ind w:left="568" w:hanging="284"/>
      <w:contextualSpacing/>
    </w:pPr>
  </w:style>
  <w:style w:type="paragraph" w:styleId="Lijst3">
    <w:name w:val="List 3"/>
    <w:basedOn w:val="ZsysbasisUniversiteitUtrecht"/>
    <w:next w:val="BodytextUniversiteitUtrecht"/>
    <w:uiPriority w:val="98"/>
    <w:semiHidden/>
    <w:rsid w:val="00630409"/>
    <w:pPr>
      <w:ind w:left="849" w:hanging="283"/>
      <w:contextualSpacing/>
    </w:pPr>
  </w:style>
  <w:style w:type="paragraph" w:styleId="Lijst4">
    <w:name w:val="List 4"/>
    <w:basedOn w:val="ZsysbasisUniversiteitUtrecht"/>
    <w:next w:val="BodytextUniversiteitUtrecht"/>
    <w:uiPriority w:val="98"/>
    <w:semiHidden/>
    <w:rsid w:val="00630409"/>
    <w:pPr>
      <w:ind w:left="1132" w:hanging="283"/>
      <w:contextualSpacing/>
    </w:pPr>
  </w:style>
  <w:style w:type="paragraph" w:styleId="Lijst5">
    <w:name w:val="List 5"/>
    <w:basedOn w:val="ZsysbasisUniversiteitUtrecht"/>
    <w:next w:val="BodytextUniversiteitUtrecht"/>
    <w:uiPriority w:val="98"/>
    <w:semiHidden/>
    <w:rsid w:val="00630409"/>
    <w:pPr>
      <w:ind w:left="1415" w:hanging="283"/>
      <w:contextualSpacing/>
    </w:pPr>
  </w:style>
  <w:style w:type="paragraph" w:styleId="Lijstopsomteken">
    <w:name w:val="List Bullet"/>
    <w:basedOn w:val="ZsysbasisUniversiteitUtrecht"/>
    <w:next w:val="BodytextUniversiteitUtrecht"/>
    <w:uiPriority w:val="98"/>
    <w:semiHidden/>
    <w:rsid w:val="00B454E0"/>
    <w:pPr>
      <w:numPr>
        <w:numId w:val="1"/>
      </w:numPr>
      <w:ind w:left="357" w:hanging="357"/>
      <w:contextualSpacing/>
    </w:pPr>
  </w:style>
  <w:style w:type="paragraph" w:styleId="Lijstopsomteken2">
    <w:name w:val="List Bullet 2"/>
    <w:basedOn w:val="ZsysbasisUniversiteitUtrecht"/>
    <w:next w:val="BodytextUniversiteitUtrecht"/>
    <w:uiPriority w:val="98"/>
    <w:semiHidden/>
    <w:rsid w:val="00630409"/>
    <w:pPr>
      <w:numPr>
        <w:numId w:val="2"/>
      </w:numPr>
      <w:contextualSpacing/>
    </w:pPr>
  </w:style>
  <w:style w:type="paragraph" w:styleId="Lijstopsomteken3">
    <w:name w:val="List Bullet 3"/>
    <w:basedOn w:val="ZsysbasisUniversiteitUtrecht"/>
    <w:next w:val="BodytextUniversiteitUtrecht"/>
    <w:uiPriority w:val="98"/>
    <w:semiHidden/>
    <w:rsid w:val="00630409"/>
    <w:pPr>
      <w:numPr>
        <w:numId w:val="3"/>
      </w:numPr>
      <w:contextualSpacing/>
    </w:pPr>
  </w:style>
  <w:style w:type="paragraph" w:styleId="Lijstopsomteken4">
    <w:name w:val="List Bullet 4"/>
    <w:basedOn w:val="ZsysbasisUniversiteitUtrecht"/>
    <w:next w:val="BodytextUniversiteitUtrecht"/>
    <w:uiPriority w:val="98"/>
    <w:semiHidden/>
    <w:rsid w:val="00630409"/>
    <w:pPr>
      <w:numPr>
        <w:numId w:val="4"/>
      </w:numPr>
      <w:contextualSpacing/>
    </w:pPr>
  </w:style>
  <w:style w:type="paragraph" w:styleId="Lijstopsomteken5">
    <w:name w:val="List Bullet 5"/>
    <w:basedOn w:val="ZsysbasisUniversiteitUtrecht"/>
    <w:next w:val="BodytextUniversiteitUtrecht"/>
    <w:uiPriority w:val="98"/>
    <w:semiHidden/>
    <w:rsid w:val="00630409"/>
    <w:pPr>
      <w:numPr>
        <w:numId w:val="5"/>
      </w:numPr>
      <w:contextualSpacing/>
    </w:pPr>
  </w:style>
  <w:style w:type="paragraph" w:styleId="Lijstalinea">
    <w:name w:val="List Paragraph"/>
    <w:basedOn w:val="ZsysbasisUniversiteitUtrecht"/>
    <w:next w:val="BodytextUniversiteitUtrecht"/>
    <w:uiPriority w:val="98"/>
    <w:semiHidden/>
    <w:rsid w:val="00630409"/>
    <w:pPr>
      <w:ind w:left="720"/>
      <w:contextualSpacing/>
    </w:pPr>
  </w:style>
  <w:style w:type="paragraph" w:styleId="Lijstnummering">
    <w:name w:val="List Number"/>
    <w:basedOn w:val="ZsysbasisUniversiteitUtrecht"/>
    <w:next w:val="BodytextUniversiteitUtrecht"/>
    <w:uiPriority w:val="98"/>
    <w:semiHidden/>
    <w:rsid w:val="00B454E0"/>
    <w:pPr>
      <w:numPr>
        <w:numId w:val="6"/>
      </w:numPr>
      <w:ind w:left="357" w:hanging="357"/>
      <w:contextualSpacing/>
    </w:pPr>
  </w:style>
  <w:style w:type="paragraph" w:styleId="Lijstnummering2">
    <w:name w:val="List Number 2"/>
    <w:basedOn w:val="ZsysbasisUniversiteitUtrecht"/>
    <w:next w:val="BodytextUniversiteitUtrecht"/>
    <w:uiPriority w:val="98"/>
    <w:semiHidden/>
    <w:rsid w:val="00630409"/>
    <w:pPr>
      <w:numPr>
        <w:numId w:val="7"/>
      </w:numPr>
      <w:contextualSpacing/>
    </w:pPr>
  </w:style>
  <w:style w:type="paragraph" w:styleId="Lijstnummering3">
    <w:name w:val="List Number 3"/>
    <w:basedOn w:val="ZsysbasisUniversiteitUtrecht"/>
    <w:next w:val="BodytextUniversiteitUtrecht"/>
    <w:uiPriority w:val="98"/>
    <w:semiHidden/>
    <w:rsid w:val="00630409"/>
    <w:pPr>
      <w:numPr>
        <w:numId w:val="8"/>
      </w:numPr>
      <w:contextualSpacing/>
    </w:pPr>
  </w:style>
  <w:style w:type="paragraph" w:styleId="Lijstnummering4">
    <w:name w:val="List Number 4"/>
    <w:basedOn w:val="ZsysbasisUniversiteitUtrecht"/>
    <w:next w:val="BodytextUniversiteitUtrecht"/>
    <w:uiPriority w:val="98"/>
    <w:semiHidden/>
    <w:rsid w:val="00630409"/>
    <w:pPr>
      <w:numPr>
        <w:numId w:val="9"/>
      </w:numPr>
      <w:contextualSpacing/>
    </w:pPr>
  </w:style>
  <w:style w:type="paragraph" w:styleId="Lijstnummering5">
    <w:name w:val="List Number 5"/>
    <w:basedOn w:val="ZsysbasisUniversiteitUtrecht"/>
    <w:next w:val="BodytextUniversiteitUtrecht"/>
    <w:uiPriority w:val="98"/>
    <w:semiHidden/>
    <w:rsid w:val="00630409"/>
    <w:pPr>
      <w:numPr>
        <w:numId w:val="10"/>
      </w:numPr>
      <w:contextualSpacing/>
    </w:pPr>
  </w:style>
  <w:style w:type="paragraph" w:styleId="Lijstvoortzetting">
    <w:name w:val="List Continue"/>
    <w:basedOn w:val="ZsysbasisUniversiteitUtrecht"/>
    <w:next w:val="BodytextUniversiteitUtrecht"/>
    <w:uiPriority w:val="98"/>
    <w:semiHidden/>
    <w:rsid w:val="00630409"/>
    <w:pPr>
      <w:spacing w:after="120"/>
      <w:ind w:left="283"/>
      <w:contextualSpacing/>
    </w:pPr>
  </w:style>
  <w:style w:type="paragraph" w:styleId="Lijstvoortzetting2">
    <w:name w:val="List Continue 2"/>
    <w:basedOn w:val="ZsysbasisUniversiteitUtrecht"/>
    <w:next w:val="BodytextUniversiteitUtrecht"/>
    <w:uiPriority w:val="98"/>
    <w:semiHidden/>
    <w:rsid w:val="00630409"/>
    <w:pPr>
      <w:spacing w:after="120"/>
      <w:ind w:left="566"/>
      <w:contextualSpacing/>
    </w:pPr>
  </w:style>
  <w:style w:type="paragraph" w:styleId="Lijstvoortzetting3">
    <w:name w:val="List Continue 3"/>
    <w:basedOn w:val="ZsysbasisUniversiteitUtrecht"/>
    <w:next w:val="BodytextUniversiteitUtrecht"/>
    <w:uiPriority w:val="98"/>
    <w:semiHidden/>
    <w:rsid w:val="00630409"/>
    <w:pPr>
      <w:spacing w:after="120"/>
      <w:ind w:left="849"/>
      <w:contextualSpacing/>
    </w:pPr>
  </w:style>
  <w:style w:type="paragraph" w:styleId="Lijstvoortzetting4">
    <w:name w:val="List Continue 4"/>
    <w:basedOn w:val="ZsysbasisUniversiteitUtrecht"/>
    <w:next w:val="BodytextUniversiteitUtrecht"/>
    <w:uiPriority w:val="98"/>
    <w:semiHidden/>
    <w:rsid w:val="00630409"/>
    <w:pPr>
      <w:spacing w:after="120"/>
      <w:ind w:left="1132"/>
      <w:contextualSpacing/>
    </w:pPr>
  </w:style>
  <w:style w:type="paragraph" w:styleId="Lijstvoortzetting5">
    <w:name w:val="List Continue 5"/>
    <w:basedOn w:val="ZsysbasisUniversiteitUtrecht"/>
    <w:next w:val="BodytextUniversiteitUtrecht"/>
    <w:uiPriority w:val="98"/>
    <w:semiHidden/>
    <w:rsid w:val="00630409"/>
    <w:pPr>
      <w:spacing w:after="120"/>
      <w:ind w:left="1415"/>
      <w:contextualSpacing/>
    </w:pPr>
  </w:style>
  <w:style w:type="paragraph" w:styleId="Macrotekst">
    <w:name w:val="macro"/>
    <w:basedOn w:val="ZsysbasisUniversiteitUtrecht"/>
    <w:next w:val="BodytextUniversiteitUtrecht"/>
    <w:link w:val="MacrotekstChar"/>
    <w:uiPriority w:val="98"/>
    <w:semiHidden/>
    <w:rsid w:val="00C9251C"/>
    <w:rPr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8"/>
    <w:semiHidden/>
    <w:rsid w:val="00C9251C"/>
    <w:rPr>
      <w:szCs w:val="20"/>
      <w:lang w:val="nl-NL"/>
    </w:rPr>
  </w:style>
  <w:style w:type="character" w:styleId="Nadruk">
    <w:name w:val="Emphasis"/>
    <w:basedOn w:val="Standaardalinea-lettertype"/>
    <w:uiPriority w:val="98"/>
    <w:semiHidden/>
    <w:rsid w:val="00630409"/>
    <w:rPr>
      <w:i/>
      <w:iCs/>
    </w:rPr>
  </w:style>
  <w:style w:type="paragraph" w:styleId="Normaalweb">
    <w:name w:val="Normal (Web)"/>
    <w:basedOn w:val="ZsysbasisUniversiteitUtrecht"/>
    <w:next w:val="BodytextUniversiteitUtrecht"/>
    <w:uiPriority w:val="98"/>
    <w:semiHidden/>
    <w:rsid w:val="00C9251C"/>
    <w:rPr>
      <w:rFonts w:cs="Times New Roman"/>
    </w:rPr>
  </w:style>
  <w:style w:type="paragraph" w:styleId="Notitiekop">
    <w:name w:val="Note Heading"/>
    <w:basedOn w:val="ZsysbasisUniversiteitUtrecht"/>
    <w:next w:val="BodytextUniversiteitUtrecht"/>
    <w:link w:val="NotitiekopChar"/>
    <w:uiPriority w:val="98"/>
    <w:semiHidden/>
    <w:rsid w:val="00C9251C"/>
  </w:style>
  <w:style w:type="character" w:customStyle="1" w:styleId="NotitiekopChar">
    <w:name w:val="Notitiekop Char"/>
    <w:basedOn w:val="Standaardalinea-lettertype"/>
    <w:link w:val="Notitiekop"/>
    <w:uiPriority w:val="98"/>
    <w:semiHidden/>
    <w:rsid w:val="00C9251C"/>
    <w:rPr>
      <w:lang w:val="nl-NL"/>
    </w:rPr>
  </w:style>
  <w:style w:type="paragraph" w:styleId="Ondertitel">
    <w:name w:val="Subtitle"/>
    <w:basedOn w:val="ZsysbasisUniversiteitUtrecht"/>
    <w:next w:val="BodytextUniversiteitUtrecht"/>
    <w:link w:val="OndertitelChar"/>
    <w:uiPriority w:val="98"/>
    <w:semiHidden/>
    <w:rsid w:val="00C9251C"/>
    <w:pPr>
      <w:numPr>
        <w:ilvl w:val="1"/>
      </w:numPr>
    </w:pPr>
    <w:rPr>
      <w:rFonts w:eastAsiaTheme="minorEastAsia" w:cstheme="minorBidi"/>
    </w:rPr>
  </w:style>
  <w:style w:type="character" w:customStyle="1" w:styleId="OndertitelChar">
    <w:name w:val="Ondertitel Char"/>
    <w:basedOn w:val="Standaardalinea-lettertype"/>
    <w:link w:val="Ondertitel"/>
    <w:uiPriority w:val="98"/>
    <w:semiHidden/>
    <w:rsid w:val="00C9251C"/>
    <w:rPr>
      <w:rFonts w:eastAsiaTheme="minorEastAsia" w:cstheme="minorBidi"/>
      <w:lang w:val="nl-NL"/>
    </w:rPr>
  </w:style>
  <w:style w:type="paragraph" w:styleId="Tekstopmerking">
    <w:name w:val="annotation text"/>
    <w:basedOn w:val="ZsysbasisUniversiteitUtrecht"/>
    <w:next w:val="BodytextUniversiteitUtrecht"/>
    <w:link w:val="TekstopmerkingChar"/>
    <w:uiPriority w:val="98"/>
    <w:semiHidden/>
    <w:rsid w:val="000878B0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8"/>
    <w:semiHidden/>
    <w:rsid w:val="000878B0"/>
    <w:rPr>
      <w:szCs w:val="20"/>
      <w:lang w:val="nl-NL"/>
    </w:rPr>
  </w:style>
  <w:style w:type="paragraph" w:styleId="Onderwerpvanopmerking">
    <w:name w:val="annotation subject"/>
    <w:basedOn w:val="ZsysbasisUniversiteitUtrecht"/>
    <w:next w:val="BodytextUniversiteitUtrecht"/>
    <w:link w:val="OnderwerpvanopmerkingChar"/>
    <w:uiPriority w:val="98"/>
    <w:semiHidden/>
    <w:rsid w:val="0063040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8"/>
    <w:semiHidden/>
    <w:rsid w:val="00C9251C"/>
    <w:rPr>
      <w:b/>
      <w:bCs/>
      <w:szCs w:val="20"/>
      <w:lang w:val="nl-NL"/>
    </w:rPr>
  </w:style>
  <w:style w:type="character" w:styleId="Onopgelostemelding">
    <w:name w:val="Unresolved Mention"/>
    <w:basedOn w:val="Standaardalinea-lettertype"/>
    <w:uiPriority w:val="98"/>
    <w:semiHidden/>
    <w:rsid w:val="00630409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uiPriority w:val="98"/>
    <w:semiHidden/>
    <w:rsid w:val="00630409"/>
  </w:style>
  <w:style w:type="paragraph" w:styleId="Plattetekst">
    <w:name w:val="Body Text"/>
    <w:basedOn w:val="ZsysbasisUniversiteitUtrecht"/>
    <w:next w:val="BodytextUniversiteitUtrecht"/>
    <w:link w:val="PlattetekstChar"/>
    <w:uiPriority w:val="98"/>
    <w:semiHidden/>
    <w:rsid w:val="001C44A9"/>
  </w:style>
  <w:style w:type="character" w:customStyle="1" w:styleId="PlattetekstChar">
    <w:name w:val="Platte tekst Char"/>
    <w:basedOn w:val="Standaardalinea-lettertype"/>
    <w:link w:val="Plattetekst"/>
    <w:uiPriority w:val="98"/>
    <w:semiHidden/>
    <w:rsid w:val="001C44A9"/>
    <w:rPr>
      <w:lang w:val="nl-NL"/>
    </w:rPr>
  </w:style>
  <w:style w:type="paragraph" w:styleId="Plattetekst2">
    <w:name w:val="Body Text 2"/>
    <w:basedOn w:val="ZsysbasisUniversiteitUtrecht"/>
    <w:next w:val="BodytextUniversiteitUtrecht"/>
    <w:link w:val="Plattetekst2Char"/>
    <w:uiPriority w:val="98"/>
    <w:semiHidden/>
    <w:rsid w:val="001C44A9"/>
  </w:style>
  <w:style w:type="character" w:customStyle="1" w:styleId="Plattetekst2Char">
    <w:name w:val="Platte tekst 2 Char"/>
    <w:basedOn w:val="Standaardalinea-lettertype"/>
    <w:link w:val="Plattetekst2"/>
    <w:uiPriority w:val="98"/>
    <w:semiHidden/>
    <w:rsid w:val="001C44A9"/>
    <w:rPr>
      <w:lang w:val="nl-NL"/>
    </w:rPr>
  </w:style>
  <w:style w:type="paragraph" w:styleId="Plattetekst3">
    <w:name w:val="Body Text 3"/>
    <w:basedOn w:val="ZsysbasisUniversiteitUtrecht"/>
    <w:next w:val="BodytextUniversiteitUtrecht"/>
    <w:link w:val="Plattetekst3Char"/>
    <w:uiPriority w:val="98"/>
    <w:semiHidden/>
    <w:rsid w:val="001C44A9"/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8"/>
    <w:semiHidden/>
    <w:rsid w:val="001C44A9"/>
    <w:rPr>
      <w:szCs w:val="16"/>
      <w:lang w:val="nl-NL"/>
    </w:rPr>
  </w:style>
  <w:style w:type="paragraph" w:styleId="Platteteksteersteinspringing">
    <w:name w:val="Body Text First Indent"/>
    <w:basedOn w:val="ZsysbasisUniversiteitUtrecht"/>
    <w:next w:val="BodytextUniversiteitUtrecht"/>
    <w:link w:val="PlatteteksteersteinspringingChar"/>
    <w:uiPriority w:val="98"/>
    <w:semiHidden/>
    <w:rsid w:val="001C44A9"/>
    <w:pPr>
      <w:ind w:firstLine="357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8"/>
    <w:semiHidden/>
    <w:rsid w:val="001C44A9"/>
    <w:rPr>
      <w:lang w:val="nl-NL"/>
    </w:rPr>
  </w:style>
  <w:style w:type="paragraph" w:styleId="Plattetekstinspringen">
    <w:name w:val="Body Text Indent"/>
    <w:basedOn w:val="ZsysbasisUniversiteitUtrecht"/>
    <w:next w:val="BodytextUniversiteitUtrecht"/>
    <w:link w:val="PlattetekstinspringenChar"/>
    <w:uiPriority w:val="98"/>
    <w:semiHidden/>
    <w:rsid w:val="001C44A9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8"/>
    <w:semiHidden/>
    <w:rsid w:val="001C44A9"/>
    <w:rPr>
      <w:lang w:val="nl-NL"/>
    </w:rPr>
  </w:style>
  <w:style w:type="paragraph" w:styleId="Platteteksteersteinspringing2">
    <w:name w:val="Body Text First Indent 2"/>
    <w:basedOn w:val="ZsysbasisUniversiteitUtrecht"/>
    <w:next w:val="BodytextUniversiteitUtrecht"/>
    <w:link w:val="Platteteksteersteinspringing2Char"/>
    <w:uiPriority w:val="98"/>
    <w:semiHidden/>
    <w:rsid w:val="00630409"/>
    <w:pPr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8"/>
    <w:semiHidden/>
    <w:rsid w:val="001C44A9"/>
    <w:rPr>
      <w:lang w:val="nl-NL"/>
    </w:rPr>
  </w:style>
  <w:style w:type="paragraph" w:styleId="Plattetekstinspringen2">
    <w:name w:val="Body Text Indent 2"/>
    <w:basedOn w:val="ZsysbasisUniversiteitUtrecht"/>
    <w:next w:val="BodytextUniversiteitUtrecht"/>
    <w:link w:val="Plattetekstinspringen2Char"/>
    <w:uiPriority w:val="98"/>
    <w:semiHidden/>
    <w:rsid w:val="001C44A9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8"/>
    <w:semiHidden/>
    <w:rsid w:val="001C44A9"/>
    <w:rPr>
      <w:lang w:val="nl-NL"/>
    </w:rPr>
  </w:style>
  <w:style w:type="paragraph" w:styleId="Plattetekstinspringen3">
    <w:name w:val="Body Text Indent 3"/>
    <w:basedOn w:val="ZsysbasisUniversiteitUtrecht"/>
    <w:next w:val="BodytextUniversiteitUtrecht"/>
    <w:link w:val="Plattetekstinspringen3Char"/>
    <w:uiPriority w:val="98"/>
    <w:semiHidden/>
    <w:rsid w:val="001C44A9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8"/>
    <w:semiHidden/>
    <w:rsid w:val="001C44A9"/>
    <w:rPr>
      <w:szCs w:val="16"/>
      <w:lang w:val="nl-NL"/>
    </w:rPr>
  </w:style>
  <w:style w:type="character" w:styleId="Slimmehyperlink">
    <w:name w:val="Smart Hyperlink"/>
    <w:basedOn w:val="Standaardalinea-lettertype"/>
    <w:uiPriority w:val="98"/>
    <w:semiHidden/>
    <w:rsid w:val="00630409"/>
    <w:rPr>
      <w:u w:val="dotted"/>
    </w:rPr>
  </w:style>
  <w:style w:type="character" w:styleId="SmartLink">
    <w:name w:val="Smart Link"/>
    <w:basedOn w:val="Standaardalinea-lettertype"/>
    <w:uiPriority w:val="98"/>
    <w:semiHidden/>
    <w:rsid w:val="00630409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98"/>
    <w:semiHidden/>
    <w:rsid w:val="000878B0"/>
    <w:rPr>
      <w:i/>
      <w:iCs/>
      <w:color w:val="auto"/>
    </w:rPr>
  </w:style>
  <w:style w:type="character" w:styleId="Subtieleverwijzing">
    <w:name w:val="Subtle Reference"/>
    <w:basedOn w:val="Standaardalinea-lettertype"/>
    <w:uiPriority w:val="98"/>
    <w:semiHidden/>
    <w:rsid w:val="000878B0"/>
    <w:rPr>
      <w:smallCaps/>
      <w:color w:val="auto"/>
    </w:rPr>
  </w:style>
  <w:style w:type="paragraph" w:styleId="Tekstzonderopmaak">
    <w:name w:val="Plain Text"/>
    <w:basedOn w:val="ZsysbasisUniversiteitUtrecht"/>
    <w:next w:val="BodytextUniversiteitUtrecht"/>
    <w:link w:val="TekstzonderopmaakChar"/>
    <w:uiPriority w:val="98"/>
    <w:semiHidden/>
    <w:rsid w:val="000878B0"/>
    <w:rPr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8"/>
    <w:semiHidden/>
    <w:rsid w:val="000878B0"/>
    <w:rPr>
      <w:szCs w:val="21"/>
      <w:lang w:val="nl-NL"/>
    </w:rPr>
  </w:style>
  <w:style w:type="paragraph" w:styleId="Titel">
    <w:name w:val="Title"/>
    <w:basedOn w:val="ZsysbasisUniversiteitUtrecht"/>
    <w:next w:val="BodytextUniversiteitUtrecht"/>
    <w:link w:val="TitelChar"/>
    <w:uiPriority w:val="98"/>
    <w:semiHidden/>
    <w:rsid w:val="000878B0"/>
    <w:pPr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Char">
    <w:name w:val="Titel Char"/>
    <w:basedOn w:val="Standaardalinea-lettertype"/>
    <w:link w:val="Titel"/>
    <w:uiPriority w:val="98"/>
    <w:semiHidden/>
    <w:rsid w:val="000878B0"/>
    <w:rPr>
      <w:rFonts w:eastAsiaTheme="majorEastAsia" w:cstheme="majorBidi"/>
      <w:spacing w:val="-10"/>
      <w:kern w:val="28"/>
      <w:szCs w:val="56"/>
      <w:lang w:val="nl-NL"/>
    </w:rPr>
  </w:style>
  <w:style w:type="character" w:styleId="Titelvanboek">
    <w:name w:val="Book Title"/>
    <w:basedOn w:val="Standaardalinea-lettertype"/>
    <w:uiPriority w:val="98"/>
    <w:semiHidden/>
    <w:rsid w:val="000878B0"/>
    <w:rPr>
      <w:b/>
      <w:bCs/>
      <w:i w:val="0"/>
      <w:iCs/>
      <w:spacing w:val="5"/>
    </w:rPr>
  </w:style>
  <w:style w:type="character" w:styleId="Vermelding">
    <w:name w:val="Mention"/>
    <w:basedOn w:val="Standaardalinea-lettertype"/>
    <w:uiPriority w:val="98"/>
    <w:semiHidden/>
    <w:rsid w:val="00630409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8"/>
    <w:semiHidden/>
    <w:rsid w:val="000878B0"/>
    <w:rPr>
      <w:sz w:val="18"/>
      <w:szCs w:val="16"/>
    </w:rPr>
  </w:style>
  <w:style w:type="character" w:styleId="Zwaar">
    <w:name w:val="Strong"/>
    <w:basedOn w:val="Standaardalinea-lettertype"/>
    <w:uiPriority w:val="98"/>
    <w:semiHidden/>
    <w:rsid w:val="000878B0"/>
    <w:rPr>
      <w:b w:val="0"/>
      <w:bCs/>
    </w:rPr>
  </w:style>
  <w:style w:type="numbering" w:customStyle="1" w:styleId="AppendixnumberingUniversiteitUtrecht">
    <w:name w:val="Appendix numbering Universiteit Utrecht"/>
    <w:uiPriority w:val="98"/>
    <w:semiHidden/>
    <w:rsid w:val="00C65D34"/>
    <w:pPr>
      <w:numPr>
        <w:numId w:val="14"/>
      </w:numPr>
    </w:pPr>
  </w:style>
  <w:style w:type="numbering" w:customStyle="1" w:styleId="HeadingnumberingUniversiteitUtrecht">
    <w:name w:val="Heading numbering Universiteit Utrecht"/>
    <w:uiPriority w:val="98"/>
    <w:semiHidden/>
    <w:rsid w:val="00A654BC"/>
    <w:pPr>
      <w:numPr>
        <w:numId w:val="15"/>
      </w:numPr>
    </w:pPr>
  </w:style>
  <w:style w:type="numbering" w:customStyle="1" w:styleId="ListnumberUniversiteitUtrecht">
    <w:name w:val="List number Universiteit Utrecht"/>
    <w:uiPriority w:val="98"/>
    <w:semiHidden/>
    <w:rsid w:val="00C66A9A"/>
    <w:pPr>
      <w:numPr>
        <w:numId w:val="16"/>
      </w:numPr>
    </w:pPr>
  </w:style>
  <w:style w:type="numbering" w:styleId="111111">
    <w:name w:val="Outline List 2"/>
    <w:basedOn w:val="Geenlijst"/>
    <w:uiPriority w:val="98"/>
    <w:semiHidden/>
    <w:rsid w:val="001D6A1E"/>
    <w:pPr>
      <w:numPr>
        <w:numId w:val="18"/>
      </w:numPr>
    </w:pPr>
  </w:style>
  <w:style w:type="numbering" w:styleId="1ai">
    <w:name w:val="Outline List 1"/>
    <w:basedOn w:val="Geenlijst"/>
    <w:uiPriority w:val="98"/>
    <w:semiHidden/>
    <w:rsid w:val="001D6A1E"/>
    <w:pPr>
      <w:numPr>
        <w:numId w:val="19"/>
      </w:numPr>
    </w:pPr>
  </w:style>
  <w:style w:type="numbering" w:styleId="Artikelsectie">
    <w:name w:val="Outline List 3"/>
    <w:basedOn w:val="Geenlijst"/>
    <w:uiPriority w:val="98"/>
    <w:semiHidden/>
    <w:rsid w:val="006D6EF9"/>
    <w:pPr>
      <w:numPr>
        <w:numId w:val="20"/>
      </w:numPr>
    </w:pPr>
  </w:style>
  <w:style w:type="table" w:styleId="Donkerelijst">
    <w:name w:val="Dark List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D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66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99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99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99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9900" w:themeFill="accent1" w:themeFillShade="BF"/>
      </w:tcPr>
    </w:tblStylePr>
  </w:style>
  <w:style w:type="table" w:styleId="Donkerelijst-accent2">
    <w:name w:val="Dark List Accent 2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0A3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51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727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72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72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727" w:themeFill="accent2" w:themeFillShade="BF"/>
      </w:tcPr>
    </w:tblStylePr>
  </w:style>
  <w:style w:type="table" w:styleId="Donkerelijst-accent3">
    <w:name w:val="Dark List Accent 3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218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D104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3186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3186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186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1861" w:themeFill="accent3" w:themeFillShade="BF"/>
      </w:tcPr>
    </w:tblStylePr>
  </w:style>
  <w:style w:type="table" w:styleId="Donkerelijst-accent4">
    <w:name w:val="Dark List Accent 4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124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81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D2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D2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D2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D2F" w:themeFill="accent4" w:themeFillShade="BF"/>
      </w:tcPr>
    </w:tblStylePr>
  </w:style>
  <w:style w:type="table" w:styleId="Donkerelijst-accent5">
    <w:name w:val="Dark List Accent 5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287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2426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4649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4649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649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649D" w:themeFill="accent5" w:themeFillShade="BF"/>
      </w:tcPr>
    </w:tblStylePr>
  </w:style>
  <w:style w:type="table" w:styleId="Donkerelijst-accent6">
    <w:name w:val="Dark List Accent 6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4A793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25349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B7D6E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B7D6E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7D6E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7D6E" w:themeFill="accent6" w:themeFillShade="BF"/>
      </w:tcPr>
    </w:tblStylePr>
  </w:style>
  <w:style w:type="table" w:styleId="Gemiddeldraster1">
    <w:name w:val="Medium Grid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D940" w:themeColor="accent1" w:themeTint="BF"/>
        <w:left w:val="single" w:sz="8" w:space="0" w:color="FFD940" w:themeColor="accent1" w:themeTint="BF"/>
        <w:bottom w:val="single" w:sz="8" w:space="0" w:color="FFD940" w:themeColor="accent1" w:themeTint="BF"/>
        <w:right w:val="single" w:sz="8" w:space="0" w:color="FFD940" w:themeColor="accent1" w:themeTint="BF"/>
        <w:insideH w:val="single" w:sz="8" w:space="0" w:color="FFD940" w:themeColor="accent1" w:themeTint="BF"/>
        <w:insideV w:val="single" w:sz="8" w:space="0" w:color="FFD940" w:themeColor="accent1" w:themeTint="BF"/>
      </w:tblBorders>
    </w:tblPr>
    <w:tcPr>
      <w:shd w:val="clear" w:color="auto" w:fill="FFF2C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D94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80" w:themeFill="accent1" w:themeFillTint="7F"/>
      </w:tcPr>
    </w:tblStylePr>
    <w:tblStylePr w:type="band1Horz">
      <w:tblPr/>
      <w:tcPr>
        <w:shd w:val="clear" w:color="auto" w:fill="FFE680" w:themeFill="accent1" w:themeFillTint="7F"/>
      </w:tcPr>
    </w:tblStylePr>
  </w:style>
  <w:style w:type="table" w:styleId="Gemiddeldraster1-accent2">
    <w:name w:val="Medium Grid 1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32354" w:themeColor="accent2" w:themeTint="BF"/>
        <w:left w:val="single" w:sz="8" w:space="0" w:color="F32354" w:themeColor="accent2" w:themeTint="BF"/>
        <w:bottom w:val="single" w:sz="8" w:space="0" w:color="F32354" w:themeColor="accent2" w:themeTint="BF"/>
        <w:right w:val="single" w:sz="8" w:space="0" w:color="F32354" w:themeColor="accent2" w:themeTint="BF"/>
        <w:insideH w:val="single" w:sz="8" w:space="0" w:color="F32354" w:themeColor="accent2" w:themeTint="BF"/>
        <w:insideV w:val="single" w:sz="8" w:space="0" w:color="F32354" w:themeColor="accent2" w:themeTint="BF"/>
      </w:tblBorders>
    </w:tblPr>
    <w:tcPr>
      <w:shd w:val="clear" w:color="auto" w:fill="FBB6C6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235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6C8D" w:themeFill="accent2" w:themeFillTint="7F"/>
      </w:tcPr>
    </w:tblStylePr>
    <w:tblStylePr w:type="band1Horz">
      <w:tblPr/>
      <w:tcPr>
        <w:shd w:val="clear" w:color="auto" w:fill="F76C8D" w:themeFill="accent2" w:themeFillTint="7F"/>
      </w:tcPr>
    </w:tblStylePr>
  </w:style>
  <w:style w:type="table" w:styleId="Gemiddeldraster1-accent3">
    <w:name w:val="Medium Grid 1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8B32C7" w:themeColor="accent3" w:themeTint="BF"/>
        <w:left w:val="single" w:sz="8" w:space="0" w:color="8B32C7" w:themeColor="accent3" w:themeTint="BF"/>
        <w:bottom w:val="single" w:sz="8" w:space="0" w:color="8B32C7" w:themeColor="accent3" w:themeTint="BF"/>
        <w:right w:val="single" w:sz="8" w:space="0" w:color="8B32C7" w:themeColor="accent3" w:themeTint="BF"/>
        <w:insideH w:val="single" w:sz="8" w:space="0" w:color="8B32C7" w:themeColor="accent3" w:themeTint="BF"/>
        <w:insideV w:val="single" w:sz="8" w:space="0" w:color="8B32C7" w:themeColor="accent3" w:themeTint="BF"/>
      </w:tblBorders>
    </w:tblPr>
    <w:tcPr>
      <w:shd w:val="clear" w:color="auto" w:fill="D8BA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B32C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75DC" w:themeFill="accent3" w:themeFillTint="7F"/>
      </w:tcPr>
    </w:tblStylePr>
    <w:tblStylePr w:type="band1Horz">
      <w:tblPr/>
      <w:tcPr>
        <w:shd w:val="clear" w:color="auto" w:fill="B275DC" w:themeFill="accent3" w:themeFillTint="7F"/>
      </w:tcPr>
    </w:tblStylePr>
  </w:style>
  <w:style w:type="table" w:styleId="Gemiddeldraster1-accent4">
    <w:name w:val="Medium Grid 1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30AF" w:themeColor="accent4" w:themeTint="BF"/>
        <w:left w:val="single" w:sz="8" w:space="0" w:color="0030AF" w:themeColor="accent4" w:themeTint="BF"/>
        <w:bottom w:val="single" w:sz="8" w:space="0" w:color="0030AF" w:themeColor="accent4" w:themeTint="BF"/>
        <w:right w:val="single" w:sz="8" w:space="0" w:color="0030AF" w:themeColor="accent4" w:themeTint="BF"/>
        <w:insideH w:val="single" w:sz="8" w:space="0" w:color="0030AF" w:themeColor="accent4" w:themeTint="BF"/>
        <w:insideV w:val="single" w:sz="8" w:space="0" w:color="0030AF" w:themeColor="accent4" w:themeTint="BF"/>
      </w:tblBorders>
    </w:tblPr>
    <w:tcPr>
      <w:shd w:val="clear" w:color="auto" w:fill="90AF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30A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05EFF" w:themeFill="accent4" w:themeFillTint="7F"/>
      </w:tcPr>
    </w:tblStylePr>
    <w:tblStylePr w:type="band1Horz">
      <w:tblPr/>
      <w:tcPr>
        <w:shd w:val="clear" w:color="auto" w:fill="205EFF" w:themeFill="accent4" w:themeFillTint="7F"/>
      </w:tcPr>
    </w:tblStylePr>
  </w:style>
  <w:style w:type="table" w:styleId="Gemiddeldraster1-accent5">
    <w:name w:val="Medium Grid 1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7DA4D4" w:themeColor="accent5" w:themeTint="BF"/>
        <w:left w:val="single" w:sz="8" w:space="0" w:color="7DA4D4" w:themeColor="accent5" w:themeTint="BF"/>
        <w:bottom w:val="single" w:sz="8" w:space="0" w:color="7DA4D4" w:themeColor="accent5" w:themeTint="BF"/>
        <w:right w:val="single" w:sz="8" w:space="0" w:color="7DA4D4" w:themeColor="accent5" w:themeTint="BF"/>
        <w:insideH w:val="single" w:sz="8" w:space="0" w:color="7DA4D4" w:themeColor="accent5" w:themeTint="BF"/>
        <w:insideV w:val="single" w:sz="8" w:space="0" w:color="7DA4D4" w:themeColor="accent5" w:themeTint="BF"/>
      </w:tblBorders>
    </w:tblPr>
    <w:tcPr>
      <w:shd w:val="clear" w:color="auto" w:fill="D4E1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DA4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C3E2" w:themeFill="accent5" w:themeFillTint="7F"/>
      </w:tcPr>
    </w:tblStylePr>
    <w:tblStylePr w:type="band1Horz">
      <w:tblPr/>
      <w:tcPr>
        <w:shd w:val="clear" w:color="auto" w:fill="A8C3E2" w:themeFill="accent5" w:themeFillTint="7F"/>
      </w:tcPr>
    </w:tblStylePr>
  </w:style>
  <w:style w:type="table" w:styleId="Gemiddeldraster1-accent6">
    <w:name w:val="Medium Grid 1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41D6BF" w:themeColor="accent6" w:themeTint="BF"/>
        <w:left w:val="single" w:sz="8" w:space="0" w:color="41D6BF" w:themeColor="accent6" w:themeTint="BF"/>
        <w:bottom w:val="single" w:sz="8" w:space="0" w:color="41D6BF" w:themeColor="accent6" w:themeTint="BF"/>
        <w:right w:val="single" w:sz="8" w:space="0" w:color="41D6BF" w:themeColor="accent6" w:themeTint="BF"/>
        <w:insideH w:val="single" w:sz="8" w:space="0" w:color="41D6BF" w:themeColor="accent6" w:themeTint="BF"/>
        <w:insideV w:val="single" w:sz="8" w:space="0" w:color="41D6BF" w:themeColor="accent6" w:themeTint="BF"/>
      </w:tblBorders>
    </w:tblPr>
    <w:tcPr>
      <w:shd w:val="clear" w:color="auto" w:fill="C0F1E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1D6B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E4D4" w:themeFill="accent6" w:themeFillTint="7F"/>
      </w:tcPr>
    </w:tblStylePr>
    <w:tblStylePr w:type="band1Horz">
      <w:tblPr/>
      <w:tcPr>
        <w:shd w:val="clear" w:color="auto" w:fill="81E4D4" w:themeFill="accent6" w:themeFillTint="7F"/>
      </w:tcPr>
    </w:tblStylePr>
  </w:style>
  <w:style w:type="table" w:styleId="Gemiddeldraster2">
    <w:name w:val="Medium Grid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D00" w:themeColor="accent1"/>
        <w:left w:val="single" w:sz="8" w:space="0" w:color="FFCD00" w:themeColor="accent1"/>
        <w:bottom w:val="single" w:sz="8" w:space="0" w:color="FFCD00" w:themeColor="accent1"/>
        <w:right w:val="single" w:sz="8" w:space="0" w:color="FFCD00" w:themeColor="accent1"/>
        <w:insideH w:val="single" w:sz="8" w:space="0" w:color="FFCD00" w:themeColor="accent1"/>
        <w:insideV w:val="single" w:sz="8" w:space="0" w:color="FFCD00" w:themeColor="accent1"/>
      </w:tblBorders>
    </w:tblPr>
    <w:tcPr>
      <w:shd w:val="clear" w:color="auto" w:fill="FFF2C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FAE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5CC" w:themeFill="accent1" w:themeFillTint="33"/>
      </w:tcPr>
    </w:tblStylePr>
    <w:tblStylePr w:type="band1Vert">
      <w:tblPr/>
      <w:tcPr>
        <w:shd w:val="clear" w:color="auto" w:fill="FFE680" w:themeFill="accent1" w:themeFillTint="7F"/>
      </w:tcPr>
    </w:tblStylePr>
    <w:tblStylePr w:type="band1Horz">
      <w:tblPr/>
      <w:tcPr>
        <w:tcBorders>
          <w:insideH w:val="single" w:sz="6" w:space="0" w:color="FFCD00" w:themeColor="accent1"/>
          <w:insideV w:val="single" w:sz="6" w:space="0" w:color="FFCD00" w:themeColor="accent1"/>
        </w:tcBorders>
        <w:shd w:val="clear" w:color="auto" w:fill="FFE680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0A35" w:themeColor="accent2"/>
        <w:left w:val="single" w:sz="8" w:space="0" w:color="C00A35" w:themeColor="accent2"/>
        <w:bottom w:val="single" w:sz="8" w:space="0" w:color="C00A35" w:themeColor="accent2"/>
        <w:right w:val="single" w:sz="8" w:space="0" w:color="C00A35" w:themeColor="accent2"/>
        <w:insideH w:val="single" w:sz="8" w:space="0" w:color="C00A35" w:themeColor="accent2"/>
        <w:insideV w:val="single" w:sz="8" w:space="0" w:color="C00A35" w:themeColor="accent2"/>
      </w:tblBorders>
    </w:tblPr>
    <w:tcPr>
      <w:shd w:val="clear" w:color="auto" w:fill="FBB6C6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E2E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C4D1" w:themeFill="accent2" w:themeFillTint="33"/>
      </w:tcPr>
    </w:tblStylePr>
    <w:tblStylePr w:type="band1Vert">
      <w:tblPr/>
      <w:tcPr>
        <w:shd w:val="clear" w:color="auto" w:fill="F76C8D" w:themeFill="accent2" w:themeFillTint="7F"/>
      </w:tcPr>
    </w:tblStylePr>
    <w:tblStylePr w:type="band1Horz">
      <w:tblPr/>
      <w:tcPr>
        <w:tcBorders>
          <w:insideH w:val="single" w:sz="6" w:space="0" w:color="C00A35" w:themeColor="accent2"/>
          <w:insideV w:val="single" w:sz="6" w:space="0" w:color="C00A35" w:themeColor="accent2"/>
        </w:tcBorders>
        <w:shd w:val="clear" w:color="auto" w:fill="F76C8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2182" w:themeColor="accent3"/>
        <w:left w:val="single" w:sz="8" w:space="0" w:color="5B2182" w:themeColor="accent3"/>
        <w:bottom w:val="single" w:sz="8" w:space="0" w:color="5B2182" w:themeColor="accent3"/>
        <w:right w:val="single" w:sz="8" w:space="0" w:color="5B2182" w:themeColor="accent3"/>
        <w:insideH w:val="single" w:sz="8" w:space="0" w:color="5B2182" w:themeColor="accent3"/>
        <w:insideV w:val="single" w:sz="8" w:space="0" w:color="5B2182" w:themeColor="accent3"/>
      </w:tblBorders>
    </w:tblPr>
    <w:tcPr>
      <w:shd w:val="clear" w:color="auto" w:fill="D8BAE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3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C7F1" w:themeFill="accent3" w:themeFillTint="33"/>
      </w:tcPr>
    </w:tblStylePr>
    <w:tblStylePr w:type="band1Vert">
      <w:tblPr/>
      <w:tcPr>
        <w:shd w:val="clear" w:color="auto" w:fill="B275DC" w:themeFill="accent3" w:themeFillTint="7F"/>
      </w:tcPr>
    </w:tblStylePr>
    <w:tblStylePr w:type="band1Horz">
      <w:tblPr/>
      <w:tcPr>
        <w:tcBorders>
          <w:insideH w:val="single" w:sz="6" w:space="0" w:color="5B2182" w:themeColor="accent3"/>
          <w:insideV w:val="single" w:sz="6" w:space="0" w:color="5B2182" w:themeColor="accent3"/>
        </w:tcBorders>
        <w:shd w:val="clear" w:color="auto" w:fill="B275D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1240" w:themeColor="accent4"/>
        <w:left w:val="single" w:sz="8" w:space="0" w:color="001240" w:themeColor="accent4"/>
        <w:bottom w:val="single" w:sz="8" w:space="0" w:color="001240" w:themeColor="accent4"/>
        <w:right w:val="single" w:sz="8" w:space="0" w:color="001240" w:themeColor="accent4"/>
        <w:insideH w:val="single" w:sz="8" w:space="0" w:color="001240" w:themeColor="accent4"/>
        <w:insideV w:val="single" w:sz="8" w:space="0" w:color="001240" w:themeColor="accent4"/>
      </w:tblBorders>
    </w:tblPr>
    <w:tcPr>
      <w:shd w:val="clear" w:color="auto" w:fill="90AF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3DF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EFF" w:themeFill="accent4" w:themeFillTint="33"/>
      </w:tcPr>
    </w:tblStylePr>
    <w:tblStylePr w:type="band1Vert">
      <w:tblPr/>
      <w:tcPr>
        <w:shd w:val="clear" w:color="auto" w:fill="205EFF" w:themeFill="accent4" w:themeFillTint="7F"/>
      </w:tcPr>
    </w:tblStylePr>
    <w:tblStylePr w:type="band1Horz">
      <w:tblPr/>
      <w:tcPr>
        <w:tcBorders>
          <w:insideH w:val="single" w:sz="6" w:space="0" w:color="001240" w:themeColor="accent4"/>
          <w:insideV w:val="single" w:sz="6" w:space="0" w:color="001240" w:themeColor="accent4"/>
        </w:tcBorders>
        <w:shd w:val="clear" w:color="auto" w:fill="205E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287C6" w:themeColor="accent5"/>
        <w:left w:val="single" w:sz="8" w:space="0" w:color="5287C6" w:themeColor="accent5"/>
        <w:bottom w:val="single" w:sz="8" w:space="0" w:color="5287C6" w:themeColor="accent5"/>
        <w:right w:val="single" w:sz="8" w:space="0" w:color="5287C6" w:themeColor="accent5"/>
        <w:insideH w:val="single" w:sz="8" w:space="0" w:color="5287C6" w:themeColor="accent5"/>
        <w:insideV w:val="single" w:sz="8" w:space="0" w:color="5287C6" w:themeColor="accent5"/>
      </w:tblBorders>
    </w:tblPr>
    <w:tcPr>
      <w:shd w:val="clear" w:color="auto" w:fill="D4E1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3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6F3" w:themeFill="accent5" w:themeFillTint="33"/>
      </w:tcPr>
    </w:tblStylePr>
    <w:tblStylePr w:type="band1Vert">
      <w:tblPr/>
      <w:tcPr>
        <w:shd w:val="clear" w:color="auto" w:fill="A8C3E2" w:themeFill="accent5" w:themeFillTint="7F"/>
      </w:tcPr>
    </w:tblStylePr>
    <w:tblStylePr w:type="band1Horz">
      <w:tblPr/>
      <w:tcPr>
        <w:tcBorders>
          <w:insideH w:val="single" w:sz="6" w:space="0" w:color="5287C6" w:themeColor="accent5"/>
          <w:insideV w:val="single" w:sz="6" w:space="0" w:color="5287C6" w:themeColor="accent5"/>
        </w:tcBorders>
        <w:shd w:val="clear" w:color="auto" w:fill="A8C3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4A793" w:themeColor="accent6"/>
        <w:left w:val="single" w:sz="8" w:space="0" w:color="24A793" w:themeColor="accent6"/>
        <w:bottom w:val="single" w:sz="8" w:space="0" w:color="24A793" w:themeColor="accent6"/>
        <w:right w:val="single" w:sz="8" w:space="0" w:color="24A793" w:themeColor="accent6"/>
        <w:insideH w:val="single" w:sz="8" w:space="0" w:color="24A793" w:themeColor="accent6"/>
        <w:insideV w:val="single" w:sz="8" w:space="0" w:color="24A793" w:themeColor="accent6"/>
      </w:tblBorders>
    </w:tblPr>
    <w:tcPr>
      <w:shd w:val="clear" w:color="auto" w:fill="C0F1E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F9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F4EE" w:themeFill="accent6" w:themeFillTint="33"/>
      </w:tcPr>
    </w:tblStylePr>
    <w:tblStylePr w:type="band1Vert">
      <w:tblPr/>
      <w:tcPr>
        <w:shd w:val="clear" w:color="auto" w:fill="81E4D4" w:themeFill="accent6" w:themeFillTint="7F"/>
      </w:tcPr>
    </w:tblStylePr>
    <w:tblStylePr w:type="band1Horz">
      <w:tblPr/>
      <w:tcPr>
        <w:tcBorders>
          <w:insideH w:val="single" w:sz="6" w:space="0" w:color="24A793" w:themeColor="accent6"/>
          <w:insideV w:val="single" w:sz="6" w:space="0" w:color="24A793" w:themeColor="accent6"/>
        </w:tcBorders>
        <w:shd w:val="clear" w:color="auto" w:fill="81E4D4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2C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D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D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D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D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680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680" w:themeFill="accent1" w:themeFillTint="7F"/>
      </w:tcPr>
    </w:tblStylePr>
  </w:style>
  <w:style w:type="table" w:styleId="Gemiddeldraster3-accent2">
    <w:name w:val="Medium Grid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B6C6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A3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A3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A3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A3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6C8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6C8D" w:themeFill="accent2" w:themeFillTint="7F"/>
      </w:tcPr>
    </w:tblStylePr>
  </w:style>
  <w:style w:type="table" w:styleId="Gemiddeldraster3-accent3">
    <w:name w:val="Medium Grid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BA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218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218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218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218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75D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75DC" w:themeFill="accent3" w:themeFillTint="7F"/>
      </w:tcPr>
    </w:tblStylePr>
  </w:style>
  <w:style w:type="table" w:styleId="Gemiddeldraster3-accent4">
    <w:name w:val="Medium Grid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0AF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124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124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124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124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05E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05EFF" w:themeFill="accent4" w:themeFillTint="7F"/>
      </w:tcPr>
    </w:tblStylePr>
  </w:style>
  <w:style w:type="table" w:styleId="Gemiddeldraster3-accent5">
    <w:name w:val="Medium Grid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4E1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287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287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287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287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8C3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8C3E2" w:themeFill="accent5" w:themeFillTint="7F"/>
      </w:tcPr>
    </w:tblStylePr>
  </w:style>
  <w:style w:type="table" w:styleId="Gemiddeldraster3-accent6">
    <w:name w:val="Medium Grid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F1E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4A79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4A79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4A79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4A79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E4D4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E4D4" w:themeFill="accent6" w:themeFillTint="7F"/>
      </w:tcPr>
    </w:tblStylePr>
  </w:style>
  <w:style w:type="table" w:styleId="Gemiddeldearcering1">
    <w:name w:val="Medium Shading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D940" w:themeColor="accent1" w:themeTint="BF"/>
        <w:left w:val="single" w:sz="8" w:space="0" w:color="FFD940" w:themeColor="accent1" w:themeTint="BF"/>
        <w:bottom w:val="single" w:sz="8" w:space="0" w:color="FFD940" w:themeColor="accent1" w:themeTint="BF"/>
        <w:right w:val="single" w:sz="8" w:space="0" w:color="FFD940" w:themeColor="accent1" w:themeTint="BF"/>
        <w:insideH w:val="single" w:sz="8" w:space="0" w:color="FFD94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D940" w:themeColor="accent1" w:themeTint="BF"/>
          <w:left w:val="single" w:sz="8" w:space="0" w:color="FFD940" w:themeColor="accent1" w:themeTint="BF"/>
          <w:bottom w:val="single" w:sz="8" w:space="0" w:color="FFD940" w:themeColor="accent1" w:themeTint="BF"/>
          <w:right w:val="single" w:sz="8" w:space="0" w:color="FFD940" w:themeColor="accent1" w:themeTint="BF"/>
          <w:insideH w:val="nil"/>
          <w:insideV w:val="nil"/>
        </w:tcBorders>
        <w:shd w:val="clear" w:color="auto" w:fill="FFCD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940" w:themeColor="accent1" w:themeTint="BF"/>
          <w:left w:val="single" w:sz="8" w:space="0" w:color="FFD940" w:themeColor="accent1" w:themeTint="BF"/>
          <w:bottom w:val="single" w:sz="8" w:space="0" w:color="FFD940" w:themeColor="accent1" w:themeTint="BF"/>
          <w:right w:val="single" w:sz="8" w:space="0" w:color="FFD94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2C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32354" w:themeColor="accent2" w:themeTint="BF"/>
        <w:left w:val="single" w:sz="8" w:space="0" w:color="F32354" w:themeColor="accent2" w:themeTint="BF"/>
        <w:bottom w:val="single" w:sz="8" w:space="0" w:color="F32354" w:themeColor="accent2" w:themeTint="BF"/>
        <w:right w:val="single" w:sz="8" w:space="0" w:color="F32354" w:themeColor="accent2" w:themeTint="BF"/>
        <w:insideH w:val="single" w:sz="8" w:space="0" w:color="F3235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2354" w:themeColor="accent2" w:themeTint="BF"/>
          <w:left w:val="single" w:sz="8" w:space="0" w:color="F32354" w:themeColor="accent2" w:themeTint="BF"/>
          <w:bottom w:val="single" w:sz="8" w:space="0" w:color="F32354" w:themeColor="accent2" w:themeTint="BF"/>
          <w:right w:val="single" w:sz="8" w:space="0" w:color="F32354" w:themeColor="accent2" w:themeTint="BF"/>
          <w:insideH w:val="nil"/>
          <w:insideV w:val="nil"/>
        </w:tcBorders>
        <w:shd w:val="clear" w:color="auto" w:fill="C00A3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2354" w:themeColor="accent2" w:themeTint="BF"/>
          <w:left w:val="single" w:sz="8" w:space="0" w:color="F32354" w:themeColor="accent2" w:themeTint="BF"/>
          <w:bottom w:val="single" w:sz="8" w:space="0" w:color="F32354" w:themeColor="accent2" w:themeTint="BF"/>
          <w:right w:val="single" w:sz="8" w:space="0" w:color="F3235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B6C6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B6C6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8B32C7" w:themeColor="accent3" w:themeTint="BF"/>
        <w:left w:val="single" w:sz="8" w:space="0" w:color="8B32C7" w:themeColor="accent3" w:themeTint="BF"/>
        <w:bottom w:val="single" w:sz="8" w:space="0" w:color="8B32C7" w:themeColor="accent3" w:themeTint="BF"/>
        <w:right w:val="single" w:sz="8" w:space="0" w:color="8B32C7" w:themeColor="accent3" w:themeTint="BF"/>
        <w:insideH w:val="single" w:sz="8" w:space="0" w:color="8B32C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B32C7" w:themeColor="accent3" w:themeTint="BF"/>
          <w:left w:val="single" w:sz="8" w:space="0" w:color="8B32C7" w:themeColor="accent3" w:themeTint="BF"/>
          <w:bottom w:val="single" w:sz="8" w:space="0" w:color="8B32C7" w:themeColor="accent3" w:themeTint="BF"/>
          <w:right w:val="single" w:sz="8" w:space="0" w:color="8B32C7" w:themeColor="accent3" w:themeTint="BF"/>
          <w:insideH w:val="nil"/>
          <w:insideV w:val="nil"/>
        </w:tcBorders>
        <w:shd w:val="clear" w:color="auto" w:fill="5B218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B32C7" w:themeColor="accent3" w:themeTint="BF"/>
          <w:left w:val="single" w:sz="8" w:space="0" w:color="8B32C7" w:themeColor="accent3" w:themeTint="BF"/>
          <w:bottom w:val="single" w:sz="8" w:space="0" w:color="8B32C7" w:themeColor="accent3" w:themeTint="BF"/>
          <w:right w:val="single" w:sz="8" w:space="0" w:color="8B32C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BA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BA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30AF" w:themeColor="accent4" w:themeTint="BF"/>
        <w:left w:val="single" w:sz="8" w:space="0" w:color="0030AF" w:themeColor="accent4" w:themeTint="BF"/>
        <w:bottom w:val="single" w:sz="8" w:space="0" w:color="0030AF" w:themeColor="accent4" w:themeTint="BF"/>
        <w:right w:val="single" w:sz="8" w:space="0" w:color="0030AF" w:themeColor="accent4" w:themeTint="BF"/>
        <w:insideH w:val="single" w:sz="8" w:space="0" w:color="0030A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30AF" w:themeColor="accent4" w:themeTint="BF"/>
          <w:left w:val="single" w:sz="8" w:space="0" w:color="0030AF" w:themeColor="accent4" w:themeTint="BF"/>
          <w:bottom w:val="single" w:sz="8" w:space="0" w:color="0030AF" w:themeColor="accent4" w:themeTint="BF"/>
          <w:right w:val="single" w:sz="8" w:space="0" w:color="0030AF" w:themeColor="accent4" w:themeTint="BF"/>
          <w:insideH w:val="nil"/>
          <w:insideV w:val="nil"/>
        </w:tcBorders>
        <w:shd w:val="clear" w:color="auto" w:fill="00124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0AF" w:themeColor="accent4" w:themeTint="BF"/>
          <w:left w:val="single" w:sz="8" w:space="0" w:color="0030AF" w:themeColor="accent4" w:themeTint="BF"/>
          <w:bottom w:val="single" w:sz="8" w:space="0" w:color="0030AF" w:themeColor="accent4" w:themeTint="BF"/>
          <w:right w:val="single" w:sz="8" w:space="0" w:color="0030A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0AF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0AF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7DA4D4" w:themeColor="accent5" w:themeTint="BF"/>
        <w:left w:val="single" w:sz="8" w:space="0" w:color="7DA4D4" w:themeColor="accent5" w:themeTint="BF"/>
        <w:bottom w:val="single" w:sz="8" w:space="0" w:color="7DA4D4" w:themeColor="accent5" w:themeTint="BF"/>
        <w:right w:val="single" w:sz="8" w:space="0" w:color="7DA4D4" w:themeColor="accent5" w:themeTint="BF"/>
        <w:insideH w:val="single" w:sz="8" w:space="0" w:color="7DA4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DA4D4" w:themeColor="accent5" w:themeTint="BF"/>
          <w:left w:val="single" w:sz="8" w:space="0" w:color="7DA4D4" w:themeColor="accent5" w:themeTint="BF"/>
          <w:bottom w:val="single" w:sz="8" w:space="0" w:color="7DA4D4" w:themeColor="accent5" w:themeTint="BF"/>
          <w:right w:val="single" w:sz="8" w:space="0" w:color="7DA4D4" w:themeColor="accent5" w:themeTint="BF"/>
          <w:insideH w:val="nil"/>
          <w:insideV w:val="nil"/>
        </w:tcBorders>
        <w:shd w:val="clear" w:color="auto" w:fill="5287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DA4D4" w:themeColor="accent5" w:themeTint="BF"/>
          <w:left w:val="single" w:sz="8" w:space="0" w:color="7DA4D4" w:themeColor="accent5" w:themeTint="BF"/>
          <w:bottom w:val="single" w:sz="8" w:space="0" w:color="7DA4D4" w:themeColor="accent5" w:themeTint="BF"/>
          <w:right w:val="single" w:sz="8" w:space="0" w:color="7DA4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1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4E1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41D6BF" w:themeColor="accent6" w:themeTint="BF"/>
        <w:left w:val="single" w:sz="8" w:space="0" w:color="41D6BF" w:themeColor="accent6" w:themeTint="BF"/>
        <w:bottom w:val="single" w:sz="8" w:space="0" w:color="41D6BF" w:themeColor="accent6" w:themeTint="BF"/>
        <w:right w:val="single" w:sz="8" w:space="0" w:color="41D6BF" w:themeColor="accent6" w:themeTint="BF"/>
        <w:insideH w:val="single" w:sz="8" w:space="0" w:color="41D6B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1D6BF" w:themeColor="accent6" w:themeTint="BF"/>
          <w:left w:val="single" w:sz="8" w:space="0" w:color="41D6BF" w:themeColor="accent6" w:themeTint="BF"/>
          <w:bottom w:val="single" w:sz="8" w:space="0" w:color="41D6BF" w:themeColor="accent6" w:themeTint="BF"/>
          <w:right w:val="single" w:sz="8" w:space="0" w:color="41D6BF" w:themeColor="accent6" w:themeTint="BF"/>
          <w:insideH w:val="nil"/>
          <w:insideV w:val="nil"/>
        </w:tcBorders>
        <w:shd w:val="clear" w:color="auto" w:fill="24A79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1D6BF" w:themeColor="accent6" w:themeTint="BF"/>
          <w:left w:val="single" w:sz="8" w:space="0" w:color="41D6BF" w:themeColor="accent6" w:themeTint="BF"/>
          <w:bottom w:val="single" w:sz="8" w:space="0" w:color="41D6BF" w:themeColor="accent6" w:themeTint="BF"/>
          <w:right w:val="single" w:sz="8" w:space="0" w:color="41D6B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F1E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F1E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D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D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D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A3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A3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A3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218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218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218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124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124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124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287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287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287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4A79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4A79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4A79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D00" w:themeColor="accent1"/>
        <w:bottom w:val="single" w:sz="8" w:space="0" w:color="FFCD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D00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CD00" w:themeColor="accent1"/>
          <w:bottom w:val="single" w:sz="8" w:space="0" w:color="FFCD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D00" w:themeColor="accent1"/>
          <w:bottom w:val="single" w:sz="8" w:space="0" w:color="FFCD00" w:themeColor="accent1"/>
        </w:tcBorders>
      </w:tcPr>
    </w:tblStylePr>
    <w:tblStylePr w:type="band1Vert">
      <w:tblPr/>
      <w:tcPr>
        <w:shd w:val="clear" w:color="auto" w:fill="FFF2C0" w:themeFill="accent1" w:themeFillTint="3F"/>
      </w:tcPr>
    </w:tblStylePr>
    <w:tblStylePr w:type="band1Horz">
      <w:tblPr/>
      <w:tcPr>
        <w:shd w:val="clear" w:color="auto" w:fill="FFF2C0" w:themeFill="accent1" w:themeFillTint="3F"/>
      </w:tcPr>
    </w:tblStylePr>
  </w:style>
  <w:style w:type="table" w:styleId="Gemiddeldelijst1-accent2">
    <w:name w:val="Medium List 1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0A35" w:themeColor="accent2"/>
        <w:bottom w:val="single" w:sz="8" w:space="0" w:color="C00A3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A35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C00A35" w:themeColor="accent2"/>
          <w:bottom w:val="single" w:sz="8" w:space="0" w:color="C00A3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A35" w:themeColor="accent2"/>
          <w:bottom w:val="single" w:sz="8" w:space="0" w:color="C00A35" w:themeColor="accent2"/>
        </w:tcBorders>
      </w:tcPr>
    </w:tblStylePr>
    <w:tblStylePr w:type="band1Vert">
      <w:tblPr/>
      <w:tcPr>
        <w:shd w:val="clear" w:color="auto" w:fill="FBB6C6" w:themeFill="accent2" w:themeFillTint="3F"/>
      </w:tcPr>
    </w:tblStylePr>
    <w:tblStylePr w:type="band1Horz">
      <w:tblPr/>
      <w:tcPr>
        <w:shd w:val="clear" w:color="auto" w:fill="FBB6C6" w:themeFill="accent2" w:themeFillTint="3F"/>
      </w:tcPr>
    </w:tblStylePr>
  </w:style>
  <w:style w:type="table" w:styleId="Gemiddeldelijst1-accent3">
    <w:name w:val="Medium List 1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2182" w:themeColor="accent3"/>
        <w:bottom w:val="single" w:sz="8" w:space="0" w:color="5B2182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2182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B2182" w:themeColor="accent3"/>
          <w:bottom w:val="single" w:sz="8" w:space="0" w:color="5B218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2182" w:themeColor="accent3"/>
          <w:bottom w:val="single" w:sz="8" w:space="0" w:color="5B2182" w:themeColor="accent3"/>
        </w:tcBorders>
      </w:tcPr>
    </w:tblStylePr>
    <w:tblStylePr w:type="band1Vert">
      <w:tblPr/>
      <w:tcPr>
        <w:shd w:val="clear" w:color="auto" w:fill="D8BAED" w:themeFill="accent3" w:themeFillTint="3F"/>
      </w:tcPr>
    </w:tblStylePr>
    <w:tblStylePr w:type="band1Horz">
      <w:tblPr/>
      <w:tcPr>
        <w:shd w:val="clear" w:color="auto" w:fill="D8BAED" w:themeFill="accent3" w:themeFillTint="3F"/>
      </w:tcPr>
    </w:tblStylePr>
  </w:style>
  <w:style w:type="table" w:styleId="Gemiddeldelijst1-accent4">
    <w:name w:val="Medium List 1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1240" w:themeColor="accent4"/>
        <w:bottom w:val="single" w:sz="8" w:space="0" w:color="00124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124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1240" w:themeColor="accent4"/>
          <w:bottom w:val="single" w:sz="8" w:space="0" w:color="00124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1240" w:themeColor="accent4"/>
          <w:bottom w:val="single" w:sz="8" w:space="0" w:color="001240" w:themeColor="accent4"/>
        </w:tcBorders>
      </w:tcPr>
    </w:tblStylePr>
    <w:tblStylePr w:type="band1Vert">
      <w:tblPr/>
      <w:tcPr>
        <w:shd w:val="clear" w:color="auto" w:fill="90AFFF" w:themeFill="accent4" w:themeFillTint="3F"/>
      </w:tcPr>
    </w:tblStylePr>
    <w:tblStylePr w:type="band1Horz">
      <w:tblPr/>
      <w:tcPr>
        <w:shd w:val="clear" w:color="auto" w:fill="90AFFF" w:themeFill="accent4" w:themeFillTint="3F"/>
      </w:tcPr>
    </w:tblStylePr>
  </w:style>
  <w:style w:type="table" w:styleId="Gemiddeldelijst1-accent5">
    <w:name w:val="Medium List 1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287C6" w:themeColor="accent5"/>
        <w:bottom w:val="single" w:sz="8" w:space="0" w:color="5287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287C6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287C6" w:themeColor="accent5"/>
          <w:bottom w:val="single" w:sz="8" w:space="0" w:color="5287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287C6" w:themeColor="accent5"/>
          <w:bottom w:val="single" w:sz="8" w:space="0" w:color="5287C6" w:themeColor="accent5"/>
        </w:tcBorders>
      </w:tcPr>
    </w:tblStylePr>
    <w:tblStylePr w:type="band1Vert">
      <w:tblPr/>
      <w:tcPr>
        <w:shd w:val="clear" w:color="auto" w:fill="D4E1F1" w:themeFill="accent5" w:themeFillTint="3F"/>
      </w:tcPr>
    </w:tblStylePr>
    <w:tblStylePr w:type="band1Horz">
      <w:tblPr/>
      <w:tcPr>
        <w:shd w:val="clear" w:color="auto" w:fill="D4E1F1" w:themeFill="accent5" w:themeFillTint="3F"/>
      </w:tcPr>
    </w:tblStylePr>
  </w:style>
  <w:style w:type="table" w:styleId="Gemiddeldelijst1-accent6">
    <w:name w:val="Medium List 1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4A793" w:themeColor="accent6"/>
        <w:bottom w:val="single" w:sz="8" w:space="0" w:color="24A793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4A793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24A793" w:themeColor="accent6"/>
          <w:bottom w:val="single" w:sz="8" w:space="0" w:color="24A79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4A793" w:themeColor="accent6"/>
          <w:bottom w:val="single" w:sz="8" w:space="0" w:color="24A793" w:themeColor="accent6"/>
        </w:tcBorders>
      </w:tcPr>
    </w:tblStylePr>
    <w:tblStylePr w:type="band1Vert">
      <w:tblPr/>
      <w:tcPr>
        <w:shd w:val="clear" w:color="auto" w:fill="C0F1EA" w:themeFill="accent6" w:themeFillTint="3F"/>
      </w:tcPr>
    </w:tblStylePr>
    <w:tblStylePr w:type="band1Horz">
      <w:tblPr/>
      <w:tcPr>
        <w:shd w:val="clear" w:color="auto" w:fill="C0F1EA" w:themeFill="accent6" w:themeFillTint="3F"/>
      </w:tcPr>
    </w:tblStylePr>
  </w:style>
  <w:style w:type="table" w:styleId="Gemiddeldelijst2">
    <w:name w:val="Medium Lis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D00" w:themeColor="accent1"/>
        <w:left w:val="single" w:sz="8" w:space="0" w:color="FFCD00" w:themeColor="accent1"/>
        <w:bottom w:val="single" w:sz="8" w:space="0" w:color="FFCD00" w:themeColor="accent1"/>
        <w:right w:val="single" w:sz="8" w:space="0" w:color="FFCD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D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D0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D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D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2C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2C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0A35" w:themeColor="accent2"/>
        <w:left w:val="single" w:sz="8" w:space="0" w:color="C00A35" w:themeColor="accent2"/>
        <w:bottom w:val="single" w:sz="8" w:space="0" w:color="C00A35" w:themeColor="accent2"/>
        <w:right w:val="single" w:sz="8" w:space="0" w:color="C00A3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A3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A35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A3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A3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B6C6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B6C6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2182" w:themeColor="accent3"/>
        <w:left w:val="single" w:sz="8" w:space="0" w:color="5B2182" w:themeColor="accent3"/>
        <w:bottom w:val="single" w:sz="8" w:space="0" w:color="5B2182" w:themeColor="accent3"/>
        <w:right w:val="single" w:sz="8" w:space="0" w:color="5B2182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218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218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218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218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BA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BA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1240" w:themeColor="accent4"/>
        <w:left w:val="single" w:sz="8" w:space="0" w:color="001240" w:themeColor="accent4"/>
        <w:bottom w:val="single" w:sz="8" w:space="0" w:color="001240" w:themeColor="accent4"/>
        <w:right w:val="single" w:sz="8" w:space="0" w:color="00124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124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124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124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124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0AF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0AF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287C6" w:themeColor="accent5"/>
        <w:left w:val="single" w:sz="8" w:space="0" w:color="5287C6" w:themeColor="accent5"/>
        <w:bottom w:val="single" w:sz="8" w:space="0" w:color="5287C6" w:themeColor="accent5"/>
        <w:right w:val="single" w:sz="8" w:space="0" w:color="5287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287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287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287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287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1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4E1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4A793" w:themeColor="accent6"/>
        <w:left w:val="single" w:sz="8" w:space="0" w:color="24A793" w:themeColor="accent6"/>
        <w:bottom w:val="single" w:sz="8" w:space="0" w:color="24A793" w:themeColor="accent6"/>
        <w:right w:val="single" w:sz="8" w:space="0" w:color="24A793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4A79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4A793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4A79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4A79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F1E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F1E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5CC" w:themeFill="accent1" w:themeFillTint="33"/>
    </w:tcPr>
    <w:tblStylePr w:type="firstRow">
      <w:rPr>
        <w:b/>
        <w:bCs/>
      </w:rPr>
      <w:tblPr/>
      <w:tcPr>
        <w:shd w:val="clear" w:color="auto" w:fill="FFEB9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B9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F99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F9900" w:themeFill="accent1" w:themeFillShade="BF"/>
      </w:tcPr>
    </w:tblStylePr>
    <w:tblStylePr w:type="band1Vert">
      <w:tblPr/>
      <w:tcPr>
        <w:shd w:val="clear" w:color="auto" w:fill="FFE680" w:themeFill="accent1" w:themeFillTint="7F"/>
      </w:tcPr>
    </w:tblStylePr>
    <w:tblStylePr w:type="band1Horz">
      <w:tblPr/>
      <w:tcPr>
        <w:shd w:val="clear" w:color="auto" w:fill="FFE680" w:themeFill="accent1" w:themeFillTint="7F"/>
      </w:tcPr>
    </w:tblStylePr>
  </w:style>
  <w:style w:type="table" w:styleId="Kleurrijkraster-accent2">
    <w:name w:val="Colorful Grid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C4D1" w:themeFill="accent2" w:themeFillTint="33"/>
    </w:tcPr>
    <w:tblStylePr w:type="firstRow">
      <w:rPr>
        <w:b/>
        <w:bCs/>
      </w:rPr>
      <w:tblPr/>
      <w:tcPr>
        <w:shd w:val="clear" w:color="auto" w:fill="F989A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89A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727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727" w:themeFill="accent2" w:themeFillShade="BF"/>
      </w:tcPr>
    </w:tblStylePr>
    <w:tblStylePr w:type="band1Vert">
      <w:tblPr/>
      <w:tcPr>
        <w:shd w:val="clear" w:color="auto" w:fill="F76C8D" w:themeFill="accent2" w:themeFillTint="7F"/>
      </w:tcPr>
    </w:tblStylePr>
    <w:tblStylePr w:type="band1Horz">
      <w:tblPr/>
      <w:tcPr>
        <w:shd w:val="clear" w:color="auto" w:fill="F76C8D" w:themeFill="accent2" w:themeFillTint="7F"/>
      </w:tcPr>
    </w:tblStylePr>
  </w:style>
  <w:style w:type="table" w:styleId="Kleurrijkraster-accent3">
    <w:name w:val="Colorful Grid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C7F1" w:themeFill="accent3" w:themeFillTint="33"/>
    </w:tcPr>
    <w:tblStylePr w:type="firstRow">
      <w:rPr>
        <w:b/>
        <w:bCs/>
      </w:rPr>
      <w:tblPr/>
      <w:tcPr>
        <w:shd w:val="clear" w:color="auto" w:fill="C190E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90E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3186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31861" w:themeFill="accent3" w:themeFillShade="BF"/>
      </w:tcPr>
    </w:tblStylePr>
    <w:tblStylePr w:type="band1Vert">
      <w:tblPr/>
      <w:tcPr>
        <w:shd w:val="clear" w:color="auto" w:fill="B275DC" w:themeFill="accent3" w:themeFillTint="7F"/>
      </w:tcPr>
    </w:tblStylePr>
    <w:tblStylePr w:type="band1Horz">
      <w:tblPr/>
      <w:tcPr>
        <w:shd w:val="clear" w:color="auto" w:fill="B275DC" w:themeFill="accent3" w:themeFillTint="7F"/>
      </w:tcPr>
    </w:tblStylePr>
  </w:style>
  <w:style w:type="table" w:styleId="Kleurrijkraster-accent4">
    <w:name w:val="Colorful Grid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5BEFF" w:themeFill="accent4" w:themeFillTint="33"/>
    </w:tcPr>
    <w:tblStylePr w:type="firstRow">
      <w:rPr>
        <w:b/>
        <w:bCs/>
      </w:rPr>
      <w:tblPr/>
      <w:tcPr>
        <w:shd w:val="clear" w:color="auto" w:fill="4C7E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C7E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0D2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0D2F" w:themeFill="accent4" w:themeFillShade="BF"/>
      </w:tcPr>
    </w:tblStylePr>
    <w:tblStylePr w:type="band1Vert">
      <w:tblPr/>
      <w:tcPr>
        <w:shd w:val="clear" w:color="auto" w:fill="205EFF" w:themeFill="accent4" w:themeFillTint="7F"/>
      </w:tcPr>
    </w:tblStylePr>
    <w:tblStylePr w:type="band1Horz">
      <w:tblPr/>
      <w:tcPr>
        <w:shd w:val="clear" w:color="auto" w:fill="205EFF" w:themeFill="accent4" w:themeFillTint="7F"/>
      </w:tcPr>
    </w:tblStylePr>
  </w:style>
  <w:style w:type="table" w:styleId="Kleurrijkraster-accent5">
    <w:name w:val="Colorful Grid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CE6F3" w:themeFill="accent5" w:themeFillTint="33"/>
    </w:tcPr>
    <w:tblStylePr w:type="firstRow">
      <w:rPr>
        <w:b/>
        <w:bCs/>
      </w:rPr>
      <w:tblPr/>
      <w:tcPr>
        <w:shd w:val="clear" w:color="auto" w:fill="B9CE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9CE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4649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4649D" w:themeFill="accent5" w:themeFillShade="BF"/>
      </w:tcPr>
    </w:tblStylePr>
    <w:tblStylePr w:type="band1Vert">
      <w:tblPr/>
      <w:tcPr>
        <w:shd w:val="clear" w:color="auto" w:fill="A8C3E2" w:themeFill="accent5" w:themeFillTint="7F"/>
      </w:tcPr>
    </w:tblStylePr>
    <w:tblStylePr w:type="band1Horz">
      <w:tblPr/>
      <w:tcPr>
        <w:shd w:val="clear" w:color="auto" w:fill="A8C3E2" w:themeFill="accent5" w:themeFillTint="7F"/>
      </w:tcPr>
    </w:tblStylePr>
  </w:style>
  <w:style w:type="table" w:styleId="Kleurrijkraster-accent6">
    <w:name w:val="Colorful Grid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F4EE" w:themeFill="accent6" w:themeFillTint="33"/>
    </w:tcPr>
    <w:tblStylePr w:type="firstRow">
      <w:rPr>
        <w:b/>
        <w:bCs/>
      </w:rPr>
      <w:tblPr/>
      <w:tcPr>
        <w:shd w:val="clear" w:color="auto" w:fill="99E9D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E9D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B7D6E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B7D6E" w:themeFill="accent6" w:themeFillShade="BF"/>
      </w:tcPr>
    </w:tblStylePr>
    <w:tblStylePr w:type="band1Vert">
      <w:tblPr/>
      <w:tcPr>
        <w:shd w:val="clear" w:color="auto" w:fill="81E4D4" w:themeFill="accent6" w:themeFillTint="7F"/>
      </w:tcPr>
    </w:tblStylePr>
    <w:tblStylePr w:type="band1Horz">
      <w:tblPr/>
      <w:tcPr>
        <w:shd w:val="clear" w:color="auto" w:fill="81E4D4" w:themeFill="accent6" w:themeFillTint="7F"/>
      </w:tcPr>
    </w:tblStylePr>
  </w:style>
  <w:style w:type="table" w:styleId="Kleurrijkearcering">
    <w:name w:val="Colorful Shading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0A3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A3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0A35" w:themeColor="accent2"/>
        <w:left w:val="single" w:sz="4" w:space="0" w:color="FFCD00" w:themeColor="accent1"/>
        <w:bottom w:val="single" w:sz="4" w:space="0" w:color="FFCD00" w:themeColor="accent1"/>
        <w:right w:val="single" w:sz="4" w:space="0" w:color="FFCD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AE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A3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B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B00" w:themeColor="accent1" w:themeShade="99"/>
          <w:insideV w:val="nil"/>
        </w:tcBorders>
        <w:shd w:val="clear" w:color="auto" w:fill="997B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B00" w:themeFill="accent1" w:themeFillShade="99"/>
      </w:tcPr>
    </w:tblStylePr>
    <w:tblStylePr w:type="band1Vert">
      <w:tblPr/>
      <w:tcPr>
        <w:shd w:val="clear" w:color="auto" w:fill="FFEB99" w:themeFill="accent1" w:themeFillTint="66"/>
      </w:tcPr>
    </w:tblStylePr>
    <w:tblStylePr w:type="band1Horz">
      <w:tblPr/>
      <w:tcPr>
        <w:shd w:val="clear" w:color="auto" w:fill="FFE680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0A35" w:themeColor="accent2"/>
        <w:left w:val="single" w:sz="4" w:space="0" w:color="C00A35" w:themeColor="accent2"/>
        <w:bottom w:val="single" w:sz="4" w:space="0" w:color="C00A35" w:themeColor="accent2"/>
        <w:right w:val="single" w:sz="4" w:space="0" w:color="C00A3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2E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A3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2061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2061F" w:themeColor="accent2" w:themeShade="99"/>
          <w:insideV w:val="nil"/>
        </w:tcBorders>
        <w:shd w:val="clear" w:color="auto" w:fill="72061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61F" w:themeFill="accent2" w:themeFillShade="99"/>
      </w:tcPr>
    </w:tblStylePr>
    <w:tblStylePr w:type="band1Vert">
      <w:tblPr/>
      <w:tcPr>
        <w:shd w:val="clear" w:color="auto" w:fill="F989A3" w:themeFill="accent2" w:themeFillTint="66"/>
      </w:tcPr>
    </w:tblStylePr>
    <w:tblStylePr w:type="band1Horz">
      <w:tblPr/>
      <w:tcPr>
        <w:shd w:val="clear" w:color="auto" w:fill="F76C8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1240" w:themeColor="accent4"/>
        <w:left w:val="single" w:sz="4" w:space="0" w:color="5B2182" w:themeColor="accent3"/>
        <w:bottom w:val="single" w:sz="4" w:space="0" w:color="5B2182" w:themeColor="accent3"/>
        <w:right w:val="single" w:sz="4" w:space="0" w:color="5B218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3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124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6134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6134D" w:themeColor="accent3" w:themeShade="99"/>
          <w:insideV w:val="nil"/>
        </w:tcBorders>
        <w:shd w:val="clear" w:color="auto" w:fill="36134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134D" w:themeFill="accent3" w:themeFillShade="99"/>
      </w:tcPr>
    </w:tblStylePr>
    <w:tblStylePr w:type="band1Vert">
      <w:tblPr/>
      <w:tcPr>
        <w:shd w:val="clear" w:color="auto" w:fill="C190E3" w:themeFill="accent3" w:themeFillTint="66"/>
      </w:tcPr>
    </w:tblStylePr>
    <w:tblStylePr w:type="band1Horz">
      <w:tblPr/>
      <w:tcPr>
        <w:shd w:val="clear" w:color="auto" w:fill="B275DC" w:themeFill="accent3" w:themeFillTint="7F"/>
      </w:tcPr>
    </w:tblStylePr>
  </w:style>
  <w:style w:type="table" w:styleId="Kleurrijkearcering-accent4">
    <w:name w:val="Colorful Shading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2182" w:themeColor="accent3"/>
        <w:left w:val="single" w:sz="4" w:space="0" w:color="001240" w:themeColor="accent4"/>
        <w:bottom w:val="single" w:sz="4" w:space="0" w:color="001240" w:themeColor="accent4"/>
        <w:right w:val="single" w:sz="4" w:space="0" w:color="00124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DF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218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A26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A26" w:themeColor="accent4" w:themeShade="99"/>
          <w:insideV w:val="nil"/>
        </w:tcBorders>
        <w:shd w:val="clear" w:color="auto" w:fill="000A26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A26" w:themeFill="accent4" w:themeFillShade="99"/>
      </w:tcPr>
    </w:tblStylePr>
    <w:tblStylePr w:type="band1Vert">
      <w:tblPr/>
      <w:tcPr>
        <w:shd w:val="clear" w:color="auto" w:fill="4C7EFF" w:themeFill="accent4" w:themeFillTint="66"/>
      </w:tcPr>
    </w:tblStylePr>
    <w:tblStylePr w:type="band1Horz">
      <w:tblPr/>
      <w:tcPr>
        <w:shd w:val="clear" w:color="auto" w:fill="205E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4A793" w:themeColor="accent6"/>
        <w:left w:val="single" w:sz="4" w:space="0" w:color="5287C6" w:themeColor="accent5"/>
        <w:bottom w:val="single" w:sz="4" w:space="0" w:color="5287C6" w:themeColor="accent5"/>
        <w:right w:val="single" w:sz="4" w:space="0" w:color="5287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3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4A79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9507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9507E" w:themeColor="accent5" w:themeShade="99"/>
          <w:insideV w:val="nil"/>
        </w:tcBorders>
        <w:shd w:val="clear" w:color="auto" w:fill="29507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507E" w:themeFill="accent5" w:themeFillShade="99"/>
      </w:tcPr>
    </w:tblStylePr>
    <w:tblStylePr w:type="band1Vert">
      <w:tblPr/>
      <w:tcPr>
        <w:shd w:val="clear" w:color="auto" w:fill="B9CEE8" w:themeFill="accent5" w:themeFillTint="66"/>
      </w:tcPr>
    </w:tblStylePr>
    <w:tblStylePr w:type="band1Horz">
      <w:tblPr/>
      <w:tcPr>
        <w:shd w:val="clear" w:color="auto" w:fill="A8C3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287C6" w:themeColor="accent5"/>
        <w:left w:val="single" w:sz="4" w:space="0" w:color="24A793" w:themeColor="accent6"/>
        <w:bottom w:val="single" w:sz="4" w:space="0" w:color="24A793" w:themeColor="accent6"/>
        <w:right w:val="single" w:sz="4" w:space="0" w:color="24A79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F9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287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5645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56458" w:themeColor="accent6" w:themeShade="99"/>
          <w:insideV w:val="nil"/>
        </w:tcBorders>
        <w:shd w:val="clear" w:color="auto" w:fill="15645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458" w:themeFill="accent6" w:themeFillShade="99"/>
      </w:tcPr>
    </w:tblStylePr>
    <w:tblStylePr w:type="band1Vert">
      <w:tblPr/>
      <w:tcPr>
        <w:shd w:val="clear" w:color="auto" w:fill="99E9DD" w:themeFill="accent6" w:themeFillTint="66"/>
      </w:tcPr>
    </w:tblStylePr>
    <w:tblStylePr w:type="band1Horz">
      <w:tblPr/>
      <w:tcPr>
        <w:shd w:val="clear" w:color="auto" w:fill="81E4D4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82A" w:themeFill="accent2" w:themeFillShade="CC"/>
      </w:tcPr>
    </w:tblStylePr>
    <w:tblStylePr w:type="lastRow">
      <w:rPr>
        <w:b/>
        <w:bCs/>
        <w:color w:val="99082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AE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82A" w:themeFill="accent2" w:themeFillShade="CC"/>
      </w:tcPr>
    </w:tblStylePr>
    <w:tblStylePr w:type="lastRow">
      <w:rPr>
        <w:b/>
        <w:bCs/>
        <w:color w:val="99082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0" w:themeFill="accent1" w:themeFillTint="3F"/>
      </w:tcPr>
    </w:tblStylePr>
    <w:tblStylePr w:type="band1Horz">
      <w:tblPr/>
      <w:tcPr>
        <w:shd w:val="clear" w:color="auto" w:fill="FFF5CC" w:themeFill="accent1" w:themeFillTint="33"/>
      </w:tcPr>
    </w:tblStylePr>
  </w:style>
  <w:style w:type="table" w:styleId="Kleurrijkelijst-accent2">
    <w:name w:val="Colorful List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2E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82A" w:themeFill="accent2" w:themeFillShade="CC"/>
      </w:tcPr>
    </w:tblStylePr>
    <w:tblStylePr w:type="lastRow">
      <w:rPr>
        <w:b/>
        <w:bCs/>
        <w:color w:val="99082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B6C6" w:themeFill="accent2" w:themeFillTint="3F"/>
      </w:tcPr>
    </w:tblStylePr>
    <w:tblStylePr w:type="band1Horz">
      <w:tblPr/>
      <w:tcPr>
        <w:shd w:val="clear" w:color="auto" w:fill="FCC4D1" w:themeFill="accent2" w:themeFillTint="33"/>
      </w:tcPr>
    </w:tblStylePr>
  </w:style>
  <w:style w:type="table" w:styleId="Kleurrijkelijst-accent3">
    <w:name w:val="Colorful List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3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E33" w:themeFill="accent4" w:themeFillShade="CC"/>
      </w:tcPr>
    </w:tblStylePr>
    <w:tblStylePr w:type="lastRow">
      <w:rPr>
        <w:b/>
        <w:bCs/>
        <w:color w:val="000E33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BAED" w:themeFill="accent3" w:themeFillTint="3F"/>
      </w:tcPr>
    </w:tblStylePr>
    <w:tblStylePr w:type="band1Horz">
      <w:tblPr/>
      <w:tcPr>
        <w:shd w:val="clear" w:color="auto" w:fill="E0C7F1" w:themeFill="accent3" w:themeFillTint="33"/>
      </w:tcPr>
    </w:tblStylePr>
  </w:style>
  <w:style w:type="table" w:styleId="Kleurrijkelijst-accent4">
    <w:name w:val="Colorful List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3DF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81A67" w:themeFill="accent3" w:themeFillShade="CC"/>
      </w:tcPr>
    </w:tblStylePr>
    <w:tblStylePr w:type="lastRow">
      <w:rPr>
        <w:b/>
        <w:bCs/>
        <w:color w:val="481A6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AFFF" w:themeFill="accent4" w:themeFillTint="3F"/>
      </w:tcPr>
    </w:tblStylePr>
    <w:tblStylePr w:type="band1Horz">
      <w:tblPr/>
      <w:tcPr>
        <w:shd w:val="clear" w:color="auto" w:fill="A5BEFF" w:themeFill="accent4" w:themeFillTint="33"/>
      </w:tcPr>
    </w:tblStylePr>
  </w:style>
  <w:style w:type="table" w:styleId="Kleurrijkelijst-accent5">
    <w:name w:val="Colorful List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3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C8575" w:themeFill="accent6" w:themeFillShade="CC"/>
      </w:tcPr>
    </w:tblStylePr>
    <w:tblStylePr w:type="lastRow">
      <w:rPr>
        <w:b/>
        <w:bCs/>
        <w:color w:val="1C8575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1F1" w:themeFill="accent5" w:themeFillTint="3F"/>
      </w:tcPr>
    </w:tblStylePr>
    <w:tblStylePr w:type="band1Horz">
      <w:tblPr/>
      <w:tcPr>
        <w:shd w:val="clear" w:color="auto" w:fill="DCE6F3" w:themeFill="accent5" w:themeFillTint="33"/>
      </w:tcPr>
    </w:tblStylePr>
  </w:style>
  <w:style w:type="table" w:styleId="Kleurrijkelijst-accent6">
    <w:name w:val="Colorful List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F9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76AA8" w:themeFill="accent5" w:themeFillShade="CC"/>
      </w:tcPr>
    </w:tblStylePr>
    <w:tblStylePr w:type="lastRow">
      <w:rPr>
        <w:b/>
        <w:bCs/>
        <w:color w:val="376AA8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F1EA" w:themeFill="accent6" w:themeFillTint="3F"/>
      </w:tcPr>
    </w:tblStylePr>
    <w:tblStylePr w:type="band1Horz">
      <w:tblPr/>
      <w:tcPr>
        <w:shd w:val="clear" w:color="auto" w:fill="CCF4EE" w:themeFill="accent6" w:themeFillTint="33"/>
      </w:tcPr>
    </w:tblStylePr>
  </w:style>
  <w:style w:type="table" w:styleId="Lichtraster">
    <w:name w:val="Light Grid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CD00" w:themeColor="accent1"/>
        <w:left w:val="single" w:sz="8" w:space="0" w:color="FFCD00" w:themeColor="accent1"/>
        <w:bottom w:val="single" w:sz="8" w:space="0" w:color="FFCD00" w:themeColor="accent1"/>
        <w:right w:val="single" w:sz="8" w:space="0" w:color="FFCD00" w:themeColor="accent1"/>
        <w:insideH w:val="single" w:sz="8" w:space="0" w:color="FFCD00" w:themeColor="accent1"/>
        <w:insideV w:val="single" w:sz="8" w:space="0" w:color="FFCD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D00" w:themeColor="accent1"/>
          <w:left w:val="single" w:sz="8" w:space="0" w:color="FFCD00" w:themeColor="accent1"/>
          <w:bottom w:val="single" w:sz="18" w:space="0" w:color="FFCD00" w:themeColor="accent1"/>
          <w:right w:val="single" w:sz="8" w:space="0" w:color="FFCD00" w:themeColor="accent1"/>
          <w:insideH w:val="nil"/>
          <w:insideV w:val="single" w:sz="8" w:space="0" w:color="FFCD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D00" w:themeColor="accent1"/>
          <w:left w:val="single" w:sz="8" w:space="0" w:color="FFCD00" w:themeColor="accent1"/>
          <w:bottom w:val="single" w:sz="8" w:space="0" w:color="FFCD00" w:themeColor="accent1"/>
          <w:right w:val="single" w:sz="8" w:space="0" w:color="FFCD00" w:themeColor="accent1"/>
          <w:insideH w:val="nil"/>
          <w:insideV w:val="single" w:sz="8" w:space="0" w:color="FFCD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D00" w:themeColor="accent1"/>
          <w:left w:val="single" w:sz="8" w:space="0" w:color="FFCD00" w:themeColor="accent1"/>
          <w:bottom w:val="single" w:sz="8" w:space="0" w:color="FFCD00" w:themeColor="accent1"/>
          <w:right w:val="single" w:sz="8" w:space="0" w:color="FFCD00" w:themeColor="accent1"/>
        </w:tcBorders>
      </w:tcPr>
    </w:tblStylePr>
    <w:tblStylePr w:type="band1Vert">
      <w:tblPr/>
      <w:tcPr>
        <w:tcBorders>
          <w:top w:val="single" w:sz="8" w:space="0" w:color="FFCD00" w:themeColor="accent1"/>
          <w:left w:val="single" w:sz="8" w:space="0" w:color="FFCD00" w:themeColor="accent1"/>
          <w:bottom w:val="single" w:sz="8" w:space="0" w:color="FFCD00" w:themeColor="accent1"/>
          <w:right w:val="single" w:sz="8" w:space="0" w:color="FFCD00" w:themeColor="accent1"/>
        </w:tcBorders>
        <w:shd w:val="clear" w:color="auto" w:fill="FFF2C0" w:themeFill="accent1" w:themeFillTint="3F"/>
      </w:tcPr>
    </w:tblStylePr>
    <w:tblStylePr w:type="band1Horz">
      <w:tblPr/>
      <w:tcPr>
        <w:tcBorders>
          <w:top w:val="single" w:sz="8" w:space="0" w:color="FFCD00" w:themeColor="accent1"/>
          <w:left w:val="single" w:sz="8" w:space="0" w:color="FFCD00" w:themeColor="accent1"/>
          <w:bottom w:val="single" w:sz="8" w:space="0" w:color="FFCD00" w:themeColor="accent1"/>
          <w:right w:val="single" w:sz="8" w:space="0" w:color="FFCD00" w:themeColor="accent1"/>
          <w:insideV w:val="single" w:sz="8" w:space="0" w:color="FFCD00" w:themeColor="accent1"/>
        </w:tcBorders>
        <w:shd w:val="clear" w:color="auto" w:fill="FFF2C0" w:themeFill="accent1" w:themeFillTint="3F"/>
      </w:tcPr>
    </w:tblStylePr>
    <w:tblStylePr w:type="band2Horz">
      <w:tblPr/>
      <w:tcPr>
        <w:tcBorders>
          <w:top w:val="single" w:sz="8" w:space="0" w:color="FFCD00" w:themeColor="accent1"/>
          <w:left w:val="single" w:sz="8" w:space="0" w:color="FFCD00" w:themeColor="accent1"/>
          <w:bottom w:val="single" w:sz="8" w:space="0" w:color="FFCD00" w:themeColor="accent1"/>
          <w:right w:val="single" w:sz="8" w:space="0" w:color="FFCD00" w:themeColor="accent1"/>
          <w:insideV w:val="single" w:sz="8" w:space="0" w:color="FFCD00" w:themeColor="accent1"/>
        </w:tcBorders>
      </w:tcPr>
    </w:tblStylePr>
  </w:style>
  <w:style w:type="table" w:styleId="Lichtraster-accent2">
    <w:name w:val="Light Grid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C00A35" w:themeColor="accent2"/>
        <w:left w:val="single" w:sz="8" w:space="0" w:color="C00A35" w:themeColor="accent2"/>
        <w:bottom w:val="single" w:sz="8" w:space="0" w:color="C00A35" w:themeColor="accent2"/>
        <w:right w:val="single" w:sz="8" w:space="0" w:color="C00A35" w:themeColor="accent2"/>
        <w:insideH w:val="single" w:sz="8" w:space="0" w:color="C00A35" w:themeColor="accent2"/>
        <w:insideV w:val="single" w:sz="8" w:space="0" w:color="C00A3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A35" w:themeColor="accent2"/>
          <w:left w:val="single" w:sz="8" w:space="0" w:color="C00A35" w:themeColor="accent2"/>
          <w:bottom w:val="single" w:sz="18" w:space="0" w:color="C00A35" w:themeColor="accent2"/>
          <w:right w:val="single" w:sz="8" w:space="0" w:color="C00A35" w:themeColor="accent2"/>
          <w:insideH w:val="nil"/>
          <w:insideV w:val="single" w:sz="8" w:space="0" w:color="C00A3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A35" w:themeColor="accent2"/>
          <w:left w:val="single" w:sz="8" w:space="0" w:color="C00A35" w:themeColor="accent2"/>
          <w:bottom w:val="single" w:sz="8" w:space="0" w:color="C00A35" w:themeColor="accent2"/>
          <w:right w:val="single" w:sz="8" w:space="0" w:color="C00A35" w:themeColor="accent2"/>
          <w:insideH w:val="nil"/>
          <w:insideV w:val="single" w:sz="8" w:space="0" w:color="C00A3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A35" w:themeColor="accent2"/>
          <w:left w:val="single" w:sz="8" w:space="0" w:color="C00A35" w:themeColor="accent2"/>
          <w:bottom w:val="single" w:sz="8" w:space="0" w:color="C00A35" w:themeColor="accent2"/>
          <w:right w:val="single" w:sz="8" w:space="0" w:color="C00A35" w:themeColor="accent2"/>
        </w:tcBorders>
      </w:tcPr>
    </w:tblStylePr>
    <w:tblStylePr w:type="band1Vert">
      <w:tblPr/>
      <w:tcPr>
        <w:tcBorders>
          <w:top w:val="single" w:sz="8" w:space="0" w:color="C00A35" w:themeColor="accent2"/>
          <w:left w:val="single" w:sz="8" w:space="0" w:color="C00A35" w:themeColor="accent2"/>
          <w:bottom w:val="single" w:sz="8" w:space="0" w:color="C00A35" w:themeColor="accent2"/>
          <w:right w:val="single" w:sz="8" w:space="0" w:color="C00A35" w:themeColor="accent2"/>
        </w:tcBorders>
        <w:shd w:val="clear" w:color="auto" w:fill="FBB6C6" w:themeFill="accent2" w:themeFillTint="3F"/>
      </w:tcPr>
    </w:tblStylePr>
    <w:tblStylePr w:type="band1Horz">
      <w:tblPr/>
      <w:tcPr>
        <w:tcBorders>
          <w:top w:val="single" w:sz="8" w:space="0" w:color="C00A35" w:themeColor="accent2"/>
          <w:left w:val="single" w:sz="8" w:space="0" w:color="C00A35" w:themeColor="accent2"/>
          <w:bottom w:val="single" w:sz="8" w:space="0" w:color="C00A35" w:themeColor="accent2"/>
          <w:right w:val="single" w:sz="8" w:space="0" w:color="C00A35" w:themeColor="accent2"/>
          <w:insideV w:val="single" w:sz="8" w:space="0" w:color="C00A35" w:themeColor="accent2"/>
        </w:tcBorders>
        <w:shd w:val="clear" w:color="auto" w:fill="FBB6C6" w:themeFill="accent2" w:themeFillTint="3F"/>
      </w:tcPr>
    </w:tblStylePr>
    <w:tblStylePr w:type="band2Horz">
      <w:tblPr/>
      <w:tcPr>
        <w:tcBorders>
          <w:top w:val="single" w:sz="8" w:space="0" w:color="C00A35" w:themeColor="accent2"/>
          <w:left w:val="single" w:sz="8" w:space="0" w:color="C00A35" w:themeColor="accent2"/>
          <w:bottom w:val="single" w:sz="8" w:space="0" w:color="C00A35" w:themeColor="accent2"/>
          <w:right w:val="single" w:sz="8" w:space="0" w:color="C00A35" w:themeColor="accent2"/>
          <w:insideV w:val="single" w:sz="8" w:space="0" w:color="C00A35" w:themeColor="accent2"/>
        </w:tcBorders>
      </w:tcPr>
    </w:tblStylePr>
  </w:style>
  <w:style w:type="table" w:styleId="Lichtraster-accent3">
    <w:name w:val="Light Grid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5B2182" w:themeColor="accent3"/>
        <w:left w:val="single" w:sz="8" w:space="0" w:color="5B2182" w:themeColor="accent3"/>
        <w:bottom w:val="single" w:sz="8" w:space="0" w:color="5B2182" w:themeColor="accent3"/>
        <w:right w:val="single" w:sz="8" w:space="0" w:color="5B2182" w:themeColor="accent3"/>
        <w:insideH w:val="single" w:sz="8" w:space="0" w:color="5B2182" w:themeColor="accent3"/>
        <w:insideV w:val="single" w:sz="8" w:space="0" w:color="5B2182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2182" w:themeColor="accent3"/>
          <w:left w:val="single" w:sz="8" w:space="0" w:color="5B2182" w:themeColor="accent3"/>
          <w:bottom w:val="single" w:sz="18" w:space="0" w:color="5B2182" w:themeColor="accent3"/>
          <w:right w:val="single" w:sz="8" w:space="0" w:color="5B2182" w:themeColor="accent3"/>
          <w:insideH w:val="nil"/>
          <w:insideV w:val="single" w:sz="8" w:space="0" w:color="5B218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2182" w:themeColor="accent3"/>
          <w:left w:val="single" w:sz="8" w:space="0" w:color="5B2182" w:themeColor="accent3"/>
          <w:bottom w:val="single" w:sz="8" w:space="0" w:color="5B2182" w:themeColor="accent3"/>
          <w:right w:val="single" w:sz="8" w:space="0" w:color="5B2182" w:themeColor="accent3"/>
          <w:insideH w:val="nil"/>
          <w:insideV w:val="single" w:sz="8" w:space="0" w:color="5B218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2182" w:themeColor="accent3"/>
          <w:left w:val="single" w:sz="8" w:space="0" w:color="5B2182" w:themeColor="accent3"/>
          <w:bottom w:val="single" w:sz="8" w:space="0" w:color="5B2182" w:themeColor="accent3"/>
          <w:right w:val="single" w:sz="8" w:space="0" w:color="5B2182" w:themeColor="accent3"/>
        </w:tcBorders>
      </w:tcPr>
    </w:tblStylePr>
    <w:tblStylePr w:type="band1Vert">
      <w:tblPr/>
      <w:tcPr>
        <w:tcBorders>
          <w:top w:val="single" w:sz="8" w:space="0" w:color="5B2182" w:themeColor="accent3"/>
          <w:left w:val="single" w:sz="8" w:space="0" w:color="5B2182" w:themeColor="accent3"/>
          <w:bottom w:val="single" w:sz="8" w:space="0" w:color="5B2182" w:themeColor="accent3"/>
          <w:right w:val="single" w:sz="8" w:space="0" w:color="5B2182" w:themeColor="accent3"/>
        </w:tcBorders>
        <w:shd w:val="clear" w:color="auto" w:fill="D8BAED" w:themeFill="accent3" w:themeFillTint="3F"/>
      </w:tcPr>
    </w:tblStylePr>
    <w:tblStylePr w:type="band1Horz">
      <w:tblPr/>
      <w:tcPr>
        <w:tcBorders>
          <w:top w:val="single" w:sz="8" w:space="0" w:color="5B2182" w:themeColor="accent3"/>
          <w:left w:val="single" w:sz="8" w:space="0" w:color="5B2182" w:themeColor="accent3"/>
          <w:bottom w:val="single" w:sz="8" w:space="0" w:color="5B2182" w:themeColor="accent3"/>
          <w:right w:val="single" w:sz="8" w:space="0" w:color="5B2182" w:themeColor="accent3"/>
          <w:insideV w:val="single" w:sz="8" w:space="0" w:color="5B2182" w:themeColor="accent3"/>
        </w:tcBorders>
        <w:shd w:val="clear" w:color="auto" w:fill="D8BAED" w:themeFill="accent3" w:themeFillTint="3F"/>
      </w:tcPr>
    </w:tblStylePr>
    <w:tblStylePr w:type="band2Horz">
      <w:tblPr/>
      <w:tcPr>
        <w:tcBorders>
          <w:top w:val="single" w:sz="8" w:space="0" w:color="5B2182" w:themeColor="accent3"/>
          <w:left w:val="single" w:sz="8" w:space="0" w:color="5B2182" w:themeColor="accent3"/>
          <w:bottom w:val="single" w:sz="8" w:space="0" w:color="5B2182" w:themeColor="accent3"/>
          <w:right w:val="single" w:sz="8" w:space="0" w:color="5B2182" w:themeColor="accent3"/>
          <w:insideV w:val="single" w:sz="8" w:space="0" w:color="5B2182" w:themeColor="accent3"/>
        </w:tcBorders>
      </w:tcPr>
    </w:tblStylePr>
  </w:style>
  <w:style w:type="table" w:styleId="Lichtraster-accent4">
    <w:name w:val="Light Grid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1240" w:themeColor="accent4"/>
        <w:left w:val="single" w:sz="8" w:space="0" w:color="001240" w:themeColor="accent4"/>
        <w:bottom w:val="single" w:sz="8" w:space="0" w:color="001240" w:themeColor="accent4"/>
        <w:right w:val="single" w:sz="8" w:space="0" w:color="001240" w:themeColor="accent4"/>
        <w:insideH w:val="single" w:sz="8" w:space="0" w:color="001240" w:themeColor="accent4"/>
        <w:insideV w:val="single" w:sz="8" w:space="0" w:color="00124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1240" w:themeColor="accent4"/>
          <w:left w:val="single" w:sz="8" w:space="0" w:color="001240" w:themeColor="accent4"/>
          <w:bottom w:val="single" w:sz="18" w:space="0" w:color="001240" w:themeColor="accent4"/>
          <w:right w:val="single" w:sz="8" w:space="0" w:color="001240" w:themeColor="accent4"/>
          <w:insideH w:val="nil"/>
          <w:insideV w:val="single" w:sz="8" w:space="0" w:color="00124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1240" w:themeColor="accent4"/>
          <w:left w:val="single" w:sz="8" w:space="0" w:color="001240" w:themeColor="accent4"/>
          <w:bottom w:val="single" w:sz="8" w:space="0" w:color="001240" w:themeColor="accent4"/>
          <w:right w:val="single" w:sz="8" w:space="0" w:color="001240" w:themeColor="accent4"/>
          <w:insideH w:val="nil"/>
          <w:insideV w:val="single" w:sz="8" w:space="0" w:color="00124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1240" w:themeColor="accent4"/>
          <w:left w:val="single" w:sz="8" w:space="0" w:color="001240" w:themeColor="accent4"/>
          <w:bottom w:val="single" w:sz="8" w:space="0" w:color="001240" w:themeColor="accent4"/>
          <w:right w:val="single" w:sz="8" w:space="0" w:color="001240" w:themeColor="accent4"/>
        </w:tcBorders>
      </w:tcPr>
    </w:tblStylePr>
    <w:tblStylePr w:type="band1Vert">
      <w:tblPr/>
      <w:tcPr>
        <w:tcBorders>
          <w:top w:val="single" w:sz="8" w:space="0" w:color="001240" w:themeColor="accent4"/>
          <w:left w:val="single" w:sz="8" w:space="0" w:color="001240" w:themeColor="accent4"/>
          <w:bottom w:val="single" w:sz="8" w:space="0" w:color="001240" w:themeColor="accent4"/>
          <w:right w:val="single" w:sz="8" w:space="0" w:color="001240" w:themeColor="accent4"/>
        </w:tcBorders>
        <w:shd w:val="clear" w:color="auto" w:fill="90AFFF" w:themeFill="accent4" w:themeFillTint="3F"/>
      </w:tcPr>
    </w:tblStylePr>
    <w:tblStylePr w:type="band1Horz">
      <w:tblPr/>
      <w:tcPr>
        <w:tcBorders>
          <w:top w:val="single" w:sz="8" w:space="0" w:color="001240" w:themeColor="accent4"/>
          <w:left w:val="single" w:sz="8" w:space="0" w:color="001240" w:themeColor="accent4"/>
          <w:bottom w:val="single" w:sz="8" w:space="0" w:color="001240" w:themeColor="accent4"/>
          <w:right w:val="single" w:sz="8" w:space="0" w:color="001240" w:themeColor="accent4"/>
          <w:insideV w:val="single" w:sz="8" w:space="0" w:color="001240" w:themeColor="accent4"/>
        </w:tcBorders>
        <w:shd w:val="clear" w:color="auto" w:fill="90AFFF" w:themeFill="accent4" w:themeFillTint="3F"/>
      </w:tcPr>
    </w:tblStylePr>
    <w:tblStylePr w:type="band2Horz">
      <w:tblPr/>
      <w:tcPr>
        <w:tcBorders>
          <w:top w:val="single" w:sz="8" w:space="0" w:color="001240" w:themeColor="accent4"/>
          <w:left w:val="single" w:sz="8" w:space="0" w:color="001240" w:themeColor="accent4"/>
          <w:bottom w:val="single" w:sz="8" w:space="0" w:color="001240" w:themeColor="accent4"/>
          <w:right w:val="single" w:sz="8" w:space="0" w:color="001240" w:themeColor="accent4"/>
          <w:insideV w:val="single" w:sz="8" w:space="0" w:color="001240" w:themeColor="accent4"/>
        </w:tcBorders>
      </w:tcPr>
    </w:tblStylePr>
  </w:style>
  <w:style w:type="table" w:styleId="Lichtraster-accent5">
    <w:name w:val="Light Grid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5287C6" w:themeColor="accent5"/>
        <w:left w:val="single" w:sz="8" w:space="0" w:color="5287C6" w:themeColor="accent5"/>
        <w:bottom w:val="single" w:sz="8" w:space="0" w:color="5287C6" w:themeColor="accent5"/>
        <w:right w:val="single" w:sz="8" w:space="0" w:color="5287C6" w:themeColor="accent5"/>
        <w:insideH w:val="single" w:sz="8" w:space="0" w:color="5287C6" w:themeColor="accent5"/>
        <w:insideV w:val="single" w:sz="8" w:space="0" w:color="5287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287C6" w:themeColor="accent5"/>
          <w:left w:val="single" w:sz="8" w:space="0" w:color="5287C6" w:themeColor="accent5"/>
          <w:bottom w:val="single" w:sz="18" w:space="0" w:color="5287C6" w:themeColor="accent5"/>
          <w:right w:val="single" w:sz="8" w:space="0" w:color="5287C6" w:themeColor="accent5"/>
          <w:insideH w:val="nil"/>
          <w:insideV w:val="single" w:sz="8" w:space="0" w:color="5287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287C6" w:themeColor="accent5"/>
          <w:left w:val="single" w:sz="8" w:space="0" w:color="5287C6" w:themeColor="accent5"/>
          <w:bottom w:val="single" w:sz="8" w:space="0" w:color="5287C6" w:themeColor="accent5"/>
          <w:right w:val="single" w:sz="8" w:space="0" w:color="5287C6" w:themeColor="accent5"/>
          <w:insideH w:val="nil"/>
          <w:insideV w:val="single" w:sz="8" w:space="0" w:color="5287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287C6" w:themeColor="accent5"/>
          <w:left w:val="single" w:sz="8" w:space="0" w:color="5287C6" w:themeColor="accent5"/>
          <w:bottom w:val="single" w:sz="8" w:space="0" w:color="5287C6" w:themeColor="accent5"/>
          <w:right w:val="single" w:sz="8" w:space="0" w:color="5287C6" w:themeColor="accent5"/>
        </w:tcBorders>
      </w:tcPr>
    </w:tblStylePr>
    <w:tblStylePr w:type="band1Vert">
      <w:tblPr/>
      <w:tcPr>
        <w:tcBorders>
          <w:top w:val="single" w:sz="8" w:space="0" w:color="5287C6" w:themeColor="accent5"/>
          <w:left w:val="single" w:sz="8" w:space="0" w:color="5287C6" w:themeColor="accent5"/>
          <w:bottom w:val="single" w:sz="8" w:space="0" w:color="5287C6" w:themeColor="accent5"/>
          <w:right w:val="single" w:sz="8" w:space="0" w:color="5287C6" w:themeColor="accent5"/>
        </w:tcBorders>
        <w:shd w:val="clear" w:color="auto" w:fill="D4E1F1" w:themeFill="accent5" w:themeFillTint="3F"/>
      </w:tcPr>
    </w:tblStylePr>
    <w:tblStylePr w:type="band1Horz">
      <w:tblPr/>
      <w:tcPr>
        <w:tcBorders>
          <w:top w:val="single" w:sz="8" w:space="0" w:color="5287C6" w:themeColor="accent5"/>
          <w:left w:val="single" w:sz="8" w:space="0" w:color="5287C6" w:themeColor="accent5"/>
          <w:bottom w:val="single" w:sz="8" w:space="0" w:color="5287C6" w:themeColor="accent5"/>
          <w:right w:val="single" w:sz="8" w:space="0" w:color="5287C6" w:themeColor="accent5"/>
          <w:insideV w:val="single" w:sz="8" w:space="0" w:color="5287C6" w:themeColor="accent5"/>
        </w:tcBorders>
        <w:shd w:val="clear" w:color="auto" w:fill="D4E1F1" w:themeFill="accent5" w:themeFillTint="3F"/>
      </w:tcPr>
    </w:tblStylePr>
    <w:tblStylePr w:type="band2Horz">
      <w:tblPr/>
      <w:tcPr>
        <w:tcBorders>
          <w:top w:val="single" w:sz="8" w:space="0" w:color="5287C6" w:themeColor="accent5"/>
          <w:left w:val="single" w:sz="8" w:space="0" w:color="5287C6" w:themeColor="accent5"/>
          <w:bottom w:val="single" w:sz="8" w:space="0" w:color="5287C6" w:themeColor="accent5"/>
          <w:right w:val="single" w:sz="8" w:space="0" w:color="5287C6" w:themeColor="accent5"/>
          <w:insideV w:val="single" w:sz="8" w:space="0" w:color="5287C6" w:themeColor="accent5"/>
        </w:tcBorders>
      </w:tcPr>
    </w:tblStylePr>
  </w:style>
  <w:style w:type="table" w:styleId="Lichtraster-accent6">
    <w:name w:val="Light Grid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4A793" w:themeColor="accent6"/>
        <w:left w:val="single" w:sz="8" w:space="0" w:color="24A793" w:themeColor="accent6"/>
        <w:bottom w:val="single" w:sz="8" w:space="0" w:color="24A793" w:themeColor="accent6"/>
        <w:right w:val="single" w:sz="8" w:space="0" w:color="24A793" w:themeColor="accent6"/>
        <w:insideH w:val="single" w:sz="8" w:space="0" w:color="24A793" w:themeColor="accent6"/>
        <w:insideV w:val="single" w:sz="8" w:space="0" w:color="24A793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4A793" w:themeColor="accent6"/>
          <w:left w:val="single" w:sz="8" w:space="0" w:color="24A793" w:themeColor="accent6"/>
          <w:bottom w:val="single" w:sz="18" w:space="0" w:color="24A793" w:themeColor="accent6"/>
          <w:right w:val="single" w:sz="8" w:space="0" w:color="24A793" w:themeColor="accent6"/>
          <w:insideH w:val="nil"/>
          <w:insideV w:val="single" w:sz="8" w:space="0" w:color="24A793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4A793" w:themeColor="accent6"/>
          <w:left w:val="single" w:sz="8" w:space="0" w:color="24A793" w:themeColor="accent6"/>
          <w:bottom w:val="single" w:sz="8" w:space="0" w:color="24A793" w:themeColor="accent6"/>
          <w:right w:val="single" w:sz="8" w:space="0" w:color="24A793" w:themeColor="accent6"/>
          <w:insideH w:val="nil"/>
          <w:insideV w:val="single" w:sz="8" w:space="0" w:color="24A793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4A793" w:themeColor="accent6"/>
          <w:left w:val="single" w:sz="8" w:space="0" w:color="24A793" w:themeColor="accent6"/>
          <w:bottom w:val="single" w:sz="8" w:space="0" w:color="24A793" w:themeColor="accent6"/>
          <w:right w:val="single" w:sz="8" w:space="0" w:color="24A793" w:themeColor="accent6"/>
        </w:tcBorders>
      </w:tcPr>
    </w:tblStylePr>
    <w:tblStylePr w:type="band1Vert">
      <w:tblPr/>
      <w:tcPr>
        <w:tcBorders>
          <w:top w:val="single" w:sz="8" w:space="0" w:color="24A793" w:themeColor="accent6"/>
          <w:left w:val="single" w:sz="8" w:space="0" w:color="24A793" w:themeColor="accent6"/>
          <w:bottom w:val="single" w:sz="8" w:space="0" w:color="24A793" w:themeColor="accent6"/>
          <w:right w:val="single" w:sz="8" w:space="0" w:color="24A793" w:themeColor="accent6"/>
        </w:tcBorders>
        <w:shd w:val="clear" w:color="auto" w:fill="C0F1EA" w:themeFill="accent6" w:themeFillTint="3F"/>
      </w:tcPr>
    </w:tblStylePr>
    <w:tblStylePr w:type="band1Horz">
      <w:tblPr/>
      <w:tcPr>
        <w:tcBorders>
          <w:top w:val="single" w:sz="8" w:space="0" w:color="24A793" w:themeColor="accent6"/>
          <w:left w:val="single" w:sz="8" w:space="0" w:color="24A793" w:themeColor="accent6"/>
          <w:bottom w:val="single" w:sz="8" w:space="0" w:color="24A793" w:themeColor="accent6"/>
          <w:right w:val="single" w:sz="8" w:space="0" w:color="24A793" w:themeColor="accent6"/>
          <w:insideV w:val="single" w:sz="8" w:space="0" w:color="24A793" w:themeColor="accent6"/>
        </w:tcBorders>
        <w:shd w:val="clear" w:color="auto" w:fill="C0F1EA" w:themeFill="accent6" w:themeFillTint="3F"/>
      </w:tcPr>
    </w:tblStylePr>
    <w:tblStylePr w:type="band2Horz">
      <w:tblPr/>
      <w:tcPr>
        <w:tcBorders>
          <w:top w:val="single" w:sz="8" w:space="0" w:color="24A793" w:themeColor="accent6"/>
          <w:left w:val="single" w:sz="8" w:space="0" w:color="24A793" w:themeColor="accent6"/>
          <w:bottom w:val="single" w:sz="8" w:space="0" w:color="24A793" w:themeColor="accent6"/>
          <w:right w:val="single" w:sz="8" w:space="0" w:color="24A793" w:themeColor="accent6"/>
          <w:insideV w:val="single" w:sz="8" w:space="0" w:color="24A793" w:themeColor="accent6"/>
        </w:tcBorders>
      </w:tcPr>
    </w:tblStylePr>
  </w:style>
  <w:style w:type="table" w:styleId="Lichtearcering">
    <w:name w:val="Light Shading"/>
    <w:basedOn w:val="Standaardtabel"/>
    <w:uiPriority w:val="99"/>
    <w:semiHidden/>
    <w:rsid w:val="001D6A1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99"/>
    <w:semiHidden/>
    <w:rsid w:val="001D6A1E"/>
    <w:pPr>
      <w:spacing w:after="0" w:line="240" w:lineRule="auto"/>
    </w:pPr>
    <w:rPr>
      <w:color w:val="BF9900" w:themeColor="accent1" w:themeShade="BF"/>
    </w:rPr>
    <w:tblPr>
      <w:tblStyleRowBandSize w:val="1"/>
      <w:tblStyleColBandSize w:val="1"/>
      <w:tblBorders>
        <w:top w:val="single" w:sz="8" w:space="0" w:color="FFCD00" w:themeColor="accent1"/>
        <w:bottom w:val="single" w:sz="8" w:space="0" w:color="FFCD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D00" w:themeColor="accent1"/>
          <w:left w:val="nil"/>
          <w:bottom w:val="single" w:sz="8" w:space="0" w:color="FFCD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D00" w:themeColor="accent1"/>
          <w:left w:val="nil"/>
          <w:bottom w:val="single" w:sz="8" w:space="0" w:color="FFCD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2C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2C0" w:themeFill="accent1" w:themeFillTint="3F"/>
      </w:tcPr>
    </w:tblStylePr>
  </w:style>
  <w:style w:type="table" w:styleId="Lichtearcering-accent2">
    <w:name w:val="Light Shading Accent 2"/>
    <w:basedOn w:val="Standaardtabel"/>
    <w:uiPriority w:val="99"/>
    <w:semiHidden/>
    <w:rsid w:val="001D6A1E"/>
    <w:pPr>
      <w:spacing w:after="0" w:line="240" w:lineRule="auto"/>
    </w:pPr>
    <w:rPr>
      <w:color w:val="8F0727" w:themeColor="accent2" w:themeShade="BF"/>
    </w:rPr>
    <w:tblPr>
      <w:tblStyleRowBandSize w:val="1"/>
      <w:tblStyleColBandSize w:val="1"/>
      <w:tblBorders>
        <w:top w:val="single" w:sz="8" w:space="0" w:color="C00A35" w:themeColor="accent2"/>
        <w:bottom w:val="single" w:sz="8" w:space="0" w:color="C00A3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A35" w:themeColor="accent2"/>
          <w:left w:val="nil"/>
          <w:bottom w:val="single" w:sz="8" w:space="0" w:color="C00A3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A35" w:themeColor="accent2"/>
          <w:left w:val="nil"/>
          <w:bottom w:val="single" w:sz="8" w:space="0" w:color="C00A3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B6C6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B6C6" w:themeFill="accent2" w:themeFillTint="3F"/>
      </w:tcPr>
    </w:tblStylePr>
  </w:style>
  <w:style w:type="table" w:styleId="Lichtearcering-accent3">
    <w:name w:val="Light Shading Accent 3"/>
    <w:basedOn w:val="Standaardtabel"/>
    <w:uiPriority w:val="99"/>
    <w:semiHidden/>
    <w:rsid w:val="001D6A1E"/>
    <w:pPr>
      <w:spacing w:after="0" w:line="240" w:lineRule="auto"/>
    </w:pPr>
    <w:rPr>
      <w:color w:val="431861" w:themeColor="accent3" w:themeShade="BF"/>
    </w:rPr>
    <w:tblPr>
      <w:tblStyleRowBandSize w:val="1"/>
      <w:tblStyleColBandSize w:val="1"/>
      <w:tblBorders>
        <w:top w:val="single" w:sz="8" w:space="0" w:color="5B2182" w:themeColor="accent3"/>
        <w:bottom w:val="single" w:sz="8" w:space="0" w:color="5B2182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2182" w:themeColor="accent3"/>
          <w:left w:val="nil"/>
          <w:bottom w:val="single" w:sz="8" w:space="0" w:color="5B218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2182" w:themeColor="accent3"/>
          <w:left w:val="nil"/>
          <w:bottom w:val="single" w:sz="8" w:space="0" w:color="5B218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BA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BAED" w:themeFill="accent3" w:themeFillTint="3F"/>
      </w:tcPr>
    </w:tblStylePr>
  </w:style>
  <w:style w:type="table" w:styleId="Lichtearcering-accent4">
    <w:name w:val="Light Shading Accent 4"/>
    <w:basedOn w:val="Standaardtabel"/>
    <w:uiPriority w:val="99"/>
    <w:semiHidden/>
    <w:rsid w:val="001D6A1E"/>
    <w:pPr>
      <w:spacing w:after="0" w:line="240" w:lineRule="auto"/>
    </w:pPr>
    <w:rPr>
      <w:color w:val="000D2F" w:themeColor="accent4" w:themeShade="BF"/>
    </w:rPr>
    <w:tblPr>
      <w:tblStyleRowBandSize w:val="1"/>
      <w:tblStyleColBandSize w:val="1"/>
      <w:tblBorders>
        <w:top w:val="single" w:sz="8" w:space="0" w:color="001240" w:themeColor="accent4"/>
        <w:bottom w:val="single" w:sz="8" w:space="0" w:color="00124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1240" w:themeColor="accent4"/>
          <w:left w:val="nil"/>
          <w:bottom w:val="single" w:sz="8" w:space="0" w:color="00124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1240" w:themeColor="accent4"/>
          <w:left w:val="nil"/>
          <w:bottom w:val="single" w:sz="8" w:space="0" w:color="00124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0AF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0AFFF" w:themeFill="accent4" w:themeFillTint="3F"/>
      </w:tcPr>
    </w:tblStylePr>
  </w:style>
  <w:style w:type="table" w:styleId="Lichtearcering-accent5">
    <w:name w:val="Light Shading Accent 5"/>
    <w:basedOn w:val="Standaardtabel"/>
    <w:uiPriority w:val="99"/>
    <w:semiHidden/>
    <w:rsid w:val="001D6A1E"/>
    <w:pPr>
      <w:spacing w:after="0" w:line="240" w:lineRule="auto"/>
    </w:pPr>
    <w:rPr>
      <w:color w:val="34649D" w:themeColor="accent5" w:themeShade="BF"/>
    </w:rPr>
    <w:tblPr>
      <w:tblStyleRowBandSize w:val="1"/>
      <w:tblStyleColBandSize w:val="1"/>
      <w:tblBorders>
        <w:top w:val="single" w:sz="8" w:space="0" w:color="5287C6" w:themeColor="accent5"/>
        <w:bottom w:val="single" w:sz="8" w:space="0" w:color="5287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287C6" w:themeColor="accent5"/>
          <w:left w:val="nil"/>
          <w:bottom w:val="single" w:sz="8" w:space="0" w:color="5287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287C6" w:themeColor="accent5"/>
          <w:left w:val="nil"/>
          <w:bottom w:val="single" w:sz="8" w:space="0" w:color="5287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1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4E1F1" w:themeFill="accent5" w:themeFillTint="3F"/>
      </w:tcPr>
    </w:tblStylePr>
  </w:style>
  <w:style w:type="table" w:styleId="Lichtearcering-accent6">
    <w:name w:val="Light Shading Accent 6"/>
    <w:basedOn w:val="Standaardtabel"/>
    <w:uiPriority w:val="99"/>
    <w:semiHidden/>
    <w:rsid w:val="001D6A1E"/>
    <w:pPr>
      <w:spacing w:after="0" w:line="240" w:lineRule="auto"/>
    </w:pPr>
    <w:rPr>
      <w:color w:val="1B7D6E" w:themeColor="accent6" w:themeShade="BF"/>
    </w:rPr>
    <w:tblPr>
      <w:tblStyleRowBandSize w:val="1"/>
      <w:tblStyleColBandSize w:val="1"/>
      <w:tblBorders>
        <w:top w:val="single" w:sz="8" w:space="0" w:color="24A793" w:themeColor="accent6"/>
        <w:bottom w:val="single" w:sz="8" w:space="0" w:color="24A793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4A793" w:themeColor="accent6"/>
          <w:left w:val="nil"/>
          <w:bottom w:val="single" w:sz="8" w:space="0" w:color="24A79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4A793" w:themeColor="accent6"/>
          <w:left w:val="nil"/>
          <w:bottom w:val="single" w:sz="8" w:space="0" w:color="24A79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F1E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F1EA" w:themeFill="accent6" w:themeFillTint="3F"/>
      </w:tcPr>
    </w:tblStylePr>
  </w:style>
  <w:style w:type="table" w:styleId="Lichtelijst">
    <w:name w:val="Light Lis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CD00" w:themeColor="accent1"/>
        <w:left w:val="single" w:sz="8" w:space="0" w:color="FFCD00" w:themeColor="accent1"/>
        <w:bottom w:val="single" w:sz="8" w:space="0" w:color="FFCD00" w:themeColor="accent1"/>
        <w:right w:val="single" w:sz="8" w:space="0" w:color="FFCD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D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D00" w:themeColor="accent1"/>
          <w:left w:val="single" w:sz="8" w:space="0" w:color="FFCD00" w:themeColor="accent1"/>
          <w:bottom w:val="single" w:sz="8" w:space="0" w:color="FFCD00" w:themeColor="accent1"/>
          <w:right w:val="single" w:sz="8" w:space="0" w:color="FFCD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D00" w:themeColor="accent1"/>
          <w:left w:val="single" w:sz="8" w:space="0" w:color="FFCD00" w:themeColor="accent1"/>
          <w:bottom w:val="single" w:sz="8" w:space="0" w:color="FFCD00" w:themeColor="accent1"/>
          <w:right w:val="single" w:sz="8" w:space="0" w:color="FFCD00" w:themeColor="accent1"/>
        </w:tcBorders>
      </w:tcPr>
    </w:tblStylePr>
    <w:tblStylePr w:type="band1Horz">
      <w:tblPr/>
      <w:tcPr>
        <w:tcBorders>
          <w:top w:val="single" w:sz="8" w:space="0" w:color="FFCD00" w:themeColor="accent1"/>
          <w:left w:val="single" w:sz="8" w:space="0" w:color="FFCD00" w:themeColor="accent1"/>
          <w:bottom w:val="single" w:sz="8" w:space="0" w:color="FFCD00" w:themeColor="accent1"/>
          <w:right w:val="single" w:sz="8" w:space="0" w:color="FFCD00" w:themeColor="accent1"/>
        </w:tcBorders>
      </w:tcPr>
    </w:tblStylePr>
  </w:style>
  <w:style w:type="table" w:styleId="Lichtelijst-accent2">
    <w:name w:val="Light Lis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C00A35" w:themeColor="accent2"/>
        <w:left w:val="single" w:sz="8" w:space="0" w:color="C00A35" w:themeColor="accent2"/>
        <w:bottom w:val="single" w:sz="8" w:space="0" w:color="C00A35" w:themeColor="accent2"/>
        <w:right w:val="single" w:sz="8" w:space="0" w:color="C00A3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A3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A35" w:themeColor="accent2"/>
          <w:left w:val="single" w:sz="8" w:space="0" w:color="C00A35" w:themeColor="accent2"/>
          <w:bottom w:val="single" w:sz="8" w:space="0" w:color="C00A35" w:themeColor="accent2"/>
          <w:right w:val="single" w:sz="8" w:space="0" w:color="C00A3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A35" w:themeColor="accent2"/>
          <w:left w:val="single" w:sz="8" w:space="0" w:color="C00A35" w:themeColor="accent2"/>
          <w:bottom w:val="single" w:sz="8" w:space="0" w:color="C00A35" w:themeColor="accent2"/>
          <w:right w:val="single" w:sz="8" w:space="0" w:color="C00A35" w:themeColor="accent2"/>
        </w:tcBorders>
      </w:tcPr>
    </w:tblStylePr>
    <w:tblStylePr w:type="band1Horz">
      <w:tblPr/>
      <w:tcPr>
        <w:tcBorders>
          <w:top w:val="single" w:sz="8" w:space="0" w:color="C00A35" w:themeColor="accent2"/>
          <w:left w:val="single" w:sz="8" w:space="0" w:color="C00A35" w:themeColor="accent2"/>
          <w:bottom w:val="single" w:sz="8" w:space="0" w:color="C00A35" w:themeColor="accent2"/>
          <w:right w:val="single" w:sz="8" w:space="0" w:color="C00A35" w:themeColor="accent2"/>
        </w:tcBorders>
      </w:tcPr>
    </w:tblStylePr>
  </w:style>
  <w:style w:type="table" w:styleId="Lichtelijst-accent3">
    <w:name w:val="Light Lis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5B2182" w:themeColor="accent3"/>
        <w:left w:val="single" w:sz="8" w:space="0" w:color="5B2182" w:themeColor="accent3"/>
        <w:bottom w:val="single" w:sz="8" w:space="0" w:color="5B2182" w:themeColor="accent3"/>
        <w:right w:val="single" w:sz="8" w:space="0" w:color="5B2182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218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2182" w:themeColor="accent3"/>
          <w:left w:val="single" w:sz="8" w:space="0" w:color="5B2182" w:themeColor="accent3"/>
          <w:bottom w:val="single" w:sz="8" w:space="0" w:color="5B2182" w:themeColor="accent3"/>
          <w:right w:val="single" w:sz="8" w:space="0" w:color="5B218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2182" w:themeColor="accent3"/>
          <w:left w:val="single" w:sz="8" w:space="0" w:color="5B2182" w:themeColor="accent3"/>
          <w:bottom w:val="single" w:sz="8" w:space="0" w:color="5B2182" w:themeColor="accent3"/>
          <w:right w:val="single" w:sz="8" w:space="0" w:color="5B2182" w:themeColor="accent3"/>
        </w:tcBorders>
      </w:tcPr>
    </w:tblStylePr>
    <w:tblStylePr w:type="band1Horz">
      <w:tblPr/>
      <w:tcPr>
        <w:tcBorders>
          <w:top w:val="single" w:sz="8" w:space="0" w:color="5B2182" w:themeColor="accent3"/>
          <w:left w:val="single" w:sz="8" w:space="0" w:color="5B2182" w:themeColor="accent3"/>
          <w:bottom w:val="single" w:sz="8" w:space="0" w:color="5B2182" w:themeColor="accent3"/>
          <w:right w:val="single" w:sz="8" w:space="0" w:color="5B2182" w:themeColor="accent3"/>
        </w:tcBorders>
      </w:tcPr>
    </w:tblStylePr>
  </w:style>
  <w:style w:type="table" w:styleId="Lichtelijst-accent4">
    <w:name w:val="Light Lis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1240" w:themeColor="accent4"/>
        <w:left w:val="single" w:sz="8" w:space="0" w:color="001240" w:themeColor="accent4"/>
        <w:bottom w:val="single" w:sz="8" w:space="0" w:color="001240" w:themeColor="accent4"/>
        <w:right w:val="single" w:sz="8" w:space="0" w:color="00124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124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1240" w:themeColor="accent4"/>
          <w:left w:val="single" w:sz="8" w:space="0" w:color="001240" w:themeColor="accent4"/>
          <w:bottom w:val="single" w:sz="8" w:space="0" w:color="001240" w:themeColor="accent4"/>
          <w:right w:val="single" w:sz="8" w:space="0" w:color="00124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1240" w:themeColor="accent4"/>
          <w:left w:val="single" w:sz="8" w:space="0" w:color="001240" w:themeColor="accent4"/>
          <w:bottom w:val="single" w:sz="8" w:space="0" w:color="001240" w:themeColor="accent4"/>
          <w:right w:val="single" w:sz="8" w:space="0" w:color="001240" w:themeColor="accent4"/>
        </w:tcBorders>
      </w:tcPr>
    </w:tblStylePr>
    <w:tblStylePr w:type="band1Horz">
      <w:tblPr/>
      <w:tcPr>
        <w:tcBorders>
          <w:top w:val="single" w:sz="8" w:space="0" w:color="001240" w:themeColor="accent4"/>
          <w:left w:val="single" w:sz="8" w:space="0" w:color="001240" w:themeColor="accent4"/>
          <w:bottom w:val="single" w:sz="8" w:space="0" w:color="001240" w:themeColor="accent4"/>
          <w:right w:val="single" w:sz="8" w:space="0" w:color="001240" w:themeColor="accent4"/>
        </w:tcBorders>
      </w:tcPr>
    </w:tblStylePr>
  </w:style>
  <w:style w:type="table" w:styleId="Lichtelijst-accent5">
    <w:name w:val="Light Lis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5287C6" w:themeColor="accent5"/>
        <w:left w:val="single" w:sz="8" w:space="0" w:color="5287C6" w:themeColor="accent5"/>
        <w:bottom w:val="single" w:sz="8" w:space="0" w:color="5287C6" w:themeColor="accent5"/>
        <w:right w:val="single" w:sz="8" w:space="0" w:color="5287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87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87C6" w:themeColor="accent5"/>
          <w:left w:val="single" w:sz="8" w:space="0" w:color="5287C6" w:themeColor="accent5"/>
          <w:bottom w:val="single" w:sz="8" w:space="0" w:color="5287C6" w:themeColor="accent5"/>
          <w:right w:val="single" w:sz="8" w:space="0" w:color="5287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87C6" w:themeColor="accent5"/>
          <w:left w:val="single" w:sz="8" w:space="0" w:color="5287C6" w:themeColor="accent5"/>
          <w:bottom w:val="single" w:sz="8" w:space="0" w:color="5287C6" w:themeColor="accent5"/>
          <w:right w:val="single" w:sz="8" w:space="0" w:color="5287C6" w:themeColor="accent5"/>
        </w:tcBorders>
      </w:tcPr>
    </w:tblStylePr>
    <w:tblStylePr w:type="band1Horz">
      <w:tblPr/>
      <w:tcPr>
        <w:tcBorders>
          <w:top w:val="single" w:sz="8" w:space="0" w:color="5287C6" w:themeColor="accent5"/>
          <w:left w:val="single" w:sz="8" w:space="0" w:color="5287C6" w:themeColor="accent5"/>
          <w:bottom w:val="single" w:sz="8" w:space="0" w:color="5287C6" w:themeColor="accent5"/>
          <w:right w:val="single" w:sz="8" w:space="0" w:color="5287C6" w:themeColor="accent5"/>
        </w:tcBorders>
      </w:tcPr>
    </w:tblStylePr>
  </w:style>
  <w:style w:type="table" w:styleId="Lichtelijst-accent6">
    <w:name w:val="Light Lis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4A793" w:themeColor="accent6"/>
        <w:left w:val="single" w:sz="8" w:space="0" w:color="24A793" w:themeColor="accent6"/>
        <w:bottom w:val="single" w:sz="8" w:space="0" w:color="24A793" w:themeColor="accent6"/>
        <w:right w:val="single" w:sz="8" w:space="0" w:color="24A793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4A79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4A793" w:themeColor="accent6"/>
          <w:left w:val="single" w:sz="8" w:space="0" w:color="24A793" w:themeColor="accent6"/>
          <w:bottom w:val="single" w:sz="8" w:space="0" w:color="24A793" w:themeColor="accent6"/>
          <w:right w:val="single" w:sz="8" w:space="0" w:color="24A79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4A793" w:themeColor="accent6"/>
          <w:left w:val="single" w:sz="8" w:space="0" w:color="24A793" w:themeColor="accent6"/>
          <w:bottom w:val="single" w:sz="8" w:space="0" w:color="24A793" w:themeColor="accent6"/>
          <w:right w:val="single" w:sz="8" w:space="0" w:color="24A793" w:themeColor="accent6"/>
        </w:tcBorders>
      </w:tcPr>
    </w:tblStylePr>
    <w:tblStylePr w:type="band1Horz">
      <w:tblPr/>
      <w:tcPr>
        <w:tcBorders>
          <w:top w:val="single" w:sz="8" w:space="0" w:color="24A793" w:themeColor="accent6"/>
          <w:left w:val="single" w:sz="8" w:space="0" w:color="24A793" w:themeColor="accent6"/>
          <w:bottom w:val="single" w:sz="8" w:space="0" w:color="24A793" w:themeColor="accent6"/>
          <w:right w:val="single" w:sz="8" w:space="0" w:color="24A793" w:themeColor="accent6"/>
        </w:tcBorders>
      </w:tcPr>
    </w:tblStylePr>
  </w:style>
  <w:style w:type="table" w:styleId="Lijsttabel1licht">
    <w:name w:val="List Table 1 Ligh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166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E1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CC" w:themeFill="accent1" w:themeFillTint="33"/>
      </w:tcPr>
    </w:tblStylePr>
    <w:tblStylePr w:type="band1Horz">
      <w:tblPr/>
      <w:tcPr>
        <w:shd w:val="clear" w:color="auto" w:fill="FFF5CC" w:themeFill="accent1" w:themeFillTint="33"/>
      </w:tcPr>
    </w:tblStylePr>
  </w:style>
  <w:style w:type="table" w:styleId="Lijsttabel1licht-Accent2">
    <w:name w:val="List Table 1 Ligh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54F7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54F7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4D1" w:themeFill="accent2" w:themeFillTint="33"/>
      </w:tcPr>
    </w:tblStylePr>
    <w:tblStylePr w:type="band1Horz">
      <w:tblPr/>
      <w:tcPr>
        <w:shd w:val="clear" w:color="auto" w:fill="FCC4D1" w:themeFill="accent2" w:themeFillTint="33"/>
      </w:tcPr>
    </w:tblStylePr>
  </w:style>
  <w:style w:type="table" w:styleId="Lijsttabel1licht-Accent3">
    <w:name w:val="List Table 1 Ligh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258D4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258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C7F1" w:themeFill="accent3" w:themeFillTint="33"/>
      </w:tcPr>
    </w:tblStylePr>
    <w:tblStylePr w:type="band1Horz">
      <w:tblPr/>
      <w:tcPr>
        <w:shd w:val="clear" w:color="auto" w:fill="E0C7F1" w:themeFill="accent3" w:themeFillTint="33"/>
      </w:tcPr>
    </w:tblStylePr>
  </w:style>
  <w:style w:type="table" w:styleId="Lijsttabel1licht-Accent4">
    <w:name w:val="List Table 1 Ligh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43F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43F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BEFF" w:themeFill="accent4" w:themeFillTint="33"/>
      </w:tcPr>
    </w:tblStylePr>
    <w:tblStylePr w:type="band1Horz">
      <w:tblPr/>
      <w:tcPr>
        <w:shd w:val="clear" w:color="auto" w:fill="A5BEFF" w:themeFill="accent4" w:themeFillTint="33"/>
      </w:tcPr>
    </w:tblStylePr>
  </w:style>
  <w:style w:type="table" w:styleId="Lijsttabel1licht-Accent5">
    <w:name w:val="List Table 1 Ligh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7B6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7B6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6F3" w:themeFill="accent5" w:themeFillTint="33"/>
      </w:tcPr>
    </w:tblStylePr>
    <w:tblStylePr w:type="band1Horz">
      <w:tblPr/>
      <w:tcPr>
        <w:shd w:val="clear" w:color="auto" w:fill="DCE6F3" w:themeFill="accent5" w:themeFillTint="33"/>
      </w:tcPr>
    </w:tblStylePr>
  </w:style>
  <w:style w:type="table" w:styleId="Lijsttabel1licht-Accent6">
    <w:name w:val="List Table 1 Ligh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DEC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DEC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4EE" w:themeFill="accent6" w:themeFillTint="33"/>
      </w:tcPr>
    </w:tblStylePr>
    <w:tblStylePr w:type="band1Horz">
      <w:tblPr/>
      <w:tcPr>
        <w:shd w:val="clear" w:color="auto" w:fill="CCF4EE" w:themeFill="accent6" w:themeFillTint="33"/>
      </w:tcPr>
    </w:tblStylePr>
  </w:style>
  <w:style w:type="table" w:styleId="Lijsttabel2">
    <w:name w:val="List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E166" w:themeColor="accent1" w:themeTint="99"/>
        <w:bottom w:val="single" w:sz="4" w:space="0" w:color="FFE166" w:themeColor="accent1" w:themeTint="99"/>
        <w:insideH w:val="single" w:sz="4" w:space="0" w:color="FFE166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CC" w:themeFill="accent1" w:themeFillTint="33"/>
      </w:tcPr>
    </w:tblStylePr>
    <w:tblStylePr w:type="band1Horz">
      <w:tblPr/>
      <w:tcPr>
        <w:shd w:val="clear" w:color="auto" w:fill="FFF5CC" w:themeFill="accent1" w:themeFillTint="33"/>
      </w:tcPr>
    </w:tblStylePr>
  </w:style>
  <w:style w:type="table" w:styleId="Lijsttabel2-Accent2">
    <w:name w:val="List Table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54F76" w:themeColor="accent2" w:themeTint="99"/>
        <w:bottom w:val="single" w:sz="4" w:space="0" w:color="F54F76" w:themeColor="accent2" w:themeTint="99"/>
        <w:insideH w:val="single" w:sz="4" w:space="0" w:color="F54F7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4D1" w:themeFill="accent2" w:themeFillTint="33"/>
      </w:tcPr>
    </w:tblStylePr>
    <w:tblStylePr w:type="band1Horz">
      <w:tblPr/>
      <w:tcPr>
        <w:shd w:val="clear" w:color="auto" w:fill="FCC4D1" w:themeFill="accent2" w:themeFillTint="33"/>
      </w:tcPr>
    </w:tblStylePr>
  </w:style>
  <w:style w:type="table" w:styleId="Lijsttabel2-Accent3">
    <w:name w:val="List Table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A258D4" w:themeColor="accent3" w:themeTint="99"/>
        <w:bottom w:val="single" w:sz="4" w:space="0" w:color="A258D4" w:themeColor="accent3" w:themeTint="99"/>
        <w:insideH w:val="single" w:sz="4" w:space="0" w:color="A258D4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C7F1" w:themeFill="accent3" w:themeFillTint="33"/>
      </w:tcPr>
    </w:tblStylePr>
    <w:tblStylePr w:type="band1Horz">
      <w:tblPr/>
      <w:tcPr>
        <w:shd w:val="clear" w:color="auto" w:fill="E0C7F1" w:themeFill="accent3" w:themeFillTint="33"/>
      </w:tcPr>
    </w:tblStylePr>
  </w:style>
  <w:style w:type="table" w:styleId="Lijsttabel2-Accent4">
    <w:name w:val="List Table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043F2" w:themeColor="accent4" w:themeTint="99"/>
        <w:bottom w:val="single" w:sz="4" w:space="0" w:color="0043F2" w:themeColor="accent4" w:themeTint="99"/>
        <w:insideH w:val="single" w:sz="4" w:space="0" w:color="0043F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BEFF" w:themeFill="accent4" w:themeFillTint="33"/>
      </w:tcPr>
    </w:tblStylePr>
    <w:tblStylePr w:type="band1Horz">
      <w:tblPr/>
      <w:tcPr>
        <w:shd w:val="clear" w:color="auto" w:fill="A5BEFF" w:themeFill="accent4" w:themeFillTint="33"/>
      </w:tcPr>
    </w:tblStylePr>
  </w:style>
  <w:style w:type="table" w:styleId="Lijsttabel2-Accent5">
    <w:name w:val="List Table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97B6DC" w:themeColor="accent5" w:themeTint="99"/>
        <w:bottom w:val="single" w:sz="4" w:space="0" w:color="97B6DC" w:themeColor="accent5" w:themeTint="99"/>
        <w:insideH w:val="single" w:sz="4" w:space="0" w:color="97B6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6F3" w:themeFill="accent5" w:themeFillTint="33"/>
      </w:tcPr>
    </w:tblStylePr>
    <w:tblStylePr w:type="band1Horz">
      <w:tblPr/>
      <w:tcPr>
        <w:shd w:val="clear" w:color="auto" w:fill="DCE6F3" w:themeFill="accent5" w:themeFillTint="33"/>
      </w:tcPr>
    </w:tblStylePr>
  </w:style>
  <w:style w:type="table" w:styleId="Lijsttabel2-Accent6">
    <w:name w:val="List Table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7DECC" w:themeColor="accent6" w:themeTint="99"/>
        <w:bottom w:val="single" w:sz="4" w:space="0" w:color="67DECC" w:themeColor="accent6" w:themeTint="99"/>
        <w:insideH w:val="single" w:sz="4" w:space="0" w:color="67DEC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4EE" w:themeFill="accent6" w:themeFillTint="33"/>
      </w:tcPr>
    </w:tblStylePr>
    <w:tblStylePr w:type="band1Horz">
      <w:tblPr/>
      <w:tcPr>
        <w:shd w:val="clear" w:color="auto" w:fill="CCF4EE" w:themeFill="accent6" w:themeFillTint="33"/>
      </w:tcPr>
    </w:tblStylePr>
  </w:style>
  <w:style w:type="table" w:styleId="Lijsttabel3">
    <w:name w:val="List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CD00" w:themeColor="accent1"/>
        <w:left w:val="single" w:sz="4" w:space="0" w:color="FFCD00" w:themeColor="accent1"/>
        <w:bottom w:val="single" w:sz="4" w:space="0" w:color="FFCD00" w:themeColor="accent1"/>
        <w:right w:val="single" w:sz="4" w:space="0" w:color="FFCD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D00" w:themeFill="accent1"/>
      </w:tcPr>
    </w:tblStylePr>
    <w:tblStylePr w:type="lastRow">
      <w:rPr>
        <w:b/>
        <w:bCs/>
      </w:rPr>
      <w:tblPr/>
      <w:tcPr>
        <w:tcBorders>
          <w:top w:val="double" w:sz="4" w:space="0" w:color="FFCD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D00" w:themeColor="accent1"/>
          <w:right w:val="single" w:sz="4" w:space="0" w:color="FFCD00" w:themeColor="accent1"/>
        </w:tcBorders>
      </w:tcPr>
    </w:tblStylePr>
    <w:tblStylePr w:type="band1Horz">
      <w:tblPr/>
      <w:tcPr>
        <w:tcBorders>
          <w:top w:val="single" w:sz="4" w:space="0" w:color="FFCD00" w:themeColor="accent1"/>
          <w:bottom w:val="single" w:sz="4" w:space="0" w:color="FFCD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D00" w:themeColor="accent1"/>
          <w:left w:val="nil"/>
        </w:tcBorders>
      </w:tcPr>
    </w:tblStylePr>
    <w:tblStylePr w:type="swCell">
      <w:tblPr/>
      <w:tcPr>
        <w:tcBorders>
          <w:top w:val="double" w:sz="4" w:space="0" w:color="FFCD00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C00A35" w:themeColor="accent2"/>
        <w:left w:val="single" w:sz="4" w:space="0" w:color="C00A35" w:themeColor="accent2"/>
        <w:bottom w:val="single" w:sz="4" w:space="0" w:color="C00A35" w:themeColor="accent2"/>
        <w:right w:val="single" w:sz="4" w:space="0" w:color="C00A3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A35" w:themeFill="accent2"/>
      </w:tcPr>
    </w:tblStylePr>
    <w:tblStylePr w:type="lastRow">
      <w:rPr>
        <w:b/>
        <w:bCs/>
      </w:rPr>
      <w:tblPr/>
      <w:tcPr>
        <w:tcBorders>
          <w:top w:val="double" w:sz="4" w:space="0" w:color="C00A3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A35" w:themeColor="accent2"/>
          <w:right w:val="single" w:sz="4" w:space="0" w:color="C00A35" w:themeColor="accent2"/>
        </w:tcBorders>
      </w:tcPr>
    </w:tblStylePr>
    <w:tblStylePr w:type="band1Horz">
      <w:tblPr/>
      <w:tcPr>
        <w:tcBorders>
          <w:top w:val="single" w:sz="4" w:space="0" w:color="C00A35" w:themeColor="accent2"/>
          <w:bottom w:val="single" w:sz="4" w:space="0" w:color="C00A3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A35" w:themeColor="accent2"/>
          <w:left w:val="nil"/>
        </w:tcBorders>
      </w:tcPr>
    </w:tblStylePr>
    <w:tblStylePr w:type="swCell">
      <w:tblPr/>
      <w:tcPr>
        <w:tcBorders>
          <w:top w:val="double" w:sz="4" w:space="0" w:color="C00A35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B2182" w:themeColor="accent3"/>
        <w:left w:val="single" w:sz="4" w:space="0" w:color="5B2182" w:themeColor="accent3"/>
        <w:bottom w:val="single" w:sz="4" w:space="0" w:color="5B2182" w:themeColor="accent3"/>
        <w:right w:val="single" w:sz="4" w:space="0" w:color="5B2182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2182" w:themeFill="accent3"/>
      </w:tcPr>
    </w:tblStylePr>
    <w:tblStylePr w:type="lastRow">
      <w:rPr>
        <w:b/>
        <w:bCs/>
      </w:rPr>
      <w:tblPr/>
      <w:tcPr>
        <w:tcBorders>
          <w:top w:val="double" w:sz="4" w:space="0" w:color="5B2182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2182" w:themeColor="accent3"/>
          <w:right w:val="single" w:sz="4" w:space="0" w:color="5B2182" w:themeColor="accent3"/>
        </w:tcBorders>
      </w:tcPr>
    </w:tblStylePr>
    <w:tblStylePr w:type="band1Horz">
      <w:tblPr/>
      <w:tcPr>
        <w:tcBorders>
          <w:top w:val="single" w:sz="4" w:space="0" w:color="5B2182" w:themeColor="accent3"/>
          <w:bottom w:val="single" w:sz="4" w:space="0" w:color="5B2182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2182" w:themeColor="accent3"/>
          <w:left w:val="nil"/>
        </w:tcBorders>
      </w:tcPr>
    </w:tblStylePr>
    <w:tblStylePr w:type="swCell">
      <w:tblPr/>
      <w:tcPr>
        <w:tcBorders>
          <w:top w:val="double" w:sz="4" w:space="0" w:color="5B2182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01240" w:themeColor="accent4"/>
        <w:left w:val="single" w:sz="4" w:space="0" w:color="001240" w:themeColor="accent4"/>
        <w:bottom w:val="single" w:sz="4" w:space="0" w:color="001240" w:themeColor="accent4"/>
        <w:right w:val="single" w:sz="4" w:space="0" w:color="00124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1240" w:themeFill="accent4"/>
      </w:tcPr>
    </w:tblStylePr>
    <w:tblStylePr w:type="lastRow">
      <w:rPr>
        <w:b/>
        <w:bCs/>
      </w:rPr>
      <w:tblPr/>
      <w:tcPr>
        <w:tcBorders>
          <w:top w:val="double" w:sz="4" w:space="0" w:color="00124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1240" w:themeColor="accent4"/>
          <w:right w:val="single" w:sz="4" w:space="0" w:color="001240" w:themeColor="accent4"/>
        </w:tcBorders>
      </w:tcPr>
    </w:tblStylePr>
    <w:tblStylePr w:type="band1Horz">
      <w:tblPr/>
      <w:tcPr>
        <w:tcBorders>
          <w:top w:val="single" w:sz="4" w:space="0" w:color="001240" w:themeColor="accent4"/>
          <w:bottom w:val="single" w:sz="4" w:space="0" w:color="00124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1240" w:themeColor="accent4"/>
          <w:left w:val="nil"/>
        </w:tcBorders>
      </w:tcPr>
    </w:tblStylePr>
    <w:tblStylePr w:type="swCell">
      <w:tblPr/>
      <w:tcPr>
        <w:tcBorders>
          <w:top w:val="double" w:sz="4" w:space="0" w:color="001240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287C6" w:themeColor="accent5"/>
        <w:left w:val="single" w:sz="4" w:space="0" w:color="5287C6" w:themeColor="accent5"/>
        <w:bottom w:val="single" w:sz="4" w:space="0" w:color="5287C6" w:themeColor="accent5"/>
        <w:right w:val="single" w:sz="4" w:space="0" w:color="5287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287C6" w:themeFill="accent5"/>
      </w:tcPr>
    </w:tblStylePr>
    <w:tblStylePr w:type="lastRow">
      <w:rPr>
        <w:b/>
        <w:bCs/>
      </w:rPr>
      <w:tblPr/>
      <w:tcPr>
        <w:tcBorders>
          <w:top w:val="double" w:sz="4" w:space="0" w:color="5287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287C6" w:themeColor="accent5"/>
          <w:right w:val="single" w:sz="4" w:space="0" w:color="5287C6" w:themeColor="accent5"/>
        </w:tcBorders>
      </w:tcPr>
    </w:tblStylePr>
    <w:tblStylePr w:type="band1Horz">
      <w:tblPr/>
      <w:tcPr>
        <w:tcBorders>
          <w:top w:val="single" w:sz="4" w:space="0" w:color="5287C6" w:themeColor="accent5"/>
          <w:bottom w:val="single" w:sz="4" w:space="0" w:color="5287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287C6" w:themeColor="accent5"/>
          <w:left w:val="nil"/>
        </w:tcBorders>
      </w:tcPr>
    </w:tblStylePr>
    <w:tblStylePr w:type="swCell">
      <w:tblPr/>
      <w:tcPr>
        <w:tcBorders>
          <w:top w:val="double" w:sz="4" w:space="0" w:color="5287C6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4A793" w:themeColor="accent6"/>
        <w:left w:val="single" w:sz="4" w:space="0" w:color="24A793" w:themeColor="accent6"/>
        <w:bottom w:val="single" w:sz="4" w:space="0" w:color="24A793" w:themeColor="accent6"/>
        <w:right w:val="single" w:sz="4" w:space="0" w:color="24A793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4A793" w:themeFill="accent6"/>
      </w:tcPr>
    </w:tblStylePr>
    <w:tblStylePr w:type="lastRow">
      <w:rPr>
        <w:b/>
        <w:bCs/>
      </w:rPr>
      <w:tblPr/>
      <w:tcPr>
        <w:tcBorders>
          <w:top w:val="double" w:sz="4" w:space="0" w:color="24A793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4A793" w:themeColor="accent6"/>
          <w:right w:val="single" w:sz="4" w:space="0" w:color="24A793" w:themeColor="accent6"/>
        </w:tcBorders>
      </w:tcPr>
    </w:tblStylePr>
    <w:tblStylePr w:type="band1Horz">
      <w:tblPr/>
      <w:tcPr>
        <w:tcBorders>
          <w:top w:val="single" w:sz="4" w:space="0" w:color="24A793" w:themeColor="accent6"/>
          <w:bottom w:val="single" w:sz="4" w:space="0" w:color="24A793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4A793" w:themeColor="accent6"/>
          <w:left w:val="nil"/>
        </w:tcBorders>
      </w:tcPr>
    </w:tblStylePr>
    <w:tblStylePr w:type="swCell">
      <w:tblPr/>
      <w:tcPr>
        <w:tcBorders>
          <w:top w:val="double" w:sz="4" w:space="0" w:color="24A793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E166" w:themeColor="accent1" w:themeTint="99"/>
        <w:left w:val="single" w:sz="4" w:space="0" w:color="FFE166" w:themeColor="accent1" w:themeTint="99"/>
        <w:bottom w:val="single" w:sz="4" w:space="0" w:color="FFE166" w:themeColor="accent1" w:themeTint="99"/>
        <w:right w:val="single" w:sz="4" w:space="0" w:color="FFE166" w:themeColor="accent1" w:themeTint="99"/>
        <w:insideH w:val="single" w:sz="4" w:space="0" w:color="FFE16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D00" w:themeColor="accent1"/>
          <w:left w:val="single" w:sz="4" w:space="0" w:color="FFCD00" w:themeColor="accent1"/>
          <w:bottom w:val="single" w:sz="4" w:space="0" w:color="FFCD00" w:themeColor="accent1"/>
          <w:right w:val="single" w:sz="4" w:space="0" w:color="FFCD00" w:themeColor="accent1"/>
          <w:insideH w:val="nil"/>
        </w:tcBorders>
        <w:shd w:val="clear" w:color="auto" w:fill="FFCD00" w:themeFill="accent1"/>
      </w:tcPr>
    </w:tblStylePr>
    <w:tblStylePr w:type="lastRow">
      <w:rPr>
        <w:b/>
        <w:bCs/>
      </w:rPr>
      <w:tblPr/>
      <w:tcPr>
        <w:tcBorders>
          <w:top w:val="double" w:sz="4" w:space="0" w:color="FFE1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CC" w:themeFill="accent1" w:themeFillTint="33"/>
      </w:tcPr>
    </w:tblStylePr>
    <w:tblStylePr w:type="band1Horz">
      <w:tblPr/>
      <w:tcPr>
        <w:shd w:val="clear" w:color="auto" w:fill="FFF5CC" w:themeFill="accent1" w:themeFillTint="33"/>
      </w:tcPr>
    </w:tblStylePr>
  </w:style>
  <w:style w:type="table" w:styleId="Lijsttabel4-Accent2">
    <w:name w:val="List Table 4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54F76" w:themeColor="accent2" w:themeTint="99"/>
        <w:left w:val="single" w:sz="4" w:space="0" w:color="F54F76" w:themeColor="accent2" w:themeTint="99"/>
        <w:bottom w:val="single" w:sz="4" w:space="0" w:color="F54F76" w:themeColor="accent2" w:themeTint="99"/>
        <w:right w:val="single" w:sz="4" w:space="0" w:color="F54F76" w:themeColor="accent2" w:themeTint="99"/>
        <w:insideH w:val="single" w:sz="4" w:space="0" w:color="F54F7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A35" w:themeColor="accent2"/>
          <w:left w:val="single" w:sz="4" w:space="0" w:color="C00A35" w:themeColor="accent2"/>
          <w:bottom w:val="single" w:sz="4" w:space="0" w:color="C00A35" w:themeColor="accent2"/>
          <w:right w:val="single" w:sz="4" w:space="0" w:color="C00A35" w:themeColor="accent2"/>
          <w:insideH w:val="nil"/>
        </w:tcBorders>
        <w:shd w:val="clear" w:color="auto" w:fill="C00A35" w:themeFill="accent2"/>
      </w:tcPr>
    </w:tblStylePr>
    <w:tblStylePr w:type="lastRow">
      <w:rPr>
        <w:b/>
        <w:bCs/>
      </w:rPr>
      <w:tblPr/>
      <w:tcPr>
        <w:tcBorders>
          <w:top w:val="double" w:sz="4" w:space="0" w:color="F54F7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4D1" w:themeFill="accent2" w:themeFillTint="33"/>
      </w:tcPr>
    </w:tblStylePr>
    <w:tblStylePr w:type="band1Horz">
      <w:tblPr/>
      <w:tcPr>
        <w:shd w:val="clear" w:color="auto" w:fill="FCC4D1" w:themeFill="accent2" w:themeFillTint="33"/>
      </w:tcPr>
    </w:tblStylePr>
  </w:style>
  <w:style w:type="table" w:styleId="Lijsttabel4-Accent3">
    <w:name w:val="List Table 4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A258D4" w:themeColor="accent3" w:themeTint="99"/>
        <w:left w:val="single" w:sz="4" w:space="0" w:color="A258D4" w:themeColor="accent3" w:themeTint="99"/>
        <w:bottom w:val="single" w:sz="4" w:space="0" w:color="A258D4" w:themeColor="accent3" w:themeTint="99"/>
        <w:right w:val="single" w:sz="4" w:space="0" w:color="A258D4" w:themeColor="accent3" w:themeTint="99"/>
        <w:insideH w:val="single" w:sz="4" w:space="0" w:color="A258D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2182" w:themeColor="accent3"/>
          <w:left w:val="single" w:sz="4" w:space="0" w:color="5B2182" w:themeColor="accent3"/>
          <w:bottom w:val="single" w:sz="4" w:space="0" w:color="5B2182" w:themeColor="accent3"/>
          <w:right w:val="single" w:sz="4" w:space="0" w:color="5B2182" w:themeColor="accent3"/>
          <w:insideH w:val="nil"/>
        </w:tcBorders>
        <w:shd w:val="clear" w:color="auto" w:fill="5B2182" w:themeFill="accent3"/>
      </w:tcPr>
    </w:tblStylePr>
    <w:tblStylePr w:type="lastRow">
      <w:rPr>
        <w:b/>
        <w:bCs/>
      </w:rPr>
      <w:tblPr/>
      <w:tcPr>
        <w:tcBorders>
          <w:top w:val="double" w:sz="4" w:space="0" w:color="A258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C7F1" w:themeFill="accent3" w:themeFillTint="33"/>
      </w:tcPr>
    </w:tblStylePr>
    <w:tblStylePr w:type="band1Horz">
      <w:tblPr/>
      <w:tcPr>
        <w:shd w:val="clear" w:color="auto" w:fill="E0C7F1" w:themeFill="accent3" w:themeFillTint="33"/>
      </w:tcPr>
    </w:tblStylePr>
  </w:style>
  <w:style w:type="table" w:styleId="Lijsttabel4-Accent4">
    <w:name w:val="List Table 4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043F2" w:themeColor="accent4" w:themeTint="99"/>
        <w:left w:val="single" w:sz="4" w:space="0" w:color="0043F2" w:themeColor="accent4" w:themeTint="99"/>
        <w:bottom w:val="single" w:sz="4" w:space="0" w:color="0043F2" w:themeColor="accent4" w:themeTint="99"/>
        <w:right w:val="single" w:sz="4" w:space="0" w:color="0043F2" w:themeColor="accent4" w:themeTint="99"/>
        <w:insideH w:val="single" w:sz="4" w:space="0" w:color="0043F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1240" w:themeColor="accent4"/>
          <w:left w:val="single" w:sz="4" w:space="0" w:color="001240" w:themeColor="accent4"/>
          <w:bottom w:val="single" w:sz="4" w:space="0" w:color="001240" w:themeColor="accent4"/>
          <w:right w:val="single" w:sz="4" w:space="0" w:color="001240" w:themeColor="accent4"/>
          <w:insideH w:val="nil"/>
        </w:tcBorders>
        <w:shd w:val="clear" w:color="auto" w:fill="001240" w:themeFill="accent4"/>
      </w:tcPr>
    </w:tblStylePr>
    <w:tblStylePr w:type="lastRow">
      <w:rPr>
        <w:b/>
        <w:bCs/>
      </w:rPr>
      <w:tblPr/>
      <w:tcPr>
        <w:tcBorders>
          <w:top w:val="double" w:sz="4" w:space="0" w:color="0043F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BEFF" w:themeFill="accent4" w:themeFillTint="33"/>
      </w:tcPr>
    </w:tblStylePr>
    <w:tblStylePr w:type="band1Horz">
      <w:tblPr/>
      <w:tcPr>
        <w:shd w:val="clear" w:color="auto" w:fill="A5BEFF" w:themeFill="accent4" w:themeFillTint="33"/>
      </w:tcPr>
    </w:tblStylePr>
  </w:style>
  <w:style w:type="table" w:styleId="Lijsttabel4-Accent5">
    <w:name w:val="List Table 4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97B6DC" w:themeColor="accent5" w:themeTint="99"/>
        <w:left w:val="single" w:sz="4" w:space="0" w:color="97B6DC" w:themeColor="accent5" w:themeTint="99"/>
        <w:bottom w:val="single" w:sz="4" w:space="0" w:color="97B6DC" w:themeColor="accent5" w:themeTint="99"/>
        <w:right w:val="single" w:sz="4" w:space="0" w:color="97B6DC" w:themeColor="accent5" w:themeTint="99"/>
        <w:insideH w:val="single" w:sz="4" w:space="0" w:color="97B6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287C6" w:themeColor="accent5"/>
          <w:left w:val="single" w:sz="4" w:space="0" w:color="5287C6" w:themeColor="accent5"/>
          <w:bottom w:val="single" w:sz="4" w:space="0" w:color="5287C6" w:themeColor="accent5"/>
          <w:right w:val="single" w:sz="4" w:space="0" w:color="5287C6" w:themeColor="accent5"/>
          <w:insideH w:val="nil"/>
        </w:tcBorders>
        <w:shd w:val="clear" w:color="auto" w:fill="5287C6" w:themeFill="accent5"/>
      </w:tcPr>
    </w:tblStylePr>
    <w:tblStylePr w:type="lastRow">
      <w:rPr>
        <w:b/>
        <w:bCs/>
      </w:rPr>
      <w:tblPr/>
      <w:tcPr>
        <w:tcBorders>
          <w:top w:val="double" w:sz="4" w:space="0" w:color="97B6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6F3" w:themeFill="accent5" w:themeFillTint="33"/>
      </w:tcPr>
    </w:tblStylePr>
    <w:tblStylePr w:type="band1Horz">
      <w:tblPr/>
      <w:tcPr>
        <w:shd w:val="clear" w:color="auto" w:fill="DCE6F3" w:themeFill="accent5" w:themeFillTint="33"/>
      </w:tcPr>
    </w:tblStylePr>
  </w:style>
  <w:style w:type="table" w:styleId="Lijsttabel4-Accent6">
    <w:name w:val="List Table 4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7DECC" w:themeColor="accent6" w:themeTint="99"/>
        <w:left w:val="single" w:sz="4" w:space="0" w:color="67DECC" w:themeColor="accent6" w:themeTint="99"/>
        <w:bottom w:val="single" w:sz="4" w:space="0" w:color="67DECC" w:themeColor="accent6" w:themeTint="99"/>
        <w:right w:val="single" w:sz="4" w:space="0" w:color="67DECC" w:themeColor="accent6" w:themeTint="99"/>
        <w:insideH w:val="single" w:sz="4" w:space="0" w:color="67DEC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4A793" w:themeColor="accent6"/>
          <w:left w:val="single" w:sz="4" w:space="0" w:color="24A793" w:themeColor="accent6"/>
          <w:bottom w:val="single" w:sz="4" w:space="0" w:color="24A793" w:themeColor="accent6"/>
          <w:right w:val="single" w:sz="4" w:space="0" w:color="24A793" w:themeColor="accent6"/>
          <w:insideH w:val="nil"/>
        </w:tcBorders>
        <w:shd w:val="clear" w:color="auto" w:fill="24A793" w:themeFill="accent6"/>
      </w:tcPr>
    </w:tblStylePr>
    <w:tblStylePr w:type="lastRow">
      <w:rPr>
        <w:b/>
        <w:bCs/>
      </w:rPr>
      <w:tblPr/>
      <w:tcPr>
        <w:tcBorders>
          <w:top w:val="double" w:sz="4" w:space="0" w:color="67DEC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4EE" w:themeFill="accent6" w:themeFillTint="33"/>
      </w:tcPr>
    </w:tblStylePr>
    <w:tblStylePr w:type="band1Horz">
      <w:tblPr/>
      <w:tcPr>
        <w:shd w:val="clear" w:color="auto" w:fill="CCF4EE" w:themeFill="accent6" w:themeFillTint="33"/>
      </w:tcPr>
    </w:tblStylePr>
  </w:style>
  <w:style w:type="table" w:styleId="Lijsttabel5donker">
    <w:name w:val="List Table 5 Dark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D00" w:themeColor="accent1"/>
        <w:left w:val="single" w:sz="24" w:space="0" w:color="FFCD00" w:themeColor="accent1"/>
        <w:bottom w:val="single" w:sz="24" w:space="0" w:color="FFCD00" w:themeColor="accent1"/>
        <w:right w:val="single" w:sz="24" w:space="0" w:color="FFCD00" w:themeColor="accent1"/>
      </w:tblBorders>
    </w:tblPr>
    <w:tcPr>
      <w:shd w:val="clear" w:color="auto" w:fill="FFCD0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0A35" w:themeColor="accent2"/>
        <w:left w:val="single" w:sz="24" w:space="0" w:color="C00A35" w:themeColor="accent2"/>
        <w:bottom w:val="single" w:sz="24" w:space="0" w:color="C00A35" w:themeColor="accent2"/>
        <w:right w:val="single" w:sz="24" w:space="0" w:color="C00A35" w:themeColor="accent2"/>
      </w:tblBorders>
    </w:tblPr>
    <w:tcPr>
      <w:shd w:val="clear" w:color="auto" w:fill="C00A3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2182" w:themeColor="accent3"/>
        <w:left w:val="single" w:sz="24" w:space="0" w:color="5B2182" w:themeColor="accent3"/>
        <w:bottom w:val="single" w:sz="24" w:space="0" w:color="5B2182" w:themeColor="accent3"/>
        <w:right w:val="single" w:sz="24" w:space="0" w:color="5B2182" w:themeColor="accent3"/>
      </w:tblBorders>
    </w:tblPr>
    <w:tcPr>
      <w:shd w:val="clear" w:color="auto" w:fill="5B2182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1240" w:themeColor="accent4"/>
        <w:left w:val="single" w:sz="24" w:space="0" w:color="001240" w:themeColor="accent4"/>
        <w:bottom w:val="single" w:sz="24" w:space="0" w:color="001240" w:themeColor="accent4"/>
        <w:right w:val="single" w:sz="24" w:space="0" w:color="001240" w:themeColor="accent4"/>
      </w:tblBorders>
    </w:tblPr>
    <w:tcPr>
      <w:shd w:val="clear" w:color="auto" w:fill="00124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287C6" w:themeColor="accent5"/>
        <w:left w:val="single" w:sz="24" w:space="0" w:color="5287C6" w:themeColor="accent5"/>
        <w:bottom w:val="single" w:sz="24" w:space="0" w:color="5287C6" w:themeColor="accent5"/>
        <w:right w:val="single" w:sz="24" w:space="0" w:color="5287C6" w:themeColor="accent5"/>
      </w:tblBorders>
    </w:tblPr>
    <w:tcPr>
      <w:shd w:val="clear" w:color="auto" w:fill="5287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4A793" w:themeColor="accent6"/>
        <w:left w:val="single" w:sz="24" w:space="0" w:color="24A793" w:themeColor="accent6"/>
        <w:bottom w:val="single" w:sz="24" w:space="0" w:color="24A793" w:themeColor="accent6"/>
        <w:right w:val="single" w:sz="24" w:space="0" w:color="24A793" w:themeColor="accent6"/>
      </w:tblBorders>
    </w:tblPr>
    <w:tcPr>
      <w:shd w:val="clear" w:color="auto" w:fill="24A793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99"/>
    <w:semiHidden/>
    <w:rsid w:val="001D6A1E"/>
    <w:pPr>
      <w:spacing w:after="0" w:line="240" w:lineRule="auto"/>
    </w:pPr>
    <w:rPr>
      <w:color w:val="BF9900" w:themeColor="accent1" w:themeShade="BF"/>
    </w:rPr>
    <w:tblPr>
      <w:tblStyleRowBandSize w:val="1"/>
      <w:tblStyleColBandSize w:val="1"/>
      <w:tblBorders>
        <w:top w:val="single" w:sz="4" w:space="0" w:color="FFCD00" w:themeColor="accent1"/>
        <w:bottom w:val="single" w:sz="4" w:space="0" w:color="FFCD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FFCD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FFCD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CC" w:themeFill="accent1" w:themeFillTint="33"/>
      </w:tcPr>
    </w:tblStylePr>
    <w:tblStylePr w:type="band1Horz">
      <w:tblPr/>
      <w:tcPr>
        <w:shd w:val="clear" w:color="auto" w:fill="FFF5CC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99"/>
    <w:semiHidden/>
    <w:rsid w:val="001D6A1E"/>
    <w:pPr>
      <w:spacing w:after="0" w:line="240" w:lineRule="auto"/>
    </w:pPr>
    <w:rPr>
      <w:color w:val="8F0727" w:themeColor="accent2" w:themeShade="BF"/>
    </w:rPr>
    <w:tblPr>
      <w:tblStyleRowBandSize w:val="1"/>
      <w:tblStyleColBandSize w:val="1"/>
      <w:tblBorders>
        <w:top w:val="single" w:sz="4" w:space="0" w:color="C00A35" w:themeColor="accent2"/>
        <w:bottom w:val="single" w:sz="4" w:space="0" w:color="C00A3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A3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A3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4D1" w:themeFill="accent2" w:themeFillTint="33"/>
      </w:tcPr>
    </w:tblStylePr>
    <w:tblStylePr w:type="band1Horz">
      <w:tblPr/>
      <w:tcPr>
        <w:shd w:val="clear" w:color="auto" w:fill="FCC4D1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99"/>
    <w:semiHidden/>
    <w:rsid w:val="001D6A1E"/>
    <w:pPr>
      <w:spacing w:after="0" w:line="240" w:lineRule="auto"/>
    </w:pPr>
    <w:rPr>
      <w:color w:val="431861" w:themeColor="accent3" w:themeShade="BF"/>
    </w:rPr>
    <w:tblPr>
      <w:tblStyleRowBandSize w:val="1"/>
      <w:tblStyleColBandSize w:val="1"/>
      <w:tblBorders>
        <w:top w:val="single" w:sz="4" w:space="0" w:color="5B2182" w:themeColor="accent3"/>
        <w:bottom w:val="single" w:sz="4" w:space="0" w:color="5B2182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B2182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B218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C7F1" w:themeFill="accent3" w:themeFillTint="33"/>
      </w:tcPr>
    </w:tblStylePr>
    <w:tblStylePr w:type="band1Horz">
      <w:tblPr/>
      <w:tcPr>
        <w:shd w:val="clear" w:color="auto" w:fill="E0C7F1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99"/>
    <w:semiHidden/>
    <w:rsid w:val="001D6A1E"/>
    <w:pPr>
      <w:spacing w:after="0" w:line="240" w:lineRule="auto"/>
    </w:pPr>
    <w:rPr>
      <w:color w:val="000D2F" w:themeColor="accent4" w:themeShade="BF"/>
    </w:rPr>
    <w:tblPr>
      <w:tblStyleRowBandSize w:val="1"/>
      <w:tblStyleColBandSize w:val="1"/>
      <w:tblBorders>
        <w:top w:val="single" w:sz="4" w:space="0" w:color="001240" w:themeColor="accent4"/>
        <w:bottom w:val="single" w:sz="4" w:space="0" w:color="00124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124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124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BEFF" w:themeFill="accent4" w:themeFillTint="33"/>
      </w:tcPr>
    </w:tblStylePr>
    <w:tblStylePr w:type="band1Horz">
      <w:tblPr/>
      <w:tcPr>
        <w:shd w:val="clear" w:color="auto" w:fill="A5BEFF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99"/>
    <w:semiHidden/>
    <w:rsid w:val="001D6A1E"/>
    <w:pPr>
      <w:spacing w:after="0" w:line="240" w:lineRule="auto"/>
    </w:pPr>
    <w:rPr>
      <w:color w:val="34649D" w:themeColor="accent5" w:themeShade="BF"/>
    </w:rPr>
    <w:tblPr>
      <w:tblStyleRowBandSize w:val="1"/>
      <w:tblStyleColBandSize w:val="1"/>
      <w:tblBorders>
        <w:top w:val="single" w:sz="4" w:space="0" w:color="5287C6" w:themeColor="accent5"/>
        <w:bottom w:val="single" w:sz="4" w:space="0" w:color="5287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287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287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6F3" w:themeFill="accent5" w:themeFillTint="33"/>
      </w:tcPr>
    </w:tblStylePr>
    <w:tblStylePr w:type="band1Horz">
      <w:tblPr/>
      <w:tcPr>
        <w:shd w:val="clear" w:color="auto" w:fill="DCE6F3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99"/>
    <w:semiHidden/>
    <w:rsid w:val="001D6A1E"/>
    <w:pPr>
      <w:spacing w:after="0" w:line="240" w:lineRule="auto"/>
    </w:pPr>
    <w:rPr>
      <w:color w:val="1B7D6E" w:themeColor="accent6" w:themeShade="BF"/>
    </w:rPr>
    <w:tblPr>
      <w:tblStyleRowBandSize w:val="1"/>
      <w:tblStyleColBandSize w:val="1"/>
      <w:tblBorders>
        <w:top w:val="single" w:sz="4" w:space="0" w:color="24A793" w:themeColor="accent6"/>
        <w:bottom w:val="single" w:sz="4" w:space="0" w:color="24A793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4A793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4A79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4EE" w:themeFill="accent6" w:themeFillTint="33"/>
      </w:tcPr>
    </w:tblStylePr>
    <w:tblStylePr w:type="band1Horz">
      <w:tblPr/>
      <w:tcPr>
        <w:shd w:val="clear" w:color="auto" w:fill="CCF4EE" w:themeFill="accent6" w:themeFillTint="33"/>
      </w:tcPr>
    </w:tblStylePr>
  </w:style>
  <w:style w:type="table" w:styleId="Lijsttabel7kleurrijk">
    <w:name w:val="List Table 7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99"/>
    <w:semiHidden/>
    <w:rsid w:val="001D6A1E"/>
    <w:pPr>
      <w:spacing w:after="0" w:line="240" w:lineRule="auto"/>
    </w:pPr>
    <w:rPr>
      <w:color w:val="BF990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D0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D0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D0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D0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F5CC" w:themeFill="accent1" w:themeFillTint="33"/>
      </w:tcPr>
    </w:tblStylePr>
    <w:tblStylePr w:type="band1Horz">
      <w:tblPr/>
      <w:tcPr>
        <w:shd w:val="clear" w:color="auto" w:fill="FFF5C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99"/>
    <w:semiHidden/>
    <w:rsid w:val="001D6A1E"/>
    <w:pPr>
      <w:spacing w:after="0" w:line="240" w:lineRule="auto"/>
    </w:pPr>
    <w:rPr>
      <w:color w:val="8F0727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A3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A3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A3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A3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C4D1" w:themeFill="accent2" w:themeFillTint="33"/>
      </w:tcPr>
    </w:tblStylePr>
    <w:tblStylePr w:type="band1Horz">
      <w:tblPr/>
      <w:tcPr>
        <w:shd w:val="clear" w:color="auto" w:fill="FCC4D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99"/>
    <w:semiHidden/>
    <w:rsid w:val="001D6A1E"/>
    <w:pPr>
      <w:spacing w:after="0" w:line="240" w:lineRule="auto"/>
    </w:pPr>
    <w:rPr>
      <w:color w:val="43186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2182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2182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2182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2182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0C7F1" w:themeFill="accent3" w:themeFillTint="33"/>
      </w:tcPr>
    </w:tblStylePr>
    <w:tblStylePr w:type="band1Horz">
      <w:tblPr/>
      <w:tcPr>
        <w:shd w:val="clear" w:color="auto" w:fill="E0C7F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99"/>
    <w:semiHidden/>
    <w:rsid w:val="001D6A1E"/>
    <w:pPr>
      <w:spacing w:after="0" w:line="240" w:lineRule="auto"/>
    </w:pPr>
    <w:rPr>
      <w:color w:val="000D2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124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124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124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124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A5BEFF" w:themeFill="accent4" w:themeFillTint="33"/>
      </w:tcPr>
    </w:tblStylePr>
    <w:tblStylePr w:type="band1Horz">
      <w:tblPr/>
      <w:tcPr>
        <w:shd w:val="clear" w:color="auto" w:fill="A5BEF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99"/>
    <w:semiHidden/>
    <w:rsid w:val="001D6A1E"/>
    <w:pPr>
      <w:spacing w:after="0" w:line="240" w:lineRule="auto"/>
    </w:pPr>
    <w:rPr>
      <w:color w:val="34649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287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287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287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287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CE6F3" w:themeFill="accent5" w:themeFillTint="33"/>
      </w:tcPr>
    </w:tblStylePr>
    <w:tblStylePr w:type="band1Horz">
      <w:tblPr/>
      <w:tcPr>
        <w:shd w:val="clear" w:color="auto" w:fill="DCE6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99"/>
    <w:semiHidden/>
    <w:rsid w:val="001D6A1E"/>
    <w:pPr>
      <w:spacing w:after="0" w:line="240" w:lineRule="auto"/>
    </w:pPr>
    <w:rPr>
      <w:color w:val="1B7D6E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4A793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4A793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4A793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4A793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F4EE" w:themeFill="accent6" w:themeFillTint="33"/>
      </w:tcPr>
    </w:tblStylePr>
    <w:tblStylePr w:type="band1Horz">
      <w:tblPr/>
      <w:tcPr>
        <w:shd w:val="clear" w:color="auto" w:fill="CCF4EE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">
    <w:name w:val="Grid Table 1 Ligh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EB99" w:themeColor="accent1" w:themeTint="66"/>
        <w:left w:val="single" w:sz="4" w:space="0" w:color="FFEB99" w:themeColor="accent1" w:themeTint="66"/>
        <w:bottom w:val="single" w:sz="4" w:space="0" w:color="FFEB99" w:themeColor="accent1" w:themeTint="66"/>
        <w:right w:val="single" w:sz="4" w:space="0" w:color="FFEB99" w:themeColor="accent1" w:themeTint="66"/>
        <w:insideH w:val="single" w:sz="4" w:space="0" w:color="FFEB99" w:themeColor="accent1" w:themeTint="66"/>
        <w:insideV w:val="single" w:sz="4" w:space="0" w:color="FFEB9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E16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1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989A3" w:themeColor="accent2" w:themeTint="66"/>
        <w:left w:val="single" w:sz="4" w:space="0" w:color="F989A3" w:themeColor="accent2" w:themeTint="66"/>
        <w:bottom w:val="single" w:sz="4" w:space="0" w:color="F989A3" w:themeColor="accent2" w:themeTint="66"/>
        <w:right w:val="single" w:sz="4" w:space="0" w:color="F989A3" w:themeColor="accent2" w:themeTint="66"/>
        <w:insideH w:val="single" w:sz="4" w:space="0" w:color="F989A3" w:themeColor="accent2" w:themeTint="66"/>
        <w:insideV w:val="single" w:sz="4" w:space="0" w:color="F989A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54F7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54F7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C190E3" w:themeColor="accent3" w:themeTint="66"/>
        <w:left w:val="single" w:sz="4" w:space="0" w:color="C190E3" w:themeColor="accent3" w:themeTint="66"/>
        <w:bottom w:val="single" w:sz="4" w:space="0" w:color="C190E3" w:themeColor="accent3" w:themeTint="66"/>
        <w:right w:val="single" w:sz="4" w:space="0" w:color="C190E3" w:themeColor="accent3" w:themeTint="66"/>
        <w:insideH w:val="single" w:sz="4" w:space="0" w:color="C190E3" w:themeColor="accent3" w:themeTint="66"/>
        <w:insideV w:val="single" w:sz="4" w:space="0" w:color="C190E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258D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258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4C7EFF" w:themeColor="accent4" w:themeTint="66"/>
        <w:left w:val="single" w:sz="4" w:space="0" w:color="4C7EFF" w:themeColor="accent4" w:themeTint="66"/>
        <w:bottom w:val="single" w:sz="4" w:space="0" w:color="4C7EFF" w:themeColor="accent4" w:themeTint="66"/>
        <w:right w:val="single" w:sz="4" w:space="0" w:color="4C7EFF" w:themeColor="accent4" w:themeTint="66"/>
        <w:insideH w:val="single" w:sz="4" w:space="0" w:color="4C7EFF" w:themeColor="accent4" w:themeTint="66"/>
        <w:insideV w:val="single" w:sz="4" w:space="0" w:color="4C7E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0043F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43F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B9CEE8" w:themeColor="accent5" w:themeTint="66"/>
        <w:left w:val="single" w:sz="4" w:space="0" w:color="B9CEE8" w:themeColor="accent5" w:themeTint="66"/>
        <w:bottom w:val="single" w:sz="4" w:space="0" w:color="B9CEE8" w:themeColor="accent5" w:themeTint="66"/>
        <w:right w:val="single" w:sz="4" w:space="0" w:color="B9CEE8" w:themeColor="accent5" w:themeTint="66"/>
        <w:insideH w:val="single" w:sz="4" w:space="0" w:color="B9CEE8" w:themeColor="accent5" w:themeTint="66"/>
        <w:insideV w:val="single" w:sz="4" w:space="0" w:color="B9CE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7B6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7B6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99E9DD" w:themeColor="accent6" w:themeTint="66"/>
        <w:left w:val="single" w:sz="4" w:space="0" w:color="99E9DD" w:themeColor="accent6" w:themeTint="66"/>
        <w:bottom w:val="single" w:sz="4" w:space="0" w:color="99E9DD" w:themeColor="accent6" w:themeTint="66"/>
        <w:right w:val="single" w:sz="4" w:space="0" w:color="99E9DD" w:themeColor="accent6" w:themeTint="66"/>
        <w:insideH w:val="single" w:sz="4" w:space="0" w:color="99E9DD" w:themeColor="accent6" w:themeTint="66"/>
        <w:insideV w:val="single" w:sz="4" w:space="0" w:color="99E9D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DEC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DEC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FFE166" w:themeColor="accent1" w:themeTint="99"/>
        <w:bottom w:val="single" w:sz="2" w:space="0" w:color="FFE166" w:themeColor="accent1" w:themeTint="99"/>
        <w:insideH w:val="single" w:sz="2" w:space="0" w:color="FFE166" w:themeColor="accent1" w:themeTint="99"/>
        <w:insideV w:val="single" w:sz="2" w:space="0" w:color="FFE166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E166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E166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CC" w:themeFill="accent1" w:themeFillTint="33"/>
      </w:tcPr>
    </w:tblStylePr>
    <w:tblStylePr w:type="band1Horz">
      <w:tblPr/>
      <w:tcPr>
        <w:shd w:val="clear" w:color="auto" w:fill="FFF5CC" w:themeFill="accent1" w:themeFillTint="33"/>
      </w:tcPr>
    </w:tblStylePr>
  </w:style>
  <w:style w:type="table" w:styleId="Rastertabel2-Accent2">
    <w:name w:val="Grid Table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F54F76" w:themeColor="accent2" w:themeTint="99"/>
        <w:bottom w:val="single" w:sz="2" w:space="0" w:color="F54F76" w:themeColor="accent2" w:themeTint="99"/>
        <w:insideH w:val="single" w:sz="2" w:space="0" w:color="F54F76" w:themeColor="accent2" w:themeTint="99"/>
        <w:insideV w:val="single" w:sz="2" w:space="0" w:color="F54F7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54F7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54F7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4D1" w:themeFill="accent2" w:themeFillTint="33"/>
      </w:tcPr>
    </w:tblStylePr>
    <w:tblStylePr w:type="band1Horz">
      <w:tblPr/>
      <w:tcPr>
        <w:shd w:val="clear" w:color="auto" w:fill="FCC4D1" w:themeFill="accent2" w:themeFillTint="33"/>
      </w:tcPr>
    </w:tblStylePr>
  </w:style>
  <w:style w:type="table" w:styleId="Rastertabel2-Accent3">
    <w:name w:val="Grid Table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A258D4" w:themeColor="accent3" w:themeTint="99"/>
        <w:bottom w:val="single" w:sz="2" w:space="0" w:color="A258D4" w:themeColor="accent3" w:themeTint="99"/>
        <w:insideH w:val="single" w:sz="2" w:space="0" w:color="A258D4" w:themeColor="accent3" w:themeTint="99"/>
        <w:insideV w:val="single" w:sz="2" w:space="0" w:color="A258D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258D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258D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C7F1" w:themeFill="accent3" w:themeFillTint="33"/>
      </w:tcPr>
    </w:tblStylePr>
    <w:tblStylePr w:type="band1Horz">
      <w:tblPr/>
      <w:tcPr>
        <w:shd w:val="clear" w:color="auto" w:fill="E0C7F1" w:themeFill="accent3" w:themeFillTint="33"/>
      </w:tcPr>
    </w:tblStylePr>
  </w:style>
  <w:style w:type="table" w:styleId="Rastertabel2-Accent4">
    <w:name w:val="Grid Table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0043F2" w:themeColor="accent4" w:themeTint="99"/>
        <w:bottom w:val="single" w:sz="2" w:space="0" w:color="0043F2" w:themeColor="accent4" w:themeTint="99"/>
        <w:insideH w:val="single" w:sz="2" w:space="0" w:color="0043F2" w:themeColor="accent4" w:themeTint="99"/>
        <w:insideV w:val="single" w:sz="2" w:space="0" w:color="0043F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43F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43F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BEFF" w:themeFill="accent4" w:themeFillTint="33"/>
      </w:tcPr>
    </w:tblStylePr>
    <w:tblStylePr w:type="band1Horz">
      <w:tblPr/>
      <w:tcPr>
        <w:shd w:val="clear" w:color="auto" w:fill="A5BEFF" w:themeFill="accent4" w:themeFillTint="33"/>
      </w:tcPr>
    </w:tblStylePr>
  </w:style>
  <w:style w:type="table" w:styleId="Rastertabel2-Accent5">
    <w:name w:val="Grid Table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97B6DC" w:themeColor="accent5" w:themeTint="99"/>
        <w:bottom w:val="single" w:sz="2" w:space="0" w:color="97B6DC" w:themeColor="accent5" w:themeTint="99"/>
        <w:insideH w:val="single" w:sz="2" w:space="0" w:color="97B6DC" w:themeColor="accent5" w:themeTint="99"/>
        <w:insideV w:val="single" w:sz="2" w:space="0" w:color="97B6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7B6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7B6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6F3" w:themeFill="accent5" w:themeFillTint="33"/>
      </w:tcPr>
    </w:tblStylePr>
    <w:tblStylePr w:type="band1Horz">
      <w:tblPr/>
      <w:tcPr>
        <w:shd w:val="clear" w:color="auto" w:fill="DCE6F3" w:themeFill="accent5" w:themeFillTint="33"/>
      </w:tcPr>
    </w:tblStylePr>
  </w:style>
  <w:style w:type="table" w:styleId="Rastertabel2-Accent6">
    <w:name w:val="Grid Table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67DECC" w:themeColor="accent6" w:themeTint="99"/>
        <w:bottom w:val="single" w:sz="2" w:space="0" w:color="67DECC" w:themeColor="accent6" w:themeTint="99"/>
        <w:insideH w:val="single" w:sz="2" w:space="0" w:color="67DECC" w:themeColor="accent6" w:themeTint="99"/>
        <w:insideV w:val="single" w:sz="2" w:space="0" w:color="67DEC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DEC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DEC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4EE" w:themeFill="accent6" w:themeFillTint="33"/>
      </w:tcPr>
    </w:tblStylePr>
    <w:tblStylePr w:type="band1Horz">
      <w:tblPr/>
      <w:tcPr>
        <w:shd w:val="clear" w:color="auto" w:fill="CCF4EE" w:themeFill="accent6" w:themeFillTint="33"/>
      </w:tcPr>
    </w:tblStylePr>
  </w:style>
  <w:style w:type="table" w:styleId="Rastertabel3">
    <w:name w:val="Grid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E166" w:themeColor="accent1" w:themeTint="99"/>
        <w:left w:val="single" w:sz="4" w:space="0" w:color="FFE166" w:themeColor="accent1" w:themeTint="99"/>
        <w:bottom w:val="single" w:sz="4" w:space="0" w:color="FFE166" w:themeColor="accent1" w:themeTint="99"/>
        <w:right w:val="single" w:sz="4" w:space="0" w:color="FFE166" w:themeColor="accent1" w:themeTint="99"/>
        <w:insideH w:val="single" w:sz="4" w:space="0" w:color="FFE166" w:themeColor="accent1" w:themeTint="99"/>
        <w:insideV w:val="single" w:sz="4" w:space="0" w:color="FFE16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5CC" w:themeFill="accent1" w:themeFillTint="33"/>
      </w:tcPr>
    </w:tblStylePr>
    <w:tblStylePr w:type="band1Horz">
      <w:tblPr/>
      <w:tcPr>
        <w:shd w:val="clear" w:color="auto" w:fill="FFF5CC" w:themeFill="accent1" w:themeFillTint="33"/>
      </w:tcPr>
    </w:tblStylePr>
    <w:tblStylePr w:type="neCell">
      <w:tblPr/>
      <w:tcPr>
        <w:tcBorders>
          <w:bottom w:val="single" w:sz="4" w:space="0" w:color="FFE166" w:themeColor="accent1" w:themeTint="99"/>
        </w:tcBorders>
      </w:tcPr>
    </w:tblStylePr>
    <w:tblStylePr w:type="nwCell">
      <w:tblPr/>
      <w:tcPr>
        <w:tcBorders>
          <w:bottom w:val="single" w:sz="4" w:space="0" w:color="FFE166" w:themeColor="accent1" w:themeTint="99"/>
        </w:tcBorders>
      </w:tcPr>
    </w:tblStylePr>
    <w:tblStylePr w:type="seCell">
      <w:tblPr/>
      <w:tcPr>
        <w:tcBorders>
          <w:top w:val="single" w:sz="4" w:space="0" w:color="FFE166" w:themeColor="accent1" w:themeTint="99"/>
        </w:tcBorders>
      </w:tcPr>
    </w:tblStylePr>
    <w:tblStylePr w:type="swCell">
      <w:tblPr/>
      <w:tcPr>
        <w:tcBorders>
          <w:top w:val="single" w:sz="4" w:space="0" w:color="FFE166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54F76" w:themeColor="accent2" w:themeTint="99"/>
        <w:left w:val="single" w:sz="4" w:space="0" w:color="F54F76" w:themeColor="accent2" w:themeTint="99"/>
        <w:bottom w:val="single" w:sz="4" w:space="0" w:color="F54F76" w:themeColor="accent2" w:themeTint="99"/>
        <w:right w:val="single" w:sz="4" w:space="0" w:color="F54F76" w:themeColor="accent2" w:themeTint="99"/>
        <w:insideH w:val="single" w:sz="4" w:space="0" w:color="F54F76" w:themeColor="accent2" w:themeTint="99"/>
        <w:insideV w:val="single" w:sz="4" w:space="0" w:color="F54F7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4D1" w:themeFill="accent2" w:themeFillTint="33"/>
      </w:tcPr>
    </w:tblStylePr>
    <w:tblStylePr w:type="band1Horz">
      <w:tblPr/>
      <w:tcPr>
        <w:shd w:val="clear" w:color="auto" w:fill="FCC4D1" w:themeFill="accent2" w:themeFillTint="33"/>
      </w:tcPr>
    </w:tblStylePr>
    <w:tblStylePr w:type="neCell">
      <w:tblPr/>
      <w:tcPr>
        <w:tcBorders>
          <w:bottom w:val="single" w:sz="4" w:space="0" w:color="F54F76" w:themeColor="accent2" w:themeTint="99"/>
        </w:tcBorders>
      </w:tcPr>
    </w:tblStylePr>
    <w:tblStylePr w:type="nwCell">
      <w:tblPr/>
      <w:tcPr>
        <w:tcBorders>
          <w:bottom w:val="single" w:sz="4" w:space="0" w:color="F54F76" w:themeColor="accent2" w:themeTint="99"/>
        </w:tcBorders>
      </w:tcPr>
    </w:tblStylePr>
    <w:tblStylePr w:type="seCell">
      <w:tblPr/>
      <w:tcPr>
        <w:tcBorders>
          <w:top w:val="single" w:sz="4" w:space="0" w:color="F54F76" w:themeColor="accent2" w:themeTint="99"/>
        </w:tcBorders>
      </w:tcPr>
    </w:tblStylePr>
    <w:tblStylePr w:type="swCell">
      <w:tblPr/>
      <w:tcPr>
        <w:tcBorders>
          <w:top w:val="single" w:sz="4" w:space="0" w:color="F54F76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A258D4" w:themeColor="accent3" w:themeTint="99"/>
        <w:left w:val="single" w:sz="4" w:space="0" w:color="A258D4" w:themeColor="accent3" w:themeTint="99"/>
        <w:bottom w:val="single" w:sz="4" w:space="0" w:color="A258D4" w:themeColor="accent3" w:themeTint="99"/>
        <w:right w:val="single" w:sz="4" w:space="0" w:color="A258D4" w:themeColor="accent3" w:themeTint="99"/>
        <w:insideH w:val="single" w:sz="4" w:space="0" w:color="A258D4" w:themeColor="accent3" w:themeTint="99"/>
        <w:insideV w:val="single" w:sz="4" w:space="0" w:color="A258D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C7F1" w:themeFill="accent3" w:themeFillTint="33"/>
      </w:tcPr>
    </w:tblStylePr>
    <w:tblStylePr w:type="band1Horz">
      <w:tblPr/>
      <w:tcPr>
        <w:shd w:val="clear" w:color="auto" w:fill="E0C7F1" w:themeFill="accent3" w:themeFillTint="33"/>
      </w:tcPr>
    </w:tblStylePr>
    <w:tblStylePr w:type="neCell">
      <w:tblPr/>
      <w:tcPr>
        <w:tcBorders>
          <w:bottom w:val="single" w:sz="4" w:space="0" w:color="A258D4" w:themeColor="accent3" w:themeTint="99"/>
        </w:tcBorders>
      </w:tcPr>
    </w:tblStylePr>
    <w:tblStylePr w:type="nwCell">
      <w:tblPr/>
      <w:tcPr>
        <w:tcBorders>
          <w:bottom w:val="single" w:sz="4" w:space="0" w:color="A258D4" w:themeColor="accent3" w:themeTint="99"/>
        </w:tcBorders>
      </w:tcPr>
    </w:tblStylePr>
    <w:tblStylePr w:type="seCell">
      <w:tblPr/>
      <w:tcPr>
        <w:tcBorders>
          <w:top w:val="single" w:sz="4" w:space="0" w:color="A258D4" w:themeColor="accent3" w:themeTint="99"/>
        </w:tcBorders>
      </w:tcPr>
    </w:tblStylePr>
    <w:tblStylePr w:type="swCell">
      <w:tblPr/>
      <w:tcPr>
        <w:tcBorders>
          <w:top w:val="single" w:sz="4" w:space="0" w:color="A258D4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043F2" w:themeColor="accent4" w:themeTint="99"/>
        <w:left w:val="single" w:sz="4" w:space="0" w:color="0043F2" w:themeColor="accent4" w:themeTint="99"/>
        <w:bottom w:val="single" w:sz="4" w:space="0" w:color="0043F2" w:themeColor="accent4" w:themeTint="99"/>
        <w:right w:val="single" w:sz="4" w:space="0" w:color="0043F2" w:themeColor="accent4" w:themeTint="99"/>
        <w:insideH w:val="single" w:sz="4" w:space="0" w:color="0043F2" w:themeColor="accent4" w:themeTint="99"/>
        <w:insideV w:val="single" w:sz="4" w:space="0" w:color="0043F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5BEFF" w:themeFill="accent4" w:themeFillTint="33"/>
      </w:tcPr>
    </w:tblStylePr>
    <w:tblStylePr w:type="band1Horz">
      <w:tblPr/>
      <w:tcPr>
        <w:shd w:val="clear" w:color="auto" w:fill="A5BEFF" w:themeFill="accent4" w:themeFillTint="33"/>
      </w:tcPr>
    </w:tblStylePr>
    <w:tblStylePr w:type="neCell">
      <w:tblPr/>
      <w:tcPr>
        <w:tcBorders>
          <w:bottom w:val="single" w:sz="4" w:space="0" w:color="0043F2" w:themeColor="accent4" w:themeTint="99"/>
        </w:tcBorders>
      </w:tcPr>
    </w:tblStylePr>
    <w:tblStylePr w:type="nwCell">
      <w:tblPr/>
      <w:tcPr>
        <w:tcBorders>
          <w:bottom w:val="single" w:sz="4" w:space="0" w:color="0043F2" w:themeColor="accent4" w:themeTint="99"/>
        </w:tcBorders>
      </w:tcPr>
    </w:tblStylePr>
    <w:tblStylePr w:type="seCell">
      <w:tblPr/>
      <w:tcPr>
        <w:tcBorders>
          <w:top w:val="single" w:sz="4" w:space="0" w:color="0043F2" w:themeColor="accent4" w:themeTint="99"/>
        </w:tcBorders>
      </w:tcPr>
    </w:tblStylePr>
    <w:tblStylePr w:type="swCell">
      <w:tblPr/>
      <w:tcPr>
        <w:tcBorders>
          <w:top w:val="single" w:sz="4" w:space="0" w:color="0043F2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97B6DC" w:themeColor="accent5" w:themeTint="99"/>
        <w:left w:val="single" w:sz="4" w:space="0" w:color="97B6DC" w:themeColor="accent5" w:themeTint="99"/>
        <w:bottom w:val="single" w:sz="4" w:space="0" w:color="97B6DC" w:themeColor="accent5" w:themeTint="99"/>
        <w:right w:val="single" w:sz="4" w:space="0" w:color="97B6DC" w:themeColor="accent5" w:themeTint="99"/>
        <w:insideH w:val="single" w:sz="4" w:space="0" w:color="97B6DC" w:themeColor="accent5" w:themeTint="99"/>
        <w:insideV w:val="single" w:sz="4" w:space="0" w:color="97B6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E6F3" w:themeFill="accent5" w:themeFillTint="33"/>
      </w:tcPr>
    </w:tblStylePr>
    <w:tblStylePr w:type="band1Horz">
      <w:tblPr/>
      <w:tcPr>
        <w:shd w:val="clear" w:color="auto" w:fill="DCE6F3" w:themeFill="accent5" w:themeFillTint="33"/>
      </w:tcPr>
    </w:tblStylePr>
    <w:tblStylePr w:type="neCell">
      <w:tblPr/>
      <w:tcPr>
        <w:tcBorders>
          <w:bottom w:val="single" w:sz="4" w:space="0" w:color="97B6DC" w:themeColor="accent5" w:themeTint="99"/>
        </w:tcBorders>
      </w:tcPr>
    </w:tblStylePr>
    <w:tblStylePr w:type="nwCell">
      <w:tblPr/>
      <w:tcPr>
        <w:tcBorders>
          <w:bottom w:val="single" w:sz="4" w:space="0" w:color="97B6DC" w:themeColor="accent5" w:themeTint="99"/>
        </w:tcBorders>
      </w:tcPr>
    </w:tblStylePr>
    <w:tblStylePr w:type="seCell">
      <w:tblPr/>
      <w:tcPr>
        <w:tcBorders>
          <w:top w:val="single" w:sz="4" w:space="0" w:color="97B6DC" w:themeColor="accent5" w:themeTint="99"/>
        </w:tcBorders>
      </w:tcPr>
    </w:tblStylePr>
    <w:tblStylePr w:type="swCell">
      <w:tblPr/>
      <w:tcPr>
        <w:tcBorders>
          <w:top w:val="single" w:sz="4" w:space="0" w:color="97B6DC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7DECC" w:themeColor="accent6" w:themeTint="99"/>
        <w:left w:val="single" w:sz="4" w:space="0" w:color="67DECC" w:themeColor="accent6" w:themeTint="99"/>
        <w:bottom w:val="single" w:sz="4" w:space="0" w:color="67DECC" w:themeColor="accent6" w:themeTint="99"/>
        <w:right w:val="single" w:sz="4" w:space="0" w:color="67DECC" w:themeColor="accent6" w:themeTint="99"/>
        <w:insideH w:val="single" w:sz="4" w:space="0" w:color="67DECC" w:themeColor="accent6" w:themeTint="99"/>
        <w:insideV w:val="single" w:sz="4" w:space="0" w:color="67DEC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F4EE" w:themeFill="accent6" w:themeFillTint="33"/>
      </w:tcPr>
    </w:tblStylePr>
    <w:tblStylePr w:type="band1Horz">
      <w:tblPr/>
      <w:tcPr>
        <w:shd w:val="clear" w:color="auto" w:fill="CCF4EE" w:themeFill="accent6" w:themeFillTint="33"/>
      </w:tcPr>
    </w:tblStylePr>
    <w:tblStylePr w:type="neCell">
      <w:tblPr/>
      <w:tcPr>
        <w:tcBorders>
          <w:bottom w:val="single" w:sz="4" w:space="0" w:color="67DECC" w:themeColor="accent6" w:themeTint="99"/>
        </w:tcBorders>
      </w:tcPr>
    </w:tblStylePr>
    <w:tblStylePr w:type="nwCell">
      <w:tblPr/>
      <w:tcPr>
        <w:tcBorders>
          <w:bottom w:val="single" w:sz="4" w:space="0" w:color="67DECC" w:themeColor="accent6" w:themeTint="99"/>
        </w:tcBorders>
      </w:tcPr>
    </w:tblStylePr>
    <w:tblStylePr w:type="seCell">
      <w:tblPr/>
      <w:tcPr>
        <w:tcBorders>
          <w:top w:val="single" w:sz="4" w:space="0" w:color="67DECC" w:themeColor="accent6" w:themeTint="99"/>
        </w:tcBorders>
      </w:tcPr>
    </w:tblStylePr>
    <w:tblStylePr w:type="swCell">
      <w:tblPr/>
      <w:tcPr>
        <w:tcBorders>
          <w:top w:val="single" w:sz="4" w:space="0" w:color="67DECC" w:themeColor="accent6" w:themeTint="99"/>
        </w:tcBorders>
      </w:tcPr>
    </w:tblStylePr>
  </w:style>
  <w:style w:type="table" w:styleId="Rastertabel4">
    <w:name w:val="Grid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E166" w:themeColor="accent1" w:themeTint="99"/>
        <w:left w:val="single" w:sz="4" w:space="0" w:color="FFE166" w:themeColor="accent1" w:themeTint="99"/>
        <w:bottom w:val="single" w:sz="4" w:space="0" w:color="FFE166" w:themeColor="accent1" w:themeTint="99"/>
        <w:right w:val="single" w:sz="4" w:space="0" w:color="FFE166" w:themeColor="accent1" w:themeTint="99"/>
        <w:insideH w:val="single" w:sz="4" w:space="0" w:color="FFE166" w:themeColor="accent1" w:themeTint="99"/>
        <w:insideV w:val="single" w:sz="4" w:space="0" w:color="FFE16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D00" w:themeColor="accent1"/>
          <w:left w:val="single" w:sz="4" w:space="0" w:color="FFCD00" w:themeColor="accent1"/>
          <w:bottom w:val="single" w:sz="4" w:space="0" w:color="FFCD00" w:themeColor="accent1"/>
          <w:right w:val="single" w:sz="4" w:space="0" w:color="FFCD00" w:themeColor="accent1"/>
          <w:insideH w:val="nil"/>
          <w:insideV w:val="nil"/>
        </w:tcBorders>
        <w:shd w:val="clear" w:color="auto" w:fill="FFCD00" w:themeFill="accent1"/>
      </w:tcPr>
    </w:tblStylePr>
    <w:tblStylePr w:type="lastRow">
      <w:rPr>
        <w:b/>
        <w:bCs/>
      </w:rPr>
      <w:tblPr/>
      <w:tcPr>
        <w:tcBorders>
          <w:top w:val="double" w:sz="4" w:space="0" w:color="FFCD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CC" w:themeFill="accent1" w:themeFillTint="33"/>
      </w:tcPr>
    </w:tblStylePr>
    <w:tblStylePr w:type="band1Horz">
      <w:tblPr/>
      <w:tcPr>
        <w:shd w:val="clear" w:color="auto" w:fill="FFF5CC" w:themeFill="accent1" w:themeFillTint="33"/>
      </w:tcPr>
    </w:tblStylePr>
  </w:style>
  <w:style w:type="table" w:styleId="Rastertabel4-Accent2">
    <w:name w:val="Grid Table 4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54F76" w:themeColor="accent2" w:themeTint="99"/>
        <w:left w:val="single" w:sz="4" w:space="0" w:color="F54F76" w:themeColor="accent2" w:themeTint="99"/>
        <w:bottom w:val="single" w:sz="4" w:space="0" w:color="F54F76" w:themeColor="accent2" w:themeTint="99"/>
        <w:right w:val="single" w:sz="4" w:space="0" w:color="F54F76" w:themeColor="accent2" w:themeTint="99"/>
        <w:insideH w:val="single" w:sz="4" w:space="0" w:color="F54F76" w:themeColor="accent2" w:themeTint="99"/>
        <w:insideV w:val="single" w:sz="4" w:space="0" w:color="F54F7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A35" w:themeColor="accent2"/>
          <w:left w:val="single" w:sz="4" w:space="0" w:color="C00A35" w:themeColor="accent2"/>
          <w:bottom w:val="single" w:sz="4" w:space="0" w:color="C00A35" w:themeColor="accent2"/>
          <w:right w:val="single" w:sz="4" w:space="0" w:color="C00A35" w:themeColor="accent2"/>
          <w:insideH w:val="nil"/>
          <w:insideV w:val="nil"/>
        </w:tcBorders>
        <w:shd w:val="clear" w:color="auto" w:fill="C00A35" w:themeFill="accent2"/>
      </w:tcPr>
    </w:tblStylePr>
    <w:tblStylePr w:type="lastRow">
      <w:rPr>
        <w:b/>
        <w:bCs/>
      </w:rPr>
      <w:tblPr/>
      <w:tcPr>
        <w:tcBorders>
          <w:top w:val="double" w:sz="4" w:space="0" w:color="C00A3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4D1" w:themeFill="accent2" w:themeFillTint="33"/>
      </w:tcPr>
    </w:tblStylePr>
    <w:tblStylePr w:type="band1Horz">
      <w:tblPr/>
      <w:tcPr>
        <w:shd w:val="clear" w:color="auto" w:fill="FCC4D1" w:themeFill="accent2" w:themeFillTint="33"/>
      </w:tcPr>
    </w:tblStylePr>
  </w:style>
  <w:style w:type="table" w:styleId="Rastertabel4-Accent3">
    <w:name w:val="Grid Table 4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A258D4" w:themeColor="accent3" w:themeTint="99"/>
        <w:left w:val="single" w:sz="4" w:space="0" w:color="A258D4" w:themeColor="accent3" w:themeTint="99"/>
        <w:bottom w:val="single" w:sz="4" w:space="0" w:color="A258D4" w:themeColor="accent3" w:themeTint="99"/>
        <w:right w:val="single" w:sz="4" w:space="0" w:color="A258D4" w:themeColor="accent3" w:themeTint="99"/>
        <w:insideH w:val="single" w:sz="4" w:space="0" w:color="A258D4" w:themeColor="accent3" w:themeTint="99"/>
        <w:insideV w:val="single" w:sz="4" w:space="0" w:color="A258D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2182" w:themeColor="accent3"/>
          <w:left w:val="single" w:sz="4" w:space="0" w:color="5B2182" w:themeColor="accent3"/>
          <w:bottom w:val="single" w:sz="4" w:space="0" w:color="5B2182" w:themeColor="accent3"/>
          <w:right w:val="single" w:sz="4" w:space="0" w:color="5B2182" w:themeColor="accent3"/>
          <w:insideH w:val="nil"/>
          <w:insideV w:val="nil"/>
        </w:tcBorders>
        <w:shd w:val="clear" w:color="auto" w:fill="5B2182" w:themeFill="accent3"/>
      </w:tcPr>
    </w:tblStylePr>
    <w:tblStylePr w:type="lastRow">
      <w:rPr>
        <w:b/>
        <w:bCs/>
      </w:rPr>
      <w:tblPr/>
      <w:tcPr>
        <w:tcBorders>
          <w:top w:val="double" w:sz="4" w:space="0" w:color="5B218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C7F1" w:themeFill="accent3" w:themeFillTint="33"/>
      </w:tcPr>
    </w:tblStylePr>
    <w:tblStylePr w:type="band1Horz">
      <w:tblPr/>
      <w:tcPr>
        <w:shd w:val="clear" w:color="auto" w:fill="E0C7F1" w:themeFill="accent3" w:themeFillTint="33"/>
      </w:tcPr>
    </w:tblStylePr>
  </w:style>
  <w:style w:type="table" w:styleId="Rastertabel4-Accent4">
    <w:name w:val="Grid Table 4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043F2" w:themeColor="accent4" w:themeTint="99"/>
        <w:left w:val="single" w:sz="4" w:space="0" w:color="0043F2" w:themeColor="accent4" w:themeTint="99"/>
        <w:bottom w:val="single" w:sz="4" w:space="0" w:color="0043F2" w:themeColor="accent4" w:themeTint="99"/>
        <w:right w:val="single" w:sz="4" w:space="0" w:color="0043F2" w:themeColor="accent4" w:themeTint="99"/>
        <w:insideH w:val="single" w:sz="4" w:space="0" w:color="0043F2" w:themeColor="accent4" w:themeTint="99"/>
        <w:insideV w:val="single" w:sz="4" w:space="0" w:color="0043F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1240" w:themeColor="accent4"/>
          <w:left w:val="single" w:sz="4" w:space="0" w:color="001240" w:themeColor="accent4"/>
          <w:bottom w:val="single" w:sz="4" w:space="0" w:color="001240" w:themeColor="accent4"/>
          <w:right w:val="single" w:sz="4" w:space="0" w:color="001240" w:themeColor="accent4"/>
          <w:insideH w:val="nil"/>
          <w:insideV w:val="nil"/>
        </w:tcBorders>
        <w:shd w:val="clear" w:color="auto" w:fill="001240" w:themeFill="accent4"/>
      </w:tcPr>
    </w:tblStylePr>
    <w:tblStylePr w:type="lastRow">
      <w:rPr>
        <w:b/>
        <w:bCs/>
      </w:rPr>
      <w:tblPr/>
      <w:tcPr>
        <w:tcBorders>
          <w:top w:val="double" w:sz="4" w:space="0" w:color="00124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BEFF" w:themeFill="accent4" w:themeFillTint="33"/>
      </w:tcPr>
    </w:tblStylePr>
    <w:tblStylePr w:type="band1Horz">
      <w:tblPr/>
      <w:tcPr>
        <w:shd w:val="clear" w:color="auto" w:fill="A5BEFF" w:themeFill="accent4" w:themeFillTint="33"/>
      </w:tcPr>
    </w:tblStylePr>
  </w:style>
  <w:style w:type="table" w:styleId="Rastertabel4-Accent5">
    <w:name w:val="Grid Table 4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97B6DC" w:themeColor="accent5" w:themeTint="99"/>
        <w:left w:val="single" w:sz="4" w:space="0" w:color="97B6DC" w:themeColor="accent5" w:themeTint="99"/>
        <w:bottom w:val="single" w:sz="4" w:space="0" w:color="97B6DC" w:themeColor="accent5" w:themeTint="99"/>
        <w:right w:val="single" w:sz="4" w:space="0" w:color="97B6DC" w:themeColor="accent5" w:themeTint="99"/>
        <w:insideH w:val="single" w:sz="4" w:space="0" w:color="97B6DC" w:themeColor="accent5" w:themeTint="99"/>
        <w:insideV w:val="single" w:sz="4" w:space="0" w:color="97B6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287C6" w:themeColor="accent5"/>
          <w:left w:val="single" w:sz="4" w:space="0" w:color="5287C6" w:themeColor="accent5"/>
          <w:bottom w:val="single" w:sz="4" w:space="0" w:color="5287C6" w:themeColor="accent5"/>
          <w:right w:val="single" w:sz="4" w:space="0" w:color="5287C6" w:themeColor="accent5"/>
          <w:insideH w:val="nil"/>
          <w:insideV w:val="nil"/>
        </w:tcBorders>
        <w:shd w:val="clear" w:color="auto" w:fill="5287C6" w:themeFill="accent5"/>
      </w:tcPr>
    </w:tblStylePr>
    <w:tblStylePr w:type="lastRow">
      <w:rPr>
        <w:b/>
        <w:bCs/>
      </w:rPr>
      <w:tblPr/>
      <w:tcPr>
        <w:tcBorders>
          <w:top w:val="double" w:sz="4" w:space="0" w:color="5287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6F3" w:themeFill="accent5" w:themeFillTint="33"/>
      </w:tcPr>
    </w:tblStylePr>
    <w:tblStylePr w:type="band1Horz">
      <w:tblPr/>
      <w:tcPr>
        <w:shd w:val="clear" w:color="auto" w:fill="DCE6F3" w:themeFill="accent5" w:themeFillTint="33"/>
      </w:tcPr>
    </w:tblStylePr>
  </w:style>
  <w:style w:type="table" w:styleId="Rastertabel4-Accent6">
    <w:name w:val="Grid Table 4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7DECC" w:themeColor="accent6" w:themeTint="99"/>
        <w:left w:val="single" w:sz="4" w:space="0" w:color="67DECC" w:themeColor="accent6" w:themeTint="99"/>
        <w:bottom w:val="single" w:sz="4" w:space="0" w:color="67DECC" w:themeColor="accent6" w:themeTint="99"/>
        <w:right w:val="single" w:sz="4" w:space="0" w:color="67DECC" w:themeColor="accent6" w:themeTint="99"/>
        <w:insideH w:val="single" w:sz="4" w:space="0" w:color="67DECC" w:themeColor="accent6" w:themeTint="99"/>
        <w:insideV w:val="single" w:sz="4" w:space="0" w:color="67DEC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4A793" w:themeColor="accent6"/>
          <w:left w:val="single" w:sz="4" w:space="0" w:color="24A793" w:themeColor="accent6"/>
          <w:bottom w:val="single" w:sz="4" w:space="0" w:color="24A793" w:themeColor="accent6"/>
          <w:right w:val="single" w:sz="4" w:space="0" w:color="24A793" w:themeColor="accent6"/>
          <w:insideH w:val="nil"/>
          <w:insideV w:val="nil"/>
        </w:tcBorders>
        <w:shd w:val="clear" w:color="auto" w:fill="24A793" w:themeFill="accent6"/>
      </w:tcPr>
    </w:tblStylePr>
    <w:tblStylePr w:type="lastRow">
      <w:rPr>
        <w:b/>
        <w:bCs/>
      </w:rPr>
      <w:tblPr/>
      <w:tcPr>
        <w:tcBorders>
          <w:top w:val="double" w:sz="4" w:space="0" w:color="24A79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4EE" w:themeFill="accent6" w:themeFillTint="33"/>
      </w:tcPr>
    </w:tblStylePr>
    <w:tblStylePr w:type="band1Horz">
      <w:tblPr/>
      <w:tcPr>
        <w:shd w:val="clear" w:color="auto" w:fill="CCF4EE" w:themeFill="accent6" w:themeFillTint="33"/>
      </w:tcPr>
    </w:tblStylePr>
  </w:style>
  <w:style w:type="table" w:styleId="Rastertabel5donker">
    <w:name w:val="Grid Table 5 Dark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C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D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D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D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D00" w:themeFill="accent1"/>
      </w:tcPr>
    </w:tblStylePr>
    <w:tblStylePr w:type="band1Vert">
      <w:tblPr/>
      <w:tcPr>
        <w:shd w:val="clear" w:color="auto" w:fill="FFEB99" w:themeFill="accent1" w:themeFillTint="66"/>
      </w:tcPr>
    </w:tblStylePr>
    <w:tblStylePr w:type="band1Horz">
      <w:tblPr/>
      <w:tcPr>
        <w:shd w:val="clear" w:color="auto" w:fill="FFEB99" w:themeFill="accent1" w:themeFillTint="66"/>
      </w:tcPr>
    </w:tblStylePr>
  </w:style>
  <w:style w:type="table" w:styleId="Rastertabel5donker-Accent2">
    <w:name w:val="Grid Table 5 Dark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C4D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A3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A3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A3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A35" w:themeFill="accent2"/>
      </w:tcPr>
    </w:tblStylePr>
    <w:tblStylePr w:type="band1Vert">
      <w:tblPr/>
      <w:tcPr>
        <w:shd w:val="clear" w:color="auto" w:fill="F989A3" w:themeFill="accent2" w:themeFillTint="66"/>
      </w:tcPr>
    </w:tblStylePr>
    <w:tblStylePr w:type="band1Horz">
      <w:tblPr/>
      <w:tcPr>
        <w:shd w:val="clear" w:color="auto" w:fill="F989A3" w:themeFill="accent2" w:themeFillTint="66"/>
      </w:tcPr>
    </w:tblStylePr>
  </w:style>
  <w:style w:type="table" w:styleId="Rastertabel5donker-Accent3">
    <w:name w:val="Grid Table 5 Dark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C7F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2182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2182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218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2182" w:themeFill="accent3"/>
      </w:tcPr>
    </w:tblStylePr>
    <w:tblStylePr w:type="band1Vert">
      <w:tblPr/>
      <w:tcPr>
        <w:shd w:val="clear" w:color="auto" w:fill="C190E3" w:themeFill="accent3" w:themeFillTint="66"/>
      </w:tcPr>
    </w:tblStylePr>
    <w:tblStylePr w:type="band1Horz">
      <w:tblPr/>
      <w:tcPr>
        <w:shd w:val="clear" w:color="auto" w:fill="C190E3" w:themeFill="accent3" w:themeFillTint="66"/>
      </w:tcPr>
    </w:tblStylePr>
  </w:style>
  <w:style w:type="table" w:styleId="Rastertabel5donker-Accent4">
    <w:name w:val="Grid Table 5 Dark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5BEF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124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124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124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1240" w:themeFill="accent4"/>
      </w:tcPr>
    </w:tblStylePr>
    <w:tblStylePr w:type="band1Vert">
      <w:tblPr/>
      <w:tcPr>
        <w:shd w:val="clear" w:color="auto" w:fill="4C7EFF" w:themeFill="accent4" w:themeFillTint="66"/>
      </w:tcPr>
    </w:tblStylePr>
    <w:tblStylePr w:type="band1Horz">
      <w:tblPr/>
      <w:tcPr>
        <w:shd w:val="clear" w:color="auto" w:fill="4C7EFF" w:themeFill="accent4" w:themeFillTint="66"/>
      </w:tcPr>
    </w:tblStylePr>
  </w:style>
  <w:style w:type="table" w:styleId="Rastertabel5donker-Accent5">
    <w:name w:val="Grid Table 5 Dark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E6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287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287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287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287C6" w:themeFill="accent5"/>
      </w:tcPr>
    </w:tblStylePr>
    <w:tblStylePr w:type="band1Vert">
      <w:tblPr/>
      <w:tcPr>
        <w:shd w:val="clear" w:color="auto" w:fill="B9CEE8" w:themeFill="accent5" w:themeFillTint="66"/>
      </w:tcPr>
    </w:tblStylePr>
    <w:tblStylePr w:type="band1Horz">
      <w:tblPr/>
      <w:tcPr>
        <w:shd w:val="clear" w:color="auto" w:fill="B9CEE8" w:themeFill="accent5" w:themeFillTint="66"/>
      </w:tcPr>
    </w:tblStylePr>
  </w:style>
  <w:style w:type="table" w:styleId="Rastertabel5donker-Accent6">
    <w:name w:val="Grid Table 5 Dark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F4EE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4A793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4A793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4A79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4A793" w:themeFill="accent6"/>
      </w:tcPr>
    </w:tblStylePr>
    <w:tblStylePr w:type="band1Vert">
      <w:tblPr/>
      <w:tcPr>
        <w:shd w:val="clear" w:color="auto" w:fill="99E9DD" w:themeFill="accent6" w:themeFillTint="66"/>
      </w:tcPr>
    </w:tblStylePr>
    <w:tblStylePr w:type="band1Horz">
      <w:tblPr/>
      <w:tcPr>
        <w:shd w:val="clear" w:color="auto" w:fill="99E9DD" w:themeFill="accent6" w:themeFillTint="66"/>
      </w:tcPr>
    </w:tblStylePr>
  </w:style>
  <w:style w:type="table" w:styleId="Rastertabel6kleurrijk">
    <w:name w:val="Grid Table 6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99"/>
    <w:semiHidden/>
    <w:rsid w:val="001D6A1E"/>
    <w:pPr>
      <w:spacing w:after="0" w:line="240" w:lineRule="auto"/>
    </w:pPr>
    <w:rPr>
      <w:color w:val="BF9900" w:themeColor="accent1" w:themeShade="BF"/>
    </w:rPr>
    <w:tblPr>
      <w:tblStyleRowBandSize w:val="1"/>
      <w:tblStyleColBandSize w:val="1"/>
      <w:tblBorders>
        <w:top w:val="single" w:sz="4" w:space="0" w:color="FFE166" w:themeColor="accent1" w:themeTint="99"/>
        <w:left w:val="single" w:sz="4" w:space="0" w:color="FFE166" w:themeColor="accent1" w:themeTint="99"/>
        <w:bottom w:val="single" w:sz="4" w:space="0" w:color="FFE166" w:themeColor="accent1" w:themeTint="99"/>
        <w:right w:val="single" w:sz="4" w:space="0" w:color="FFE166" w:themeColor="accent1" w:themeTint="99"/>
        <w:insideH w:val="single" w:sz="4" w:space="0" w:color="FFE166" w:themeColor="accent1" w:themeTint="99"/>
        <w:insideV w:val="single" w:sz="4" w:space="0" w:color="FFE166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E16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E1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CC" w:themeFill="accent1" w:themeFillTint="33"/>
      </w:tcPr>
    </w:tblStylePr>
    <w:tblStylePr w:type="band1Horz">
      <w:tblPr/>
      <w:tcPr>
        <w:shd w:val="clear" w:color="auto" w:fill="FFF5CC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99"/>
    <w:semiHidden/>
    <w:rsid w:val="001D6A1E"/>
    <w:pPr>
      <w:spacing w:after="0" w:line="240" w:lineRule="auto"/>
    </w:pPr>
    <w:rPr>
      <w:color w:val="8F0727" w:themeColor="accent2" w:themeShade="BF"/>
    </w:rPr>
    <w:tblPr>
      <w:tblStyleRowBandSize w:val="1"/>
      <w:tblStyleColBandSize w:val="1"/>
      <w:tblBorders>
        <w:top w:val="single" w:sz="4" w:space="0" w:color="F54F76" w:themeColor="accent2" w:themeTint="99"/>
        <w:left w:val="single" w:sz="4" w:space="0" w:color="F54F76" w:themeColor="accent2" w:themeTint="99"/>
        <w:bottom w:val="single" w:sz="4" w:space="0" w:color="F54F76" w:themeColor="accent2" w:themeTint="99"/>
        <w:right w:val="single" w:sz="4" w:space="0" w:color="F54F76" w:themeColor="accent2" w:themeTint="99"/>
        <w:insideH w:val="single" w:sz="4" w:space="0" w:color="F54F76" w:themeColor="accent2" w:themeTint="99"/>
        <w:insideV w:val="single" w:sz="4" w:space="0" w:color="F54F7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54F7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54F7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4D1" w:themeFill="accent2" w:themeFillTint="33"/>
      </w:tcPr>
    </w:tblStylePr>
    <w:tblStylePr w:type="band1Horz">
      <w:tblPr/>
      <w:tcPr>
        <w:shd w:val="clear" w:color="auto" w:fill="FCC4D1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99"/>
    <w:semiHidden/>
    <w:rsid w:val="001D6A1E"/>
    <w:pPr>
      <w:spacing w:after="0" w:line="240" w:lineRule="auto"/>
    </w:pPr>
    <w:rPr>
      <w:color w:val="431861" w:themeColor="accent3" w:themeShade="BF"/>
    </w:rPr>
    <w:tblPr>
      <w:tblStyleRowBandSize w:val="1"/>
      <w:tblStyleColBandSize w:val="1"/>
      <w:tblBorders>
        <w:top w:val="single" w:sz="4" w:space="0" w:color="A258D4" w:themeColor="accent3" w:themeTint="99"/>
        <w:left w:val="single" w:sz="4" w:space="0" w:color="A258D4" w:themeColor="accent3" w:themeTint="99"/>
        <w:bottom w:val="single" w:sz="4" w:space="0" w:color="A258D4" w:themeColor="accent3" w:themeTint="99"/>
        <w:right w:val="single" w:sz="4" w:space="0" w:color="A258D4" w:themeColor="accent3" w:themeTint="99"/>
        <w:insideH w:val="single" w:sz="4" w:space="0" w:color="A258D4" w:themeColor="accent3" w:themeTint="99"/>
        <w:insideV w:val="single" w:sz="4" w:space="0" w:color="A258D4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258D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258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C7F1" w:themeFill="accent3" w:themeFillTint="33"/>
      </w:tcPr>
    </w:tblStylePr>
    <w:tblStylePr w:type="band1Horz">
      <w:tblPr/>
      <w:tcPr>
        <w:shd w:val="clear" w:color="auto" w:fill="E0C7F1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99"/>
    <w:semiHidden/>
    <w:rsid w:val="001D6A1E"/>
    <w:pPr>
      <w:spacing w:after="0" w:line="240" w:lineRule="auto"/>
    </w:pPr>
    <w:rPr>
      <w:color w:val="000D2F" w:themeColor="accent4" w:themeShade="BF"/>
    </w:rPr>
    <w:tblPr>
      <w:tblStyleRowBandSize w:val="1"/>
      <w:tblStyleColBandSize w:val="1"/>
      <w:tblBorders>
        <w:top w:val="single" w:sz="4" w:space="0" w:color="0043F2" w:themeColor="accent4" w:themeTint="99"/>
        <w:left w:val="single" w:sz="4" w:space="0" w:color="0043F2" w:themeColor="accent4" w:themeTint="99"/>
        <w:bottom w:val="single" w:sz="4" w:space="0" w:color="0043F2" w:themeColor="accent4" w:themeTint="99"/>
        <w:right w:val="single" w:sz="4" w:space="0" w:color="0043F2" w:themeColor="accent4" w:themeTint="99"/>
        <w:insideH w:val="single" w:sz="4" w:space="0" w:color="0043F2" w:themeColor="accent4" w:themeTint="99"/>
        <w:insideV w:val="single" w:sz="4" w:space="0" w:color="0043F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0043F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43F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BEFF" w:themeFill="accent4" w:themeFillTint="33"/>
      </w:tcPr>
    </w:tblStylePr>
    <w:tblStylePr w:type="band1Horz">
      <w:tblPr/>
      <w:tcPr>
        <w:shd w:val="clear" w:color="auto" w:fill="A5BEFF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99"/>
    <w:semiHidden/>
    <w:rsid w:val="001D6A1E"/>
    <w:pPr>
      <w:spacing w:after="0" w:line="240" w:lineRule="auto"/>
    </w:pPr>
    <w:rPr>
      <w:color w:val="34649D" w:themeColor="accent5" w:themeShade="BF"/>
    </w:rPr>
    <w:tblPr>
      <w:tblStyleRowBandSize w:val="1"/>
      <w:tblStyleColBandSize w:val="1"/>
      <w:tblBorders>
        <w:top w:val="single" w:sz="4" w:space="0" w:color="97B6DC" w:themeColor="accent5" w:themeTint="99"/>
        <w:left w:val="single" w:sz="4" w:space="0" w:color="97B6DC" w:themeColor="accent5" w:themeTint="99"/>
        <w:bottom w:val="single" w:sz="4" w:space="0" w:color="97B6DC" w:themeColor="accent5" w:themeTint="99"/>
        <w:right w:val="single" w:sz="4" w:space="0" w:color="97B6DC" w:themeColor="accent5" w:themeTint="99"/>
        <w:insideH w:val="single" w:sz="4" w:space="0" w:color="97B6DC" w:themeColor="accent5" w:themeTint="99"/>
        <w:insideV w:val="single" w:sz="4" w:space="0" w:color="97B6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7B6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7B6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6F3" w:themeFill="accent5" w:themeFillTint="33"/>
      </w:tcPr>
    </w:tblStylePr>
    <w:tblStylePr w:type="band1Horz">
      <w:tblPr/>
      <w:tcPr>
        <w:shd w:val="clear" w:color="auto" w:fill="DCE6F3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99"/>
    <w:semiHidden/>
    <w:rsid w:val="001D6A1E"/>
    <w:pPr>
      <w:spacing w:after="0" w:line="240" w:lineRule="auto"/>
    </w:pPr>
    <w:rPr>
      <w:color w:val="1B7D6E" w:themeColor="accent6" w:themeShade="BF"/>
    </w:rPr>
    <w:tblPr>
      <w:tblStyleRowBandSize w:val="1"/>
      <w:tblStyleColBandSize w:val="1"/>
      <w:tblBorders>
        <w:top w:val="single" w:sz="4" w:space="0" w:color="67DECC" w:themeColor="accent6" w:themeTint="99"/>
        <w:left w:val="single" w:sz="4" w:space="0" w:color="67DECC" w:themeColor="accent6" w:themeTint="99"/>
        <w:bottom w:val="single" w:sz="4" w:space="0" w:color="67DECC" w:themeColor="accent6" w:themeTint="99"/>
        <w:right w:val="single" w:sz="4" w:space="0" w:color="67DECC" w:themeColor="accent6" w:themeTint="99"/>
        <w:insideH w:val="single" w:sz="4" w:space="0" w:color="67DECC" w:themeColor="accent6" w:themeTint="99"/>
        <w:insideV w:val="single" w:sz="4" w:space="0" w:color="67DEC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DEC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DEC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4EE" w:themeFill="accent6" w:themeFillTint="33"/>
      </w:tcPr>
    </w:tblStylePr>
    <w:tblStylePr w:type="band1Horz">
      <w:tblPr/>
      <w:tcPr>
        <w:shd w:val="clear" w:color="auto" w:fill="CCF4EE" w:themeFill="accent6" w:themeFillTint="33"/>
      </w:tcPr>
    </w:tblStylePr>
  </w:style>
  <w:style w:type="table" w:styleId="Rastertabel7kleurrijk">
    <w:name w:val="Grid Table 7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99"/>
    <w:semiHidden/>
    <w:rsid w:val="001D6A1E"/>
    <w:pPr>
      <w:spacing w:after="0" w:line="240" w:lineRule="auto"/>
    </w:pPr>
    <w:rPr>
      <w:color w:val="BF9900" w:themeColor="accent1" w:themeShade="BF"/>
    </w:rPr>
    <w:tblPr>
      <w:tblStyleRowBandSize w:val="1"/>
      <w:tblStyleColBandSize w:val="1"/>
      <w:tblBorders>
        <w:top w:val="single" w:sz="4" w:space="0" w:color="FFE166" w:themeColor="accent1" w:themeTint="99"/>
        <w:left w:val="single" w:sz="4" w:space="0" w:color="FFE166" w:themeColor="accent1" w:themeTint="99"/>
        <w:bottom w:val="single" w:sz="4" w:space="0" w:color="FFE166" w:themeColor="accent1" w:themeTint="99"/>
        <w:right w:val="single" w:sz="4" w:space="0" w:color="FFE166" w:themeColor="accent1" w:themeTint="99"/>
        <w:insideH w:val="single" w:sz="4" w:space="0" w:color="FFE166" w:themeColor="accent1" w:themeTint="99"/>
        <w:insideV w:val="single" w:sz="4" w:space="0" w:color="FFE16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5CC" w:themeFill="accent1" w:themeFillTint="33"/>
      </w:tcPr>
    </w:tblStylePr>
    <w:tblStylePr w:type="band1Horz">
      <w:tblPr/>
      <w:tcPr>
        <w:shd w:val="clear" w:color="auto" w:fill="FFF5CC" w:themeFill="accent1" w:themeFillTint="33"/>
      </w:tcPr>
    </w:tblStylePr>
    <w:tblStylePr w:type="neCell">
      <w:tblPr/>
      <w:tcPr>
        <w:tcBorders>
          <w:bottom w:val="single" w:sz="4" w:space="0" w:color="FFE166" w:themeColor="accent1" w:themeTint="99"/>
        </w:tcBorders>
      </w:tcPr>
    </w:tblStylePr>
    <w:tblStylePr w:type="nwCell">
      <w:tblPr/>
      <w:tcPr>
        <w:tcBorders>
          <w:bottom w:val="single" w:sz="4" w:space="0" w:color="FFE166" w:themeColor="accent1" w:themeTint="99"/>
        </w:tcBorders>
      </w:tcPr>
    </w:tblStylePr>
    <w:tblStylePr w:type="seCell">
      <w:tblPr/>
      <w:tcPr>
        <w:tcBorders>
          <w:top w:val="single" w:sz="4" w:space="0" w:color="FFE166" w:themeColor="accent1" w:themeTint="99"/>
        </w:tcBorders>
      </w:tcPr>
    </w:tblStylePr>
    <w:tblStylePr w:type="swCell">
      <w:tblPr/>
      <w:tcPr>
        <w:tcBorders>
          <w:top w:val="single" w:sz="4" w:space="0" w:color="FFE166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99"/>
    <w:semiHidden/>
    <w:rsid w:val="001D6A1E"/>
    <w:pPr>
      <w:spacing w:after="0" w:line="240" w:lineRule="auto"/>
    </w:pPr>
    <w:rPr>
      <w:color w:val="8F0727" w:themeColor="accent2" w:themeShade="BF"/>
    </w:rPr>
    <w:tblPr>
      <w:tblStyleRowBandSize w:val="1"/>
      <w:tblStyleColBandSize w:val="1"/>
      <w:tblBorders>
        <w:top w:val="single" w:sz="4" w:space="0" w:color="F54F76" w:themeColor="accent2" w:themeTint="99"/>
        <w:left w:val="single" w:sz="4" w:space="0" w:color="F54F76" w:themeColor="accent2" w:themeTint="99"/>
        <w:bottom w:val="single" w:sz="4" w:space="0" w:color="F54F76" w:themeColor="accent2" w:themeTint="99"/>
        <w:right w:val="single" w:sz="4" w:space="0" w:color="F54F76" w:themeColor="accent2" w:themeTint="99"/>
        <w:insideH w:val="single" w:sz="4" w:space="0" w:color="F54F76" w:themeColor="accent2" w:themeTint="99"/>
        <w:insideV w:val="single" w:sz="4" w:space="0" w:color="F54F7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4D1" w:themeFill="accent2" w:themeFillTint="33"/>
      </w:tcPr>
    </w:tblStylePr>
    <w:tblStylePr w:type="band1Horz">
      <w:tblPr/>
      <w:tcPr>
        <w:shd w:val="clear" w:color="auto" w:fill="FCC4D1" w:themeFill="accent2" w:themeFillTint="33"/>
      </w:tcPr>
    </w:tblStylePr>
    <w:tblStylePr w:type="neCell">
      <w:tblPr/>
      <w:tcPr>
        <w:tcBorders>
          <w:bottom w:val="single" w:sz="4" w:space="0" w:color="F54F76" w:themeColor="accent2" w:themeTint="99"/>
        </w:tcBorders>
      </w:tcPr>
    </w:tblStylePr>
    <w:tblStylePr w:type="nwCell">
      <w:tblPr/>
      <w:tcPr>
        <w:tcBorders>
          <w:bottom w:val="single" w:sz="4" w:space="0" w:color="F54F76" w:themeColor="accent2" w:themeTint="99"/>
        </w:tcBorders>
      </w:tcPr>
    </w:tblStylePr>
    <w:tblStylePr w:type="seCell">
      <w:tblPr/>
      <w:tcPr>
        <w:tcBorders>
          <w:top w:val="single" w:sz="4" w:space="0" w:color="F54F76" w:themeColor="accent2" w:themeTint="99"/>
        </w:tcBorders>
      </w:tcPr>
    </w:tblStylePr>
    <w:tblStylePr w:type="swCell">
      <w:tblPr/>
      <w:tcPr>
        <w:tcBorders>
          <w:top w:val="single" w:sz="4" w:space="0" w:color="F54F76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99"/>
    <w:semiHidden/>
    <w:rsid w:val="001D6A1E"/>
    <w:pPr>
      <w:spacing w:after="0" w:line="240" w:lineRule="auto"/>
    </w:pPr>
    <w:rPr>
      <w:color w:val="431861" w:themeColor="accent3" w:themeShade="BF"/>
    </w:rPr>
    <w:tblPr>
      <w:tblStyleRowBandSize w:val="1"/>
      <w:tblStyleColBandSize w:val="1"/>
      <w:tblBorders>
        <w:top w:val="single" w:sz="4" w:space="0" w:color="A258D4" w:themeColor="accent3" w:themeTint="99"/>
        <w:left w:val="single" w:sz="4" w:space="0" w:color="A258D4" w:themeColor="accent3" w:themeTint="99"/>
        <w:bottom w:val="single" w:sz="4" w:space="0" w:color="A258D4" w:themeColor="accent3" w:themeTint="99"/>
        <w:right w:val="single" w:sz="4" w:space="0" w:color="A258D4" w:themeColor="accent3" w:themeTint="99"/>
        <w:insideH w:val="single" w:sz="4" w:space="0" w:color="A258D4" w:themeColor="accent3" w:themeTint="99"/>
        <w:insideV w:val="single" w:sz="4" w:space="0" w:color="A258D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C7F1" w:themeFill="accent3" w:themeFillTint="33"/>
      </w:tcPr>
    </w:tblStylePr>
    <w:tblStylePr w:type="band1Horz">
      <w:tblPr/>
      <w:tcPr>
        <w:shd w:val="clear" w:color="auto" w:fill="E0C7F1" w:themeFill="accent3" w:themeFillTint="33"/>
      </w:tcPr>
    </w:tblStylePr>
    <w:tblStylePr w:type="neCell">
      <w:tblPr/>
      <w:tcPr>
        <w:tcBorders>
          <w:bottom w:val="single" w:sz="4" w:space="0" w:color="A258D4" w:themeColor="accent3" w:themeTint="99"/>
        </w:tcBorders>
      </w:tcPr>
    </w:tblStylePr>
    <w:tblStylePr w:type="nwCell">
      <w:tblPr/>
      <w:tcPr>
        <w:tcBorders>
          <w:bottom w:val="single" w:sz="4" w:space="0" w:color="A258D4" w:themeColor="accent3" w:themeTint="99"/>
        </w:tcBorders>
      </w:tcPr>
    </w:tblStylePr>
    <w:tblStylePr w:type="seCell">
      <w:tblPr/>
      <w:tcPr>
        <w:tcBorders>
          <w:top w:val="single" w:sz="4" w:space="0" w:color="A258D4" w:themeColor="accent3" w:themeTint="99"/>
        </w:tcBorders>
      </w:tcPr>
    </w:tblStylePr>
    <w:tblStylePr w:type="swCell">
      <w:tblPr/>
      <w:tcPr>
        <w:tcBorders>
          <w:top w:val="single" w:sz="4" w:space="0" w:color="A258D4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99"/>
    <w:semiHidden/>
    <w:rsid w:val="001D6A1E"/>
    <w:pPr>
      <w:spacing w:after="0" w:line="240" w:lineRule="auto"/>
    </w:pPr>
    <w:rPr>
      <w:color w:val="000D2F" w:themeColor="accent4" w:themeShade="BF"/>
    </w:rPr>
    <w:tblPr>
      <w:tblStyleRowBandSize w:val="1"/>
      <w:tblStyleColBandSize w:val="1"/>
      <w:tblBorders>
        <w:top w:val="single" w:sz="4" w:space="0" w:color="0043F2" w:themeColor="accent4" w:themeTint="99"/>
        <w:left w:val="single" w:sz="4" w:space="0" w:color="0043F2" w:themeColor="accent4" w:themeTint="99"/>
        <w:bottom w:val="single" w:sz="4" w:space="0" w:color="0043F2" w:themeColor="accent4" w:themeTint="99"/>
        <w:right w:val="single" w:sz="4" w:space="0" w:color="0043F2" w:themeColor="accent4" w:themeTint="99"/>
        <w:insideH w:val="single" w:sz="4" w:space="0" w:color="0043F2" w:themeColor="accent4" w:themeTint="99"/>
        <w:insideV w:val="single" w:sz="4" w:space="0" w:color="0043F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5BEFF" w:themeFill="accent4" w:themeFillTint="33"/>
      </w:tcPr>
    </w:tblStylePr>
    <w:tblStylePr w:type="band1Horz">
      <w:tblPr/>
      <w:tcPr>
        <w:shd w:val="clear" w:color="auto" w:fill="A5BEFF" w:themeFill="accent4" w:themeFillTint="33"/>
      </w:tcPr>
    </w:tblStylePr>
    <w:tblStylePr w:type="neCell">
      <w:tblPr/>
      <w:tcPr>
        <w:tcBorders>
          <w:bottom w:val="single" w:sz="4" w:space="0" w:color="0043F2" w:themeColor="accent4" w:themeTint="99"/>
        </w:tcBorders>
      </w:tcPr>
    </w:tblStylePr>
    <w:tblStylePr w:type="nwCell">
      <w:tblPr/>
      <w:tcPr>
        <w:tcBorders>
          <w:bottom w:val="single" w:sz="4" w:space="0" w:color="0043F2" w:themeColor="accent4" w:themeTint="99"/>
        </w:tcBorders>
      </w:tcPr>
    </w:tblStylePr>
    <w:tblStylePr w:type="seCell">
      <w:tblPr/>
      <w:tcPr>
        <w:tcBorders>
          <w:top w:val="single" w:sz="4" w:space="0" w:color="0043F2" w:themeColor="accent4" w:themeTint="99"/>
        </w:tcBorders>
      </w:tcPr>
    </w:tblStylePr>
    <w:tblStylePr w:type="swCell">
      <w:tblPr/>
      <w:tcPr>
        <w:tcBorders>
          <w:top w:val="single" w:sz="4" w:space="0" w:color="0043F2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99"/>
    <w:semiHidden/>
    <w:rsid w:val="001D6A1E"/>
    <w:pPr>
      <w:spacing w:after="0" w:line="240" w:lineRule="auto"/>
    </w:pPr>
    <w:rPr>
      <w:color w:val="34649D" w:themeColor="accent5" w:themeShade="BF"/>
    </w:rPr>
    <w:tblPr>
      <w:tblStyleRowBandSize w:val="1"/>
      <w:tblStyleColBandSize w:val="1"/>
      <w:tblBorders>
        <w:top w:val="single" w:sz="4" w:space="0" w:color="97B6DC" w:themeColor="accent5" w:themeTint="99"/>
        <w:left w:val="single" w:sz="4" w:space="0" w:color="97B6DC" w:themeColor="accent5" w:themeTint="99"/>
        <w:bottom w:val="single" w:sz="4" w:space="0" w:color="97B6DC" w:themeColor="accent5" w:themeTint="99"/>
        <w:right w:val="single" w:sz="4" w:space="0" w:color="97B6DC" w:themeColor="accent5" w:themeTint="99"/>
        <w:insideH w:val="single" w:sz="4" w:space="0" w:color="97B6DC" w:themeColor="accent5" w:themeTint="99"/>
        <w:insideV w:val="single" w:sz="4" w:space="0" w:color="97B6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E6F3" w:themeFill="accent5" w:themeFillTint="33"/>
      </w:tcPr>
    </w:tblStylePr>
    <w:tblStylePr w:type="band1Horz">
      <w:tblPr/>
      <w:tcPr>
        <w:shd w:val="clear" w:color="auto" w:fill="DCE6F3" w:themeFill="accent5" w:themeFillTint="33"/>
      </w:tcPr>
    </w:tblStylePr>
    <w:tblStylePr w:type="neCell">
      <w:tblPr/>
      <w:tcPr>
        <w:tcBorders>
          <w:bottom w:val="single" w:sz="4" w:space="0" w:color="97B6DC" w:themeColor="accent5" w:themeTint="99"/>
        </w:tcBorders>
      </w:tcPr>
    </w:tblStylePr>
    <w:tblStylePr w:type="nwCell">
      <w:tblPr/>
      <w:tcPr>
        <w:tcBorders>
          <w:bottom w:val="single" w:sz="4" w:space="0" w:color="97B6DC" w:themeColor="accent5" w:themeTint="99"/>
        </w:tcBorders>
      </w:tcPr>
    </w:tblStylePr>
    <w:tblStylePr w:type="seCell">
      <w:tblPr/>
      <w:tcPr>
        <w:tcBorders>
          <w:top w:val="single" w:sz="4" w:space="0" w:color="97B6DC" w:themeColor="accent5" w:themeTint="99"/>
        </w:tcBorders>
      </w:tcPr>
    </w:tblStylePr>
    <w:tblStylePr w:type="swCell">
      <w:tblPr/>
      <w:tcPr>
        <w:tcBorders>
          <w:top w:val="single" w:sz="4" w:space="0" w:color="97B6DC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99"/>
    <w:semiHidden/>
    <w:rsid w:val="001D6A1E"/>
    <w:pPr>
      <w:spacing w:after="0" w:line="240" w:lineRule="auto"/>
    </w:pPr>
    <w:rPr>
      <w:color w:val="1B7D6E" w:themeColor="accent6" w:themeShade="BF"/>
    </w:rPr>
    <w:tblPr>
      <w:tblStyleRowBandSize w:val="1"/>
      <w:tblStyleColBandSize w:val="1"/>
      <w:tblBorders>
        <w:top w:val="single" w:sz="4" w:space="0" w:color="67DECC" w:themeColor="accent6" w:themeTint="99"/>
        <w:left w:val="single" w:sz="4" w:space="0" w:color="67DECC" w:themeColor="accent6" w:themeTint="99"/>
        <w:bottom w:val="single" w:sz="4" w:space="0" w:color="67DECC" w:themeColor="accent6" w:themeTint="99"/>
        <w:right w:val="single" w:sz="4" w:space="0" w:color="67DECC" w:themeColor="accent6" w:themeTint="99"/>
        <w:insideH w:val="single" w:sz="4" w:space="0" w:color="67DECC" w:themeColor="accent6" w:themeTint="99"/>
        <w:insideV w:val="single" w:sz="4" w:space="0" w:color="67DEC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F4EE" w:themeFill="accent6" w:themeFillTint="33"/>
      </w:tcPr>
    </w:tblStylePr>
    <w:tblStylePr w:type="band1Horz">
      <w:tblPr/>
      <w:tcPr>
        <w:shd w:val="clear" w:color="auto" w:fill="CCF4EE" w:themeFill="accent6" w:themeFillTint="33"/>
      </w:tcPr>
    </w:tblStylePr>
    <w:tblStylePr w:type="neCell">
      <w:tblPr/>
      <w:tcPr>
        <w:tcBorders>
          <w:bottom w:val="single" w:sz="4" w:space="0" w:color="67DECC" w:themeColor="accent6" w:themeTint="99"/>
        </w:tcBorders>
      </w:tcPr>
    </w:tblStylePr>
    <w:tblStylePr w:type="nwCell">
      <w:tblPr/>
      <w:tcPr>
        <w:tcBorders>
          <w:bottom w:val="single" w:sz="4" w:space="0" w:color="67DECC" w:themeColor="accent6" w:themeTint="99"/>
        </w:tcBorders>
      </w:tcPr>
    </w:tblStylePr>
    <w:tblStylePr w:type="seCell">
      <w:tblPr/>
      <w:tcPr>
        <w:tcBorders>
          <w:top w:val="single" w:sz="4" w:space="0" w:color="67DECC" w:themeColor="accent6" w:themeTint="99"/>
        </w:tcBorders>
      </w:tcPr>
    </w:tblStylePr>
    <w:tblStylePr w:type="swCell">
      <w:tblPr/>
      <w:tcPr>
        <w:tcBorders>
          <w:top w:val="single" w:sz="4" w:space="0" w:color="67DECC" w:themeColor="accent6" w:themeTint="99"/>
        </w:tcBorders>
      </w:tcPr>
    </w:tblStylePr>
  </w:style>
  <w:style w:type="table" w:styleId="Tabelrasterlicht">
    <w:name w:val="Grid Table Light"/>
    <w:basedOn w:val="Standaardtabel"/>
    <w:uiPriority w:val="99"/>
    <w:semiHidden/>
    <w:rsid w:val="001D6A1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99"/>
    <w:semiHidden/>
    <w:rsid w:val="001D6A1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gendaitemlistUniversiteitUtrecht">
    <w:name w:val="Agenda item (list) Universiteit Utrecht"/>
    <w:uiPriority w:val="98"/>
    <w:semiHidden/>
    <w:rsid w:val="002E0FAE"/>
    <w:pPr>
      <w:numPr>
        <w:numId w:val="21"/>
      </w:numPr>
    </w:pPr>
  </w:style>
  <w:style w:type="paragraph" w:customStyle="1" w:styleId="Heading1nonumbernotintocUniversiteitUtrecht">
    <w:name w:val="Heading 1 no number (not in toc) Universiteit Utrecht"/>
    <w:basedOn w:val="ZsysbasisUniversiteitUtrecht"/>
    <w:next w:val="BodytextUniversiteitUtrecht"/>
    <w:uiPriority w:val="98"/>
    <w:semiHidden/>
    <w:rsid w:val="00200DC2"/>
    <w:pPr>
      <w:keepNext/>
      <w:keepLines/>
      <w:spacing w:after="0"/>
      <w:outlineLvl w:val="0"/>
    </w:pPr>
    <w:rPr>
      <w:b/>
      <w:szCs w:val="32"/>
    </w:rPr>
  </w:style>
  <w:style w:type="paragraph" w:customStyle="1" w:styleId="BodytextnospaceUniversiteitUtrecht">
    <w:name w:val="Body text no space Universiteit Utrecht"/>
    <w:basedOn w:val="ZsysbasisUniversiteitUtrecht"/>
    <w:uiPriority w:val="1"/>
    <w:qFormat/>
    <w:rsid w:val="001E3E4F"/>
    <w:pPr>
      <w:spacing w:after="0"/>
    </w:pPr>
  </w:style>
  <w:style w:type="paragraph" w:customStyle="1" w:styleId="ChaptersubtitleUniversiteitUtrecht">
    <w:name w:val="Chapter subtitle Universiteit Utrecht"/>
    <w:basedOn w:val="ZsysbasisUniversiteitUtrecht"/>
    <w:next w:val="BodytextUniversiteitUtrecht"/>
    <w:uiPriority w:val="4"/>
    <w:qFormat/>
    <w:rsid w:val="00443456"/>
    <w:pPr>
      <w:spacing w:after="340" w:line="340" w:lineRule="atLeast"/>
      <w:ind w:left="860"/>
    </w:pPr>
    <w:rPr>
      <w:rFonts w:ascii="Merriweather Light" w:hAnsi="Merriweather Light"/>
      <w:sz w:val="26"/>
      <w:szCs w:val="26"/>
    </w:rPr>
  </w:style>
  <w:style w:type="paragraph" w:customStyle="1" w:styleId="CodeUniversiteitUtrecht">
    <w:name w:val="Code Universiteit Utrecht"/>
    <w:basedOn w:val="ZsysbasisdocumentdataUniversiteitUtrecht"/>
    <w:uiPriority w:val="14"/>
    <w:qFormat/>
    <w:rsid w:val="00CD2D16"/>
    <w:pPr>
      <w:spacing w:after="228" w:line="228" w:lineRule="atLeast"/>
      <w:contextualSpacing/>
    </w:pPr>
    <w:rPr>
      <w:rFonts w:ascii="Courier New" w:hAnsi="Courier New"/>
      <w:sz w:val="20"/>
    </w:rPr>
  </w:style>
  <w:style w:type="paragraph" w:customStyle="1" w:styleId="TextboxUniversiteitUtrecht">
    <w:name w:val="Text box Universiteit Utrecht"/>
    <w:basedOn w:val="ZsysbasisUniversiteitUtrecht"/>
    <w:uiPriority w:val="13"/>
    <w:qFormat/>
    <w:rsid w:val="00443456"/>
    <w:pPr>
      <w:shd w:val="clear" w:color="auto" w:fill="F2F2F2"/>
      <w:contextualSpacing/>
    </w:pPr>
  </w:style>
  <w:style w:type="paragraph" w:customStyle="1" w:styleId="HeadingTOCUniversiteitUtrecht">
    <w:name w:val="Heading TOC Universiteit Utrecht"/>
    <w:basedOn w:val="ZsysbasisUniversiteitUtrecht"/>
    <w:next w:val="BodytextUniversiteitUtrecht"/>
    <w:uiPriority w:val="98"/>
    <w:semiHidden/>
    <w:rsid w:val="005B645B"/>
    <w:pPr>
      <w:pageBreakBefore/>
      <w:spacing w:before="40" w:after="834" w:line="460" w:lineRule="atLeast"/>
      <w:outlineLvl w:val="0"/>
    </w:pPr>
    <w:rPr>
      <w:rFonts w:ascii="Open Sans Light" w:hAnsi="Open Sans Light" w:cs="Open Sans Light"/>
      <w:sz w:val="32"/>
    </w:rPr>
  </w:style>
  <w:style w:type="paragraph" w:customStyle="1" w:styleId="IntroductionUniversiteitUtrecht">
    <w:name w:val="Introduction Universiteit Utrecht"/>
    <w:basedOn w:val="ZsysbasisUniversiteitUtrecht"/>
    <w:next w:val="BodytextUniversiteitUtrecht"/>
    <w:uiPriority w:val="2"/>
    <w:qFormat/>
    <w:rsid w:val="00117916"/>
    <w:rPr>
      <w:rFonts w:ascii="Open Sans Semibold" w:hAnsi="Open Sans Semibold" w:cs="Open Sans Semibold"/>
    </w:rPr>
  </w:style>
  <w:style w:type="character" w:customStyle="1" w:styleId="zsysVeldMarkering">
    <w:name w:val="zsysVeldMarkering"/>
    <w:basedOn w:val="Standaardalinea-lettertype"/>
    <w:uiPriority w:val="98"/>
    <w:semiHidden/>
    <w:rsid w:val="00756FAA"/>
    <w:rPr>
      <w:bdr w:val="none" w:sz="0" w:space="0" w:color="auto"/>
      <w:shd w:val="clear" w:color="auto" w:fill="FFB15B"/>
      <w:lang w:val="en-US"/>
    </w:rPr>
  </w:style>
  <w:style w:type="table" w:customStyle="1" w:styleId="TableformattedUniversiteitUtrecht">
    <w:name w:val="Table formatted Universiteit Utrecht"/>
    <w:basedOn w:val="Standaardtabel"/>
    <w:uiPriority w:val="99"/>
    <w:rsid w:val="000311C9"/>
    <w:pPr>
      <w:spacing w:after="0"/>
    </w:pPr>
    <w:tblPr>
      <w:tblStyleRow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FFFFFF" w:themeFill="background1"/>
    </w:tcPr>
    <w:tblStylePr w:type="firstRow">
      <w:rPr>
        <w:rFonts w:ascii="Open Sans Semibold" w:hAnsi="Open Sans Semibold"/>
        <w:sz w:val="24"/>
      </w:rPr>
      <w:tblPr/>
      <w:trPr>
        <w:tblHeader/>
      </w:trPr>
    </w:tblStylePr>
    <w:tblStylePr w:type="firstCol">
      <w:rPr>
        <w:rFonts w:ascii="Open Sans Semibold" w:hAnsi="Open Sans Semibold"/>
        <w:sz w:val="24"/>
      </w:rPr>
    </w:tblStylePr>
    <w:tblStylePr w:type="band2Horz">
      <w:tblPr/>
      <w:tcPr>
        <w:tc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single" w:sz="4" w:space="0" w:color="808080" w:themeColor="background1" w:themeShade="80"/>
          <w:tl2br w:val="nil"/>
          <w:tr2bl w:val="nil"/>
        </w:tcBorders>
        <w:shd w:val="clear" w:color="auto" w:fill="F2F2F2" w:themeFill="background1" w:themeFillShade="F2"/>
      </w:tcPr>
    </w:tblStylePr>
  </w:style>
  <w:style w:type="paragraph" w:customStyle="1" w:styleId="ListreferencesUniversiteitUtrecht">
    <w:name w:val="List references Universiteit Utrecht"/>
    <w:basedOn w:val="ZsysbasisUniversiteitUtrecht"/>
    <w:uiPriority w:val="15"/>
    <w:qFormat/>
    <w:rsid w:val="00F26329"/>
    <w:pPr>
      <w:numPr>
        <w:numId w:val="29"/>
      </w:numPr>
      <w:spacing w:after="245" w:line="245" w:lineRule="atLeast"/>
      <w:ind w:left="360"/>
      <w:contextualSpacing/>
    </w:pPr>
    <w:rPr>
      <w:rFonts w:ascii="Open Sans Light" w:hAnsi="Open Sans Light" w:cs="Open Sans Light"/>
      <w:sz w:val="18"/>
    </w:rPr>
  </w:style>
  <w:style w:type="paragraph" w:customStyle="1" w:styleId="NoteUniversiteitUtrecht">
    <w:name w:val="Note Universiteit Utrecht"/>
    <w:basedOn w:val="ZsysbasisUniversiteitUtrecht"/>
    <w:next w:val="BodytextUniversiteitUtrecht"/>
    <w:uiPriority w:val="16"/>
    <w:qFormat/>
    <w:rsid w:val="008E368C"/>
    <w:pPr>
      <w:spacing w:after="240" w:line="245" w:lineRule="atLeast"/>
    </w:pPr>
    <w:rPr>
      <w:sz w:val="18"/>
    </w:rPr>
  </w:style>
  <w:style w:type="paragraph" w:styleId="Revisie">
    <w:name w:val="Revision"/>
    <w:hidden/>
    <w:uiPriority w:val="99"/>
    <w:semiHidden/>
    <w:rsid w:val="00AA6003"/>
    <w:pPr>
      <w:spacing w:after="0" w:line="240" w:lineRule="auto"/>
    </w:pPr>
    <w:rPr>
      <w:lang w:val="en-GB" w:eastAsia="en-GB" w:bidi="en-GB"/>
    </w:rPr>
  </w:style>
  <w:style w:type="paragraph" w:customStyle="1" w:styleId="Default">
    <w:name w:val="Default"/>
    <w:rsid w:val="007269D3"/>
    <w:pPr>
      <w:autoSpaceDE w:val="0"/>
      <w:autoSpaceDN w:val="0"/>
      <w:adjustRightInd w:val="0"/>
      <w:spacing w:after="0" w:line="240" w:lineRule="auto"/>
    </w:pPr>
    <w:rPr>
      <w:rFonts w:ascii="Verdana" w:eastAsiaTheme="minorHAnsi" w:hAnsi="Verdana" w:cs="Verdana"/>
      <w:color w:val="000000"/>
      <w:sz w:val="24"/>
      <w:szCs w:val="24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u.nl/organisatie/campus/gebouwen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erk007\AppData\Local\Temp\d586da56-8263-43c6-85e0-f8c2b752bb66_UU%20Rapportsjabloon%20Word%20Nederlandstalig%20-%20Digitoegankelijk.zip.b66\UU%20Word%20sjabloon%20digitoegankelijk\UU%20Word%20sjabloon%20digitoegankelijk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6B00FF0FBBC4FBC99C1911F3C7B28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3EFB62-49B1-4711-8010-BA1D219C38B9}"/>
      </w:docPartPr>
      <w:docPartBody>
        <w:p w:rsidR="006A5179" w:rsidRDefault="00884E86">
          <w:pPr>
            <w:pStyle w:val="66B00FF0FBBC4FBC99C1911F3C7B28AE"/>
          </w:pPr>
          <w:r w:rsidRPr="00843936">
            <w:rPr>
              <w:rStyle w:val="Tekstvantijdelijkeaanduiding"/>
            </w:rPr>
            <w:fldChar w:fldCharType="begin"/>
          </w:r>
          <w:r w:rsidRPr="00843936">
            <w:rPr>
              <w:rStyle w:val="Tekstvantijdelijkeaanduiding"/>
            </w:rPr>
            <w:instrText xml:space="preserve"> </w:instrText>
          </w:r>
          <w:r w:rsidRPr="00843936">
            <w:rPr>
              <w:rStyle w:val="Tekstvantijdelijkeaanduiding"/>
            </w:rPr>
            <w:fldChar w:fldCharType="end"/>
          </w:r>
          <w:r w:rsidRPr="00843936">
            <w:rPr>
              <w:rStyle w:val="Tekstvantijdelijkeaanduiding"/>
            </w:rPr>
            <w:t>Titel</w:t>
          </w:r>
        </w:p>
      </w:docPartBody>
    </w:docPart>
    <w:docPart>
      <w:docPartPr>
        <w:name w:val="9BCF2C9A42B441A28A77201AB0FD92F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6864B3-3029-4413-9740-08ED4E2323BB}"/>
      </w:docPartPr>
      <w:docPartBody>
        <w:p w:rsidR="006A5179" w:rsidRDefault="00884E86">
          <w:pPr>
            <w:pStyle w:val="9BCF2C9A42B441A28A77201AB0FD92F7"/>
          </w:pPr>
          <w:r w:rsidRPr="00843936">
            <w:rPr>
              <w:rStyle w:val="Tekstvantijdelijkeaanduiding"/>
            </w:rPr>
            <w:fldChar w:fldCharType="begin"/>
          </w:r>
          <w:r w:rsidRPr="00843936">
            <w:rPr>
              <w:rStyle w:val="Tekstvantijdelijkeaanduiding"/>
            </w:rPr>
            <w:instrText xml:space="preserve"> </w:instrText>
          </w:r>
          <w:r w:rsidRPr="00843936">
            <w:rPr>
              <w:rStyle w:val="Tekstvantijdelijkeaanduiding"/>
            </w:rPr>
            <w:fldChar w:fldCharType="end"/>
          </w:r>
          <w:r w:rsidRPr="00843936">
            <w:rPr>
              <w:rStyle w:val="Tekstvantijdelijkeaanduiding"/>
            </w:rPr>
            <w:t>Titel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Tahom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Open Sans Light">
    <w:altName w:val="Microsoft JhengHei Light"/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115"/>
    <w:rsid w:val="000041AB"/>
    <w:rsid w:val="00072B44"/>
    <w:rsid w:val="00207ECD"/>
    <w:rsid w:val="0029649C"/>
    <w:rsid w:val="002E1A3F"/>
    <w:rsid w:val="003C6046"/>
    <w:rsid w:val="003C7530"/>
    <w:rsid w:val="00575115"/>
    <w:rsid w:val="00583DE9"/>
    <w:rsid w:val="00612395"/>
    <w:rsid w:val="006A5179"/>
    <w:rsid w:val="00884E86"/>
    <w:rsid w:val="009A33B6"/>
    <w:rsid w:val="009F2629"/>
    <w:rsid w:val="00AF5E8D"/>
    <w:rsid w:val="00BA1C87"/>
    <w:rsid w:val="00C82BA0"/>
    <w:rsid w:val="00CE238A"/>
    <w:rsid w:val="00DE0395"/>
    <w:rsid w:val="00E76846"/>
    <w:rsid w:val="00F13391"/>
    <w:rsid w:val="00F21EF1"/>
    <w:rsid w:val="00F7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NL" w:eastAsia="nl-N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8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aliases w:val="Placeholder Universiteit Utrecht"/>
    <w:basedOn w:val="Standaardalinea-lettertype"/>
    <w:uiPriority w:val="98"/>
    <w:semiHidden/>
    <w:rPr>
      <w:color w:val="000000"/>
      <w:bdr w:val="none" w:sz="0" w:space="0" w:color="auto"/>
      <w:shd w:val="clear" w:color="auto" w:fill="FFB15B"/>
    </w:rPr>
  </w:style>
  <w:style w:type="paragraph" w:customStyle="1" w:styleId="66B00FF0FBBC4FBC99C1911F3C7B28AE">
    <w:name w:val="66B00FF0FBBC4FBC99C1911F3C7B28AE"/>
  </w:style>
  <w:style w:type="paragraph" w:customStyle="1" w:styleId="9BCF2C9A42B441A28A77201AB0FD92F7">
    <w:name w:val="9BCF2C9A42B441A28A77201AB0FD92F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Colors Universiteit Utrecht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FFCD00"/>
      </a:accent1>
      <a:accent2>
        <a:srgbClr val="C00A35"/>
      </a:accent2>
      <a:accent3>
        <a:srgbClr val="5B2182"/>
      </a:accent3>
      <a:accent4>
        <a:srgbClr val="001240"/>
      </a:accent4>
      <a:accent5>
        <a:srgbClr val="5287C6"/>
      </a:accent5>
      <a:accent6>
        <a:srgbClr val="24A793"/>
      </a:accent6>
      <a:hlink>
        <a:srgbClr val="000000"/>
      </a:hlink>
      <a:folHlink>
        <a:srgbClr val="000000"/>
      </a:folHlink>
    </a:clrScheme>
    <a:fontScheme name="Fonts Universiteit Utrecht">
      <a:majorFont>
        <a:latin typeface="Merriweather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Bruin">
      <a:srgbClr val="6E3B23"/>
    </a:custClr>
    <a:custClr name="Bordeaux Rood">
      <a:srgbClr val="AA1555"/>
    </a:custClr>
    <a:custClr name="Oranje">
      <a:srgbClr val="F3965E"/>
    </a:custClr>
    <a:custClr name="Creme">
      <a:srgbClr val="FAE6AB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ju xmlns="http://www.joulesunlimited.com/ccmappings">
  <Title>Bijlage 7: Overzicht gasdistributiesystemen UU</Title>
  <Date>2026-10-09T00:00:00</Date>
</ju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D9F491A824FF428B8DFA57ED1CB9EA" ma:contentTypeVersion="3" ma:contentTypeDescription="Create a new document." ma:contentTypeScope="" ma:versionID="4366d10da3e696126167e09b9071864b">
  <xsd:schema xmlns:xsd="http://www.w3.org/2001/XMLSchema" xmlns:xs="http://www.w3.org/2001/XMLSchema" xmlns:p="http://schemas.microsoft.com/office/2006/metadata/properties" xmlns:ns2="e8ddeeb8-af15-4a8d-8159-d65e8c2813f4" targetNamespace="http://schemas.microsoft.com/office/2006/metadata/properties" ma:root="true" ma:fieldsID="3cd46c032b2f138f7f09ec1e8b220dec" ns2:_="">
    <xsd:import namespace="e8ddeeb8-af15-4a8d-8159-d65e8c2813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deeb8-af15-4a8d-8159-d65e8c2813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BEEB64-806B-47A4-9C4F-24830E6D86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EE0BD9-696D-434C-A127-608267E23016}">
  <ds:schemaRefs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e8ddeeb8-af15-4a8d-8159-d65e8c2813f4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4AEF6C8-C695-46C0-856A-D773CF6996CB}">
  <ds:schemaRefs>
    <ds:schemaRef ds:uri="http://www.joulesunlimited.com/ccmappings"/>
  </ds:schemaRefs>
</ds:datastoreItem>
</file>

<file path=customXml/itemProps4.xml><?xml version="1.0" encoding="utf-8"?>
<ds:datastoreItem xmlns:ds="http://schemas.openxmlformats.org/officeDocument/2006/customXml" ds:itemID="{96914012-01A5-4067-814C-B8437E34A5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deeb8-af15-4a8d-8159-d65e8c2813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UU Word sjabloon digitoegankelijk</Template>
  <TotalTime>0</TotalTime>
  <Pages>10</Pages>
  <Words>1290</Words>
  <Characters>9215</Characters>
  <Application>Microsoft Office Word</Application>
  <DocSecurity>0</DocSecurity>
  <Lines>76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Universiteit Utrecht</Company>
  <LinksUpToDate>false</LinksUpToDate>
  <CharactersWithSpaces>10485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Klerk, M.H. de (Martin)</dc:creator>
  <cp:keywords/>
  <dc:description>Sjabloonversie 1.0.2 - 4 april 2024_x000d_
Ontwikkeling sjabloon en macro's:_x000d_
www.JoulesUnlimited.com</dc:description>
  <cp:lastModifiedBy>Schook, J.C.H. (Ciryll)</cp:lastModifiedBy>
  <cp:revision>19</cp:revision>
  <cp:lastPrinted>2024-03-08T12:59:00Z</cp:lastPrinted>
  <dcterms:created xsi:type="dcterms:W3CDTF">2026-09-29T12:45:00Z</dcterms:created>
  <dcterms:modified xsi:type="dcterms:W3CDTF">2026-10-01T08:05:00Z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0x0101001DD9F491A824FF428B8DFA57ED1CB9EA</vt:lpwstr>
  </property>
  <property fmtid="{D5CDD505-2E9C-101B-9397-08002B2CF9AE}" pid="3" name="MediaServiceImageTags">
    <vt:lpwstr/>
  </property>
  <property fmtid="{D5CDD505-2E9C-101B-9397-08002B2CF9AE}" pid="4" name="Order">
    <vt:r8>26200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