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FCCE6" w14:textId="77777777" w:rsidR="007316BF" w:rsidRPr="004F072B" w:rsidRDefault="007316BF" w:rsidP="00867577">
      <w:pPr>
        <w:spacing w:line="276" w:lineRule="auto"/>
        <w:jc w:val="both"/>
        <w:rPr>
          <w:rFonts w:ascii="Verdana" w:hAnsi="Verdana"/>
          <w:sz w:val="20"/>
          <w:szCs w:val="20"/>
        </w:rPr>
      </w:pPr>
    </w:p>
    <w:p w14:paraId="47948047" w14:textId="77777777" w:rsidR="00031C5F" w:rsidRPr="004F072B" w:rsidRDefault="00031C5F" w:rsidP="00867577">
      <w:pPr>
        <w:pStyle w:val="doTitel"/>
        <w:spacing w:line="276" w:lineRule="auto"/>
        <w:jc w:val="both"/>
        <w:rPr>
          <w:rFonts w:ascii="Verdana" w:hAnsi="Verdana"/>
          <w:sz w:val="20"/>
          <w:szCs w:val="20"/>
        </w:rPr>
      </w:pPr>
    </w:p>
    <w:p w14:paraId="2709ECC6" w14:textId="77777777" w:rsidR="00007298" w:rsidRPr="004F072B" w:rsidRDefault="00007298" w:rsidP="00867577">
      <w:pPr>
        <w:pStyle w:val="doTitel"/>
        <w:spacing w:line="276" w:lineRule="auto"/>
        <w:jc w:val="both"/>
        <w:rPr>
          <w:rFonts w:ascii="Verdana" w:hAnsi="Verdana"/>
          <w:sz w:val="20"/>
          <w:szCs w:val="20"/>
        </w:rPr>
      </w:pPr>
    </w:p>
    <w:p w14:paraId="42CD3E9F" w14:textId="77777777" w:rsidR="00950B9D" w:rsidRPr="004F072B" w:rsidRDefault="00950B9D" w:rsidP="00867577">
      <w:pPr>
        <w:spacing w:line="276" w:lineRule="auto"/>
        <w:jc w:val="both"/>
        <w:rPr>
          <w:rFonts w:ascii="Verdana" w:hAnsi="Verdana"/>
          <w:sz w:val="20"/>
          <w:szCs w:val="20"/>
        </w:rPr>
      </w:pPr>
    </w:p>
    <w:p w14:paraId="56E839AB" w14:textId="77777777" w:rsidR="00DE6283" w:rsidRPr="004F072B" w:rsidRDefault="00DE6283" w:rsidP="00867577">
      <w:pPr>
        <w:spacing w:line="276" w:lineRule="auto"/>
        <w:jc w:val="both"/>
        <w:rPr>
          <w:rFonts w:ascii="Verdana" w:hAnsi="Verdana"/>
          <w:sz w:val="20"/>
          <w:szCs w:val="20"/>
        </w:rPr>
      </w:pPr>
    </w:p>
    <w:p w14:paraId="4E42F3DF" w14:textId="3AE7E92F" w:rsidR="008462F4" w:rsidRDefault="00FD37E2" w:rsidP="008462F4">
      <w:pPr>
        <w:spacing w:line="276" w:lineRule="auto"/>
        <w:ind w:left="2127" w:firstLine="709"/>
        <w:rPr>
          <w:rFonts w:ascii="Verdana" w:hAnsi="Verdana"/>
          <w:b/>
          <w:bCs/>
          <w:sz w:val="32"/>
          <w:szCs w:val="32"/>
        </w:rPr>
      </w:pPr>
      <w:r w:rsidRPr="004F072B">
        <w:rPr>
          <w:rFonts w:ascii="Verdana" w:hAnsi="Verdana"/>
          <w:b/>
          <w:bCs/>
          <w:sz w:val="32"/>
          <w:szCs w:val="32"/>
        </w:rPr>
        <w:t>Bijlage</w:t>
      </w:r>
      <w:r w:rsidR="00FB3F0F">
        <w:rPr>
          <w:rFonts w:ascii="Verdana" w:hAnsi="Verdana"/>
          <w:b/>
          <w:bCs/>
          <w:sz w:val="32"/>
          <w:szCs w:val="32"/>
        </w:rPr>
        <w:t xml:space="preserve"> </w:t>
      </w:r>
      <w:r w:rsidR="0080001F">
        <w:rPr>
          <w:rFonts w:ascii="Verdana" w:hAnsi="Verdana"/>
          <w:b/>
          <w:bCs/>
          <w:sz w:val="32"/>
          <w:szCs w:val="32"/>
        </w:rPr>
        <w:t>4</w:t>
      </w:r>
      <w:r w:rsidR="00FB3F0F">
        <w:rPr>
          <w:rFonts w:ascii="Verdana" w:hAnsi="Verdana"/>
          <w:b/>
          <w:bCs/>
          <w:sz w:val="32"/>
          <w:szCs w:val="32"/>
        </w:rPr>
        <w:t xml:space="preserve"> </w:t>
      </w:r>
    </w:p>
    <w:p w14:paraId="666B43EE" w14:textId="3047D1A8" w:rsidR="00C060F3" w:rsidRPr="00FB3F0F" w:rsidRDefault="00FB3F0F" w:rsidP="008462F4">
      <w:pPr>
        <w:spacing w:line="276" w:lineRule="auto"/>
        <w:ind w:left="2127" w:firstLine="709"/>
        <w:rPr>
          <w:rFonts w:ascii="Verdana" w:hAnsi="Verdana"/>
          <w:b/>
          <w:bCs/>
          <w:sz w:val="32"/>
          <w:szCs w:val="32"/>
        </w:rPr>
      </w:pPr>
      <w:r>
        <w:rPr>
          <w:rFonts w:ascii="Verdana" w:hAnsi="Verdana"/>
          <w:b/>
          <w:sz w:val="32"/>
          <w:szCs w:val="32"/>
        </w:rPr>
        <w:t xml:space="preserve">Verplichte </w:t>
      </w:r>
      <w:r w:rsidR="00490991" w:rsidRPr="004F072B">
        <w:rPr>
          <w:rFonts w:ascii="Verdana" w:hAnsi="Verdana"/>
          <w:b/>
          <w:sz w:val="32"/>
          <w:szCs w:val="32"/>
        </w:rPr>
        <w:t>invulformulieren</w:t>
      </w:r>
    </w:p>
    <w:p w14:paraId="3C19EE08" w14:textId="77777777" w:rsidR="00490991" w:rsidRPr="004F072B" w:rsidRDefault="00C060F3" w:rsidP="00867577">
      <w:pPr>
        <w:spacing w:line="276" w:lineRule="auto"/>
        <w:ind w:left="2832"/>
        <w:jc w:val="both"/>
        <w:rPr>
          <w:rFonts w:ascii="Verdana" w:hAnsi="Verdana"/>
          <w:b/>
          <w:sz w:val="32"/>
          <w:szCs w:val="32"/>
        </w:rPr>
      </w:pPr>
      <w:r w:rsidRPr="004F072B">
        <w:rPr>
          <w:rFonts w:ascii="Verdana" w:hAnsi="Verdana"/>
          <w:b/>
          <w:sz w:val="32"/>
          <w:szCs w:val="32"/>
        </w:rPr>
        <w:t xml:space="preserve">  </w:t>
      </w:r>
    </w:p>
    <w:p w14:paraId="49CD8A50" w14:textId="77777777" w:rsidR="00AC37CD" w:rsidRPr="004F072B" w:rsidRDefault="00AC37CD" w:rsidP="00867577">
      <w:pPr>
        <w:spacing w:line="276" w:lineRule="auto"/>
        <w:ind w:left="2832"/>
        <w:jc w:val="both"/>
        <w:rPr>
          <w:rFonts w:ascii="Verdana" w:hAnsi="Verdana"/>
          <w:b/>
          <w:sz w:val="24"/>
          <w:szCs w:val="24"/>
        </w:rPr>
      </w:pPr>
    </w:p>
    <w:p w14:paraId="6D3FFDFF" w14:textId="77777777" w:rsidR="00AC37CD" w:rsidRPr="004F072B" w:rsidRDefault="00AC37CD" w:rsidP="00867577">
      <w:pPr>
        <w:spacing w:line="276" w:lineRule="auto"/>
        <w:ind w:left="2832"/>
        <w:jc w:val="both"/>
        <w:rPr>
          <w:rFonts w:ascii="Verdana" w:hAnsi="Verdana"/>
          <w:b/>
          <w:sz w:val="24"/>
          <w:szCs w:val="24"/>
        </w:rPr>
      </w:pPr>
    </w:p>
    <w:p w14:paraId="4AFFFECC" w14:textId="153A52EC" w:rsidR="00AC37CD" w:rsidRPr="004F072B" w:rsidRDefault="00AC37CD" w:rsidP="00867577">
      <w:pPr>
        <w:spacing w:line="276" w:lineRule="auto"/>
        <w:ind w:left="2832"/>
        <w:jc w:val="both"/>
        <w:rPr>
          <w:rFonts w:ascii="Verdana" w:hAnsi="Verdana"/>
          <w:b/>
          <w:sz w:val="24"/>
          <w:szCs w:val="24"/>
        </w:rPr>
      </w:pPr>
      <w:r w:rsidRPr="004F072B">
        <w:rPr>
          <w:rFonts w:ascii="Verdana" w:hAnsi="Verdana"/>
          <w:b/>
          <w:sz w:val="32"/>
          <w:szCs w:val="32"/>
        </w:rPr>
        <w:t xml:space="preserve">  </w:t>
      </w:r>
    </w:p>
    <w:p w14:paraId="59DEA5F5" w14:textId="77777777" w:rsidR="00490991" w:rsidRPr="004F072B" w:rsidRDefault="00490991" w:rsidP="00867577">
      <w:pPr>
        <w:spacing w:line="276" w:lineRule="auto"/>
        <w:jc w:val="both"/>
        <w:rPr>
          <w:rFonts w:ascii="Verdana" w:hAnsi="Verdana"/>
          <w:b/>
          <w:bCs/>
          <w:sz w:val="24"/>
          <w:szCs w:val="24"/>
        </w:rPr>
      </w:pPr>
    </w:p>
    <w:p w14:paraId="4D919DA4" w14:textId="77777777" w:rsidR="00490991" w:rsidRPr="004F072B" w:rsidRDefault="00490991" w:rsidP="00867577">
      <w:pPr>
        <w:spacing w:line="276" w:lineRule="auto"/>
        <w:jc w:val="both"/>
        <w:rPr>
          <w:rFonts w:ascii="Verdana" w:hAnsi="Verdana"/>
          <w:b/>
          <w:bCs/>
          <w:sz w:val="24"/>
          <w:szCs w:val="24"/>
        </w:rPr>
      </w:pPr>
    </w:p>
    <w:p w14:paraId="66597D29" w14:textId="77777777" w:rsidR="00490991" w:rsidRPr="004F072B" w:rsidRDefault="00490991" w:rsidP="00867577">
      <w:pPr>
        <w:spacing w:line="276" w:lineRule="auto"/>
        <w:jc w:val="both"/>
        <w:rPr>
          <w:rFonts w:ascii="Verdana" w:hAnsi="Verdana"/>
          <w:b/>
          <w:bCs/>
          <w:sz w:val="24"/>
          <w:szCs w:val="24"/>
        </w:rPr>
      </w:pPr>
    </w:p>
    <w:p w14:paraId="1B4E0ACB" w14:textId="7E241A55" w:rsidR="008A37E4" w:rsidRPr="000B3574" w:rsidRDefault="00D41F16" w:rsidP="00847457">
      <w:pPr>
        <w:rPr>
          <w:rFonts w:ascii="Verdana" w:hAnsi="Verdana"/>
          <w:sz w:val="24"/>
          <w:szCs w:val="24"/>
        </w:rPr>
      </w:pPr>
      <w:r>
        <w:rPr>
          <w:rFonts w:ascii="Verdana" w:hAnsi="Verdana"/>
          <w:bCs/>
          <w:sz w:val="24"/>
          <w:szCs w:val="24"/>
        </w:rPr>
        <w:t>O</w:t>
      </w:r>
      <w:r w:rsidRPr="00302895">
        <w:rPr>
          <w:rFonts w:ascii="Verdana" w:hAnsi="Verdana"/>
          <w:bCs/>
          <w:sz w:val="24"/>
          <w:szCs w:val="24"/>
        </w:rPr>
        <w:t>nderwerp</w:t>
      </w:r>
      <w:r w:rsidRPr="00302895">
        <w:rPr>
          <w:rFonts w:ascii="Verdana" w:hAnsi="Verdana"/>
          <w:bCs/>
          <w:sz w:val="24"/>
          <w:szCs w:val="24"/>
        </w:rPr>
        <w:tab/>
      </w:r>
      <w:r>
        <w:rPr>
          <w:rFonts w:ascii="Verdana" w:hAnsi="Verdana"/>
          <w:bCs/>
          <w:sz w:val="24"/>
          <w:szCs w:val="24"/>
        </w:rPr>
        <w:tab/>
      </w:r>
      <w:r>
        <w:rPr>
          <w:rFonts w:ascii="Verdana" w:hAnsi="Verdana"/>
          <w:bCs/>
          <w:sz w:val="24"/>
          <w:szCs w:val="24"/>
        </w:rPr>
        <w:tab/>
      </w:r>
      <w:r w:rsidRPr="00302895">
        <w:rPr>
          <w:rFonts w:ascii="Verdana" w:hAnsi="Verdana"/>
          <w:bCs/>
          <w:sz w:val="24"/>
          <w:szCs w:val="24"/>
        </w:rPr>
        <w:t>:</w:t>
      </w:r>
      <w:r w:rsidRPr="00302895">
        <w:rPr>
          <w:rFonts w:ascii="Verdana" w:hAnsi="Verdana"/>
          <w:b/>
          <w:bCs/>
          <w:sz w:val="24"/>
          <w:szCs w:val="24"/>
        </w:rPr>
        <w:t xml:space="preserve"> </w:t>
      </w:r>
      <w:r w:rsidR="0080001F">
        <w:rPr>
          <w:rFonts w:ascii="Verdana" w:hAnsi="Verdana"/>
          <w:b/>
          <w:bCs/>
          <w:sz w:val="24"/>
          <w:szCs w:val="24"/>
        </w:rPr>
        <w:t>Raamovereenkomst Notuleerdiensten</w:t>
      </w:r>
    </w:p>
    <w:p w14:paraId="7415C00B" w14:textId="77777777" w:rsidR="00490991" w:rsidRPr="004F072B" w:rsidRDefault="00490991" w:rsidP="00867577">
      <w:pPr>
        <w:spacing w:line="276" w:lineRule="auto"/>
        <w:jc w:val="both"/>
        <w:rPr>
          <w:rFonts w:ascii="Verdana" w:hAnsi="Verdana"/>
          <w:b/>
          <w:bCs/>
          <w:sz w:val="24"/>
          <w:szCs w:val="24"/>
        </w:rPr>
      </w:pPr>
    </w:p>
    <w:p w14:paraId="017555F1" w14:textId="13634C00" w:rsidR="00490991" w:rsidRPr="004F072B" w:rsidRDefault="00791BEF" w:rsidP="00867577">
      <w:pPr>
        <w:spacing w:line="276" w:lineRule="auto"/>
        <w:jc w:val="both"/>
        <w:rPr>
          <w:rFonts w:ascii="Verdana" w:hAnsi="Verdana"/>
          <w:b/>
          <w:bCs/>
          <w:sz w:val="24"/>
          <w:szCs w:val="24"/>
        </w:rPr>
      </w:pPr>
      <w:r>
        <w:rPr>
          <w:rFonts w:ascii="Verdana" w:hAnsi="Verdana"/>
          <w:bCs/>
          <w:sz w:val="24"/>
          <w:szCs w:val="24"/>
        </w:rPr>
        <w:t>Procedure</w:t>
      </w:r>
      <w:r w:rsidR="00490991" w:rsidRPr="004F072B">
        <w:rPr>
          <w:rFonts w:ascii="Verdana" w:hAnsi="Verdana"/>
          <w:bCs/>
          <w:sz w:val="24"/>
          <w:szCs w:val="24"/>
        </w:rPr>
        <w:tab/>
      </w:r>
      <w:r w:rsidR="00490991" w:rsidRPr="004F072B">
        <w:rPr>
          <w:rFonts w:ascii="Verdana" w:hAnsi="Verdana"/>
          <w:bCs/>
          <w:sz w:val="24"/>
          <w:szCs w:val="24"/>
        </w:rPr>
        <w:tab/>
      </w:r>
      <w:r w:rsidR="0062483D">
        <w:rPr>
          <w:rFonts w:ascii="Verdana" w:hAnsi="Verdana"/>
          <w:bCs/>
          <w:sz w:val="24"/>
          <w:szCs w:val="24"/>
        </w:rPr>
        <w:tab/>
      </w:r>
      <w:r w:rsidR="00490991" w:rsidRPr="004F072B">
        <w:rPr>
          <w:rFonts w:ascii="Verdana" w:hAnsi="Verdana"/>
          <w:bCs/>
          <w:sz w:val="24"/>
          <w:szCs w:val="24"/>
        </w:rPr>
        <w:t xml:space="preserve">: </w:t>
      </w:r>
      <w:r w:rsidR="00246292">
        <w:rPr>
          <w:rFonts w:ascii="Verdana" w:hAnsi="Verdana"/>
          <w:b/>
          <w:bCs/>
          <w:sz w:val="24"/>
          <w:szCs w:val="24"/>
        </w:rPr>
        <w:t>Openbare</w:t>
      </w:r>
      <w:r w:rsidR="00490991" w:rsidRPr="004F072B">
        <w:rPr>
          <w:rFonts w:ascii="Verdana" w:hAnsi="Verdana"/>
          <w:b/>
          <w:bCs/>
          <w:sz w:val="24"/>
          <w:szCs w:val="24"/>
        </w:rPr>
        <w:t xml:space="preserve"> Europese Aanbesteding</w:t>
      </w:r>
    </w:p>
    <w:p w14:paraId="0D6EC06B" w14:textId="77777777" w:rsidR="00490991" w:rsidRPr="004F072B" w:rsidRDefault="00490991" w:rsidP="00867577">
      <w:pPr>
        <w:spacing w:line="276" w:lineRule="auto"/>
        <w:jc w:val="both"/>
        <w:rPr>
          <w:rFonts w:ascii="Verdana" w:hAnsi="Verdana"/>
          <w:b/>
          <w:bCs/>
          <w:sz w:val="24"/>
          <w:szCs w:val="24"/>
        </w:rPr>
      </w:pPr>
    </w:p>
    <w:p w14:paraId="6CD86F62" w14:textId="77777777" w:rsidR="00490991" w:rsidRPr="004F072B" w:rsidRDefault="00490991" w:rsidP="00867577">
      <w:pPr>
        <w:spacing w:line="276" w:lineRule="auto"/>
        <w:jc w:val="both"/>
        <w:rPr>
          <w:rFonts w:ascii="Verdana" w:hAnsi="Verdana"/>
          <w:b/>
          <w:bCs/>
          <w:sz w:val="24"/>
          <w:szCs w:val="24"/>
        </w:rPr>
      </w:pPr>
    </w:p>
    <w:p w14:paraId="4635F5E1" w14:textId="77777777" w:rsidR="00490991" w:rsidRPr="004F072B" w:rsidRDefault="00490991" w:rsidP="00867577">
      <w:pPr>
        <w:spacing w:line="276" w:lineRule="auto"/>
        <w:jc w:val="both"/>
        <w:rPr>
          <w:rFonts w:ascii="Verdana" w:hAnsi="Verdana"/>
          <w:b/>
          <w:bCs/>
          <w:sz w:val="24"/>
          <w:szCs w:val="24"/>
        </w:rPr>
      </w:pPr>
    </w:p>
    <w:p w14:paraId="1F2690EE" w14:textId="103179FB" w:rsidR="00490991" w:rsidRPr="00847457" w:rsidRDefault="00246292" w:rsidP="00867577">
      <w:pPr>
        <w:spacing w:line="276" w:lineRule="auto"/>
        <w:jc w:val="both"/>
        <w:rPr>
          <w:rFonts w:ascii="Verdana" w:hAnsi="Verdana"/>
          <w:b/>
          <w:bCs/>
          <w:sz w:val="24"/>
          <w:szCs w:val="24"/>
        </w:rPr>
      </w:pPr>
      <w:r w:rsidRPr="00847457">
        <w:rPr>
          <w:rFonts w:ascii="Verdana" w:hAnsi="Verdana"/>
          <w:bCs/>
          <w:sz w:val="24"/>
          <w:szCs w:val="24"/>
        </w:rPr>
        <w:t>TenderNed-</w:t>
      </w:r>
      <w:r w:rsidR="00791BEF" w:rsidRPr="00847457">
        <w:rPr>
          <w:rFonts w:ascii="Verdana" w:hAnsi="Verdana"/>
          <w:bCs/>
          <w:sz w:val="24"/>
          <w:szCs w:val="24"/>
        </w:rPr>
        <w:t>kenmerk</w:t>
      </w:r>
      <w:r w:rsidR="00490991" w:rsidRPr="00847457">
        <w:rPr>
          <w:rFonts w:ascii="Verdana" w:hAnsi="Verdana"/>
          <w:bCs/>
          <w:sz w:val="24"/>
          <w:szCs w:val="24"/>
        </w:rPr>
        <w:tab/>
        <w:t>:</w:t>
      </w:r>
      <w:r w:rsidR="00490991" w:rsidRPr="00847457">
        <w:rPr>
          <w:rFonts w:ascii="Verdana" w:hAnsi="Verdana"/>
          <w:b/>
          <w:bCs/>
          <w:sz w:val="24"/>
          <w:szCs w:val="24"/>
        </w:rPr>
        <w:t xml:space="preserve"> </w:t>
      </w:r>
      <w:r w:rsidR="00CB07B7" w:rsidRPr="00CB07B7">
        <w:rPr>
          <w:rFonts w:ascii="Verdana" w:hAnsi="Verdana"/>
          <w:b/>
          <w:bCs/>
          <w:sz w:val="24"/>
          <w:szCs w:val="24"/>
        </w:rPr>
        <w:t>TN 611983</w:t>
      </w:r>
    </w:p>
    <w:p w14:paraId="2592CC49" w14:textId="77777777" w:rsidR="00490991" w:rsidRPr="00847457" w:rsidRDefault="00490991" w:rsidP="00867577">
      <w:pPr>
        <w:spacing w:line="276" w:lineRule="auto"/>
        <w:jc w:val="both"/>
        <w:rPr>
          <w:rFonts w:ascii="Verdana" w:hAnsi="Verdana"/>
          <w:b/>
          <w:bCs/>
          <w:sz w:val="24"/>
          <w:szCs w:val="24"/>
        </w:rPr>
      </w:pPr>
    </w:p>
    <w:p w14:paraId="0BB3CD7C" w14:textId="5341283A" w:rsidR="00490991" w:rsidRPr="00253748" w:rsidRDefault="00791BEF" w:rsidP="00867577">
      <w:pPr>
        <w:spacing w:line="276" w:lineRule="auto"/>
        <w:jc w:val="both"/>
        <w:rPr>
          <w:rFonts w:ascii="Verdana" w:hAnsi="Verdana"/>
          <w:b/>
          <w:bCs/>
          <w:sz w:val="24"/>
          <w:szCs w:val="24"/>
          <w:lang w:val="de-DE"/>
        </w:rPr>
      </w:pPr>
      <w:r w:rsidRPr="00253748">
        <w:rPr>
          <w:rFonts w:ascii="Verdana" w:hAnsi="Verdana"/>
          <w:bCs/>
          <w:sz w:val="24"/>
          <w:szCs w:val="24"/>
          <w:lang w:val="de-DE"/>
        </w:rPr>
        <w:t>Datum</w:t>
      </w:r>
      <w:r w:rsidR="00490991" w:rsidRPr="00253748">
        <w:rPr>
          <w:rFonts w:ascii="Verdana" w:hAnsi="Verdana"/>
          <w:bCs/>
          <w:sz w:val="24"/>
          <w:szCs w:val="24"/>
          <w:lang w:val="de-DE"/>
        </w:rPr>
        <w:tab/>
      </w:r>
      <w:r w:rsidR="00490991" w:rsidRPr="00253748">
        <w:rPr>
          <w:rFonts w:ascii="Verdana" w:hAnsi="Verdana"/>
          <w:bCs/>
          <w:sz w:val="24"/>
          <w:szCs w:val="24"/>
          <w:lang w:val="de-DE"/>
        </w:rPr>
        <w:tab/>
      </w:r>
      <w:r w:rsidR="00490991" w:rsidRPr="00253748">
        <w:rPr>
          <w:rFonts w:ascii="Verdana" w:hAnsi="Verdana"/>
          <w:bCs/>
          <w:sz w:val="24"/>
          <w:szCs w:val="24"/>
          <w:lang w:val="de-DE"/>
        </w:rPr>
        <w:tab/>
        <w:t>:</w:t>
      </w:r>
      <w:r w:rsidR="00490991" w:rsidRPr="00253748">
        <w:rPr>
          <w:rFonts w:ascii="Verdana" w:hAnsi="Verdana"/>
          <w:b/>
          <w:bCs/>
          <w:sz w:val="24"/>
          <w:szCs w:val="24"/>
          <w:lang w:val="de-DE"/>
        </w:rPr>
        <w:t xml:space="preserve"> </w:t>
      </w:r>
      <w:r w:rsidR="00DE3FFB">
        <w:rPr>
          <w:rFonts w:ascii="Verdana" w:hAnsi="Verdana"/>
          <w:b/>
          <w:bCs/>
          <w:sz w:val="24"/>
          <w:szCs w:val="24"/>
          <w:lang w:val="de-DE"/>
        </w:rPr>
        <w:t>8</w:t>
      </w:r>
      <w:r w:rsidR="00D973C6" w:rsidRPr="00345392">
        <w:rPr>
          <w:rFonts w:ascii="Verdana" w:hAnsi="Verdana"/>
          <w:b/>
          <w:bCs/>
          <w:sz w:val="24"/>
          <w:szCs w:val="24"/>
          <w:lang w:val="de-DE"/>
        </w:rPr>
        <w:t xml:space="preserve"> </w:t>
      </w:r>
      <w:r w:rsidR="0080001F" w:rsidRPr="00345392">
        <w:rPr>
          <w:rFonts w:ascii="Verdana" w:hAnsi="Verdana"/>
          <w:b/>
          <w:bCs/>
          <w:sz w:val="24"/>
          <w:szCs w:val="24"/>
          <w:lang w:val="de-DE"/>
        </w:rPr>
        <w:t>oktober</w:t>
      </w:r>
      <w:r w:rsidR="00253748" w:rsidRPr="00345392">
        <w:rPr>
          <w:rFonts w:ascii="Verdana" w:hAnsi="Verdana"/>
          <w:b/>
          <w:bCs/>
          <w:sz w:val="24"/>
          <w:szCs w:val="24"/>
          <w:lang w:val="de-DE"/>
        </w:rPr>
        <w:t xml:space="preserve"> 202</w:t>
      </w:r>
      <w:r w:rsidR="00134774" w:rsidRPr="00345392">
        <w:rPr>
          <w:rFonts w:ascii="Verdana" w:hAnsi="Verdana"/>
          <w:b/>
          <w:bCs/>
          <w:sz w:val="24"/>
          <w:szCs w:val="24"/>
          <w:lang w:val="de-DE"/>
        </w:rPr>
        <w:t>6</w:t>
      </w:r>
    </w:p>
    <w:p w14:paraId="0BDED409" w14:textId="77777777" w:rsidR="00490991" w:rsidRPr="00253748" w:rsidRDefault="00490991" w:rsidP="00867577">
      <w:pPr>
        <w:spacing w:line="276" w:lineRule="auto"/>
        <w:jc w:val="both"/>
        <w:rPr>
          <w:rFonts w:ascii="Verdana" w:hAnsi="Verdana"/>
          <w:b/>
          <w:bCs/>
          <w:sz w:val="24"/>
          <w:szCs w:val="24"/>
          <w:lang w:val="de-DE"/>
        </w:rPr>
      </w:pPr>
    </w:p>
    <w:p w14:paraId="7E790368" w14:textId="41E93DF3" w:rsidR="00490991" w:rsidRPr="004C495C" w:rsidRDefault="00791BEF" w:rsidP="00867577">
      <w:pPr>
        <w:spacing w:line="276" w:lineRule="auto"/>
        <w:jc w:val="both"/>
        <w:rPr>
          <w:rFonts w:ascii="Verdana" w:hAnsi="Verdana"/>
          <w:bCs/>
          <w:sz w:val="24"/>
          <w:szCs w:val="24"/>
          <w:lang w:val="de-DE"/>
        </w:rPr>
      </w:pPr>
      <w:r w:rsidRPr="004C495C">
        <w:rPr>
          <w:rFonts w:ascii="Verdana" w:hAnsi="Verdana"/>
          <w:bCs/>
          <w:sz w:val="24"/>
          <w:szCs w:val="24"/>
          <w:lang w:val="de-DE"/>
        </w:rPr>
        <w:t>V</w:t>
      </w:r>
      <w:r w:rsidR="00490991" w:rsidRPr="004C495C">
        <w:rPr>
          <w:rFonts w:ascii="Verdana" w:hAnsi="Verdana"/>
          <w:bCs/>
          <w:sz w:val="24"/>
          <w:szCs w:val="24"/>
          <w:lang w:val="de-DE"/>
        </w:rPr>
        <w:t>ersie</w:t>
      </w:r>
      <w:r w:rsidR="00490991" w:rsidRPr="004C495C">
        <w:rPr>
          <w:rFonts w:ascii="Verdana" w:hAnsi="Verdana"/>
          <w:bCs/>
          <w:sz w:val="24"/>
          <w:szCs w:val="24"/>
          <w:lang w:val="de-DE"/>
        </w:rPr>
        <w:tab/>
      </w:r>
      <w:r w:rsidR="00490991" w:rsidRPr="004C495C">
        <w:rPr>
          <w:rFonts w:ascii="Verdana" w:hAnsi="Verdana"/>
          <w:bCs/>
          <w:sz w:val="24"/>
          <w:szCs w:val="24"/>
          <w:lang w:val="de-DE"/>
        </w:rPr>
        <w:tab/>
      </w:r>
      <w:r w:rsidR="00490991" w:rsidRPr="004C495C">
        <w:rPr>
          <w:rFonts w:ascii="Verdana" w:hAnsi="Verdana"/>
          <w:bCs/>
          <w:sz w:val="24"/>
          <w:szCs w:val="24"/>
          <w:lang w:val="de-DE"/>
        </w:rPr>
        <w:tab/>
        <w:t>:</w:t>
      </w:r>
      <w:r w:rsidR="00490991" w:rsidRPr="004C495C">
        <w:rPr>
          <w:rFonts w:ascii="Verdana" w:hAnsi="Verdana"/>
          <w:b/>
          <w:bCs/>
          <w:sz w:val="24"/>
          <w:szCs w:val="24"/>
          <w:lang w:val="de-DE"/>
        </w:rPr>
        <w:t xml:space="preserve"> </w:t>
      </w:r>
      <w:r w:rsidR="0080001F">
        <w:rPr>
          <w:rFonts w:ascii="Verdana" w:hAnsi="Verdana"/>
          <w:b/>
          <w:bCs/>
          <w:sz w:val="24"/>
          <w:szCs w:val="24"/>
          <w:lang w:val="de-DE"/>
        </w:rPr>
        <w:t>0.1</w:t>
      </w:r>
    </w:p>
    <w:p w14:paraId="03849815" w14:textId="77777777" w:rsidR="00DE6283" w:rsidRPr="004C495C" w:rsidRDefault="00DE6283" w:rsidP="00867577">
      <w:pPr>
        <w:spacing w:line="276" w:lineRule="auto"/>
        <w:jc w:val="both"/>
        <w:rPr>
          <w:rFonts w:ascii="Verdana" w:hAnsi="Verdana"/>
          <w:sz w:val="20"/>
          <w:szCs w:val="20"/>
          <w:lang w:val="de-DE"/>
        </w:rPr>
      </w:pPr>
    </w:p>
    <w:p w14:paraId="10CB154E" w14:textId="77777777" w:rsidR="00DE6283" w:rsidRPr="004C495C" w:rsidRDefault="00DE6283" w:rsidP="00867577">
      <w:pPr>
        <w:spacing w:line="276" w:lineRule="auto"/>
        <w:jc w:val="both"/>
        <w:rPr>
          <w:rFonts w:ascii="Verdana" w:hAnsi="Verdana"/>
          <w:sz w:val="20"/>
          <w:szCs w:val="20"/>
          <w:lang w:val="de-DE"/>
        </w:rPr>
      </w:pPr>
    </w:p>
    <w:p w14:paraId="59FD033D" w14:textId="77777777" w:rsidR="00DE6283" w:rsidRPr="004C495C" w:rsidRDefault="00DE6283" w:rsidP="00867577">
      <w:pPr>
        <w:spacing w:line="276" w:lineRule="auto"/>
        <w:jc w:val="both"/>
        <w:rPr>
          <w:rFonts w:ascii="Verdana" w:hAnsi="Verdana"/>
          <w:sz w:val="20"/>
          <w:szCs w:val="20"/>
          <w:lang w:val="de-DE"/>
        </w:rPr>
      </w:pPr>
    </w:p>
    <w:p w14:paraId="5A7213F3" w14:textId="77777777" w:rsidR="00DE6283" w:rsidRPr="004C495C" w:rsidRDefault="00DE6283" w:rsidP="00867577">
      <w:pPr>
        <w:spacing w:line="276" w:lineRule="auto"/>
        <w:jc w:val="both"/>
        <w:rPr>
          <w:rFonts w:ascii="Verdana" w:hAnsi="Verdana"/>
          <w:sz w:val="20"/>
          <w:szCs w:val="20"/>
          <w:lang w:val="de-DE"/>
        </w:rPr>
      </w:pPr>
    </w:p>
    <w:p w14:paraId="6574347B" w14:textId="77777777" w:rsidR="00DE6283" w:rsidRPr="004C495C" w:rsidRDefault="00DE6283" w:rsidP="00867577">
      <w:pPr>
        <w:spacing w:line="276" w:lineRule="auto"/>
        <w:jc w:val="both"/>
        <w:rPr>
          <w:rFonts w:ascii="Verdana" w:hAnsi="Verdana"/>
          <w:sz w:val="20"/>
          <w:szCs w:val="20"/>
          <w:lang w:val="de-DE"/>
        </w:rPr>
      </w:pPr>
    </w:p>
    <w:p w14:paraId="360E3F68" w14:textId="77777777" w:rsidR="00DE6283" w:rsidRPr="004C495C" w:rsidRDefault="00DE6283" w:rsidP="00867577">
      <w:pPr>
        <w:spacing w:line="276" w:lineRule="auto"/>
        <w:jc w:val="both"/>
        <w:rPr>
          <w:rFonts w:ascii="Verdana" w:hAnsi="Verdana"/>
          <w:sz w:val="20"/>
          <w:szCs w:val="20"/>
          <w:lang w:val="de-DE"/>
        </w:rPr>
      </w:pPr>
    </w:p>
    <w:p w14:paraId="5BA341C3" w14:textId="77777777" w:rsidR="00DE6283" w:rsidRPr="004C495C" w:rsidRDefault="00DE6283" w:rsidP="00867577">
      <w:pPr>
        <w:spacing w:line="276" w:lineRule="auto"/>
        <w:jc w:val="both"/>
        <w:rPr>
          <w:rFonts w:ascii="Verdana" w:hAnsi="Verdana"/>
          <w:sz w:val="20"/>
          <w:szCs w:val="20"/>
          <w:lang w:val="de-DE"/>
        </w:rPr>
      </w:pPr>
    </w:p>
    <w:p w14:paraId="211EAC89" w14:textId="77777777" w:rsidR="00DE6283" w:rsidRPr="004C495C" w:rsidRDefault="00DE6283" w:rsidP="00867577">
      <w:pPr>
        <w:spacing w:line="276" w:lineRule="auto"/>
        <w:jc w:val="both"/>
        <w:rPr>
          <w:rFonts w:ascii="Verdana" w:hAnsi="Verdana"/>
          <w:sz w:val="20"/>
          <w:szCs w:val="20"/>
          <w:lang w:val="de-DE"/>
        </w:rPr>
      </w:pPr>
    </w:p>
    <w:p w14:paraId="30CDBD51" w14:textId="77777777" w:rsidR="00DE6283" w:rsidRPr="004C495C" w:rsidRDefault="00DE6283" w:rsidP="00867577">
      <w:pPr>
        <w:spacing w:line="276" w:lineRule="auto"/>
        <w:jc w:val="both"/>
        <w:rPr>
          <w:rFonts w:ascii="Verdana" w:hAnsi="Verdana"/>
          <w:sz w:val="20"/>
          <w:szCs w:val="20"/>
          <w:lang w:val="de-DE"/>
        </w:rPr>
      </w:pPr>
    </w:p>
    <w:p w14:paraId="5FE49315" w14:textId="77777777" w:rsidR="00DE6283" w:rsidRPr="004C495C" w:rsidRDefault="00DE6283" w:rsidP="00867577">
      <w:pPr>
        <w:spacing w:line="276" w:lineRule="auto"/>
        <w:jc w:val="both"/>
        <w:rPr>
          <w:rFonts w:ascii="Verdana" w:hAnsi="Verdana"/>
          <w:sz w:val="20"/>
          <w:szCs w:val="20"/>
          <w:lang w:val="de-DE"/>
        </w:rPr>
      </w:pPr>
    </w:p>
    <w:p w14:paraId="5EEB717B" w14:textId="77777777" w:rsidR="00DE6283" w:rsidRPr="004C495C" w:rsidRDefault="00DE6283" w:rsidP="00867577">
      <w:pPr>
        <w:spacing w:line="276" w:lineRule="auto"/>
        <w:jc w:val="both"/>
        <w:rPr>
          <w:rFonts w:ascii="Verdana" w:hAnsi="Verdana"/>
          <w:sz w:val="20"/>
          <w:szCs w:val="20"/>
          <w:lang w:val="de-DE"/>
        </w:rPr>
      </w:pPr>
    </w:p>
    <w:p w14:paraId="096D6842" w14:textId="77777777" w:rsidR="00DE6283" w:rsidRPr="004C495C" w:rsidRDefault="00DE6283" w:rsidP="00867577">
      <w:pPr>
        <w:spacing w:line="276" w:lineRule="auto"/>
        <w:jc w:val="both"/>
        <w:rPr>
          <w:rFonts w:ascii="Verdana" w:hAnsi="Verdana"/>
          <w:sz w:val="20"/>
          <w:szCs w:val="20"/>
          <w:lang w:val="de-DE"/>
        </w:rPr>
      </w:pPr>
    </w:p>
    <w:p w14:paraId="24C4BF3E" w14:textId="64ECB979" w:rsidR="00DE6283" w:rsidRPr="004C495C" w:rsidRDefault="00DE6283" w:rsidP="00867577">
      <w:pPr>
        <w:spacing w:line="276" w:lineRule="auto"/>
        <w:jc w:val="both"/>
        <w:rPr>
          <w:rFonts w:ascii="Verdana" w:hAnsi="Verdana"/>
          <w:sz w:val="20"/>
          <w:szCs w:val="20"/>
          <w:lang w:val="de-DE"/>
        </w:rPr>
      </w:pPr>
    </w:p>
    <w:p w14:paraId="2AE96B31" w14:textId="43BB544B" w:rsidR="00FB3F0F" w:rsidRPr="004C495C" w:rsidRDefault="00FB3F0F">
      <w:pPr>
        <w:rPr>
          <w:rFonts w:ascii="Verdana" w:hAnsi="Verdana"/>
          <w:sz w:val="20"/>
          <w:szCs w:val="20"/>
          <w:lang w:val="de-DE"/>
        </w:rPr>
      </w:pPr>
      <w:r w:rsidRPr="004C495C">
        <w:rPr>
          <w:rFonts w:ascii="Verdana" w:hAnsi="Verdana"/>
          <w:sz w:val="20"/>
          <w:szCs w:val="20"/>
          <w:lang w:val="de-DE"/>
        </w:rPr>
        <w:br w:type="page"/>
      </w:r>
    </w:p>
    <w:sdt>
      <w:sdtPr>
        <w:rPr>
          <w:rFonts w:ascii="Georgia" w:hAnsi="Georgia"/>
          <w:b w:val="0"/>
          <w:bCs w:val="0"/>
          <w:color w:val="auto"/>
          <w:sz w:val="22"/>
          <w:szCs w:val="19"/>
          <w:lang w:eastAsia="nl-NL"/>
        </w:rPr>
        <w:id w:val="1879592110"/>
        <w:docPartObj>
          <w:docPartGallery w:val="Table of Contents"/>
          <w:docPartUnique/>
        </w:docPartObj>
      </w:sdtPr>
      <w:sdtContent>
        <w:p w14:paraId="3CA0E0D5" w14:textId="0A113855" w:rsidR="00FB3F0F" w:rsidRPr="008462F4" w:rsidRDefault="00FB3F0F">
          <w:pPr>
            <w:pStyle w:val="Kopvaninhoudsopgave"/>
            <w:rPr>
              <w:sz w:val="32"/>
              <w:szCs w:val="32"/>
            </w:rPr>
          </w:pPr>
          <w:r w:rsidRPr="008462F4">
            <w:rPr>
              <w:sz w:val="32"/>
              <w:szCs w:val="32"/>
            </w:rPr>
            <w:t>Inhoudsopgave</w:t>
          </w:r>
        </w:p>
        <w:p w14:paraId="51AABE04" w14:textId="77777777" w:rsidR="00FB3F0F" w:rsidRPr="00FB3F0F" w:rsidRDefault="00FB3F0F" w:rsidP="00FB3F0F">
          <w:pPr>
            <w:rPr>
              <w:lang w:eastAsia="en-US"/>
            </w:rPr>
          </w:pPr>
        </w:p>
        <w:p w14:paraId="62B06C9B" w14:textId="6EBDB084" w:rsidR="003318BE" w:rsidRDefault="00FB3F0F">
          <w:pPr>
            <w:pStyle w:val="Inhopg1"/>
            <w:rPr>
              <w:rFonts w:asciiTheme="minorHAnsi" w:eastAsiaTheme="minorEastAsia" w:hAnsiTheme="minorHAnsi" w:cstheme="minorBidi"/>
              <w:kern w:val="2"/>
              <w:sz w:val="24"/>
              <w:szCs w:val="24"/>
              <w:lang w:val="nl-NL" w:eastAsia="nl-NL"/>
              <w14:ligatures w14:val="standardContextual"/>
            </w:rPr>
          </w:pPr>
          <w:r w:rsidRPr="00FB3F0F">
            <w:rPr>
              <w:sz w:val="18"/>
              <w:szCs w:val="18"/>
            </w:rPr>
            <w:fldChar w:fldCharType="begin"/>
          </w:r>
          <w:r w:rsidRPr="00FB3F0F">
            <w:rPr>
              <w:sz w:val="18"/>
              <w:szCs w:val="18"/>
            </w:rPr>
            <w:instrText xml:space="preserve"> TOC \o "1-3" \h \z \u </w:instrText>
          </w:r>
          <w:r w:rsidRPr="00FB3F0F">
            <w:rPr>
              <w:sz w:val="18"/>
              <w:szCs w:val="18"/>
            </w:rPr>
            <w:fldChar w:fldCharType="separate"/>
          </w:r>
          <w:hyperlink w:anchor="_Toc241850112" w:history="1">
            <w:r w:rsidR="003318BE" w:rsidRPr="008A58FD">
              <w:rPr>
                <w:rStyle w:val="Hyperlink"/>
              </w:rPr>
              <w:t>Toelichting</w:t>
            </w:r>
            <w:r w:rsidR="003318BE">
              <w:rPr>
                <w:webHidden/>
              </w:rPr>
              <w:tab/>
            </w:r>
            <w:r w:rsidR="003318BE">
              <w:rPr>
                <w:webHidden/>
              </w:rPr>
              <w:fldChar w:fldCharType="begin"/>
            </w:r>
            <w:r w:rsidR="003318BE">
              <w:rPr>
                <w:webHidden/>
              </w:rPr>
              <w:instrText xml:space="preserve"> PAGEREF _Toc241850112 \h </w:instrText>
            </w:r>
            <w:r w:rsidR="003318BE">
              <w:rPr>
                <w:webHidden/>
              </w:rPr>
            </w:r>
            <w:r w:rsidR="003318BE">
              <w:rPr>
                <w:webHidden/>
              </w:rPr>
              <w:fldChar w:fldCharType="separate"/>
            </w:r>
            <w:r w:rsidR="003318BE">
              <w:rPr>
                <w:webHidden/>
              </w:rPr>
              <w:t>3</w:t>
            </w:r>
            <w:r w:rsidR="003318BE">
              <w:rPr>
                <w:webHidden/>
              </w:rPr>
              <w:fldChar w:fldCharType="end"/>
            </w:r>
          </w:hyperlink>
        </w:p>
        <w:p w14:paraId="254362BB" w14:textId="1ECD47D6" w:rsidR="003318BE" w:rsidRDefault="003318BE">
          <w:pPr>
            <w:pStyle w:val="Inhopg1"/>
            <w:rPr>
              <w:rFonts w:asciiTheme="minorHAnsi" w:eastAsiaTheme="minorEastAsia" w:hAnsiTheme="minorHAnsi" w:cstheme="minorBidi"/>
              <w:kern w:val="2"/>
              <w:sz w:val="24"/>
              <w:szCs w:val="24"/>
              <w:lang w:val="nl-NL" w:eastAsia="nl-NL"/>
              <w14:ligatures w14:val="standardContextual"/>
            </w:rPr>
          </w:pPr>
          <w:hyperlink w:anchor="_Toc241850113" w:history="1">
            <w:r w:rsidRPr="008A58FD">
              <w:rPr>
                <w:rStyle w:val="Hyperlink"/>
                <w:bCs/>
                <w:spacing w:val="4"/>
                <w:lang w:eastAsia="nl-NL"/>
              </w:rPr>
              <w:t>1.</w:t>
            </w:r>
            <w:r>
              <w:rPr>
                <w:rFonts w:asciiTheme="minorHAnsi" w:eastAsiaTheme="minorEastAsia" w:hAnsiTheme="minorHAnsi" w:cstheme="minorBidi"/>
                <w:kern w:val="2"/>
                <w:sz w:val="24"/>
                <w:szCs w:val="24"/>
                <w:lang w:val="nl-NL" w:eastAsia="nl-NL"/>
                <w14:ligatures w14:val="standardContextual"/>
              </w:rPr>
              <w:tab/>
            </w:r>
            <w:r w:rsidRPr="008A58FD">
              <w:rPr>
                <w:rStyle w:val="Hyperlink"/>
                <w:bCs/>
                <w:spacing w:val="4"/>
                <w:lang w:eastAsia="nl-NL"/>
              </w:rPr>
              <w:t>Informatie Inschrijver</w:t>
            </w:r>
            <w:r>
              <w:rPr>
                <w:webHidden/>
              </w:rPr>
              <w:tab/>
            </w:r>
            <w:r>
              <w:rPr>
                <w:webHidden/>
              </w:rPr>
              <w:fldChar w:fldCharType="begin"/>
            </w:r>
            <w:r>
              <w:rPr>
                <w:webHidden/>
              </w:rPr>
              <w:instrText xml:space="preserve"> PAGEREF _Toc241850113 \h </w:instrText>
            </w:r>
            <w:r>
              <w:rPr>
                <w:webHidden/>
              </w:rPr>
            </w:r>
            <w:r>
              <w:rPr>
                <w:webHidden/>
              </w:rPr>
              <w:fldChar w:fldCharType="separate"/>
            </w:r>
            <w:r>
              <w:rPr>
                <w:webHidden/>
              </w:rPr>
              <w:t>4</w:t>
            </w:r>
            <w:r>
              <w:rPr>
                <w:webHidden/>
              </w:rPr>
              <w:fldChar w:fldCharType="end"/>
            </w:r>
          </w:hyperlink>
        </w:p>
        <w:p w14:paraId="252F7368" w14:textId="5761ECAB" w:rsidR="003318BE" w:rsidRDefault="003318BE">
          <w:pPr>
            <w:pStyle w:val="Inhopg2"/>
            <w:rPr>
              <w:rFonts w:asciiTheme="minorHAnsi" w:eastAsiaTheme="minorEastAsia" w:hAnsiTheme="minorHAnsi" w:cstheme="minorBidi"/>
              <w:kern w:val="2"/>
              <w:sz w:val="24"/>
              <w:szCs w:val="24"/>
              <w14:ligatures w14:val="standardContextual"/>
            </w:rPr>
          </w:pPr>
          <w:hyperlink w:anchor="_Toc241850114" w:history="1">
            <w:r w:rsidRPr="008A58FD">
              <w:rPr>
                <w:rStyle w:val="Hyperlink"/>
              </w:rPr>
              <w:t>1.1</w:t>
            </w:r>
            <w:r>
              <w:rPr>
                <w:rFonts w:asciiTheme="minorHAnsi" w:eastAsiaTheme="minorEastAsia" w:hAnsiTheme="minorHAnsi" w:cstheme="minorBidi"/>
                <w:kern w:val="2"/>
                <w:sz w:val="24"/>
                <w:szCs w:val="24"/>
                <w14:ligatures w14:val="standardContextual"/>
              </w:rPr>
              <w:tab/>
            </w:r>
            <w:r w:rsidRPr="008A58FD">
              <w:rPr>
                <w:rStyle w:val="Hyperlink"/>
              </w:rPr>
              <w:t>Gegevens holding</w:t>
            </w:r>
            <w:r>
              <w:rPr>
                <w:webHidden/>
              </w:rPr>
              <w:tab/>
            </w:r>
            <w:r>
              <w:rPr>
                <w:webHidden/>
              </w:rPr>
              <w:fldChar w:fldCharType="begin"/>
            </w:r>
            <w:r>
              <w:rPr>
                <w:webHidden/>
              </w:rPr>
              <w:instrText xml:space="preserve"> PAGEREF _Toc241850114 \h </w:instrText>
            </w:r>
            <w:r>
              <w:rPr>
                <w:webHidden/>
              </w:rPr>
            </w:r>
            <w:r>
              <w:rPr>
                <w:webHidden/>
              </w:rPr>
              <w:fldChar w:fldCharType="separate"/>
            </w:r>
            <w:r>
              <w:rPr>
                <w:webHidden/>
              </w:rPr>
              <w:t>4</w:t>
            </w:r>
            <w:r>
              <w:rPr>
                <w:webHidden/>
              </w:rPr>
              <w:fldChar w:fldCharType="end"/>
            </w:r>
          </w:hyperlink>
        </w:p>
        <w:p w14:paraId="286B1D99" w14:textId="28DE3470"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15" w:history="1">
            <w:r w:rsidRPr="008A58FD">
              <w:rPr>
                <w:rStyle w:val="Hyperlink"/>
              </w:rPr>
              <w:t>1.1.1</w:t>
            </w:r>
            <w:r>
              <w:rPr>
                <w:rFonts w:asciiTheme="minorHAnsi" w:eastAsiaTheme="minorEastAsia" w:hAnsiTheme="minorHAnsi" w:cstheme="minorBidi"/>
                <w:kern w:val="2"/>
                <w:sz w:val="24"/>
                <w:szCs w:val="24"/>
                <w14:ligatures w14:val="standardContextual"/>
              </w:rPr>
              <w:tab/>
            </w:r>
            <w:r w:rsidRPr="008A58FD">
              <w:rPr>
                <w:rStyle w:val="Hyperlink"/>
              </w:rPr>
              <w:t>Aansprakelijkheidsverklaring</w:t>
            </w:r>
            <w:r>
              <w:rPr>
                <w:webHidden/>
              </w:rPr>
              <w:tab/>
            </w:r>
            <w:r>
              <w:rPr>
                <w:webHidden/>
              </w:rPr>
              <w:fldChar w:fldCharType="begin"/>
            </w:r>
            <w:r>
              <w:rPr>
                <w:webHidden/>
              </w:rPr>
              <w:instrText xml:space="preserve"> PAGEREF _Toc241850115 \h </w:instrText>
            </w:r>
            <w:r>
              <w:rPr>
                <w:webHidden/>
              </w:rPr>
            </w:r>
            <w:r>
              <w:rPr>
                <w:webHidden/>
              </w:rPr>
              <w:fldChar w:fldCharType="separate"/>
            </w:r>
            <w:r>
              <w:rPr>
                <w:webHidden/>
              </w:rPr>
              <w:t>5</w:t>
            </w:r>
            <w:r>
              <w:rPr>
                <w:webHidden/>
              </w:rPr>
              <w:fldChar w:fldCharType="end"/>
            </w:r>
          </w:hyperlink>
        </w:p>
        <w:p w14:paraId="305B2EA1" w14:textId="47BAD283" w:rsidR="003318BE" w:rsidRDefault="003318BE">
          <w:pPr>
            <w:pStyle w:val="Inhopg2"/>
            <w:rPr>
              <w:rFonts w:asciiTheme="minorHAnsi" w:eastAsiaTheme="minorEastAsia" w:hAnsiTheme="minorHAnsi" w:cstheme="minorBidi"/>
              <w:kern w:val="2"/>
              <w:sz w:val="24"/>
              <w:szCs w:val="24"/>
              <w14:ligatures w14:val="standardContextual"/>
            </w:rPr>
          </w:pPr>
          <w:hyperlink w:anchor="_Toc241850116" w:history="1">
            <w:r w:rsidRPr="008A58FD">
              <w:rPr>
                <w:rStyle w:val="Hyperlink"/>
              </w:rPr>
              <w:t>1.2</w:t>
            </w:r>
            <w:r>
              <w:rPr>
                <w:rFonts w:asciiTheme="minorHAnsi" w:eastAsiaTheme="minorEastAsia" w:hAnsiTheme="minorHAnsi" w:cstheme="minorBidi"/>
                <w:kern w:val="2"/>
                <w:sz w:val="24"/>
                <w:szCs w:val="24"/>
                <w14:ligatures w14:val="standardContextual"/>
              </w:rPr>
              <w:tab/>
            </w:r>
            <w:r w:rsidRPr="008A58FD">
              <w:rPr>
                <w:rStyle w:val="Hyperlink"/>
              </w:rPr>
              <w:t>Opgave juridische bindingen</w:t>
            </w:r>
            <w:r>
              <w:rPr>
                <w:webHidden/>
              </w:rPr>
              <w:tab/>
            </w:r>
            <w:r>
              <w:rPr>
                <w:webHidden/>
              </w:rPr>
              <w:fldChar w:fldCharType="begin"/>
            </w:r>
            <w:r>
              <w:rPr>
                <w:webHidden/>
              </w:rPr>
              <w:instrText xml:space="preserve"> PAGEREF _Toc241850116 \h </w:instrText>
            </w:r>
            <w:r>
              <w:rPr>
                <w:webHidden/>
              </w:rPr>
            </w:r>
            <w:r>
              <w:rPr>
                <w:webHidden/>
              </w:rPr>
              <w:fldChar w:fldCharType="separate"/>
            </w:r>
            <w:r>
              <w:rPr>
                <w:webHidden/>
              </w:rPr>
              <w:t>7</w:t>
            </w:r>
            <w:r>
              <w:rPr>
                <w:webHidden/>
              </w:rPr>
              <w:fldChar w:fldCharType="end"/>
            </w:r>
          </w:hyperlink>
        </w:p>
        <w:p w14:paraId="3518AB3C" w14:textId="33806EAC" w:rsidR="003318BE" w:rsidRDefault="003318BE">
          <w:pPr>
            <w:pStyle w:val="Inhopg1"/>
            <w:rPr>
              <w:rFonts w:asciiTheme="minorHAnsi" w:eastAsiaTheme="minorEastAsia" w:hAnsiTheme="minorHAnsi" w:cstheme="minorBidi"/>
              <w:kern w:val="2"/>
              <w:sz w:val="24"/>
              <w:szCs w:val="24"/>
              <w:lang w:val="nl-NL" w:eastAsia="nl-NL"/>
              <w14:ligatures w14:val="standardContextual"/>
            </w:rPr>
          </w:pPr>
          <w:hyperlink w:anchor="_Toc241850117" w:history="1">
            <w:r w:rsidRPr="008A58FD">
              <w:rPr>
                <w:rStyle w:val="Hyperlink"/>
                <w:bCs/>
                <w:spacing w:val="4"/>
                <w:lang w:eastAsia="nl-NL"/>
              </w:rPr>
              <w:t>2.</w:t>
            </w:r>
            <w:r>
              <w:rPr>
                <w:rFonts w:asciiTheme="minorHAnsi" w:eastAsiaTheme="minorEastAsia" w:hAnsiTheme="minorHAnsi" w:cstheme="minorBidi"/>
                <w:kern w:val="2"/>
                <w:sz w:val="24"/>
                <w:szCs w:val="24"/>
                <w:lang w:val="nl-NL" w:eastAsia="nl-NL"/>
                <w14:ligatures w14:val="standardContextual"/>
              </w:rPr>
              <w:tab/>
            </w:r>
            <w:r w:rsidRPr="008A58FD">
              <w:rPr>
                <w:rStyle w:val="Hyperlink"/>
                <w:bCs/>
                <w:spacing w:val="4"/>
                <w:lang w:eastAsia="nl-NL"/>
              </w:rPr>
              <w:t>Samenwerking met andere ondernemingen</w:t>
            </w:r>
            <w:r>
              <w:rPr>
                <w:webHidden/>
              </w:rPr>
              <w:tab/>
            </w:r>
            <w:r>
              <w:rPr>
                <w:webHidden/>
              </w:rPr>
              <w:fldChar w:fldCharType="begin"/>
            </w:r>
            <w:r>
              <w:rPr>
                <w:webHidden/>
              </w:rPr>
              <w:instrText xml:space="preserve"> PAGEREF _Toc241850117 \h </w:instrText>
            </w:r>
            <w:r>
              <w:rPr>
                <w:webHidden/>
              </w:rPr>
            </w:r>
            <w:r>
              <w:rPr>
                <w:webHidden/>
              </w:rPr>
              <w:fldChar w:fldCharType="separate"/>
            </w:r>
            <w:r>
              <w:rPr>
                <w:webHidden/>
              </w:rPr>
              <w:t>8</w:t>
            </w:r>
            <w:r>
              <w:rPr>
                <w:webHidden/>
              </w:rPr>
              <w:fldChar w:fldCharType="end"/>
            </w:r>
          </w:hyperlink>
        </w:p>
        <w:p w14:paraId="0E6DE0FC" w14:textId="02F42D9C" w:rsidR="003318BE" w:rsidRDefault="003318BE">
          <w:pPr>
            <w:pStyle w:val="Inhopg2"/>
            <w:rPr>
              <w:rFonts w:asciiTheme="minorHAnsi" w:eastAsiaTheme="minorEastAsia" w:hAnsiTheme="minorHAnsi" w:cstheme="minorBidi"/>
              <w:kern w:val="2"/>
              <w:sz w:val="24"/>
              <w:szCs w:val="24"/>
              <w14:ligatures w14:val="standardContextual"/>
            </w:rPr>
          </w:pPr>
          <w:hyperlink w:anchor="_Toc241850119" w:history="1">
            <w:r w:rsidRPr="008A58FD">
              <w:rPr>
                <w:rStyle w:val="Hyperlink"/>
              </w:rPr>
              <w:t>2.1</w:t>
            </w:r>
            <w:r>
              <w:rPr>
                <w:rFonts w:asciiTheme="minorHAnsi" w:eastAsiaTheme="minorEastAsia" w:hAnsiTheme="minorHAnsi" w:cstheme="minorBidi"/>
                <w:kern w:val="2"/>
                <w:sz w:val="24"/>
                <w:szCs w:val="24"/>
                <w14:ligatures w14:val="standardContextual"/>
              </w:rPr>
              <w:tab/>
            </w:r>
            <w:r w:rsidRPr="008A58FD">
              <w:rPr>
                <w:rStyle w:val="Hyperlink"/>
              </w:rPr>
              <w:t>Combinatie</w:t>
            </w:r>
            <w:r>
              <w:rPr>
                <w:webHidden/>
              </w:rPr>
              <w:tab/>
            </w:r>
            <w:r>
              <w:rPr>
                <w:webHidden/>
              </w:rPr>
              <w:fldChar w:fldCharType="begin"/>
            </w:r>
            <w:r>
              <w:rPr>
                <w:webHidden/>
              </w:rPr>
              <w:instrText xml:space="preserve"> PAGEREF _Toc241850119 \h </w:instrText>
            </w:r>
            <w:r>
              <w:rPr>
                <w:webHidden/>
              </w:rPr>
            </w:r>
            <w:r>
              <w:rPr>
                <w:webHidden/>
              </w:rPr>
              <w:fldChar w:fldCharType="separate"/>
            </w:r>
            <w:r>
              <w:rPr>
                <w:webHidden/>
              </w:rPr>
              <w:t>8</w:t>
            </w:r>
            <w:r>
              <w:rPr>
                <w:webHidden/>
              </w:rPr>
              <w:fldChar w:fldCharType="end"/>
            </w:r>
          </w:hyperlink>
        </w:p>
        <w:p w14:paraId="285CE243" w14:textId="7C2D1B71"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20" w:history="1">
            <w:r w:rsidRPr="008A58FD">
              <w:rPr>
                <w:rStyle w:val="Hyperlink"/>
              </w:rPr>
              <w:t>2.1.1</w:t>
            </w:r>
            <w:r>
              <w:rPr>
                <w:rFonts w:asciiTheme="minorHAnsi" w:eastAsiaTheme="minorEastAsia" w:hAnsiTheme="minorHAnsi" w:cstheme="minorBidi"/>
                <w:kern w:val="2"/>
                <w:sz w:val="24"/>
                <w:szCs w:val="24"/>
                <w14:ligatures w14:val="standardContextual"/>
              </w:rPr>
              <w:tab/>
            </w:r>
            <w:r w:rsidRPr="008A58FD">
              <w:rPr>
                <w:rStyle w:val="Hyperlink"/>
              </w:rPr>
              <w:t>Verklaring Combinatie</w:t>
            </w:r>
            <w:r>
              <w:rPr>
                <w:webHidden/>
              </w:rPr>
              <w:tab/>
            </w:r>
            <w:r>
              <w:rPr>
                <w:webHidden/>
              </w:rPr>
              <w:fldChar w:fldCharType="begin"/>
            </w:r>
            <w:r>
              <w:rPr>
                <w:webHidden/>
              </w:rPr>
              <w:instrText xml:space="preserve"> PAGEREF _Toc241850120 \h </w:instrText>
            </w:r>
            <w:r>
              <w:rPr>
                <w:webHidden/>
              </w:rPr>
            </w:r>
            <w:r>
              <w:rPr>
                <w:webHidden/>
              </w:rPr>
              <w:fldChar w:fldCharType="separate"/>
            </w:r>
            <w:r>
              <w:rPr>
                <w:webHidden/>
              </w:rPr>
              <w:t>8</w:t>
            </w:r>
            <w:r>
              <w:rPr>
                <w:webHidden/>
              </w:rPr>
              <w:fldChar w:fldCharType="end"/>
            </w:r>
          </w:hyperlink>
        </w:p>
        <w:p w14:paraId="0E60FF75" w14:textId="563CE735" w:rsidR="003318BE" w:rsidRDefault="003318BE">
          <w:pPr>
            <w:pStyle w:val="Inhopg2"/>
            <w:rPr>
              <w:rFonts w:asciiTheme="minorHAnsi" w:eastAsiaTheme="minorEastAsia" w:hAnsiTheme="minorHAnsi" w:cstheme="minorBidi"/>
              <w:kern w:val="2"/>
              <w:sz w:val="24"/>
              <w:szCs w:val="24"/>
              <w14:ligatures w14:val="standardContextual"/>
            </w:rPr>
          </w:pPr>
          <w:hyperlink w:anchor="_Toc241850121" w:history="1">
            <w:r w:rsidRPr="008A58FD">
              <w:rPr>
                <w:rStyle w:val="Hyperlink"/>
              </w:rPr>
              <w:t>2.2</w:t>
            </w:r>
            <w:r>
              <w:rPr>
                <w:rFonts w:asciiTheme="minorHAnsi" w:eastAsiaTheme="minorEastAsia" w:hAnsiTheme="minorHAnsi" w:cstheme="minorBidi"/>
                <w:kern w:val="2"/>
                <w:sz w:val="24"/>
                <w:szCs w:val="24"/>
                <w14:ligatures w14:val="standardContextual"/>
              </w:rPr>
              <w:tab/>
            </w:r>
            <w:r w:rsidRPr="008A58FD">
              <w:rPr>
                <w:rStyle w:val="Hyperlink"/>
              </w:rPr>
              <w:t>Onderaanneming</w:t>
            </w:r>
            <w:r>
              <w:rPr>
                <w:webHidden/>
              </w:rPr>
              <w:tab/>
            </w:r>
            <w:r>
              <w:rPr>
                <w:webHidden/>
              </w:rPr>
              <w:fldChar w:fldCharType="begin"/>
            </w:r>
            <w:r>
              <w:rPr>
                <w:webHidden/>
              </w:rPr>
              <w:instrText xml:space="preserve"> PAGEREF _Toc241850121 \h </w:instrText>
            </w:r>
            <w:r>
              <w:rPr>
                <w:webHidden/>
              </w:rPr>
            </w:r>
            <w:r>
              <w:rPr>
                <w:webHidden/>
              </w:rPr>
              <w:fldChar w:fldCharType="separate"/>
            </w:r>
            <w:r>
              <w:rPr>
                <w:webHidden/>
              </w:rPr>
              <w:t>10</w:t>
            </w:r>
            <w:r>
              <w:rPr>
                <w:webHidden/>
              </w:rPr>
              <w:fldChar w:fldCharType="end"/>
            </w:r>
          </w:hyperlink>
        </w:p>
        <w:p w14:paraId="3A34DA2F" w14:textId="0D13E8C8"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22" w:history="1">
            <w:r w:rsidRPr="008A58FD">
              <w:rPr>
                <w:rStyle w:val="Hyperlink"/>
              </w:rPr>
              <w:t>2.2.1</w:t>
            </w:r>
            <w:r>
              <w:rPr>
                <w:rFonts w:asciiTheme="minorHAnsi" w:eastAsiaTheme="minorEastAsia" w:hAnsiTheme="minorHAnsi" w:cstheme="minorBidi"/>
                <w:kern w:val="2"/>
                <w:sz w:val="24"/>
                <w:szCs w:val="24"/>
                <w14:ligatures w14:val="standardContextual"/>
              </w:rPr>
              <w:tab/>
            </w:r>
            <w:r w:rsidRPr="008A58FD">
              <w:rPr>
                <w:rStyle w:val="Hyperlink"/>
              </w:rPr>
              <w:t>Omschrijving van gedeelte in onderaanneming</w:t>
            </w:r>
            <w:r>
              <w:rPr>
                <w:webHidden/>
              </w:rPr>
              <w:tab/>
            </w:r>
            <w:r>
              <w:rPr>
                <w:webHidden/>
              </w:rPr>
              <w:fldChar w:fldCharType="begin"/>
            </w:r>
            <w:r>
              <w:rPr>
                <w:webHidden/>
              </w:rPr>
              <w:instrText xml:space="preserve"> PAGEREF _Toc241850122 \h </w:instrText>
            </w:r>
            <w:r>
              <w:rPr>
                <w:webHidden/>
              </w:rPr>
            </w:r>
            <w:r>
              <w:rPr>
                <w:webHidden/>
              </w:rPr>
              <w:fldChar w:fldCharType="separate"/>
            </w:r>
            <w:r>
              <w:rPr>
                <w:webHidden/>
              </w:rPr>
              <w:t>10</w:t>
            </w:r>
            <w:r>
              <w:rPr>
                <w:webHidden/>
              </w:rPr>
              <w:fldChar w:fldCharType="end"/>
            </w:r>
          </w:hyperlink>
        </w:p>
        <w:p w14:paraId="18A31D23" w14:textId="5FCF7954" w:rsidR="003318BE" w:rsidRDefault="003318BE">
          <w:pPr>
            <w:pStyle w:val="Inhopg1"/>
            <w:rPr>
              <w:rFonts w:asciiTheme="minorHAnsi" w:eastAsiaTheme="minorEastAsia" w:hAnsiTheme="minorHAnsi" w:cstheme="minorBidi"/>
              <w:kern w:val="2"/>
              <w:sz w:val="24"/>
              <w:szCs w:val="24"/>
              <w:lang w:val="nl-NL" w:eastAsia="nl-NL"/>
              <w14:ligatures w14:val="standardContextual"/>
            </w:rPr>
          </w:pPr>
          <w:hyperlink w:anchor="_Toc241850123" w:history="1">
            <w:r w:rsidRPr="008A58FD">
              <w:rPr>
                <w:rStyle w:val="Hyperlink"/>
                <w:bCs/>
                <w:spacing w:val="4"/>
                <w:lang w:eastAsia="nl-NL"/>
              </w:rPr>
              <w:t>3.</w:t>
            </w:r>
            <w:r>
              <w:rPr>
                <w:rFonts w:asciiTheme="minorHAnsi" w:eastAsiaTheme="minorEastAsia" w:hAnsiTheme="minorHAnsi" w:cstheme="minorBidi"/>
                <w:kern w:val="2"/>
                <w:sz w:val="24"/>
                <w:szCs w:val="24"/>
                <w:lang w:val="nl-NL" w:eastAsia="nl-NL"/>
                <w14:ligatures w14:val="standardContextual"/>
              </w:rPr>
              <w:tab/>
            </w:r>
            <w:r w:rsidRPr="008A58FD">
              <w:rPr>
                <w:rStyle w:val="Hyperlink"/>
                <w:bCs/>
                <w:spacing w:val="4"/>
                <w:lang w:eastAsia="nl-NL"/>
              </w:rPr>
              <w:t>Instemming aanbestedingsprocedure</w:t>
            </w:r>
            <w:r>
              <w:rPr>
                <w:webHidden/>
              </w:rPr>
              <w:tab/>
            </w:r>
            <w:r>
              <w:rPr>
                <w:webHidden/>
              </w:rPr>
              <w:fldChar w:fldCharType="begin"/>
            </w:r>
            <w:r>
              <w:rPr>
                <w:webHidden/>
              </w:rPr>
              <w:instrText xml:space="preserve"> PAGEREF _Toc241850123 \h </w:instrText>
            </w:r>
            <w:r>
              <w:rPr>
                <w:webHidden/>
              </w:rPr>
            </w:r>
            <w:r>
              <w:rPr>
                <w:webHidden/>
              </w:rPr>
              <w:fldChar w:fldCharType="separate"/>
            </w:r>
            <w:r>
              <w:rPr>
                <w:webHidden/>
              </w:rPr>
              <w:t>14</w:t>
            </w:r>
            <w:r>
              <w:rPr>
                <w:webHidden/>
              </w:rPr>
              <w:fldChar w:fldCharType="end"/>
            </w:r>
          </w:hyperlink>
        </w:p>
        <w:p w14:paraId="44A175F2" w14:textId="6BCDB0B4" w:rsidR="003318BE" w:rsidRDefault="003318BE">
          <w:pPr>
            <w:pStyle w:val="Inhopg2"/>
            <w:rPr>
              <w:rFonts w:asciiTheme="minorHAnsi" w:eastAsiaTheme="minorEastAsia" w:hAnsiTheme="minorHAnsi" w:cstheme="minorBidi"/>
              <w:kern w:val="2"/>
              <w:sz w:val="24"/>
              <w:szCs w:val="24"/>
              <w14:ligatures w14:val="standardContextual"/>
            </w:rPr>
          </w:pPr>
          <w:hyperlink w:anchor="_Toc241850125" w:history="1">
            <w:r w:rsidRPr="008A58FD">
              <w:rPr>
                <w:rStyle w:val="Hyperlink"/>
              </w:rPr>
              <w:t>3.1</w:t>
            </w:r>
            <w:r>
              <w:rPr>
                <w:rFonts w:asciiTheme="minorHAnsi" w:eastAsiaTheme="minorEastAsia" w:hAnsiTheme="minorHAnsi" w:cstheme="minorBidi"/>
                <w:kern w:val="2"/>
                <w:sz w:val="24"/>
                <w:szCs w:val="24"/>
                <w14:ligatures w14:val="standardContextual"/>
              </w:rPr>
              <w:tab/>
            </w:r>
            <w:r w:rsidRPr="008A58FD">
              <w:rPr>
                <w:rStyle w:val="Hyperlink"/>
              </w:rPr>
              <w:t>Conformiteitsverklaring</w:t>
            </w:r>
            <w:r>
              <w:rPr>
                <w:webHidden/>
              </w:rPr>
              <w:tab/>
            </w:r>
            <w:r>
              <w:rPr>
                <w:webHidden/>
              </w:rPr>
              <w:fldChar w:fldCharType="begin"/>
            </w:r>
            <w:r>
              <w:rPr>
                <w:webHidden/>
              </w:rPr>
              <w:instrText xml:space="preserve"> PAGEREF _Toc241850125 \h </w:instrText>
            </w:r>
            <w:r>
              <w:rPr>
                <w:webHidden/>
              </w:rPr>
            </w:r>
            <w:r>
              <w:rPr>
                <w:webHidden/>
              </w:rPr>
              <w:fldChar w:fldCharType="separate"/>
            </w:r>
            <w:r>
              <w:rPr>
                <w:webHidden/>
              </w:rPr>
              <w:t>14</w:t>
            </w:r>
            <w:r>
              <w:rPr>
                <w:webHidden/>
              </w:rPr>
              <w:fldChar w:fldCharType="end"/>
            </w:r>
          </w:hyperlink>
        </w:p>
        <w:p w14:paraId="0136A188" w14:textId="36BDC196" w:rsidR="003318BE" w:rsidRDefault="003318BE">
          <w:pPr>
            <w:pStyle w:val="Inhopg1"/>
            <w:rPr>
              <w:rFonts w:asciiTheme="minorHAnsi" w:eastAsiaTheme="minorEastAsia" w:hAnsiTheme="minorHAnsi" w:cstheme="minorBidi"/>
              <w:kern w:val="2"/>
              <w:sz w:val="24"/>
              <w:szCs w:val="24"/>
              <w:lang w:val="nl-NL" w:eastAsia="nl-NL"/>
              <w14:ligatures w14:val="standardContextual"/>
            </w:rPr>
          </w:pPr>
          <w:hyperlink w:anchor="_Toc241850126" w:history="1">
            <w:r w:rsidRPr="008A58FD">
              <w:rPr>
                <w:rStyle w:val="Hyperlink"/>
                <w:bCs/>
                <w:spacing w:val="4"/>
                <w:lang w:eastAsia="nl-NL"/>
              </w:rPr>
              <w:t>4.</w:t>
            </w:r>
            <w:r>
              <w:rPr>
                <w:rFonts w:asciiTheme="minorHAnsi" w:eastAsiaTheme="minorEastAsia" w:hAnsiTheme="minorHAnsi" w:cstheme="minorBidi"/>
                <w:kern w:val="2"/>
                <w:sz w:val="24"/>
                <w:szCs w:val="24"/>
                <w:lang w:val="nl-NL" w:eastAsia="nl-NL"/>
                <w14:ligatures w14:val="standardContextual"/>
              </w:rPr>
              <w:tab/>
            </w:r>
            <w:r w:rsidRPr="008A58FD">
              <w:rPr>
                <w:rStyle w:val="Hyperlink"/>
                <w:bCs/>
                <w:spacing w:val="4"/>
                <w:lang w:eastAsia="nl-NL"/>
              </w:rPr>
              <w:t>Uitsluitingsgronden</w:t>
            </w:r>
            <w:r>
              <w:rPr>
                <w:webHidden/>
              </w:rPr>
              <w:tab/>
            </w:r>
            <w:r>
              <w:rPr>
                <w:webHidden/>
              </w:rPr>
              <w:fldChar w:fldCharType="begin"/>
            </w:r>
            <w:r>
              <w:rPr>
                <w:webHidden/>
              </w:rPr>
              <w:instrText xml:space="preserve"> PAGEREF _Toc241850126 \h </w:instrText>
            </w:r>
            <w:r>
              <w:rPr>
                <w:webHidden/>
              </w:rPr>
            </w:r>
            <w:r>
              <w:rPr>
                <w:webHidden/>
              </w:rPr>
              <w:fldChar w:fldCharType="separate"/>
            </w:r>
            <w:r>
              <w:rPr>
                <w:webHidden/>
              </w:rPr>
              <w:t>15</w:t>
            </w:r>
            <w:r>
              <w:rPr>
                <w:webHidden/>
              </w:rPr>
              <w:fldChar w:fldCharType="end"/>
            </w:r>
          </w:hyperlink>
        </w:p>
        <w:p w14:paraId="27DF7F00" w14:textId="47E62FC8" w:rsidR="003318BE" w:rsidRDefault="003318BE">
          <w:pPr>
            <w:pStyle w:val="Inhopg1"/>
            <w:rPr>
              <w:rFonts w:asciiTheme="minorHAnsi" w:eastAsiaTheme="minorEastAsia" w:hAnsiTheme="minorHAnsi" w:cstheme="minorBidi"/>
              <w:kern w:val="2"/>
              <w:sz w:val="24"/>
              <w:szCs w:val="24"/>
              <w:lang w:val="nl-NL" w:eastAsia="nl-NL"/>
              <w14:ligatures w14:val="standardContextual"/>
            </w:rPr>
          </w:pPr>
          <w:hyperlink w:anchor="_Toc241850127" w:history="1">
            <w:r w:rsidRPr="008A58FD">
              <w:rPr>
                <w:rStyle w:val="Hyperlink"/>
                <w:bCs/>
                <w:spacing w:val="4"/>
                <w:lang w:eastAsia="nl-NL"/>
              </w:rPr>
              <w:t>5.</w:t>
            </w:r>
            <w:r>
              <w:rPr>
                <w:rFonts w:asciiTheme="minorHAnsi" w:eastAsiaTheme="minorEastAsia" w:hAnsiTheme="minorHAnsi" w:cstheme="minorBidi"/>
                <w:kern w:val="2"/>
                <w:sz w:val="24"/>
                <w:szCs w:val="24"/>
                <w:lang w:val="nl-NL" w:eastAsia="nl-NL"/>
                <w14:ligatures w14:val="standardContextual"/>
              </w:rPr>
              <w:tab/>
            </w:r>
            <w:r w:rsidRPr="008A58FD">
              <w:rPr>
                <w:rStyle w:val="Hyperlink"/>
                <w:bCs/>
                <w:spacing w:val="4"/>
                <w:lang w:eastAsia="nl-NL"/>
              </w:rPr>
              <w:t>Geschiktheidseisen</w:t>
            </w:r>
            <w:r>
              <w:rPr>
                <w:webHidden/>
              </w:rPr>
              <w:tab/>
            </w:r>
            <w:r>
              <w:rPr>
                <w:webHidden/>
              </w:rPr>
              <w:fldChar w:fldCharType="begin"/>
            </w:r>
            <w:r>
              <w:rPr>
                <w:webHidden/>
              </w:rPr>
              <w:instrText xml:space="preserve"> PAGEREF _Toc241850127 \h </w:instrText>
            </w:r>
            <w:r>
              <w:rPr>
                <w:webHidden/>
              </w:rPr>
            </w:r>
            <w:r>
              <w:rPr>
                <w:webHidden/>
              </w:rPr>
              <w:fldChar w:fldCharType="separate"/>
            </w:r>
            <w:r>
              <w:rPr>
                <w:webHidden/>
              </w:rPr>
              <w:t>16</w:t>
            </w:r>
            <w:r>
              <w:rPr>
                <w:webHidden/>
              </w:rPr>
              <w:fldChar w:fldCharType="end"/>
            </w:r>
          </w:hyperlink>
        </w:p>
        <w:p w14:paraId="4417FD5D" w14:textId="4B815CB6"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28" w:history="1">
            <w:r w:rsidRPr="008A58FD">
              <w:rPr>
                <w:rStyle w:val="Hyperlink"/>
              </w:rPr>
              <w:t>5.1.1</w:t>
            </w:r>
            <w:r>
              <w:rPr>
                <w:rFonts w:asciiTheme="minorHAnsi" w:eastAsiaTheme="minorEastAsia" w:hAnsiTheme="minorHAnsi" w:cstheme="minorBidi"/>
                <w:kern w:val="2"/>
                <w:sz w:val="24"/>
                <w:szCs w:val="24"/>
                <w14:ligatures w14:val="standardContextual"/>
              </w:rPr>
              <w:tab/>
            </w:r>
            <w:r w:rsidRPr="008A58FD">
              <w:rPr>
                <w:rStyle w:val="Hyperlink"/>
              </w:rPr>
              <w:t>Technische bekwaamheid en/of beroepsbekwaamheid</w:t>
            </w:r>
            <w:r>
              <w:rPr>
                <w:webHidden/>
              </w:rPr>
              <w:tab/>
            </w:r>
            <w:r>
              <w:rPr>
                <w:webHidden/>
              </w:rPr>
              <w:fldChar w:fldCharType="begin"/>
            </w:r>
            <w:r>
              <w:rPr>
                <w:webHidden/>
              </w:rPr>
              <w:instrText xml:space="preserve"> PAGEREF _Toc241850128 \h </w:instrText>
            </w:r>
            <w:r>
              <w:rPr>
                <w:webHidden/>
              </w:rPr>
            </w:r>
            <w:r>
              <w:rPr>
                <w:webHidden/>
              </w:rPr>
              <w:fldChar w:fldCharType="separate"/>
            </w:r>
            <w:r>
              <w:rPr>
                <w:webHidden/>
              </w:rPr>
              <w:t>16</w:t>
            </w:r>
            <w:r>
              <w:rPr>
                <w:webHidden/>
              </w:rPr>
              <w:fldChar w:fldCharType="end"/>
            </w:r>
          </w:hyperlink>
        </w:p>
        <w:p w14:paraId="675FC05F" w14:textId="5C77152E"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29" w:history="1">
            <w:r w:rsidRPr="008A58FD">
              <w:rPr>
                <w:rStyle w:val="Hyperlink"/>
              </w:rPr>
              <w:t>5.1.2</w:t>
            </w:r>
            <w:r>
              <w:rPr>
                <w:rFonts w:asciiTheme="minorHAnsi" w:eastAsiaTheme="minorEastAsia" w:hAnsiTheme="minorHAnsi" w:cstheme="minorBidi"/>
                <w:kern w:val="2"/>
                <w:sz w:val="24"/>
                <w:szCs w:val="24"/>
                <w14:ligatures w14:val="standardContextual"/>
              </w:rPr>
              <w:tab/>
            </w:r>
            <w:r w:rsidRPr="008A58FD">
              <w:rPr>
                <w:rStyle w:val="Hyperlink"/>
              </w:rPr>
              <w:t>GE1 - Referentie</w:t>
            </w:r>
            <w:r>
              <w:rPr>
                <w:webHidden/>
              </w:rPr>
              <w:tab/>
            </w:r>
            <w:r>
              <w:rPr>
                <w:webHidden/>
              </w:rPr>
              <w:fldChar w:fldCharType="begin"/>
            </w:r>
            <w:r>
              <w:rPr>
                <w:webHidden/>
              </w:rPr>
              <w:instrText xml:space="preserve"> PAGEREF _Toc241850129 \h </w:instrText>
            </w:r>
            <w:r>
              <w:rPr>
                <w:webHidden/>
              </w:rPr>
            </w:r>
            <w:r>
              <w:rPr>
                <w:webHidden/>
              </w:rPr>
              <w:fldChar w:fldCharType="separate"/>
            </w:r>
            <w:r>
              <w:rPr>
                <w:webHidden/>
              </w:rPr>
              <w:t>16</w:t>
            </w:r>
            <w:r>
              <w:rPr>
                <w:webHidden/>
              </w:rPr>
              <w:fldChar w:fldCharType="end"/>
            </w:r>
          </w:hyperlink>
        </w:p>
        <w:p w14:paraId="5F63EE1A" w14:textId="121D2C62" w:rsidR="003318BE" w:rsidRDefault="003318BE">
          <w:pPr>
            <w:pStyle w:val="Inhopg3"/>
            <w:tabs>
              <w:tab w:val="left" w:pos="1440"/>
            </w:tabs>
            <w:rPr>
              <w:rFonts w:asciiTheme="minorHAnsi" w:eastAsiaTheme="minorEastAsia" w:hAnsiTheme="minorHAnsi" w:cstheme="minorBidi"/>
              <w:kern w:val="2"/>
              <w:sz w:val="24"/>
              <w:szCs w:val="24"/>
              <w14:ligatures w14:val="standardContextual"/>
            </w:rPr>
          </w:pPr>
          <w:hyperlink w:anchor="_Toc241850130" w:history="1">
            <w:r w:rsidRPr="008A58FD">
              <w:rPr>
                <w:rStyle w:val="Hyperlink"/>
              </w:rPr>
              <w:t>5.1.3</w:t>
            </w:r>
            <w:r>
              <w:rPr>
                <w:rFonts w:asciiTheme="minorHAnsi" w:eastAsiaTheme="minorEastAsia" w:hAnsiTheme="minorHAnsi" w:cstheme="minorBidi"/>
                <w:kern w:val="2"/>
                <w:sz w:val="24"/>
                <w:szCs w:val="24"/>
                <w14:ligatures w14:val="standardContextual"/>
              </w:rPr>
              <w:tab/>
            </w:r>
            <w:r w:rsidRPr="008A58FD">
              <w:rPr>
                <w:rStyle w:val="Hyperlink"/>
              </w:rPr>
              <w:t>GE2 – Beroepsbevoegdheid</w:t>
            </w:r>
            <w:r>
              <w:rPr>
                <w:webHidden/>
              </w:rPr>
              <w:tab/>
            </w:r>
            <w:r>
              <w:rPr>
                <w:webHidden/>
              </w:rPr>
              <w:fldChar w:fldCharType="begin"/>
            </w:r>
            <w:r>
              <w:rPr>
                <w:webHidden/>
              </w:rPr>
              <w:instrText xml:space="preserve"> PAGEREF _Toc241850130 \h </w:instrText>
            </w:r>
            <w:r>
              <w:rPr>
                <w:webHidden/>
              </w:rPr>
            </w:r>
            <w:r>
              <w:rPr>
                <w:webHidden/>
              </w:rPr>
              <w:fldChar w:fldCharType="separate"/>
            </w:r>
            <w:r>
              <w:rPr>
                <w:webHidden/>
              </w:rPr>
              <w:t>16</w:t>
            </w:r>
            <w:r>
              <w:rPr>
                <w:webHidden/>
              </w:rPr>
              <w:fldChar w:fldCharType="end"/>
            </w:r>
          </w:hyperlink>
        </w:p>
        <w:p w14:paraId="02DE2624" w14:textId="17B24360" w:rsidR="00FB3F0F" w:rsidRDefault="00FB3F0F">
          <w:r w:rsidRPr="00FB3F0F">
            <w:rPr>
              <w:rFonts w:ascii="Verdana" w:hAnsi="Verdana"/>
              <w:b/>
              <w:bCs/>
              <w:sz w:val="18"/>
              <w:szCs w:val="18"/>
            </w:rPr>
            <w:fldChar w:fldCharType="end"/>
          </w:r>
        </w:p>
      </w:sdtContent>
    </w:sdt>
    <w:p w14:paraId="049D88CE" w14:textId="77777777" w:rsidR="00DE6283" w:rsidRPr="00AB305C" w:rsidRDefault="00DE6283" w:rsidP="00867577">
      <w:pPr>
        <w:spacing w:line="276" w:lineRule="auto"/>
        <w:jc w:val="both"/>
        <w:rPr>
          <w:rFonts w:ascii="Verdana" w:hAnsi="Verdana"/>
          <w:sz w:val="20"/>
          <w:szCs w:val="20"/>
        </w:rPr>
      </w:pPr>
    </w:p>
    <w:p w14:paraId="2016B54D" w14:textId="477DBEAB" w:rsidR="002B175D" w:rsidRPr="004F072B" w:rsidRDefault="00FB3F0F" w:rsidP="003318BE">
      <w:pPr>
        <w:rPr>
          <w:rFonts w:ascii="Verdana" w:hAnsi="Verdana"/>
          <w:b/>
          <w:sz w:val="20"/>
          <w:szCs w:val="20"/>
        </w:rPr>
      </w:pPr>
      <w:r>
        <w:rPr>
          <w:rFonts w:ascii="Verdana" w:hAnsi="Verdana"/>
          <w:b/>
          <w:sz w:val="20"/>
          <w:szCs w:val="20"/>
        </w:rPr>
        <w:br w:type="page"/>
      </w:r>
    </w:p>
    <w:p w14:paraId="22361AA0" w14:textId="436805BB" w:rsidR="00950B9D" w:rsidRPr="004F072B" w:rsidRDefault="0099680E" w:rsidP="00867577">
      <w:pPr>
        <w:pStyle w:val="Kop1"/>
        <w:spacing w:line="276" w:lineRule="auto"/>
        <w:jc w:val="both"/>
        <w:rPr>
          <w:rFonts w:ascii="Verdana" w:hAnsi="Verdana"/>
          <w:caps w:val="0"/>
          <w:sz w:val="32"/>
          <w:szCs w:val="32"/>
        </w:rPr>
      </w:pPr>
      <w:bookmarkStart w:id="0" w:name="_Toc403469888"/>
      <w:bookmarkStart w:id="1" w:name="_Toc403470382"/>
      <w:bookmarkStart w:id="2" w:name="_Toc403470507"/>
      <w:bookmarkStart w:id="3" w:name="_Toc79750648"/>
      <w:bookmarkStart w:id="4" w:name="_Toc241850112"/>
      <w:r w:rsidRPr="004F072B">
        <w:rPr>
          <w:rFonts w:ascii="Verdana" w:hAnsi="Verdana"/>
          <w:caps w:val="0"/>
          <w:sz w:val="32"/>
          <w:szCs w:val="32"/>
        </w:rPr>
        <w:lastRenderedPageBreak/>
        <w:t>Toelichting</w:t>
      </w:r>
      <w:bookmarkEnd w:id="0"/>
      <w:bookmarkEnd w:id="1"/>
      <w:bookmarkEnd w:id="2"/>
      <w:bookmarkEnd w:id="3"/>
      <w:bookmarkEnd w:id="4"/>
    </w:p>
    <w:p w14:paraId="10A822D3" w14:textId="77777777" w:rsidR="00950B9D" w:rsidRPr="004F072B" w:rsidRDefault="00950B9D" w:rsidP="00867577">
      <w:pPr>
        <w:spacing w:line="276" w:lineRule="auto"/>
        <w:jc w:val="both"/>
        <w:rPr>
          <w:rFonts w:ascii="Verdana" w:hAnsi="Verdana"/>
          <w:sz w:val="20"/>
          <w:szCs w:val="20"/>
        </w:rPr>
      </w:pPr>
    </w:p>
    <w:p w14:paraId="1D4CC30F" w14:textId="65E8452A" w:rsidR="00950B9D" w:rsidRPr="00857FB7" w:rsidRDefault="00950B9D" w:rsidP="00867577">
      <w:pPr>
        <w:spacing w:line="276" w:lineRule="auto"/>
        <w:jc w:val="both"/>
        <w:rPr>
          <w:rFonts w:ascii="Verdana" w:hAnsi="Verdana"/>
          <w:sz w:val="20"/>
          <w:szCs w:val="20"/>
        </w:rPr>
      </w:pPr>
      <w:r w:rsidRPr="00857FB7">
        <w:rPr>
          <w:rFonts w:ascii="Verdana" w:hAnsi="Verdana"/>
          <w:sz w:val="20"/>
          <w:szCs w:val="20"/>
        </w:rPr>
        <w:t xml:space="preserve">Deze </w:t>
      </w:r>
      <w:r w:rsidR="005A44AA" w:rsidRPr="00857FB7">
        <w:rPr>
          <w:rFonts w:ascii="Verdana" w:hAnsi="Verdana"/>
          <w:sz w:val="20"/>
          <w:szCs w:val="20"/>
        </w:rPr>
        <w:t>V</w:t>
      </w:r>
      <w:r w:rsidR="001629C8" w:rsidRPr="00857FB7">
        <w:rPr>
          <w:rFonts w:ascii="Verdana" w:hAnsi="Verdana"/>
          <w:sz w:val="20"/>
          <w:szCs w:val="20"/>
        </w:rPr>
        <w:t xml:space="preserve">erplichte </w:t>
      </w:r>
      <w:r w:rsidR="005A44AA" w:rsidRPr="00857FB7">
        <w:rPr>
          <w:rFonts w:ascii="Verdana" w:hAnsi="Verdana"/>
          <w:sz w:val="20"/>
          <w:szCs w:val="20"/>
        </w:rPr>
        <w:t>invul</w:t>
      </w:r>
      <w:r w:rsidR="001629C8" w:rsidRPr="00857FB7">
        <w:rPr>
          <w:rFonts w:ascii="Verdana" w:hAnsi="Verdana"/>
          <w:sz w:val="20"/>
          <w:szCs w:val="20"/>
        </w:rPr>
        <w:t xml:space="preserve">formulieren </w:t>
      </w:r>
      <w:r w:rsidRPr="00857FB7">
        <w:rPr>
          <w:rFonts w:ascii="Verdana" w:hAnsi="Verdana"/>
          <w:sz w:val="20"/>
          <w:szCs w:val="20"/>
        </w:rPr>
        <w:t>ho</w:t>
      </w:r>
      <w:r w:rsidR="001629C8" w:rsidRPr="00857FB7">
        <w:rPr>
          <w:rFonts w:ascii="Verdana" w:hAnsi="Verdana"/>
          <w:sz w:val="20"/>
          <w:szCs w:val="20"/>
        </w:rPr>
        <w:t>ren</w:t>
      </w:r>
      <w:r w:rsidRPr="00857FB7">
        <w:rPr>
          <w:rFonts w:ascii="Verdana" w:hAnsi="Verdana"/>
          <w:sz w:val="20"/>
          <w:szCs w:val="20"/>
        </w:rPr>
        <w:t xml:space="preserve"> bij </w:t>
      </w:r>
      <w:r w:rsidR="00506FCB">
        <w:rPr>
          <w:rFonts w:ascii="Verdana" w:hAnsi="Verdana"/>
          <w:sz w:val="20"/>
          <w:szCs w:val="20"/>
        </w:rPr>
        <w:t>het Beschrijvend document</w:t>
      </w:r>
      <w:r w:rsidR="001629C8" w:rsidRPr="00857FB7">
        <w:rPr>
          <w:rFonts w:ascii="Verdana" w:hAnsi="Verdana"/>
          <w:sz w:val="20"/>
          <w:szCs w:val="20"/>
        </w:rPr>
        <w:t xml:space="preserve"> </w:t>
      </w:r>
      <w:r w:rsidRPr="00857FB7">
        <w:rPr>
          <w:rFonts w:ascii="Verdana" w:hAnsi="Verdana"/>
          <w:sz w:val="20"/>
          <w:szCs w:val="20"/>
        </w:rPr>
        <w:t xml:space="preserve">van de aanbesteding </w:t>
      </w:r>
      <w:r w:rsidR="0080001F">
        <w:rPr>
          <w:rFonts w:ascii="Verdana" w:hAnsi="Verdana"/>
          <w:sz w:val="20"/>
          <w:szCs w:val="20"/>
        </w:rPr>
        <w:t>Notuleerdiensten</w:t>
      </w:r>
      <w:r w:rsidR="00253748">
        <w:rPr>
          <w:rFonts w:ascii="Verdana" w:hAnsi="Verdana"/>
          <w:sz w:val="20"/>
          <w:szCs w:val="20"/>
        </w:rPr>
        <w:t xml:space="preserve"> </w:t>
      </w:r>
      <w:r w:rsidR="00055160" w:rsidRPr="00857FB7">
        <w:rPr>
          <w:rFonts w:ascii="Verdana" w:hAnsi="Verdana"/>
          <w:sz w:val="20"/>
          <w:szCs w:val="20"/>
        </w:rPr>
        <w:t xml:space="preserve">met kenmerk </w:t>
      </w:r>
      <w:r w:rsidR="00345392" w:rsidRPr="00345392">
        <w:rPr>
          <w:rFonts w:ascii="Verdana" w:hAnsi="Verdana"/>
          <w:b/>
          <w:sz w:val="20"/>
          <w:szCs w:val="20"/>
        </w:rPr>
        <w:t>TN 611983</w:t>
      </w:r>
      <w:r w:rsidR="00345392">
        <w:rPr>
          <w:rFonts w:ascii="Verdana" w:hAnsi="Verdana"/>
          <w:b/>
          <w:sz w:val="20"/>
          <w:szCs w:val="20"/>
        </w:rPr>
        <w:t xml:space="preserve"> </w:t>
      </w:r>
      <w:r w:rsidR="00EF6BC4" w:rsidRPr="00345392">
        <w:rPr>
          <w:rFonts w:ascii="Verdana" w:hAnsi="Verdana"/>
          <w:sz w:val="20"/>
          <w:szCs w:val="20"/>
        </w:rPr>
        <w:t>en</w:t>
      </w:r>
      <w:r w:rsidR="00EF6BC4" w:rsidRPr="00857FB7">
        <w:rPr>
          <w:rFonts w:ascii="Verdana" w:hAnsi="Verdana"/>
          <w:sz w:val="20"/>
          <w:szCs w:val="20"/>
        </w:rPr>
        <w:t xml:space="preserve"> </w:t>
      </w:r>
      <w:r w:rsidR="00055160" w:rsidRPr="00345392">
        <w:rPr>
          <w:rFonts w:ascii="Verdana" w:hAnsi="Verdana"/>
          <w:sz w:val="20"/>
          <w:szCs w:val="20"/>
        </w:rPr>
        <w:t xml:space="preserve">datum </w:t>
      </w:r>
      <w:r w:rsidR="00DE3FFB">
        <w:rPr>
          <w:rFonts w:ascii="Verdana" w:hAnsi="Verdana"/>
          <w:sz w:val="20"/>
          <w:szCs w:val="20"/>
        </w:rPr>
        <w:t>8</w:t>
      </w:r>
      <w:r w:rsidR="00134774" w:rsidRPr="00345392">
        <w:rPr>
          <w:rFonts w:ascii="Verdana" w:hAnsi="Verdana"/>
          <w:sz w:val="20"/>
          <w:szCs w:val="20"/>
        </w:rPr>
        <w:t xml:space="preserve"> </w:t>
      </w:r>
      <w:r w:rsidR="0080001F" w:rsidRPr="00345392">
        <w:rPr>
          <w:rFonts w:ascii="Verdana" w:hAnsi="Verdana"/>
          <w:sz w:val="20"/>
          <w:szCs w:val="20"/>
        </w:rPr>
        <w:t>oktober</w:t>
      </w:r>
      <w:r w:rsidR="00134774" w:rsidRPr="00345392">
        <w:rPr>
          <w:rFonts w:ascii="Verdana" w:hAnsi="Verdana"/>
          <w:sz w:val="20"/>
          <w:szCs w:val="20"/>
        </w:rPr>
        <w:t xml:space="preserve"> 2026</w:t>
      </w:r>
      <w:r w:rsidR="001345E6" w:rsidRPr="00345392">
        <w:rPr>
          <w:rFonts w:ascii="Verdana" w:hAnsi="Verdana"/>
          <w:sz w:val="20"/>
          <w:szCs w:val="20"/>
        </w:rPr>
        <w:t>.</w:t>
      </w:r>
    </w:p>
    <w:p w14:paraId="24E3D817" w14:textId="77777777" w:rsidR="00950B9D" w:rsidRPr="00857FB7" w:rsidRDefault="00950B9D" w:rsidP="00867577">
      <w:pPr>
        <w:spacing w:line="276" w:lineRule="auto"/>
        <w:jc w:val="both"/>
        <w:rPr>
          <w:rFonts w:ascii="Verdana" w:hAnsi="Verdana"/>
          <w:sz w:val="20"/>
          <w:szCs w:val="20"/>
        </w:rPr>
      </w:pPr>
    </w:p>
    <w:p w14:paraId="53E5A253" w14:textId="35CD516C" w:rsidR="00080D54" w:rsidRPr="004F072B" w:rsidRDefault="00080D54" w:rsidP="00867577">
      <w:pPr>
        <w:spacing w:line="276" w:lineRule="auto"/>
        <w:jc w:val="both"/>
        <w:rPr>
          <w:rFonts w:ascii="Verdana" w:hAnsi="Verdana"/>
          <w:sz w:val="20"/>
          <w:szCs w:val="20"/>
        </w:rPr>
      </w:pPr>
      <w:r w:rsidRPr="00857FB7">
        <w:rPr>
          <w:rFonts w:ascii="Verdana" w:hAnsi="Verdana"/>
          <w:sz w:val="20"/>
          <w:szCs w:val="20"/>
        </w:rPr>
        <w:t>U wordt verzocht</w:t>
      </w:r>
      <w:r w:rsidR="00E83937" w:rsidRPr="00857FB7">
        <w:rPr>
          <w:rFonts w:ascii="Verdana" w:hAnsi="Verdana"/>
          <w:sz w:val="20"/>
          <w:szCs w:val="20"/>
        </w:rPr>
        <w:t xml:space="preserve"> om </w:t>
      </w:r>
      <w:r w:rsidRPr="00857FB7">
        <w:rPr>
          <w:rFonts w:ascii="Verdana" w:hAnsi="Verdana"/>
          <w:sz w:val="20"/>
          <w:szCs w:val="20"/>
        </w:rPr>
        <w:t xml:space="preserve">deze Verplichte invulformulieren </w:t>
      </w:r>
      <w:r w:rsidRPr="00857FB7">
        <w:rPr>
          <w:rFonts w:ascii="Verdana" w:hAnsi="Verdana"/>
          <w:sz w:val="20"/>
          <w:szCs w:val="20"/>
          <w:u w:val="single"/>
        </w:rPr>
        <w:t>volledig in te vullen</w:t>
      </w:r>
      <w:r w:rsidRPr="00857FB7">
        <w:rPr>
          <w:rFonts w:ascii="Verdana" w:hAnsi="Verdana"/>
          <w:sz w:val="20"/>
          <w:szCs w:val="20"/>
        </w:rPr>
        <w:t xml:space="preserve"> en waar van toepassing </w:t>
      </w:r>
      <w:r w:rsidR="00AB305C">
        <w:rPr>
          <w:rFonts w:ascii="Verdana" w:hAnsi="Verdana"/>
          <w:sz w:val="20"/>
          <w:szCs w:val="20"/>
        </w:rPr>
        <w:t xml:space="preserve">als </w:t>
      </w:r>
      <w:r w:rsidRPr="00857FB7">
        <w:rPr>
          <w:rFonts w:ascii="Verdana" w:hAnsi="Verdana"/>
          <w:sz w:val="20"/>
          <w:szCs w:val="20"/>
          <w:u w:val="single"/>
        </w:rPr>
        <w:t>bijlage</w:t>
      </w:r>
      <w:r w:rsidR="00F012C8">
        <w:rPr>
          <w:rFonts w:ascii="Verdana" w:hAnsi="Verdana"/>
          <w:sz w:val="20"/>
          <w:szCs w:val="20"/>
          <w:u w:val="single"/>
        </w:rPr>
        <w:t>(n)</w:t>
      </w:r>
      <w:r w:rsidR="00AB305C">
        <w:rPr>
          <w:rFonts w:ascii="Verdana" w:hAnsi="Verdana"/>
          <w:sz w:val="20"/>
          <w:szCs w:val="20"/>
          <w:u w:val="single"/>
        </w:rPr>
        <w:t xml:space="preserve"> bij de inschrijving</w:t>
      </w:r>
      <w:r w:rsidRPr="00857FB7">
        <w:rPr>
          <w:rFonts w:ascii="Verdana" w:hAnsi="Verdana"/>
          <w:sz w:val="20"/>
          <w:szCs w:val="20"/>
          <w:u w:val="single"/>
        </w:rPr>
        <w:t xml:space="preserve"> toe te voegen</w:t>
      </w:r>
      <w:r w:rsidRPr="00857FB7">
        <w:rPr>
          <w:rFonts w:ascii="Verdana" w:hAnsi="Verdana"/>
          <w:sz w:val="20"/>
          <w:szCs w:val="20"/>
        </w:rPr>
        <w:t>. Een onvolledig ingevuld formulier</w:t>
      </w:r>
      <w:r w:rsidR="00055160" w:rsidRPr="00857FB7">
        <w:rPr>
          <w:rFonts w:ascii="Verdana" w:hAnsi="Verdana"/>
          <w:sz w:val="20"/>
          <w:szCs w:val="20"/>
        </w:rPr>
        <w:t xml:space="preserve">, </w:t>
      </w:r>
      <w:r w:rsidRPr="00857FB7">
        <w:rPr>
          <w:rFonts w:ascii="Verdana" w:hAnsi="Verdana"/>
          <w:sz w:val="20"/>
          <w:szCs w:val="20"/>
        </w:rPr>
        <w:t>of een formulier</w:t>
      </w:r>
      <w:r w:rsidRPr="004F072B">
        <w:rPr>
          <w:rFonts w:ascii="Verdana" w:hAnsi="Verdana"/>
          <w:sz w:val="20"/>
          <w:szCs w:val="20"/>
        </w:rPr>
        <w:t xml:space="preserve"> waarin niet alle vragen zijn beantwoord</w:t>
      </w:r>
      <w:r w:rsidR="00055160" w:rsidRPr="004F072B">
        <w:rPr>
          <w:rFonts w:ascii="Verdana" w:hAnsi="Verdana"/>
          <w:sz w:val="20"/>
          <w:szCs w:val="20"/>
        </w:rPr>
        <w:t xml:space="preserve">, </w:t>
      </w:r>
      <w:r w:rsidRPr="004F072B">
        <w:rPr>
          <w:rFonts w:ascii="Verdana" w:hAnsi="Verdana"/>
          <w:sz w:val="20"/>
          <w:szCs w:val="20"/>
        </w:rPr>
        <w:t xml:space="preserve">of daar waar bijlagen ontbreken, of een formulier waarin tekstuele wijzigingen zijn aangebracht, kan </w:t>
      </w:r>
      <w:r w:rsidR="007316BF" w:rsidRPr="004F072B">
        <w:rPr>
          <w:rFonts w:ascii="Verdana" w:hAnsi="Verdana"/>
          <w:sz w:val="20"/>
          <w:szCs w:val="20"/>
        </w:rPr>
        <w:t xml:space="preserve">ertoe </w:t>
      </w:r>
      <w:r w:rsidRPr="004F072B">
        <w:rPr>
          <w:rFonts w:ascii="Verdana" w:hAnsi="Verdana"/>
          <w:sz w:val="20"/>
          <w:szCs w:val="20"/>
        </w:rPr>
        <w:t xml:space="preserve">leiden </w:t>
      </w:r>
      <w:r w:rsidR="007316BF" w:rsidRPr="004F072B">
        <w:rPr>
          <w:rFonts w:ascii="Verdana" w:hAnsi="Verdana"/>
          <w:sz w:val="20"/>
          <w:szCs w:val="20"/>
        </w:rPr>
        <w:t xml:space="preserve">dat uw Inschrijving terzijde wordt gelegd en daarmee niet in aanmerking komt voor gunning van de </w:t>
      </w:r>
      <w:r w:rsidR="00506FCB">
        <w:rPr>
          <w:rFonts w:ascii="Verdana" w:hAnsi="Verdana"/>
          <w:sz w:val="20"/>
          <w:szCs w:val="20"/>
        </w:rPr>
        <w:t>Opdracht</w:t>
      </w:r>
      <w:r w:rsidR="007316BF" w:rsidRPr="004F072B">
        <w:rPr>
          <w:rFonts w:ascii="Verdana" w:hAnsi="Verdana"/>
          <w:sz w:val="20"/>
          <w:szCs w:val="20"/>
        </w:rPr>
        <w:t xml:space="preserve">. </w:t>
      </w:r>
      <w:r w:rsidRPr="004F072B">
        <w:rPr>
          <w:rFonts w:ascii="Verdana" w:hAnsi="Verdana"/>
          <w:sz w:val="20"/>
          <w:szCs w:val="20"/>
        </w:rPr>
        <w:t xml:space="preserve"> </w:t>
      </w:r>
    </w:p>
    <w:p w14:paraId="2B913E4B" w14:textId="77777777" w:rsidR="00080D54" w:rsidRPr="004F072B" w:rsidRDefault="00080D54" w:rsidP="00867577">
      <w:pPr>
        <w:spacing w:line="276" w:lineRule="auto"/>
        <w:jc w:val="both"/>
        <w:rPr>
          <w:rFonts w:ascii="Verdana" w:hAnsi="Verdana"/>
          <w:sz w:val="20"/>
          <w:szCs w:val="20"/>
        </w:rPr>
      </w:pPr>
    </w:p>
    <w:p w14:paraId="7E0F8B8C" w14:textId="56A752E1" w:rsidR="00080D54" w:rsidRPr="004F072B" w:rsidRDefault="00055160" w:rsidP="00867577">
      <w:pPr>
        <w:spacing w:line="276" w:lineRule="auto"/>
        <w:jc w:val="both"/>
        <w:rPr>
          <w:rFonts w:ascii="Verdana" w:hAnsi="Verdana"/>
          <w:sz w:val="20"/>
          <w:szCs w:val="20"/>
        </w:rPr>
      </w:pPr>
      <w:r w:rsidRPr="004F072B">
        <w:rPr>
          <w:rFonts w:ascii="Verdana" w:hAnsi="Verdana"/>
          <w:sz w:val="20"/>
          <w:szCs w:val="20"/>
        </w:rPr>
        <w:t>Alle invulformulieren</w:t>
      </w:r>
      <w:r w:rsidR="009746F1">
        <w:rPr>
          <w:rFonts w:ascii="Verdana" w:hAnsi="Verdana"/>
          <w:sz w:val="20"/>
          <w:szCs w:val="20"/>
        </w:rPr>
        <w:t>,</w:t>
      </w:r>
      <w:r w:rsidRPr="004F072B">
        <w:rPr>
          <w:rFonts w:ascii="Verdana" w:hAnsi="Verdana"/>
          <w:sz w:val="20"/>
          <w:szCs w:val="20"/>
        </w:rPr>
        <w:t xml:space="preserve"> behoudens de invulformulieren die aangemerkt zijn als </w:t>
      </w:r>
      <w:r w:rsidRPr="009746F1">
        <w:rPr>
          <w:rFonts w:ascii="Verdana" w:hAnsi="Verdana"/>
          <w:b/>
          <w:sz w:val="20"/>
          <w:szCs w:val="20"/>
        </w:rPr>
        <w:t>verificatiedocument</w:t>
      </w:r>
      <w:r w:rsidR="009746F1" w:rsidRPr="009746F1">
        <w:rPr>
          <w:rFonts w:ascii="Verdana" w:hAnsi="Verdana"/>
          <w:sz w:val="20"/>
          <w:szCs w:val="20"/>
        </w:rPr>
        <w:t>,</w:t>
      </w:r>
      <w:r w:rsidRPr="004F072B">
        <w:rPr>
          <w:rFonts w:ascii="Verdana" w:hAnsi="Verdana"/>
          <w:sz w:val="20"/>
          <w:szCs w:val="20"/>
        </w:rPr>
        <w:t xml:space="preserve"> dienen bij de inschrijving te worden ingediend. De invulformulieren die als verificatiedocument zijn aangemerkt dienen enkel door de </w:t>
      </w:r>
      <w:r w:rsidRPr="00857FB7">
        <w:rPr>
          <w:rFonts w:ascii="Verdana" w:hAnsi="Verdana"/>
          <w:sz w:val="20"/>
          <w:szCs w:val="20"/>
        </w:rPr>
        <w:t>winnende inschrijver</w:t>
      </w:r>
      <w:r w:rsidR="00150070" w:rsidRPr="00857FB7">
        <w:rPr>
          <w:rFonts w:ascii="Verdana" w:hAnsi="Verdana"/>
          <w:sz w:val="20"/>
          <w:szCs w:val="20"/>
        </w:rPr>
        <w:t>(s)</w:t>
      </w:r>
      <w:r w:rsidRPr="00857FB7">
        <w:rPr>
          <w:rFonts w:ascii="Verdana" w:hAnsi="Verdana"/>
          <w:sz w:val="20"/>
          <w:szCs w:val="20"/>
        </w:rPr>
        <w:t xml:space="preserve"> te worden ingediend als beschreven </w:t>
      </w:r>
      <w:r w:rsidR="00DC69E3" w:rsidRPr="00857FB7">
        <w:rPr>
          <w:rFonts w:ascii="Verdana" w:hAnsi="Verdana"/>
          <w:sz w:val="20"/>
          <w:szCs w:val="20"/>
        </w:rPr>
        <w:t xml:space="preserve">in </w:t>
      </w:r>
      <w:r w:rsidRPr="004F072B">
        <w:rPr>
          <w:rFonts w:ascii="Verdana" w:hAnsi="Verdana"/>
          <w:sz w:val="20"/>
          <w:szCs w:val="20"/>
        </w:rPr>
        <w:t xml:space="preserve">het Beschrijvend document. </w:t>
      </w:r>
    </w:p>
    <w:p w14:paraId="356984ED" w14:textId="77777777" w:rsidR="00202BF6" w:rsidRPr="004F072B" w:rsidRDefault="00202BF6" w:rsidP="00867577">
      <w:pPr>
        <w:spacing w:line="276" w:lineRule="auto"/>
        <w:jc w:val="both"/>
        <w:rPr>
          <w:rFonts w:ascii="Verdana" w:hAnsi="Verdana"/>
        </w:rPr>
      </w:pPr>
    </w:p>
    <w:p w14:paraId="2C1D56BC" w14:textId="77777777" w:rsidR="00202BF6" w:rsidRPr="004F072B" w:rsidRDefault="00202BF6" w:rsidP="00867577">
      <w:pPr>
        <w:spacing w:line="276" w:lineRule="auto"/>
        <w:jc w:val="both"/>
        <w:rPr>
          <w:rFonts w:ascii="Verdana" w:hAnsi="Verdana"/>
          <w:sz w:val="20"/>
          <w:szCs w:val="20"/>
        </w:rPr>
      </w:pPr>
    </w:p>
    <w:p w14:paraId="7C952D94" w14:textId="77777777" w:rsidR="00F30867" w:rsidRPr="00901D28" w:rsidRDefault="00950B9D" w:rsidP="00867577">
      <w:pPr>
        <w:pStyle w:val="Kop1"/>
        <w:keepLines/>
        <w:numPr>
          <w:ilvl w:val="0"/>
          <w:numId w:val="2"/>
        </w:numPr>
        <w:tabs>
          <w:tab w:val="clear" w:pos="360"/>
        </w:tabs>
        <w:spacing w:line="276" w:lineRule="auto"/>
        <w:ind w:left="0" w:hanging="851"/>
        <w:jc w:val="both"/>
        <w:rPr>
          <w:rFonts w:ascii="Verdana" w:hAnsi="Verdana"/>
          <w:bCs/>
          <w:caps w:val="0"/>
          <w:spacing w:val="4"/>
          <w:sz w:val="24"/>
          <w:szCs w:val="24"/>
          <w:lang w:eastAsia="nl-NL"/>
        </w:rPr>
      </w:pPr>
      <w:r w:rsidRPr="004F072B">
        <w:rPr>
          <w:rFonts w:ascii="Verdana" w:hAnsi="Verdana"/>
          <w:caps w:val="0"/>
          <w:sz w:val="20"/>
        </w:rPr>
        <w:br w:type="page"/>
      </w:r>
      <w:bookmarkStart w:id="5" w:name="_Toc403469889"/>
      <w:bookmarkStart w:id="6" w:name="_Toc403470383"/>
      <w:bookmarkStart w:id="7" w:name="_Toc403470508"/>
      <w:bookmarkStart w:id="8" w:name="_Toc79750649"/>
      <w:bookmarkStart w:id="9" w:name="_Toc241850113"/>
      <w:r w:rsidR="0099680E" w:rsidRPr="00901D28">
        <w:rPr>
          <w:rFonts w:ascii="Verdana" w:hAnsi="Verdana"/>
          <w:bCs/>
          <w:caps w:val="0"/>
          <w:spacing w:val="4"/>
          <w:sz w:val="24"/>
          <w:szCs w:val="24"/>
          <w:lang w:eastAsia="nl-NL"/>
        </w:rPr>
        <w:lastRenderedPageBreak/>
        <w:t>Informatie Inschrijver</w:t>
      </w:r>
      <w:bookmarkEnd w:id="5"/>
      <w:bookmarkEnd w:id="6"/>
      <w:bookmarkEnd w:id="7"/>
      <w:bookmarkEnd w:id="8"/>
      <w:bookmarkEnd w:id="9"/>
    </w:p>
    <w:p w14:paraId="36A76257" w14:textId="77777777" w:rsidR="0099680E" w:rsidRPr="004F072B" w:rsidRDefault="006A0E17" w:rsidP="00867577">
      <w:pPr>
        <w:spacing w:line="276" w:lineRule="auto"/>
        <w:jc w:val="both"/>
        <w:rPr>
          <w:rFonts w:ascii="Verdana" w:hAnsi="Verdana"/>
          <w:sz w:val="20"/>
          <w:szCs w:val="20"/>
        </w:rPr>
      </w:pPr>
      <w:r w:rsidRPr="004F072B">
        <w:rPr>
          <w:rFonts w:ascii="Verdana" w:hAnsi="Verdana"/>
          <w:sz w:val="20"/>
          <w:szCs w:val="20"/>
        </w:rPr>
        <w:t>In aanvulling van het gestelde in het Uniform Europees Aanbestedingsdocument.</w:t>
      </w:r>
    </w:p>
    <w:p w14:paraId="4E747B20" w14:textId="77777777" w:rsidR="006A0E17" w:rsidRPr="004F072B" w:rsidRDefault="006A0E17" w:rsidP="00867577">
      <w:pPr>
        <w:spacing w:line="276" w:lineRule="auto"/>
        <w:jc w:val="both"/>
        <w:rPr>
          <w:rFonts w:ascii="Verdana" w:hAnsi="Verdana"/>
          <w:sz w:val="20"/>
          <w:szCs w:val="20"/>
        </w:rPr>
      </w:pPr>
    </w:p>
    <w:p w14:paraId="65A44B19" w14:textId="77777777" w:rsidR="00F50E18" w:rsidRPr="004F072B" w:rsidRDefault="00F50E18" w:rsidP="00867577">
      <w:pPr>
        <w:spacing w:line="276" w:lineRule="auto"/>
        <w:jc w:val="both"/>
        <w:rPr>
          <w:rFonts w:ascii="Verdana" w:hAnsi="Verdana"/>
          <w:sz w:val="20"/>
          <w:szCs w:val="20"/>
        </w:rPr>
      </w:pPr>
      <w:bookmarkStart w:id="10" w:name="OLE_LINK6"/>
    </w:p>
    <w:p w14:paraId="6AE1DB11" w14:textId="0237C225" w:rsidR="0045525C" w:rsidRPr="004F072B" w:rsidRDefault="0045525C" w:rsidP="00D23F38">
      <w:pPr>
        <w:pStyle w:val="Kop2"/>
        <w:numPr>
          <w:ilvl w:val="1"/>
          <w:numId w:val="14"/>
        </w:numPr>
        <w:spacing w:line="276" w:lineRule="auto"/>
        <w:ind w:left="0" w:hanging="567"/>
        <w:jc w:val="both"/>
        <w:rPr>
          <w:rFonts w:ascii="Verdana" w:hAnsi="Verdana"/>
          <w:sz w:val="20"/>
        </w:rPr>
      </w:pPr>
      <w:bookmarkStart w:id="11" w:name="_Toc324514457"/>
      <w:bookmarkStart w:id="12" w:name="_Toc403469894"/>
      <w:bookmarkStart w:id="13" w:name="_Toc403470388"/>
      <w:bookmarkStart w:id="14" w:name="_Toc403470513"/>
      <w:bookmarkStart w:id="15" w:name="_Toc79750650"/>
      <w:bookmarkStart w:id="16" w:name="_Toc241850114"/>
      <w:bookmarkStart w:id="17" w:name="OLE_LINK4"/>
      <w:r w:rsidRPr="004F072B">
        <w:rPr>
          <w:rFonts w:ascii="Verdana" w:hAnsi="Verdana"/>
          <w:sz w:val="20"/>
        </w:rPr>
        <w:t>Gegevens holding</w:t>
      </w:r>
      <w:bookmarkEnd w:id="11"/>
      <w:bookmarkEnd w:id="12"/>
      <w:bookmarkEnd w:id="13"/>
      <w:bookmarkEnd w:id="14"/>
      <w:bookmarkEnd w:id="15"/>
      <w:bookmarkEnd w:id="16"/>
    </w:p>
    <w:p w14:paraId="759E04F9" w14:textId="77777777" w:rsidR="00055160" w:rsidRPr="004F072B" w:rsidRDefault="00055160" w:rsidP="00867577">
      <w:pPr>
        <w:spacing w:line="276" w:lineRule="auto"/>
        <w:jc w:val="both"/>
        <w:rPr>
          <w:rFonts w:ascii="Verdana" w:hAnsi="Verdana"/>
          <w:lang w:eastAsia="en-US"/>
        </w:rPr>
      </w:pPr>
    </w:p>
    <w:bookmarkEnd w:id="17"/>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4F072B" w14:paraId="0DA674BA" w14:textId="77777777" w:rsidTr="00055160">
        <w:trPr>
          <w:cantSplit/>
          <w:trHeight w:val="454"/>
        </w:trPr>
        <w:tc>
          <w:tcPr>
            <w:tcW w:w="3402" w:type="dxa"/>
            <w:tcBorders>
              <w:bottom w:val="single" w:sz="4" w:space="0" w:color="auto"/>
            </w:tcBorders>
            <w:shd w:val="clear" w:color="auto" w:fill="E6E6E6"/>
            <w:vAlign w:val="center"/>
          </w:tcPr>
          <w:p w14:paraId="4A31B094" w14:textId="77777777" w:rsidR="003B369E" w:rsidRPr="004F072B" w:rsidRDefault="003B369E" w:rsidP="00867577">
            <w:pPr>
              <w:spacing w:line="276" w:lineRule="auto"/>
              <w:jc w:val="both"/>
              <w:rPr>
                <w:rFonts w:ascii="Verdana" w:hAnsi="Verdana" w:cs="Arial"/>
                <w:sz w:val="20"/>
                <w:szCs w:val="20"/>
              </w:rPr>
            </w:pPr>
          </w:p>
          <w:p w14:paraId="6F4FFBCC" w14:textId="77777777" w:rsidR="0045525C" w:rsidRPr="004F072B" w:rsidRDefault="0045525C" w:rsidP="00867577">
            <w:pPr>
              <w:spacing w:line="276" w:lineRule="auto"/>
              <w:jc w:val="both"/>
              <w:rPr>
                <w:rFonts w:ascii="Verdana" w:hAnsi="Verdana" w:cs="Arial"/>
                <w:sz w:val="20"/>
                <w:szCs w:val="20"/>
              </w:rPr>
            </w:pPr>
            <w:r w:rsidRPr="004F072B">
              <w:rPr>
                <w:rFonts w:ascii="Verdana" w:hAnsi="Verdana" w:cs="Arial"/>
                <w:sz w:val="20"/>
                <w:szCs w:val="20"/>
              </w:rPr>
              <w:t>Maakt u deel uit van een holding?</w:t>
            </w:r>
          </w:p>
          <w:p w14:paraId="6A7BBFBC" w14:textId="77777777" w:rsidR="003B369E" w:rsidRPr="004F072B" w:rsidRDefault="003B369E" w:rsidP="00867577">
            <w:pPr>
              <w:spacing w:line="276" w:lineRule="auto"/>
              <w:jc w:val="both"/>
              <w:rPr>
                <w:rFonts w:ascii="Verdana" w:hAnsi="Verdana"/>
                <w:sz w:val="20"/>
                <w:szCs w:val="20"/>
              </w:rPr>
            </w:pPr>
          </w:p>
        </w:tc>
        <w:tc>
          <w:tcPr>
            <w:tcW w:w="5670" w:type="dxa"/>
            <w:tcBorders>
              <w:bottom w:val="single" w:sz="4" w:space="0" w:color="auto"/>
            </w:tcBorders>
            <w:vAlign w:val="center"/>
          </w:tcPr>
          <w:p w14:paraId="28778E9A" w14:textId="77777777" w:rsidR="0045525C" w:rsidRPr="004F072B" w:rsidRDefault="007B5761" w:rsidP="00867577">
            <w:pPr>
              <w:pStyle w:val="StandaardArial"/>
              <w:spacing w:line="276" w:lineRule="auto"/>
              <w:jc w:val="both"/>
              <w:rPr>
                <w:rFonts w:ascii="Verdana" w:hAnsi="Verdana"/>
                <w:sz w:val="20"/>
                <w:szCs w:val="20"/>
              </w:rPr>
            </w:pPr>
            <w:r w:rsidRPr="004F072B">
              <w:rPr>
                <w:rFonts w:ascii="Verdana" w:hAnsi="Verdana"/>
                <w:sz w:val="20"/>
                <w:szCs w:val="20"/>
              </w:rPr>
              <w:fldChar w:fldCharType="begin">
                <w:ffData>
                  <w:name w:val=""/>
                  <w:enabled/>
                  <w:calcOnExit w:val="0"/>
                  <w:checkBox>
                    <w:sizeAuto/>
                    <w:default w:val="0"/>
                  </w:checkBox>
                </w:ffData>
              </w:fldChar>
            </w:r>
            <w:r w:rsidR="0045525C" w:rsidRPr="004F072B">
              <w:rPr>
                <w:rFonts w:ascii="Verdana" w:hAnsi="Verdana"/>
                <w:sz w:val="20"/>
                <w:szCs w:val="20"/>
              </w:rPr>
              <w:instrText xml:space="preserve"> FORMCHECKBOX </w:instrText>
            </w:r>
            <w:r w:rsidRPr="004F072B">
              <w:rPr>
                <w:rFonts w:ascii="Verdana" w:hAnsi="Verdana"/>
                <w:sz w:val="20"/>
                <w:szCs w:val="20"/>
              </w:rPr>
            </w:r>
            <w:r w:rsidRPr="004F072B">
              <w:rPr>
                <w:rFonts w:ascii="Verdana" w:hAnsi="Verdana"/>
                <w:sz w:val="20"/>
                <w:szCs w:val="20"/>
              </w:rPr>
              <w:fldChar w:fldCharType="separate"/>
            </w:r>
            <w:r w:rsidRPr="004F072B">
              <w:rPr>
                <w:rFonts w:ascii="Verdana" w:hAnsi="Verdana"/>
                <w:sz w:val="20"/>
                <w:szCs w:val="20"/>
              </w:rPr>
              <w:fldChar w:fldCharType="end"/>
            </w:r>
            <w:r w:rsidR="0045525C" w:rsidRPr="004F072B">
              <w:rPr>
                <w:rFonts w:ascii="Verdana" w:hAnsi="Verdana"/>
                <w:sz w:val="20"/>
                <w:szCs w:val="20"/>
              </w:rPr>
              <w:t xml:space="preserve"> Ja  </w:t>
            </w:r>
            <w:r w:rsidRPr="004F072B">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18" w:name="Check1"/>
            <w:r w:rsidR="0045525C" w:rsidRPr="004F072B">
              <w:rPr>
                <w:rFonts w:ascii="Verdana" w:hAnsi="Verdana"/>
                <w:sz w:val="20"/>
                <w:szCs w:val="20"/>
              </w:rPr>
              <w:instrText xml:space="preserve"> FORMCHECKBOX </w:instrText>
            </w:r>
            <w:r w:rsidRPr="004F072B">
              <w:rPr>
                <w:rFonts w:ascii="Verdana" w:hAnsi="Verdana"/>
                <w:sz w:val="20"/>
                <w:szCs w:val="20"/>
              </w:rPr>
            </w:r>
            <w:r w:rsidRPr="004F072B">
              <w:rPr>
                <w:rFonts w:ascii="Verdana" w:hAnsi="Verdana"/>
                <w:sz w:val="20"/>
                <w:szCs w:val="20"/>
              </w:rPr>
              <w:fldChar w:fldCharType="separate"/>
            </w:r>
            <w:r w:rsidRPr="004F072B">
              <w:rPr>
                <w:rFonts w:ascii="Verdana" w:hAnsi="Verdana"/>
                <w:sz w:val="20"/>
                <w:szCs w:val="20"/>
              </w:rPr>
              <w:fldChar w:fldCharType="end"/>
            </w:r>
            <w:bookmarkEnd w:id="18"/>
            <w:r w:rsidR="0045525C" w:rsidRPr="004F072B">
              <w:rPr>
                <w:rFonts w:ascii="Verdana" w:hAnsi="Verdana"/>
                <w:sz w:val="20"/>
                <w:szCs w:val="20"/>
              </w:rPr>
              <w:t xml:space="preserve"> Nee</w:t>
            </w:r>
          </w:p>
        </w:tc>
      </w:tr>
      <w:tr w:rsidR="0045525C" w:rsidRPr="00A93B9E" w14:paraId="278B46AB" w14:textId="77777777" w:rsidTr="00055160">
        <w:trPr>
          <w:cantSplit/>
          <w:trHeight w:val="454"/>
        </w:trPr>
        <w:tc>
          <w:tcPr>
            <w:tcW w:w="9072" w:type="dxa"/>
            <w:gridSpan w:val="2"/>
            <w:shd w:val="clear" w:color="auto" w:fill="E6E6E6"/>
            <w:vAlign w:val="center"/>
          </w:tcPr>
          <w:p w14:paraId="45D8C1B0" w14:textId="77777777" w:rsidR="0045525C" w:rsidRPr="00A93B9E" w:rsidRDefault="0045525C" w:rsidP="00867577">
            <w:pPr>
              <w:spacing w:line="276" w:lineRule="auto"/>
              <w:jc w:val="both"/>
              <w:rPr>
                <w:rFonts w:ascii="Verdana" w:hAnsi="Verdana"/>
                <w:sz w:val="20"/>
                <w:szCs w:val="20"/>
                <w:lang w:val="nl"/>
              </w:rPr>
            </w:pPr>
            <w:r w:rsidRPr="00A93B9E">
              <w:rPr>
                <w:rFonts w:ascii="Verdana" w:hAnsi="Verdana" w:cs="Arial"/>
                <w:sz w:val="20"/>
                <w:szCs w:val="20"/>
              </w:rPr>
              <w:t>Indien ja, beantwoord dan onderstaande vragen.</w:t>
            </w:r>
          </w:p>
        </w:tc>
      </w:tr>
      <w:tr w:rsidR="00055160" w:rsidRPr="00A93B9E" w14:paraId="0C9F09E5" w14:textId="77777777" w:rsidTr="00055160">
        <w:trPr>
          <w:cantSplit/>
          <w:trHeight w:val="454"/>
        </w:trPr>
        <w:tc>
          <w:tcPr>
            <w:tcW w:w="3402" w:type="dxa"/>
            <w:tcBorders>
              <w:bottom w:val="single" w:sz="4" w:space="0" w:color="auto"/>
            </w:tcBorders>
            <w:shd w:val="clear" w:color="auto" w:fill="E6E6E6"/>
            <w:vAlign w:val="center"/>
          </w:tcPr>
          <w:p w14:paraId="2522DDC6"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Formele bedrijfsnaam holding</w:t>
            </w:r>
          </w:p>
        </w:tc>
        <w:tc>
          <w:tcPr>
            <w:tcW w:w="5670" w:type="dxa"/>
            <w:vAlign w:val="center"/>
          </w:tcPr>
          <w:p w14:paraId="45A2ABA1"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09E5D079" w14:textId="77777777" w:rsidTr="00055160">
        <w:trPr>
          <w:cantSplit/>
          <w:trHeight w:val="454"/>
        </w:trPr>
        <w:tc>
          <w:tcPr>
            <w:tcW w:w="3402" w:type="dxa"/>
            <w:tcBorders>
              <w:bottom w:val="single" w:sz="4" w:space="0" w:color="auto"/>
            </w:tcBorders>
            <w:shd w:val="clear" w:color="auto" w:fill="E6E6E6"/>
            <w:vAlign w:val="center"/>
          </w:tcPr>
          <w:p w14:paraId="4C4B57D4"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Rechtsvorm</w:t>
            </w:r>
          </w:p>
        </w:tc>
        <w:tc>
          <w:tcPr>
            <w:tcW w:w="5670" w:type="dxa"/>
            <w:vAlign w:val="center"/>
          </w:tcPr>
          <w:p w14:paraId="01753E5B"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7E0A8A13" w14:textId="77777777" w:rsidTr="00055160">
        <w:trPr>
          <w:cantSplit/>
          <w:trHeight w:val="454"/>
        </w:trPr>
        <w:tc>
          <w:tcPr>
            <w:tcW w:w="3402" w:type="dxa"/>
            <w:tcBorders>
              <w:bottom w:val="single" w:sz="4" w:space="0" w:color="auto"/>
            </w:tcBorders>
            <w:shd w:val="clear" w:color="auto" w:fill="E6E6E6"/>
            <w:vAlign w:val="center"/>
          </w:tcPr>
          <w:p w14:paraId="507B7A43" w14:textId="77777777" w:rsidR="003B369E" w:rsidRPr="00A93B9E" w:rsidRDefault="003B369E" w:rsidP="00867577">
            <w:pPr>
              <w:spacing w:line="276" w:lineRule="auto"/>
              <w:jc w:val="both"/>
              <w:rPr>
                <w:rFonts w:ascii="Verdana" w:hAnsi="Verdana" w:cs="Arial"/>
                <w:sz w:val="20"/>
                <w:szCs w:val="20"/>
              </w:rPr>
            </w:pPr>
          </w:p>
          <w:p w14:paraId="2C0E4C8C"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Inschrijvingsnummer beroeps- of handelsregister</w:t>
            </w:r>
          </w:p>
          <w:p w14:paraId="3B9B5DBE" w14:textId="77777777" w:rsidR="003B369E" w:rsidRPr="00A93B9E" w:rsidRDefault="003B369E" w:rsidP="00867577">
            <w:pPr>
              <w:spacing w:line="276" w:lineRule="auto"/>
              <w:jc w:val="both"/>
              <w:rPr>
                <w:rFonts w:ascii="Verdana" w:hAnsi="Verdana" w:cs="Arial"/>
                <w:sz w:val="20"/>
                <w:szCs w:val="20"/>
              </w:rPr>
            </w:pPr>
          </w:p>
        </w:tc>
        <w:tc>
          <w:tcPr>
            <w:tcW w:w="5670" w:type="dxa"/>
            <w:vAlign w:val="center"/>
          </w:tcPr>
          <w:p w14:paraId="5268156B"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32A37F56" w14:textId="77777777" w:rsidTr="00055160">
        <w:trPr>
          <w:cantSplit/>
          <w:trHeight w:val="454"/>
        </w:trPr>
        <w:tc>
          <w:tcPr>
            <w:tcW w:w="3402" w:type="dxa"/>
            <w:tcBorders>
              <w:bottom w:val="single" w:sz="4" w:space="0" w:color="auto"/>
            </w:tcBorders>
            <w:shd w:val="clear" w:color="auto" w:fill="E6E6E6"/>
            <w:vAlign w:val="center"/>
          </w:tcPr>
          <w:p w14:paraId="756003CB"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Oprichtingsdatum holding</w:t>
            </w:r>
          </w:p>
        </w:tc>
        <w:tc>
          <w:tcPr>
            <w:tcW w:w="5670" w:type="dxa"/>
            <w:vAlign w:val="center"/>
          </w:tcPr>
          <w:p w14:paraId="7F7E7D8D"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5183239C" w14:textId="77777777" w:rsidTr="00055160">
        <w:trPr>
          <w:cantSplit/>
          <w:trHeight w:val="454"/>
        </w:trPr>
        <w:tc>
          <w:tcPr>
            <w:tcW w:w="3402" w:type="dxa"/>
            <w:tcBorders>
              <w:bottom w:val="single" w:sz="4" w:space="0" w:color="auto"/>
            </w:tcBorders>
            <w:shd w:val="clear" w:color="auto" w:fill="E6E6E6"/>
            <w:vAlign w:val="center"/>
          </w:tcPr>
          <w:p w14:paraId="4558DC7C"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Vestigingsadres holding</w:t>
            </w:r>
          </w:p>
        </w:tc>
        <w:tc>
          <w:tcPr>
            <w:tcW w:w="5670" w:type="dxa"/>
            <w:vAlign w:val="center"/>
          </w:tcPr>
          <w:p w14:paraId="7D0F5D81"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52917530" w14:textId="77777777" w:rsidTr="00055160">
        <w:trPr>
          <w:cantSplit/>
          <w:trHeight w:val="454"/>
        </w:trPr>
        <w:tc>
          <w:tcPr>
            <w:tcW w:w="3402" w:type="dxa"/>
            <w:tcBorders>
              <w:bottom w:val="single" w:sz="4" w:space="0" w:color="auto"/>
            </w:tcBorders>
            <w:shd w:val="clear" w:color="auto" w:fill="E6E6E6"/>
            <w:vAlign w:val="center"/>
          </w:tcPr>
          <w:p w14:paraId="2EF9FA5B" w14:textId="77777777" w:rsidR="003B369E" w:rsidRPr="00A93B9E" w:rsidRDefault="003B369E" w:rsidP="00867577">
            <w:pPr>
              <w:spacing w:line="276" w:lineRule="auto"/>
              <w:jc w:val="both"/>
              <w:rPr>
                <w:rFonts w:ascii="Verdana" w:hAnsi="Verdana" w:cs="Arial"/>
                <w:sz w:val="20"/>
                <w:szCs w:val="20"/>
              </w:rPr>
            </w:pPr>
          </w:p>
          <w:p w14:paraId="47063100"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Postcode en vestigingsplaats holding</w:t>
            </w:r>
          </w:p>
          <w:p w14:paraId="5392B2D4" w14:textId="77777777" w:rsidR="003B369E" w:rsidRPr="00A93B9E" w:rsidRDefault="003B369E" w:rsidP="00867577">
            <w:pPr>
              <w:spacing w:line="276" w:lineRule="auto"/>
              <w:jc w:val="both"/>
              <w:rPr>
                <w:rFonts w:ascii="Verdana" w:hAnsi="Verdana" w:cs="Arial"/>
                <w:sz w:val="20"/>
                <w:szCs w:val="20"/>
              </w:rPr>
            </w:pPr>
          </w:p>
        </w:tc>
        <w:tc>
          <w:tcPr>
            <w:tcW w:w="5670" w:type="dxa"/>
            <w:vAlign w:val="center"/>
          </w:tcPr>
          <w:p w14:paraId="3DE34316"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055160" w:rsidRPr="00A93B9E" w14:paraId="2BB21F14" w14:textId="77777777" w:rsidTr="00A921C5">
        <w:trPr>
          <w:cantSplit/>
          <w:trHeight w:val="454"/>
        </w:trPr>
        <w:tc>
          <w:tcPr>
            <w:tcW w:w="3402" w:type="dxa"/>
            <w:shd w:val="clear" w:color="auto" w:fill="E6E6E6"/>
            <w:vAlign w:val="center"/>
          </w:tcPr>
          <w:p w14:paraId="3149963E" w14:textId="77777777" w:rsidR="00055160" w:rsidRPr="00A93B9E" w:rsidRDefault="00055160" w:rsidP="00867577">
            <w:pPr>
              <w:spacing w:line="276" w:lineRule="auto"/>
              <w:jc w:val="both"/>
              <w:rPr>
                <w:rFonts w:ascii="Verdana" w:hAnsi="Verdana" w:cs="Arial"/>
                <w:sz w:val="20"/>
                <w:szCs w:val="20"/>
              </w:rPr>
            </w:pPr>
            <w:r w:rsidRPr="00A93B9E">
              <w:rPr>
                <w:rFonts w:ascii="Verdana" w:hAnsi="Verdana" w:cs="Arial"/>
                <w:sz w:val="20"/>
                <w:szCs w:val="20"/>
              </w:rPr>
              <w:t>Website</w:t>
            </w:r>
          </w:p>
        </w:tc>
        <w:tc>
          <w:tcPr>
            <w:tcW w:w="5670" w:type="dxa"/>
            <w:vAlign w:val="center"/>
          </w:tcPr>
          <w:p w14:paraId="6F15A043" w14:textId="77777777" w:rsidR="00055160" w:rsidRPr="00A93B9E" w:rsidRDefault="00055160" w:rsidP="00867577">
            <w:pPr>
              <w:spacing w:line="276" w:lineRule="auto"/>
              <w:jc w:val="both"/>
              <w:rPr>
                <w:rFonts w:ascii="Verdana" w:hAnsi="Verdana"/>
              </w:rPr>
            </w:pPr>
            <w:r w:rsidRPr="00A93B9E">
              <w:rPr>
                <w:rFonts w:ascii="Verdana" w:hAnsi="Verdana" w:cs="Arial"/>
                <w:sz w:val="20"/>
                <w:szCs w:val="20"/>
              </w:rPr>
              <w:t>&lt;Vul in&gt;</w:t>
            </w:r>
          </w:p>
        </w:tc>
      </w:tr>
      <w:tr w:rsidR="00A921C5" w:rsidRPr="00A93B9E" w14:paraId="289CFE06" w14:textId="77777777" w:rsidTr="00055160">
        <w:trPr>
          <w:cantSplit/>
          <w:trHeight w:val="454"/>
        </w:trPr>
        <w:tc>
          <w:tcPr>
            <w:tcW w:w="3402" w:type="dxa"/>
            <w:tcBorders>
              <w:bottom w:val="single" w:sz="4" w:space="0" w:color="auto"/>
            </w:tcBorders>
            <w:shd w:val="clear" w:color="auto" w:fill="E6E6E6"/>
            <w:vAlign w:val="center"/>
          </w:tcPr>
          <w:p w14:paraId="5F92D262" w14:textId="4261BA19" w:rsidR="00A921C5" w:rsidRPr="00A93B9E" w:rsidRDefault="00A921C5" w:rsidP="00867577">
            <w:pPr>
              <w:spacing w:line="276" w:lineRule="auto"/>
              <w:jc w:val="both"/>
              <w:rPr>
                <w:rFonts w:ascii="Verdana" w:hAnsi="Verdana" w:cs="Arial"/>
                <w:sz w:val="20"/>
                <w:szCs w:val="20"/>
              </w:rPr>
            </w:pPr>
            <w:r w:rsidRPr="00A921C5">
              <w:rPr>
                <w:rFonts w:ascii="Verdana" w:hAnsi="Verdana" w:cs="Arial"/>
                <w:sz w:val="20"/>
                <w:szCs w:val="20"/>
              </w:rPr>
              <w:t>Aantal werknemers binnen de holding</w:t>
            </w:r>
          </w:p>
        </w:tc>
        <w:tc>
          <w:tcPr>
            <w:tcW w:w="5670" w:type="dxa"/>
            <w:vAlign w:val="center"/>
          </w:tcPr>
          <w:p w14:paraId="1E9DD910" w14:textId="340A23AB" w:rsidR="00A921C5" w:rsidRPr="00A93B9E" w:rsidRDefault="00A921C5" w:rsidP="00867577">
            <w:pPr>
              <w:spacing w:line="276" w:lineRule="auto"/>
              <w:jc w:val="both"/>
              <w:rPr>
                <w:rFonts w:ascii="Verdana" w:hAnsi="Verdana" w:cs="Arial"/>
                <w:sz w:val="20"/>
                <w:szCs w:val="20"/>
              </w:rPr>
            </w:pPr>
            <w:r w:rsidRPr="00A93B9E">
              <w:rPr>
                <w:rFonts w:ascii="Verdana" w:hAnsi="Verdana" w:cs="Arial"/>
                <w:sz w:val="20"/>
                <w:szCs w:val="20"/>
              </w:rPr>
              <w:t>&lt;Vul in&gt;</w:t>
            </w:r>
          </w:p>
        </w:tc>
      </w:tr>
    </w:tbl>
    <w:p w14:paraId="6B5F1C1A" w14:textId="77777777" w:rsidR="00426800" w:rsidRDefault="00426800" w:rsidP="00867577">
      <w:pPr>
        <w:spacing w:line="276" w:lineRule="auto"/>
        <w:jc w:val="both"/>
        <w:rPr>
          <w:rFonts w:ascii="Verdana" w:hAnsi="Verdana"/>
          <w:sz w:val="20"/>
          <w:szCs w:val="20"/>
        </w:rPr>
      </w:pPr>
    </w:p>
    <w:p w14:paraId="3AC6097B" w14:textId="77777777" w:rsidR="00F24B02" w:rsidRDefault="00F24B02" w:rsidP="00867577">
      <w:pPr>
        <w:jc w:val="both"/>
        <w:rPr>
          <w:rFonts w:ascii="Verdana" w:hAnsi="Verdana"/>
          <w:b/>
          <w:sz w:val="20"/>
          <w:szCs w:val="20"/>
        </w:rPr>
      </w:pPr>
      <w:bookmarkStart w:id="19" w:name="_Toc324514482"/>
      <w:bookmarkStart w:id="20" w:name="_Toc403469895"/>
      <w:bookmarkStart w:id="21" w:name="_Toc403470389"/>
      <w:bookmarkStart w:id="22" w:name="_Toc403470514"/>
      <w:bookmarkStart w:id="23" w:name="_Toc464213864"/>
      <w:r>
        <w:rPr>
          <w:rFonts w:ascii="Verdana" w:hAnsi="Verdana"/>
          <w:i/>
          <w:sz w:val="20"/>
          <w:szCs w:val="20"/>
        </w:rPr>
        <w:br w:type="page"/>
      </w:r>
    </w:p>
    <w:p w14:paraId="5A668D39" w14:textId="77777777" w:rsidR="007B2047" w:rsidRPr="007B2047" w:rsidRDefault="007B2047" w:rsidP="00867577">
      <w:pPr>
        <w:pStyle w:val="Kop3"/>
        <w:spacing w:line="276" w:lineRule="auto"/>
        <w:ind w:hanging="851"/>
        <w:jc w:val="both"/>
        <w:rPr>
          <w:rFonts w:ascii="Verdana" w:hAnsi="Verdana"/>
          <w:sz w:val="20"/>
          <w:szCs w:val="20"/>
        </w:rPr>
      </w:pPr>
      <w:bookmarkStart w:id="24" w:name="_Toc79750651"/>
      <w:bookmarkStart w:id="25" w:name="_Toc241850115"/>
      <w:r w:rsidRPr="007B2047">
        <w:rPr>
          <w:rFonts w:ascii="Verdana" w:hAnsi="Verdana"/>
          <w:i w:val="0"/>
          <w:sz w:val="20"/>
          <w:szCs w:val="20"/>
        </w:rPr>
        <w:lastRenderedPageBreak/>
        <w:t>Aansprakelijkheidsverklaring</w:t>
      </w:r>
      <w:bookmarkEnd w:id="24"/>
      <w:bookmarkEnd w:id="25"/>
      <w:r w:rsidRPr="007B2047">
        <w:rPr>
          <w:rFonts w:ascii="Verdana" w:hAnsi="Verdana"/>
          <w:i w:val="0"/>
          <w:sz w:val="20"/>
          <w:szCs w:val="20"/>
        </w:rPr>
        <w:t xml:space="preserve"> </w:t>
      </w:r>
      <w:bookmarkEnd w:id="19"/>
      <w:bookmarkEnd w:id="20"/>
      <w:bookmarkEnd w:id="21"/>
      <w:bookmarkEnd w:id="22"/>
      <w:bookmarkEnd w:id="23"/>
    </w:p>
    <w:p w14:paraId="2B449FDF" w14:textId="28364038" w:rsidR="00E42EE9" w:rsidRDefault="007B2047" w:rsidP="00867577">
      <w:pPr>
        <w:spacing w:line="276" w:lineRule="auto"/>
        <w:jc w:val="both"/>
        <w:rPr>
          <w:rFonts w:ascii="Verdana" w:hAnsi="Verdana"/>
          <w:sz w:val="20"/>
          <w:szCs w:val="20"/>
          <w:lang w:eastAsia="en-US"/>
        </w:rPr>
      </w:pPr>
      <w:r w:rsidRPr="00B1191E">
        <w:rPr>
          <w:rFonts w:ascii="Verdana" w:hAnsi="Verdana"/>
          <w:sz w:val="20"/>
          <w:szCs w:val="20"/>
          <w:lang w:eastAsia="en-US"/>
        </w:rPr>
        <w:t>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w:t>
      </w:r>
      <w:r w:rsidR="00033F50">
        <w:rPr>
          <w:rFonts w:ascii="Verdana" w:hAnsi="Verdana"/>
          <w:sz w:val="20"/>
          <w:szCs w:val="20"/>
          <w:lang w:eastAsia="en-US"/>
        </w:rPr>
        <w:t>tingen die voortvloeien uit de Raamo</w:t>
      </w:r>
      <w:r w:rsidRPr="00B1191E">
        <w:rPr>
          <w:rFonts w:ascii="Verdana" w:hAnsi="Verdana"/>
          <w:sz w:val="20"/>
          <w:szCs w:val="20"/>
          <w:lang w:eastAsia="en-US"/>
        </w:rPr>
        <w:t xml:space="preserve">vereenkomst. </w:t>
      </w:r>
      <w:r>
        <w:rPr>
          <w:rFonts w:ascii="Verdana" w:hAnsi="Verdana"/>
          <w:sz w:val="20"/>
          <w:szCs w:val="20"/>
          <w:lang w:eastAsia="en-US"/>
        </w:rPr>
        <w:t>In dit geval dient</w:t>
      </w:r>
      <w:r w:rsidRPr="000B79FC">
        <w:rPr>
          <w:rFonts w:ascii="Verdana" w:hAnsi="Verdana"/>
          <w:sz w:val="20"/>
          <w:szCs w:val="20"/>
          <w:lang w:eastAsia="en-US"/>
        </w:rPr>
        <w:t xml:space="preserve"> Inschrijver</w:t>
      </w:r>
      <w:r w:rsidRPr="007B2047">
        <w:rPr>
          <w:rFonts w:ascii="Verdana" w:hAnsi="Verdana"/>
          <w:i/>
          <w:sz w:val="20"/>
          <w:szCs w:val="20"/>
          <w:lang w:eastAsia="en-US"/>
        </w:rPr>
        <w:t xml:space="preserve"> </w:t>
      </w:r>
      <w:r>
        <w:rPr>
          <w:rFonts w:ascii="Verdana" w:hAnsi="Verdana"/>
          <w:i/>
          <w:sz w:val="20"/>
          <w:szCs w:val="20"/>
          <w:lang w:eastAsia="en-US"/>
        </w:rPr>
        <w:t xml:space="preserve">op verzoek </w:t>
      </w:r>
      <w:r w:rsidRPr="007B2047">
        <w:rPr>
          <w:rFonts w:ascii="Verdana" w:hAnsi="Verdana"/>
          <w:i/>
          <w:sz w:val="20"/>
          <w:szCs w:val="20"/>
          <w:lang w:eastAsia="en-US"/>
        </w:rPr>
        <w:t>bij verificatie</w:t>
      </w:r>
      <w:r>
        <w:rPr>
          <w:rFonts w:ascii="Verdana" w:hAnsi="Verdana"/>
          <w:sz w:val="20"/>
          <w:szCs w:val="20"/>
          <w:lang w:eastAsia="en-US"/>
        </w:rPr>
        <w:t xml:space="preserve"> </w:t>
      </w:r>
      <w:r w:rsidRPr="000B79FC">
        <w:rPr>
          <w:rFonts w:ascii="Verdana" w:hAnsi="Verdana"/>
          <w:sz w:val="20"/>
          <w:szCs w:val="20"/>
          <w:lang w:eastAsia="en-US"/>
        </w:rPr>
        <w:t xml:space="preserve">de verklaring </w:t>
      </w:r>
      <w:r w:rsidR="00506FCB">
        <w:rPr>
          <w:rFonts w:ascii="Verdana" w:hAnsi="Verdana"/>
          <w:sz w:val="20"/>
          <w:szCs w:val="20"/>
          <w:lang w:eastAsia="en-US"/>
        </w:rPr>
        <w:t>aansprakelijkheid concern/</w:t>
      </w:r>
      <w:r>
        <w:rPr>
          <w:rFonts w:ascii="Verdana" w:hAnsi="Verdana"/>
          <w:sz w:val="20"/>
          <w:szCs w:val="20"/>
          <w:lang w:eastAsia="en-US"/>
        </w:rPr>
        <w:t xml:space="preserve">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02B5F187" w14:textId="77777777" w:rsidR="007B2047" w:rsidRDefault="007B2047" w:rsidP="00867577">
      <w:pPr>
        <w:spacing w:line="276" w:lineRule="auto"/>
        <w:jc w:val="both"/>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7B2047" w:rsidRPr="005B018D" w14:paraId="35386C24" w14:textId="77777777" w:rsidTr="00544454">
        <w:trPr>
          <w:cantSplit/>
          <w:trHeight w:val="454"/>
        </w:trPr>
        <w:tc>
          <w:tcPr>
            <w:tcW w:w="4962" w:type="dxa"/>
            <w:shd w:val="clear" w:color="auto" w:fill="E6E6E6"/>
            <w:vAlign w:val="center"/>
          </w:tcPr>
          <w:p w14:paraId="18FF6E69" w14:textId="77777777" w:rsidR="007B2047" w:rsidRPr="005B018D" w:rsidRDefault="007B2047" w:rsidP="00867577">
            <w:pPr>
              <w:spacing w:line="276" w:lineRule="auto"/>
              <w:jc w:val="both"/>
              <w:rPr>
                <w:rFonts w:ascii="Verdana" w:hAnsi="Verdana"/>
                <w:sz w:val="20"/>
                <w:szCs w:val="20"/>
                <w:lang w:eastAsia="en-US"/>
              </w:rPr>
            </w:pPr>
          </w:p>
          <w:p w14:paraId="1A3B65A0" w14:textId="77777777" w:rsidR="007B2047" w:rsidRPr="005B018D" w:rsidRDefault="007B2047" w:rsidP="00867577">
            <w:pPr>
              <w:spacing w:line="276" w:lineRule="auto"/>
              <w:jc w:val="both"/>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73B66D6F" w14:textId="77777777" w:rsidR="007B2047" w:rsidRPr="005B018D" w:rsidRDefault="007B2047" w:rsidP="00867577">
            <w:pPr>
              <w:spacing w:line="276" w:lineRule="auto"/>
              <w:jc w:val="both"/>
              <w:rPr>
                <w:rFonts w:ascii="Verdana" w:hAnsi="Verdana"/>
                <w:sz w:val="20"/>
                <w:szCs w:val="20"/>
                <w:lang w:eastAsia="en-US"/>
              </w:rPr>
            </w:pPr>
          </w:p>
        </w:tc>
        <w:tc>
          <w:tcPr>
            <w:tcW w:w="4110" w:type="dxa"/>
            <w:vAlign w:val="center"/>
          </w:tcPr>
          <w:p w14:paraId="38913203" w14:textId="77777777" w:rsidR="007B2047" w:rsidRPr="005B018D" w:rsidRDefault="007B5761" w:rsidP="00867577">
            <w:pPr>
              <w:spacing w:line="276" w:lineRule="auto"/>
              <w:jc w:val="both"/>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Pr="005B018D">
              <w:rPr>
                <w:rFonts w:ascii="Verdana" w:hAnsi="Verdana"/>
                <w:sz w:val="20"/>
                <w:szCs w:val="20"/>
                <w:lang w:eastAsia="en-US"/>
              </w:rPr>
            </w:r>
            <w:r w:rsidRPr="005B018D">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Pr="005B018D">
              <w:rPr>
                <w:rFonts w:ascii="Verdana" w:hAnsi="Verdana"/>
                <w:sz w:val="20"/>
                <w:szCs w:val="20"/>
                <w:lang w:eastAsia="en-US"/>
              </w:rPr>
            </w:r>
            <w:r w:rsidRPr="005B018D">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243734D1" w14:textId="77777777" w:rsidTr="00544454">
        <w:trPr>
          <w:cantSplit/>
          <w:trHeight w:val="454"/>
        </w:trPr>
        <w:tc>
          <w:tcPr>
            <w:tcW w:w="4962" w:type="dxa"/>
            <w:shd w:val="clear" w:color="auto" w:fill="E6E6E6"/>
            <w:vAlign w:val="center"/>
          </w:tcPr>
          <w:p w14:paraId="50996CC1" w14:textId="77777777" w:rsidR="007B2047" w:rsidRPr="005B018D" w:rsidRDefault="007B2047" w:rsidP="00867577">
            <w:pPr>
              <w:spacing w:line="276" w:lineRule="auto"/>
              <w:jc w:val="both"/>
              <w:rPr>
                <w:rFonts w:ascii="Verdana" w:hAnsi="Verdana"/>
                <w:sz w:val="20"/>
                <w:szCs w:val="20"/>
                <w:lang w:eastAsia="en-US"/>
              </w:rPr>
            </w:pPr>
          </w:p>
          <w:p w14:paraId="28EE137D" w14:textId="77777777" w:rsidR="007B2047" w:rsidRPr="005B018D" w:rsidRDefault="007B2047" w:rsidP="00867577">
            <w:pPr>
              <w:spacing w:line="276" w:lineRule="auto"/>
              <w:jc w:val="both"/>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506E610D" w14:textId="77777777" w:rsidR="007B2047" w:rsidRPr="005B018D" w:rsidRDefault="007B2047" w:rsidP="00867577">
            <w:pPr>
              <w:spacing w:line="276" w:lineRule="auto"/>
              <w:jc w:val="both"/>
              <w:rPr>
                <w:rFonts w:ascii="Verdana" w:hAnsi="Verdana"/>
                <w:sz w:val="20"/>
                <w:szCs w:val="20"/>
                <w:lang w:eastAsia="en-US"/>
              </w:rPr>
            </w:pPr>
          </w:p>
        </w:tc>
        <w:tc>
          <w:tcPr>
            <w:tcW w:w="4110" w:type="dxa"/>
            <w:vAlign w:val="center"/>
          </w:tcPr>
          <w:p w14:paraId="358E03DE" w14:textId="77777777" w:rsidR="007B2047" w:rsidRPr="005B018D" w:rsidRDefault="007B5761" w:rsidP="00867577">
            <w:pPr>
              <w:spacing w:line="276" w:lineRule="auto"/>
              <w:jc w:val="both"/>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Pr="005B018D">
              <w:rPr>
                <w:rFonts w:ascii="Verdana" w:hAnsi="Verdana"/>
                <w:sz w:val="20"/>
                <w:szCs w:val="20"/>
                <w:lang w:eastAsia="en-US"/>
              </w:rPr>
            </w:r>
            <w:r w:rsidRPr="005B018D">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Pr="005B018D">
              <w:rPr>
                <w:rFonts w:ascii="Verdana" w:hAnsi="Verdana"/>
                <w:sz w:val="20"/>
                <w:szCs w:val="20"/>
                <w:lang w:eastAsia="en-US"/>
              </w:rPr>
            </w:r>
            <w:r w:rsidRPr="005B018D">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5264B26E" w14:textId="77777777" w:rsidTr="00544454">
        <w:trPr>
          <w:cantSplit/>
          <w:trHeight w:val="454"/>
        </w:trPr>
        <w:tc>
          <w:tcPr>
            <w:tcW w:w="9072" w:type="dxa"/>
            <w:gridSpan w:val="2"/>
            <w:shd w:val="clear" w:color="auto" w:fill="E6E6E6"/>
            <w:vAlign w:val="center"/>
          </w:tcPr>
          <w:p w14:paraId="74F1EF3E" w14:textId="77777777" w:rsidR="007B2047" w:rsidRDefault="007B2047" w:rsidP="00867577">
            <w:pPr>
              <w:spacing w:line="276" w:lineRule="auto"/>
              <w:jc w:val="both"/>
              <w:rPr>
                <w:rFonts w:ascii="Verdana" w:hAnsi="Verdana"/>
                <w:sz w:val="20"/>
                <w:szCs w:val="20"/>
                <w:lang w:eastAsia="en-US"/>
              </w:rPr>
            </w:pPr>
          </w:p>
          <w:p w14:paraId="00741C02" w14:textId="73602E97" w:rsidR="007B2047" w:rsidRPr="005B018D" w:rsidRDefault="007B2047" w:rsidP="00867577">
            <w:pPr>
              <w:spacing w:line="276" w:lineRule="auto"/>
              <w:jc w:val="both"/>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w:t>
            </w:r>
            <w:r w:rsidR="00033F50">
              <w:rPr>
                <w:rFonts w:ascii="Verdana" w:hAnsi="Verdana"/>
                <w:sz w:val="20"/>
                <w:szCs w:val="20"/>
                <w:lang w:eastAsia="en-US"/>
              </w:rPr>
              <w:t>concern/</w:t>
            </w:r>
            <w:r>
              <w:rPr>
                <w:rFonts w:ascii="Verdana" w:hAnsi="Verdana"/>
                <w:sz w:val="20"/>
                <w:szCs w:val="20"/>
                <w:lang w:eastAsia="en-US"/>
              </w:rPr>
              <w:t xml:space="preserve">holding én </w:t>
            </w:r>
            <w:r w:rsidR="00033F50">
              <w:rPr>
                <w:rFonts w:ascii="Verdana" w:hAnsi="Verdana"/>
                <w:sz w:val="20"/>
                <w:szCs w:val="20"/>
                <w:lang w:eastAsia="en-US"/>
              </w:rPr>
              <w:t xml:space="preserve">van de </w:t>
            </w:r>
            <w:r>
              <w:rPr>
                <w:rFonts w:ascii="Verdana" w:hAnsi="Verdana"/>
                <w:sz w:val="20"/>
                <w:szCs w:val="20"/>
                <w:lang w:eastAsia="en-US"/>
              </w:rPr>
              <w:t>b</w:t>
            </w:r>
            <w:r w:rsidRPr="005B018D">
              <w:rPr>
                <w:rFonts w:ascii="Verdana" w:hAnsi="Verdana"/>
                <w:sz w:val="20"/>
                <w:szCs w:val="20"/>
                <w:lang w:eastAsia="en-US"/>
              </w:rPr>
              <w:t xml:space="preserve">etreffende </w:t>
            </w:r>
            <w:r>
              <w:rPr>
                <w:rFonts w:ascii="Verdana" w:hAnsi="Verdana"/>
                <w:sz w:val="20"/>
                <w:szCs w:val="20"/>
                <w:lang w:eastAsia="en-US"/>
              </w:rPr>
              <w:t>concern/holding</w:t>
            </w:r>
            <w:r w:rsidRPr="005B018D">
              <w:rPr>
                <w:rFonts w:ascii="Verdana" w:hAnsi="Verdana"/>
                <w:sz w:val="20"/>
                <w:szCs w:val="20"/>
                <w:lang w:eastAsia="en-US"/>
              </w:rPr>
              <w:t xml:space="preserve"> een uittreksel uit het beroeps- of handelsregister van het land van vestiging van ondergetekende derde, of bij ontbreken daarvan een ander bewijsstuk als bedoeld in artikel 2.98 van de Aw 2012</w:t>
            </w:r>
            <w:r>
              <w:rPr>
                <w:rFonts w:ascii="Verdana" w:hAnsi="Verdana"/>
                <w:sz w:val="20"/>
                <w:szCs w:val="20"/>
                <w:lang w:eastAsia="en-US"/>
              </w:rPr>
              <w:t xml:space="preserve">, op verzoek bij verificatie </w:t>
            </w:r>
            <w:r w:rsidRPr="005B018D">
              <w:rPr>
                <w:rFonts w:ascii="Verdana" w:hAnsi="Verdana"/>
                <w:sz w:val="20"/>
                <w:szCs w:val="20"/>
                <w:lang w:eastAsia="en-US"/>
              </w:rPr>
              <w:t>ingediend te worden.</w:t>
            </w:r>
          </w:p>
          <w:p w14:paraId="01631D39" w14:textId="77777777" w:rsidR="007B2047" w:rsidRPr="005B018D" w:rsidRDefault="007B2047" w:rsidP="00867577">
            <w:pPr>
              <w:spacing w:line="276" w:lineRule="auto"/>
              <w:jc w:val="both"/>
              <w:rPr>
                <w:rFonts w:ascii="Verdana" w:hAnsi="Verdana"/>
                <w:sz w:val="20"/>
                <w:szCs w:val="20"/>
                <w:lang w:eastAsia="en-US"/>
              </w:rPr>
            </w:pPr>
          </w:p>
        </w:tc>
      </w:tr>
    </w:tbl>
    <w:p w14:paraId="249C353F" w14:textId="2578EC5B" w:rsidR="00A353B6" w:rsidRDefault="00A353B6" w:rsidP="00867577">
      <w:pPr>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0D5DCC" w:rsidRPr="00A15E91" w14:paraId="5D0CFB5D" w14:textId="77777777" w:rsidTr="00263AA7">
        <w:trPr>
          <w:cantSplit/>
          <w:trHeight w:val="454"/>
        </w:trPr>
        <w:tc>
          <w:tcPr>
            <w:tcW w:w="9072" w:type="dxa"/>
            <w:tcBorders>
              <w:bottom w:val="single" w:sz="4" w:space="0" w:color="auto"/>
            </w:tcBorders>
            <w:shd w:val="clear" w:color="auto" w:fill="E6E6E6"/>
            <w:vAlign w:val="center"/>
          </w:tcPr>
          <w:p w14:paraId="17B38549" w14:textId="77777777" w:rsidR="000D5DCC" w:rsidRPr="00A15E91" w:rsidRDefault="000D5DCC" w:rsidP="00867577">
            <w:pPr>
              <w:spacing w:line="276" w:lineRule="auto"/>
              <w:jc w:val="both"/>
              <w:rPr>
                <w:rFonts w:ascii="Verdana" w:hAnsi="Verdana" w:cs="Arial"/>
                <w:b/>
                <w:sz w:val="20"/>
                <w:szCs w:val="20"/>
              </w:rPr>
            </w:pPr>
            <w:r w:rsidRPr="00A15E91">
              <w:rPr>
                <w:rFonts w:ascii="Verdana" w:hAnsi="Verdana" w:cs="Arial"/>
                <w:b/>
                <w:sz w:val="20"/>
                <w:szCs w:val="20"/>
              </w:rPr>
              <w:t>Verkl</w:t>
            </w:r>
            <w:r w:rsidR="00506FCB">
              <w:rPr>
                <w:rFonts w:ascii="Verdana" w:hAnsi="Verdana" w:cs="Arial"/>
                <w:b/>
                <w:sz w:val="20"/>
                <w:szCs w:val="20"/>
              </w:rPr>
              <w:t>aring aansprakelijkheid concern/</w:t>
            </w:r>
            <w:r w:rsidRPr="00A15E91">
              <w:rPr>
                <w:rFonts w:ascii="Verdana" w:hAnsi="Verdana" w:cs="Arial"/>
                <w:b/>
                <w:sz w:val="20"/>
                <w:szCs w:val="20"/>
              </w:rPr>
              <w:t>holding</w:t>
            </w:r>
          </w:p>
        </w:tc>
      </w:tr>
      <w:tr w:rsidR="000D5DCC" w:rsidRPr="00A15E91" w14:paraId="09426E40" w14:textId="77777777" w:rsidTr="00263AA7">
        <w:trPr>
          <w:cantSplit/>
          <w:trHeight w:val="454"/>
        </w:trPr>
        <w:tc>
          <w:tcPr>
            <w:tcW w:w="9072" w:type="dxa"/>
            <w:tcBorders>
              <w:bottom w:val="nil"/>
            </w:tcBorders>
            <w:shd w:val="clear" w:color="auto" w:fill="D9D9D9"/>
            <w:vAlign w:val="center"/>
          </w:tcPr>
          <w:p w14:paraId="56140151" w14:textId="77777777" w:rsidR="000D5DCC" w:rsidRPr="00A15E91" w:rsidRDefault="000D5DCC" w:rsidP="00867577">
            <w:pPr>
              <w:spacing w:line="276" w:lineRule="auto"/>
              <w:jc w:val="both"/>
              <w:rPr>
                <w:rFonts w:ascii="Verdana" w:hAnsi="Verdana" w:cs="Arial"/>
                <w:sz w:val="20"/>
                <w:szCs w:val="20"/>
              </w:rPr>
            </w:pPr>
          </w:p>
          <w:p w14:paraId="588354CB"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Inschrijver verklaart dat</w:t>
            </w:r>
          </w:p>
          <w:p w14:paraId="4158DDD1" w14:textId="77777777" w:rsidR="000D5DCC" w:rsidRPr="00A15E91" w:rsidRDefault="000D5DCC" w:rsidP="00867577">
            <w:pPr>
              <w:spacing w:line="276" w:lineRule="auto"/>
              <w:jc w:val="both"/>
              <w:rPr>
                <w:rFonts w:ascii="Verdana" w:hAnsi="Verdana" w:cs="Arial"/>
                <w:sz w:val="20"/>
                <w:szCs w:val="20"/>
              </w:rPr>
            </w:pPr>
          </w:p>
        </w:tc>
      </w:tr>
      <w:tr w:rsidR="000D5DCC" w:rsidRPr="00A15E91" w14:paraId="06674D9D" w14:textId="77777777" w:rsidTr="00263AA7">
        <w:trPr>
          <w:cantSplit/>
          <w:trHeight w:val="454"/>
        </w:trPr>
        <w:tc>
          <w:tcPr>
            <w:tcW w:w="9072" w:type="dxa"/>
            <w:tcBorders>
              <w:top w:val="nil"/>
              <w:bottom w:val="nil"/>
            </w:tcBorders>
            <w:shd w:val="clear" w:color="auto" w:fill="auto"/>
            <w:vAlign w:val="center"/>
          </w:tcPr>
          <w:p w14:paraId="548C4020" w14:textId="77777777" w:rsidR="000D5DCC" w:rsidRPr="00A15E91" w:rsidRDefault="00506FCB" w:rsidP="00867577">
            <w:pPr>
              <w:spacing w:line="276" w:lineRule="auto"/>
              <w:jc w:val="both"/>
              <w:rPr>
                <w:rFonts w:ascii="Verdana" w:hAnsi="Verdana" w:cs="Arial"/>
                <w:sz w:val="20"/>
                <w:szCs w:val="20"/>
              </w:rPr>
            </w:pPr>
            <w:r>
              <w:rPr>
                <w:rFonts w:ascii="Verdana" w:hAnsi="Verdana" w:cs="Arial"/>
                <w:sz w:val="20"/>
                <w:szCs w:val="20"/>
              </w:rPr>
              <w:t>Naam concern</w:t>
            </w:r>
            <w:r w:rsidR="000D5DCC" w:rsidRPr="00A15E91">
              <w:rPr>
                <w:rFonts w:ascii="Verdana" w:hAnsi="Verdana" w:cs="Arial"/>
                <w:sz w:val="20"/>
                <w:szCs w:val="20"/>
              </w:rPr>
              <w:t>/holding__________________________________________________</w:t>
            </w:r>
          </w:p>
          <w:p w14:paraId="2384F247"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Vestigingsplaats_________________________</w:t>
            </w:r>
            <w:r w:rsidR="00A353B6">
              <w:rPr>
                <w:rFonts w:ascii="Verdana" w:hAnsi="Verdana" w:cs="Arial"/>
                <w:sz w:val="20"/>
                <w:szCs w:val="20"/>
              </w:rPr>
              <w:t>_______________________________</w:t>
            </w:r>
          </w:p>
          <w:p w14:paraId="3E4F61CA"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Postcode en plaats:______________________________________________________</w:t>
            </w:r>
          </w:p>
        </w:tc>
      </w:tr>
      <w:tr w:rsidR="000D5DCC" w:rsidRPr="00A15E91" w14:paraId="5BA7FBB1" w14:textId="77777777" w:rsidTr="00263AA7">
        <w:trPr>
          <w:cantSplit/>
          <w:trHeight w:val="454"/>
        </w:trPr>
        <w:tc>
          <w:tcPr>
            <w:tcW w:w="9072" w:type="dxa"/>
            <w:tcBorders>
              <w:top w:val="nil"/>
            </w:tcBorders>
            <w:shd w:val="clear" w:color="auto" w:fill="D9D9D9"/>
            <w:vAlign w:val="center"/>
          </w:tcPr>
          <w:p w14:paraId="44194199" w14:textId="77777777" w:rsidR="000D5DCC" w:rsidRPr="00A15E91" w:rsidRDefault="000D5DCC" w:rsidP="00867577">
            <w:pPr>
              <w:spacing w:line="276" w:lineRule="auto"/>
              <w:jc w:val="both"/>
              <w:rPr>
                <w:rFonts w:ascii="Verdana" w:hAnsi="Verdana" w:cs="Arial"/>
                <w:sz w:val="20"/>
                <w:szCs w:val="20"/>
              </w:rPr>
            </w:pPr>
          </w:p>
          <w:p w14:paraId="17F661F4"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hierna te noemen ‘</w:t>
            </w:r>
            <w:r w:rsidRPr="00A15E91">
              <w:rPr>
                <w:rFonts w:ascii="Verdana" w:hAnsi="Verdana" w:cs="Arial"/>
                <w:b/>
                <w:sz w:val="20"/>
                <w:szCs w:val="20"/>
              </w:rPr>
              <w:t>Borg</w:t>
            </w:r>
            <w:r w:rsidRPr="00A15E91">
              <w:rPr>
                <w:rFonts w:ascii="Verdana" w:hAnsi="Verdana" w:cs="Arial"/>
                <w:sz w:val="20"/>
                <w:szCs w:val="20"/>
              </w:rPr>
              <w:t xml:space="preserve">’, </w:t>
            </w:r>
          </w:p>
          <w:p w14:paraId="6218792C" w14:textId="77777777" w:rsidR="000D5DCC" w:rsidRPr="00A15E91" w:rsidRDefault="000D5DCC" w:rsidP="00867577">
            <w:pPr>
              <w:spacing w:line="276" w:lineRule="auto"/>
              <w:jc w:val="both"/>
              <w:rPr>
                <w:rFonts w:ascii="Verdana" w:hAnsi="Verdana" w:cs="Arial"/>
                <w:sz w:val="20"/>
                <w:szCs w:val="20"/>
              </w:rPr>
            </w:pPr>
          </w:p>
          <w:p w14:paraId="5FED7B47" w14:textId="4B53A796"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ter zake deze aanbesteding en - onder voorwaarde van gunning van de </w:t>
            </w:r>
            <w:r w:rsidR="00506FCB">
              <w:rPr>
                <w:rFonts w:ascii="Verdana" w:hAnsi="Verdana" w:cs="Arial"/>
                <w:sz w:val="20"/>
                <w:szCs w:val="20"/>
              </w:rPr>
              <w:t>Opdracht</w:t>
            </w:r>
            <w:r w:rsidRPr="00A15E91">
              <w:rPr>
                <w:rFonts w:ascii="Verdana" w:hAnsi="Verdana" w:cs="Arial"/>
                <w:sz w:val="20"/>
                <w:szCs w:val="20"/>
              </w:rPr>
              <w:t xml:space="preserve"> – jegens de Aanbestedende dien</w:t>
            </w:r>
            <w:r w:rsidR="009746F1">
              <w:rPr>
                <w:rFonts w:ascii="Verdana" w:hAnsi="Verdana" w:cs="Arial"/>
                <w:sz w:val="20"/>
                <w:szCs w:val="20"/>
              </w:rPr>
              <w:t>s</w:t>
            </w:r>
            <w:r w:rsidRPr="00A15E91">
              <w:rPr>
                <w:rFonts w:ascii="Verdana" w:hAnsi="Verdana" w:cs="Arial"/>
                <w:sz w:val="20"/>
                <w:szCs w:val="20"/>
              </w:rPr>
              <w:t xml:space="preserve">t borg staat voor de nakoming van alle verplichtingen, die uit hoofde van de ingevolge de onderhavige aanbesteding gesloten </w:t>
            </w:r>
            <w:r w:rsidR="00813354">
              <w:rPr>
                <w:rFonts w:ascii="Verdana" w:hAnsi="Verdana" w:cs="Arial"/>
                <w:sz w:val="20"/>
                <w:szCs w:val="20"/>
              </w:rPr>
              <w:t>Raam</w:t>
            </w:r>
            <w:r w:rsidRPr="00A15E91">
              <w:rPr>
                <w:rFonts w:ascii="Verdana" w:hAnsi="Verdana" w:cs="Arial"/>
                <w:sz w:val="20"/>
                <w:szCs w:val="20"/>
              </w:rPr>
              <w:t>overeenkomst(en) door inschrijver worden aangegaan.</w:t>
            </w:r>
          </w:p>
          <w:p w14:paraId="349F3B05" w14:textId="77777777" w:rsidR="000D5DCC" w:rsidRPr="00A15E91" w:rsidRDefault="000D5DCC" w:rsidP="00867577">
            <w:pPr>
              <w:spacing w:line="276" w:lineRule="auto"/>
              <w:jc w:val="both"/>
              <w:rPr>
                <w:rFonts w:ascii="Verdana" w:hAnsi="Verdana" w:cs="Arial"/>
                <w:sz w:val="20"/>
                <w:szCs w:val="20"/>
              </w:rPr>
            </w:pPr>
          </w:p>
        </w:tc>
      </w:tr>
      <w:tr w:rsidR="000D5DCC" w:rsidRPr="00A15E91" w14:paraId="3DA6AB0F" w14:textId="77777777" w:rsidTr="00263AA7">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66F9D13" w14:textId="77777777" w:rsidR="000D5DCC" w:rsidRPr="00A15E91" w:rsidRDefault="000D5DCC" w:rsidP="00867577">
            <w:pPr>
              <w:tabs>
                <w:tab w:val="left" w:pos="972"/>
              </w:tabs>
              <w:spacing w:line="276" w:lineRule="auto"/>
              <w:jc w:val="both"/>
              <w:rPr>
                <w:rFonts w:ascii="Verdana" w:hAnsi="Verdana" w:cs="Arial"/>
                <w:sz w:val="20"/>
                <w:szCs w:val="20"/>
              </w:rPr>
            </w:pPr>
          </w:p>
          <w:p w14:paraId="12E9D1B3" w14:textId="77777777" w:rsidR="000D5DCC" w:rsidRPr="00A15E91" w:rsidRDefault="000D5DCC" w:rsidP="00867577">
            <w:pPr>
              <w:pStyle w:val="Normaalweb"/>
              <w:tabs>
                <w:tab w:val="clear" w:pos="972"/>
              </w:tabs>
              <w:spacing w:before="0" w:beforeAutospacing="0" w:after="120" w:afterAutospacing="0" w:line="276" w:lineRule="auto"/>
              <w:jc w:val="both"/>
              <w:rPr>
                <w:rFonts w:ascii="Verdana" w:hAnsi="Verdana"/>
                <w:sz w:val="20"/>
                <w:szCs w:val="20"/>
                <w:lang w:val="nl-NL" w:eastAsia="nl-NL"/>
              </w:rPr>
            </w:pPr>
            <w:r w:rsidRPr="00A15E91">
              <w:rPr>
                <w:rFonts w:ascii="Verdana" w:hAnsi="Verdana"/>
                <w:sz w:val="20"/>
                <w:szCs w:val="20"/>
                <w:lang w:val="nl-NL" w:eastAsia="nl-NL"/>
              </w:rPr>
              <w:lastRenderedPageBreak/>
              <w:t xml:space="preserve">De Borg verklaart </w:t>
            </w:r>
            <w:r w:rsidRPr="00A15E91">
              <w:rPr>
                <w:rFonts w:ascii="Verdana" w:hAnsi="Verdana"/>
                <w:sz w:val="20"/>
                <w:szCs w:val="20"/>
                <w:lang w:val="nl-NL"/>
              </w:rPr>
              <w:t xml:space="preserve">- onder voorwaarde van gunning van de </w:t>
            </w:r>
            <w:r w:rsidR="00506FCB">
              <w:rPr>
                <w:rFonts w:ascii="Verdana" w:hAnsi="Verdana"/>
                <w:sz w:val="20"/>
                <w:szCs w:val="20"/>
                <w:lang w:val="nl-NL"/>
              </w:rPr>
              <w:t>Opdracht</w:t>
            </w:r>
            <w:r w:rsidRPr="00A15E91">
              <w:rPr>
                <w:rFonts w:ascii="Verdana" w:hAnsi="Verdana"/>
                <w:sz w:val="20"/>
                <w:szCs w:val="20"/>
                <w:lang w:val="nl-NL"/>
              </w:rPr>
              <w:t xml:space="preserve"> – jegens </w:t>
            </w:r>
            <w:r w:rsidRPr="00A15E91">
              <w:rPr>
                <w:rFonts w:ascii="Verdana" w:hAnsi="Verdana"/>
                <w:sz w:val="20"/>
                <w:szCs w:val="20"/>
                <w:lang w:val="nl-NL" w:eastAsia="nl-NL"/>
              </w:rPr>
              <w:t xml:space="preserve">Inschrijver dat hij; </w:t>
            </w:r>
          </w:p>
          <w:p w14:paraId="2F1E73CE" w14:textId="7B497619" w:rsidR="000D5DCC" w:rsidRPr="00A15E91" w:rsidRDefault="000D5DCC" w:rsidP="00D23F38">
            <w:pPr>
              <w:pStyle w:val="Normaalweb"/>
              <w:numPr>
                <w:ilvl w:val="0"/>
                <w:numId w:val="9"/>
              </w:numPr>
              <w:spacing w:before="0" w:beforeAutospacing="0" w:after="120" w:afterAutospacing="0" w:line="276" w:lineRule="auto"/>
              <w:jc w:val="both"/>
              <w:rPr>
                <w:rFonts w:ascii="Verdana" w:hAnsi="Verdana"/>
                <w:sz w:val="20"/>
                <w:szCs w:val="20"/>
                <w:lang w:val="nl-NL" w:eastAsia="nl-NL"/>
              </w:rPr>
            </w:pPr>
            <w:r w:rsidRPr="00A15E91">
              <w:rPr>
                <w:rFonts w:ascii="Verdana" w:hAnsi="Verdana"/>
                <w:sz w:val="20"/>
                <w:szCs w:val="20"/>
                <w:lang w:val="nl-NL" w:eastAsia="nl-NL"/>
              </w:rPr>
              <w:t xml:space="preserve">zich volledig en onvoorwaardelijk garant stelt voor de nakoming van de verplichtingen die uit de af te sluiten </w:t>
            </w:r>
            <w:r w:rsidR="00813354">
              <w:rPr>
                <w:rFonts w:ascii="Verdana" w:hAnsi="Verdana"/>
                <w:sz w:val="20"/>
                <w:szCs w:val="20"/>
                <w:lang w:val="nl-NL" w:eastAsia="nl-NL"/>
              </w:rPr>
              <w:t>Raamo</w:t>
            </w:r>
            <w:r w:rsidRPr="00A15E91">
              <w:rPr>
                <w:rFonts w:ascii="Verdana" w:hAnsi="Verdana"/>
                <w:sz w:val="20"/>
                <w:szCs w:val="20"/>
                <w:lang w:val="nl-NL" w:eastAsia="nl-NL"/>
              </w:rPr>
              <w:t>vereenkomst voortvloeien,</w:t>
            </w:r>
          </w:p>
          <w:p w14:paraId="3E4D6D05" w14:textId="3E5B1CEA" w:rsidR="000D5DCC" w:rsidRPr="00A15E91" w:rsidRDefault="000D5DCC" w:rsidP="00D23F38">
            <w:pPr>
              <w:pStyle w:val="Normaalweb"/>
              <w:numPr>
                <w:ilvl w:val="0"/>
                <w:numId w:val="9"/>
              </w:numPr>
              <w:spacing w:before="0" w:beforeAutospacing="0" w:after="120" w:afterAutospacing="0" w:line="276" w:lineRule="auto"/>
              <w:jc w:val="both"/>
              <w:rPr>
                <w:rFonts w:ascii="Verdana" w:hAnsi="Verdana"/>
                <w:sz w:val="20"/>
                <w:szCs w:val="20"/>
                <w:lang w:val="nl-NL" w:eastAsia="nl-NL"/>
              </w:rPr>
            </w:pPr>
            <w:r w:rsidRPr="00A15E91">
              <w:rPr>
                <w:rFonts w:ascii="Verdana" w:hAnsi="Verdana"/>
                <w:sz w:val="20"/>
                <w:szCs w:val="20"/>
                <w:lang w:val="nl-NL" w:eastAsia="nl-NL"/>
              </w:rPr>
              <w:t xml:space="preserve">alsook, indien en voor zover daarvan sprake is, aansprakelijk kan worden gesteld voor eventuele schade voortvloeiende uit het niet, dan wel niet deugdelijk, dan wel niet tijdig nakomen van de </w:t>
            </w:r>
            <w:r w:rsidR="00813354">
              <w:rPr>
                <w:rFonts w:ascii="Verdana" w:hAnsi="Verdana"/>
                <w:sz w:val="20"/>
                <w:szCs w:val="20"/>
                <w:lang w:val="nl-NL" w:eastAsia="nl-NL"/>
              </w:rPr>
              <w:t>Raamo</w:t>
            </w:r>
            <w:r w:rsidRPr="00A15E91">
              <w:rPr>
                <w:rFonts w:ascii="Verdana" w:hAnsi="Verdana"/>
                <w:sz w:val="20"/>
                <w:szCs w:val="20"/>
                <w:lang w:val="nl-NL" w:eastAsia="nl-NL"/>
              </w:rPr>
              <w:t>vereenkomst,</w:t>
            </w:r>
          </w:p>
          <w:p w14:paraId="3B5C21B9" w14:textId="5AA3C093" w:rsidR="000D5DCC" w:rsidRPr="00A15E91" w:rsidRDefault="000D5DCC" w:rsidP="00D23F38">
            <w:pPr>
              <w:pStyle w:val="Normaalweb"/>
              <w:numPr>
                <w:ilvl w:val="0"/>
                <w:numId w:val="9"/>
              </w:numPr>
              <w:spacing w:after="120" w:line="276" w:lineRule="auto"/>
              <w:jc w:val="both"/>
              <w:rPr>
                <w:rFonts w:ascii="Verdana" w:hAnsi="Verdana"/>
                <w:sz w:val="20"/>
                <w:szCs w:val="20"/>
                <w:lang w:val="nl-NL"/>
              </w:rPr>
            </w:pPr>
            <w:r w:rsidRPr="00A15E91">
              <w:rPr>
                <w:rFonts w:ascii="Verdana" w:hAnsi="Verdana"/>
                <w:sz w:val="20"/>
                <w:szCs w:val="20"/>
                <w:lang w:val="nl-NL" w:eastAsia="nl-NL"/>
              </w:rPr>
              <w:t>alsook d</w:t>
            </w:r>
            <w:r w:rsidRPr="00A15E91">
              <w:rPr>
                <w:rFonts w:ascii="Verdana" w:hAnsi="Verdana"/>
                <w:sz w:val="20"/>
                <w:szCs w:val="20"/>
                <w:lang w:val="nl-NL"/>
              </w:rPr>
              <w:t>e aanvaarding van hoofdelijke aansprakelijkheid vervalt ind</w:t>
            </w:r>
            <w:r w:rsidR="00813354">
              <w:rPr>
                <w:rFonts w:ascii="Verdana" w:hAnsi="Verdana"/>
                <w:sz w:val="20"/>
                <w:szCs w:val="20"/>
                <w:lang w:val="nl-NL"/>
              </w:rPr>
              <w:t>ien de Aanbestedende dienst de Raamo</w:t>
            </w:r>
            <w:r w:rsidRPr="00A15E91">
              <w:rPr>
                <w:rFonts w:ascii="Verdana" w:hAnsi="Verdana"/>
                <w:sz w:val="20"/>
                <w:szCs w:val="20"/>
                <w:lang w:val="nl-NL"/>
              </w:rPr>
              <w:t>vereenkomst niet aan Inschrijver gunt.</w:t>
            </w:r>
          </w:p>
          <w:p w14:paraId="588685EE"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sz w:val="20"/>
                <w:szCs w:val="20"/>
              </w:rPr>
              <w:t>in overeenstemming met artikel 2:403 lid 1 sub f Burgerlijk Wetboek.</w:t>
            </w:r>
          </w:p>
          <w:p w14:paraId="3BCCDF7E" w14:textId="77777777" w:rsidR="000D5DCC" w:rsidRPr="00A15E91" w:rsidRDefault="000D5DCC" w:rsidP="00867577">
            <w:pPr>
              <w:tabs>
                <w:tab w:val="left" w:pos="972"/>
              </w:tabs>
              <w:spacing w:line="276" w:lineRule="auto"/>
              <w:jc w:val="both"/>
              <w:rPr>
                <w:rFonts w:ascii="Verdana" w:hAnsi="Verdana" w:cs="Arial"/>
                <w:bCs/>
                <w:sz w:val="20"/>
                <w:szCs w:val="20"/>
              </w:rPr>
            </w:pPr>
          </w:p>
        </w:tc>
      </w:tr>
    </w:tbl>
    <w:p w14:paraId="3DFD2076" w14:textId="77777777" w:rsidR="007B2047" w:rsidRDefault="007B2047" w:rsidP="00867577">
      <w:pPr>
        <w:spacing w:line="276" w:lineRule="auto"/>
        <w:jc w:val="both"/>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69F2D7BE"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D329AE"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Ondertekening Inschrijver</w:t>
            </w:r>
          </w:p>
        </w:tc>
      </w:tr>
      <w:tr w:rsidR="000D5DCC" w:rsidRPr="00A15E91" w14:paraId="53644D4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4B8491"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02981C7"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58460E6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F4F65B"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59BE251"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2997D801"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A42CA3"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51362B"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25A45D0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4663AC"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6A97FF" w14:textId="77777777" w:rsidR="000D5DCC" w:rsidRPr="00A15E91" w:rsidRDefault="000D5DCC" w:rsidP="00867577">
            <w:pPr>
              <w:tabs>
                <w:tab w:val="left" w:pos="972"/>
              </w:tabs>
              <w:spacing w:line="276" w:lineRule="auto"/>
              <w:jc w:val="both"/>
              <w:rPr>
                <w:rFonts w:ascii="Verdana" w:hAnsi="Verdana" w:cs="Arial"/>
                <w:sz w:val="20"/>
                <w:szCs w:val="20"/>
              </w:rPr>
            </w:pPr>
          </w:p>
          <w:p w14:paraId="4855FBA9"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742D5B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92DA0C" w14:textId="3A8672A6"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5C3D0C7"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572A5590" w14:textId="3F6D5179" w:rsidR="000D5DCC" w:rsidRDefault="000D5DCC" w:rsidP="00867577">
      <w:pPr>
        <w:spacing w:line="276" w:lineRule="auto"/>
        <w:jc w:val="both"/>
      </w:pPr>
      <w:r>
        <w:t xml:space="preserve"> </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33082D40" w14:textId="77777777" w:rsidTr="00263AA7">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E216ABA" w14:textId="77777777" w:rsidR="000D5DCC" w:rsidRPr="00A15E91" w:rsidRDefault="00506FCB" w:rsidP="00867577">
            <w:pPr>
              <w:tabs>
                <w:tab w:val="left" w:pos="972"/>
              </w:tabs>
              <w:spacing w:line="276" w:lineRule="auto"/>
              <w:jc w:val="both"/>
              <w:rPr>
                <w:rFonts w:ascii="Verdana" w:hAnsi="Verdana" w:cs="Arial"/>
                <w:b/>
                <w:bCs/>
                <w:sz w:val="20"/>
                <w:szCs w:val="20"/>
              </w:rPr>
            </w:pPr>
            <w:r>
              <w:rPr>
                <w:rFonts w:ascii="Verdana" w:hAnsi="Verdana" w:cs="Arial"/>
                <w:b/>
                <w:bCs/>
                <w:sz w:val="20"/>
                <w:szCs w:val="20"/>
              </w:rPr>
              <w:t>Ondertekening concern/</w:t>
            </w:r>
            <w:r w:rsidR="000D5DCC" w:rsidRPr="00A15E91">
              <w:rPr>
                <w:rFonts w:ascii="Verdana" w:hAnsi="Verdana" w:cs="Arial"/>
                <w:b/>
                <w:bCs/>
                <w:sz w:val="20"/>
                <w:szCs w:val="20"/>
              </w:rPr>
              <w:t>holding (Borg)</w:t>
            </w:r>
          </w:p>
        </w:tc>
      </w:tr>
      <w:tr w:rsidR="000D5DCC" w:rsidRPr="00A15E91" w14:paraId="37F43654"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BBCB542"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18289FA"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7167B232"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ED50DC2"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E7D8BC4"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48CCFC0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22C19C2"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0E4E90A"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12F6FB4F"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AEC5DE5"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58DB087C" w14:textId="77777777" w:rsidR="000D5DCC" w:rsidRPr="00A15E91" w:rsidRDefault="000D5DCC" w:rsidP="00867577">
            <w:pPr>
              <w:tabs>
                <w:tab w:val="left" w:pos="972"/>
              </w:tabs>
              <w:spacing w:line="276" w:lineRule="auto"/>
              <w:jc w:val="both"/>
              <w:rPr>
                <w:rFonts w:ascii="Verdana" w:hAnsi="Verdana" w:cs="Arial"/>
                <w:sz w:val="20"/>
                <w:szCs w:val="20"/>
              </w:rPr>
            </w:pPr>
          </w:p>
          <w:p w14:paraId="65E16545"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05C319E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813C71D"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19CA6CF8"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28C44732" w14:textId="77777777" w:rsidR="007B2047" w:rsidRDefault="007B2047" w:rsidP="00867577">
      <w:pPr>
        <w:spacing w:line="276" w:lineRule="auto"/>
        <w:jc w:val="both"/>
      </w:pPr>
    </w:p>
    <w:p w14:paraId="0CEC1213" w14:textId="77777777" w:rsidR="00A353B6" w:rsidRDefault="00A353B6" w:rsidP="00867577">
      <w:pPr>
        <w:jc w:val="both"/>
      </w:pPr>
      <w:r>
        <w:br w:type="page"/>
      </w:r>
    </w:p>
    <w:p w14:paraId="577E0C43" w14:textId="77777777" w:rsidR="00A353B6" w:rsidRDefault="00A353B6" w:rsidP="00867577">
      <w:pPr>
        <w:spacing w:line="276" w:lineRule="auto"/>
        <w:jc w:val="both"/>
      </w:pPr>
    </w:p>
    <w:p w14:paraId="19A94A5F" w14:textId="4B96BE10" w:rsidR="000D5DCC" w:rsidRDefault="000D5DCC" w:rsidP="00D23F38">
      <w:pPr>
        <w:pStyle w:val="Kop2"/>
        <w:numPr>
          <w:ilvl w:val="1"/>
          <w:numId w:val="14"/>
        </w:numPr>
        <w:spacing w:line="276" w:lineRule="auto"/>
        <w:ind w:left="0" w:hanging="567"/>
        <w:jc w:val="both"/>
        <w:rPr>
          <w:rFonts w:ascii="Verdana" w:hAnsi="Verdana"/>
          <w:sz w:val="20"/>
        </w:rPr>
      </w:pPr>
      <w:bookmarkStart w:id="26" w:name="_Toc403469896"/>
      <w:bookmarkStart w:id="27" w:name="_Toc403470390"/>
      <w:bookmarkStart w:id="28" w:name="_Toc403470515"/>
      <w:bookmarkStart w:id="29" w:name="_Toc509570878"/>
      <w:bookmarkStart w:id="30" w:name="_Toc79750652"/>
      <w:bookmarkStart w:id="31" w:name="_Toc241850116"/>
      <w:r w:rsidRPr="00A15E91">
        <w:rPr>
          <w:rFonts w:ascii="Verdana" w:hAnsi="Verdana"/>
          <w:sz w:val="20"/>
        </w:rPr>
        <w:t>Opgave juridische bindingen</w:t>
      </w:r>
      <w:bookmarkEnd w:id="26"/>
      <w:bookmarkEnd w:id="27"/>
      <w:bookmarkEnd w:id="28"/>
      <w:bookmarkEnd w:id="29"/>
      <w:bookmarkEnd w:id="30"/>
      <w:bookmarkEnd w:id="31"/>
    </w:p>
    <w:p w14:paraId="71063E9B" w14:textId="77777777" w:rsidR="008A37E4" w:rsidRPr="008A37E4" w:rsidRDefault="008A37E4" w:rsidP="00867577">
      <w:pPr>
        <w:jc w:val="both"/>
        <w:rPr>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2DC5B2DE" w14:textId="77777777" w:rsidTr="00263AA7">
        <w:trPr>
          <w:cantSplit/>
          <w:trHeight w:val="454"/>
        </w:trPr>
        <w:tc>
          <w:tcPr>
            <w:tcW w:w="3402" w:type="dxa"/>
            <w:tcBorders>
              <w:bottom w:val="single" w:sz="4" w:space="0" w:color="auto"/>
            </w:tcBorders>
            <w:shd w:val="clear" w:color="auto" w:fill="E6E6E6"/>
            <w:vAlign w:val="center"/>
          </w:tcPr>
          <w:p w14:paraId="0E96E4CC" w14:textId="77777777" w:rsidR="000D5DCC" w:rsidRPr="00A15E91" w:rsidRDefault="000D5DCC" w:rsidP="00867577">
            <w:pPr>
              <w:spacing w:line="276" w:lineRule="auto"/>
              <w:jc w:val="both"/>
              <w:rPr>
                <w:rFonts w:ascii="Verdana" w:hAnsi="Verdana" w:cs="Arial"/>
                <w:sz w:val="20"/>
                <w:szCs w:val="20"/>
              </w:rPr>
            </w:pPr>
          </w:p>
          <w:p w14:paraId="4DD4281F"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Heeft u juridische bindingen dan wel samenwerkings-verbanden met andere ondernemingen?</w:t>
            </w:r>
          </w:p>
          <w:p w14:paraId="5F140813" w14:textId="77777777" w:rsidR="000D5DCC" w:rsidRPr="00A15E91" w:rsidRDefault="000D5DCC" w:rsidP="00867577">
            <w:pPr>
              <w:spacing w:line="276" w:lineRule="auto"/>
              <w:jc w:val="both"/>
              <w:rPr>
                <w:rFonts w:ascii="Verdana" w:hAnsi="Verdana"/>
                <w:sz w:val="20"/>
                <w:szCs w:val="20"/>
              </w:rPr>
            </w:pPr>
          </w:p>
        </w:tc>
        <w:tc>
          <w:tcPr>
            <w:tcW w:w="5670" w:type="dxa"/>
            <w:vAlign w:val="center"/>
          </w:tcPr>
          <w:p w14:paraId="1E86A070"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5B91908A" w14:textId="77777777" w:rsidTr="00263AA7">
        <w:trPr>
          <w:cantSplit/>
          <w:trHeight w:val="907"/>
        </w:trPr>
        <w:tc>
          <w:tcPr>
            <w:tcW w:w="3402" w:type="dxa"/>
            <w:shd w:val="clear" w:color="auto" w:fill="E6E6E6"/>
            <w:vAlign w:val="center"/>
          </w:tcPr>
          <w:p w14:paraId="146BC1BF" w14:textId="77777777" w:rsidR="000D5DCC" w:rsidRPr="00A15E91" w:rsidRDefault="000D5DCC" w:rsidP="00867577">
            <w:pPr>
              <w:spacing w:line="276" w:lineRule="auto"/>
              <w:jc w:val="both"/>
              <w:rPr>
                <w:rFonts w:ascii="Verdana" w:hAnsi="Verdana" w:cs="Arial"/>
                <w:sz w:val="20"/>
                <w:szCs w:val="20"/>
              </w:rPr>
            </w:pPr>
          </w:p>
          <w:p w14:paraId="04F480BA"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Indien ja, geef aan met welke onderneming(en) u juridische bindingen dan wel samenwerkingsverbanden heeft, waaronder eventuele moeder / dochter / zusterrelaties, en geef het percentage van belang op. </w:t>
            </w:r>
          </w:p>
          <w:p w14:paraId="32FB05DC" w14:textId="77777777" w:rsidR="000D5DCC" w:rsidRPr="00A15E91" w:rsidRDefault="000D5DCC" w:rsidP="00867577">
            <w:pPr>
              <w:spacing w:line="276" w:lineRule="auto"/>
              <w:jc w:val="both"/>
              <w:rPr>
                <w:rFonts w:ascii="Verdana" w:hAnsi="Verdana" w:cs="Arial"/>
                <w:sz w:val="20"/>
                <w:szCs w:val="20"/>
              </w:rPr>
            </w:pPr>
          </w:p>
        </w:tc>
        <w:tc>
          <w:tcPr>
            <w:tcW w:w="5670" w:type="dxa"/>
            <w:vAlign w:val="center"/>
          </w:tcPr>
          <w:p w14:paraId="631C9BCA" w14:textId="77777777" w:rsidR="000D5DCC" w:rsidRPr="00A15E91" w:rsidRDefault="000D5DCC" w:rsidP="00867577">
            <w:pPr>
              <w:pStyle w:val="StandaardArial"/>
              <w:spacing w:line="276" w:lineRule="auto"/>
              <w:jc w:val="both"/>
              <w:rPr>
                <w:rFonts w:ascii="Verdana" w:hAnsi="Verdana"/>
                <w:sz w:val="20"/>
                <w:szCs w:val="20"/>
                <w:lang w:val="nl"/>
              </w:rPr>
            </w:pPr>
            <w:r w:rsidRPr="00A2536C">
              <w:rPr>
                <w:rFonts w:ascii="Verdana" w:hAnsi="Verdana"/>
                <w:sz w:val="20"/>
                <w:szCs w:val="20"/>
              </w:rPr>
              <w:t>&lt;Vul in&gt;</w:t>
            </w:r>
          </w:p>
        </w:tc>
      </w:tr>
    </w:tbl>
    <w:p w14:paraId="7A62D725" w14:textId="77777777" w:rsidR="000D5DCC" w:rsidRDefault="000D5DCC" w:rsidP="00867577">
      <w:pPr>
        <w:spacing w:line="276" w:lineRule="auto"/>
        <w:jc w:val="both"/>
        <w:rPr>
          <w:rFonts w:ascii="Verdana" w:hAnsi="Verdana"/>
          <w:sz w:val="20"/>
          <w:szCs w:val="20"/>
        </w:rPr>
      </w:pPr>
    </w:p>
    <w:p w14:paraId="3CE49E8D" w14:textId="77777777" w:rsidR="000D5DCC" w:rsidRDefault="000D5DCC" w:rsidP="00867577">
      <w:pPr>
        <w:jc w:val="both"/>
        <w:rPr>
          <w:rFonts w:ascii="Verdana" w:hAnsi="Verdana"/>
          <w:sz w:val="20"/>
          <w:szCs w:val="20"/>
        </w:rPr>
      </w:pPr>
      <w:r>
        <w:rPr>
          <w:rFonts w:ascii="Verdana" w:hAnsi="Verdana"/>
          <w:sz w:val="20"/>
          <w:szCs w:val="20"/>
        </w:rPr>
        <w:br w:type="page"/>
      </w:r>
    </w:p>
    <w:p w14:paraId="29A367A8" w14:textId="77777777" w:rsidR="000D5DCC" w:rsidRDefault="000D5DCC" w:rsidP="00867577">
      <w:pPr>
        <w:spacing w:line="276" w:lineRule="auto"/>
        <w:jc w:val="both"/>
        <w:rPr>
          <w:rFonts w:ascii="Verdana" w:hAnsi="Verdana"/>
          <w:sz w:val="20"/>
          <w:szCs w:val="20"/>
        </w:rPr>
      </w:pPr>
    </w:p>
    <w:p w14:paraId="7CCC691A" w14:textId="3BB3929B" w:rsidR="000D5DCC" w:rsidRDefault="000D5DCC" w:rsidP="00867577">
      <w:pPr>
        <w:pStyle w:val="Kop1"/>
        <w:keepLines/>
        <w:numPr>
          <w:ilvl w:val="0"/>
          <w:numId w:val="2"/>
        </w:numPr>
        <w:tabs>
          <w:tab w:val="clear" w:pos="360"/>
        </w:tabs>
        <w:spacing w:line="276" w:lineRule="auto"/>
        <w:ind w:left="0" w:hanging="851"/>
        <w:jc w:val="both"/>
        <w:rPr>
          <w:rFonts w:ascii="Verdana" w:hAnsi="Verdana"/>
          <w:bCs/>
          <w:caps w:val="0"/>
          <w:spacing w:val="4"/>
          <w:sz w:val="24"/>
          <w:szCs w:val="24"/>
          <w:lang w:eastAsia="nl-NL"/>
        </w:rPr>
      </w:pPr>
      <w:bookmarkStart w:id="32" w:name="_Toc403469898"/>
      <w:bookmarkStart w:id="33" w:name="_Toc403470392"/>
      <w:bookmarkStart w:id="34" w:name="_Toc403470517"/>
      <w:bookmarkStart w:id="35" w:name="_Toc509570879"/>
      <w:bookmarkStart w:id="36" w:name="_Toc79750653"/>
      <w:bookmarkStart w:id="37" w:name="_Toc241850117"/>
      <w:r w:rsidRPr="00901D28">
        <w:rPr>
          <w:rFonts w:ascii="Verdana" w:hAnsi="Verdana"/>
          <w:bCs/>
          <w:caps w:val="0"/>
          <w:spacing w:val="4"/>
          <w:sz w:val="24"/>
          <w:szCs w:val="24"/>
          <w:lang w:eastAsia="nl-NL"/>
        </w:rPr>
        <w:t>Samenwerking met andere ondernemingen</w:t>
      </w:r>
      <w:bookmarkEnd w:id="32"/>
      <w:bookmarkEnd w:id="33"/>
      <w:bookmarkEnd w:id="34"/>
      <w:bookmarkEnd w:id="35"/>
      <w:bookmarkEnd w:id="36"/>
      <w:bookmarkEnd w:id="37"/>
    </w:p>
    <w:p w14:paraId="730C2A22" w14:textId="77777777" w:rsidR="008A37E4" w:rsidRPr="008A37E4" w:rsidRDefault="008A37E4" w:rsidP="00867577">
      <w:pPr>
        <w:jc w:val="both"/>
      </w:pPr>
    </w:p>
    <w:p w14:paraId="48E8F8D1" w14:textId="77777777" w:rsidR="000D5DCC" w:rsidRPr="00A15E91" w:rsidRDefault="000D5DCC" w:rsidP="00867577">
      <w:pPr>
        <w:spacing w:line="276" w:lineRule="auto"/>
        <w:jc w:val="both"/>
        <w:rPr>
          <w:rFonts w:ascii="Verdana" w:hAnsi="Verdana"/>
          <w:sz w:val="20"/>
          <w:szCs w:val="20"/>
          <w:lang w:val="nl"/>
        </w:rPr>
      </w:pPr>
      <w:r w:rsidRPr="00A15E91">
        <w:rPr>
          <w:rFonts w:ascii="Verdana" w:hAnsi="Verdana"/>
          <w:sz w:val="20"/>
          <w:szCs w:val="20"/>
          <w:lang w:val="nl"/>
        </w:rPr>
        <w:t>Indien de Inschrijver niet zelfstandig in het gevraagde kan of wil voorzien, is het mogelijk om aan te bieden in samenwerking met andere ondernemingen.</w:t>
      </w:r>
    </w:p>
    <w:p w14:paraId="2C9E32D5" w14:textId="77777777" w:rsidR="000D5DCC" w:rsidRPr="00A15E91" w:rsidRDefault="000D5DCC" w:rsidP="00867577">
      <w:pPr>
        <w:spacing w:line="276" w:lineRule="auto"/>
        <w:jc w:val="both"/>
        <w:rPr>
          <w:rFonts w:ascii="Verdana" w:hAnsi="Verdana"/>
          <w:sz w:val="20"/>
          <w:szCs w:val="20"/>
          <w:lang w:val="nl"/>
        </w:rPr>
      </w:pPr>
    </w:p>
    <w:p w14:paraId="4C10E51A" w14:textId="77777777" w:rsidR="000D5DCC" w:rsidRPr="00A15E91" w:rsidRDefault="000D5DCC" w:rsidP="00867577">
      <w:pPr>
        <w:pStyle w:val="Lijstalinea"/>
        <w:keepNext/>
        <w:numPr>
          <w:ilvl w:val="0"/>
          <w:numId w:val="6"/>
        </w:numPr>
        <w:spacing w:after="0"/>
        <w:contextualSpacing w:val="0"/>
        <w:jc w:val="both"/>
        <w:outlineLvl w:val="1"/>
        <w:rPr>
          <w:rFonts w:ascii="Verdana" w:eastAsia="Times New Roman" w:hAnsi="Verdana"/>
          <w:b/>
          <w:vanish/>
          <w:kern w:val="28"/>
          <w:sz w:val="20"/>
          <w:szCs w:val="20"/>
        </w:rPr>
      </w:pPr>
      <w:bookmarkStart w:id="38" w:name="_Toc403469865"/>
      <w:bookmarkStart w:id="39" w:name="_Toc403470518"/>
      <w:bookmarkStart w:id="40" w:name="_Toc403471007"/>
      <w:bookmarkStart w:id="41" w:name="_Toc403471129"/>
      <w:bookmarkStart w:id="42" w:name="_Toc451936903"/>
      <w:bookmarkStart w:id="43" w:name="_Toc454358806"/>
      <w:bookmarkStart w:id="44" w:name="_Toc478374135"/>
      <w:bookmarkStart w:id="45" w:name="_Toc478974962"/>
      <w:bookmarkStart w:id="46" w:name="_Toc480960517"/>
      <w:bookmarkStart w:id="47" w:name="_Toc481389756"/>
      <w:bookmarkStart w:id="48" w:name="_Toc481495326"/>
      <w:bookmarkStart w:id="49" w:name="_Toc500498800"/>
      <w:bookmarkStart w:id="50" w:name="_Toc501716311"/>
      <w:bookmarkStart w:id="51" w:name="_Toc503866302"/>
      <w:bookmarkStart w:id="52" w:name="_Toc504571044"/>
      <w:bookmarkStart w:id="53" w:name="_Toc508623669"/>
      <w:bookmarkStart w:id="54" w:name="_Toc509483091"/>
      <w:bookmarkStart w:id="55" w:name="_Toc509565143"/>
      <w:bookmarkStart w:id="56" w:name="_Toc509570819"/>
      <w:bookmarkStart w:id="57" w:name="_Toc509570880"/>
      <w:bookmarkStart w:id="58" w:name="_Toc519088821"/>
      <w:bookmarkStart w:id="59" w:name="_Toc56157680"/>
      <w:bookmarkStart w:id="60" w:name="_Toc57031498"/>
      <w:bookmarkStart w:id="61" w:name="_Toc75956751"/>
      <w:bookmarkStart w:id="62" w:name="_Toc76022721"/>
      <w:bookmarkStart w:id="63" w:name="_Toc76026020"/>
      <w:bookmarkStart w:id="64" w:name="_Toc77602817"/>
      <w:bookmarkStart w:id="65" w:name="_Toc77672552"/>
      <w:bookmarkStart w:id="66" w:name="_Toc77769347"/>
      <w:bookmarkStart w:id="67" w:name="_Toc78365083"/>
      <w:bookmarkStart w:id="68" w:name="_Toc78468114"/>
      <w:bookmarkStart w:id="69" w:name="_Toc79750654"/>
      <w:bookmarkStart w:id="70" w:name="_Toc79752823"/>
      <w:bookmarkStart w:id="71" w:name="_Toc214215532"/>
      <w:bookmarkStart w:id="72" w:name="_Toc241850118"/>
      <w:bookmarkStart w:id="73" w:name="_Toc324514461"/>
      <w:bookmarkStart w:id="74" w:name="OLE_LINK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F31FA7A" w14:textId="748E38E5" w:rsidR="000D5DCC" w:rsidRPr="00A15E91" w:rsidRDefault="000D5DCC" w:rsidP="00D23F38">
      <w:pPr>
        <w:pStyle w:val="Kop2"/>
        <w:numPr>
          <w:ilvl w:val="1"/>
          <w:numId w:val="15"/>
        </w:numPr>
        <w:spacing w:line="276" w:lineRule="auto"/>
        <w:ind w:left="0"/>
        <w:jc w:val="both"/>
        <w:rPr>
          <w:rFonts w:ascii="Verdana" w:hAnsi="Verdana"/>
          <w:sz w:val="20"/>
        </w:rPr>
      </w:pPr>
      <w:bookmarkStart w:id="75" w:name="_Toc403469899"/>
      <w:bookmarkStart w:id="76" w:name="_Toc403470393"/>
      <w:bookmarkStart w:id="77" w:name="_Toc403470519"/>
      <w:bookmarkStart w:id="78" w:name="_Toc509570881"/>
      <w:bookmarkStart w:id="79" w:name="_Toc79750655"/>
      <w:bookmarkStart w:id="80" w:name="_Toc241850119"/>
      <w:r w:rsidRPr="00A15E91">
        <w:rPr>
          <w:rFonts w:ascii="Verdana" w:hAnsi="Verdana"/>
          <w:sz w:val="20"/>
        </w:rPr>
        <w:t>Combinatie</w:t>
      </w:r>
      <w:bookmarkEnd w:id="73"/>
      <w:bookmarkEnd w:id="75"/>
      <w:bookmarkEnd w:id="76"/>
      <w:bookmarkEnd w:id="77"/>
      <w:bookmarkEnd w:id="78"/>
      <w:bookmarkEnd w:id="79"/>
      <w:bookmarkEnd w:id="80"/>
    </w:p>
    <w:p w14:paraId="7B62E09A" w14:textId="77777777" w:rsidR="000D5DCC" w:rsidRPr="00A15E91" w:rsidRDefault="000D5DCC" w:rsidP="00867577">
      <w:pPr>
        <w:spacing w:line="276" w:lineRule="auto"/>
        <w:jc w:val="both"/>
        <w:rPr>
          <w:rFonts w:ascii="Verdana" w:hAnsi="Verdana"/>
          <w:sz w:val="20"/>
          <w:szCs w:val="20"/>
        </w:rPr>
      </w:pPr>
      <w:r w:rsidRPr="00A15E91">
        <w:rPr>
          <w:rFonts w:ascii="Verdana" w:hAnsi="Verdana"/>
          <w:sz w:val="20"/>
          <w:szCs w:val="20"/>
        </w:rPr>
        <w:t xml:space="preserve">Er kan worden ingeschreven als Combinatie. </w:t>
      </w:r>
    </w:p>
    <w:p w14:paraId="1B4F5C53" w14:textId="77777777" w:rsidR="000D5DCC" w:rsidRPr="00A15E91" w:rsidRDefault="000D5DCC" w:rsidP="00867577">
      <w:pPr>
        <w:spacing w:line="276" w:lineRule="auto"/>
        <w:jc w:val="both"/>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4A44F9C1" w14:textId="77777777" w:rsidTr="00263AA7">
        <w:trPr>
          <w:cantSplit/>
          <w:trHeight w:val="454"/>
        </w:trPr>
        <w:tc>
          <w:tcPr>
            <w:tcW w:w="3402" w:type="dxa"/>
            <w:tcBorders>
              <w:bottom w:val="single" w:sz="4" w:space="0" w:color="auto"/>
            </w:tcBorders>
            <w:shd w:val="clear" w:color="auto" w:fill="E6E6E6"/>
            <w:vAlign w:val="center"/>
          </w:tcPr>
          <w:bookmarkEnd w:id="74"/>
          <w:p w14:paraId="4E9590AD"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Schrijft Inschrijver zich in </w:t>
            </w:r>
            <w:r w:rsidR="00506FCB">
              <w:rPr>
                <w:rFonts w:ascii="Verdana" w:hAnsi="Verdana" w:cs="Arial"/>
                <w:sz w:val="20"/>
                <w:szCs w:val="20"/>
              </w:rPr>
              <w:t>als / in</w:t>
            </w:r>
            <w:r w:rsidRPr="00A15E91">
              <w:rPr>
                <w:rFonts w:ascii="Verdana" w:hAnsi="Verdana" w:cs="Arial"/>
                <w:sz w:val="20"/>
                <w:szCs w:val="20"/>
              </w:rPr>
              <w:t xml:space="preserve"> Combinatie?</w:t>
            </w:r>
          </w:p>
        </w:tc>
        <w:tc>
          <w:tcPr>
            <w:tcW w:w="5670" w:type="dxa"/>
            <w:tcBorders>
              <w:bottom w:val="single" w:sz="4" w:space="0" w:color="auto"/>
            </w:tcBorders>
            <w:vAlign w:val="center"/>
          </w:tcPr>
          <w:p w14:paraId="5ADC2359"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2EA41F4E" w14:textId="77777777" w:rsidTr="00263AA7">
        <w:trPr>
          <w:cantSplit/>
          <w:trHeight w:val="454"/>
        </w:trPr>
        <w:tc>
          <w:tcPr>
            <w:tcW w:w="9072" w:type="dxa"/>
            <w:gridSpan w:val="2"/>
            <w:tcBorders>
              <w:bottom w:val="single" w:sz="4" w:space="0" w:color="auto"/>
            </w:tcBorders>
            <w:shd w:val="clear" w:color="auto" w:fill="E6E6E6"/>
            <w:vAlign w:val="center"/>
          </w:tcPr>
          <w:p w14:paraId="532E3495"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Indien ja, dan dient de penvoerder van de Combinatie, naast</w:t>
            </w:r>
            <w:r>
              <w:rPr>
                <w:rFonts w:ascii="Verdana" w:hAnsi="Verdana" w:cs="Arial"/>
                <w:sz w:val="20"/>
                <w:szCs w:val="20"/>
              </w:rPr>
              <w:t xml:space="preserve"> het</w:t>
            </w:r>
            <w:r w:rsidRPr="00A15E91">
              <w:rPr>
                <w:rFonts w:ascii="Verdana" w:hAnsi="Verdana" w:cs="Arial"/>
                <w:sz w:val="20"/>
                <w:szCs w:val="20"/>
              </w:rPr>
              <w:t xml:space="preserve"> UEA, de onderstaande vragen in deze paragraaf te beantwoorden.</w:t>
            </w:r>
          </w:p>
        </w:tc>
      </w:tr>
      <w:tr w:rsidR="000D5DCC" w:rsidRPr="00A15E91" w14:paraId="27E3198A" w14:textId="77777777" w:rsidTr="00263AA7">
        <w:trPr>
          <w:cantSplit/>
          <w:trHeight w:val="454"/>
        </w:trPr>
        <w:tc>
          <w:tcPr>
            <w:tcW w:w="3402" w:type="dxa"/>
            <w:tcBorders>
              <w:bottom w:val="single" w:sz="4" w:space="0" w:color="auto"/>
            </w:tcBorders>
            <w:shd w:val="clear" w:color="auto" w:fill="E6E6E6"/>
            <w:vAlign w:val="center"/>
          </w:tcPr>
          <w:p w14:paraId="6951D1BE"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Inschrijver verklaart als enig aanspreekpunt en verantwoordelijke gevolmachtigde (penvoerder) voor deze aanbesteding op te treden.</w:t>
            </w:r>
          </w:p>
        </w:tc>
        <w:tc>
          <w:tcPr>
            <w:tcW w:w="5670" w:type="dxa"/>
            <w:vAlign w:val="center"/>
          </w:tcPr>
          <w:p w14:paraId="02E86122"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5EB747A7" w14:textId="77777777" w:rsidTr="00263AA7">
        <w:trPr>
          <w:cantSplit/>
          <w:trHeight w:val="454"/>
        </w:trPr>
        <w:tc>
          <w:tcPr>
            <w:tcW w:w="3402" w:type="dxa"/>
            <w:tcBorders>
              <w:bottom w:val="single" w:sz="4" w:space="0" w:color="auto"/>
            </w:tcBorders>
            <w:shd w:val="clear" w:color="auto" w:fill="E6E6E6"/>
            <w:vAlign w:val="center"/>
          </w:tcPr>
          <w:p w14:paraId="4E5781D9" w14:textId="77777777" w:rsidR="000D5DCC" w:rsidRPr="00A15E91" w:rsidRDefault="000D5DCC" w:rsidP="00867577">
            <w:pPr>
              <w:spacing w:line="276" w:lineRule="auto"/>
              <w:jc w:val="both"/>
              <w:rPr>
                <w:rFonts w:ascii="Verdana" w:hAnsi="Verdana" w:cs="Arial"/>
                <w:sz w:val="20"/>
                <w:szCs w:val="20"/>
              </w:rPr>
            </w:pPr>
          </w:p>
          <w:p w14:paraId="0E1D53F4"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Naam penvoerder</w:t>
            </w:r>
          </w:p>
          <w:p w14:paraId="162A5D42" w14:textId="77777777" w:rsidR="000D5DCC" w:rsidRPr="00A15E91" w:rsidRDefault="000D5DCC" w:rsidP="00867577">
            <w:pPr>
              <w:spacing w:line="276" w:lineRule="auto"/>
              <w:jc w:val="both"/>
              <w:rPr>
                <w:rFonts w:ascii="Verdana" w:hAnsi="Verdana" w:cs="Arial"/>
                <w:sz w:val="20"/>
                <w:szCs w:val="20"/>
              </w:rPr>
            </w:pPr>
          </w:p>
        </w:tc>
        <w:tc>
          <w:tcPr>
            <w:tcW w:w="5670" w:type="dxa"/>
            <w:vAlign w:val="center"/>
          </w:tcPr>
          <w:p w14:paraId="7248677E" w14:textId="77777777" w:rsidR="000D5DCC" w:rsidRPr="00A2536C" w:rsidRDefault="000D5DCC" w:rsidP="00867577">
            <w:pPr>
              <w:pStyle w:val="StandaardArial"/>
              <w:spacing w:line="276" w:lineRule="auto"/>
              <w:jc w:val="both"/>
              <w:rPr>
                <w:rFonts w:ascii="Verdana" w:hAnsi="Verdana"/>
                <w:sz w:val="20"/>
                <w:szCs w:val="20"/>
              </w:rPr>
            </w:pPr>
            <w:r w:rsidRPr="00A2536C">
              <w:rPr>
                <w:rFonts w:ascii="Verdana" w:hAnsi="Verdana"/>
                <w:sz w:val="20"/>
                <w:szCs w:val="20"/>
              </w:rPr>
              <w:t>&lt;Vul in&gt;</w:t>
            </w:r>
          </w:p>
        </w:tc>
      </w:tr>
      <w:tr w:rsidR="000D5DCC" w:rsidRPr="00A15E91" w14:paraId="23C8CE17" w14:textId="77777777" w:rsidTr="00263AA7">
        <w:trPr>
          <w:cantSplit/>
          <w:trHeight w:val="454"/>
        </w:trPr>
        <w:tc>
          <w:tcPr>
            <w:tcW w:w="3402" w:type="dxa"/>
            <w:tcBorders>
              <w:bottom w:val="single" w:sz="4" w:space="0" w:color="auto"/>
            </w:tcBorders>
            <w:shd w:val="clear" w:color="auto" w:fill="E6E6E6"/>
            <w:vAlign w:val="center"/>
          </w:tcPr>
          <w:p w14:paraId="3844CDAD"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Ieder van de Combinatieleden dient </w:t>
            </w:r>
            <w:r w:rsidRPr="00A15E91">
              <w:rPr>
                <w:rFonts w:ascii="Verdana" w:hAnsi="Verdana" w:cs="Arial"/>
                <w:iCs/>
                <w:sz w:val="20"/>
                <w:szCs w:val="20"/>
              </w:rPr>
              <w:t>Verklaring combinatie</w:t>
            </w:r>
            <w:r w:rsidRPr="00A15E91">
              <w:rPr>
                <w:rFonts w:ascii="Verdana" w:hAnsi="Verdana" w:cs="Arial"/>
                <w:sz w:val="20"/>
                <w:szCs w:val="20"/>
              </w:rPr>
              <w:t xml:space="preserve"> in te vullen en rechtsgeldig te ondertekenen.</w:t>
            </w:r>
          </w:p>
        </w:tc>
        <w:tc>
          <w:tcPr>
            <w:tcW w:w="5670" w:type="dxa"/>
            <w:vAlign w:val="center"/>
          </w:tcPr>
          <w:p w14:paraId="429330ED"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6D6561B1" w14:textId="77777777" w:rsidTr="00263AA7">
        <w:trPr>
          <w:cantSplit/>
          <w:trHeight w:val="907"/>
        </w:trPr>
        <w:tc>
          <w:tcPr>
            <w:tcW w:w="3402" w:type="dxa"/>
            <w:shd w:val="clear" w:color="auto" w:fill="E6E6E6"/>
            <w:vAlign w:val="center"/>
          </w:tcPr>
          <w:p w14:paraId="69970199"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Hoe worden de taken en werkzaamheden tussen de Combinatieleden verdeeld? </w:t>
            </w:r>
          </w:p>
        </w:tc>
        <w:tc>
          <w:tcPr>
            <w:tcW w:w="5670" w:type="dxa"/>
            <w:vAlign w:val="center"/>
          </w:tcPr>
          <w:p w14:paraId="61254217" w14:textId="77777777" w:rsidR="000D5DCC" w:rsidRPr="00A2536C" w:rsidRDefault="000D5DCC" w:rsidP="00867577">
            <w:pPr>
              <w:pStyle w:val="StandaardArial"/>
              <w:spacing w:line="276" w:lineRule="auto"/>
              <w:jc w:val="both"/>
              <w:rPr>
                <w:rFonts w:ascii="Verdana" w:hAnsi="Verdana"/>
                <w:sz w:val="20"/>
                <w:szCs w:val="20"/>
                <w:lang w:val="nl"/>
              </w:rPr>
            </w:pPr>
            <w:r w:rsidRPr="00A2536C">
              <w:rPr>
                <w:rFonts w:ascii="Verdana" w:hAnsi="Verdana"/>
                <w:sz w:val="20"/>
                <w:szCs w:val="20"/>
              </w:rPr>
              <w:t>&lt;Vul in&gt;</w:t>
            </w:r>
          </w:p>
        </w:tc>
      </w:tr>
    </w:tbl>
    <w:p w14:paraId="6561AE5F" w14:textId="77777777" w:rsidR="000D5DCC" w:rsidRPr="00A15E91" w:rsidRDefault="000D5DCC" w:rsidP="00867577">
      <w:pPr>
        <w:spacing w:line="276" w:lineRule="auto"/>
        <w:jc w:val="both"/>
        <w:rPr>
          <w:rFonts w:ascii="Verdana" w:hAnsi="Verdana"/>
          <w:sz w:val="20"/>
          <w:szCs w:val="20"/>
          <w:lang w:val="nl" w:eastAsia="en-US"/>
        </w:rPr>
      </w:pPr>
    </w:p>
    <w:p w14:paraId="6F6B6214" w14:textId="45424458" w:rsidR="000D5DCC" w:rsidRDefault="000D5DCC" w:rsidP="00867577">
      <w:pPr>
        <w:pStyle w:val="Kop3"/>
        <w:spacing w:line="276" w:lineRule="auto"/>
        <w:ind w:hanging="851"/>
        <w:jc w:val="both"/>
        <w:rPr>
          <w:rFonts w:ascii="Verdana" w:hAnsi="Verdana"/>
          <w:i w:val="0"/>
          <w:sz w:val="20"/>
          <w:szCs w:val="20"/>
        </w:rPr>
      </w:pPr>
      <w:bookmarkStart w:id="81" w:name="_Toc324514462"/>
      <w:bookmarkStart w:id="82" w:name="_Toc403469900"/>
      <w:bookmarkStart w:id="83" w:name="_Toc403470394"/>
      <w:bookmarkStart w:id="84" w:name="_Toc403470520"/>
      <w:bookmarkStart w:id="85" w:name="_Toc509570882"/>
      <w:bookmarkStart w:id="86" w:name="_Toc79750656"/>
      <w:bookmarkStart w:id="87" w:name="_Toc241850120"/>
      <w:r w:rsidRPr="00A15E91">
        <w:rPr>
          <w:rFonts w:ascii="Verdana" w:hAnsi="Verdana"/>
          <w:i w:val="0"/>
          <w:sz w:val="20"/>
          <w:szCs w:val="20"/>
        </w:rPr>
        <w:t xml:space="preserve">Verklaring </w:t>
      </w:r>
      <w:r w:rsidR="00F012C8">
        <w:rPr>
          <w:rFonts w:ascii="Verdana" w:hAnsi="Verdana"/>
          <w:i w:val="0"/>
          <w:sz w:val="20"/>
          <w:szCs w:val="20"/>
        </w:rPr>
        <w:t>C</w:t>
      </w:r>
      <w:r w:rsidRPr="00A15E91">
        <w:rPr>
          <w:rFonts w:ascii="Verdana" w:hAnsi="Verdana"/>
          <w:i w:val="0"/>
          <w:sz w:val="20"/>
          <w:szCs w:val="20"/>
        </w:rPr>
        <w:t>ombinatie</w:t>
      </w:r>
      <w:bookmarkEnd w:id="81"/>
      <w:bookmarkEnd w:id="82"/>
      <w:bookmarkEnd w:id="83"/>
      <w:bookmarkEnd w:id="84"/>
      <w:bookmarkEnd w:id="85"/>
      <w:bookmarkEnd w:id="86"/>
      <w:bookmarkEnd w:id="87"/>
    </w:p>
    <w:p w14:paraId="43A7DBD1" w14:textId="77777777" w:rsidR="008A37E4" w:rsidRPr="008A37E4" w:rsidRDefault="008A37E4" w:rsidP="00867577">
      <w:pPr>
        <w:jc w:val="both"/>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D5DCC" w:rsidRPr="00A15E91" w14:paraId="398CE429" w14:textId="77777777" w:rsidTr="00263AA7">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059E84DE"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2D5BE5D5" w14:textId="75507C7B" w:rsidR="000D5DCC" w:rsidRPr="00A15E91" w:rsidRDefault="000D5DCC" w:rsidP="00867577">
            <w:pPr>
              <w:pStyle w:val="Normaalweb"/>
              <w:spacing w:before="0" w:beforeAutospacing="0" w:after="0" w:afterAutospacing="0" w:line="276" w:lineRule="auto"/>
              <w:jc w:val="both"/>
              <w:rPr>
                <w:rFonts w:ascii="Verdana" w:hAnsi="Verdana"/>
                <w:sz w:val="20"/>
                <w:szCs w:val="20"/>
                <w:lang w:val="nl-NL" w:eastAsia="nl-NL"/>
              </w:rPr>
            </w:pPr>
            <w:r w:rsidRPr="00A15E91">
              <w:rPr>
                <w:rFonts w:ascii="Verdana" w:hAnsi="Verdana"/>
                <w:sz w:val="20"/>
                <w:szCs w:val="20"/>
                <w:lang w:val="nl-NL" w:eastAsia="nl-NL"/>
              </w:rPr>
              <w:t>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Aw 2012.</w:t>
            </w:r>
          </w:p>
        </w:tc>
      </w:tr>
    </w:tbl>
    <w:p w14:paraId="6D19D32E" w14:textId="77777777" w:rsidR="000D5DCC" w:rsidRPr="00A15E91" w:rsidRDefault="000D5DCC" w:rsidP="00867577">
      <w:pPr>
        <w:spacing w:line="276" w:lineRule="auto"/>
        <w:jc w:val="both"/>
        <w:rPr>
          <w:rFonts w:ascii="Verdana" w:hAnsi="Verdana"/>
          <w:sz w:val="20"/>
          <w:szCs w:val="20"/>
        </w:rPr>
      </w:pPr>
    </w:p>
    <w:p w14:paraId="12C78732" w14:textId="77777777" w:rsidR="000D5DCC" w:rsidRPr="00A15E91" w:rsidRDefault="000D5DCC" w:rsidP="00867577">
      <w:pPr>
        <w:spacing w:line="276" w:lineRule="auto"/>
        <w:jc w:val="both"/>
        <w:rPr>
          <w:rFonts w:ascii="Verdana" w:hAnsi="Verdana"/>
          <w:sz w:val="20"/>
          <w:szCs w:val="20"/>
        </w:rPr>
      </w:pPr>
      <w:r w:rsidRPr="00A15E91">
        <w:rPr>
          <w:rFonts w:ascii="Verdana" w:hAnsi="Verdana"/>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D5DCC" w:rsidRPr="00A15E91" w14:paraId="390F1A7D" w14:textId="77777777" w:rsidTr="00263AA7">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B9A49D5" w14:textId="77777777" w:rsidR="000D5DCC" w:rsidRPr="00A15E91" w:rsidRDefault="000D5DCC" w:rsidP="00867577">
            <w:pPr>
              <w:spacing w:line="276" w:lineRule="auto"/>
              <w:jc w:val="both"/>
              <w:rPr>
                <w:rFonts w:ascii="Verdana" w:hAnsi="Verdana" w:cs="Arial"/>
                <w:b/>
                <w:bCs/>
                <w:sz w:val="20"/>
                <w:szCs w:val="20"/>
              </w:rPr>
            </w:pPr>
            <w:r w:rsidRPr="00A15E91">
              <w:rPr>
                <w:rFonts w:ascii="Verdana" w:hAnsi="Verdana" w:cs="Arial"/>
                <w:b/>
                <w:bCs/>
                <w:sz w:val="20"/>
                <w:szCs w:val="20"/>
              </w:rPr>
              <w:lastRenderedPageBreak/>
              <w:t>Verklaring Combinatieleden</w:t>
            </w:r>
          </w:p>
        </w:tc>
      </w:tr>
      <w:tr w:rsidR="000D5DCC" w:rsidRPr="00A15E91" w14:paraId="7CB9DD87" w14:textId="77777777" w:rsidTr="00263AA7">
        <w:trPr>
          <w:trHeight w:val="561"/>
        </w:trPr>
        <w:tc>
          <w:tcPr>
            <w:tcW w:w="9072" w:type="dxa"/>
            <w:tcBorders>
              <w:top w:val="single" w:sz="4" w:space="0" w:color="auto"/>
              <w:left w:val="single" w:sz="4" w:space="0" w:color="auto"/>
              <w:bottom w:val="single" w:sz="4" w:space="0" w:color="auto"/>
              <w:right w:val="single" w:sz="4" w:space="0" w:color="auto"/>
            </w:tcBorders>
          </w:tcPr>
          <w:p w14:paraId="13780A66" w14:textId="41A8F6F7" w:rsidR="000D5DCC" w:rsidRPr="00A15E91" w:rsidRDefault="000D5DCC" w:rsidP="00867577">
            <w:pPr>
              <w:pStyle w:val="Lijstopsomteken"/>
              <w:spacing w:after="120" w:line="276" w:lineRule="auto"/>
              <w:jc w:val="both"/>
              <w:rPr>
                <w:rFonts w:ascii="Verdana" w:hAnsi="Verdana"/>
                <w:sz w:val="20"/>
                <w:szCs w:val="20"/>
              </w:rPr>
            </w:pPr>
            <w:r w:rsidRPr="00A15E91">
              <w:rPr>
                <w:rFonts w:ascii="Verdana" w:hAnsi="Verdana"/>
                <w:sz w:val="20"/>
                <w:szCs w:val="20"/>
              </w:rPr>
              <w:t xml:space="preserve">Ondergetekenden verklaren gezamenlijke en hoofdelijke aansprakelijkheid te aanvaarden voor de nakoming van alle uit de </w:t>
            </w:r>
            <w:r w:rsidR="00813354">
              <w:rPr>
                <w:rFonts w:ascii="Verdana" w:hAnsi="Verdana"/>
                <w:sz w:val="20"/>
                <w:szCs w:val="20"/>
              </w:rPr>
              <w:t>Raamo</w:t>
            </w:r>
            <w:r w:rsidRPr="00A15E91">
              <w:rPr>
                <w:rFonts w:ascii="Verdana" w:hAnsi="Verdana"/>
                <w:sz w:val="20"/>
                <w:szCs w:val="20"/>
              </w:rPr>
              <w:t xml:space="preserve">vereenkomst voortvloeiende verplichtingen indien de </w:t>
            </w:r>
            <w:r w:rsidR="00506FCB">
              <w:rPr>
                <w:rFonts w:ascii="Verdana" w:hAnsi="Verdana"/>
                <w:sz w:val="20"/>
                <w:szCs w:val="20"/>
              </w:rPr>
              <w:t>Opdracht</w:t>
            </w:r>
            <w:r w:rsidRPr="00A15E91">
              <w:rPr>
                <w:rFonts w:ascii="Verdana" w:hAnsi="Verdana"/>
                <w:sz w:val="20"/>
                <w:szCs w:val="20"/>
              </w:rPr>
              <w:t xml:space="preserve"> aan de Combinatie wordt gegund.</w:t>
            </w:r>
          </w:p>
          <w:p w14:paraId="7F33AE7D" w14:textId="77777777" w:rsidR="000D5DCC" w:rsidRPr="00A15E91" w:rsidRDefault="000D5DCC" w:rsidP="00867577">
            <w:pPr>
              <w:pStyle w:val="Lijstopsomteken"/>
              <w:spacing w:after="120" w:line="276" w:lineRule="auto"/>
              <w:jc w:val="both"/>
              <w:rPr>
                <w:rFonts w:ascii="Verdana" w:hAnsi="Verdana"/>
                <w:sz w:val="20"/>
                <w:szCs w:val="20"/>
              </w:rPr>
            </w:pPr>
            <w:r w:rsidRPr="00A15E91">
              <w:rPr>
                <w:rFonts w:ascii="Verdana" w:hAnsi="Verdana"/>
                <w:sz w:val="20"/>
                <w:szCs w:val="20"/>
              </w:rPr>
              <w:t xml:space="preserve">Ondergetekenden verklaren om, indien de Aanbestedende dienst dat voor de uitvoering van de </w:t>
            </w:r>
            <w:r w:rsidR="00506FCB">
              <w:rPr>
                <w:rFonts w:ascii="Verdana" w:hAnsi="Verdana"/>
                <w:sz w:val="20"/>
                <w:szCs w:val="20"/>
              </w:rPr>
              <w:t>Opdracht</w:t>
            </w:r>
            <w:r w:rsidRPr="00A15E91">
              <w:rPr>
                <w:rFonts w:ascii="Verdana" w:hAnsi="Verdana"/>
                <w:sz w:val="20"/>
                <w:szCs w:val="20"/>
              </w:rPr>
              <w:t xml:space="preserve"> nodig acht, op eerste verzoek van de Aanbestedende dienst hun samenwerkingsverband in de vorm van een rechtspersoon, specifiek opgericht voor de uitvoering van die </w:t>
            </w:r>
            <w:r w:rsidR="00506FCB">
              <w:rPr>
                <w:rFonts w:ascii="Verdana" w:hAnsi="Verdana"/>
                <w:sz w:val="20"/>
                <w:szCs w:val="20"/>
              </w:rPr>
              <w:t>Opdracht</w:t>
            </w:r>
            <w:r w:rsidRPr="00A15E91">
              <w:rPr>
                <w:rFonts w:ascii="Verdana" w:hAnsi="Verdana"/>
                <w:sz w:val="20"/>
                <w:szCs w:val="20"/>
              </w:rPr>
              <w:t xml:space="preserve">, vorm te geven. </w:t>
            </w:r>
          </w:p>
        </w:tc>
      </w:tr>
    </w:tbl>
    <w:p w14:paraId="01748872" w14:textId="77777777" w:rsidR="000D5DCC" w:rsidRPr="00A15E91" w:rsidRDefault="000D5DCC" w:rsidP="00867577">
      <w:pPr>
        <w:spacing w:line="276" w:lineRule="auto"/>
        <w:jc w:val="both"/>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055DEF17"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A32F64"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Rechtsgeldige ondertekening Combinatielid 1, tevens enig aanspreekpunt en penvoerder</w:t>
            </w:r>
          </w:p>
        </w:tc>
      </w:tr>
      <w:tr w:rsidR="000D5DCC" w:rsidRPr="00A15E91" w14:paraId="5C85D4C5"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A099D"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93FB815"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764CE9A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5406CED"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39F6E07"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36666D5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C3661"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AF268B"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669430B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7DDAC8"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13EF045"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3B0AB9F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E1E291C" w14:textId="77777777" w:rsidR="000D5DCC" w:rsidRPr="00A15E91" w:rsidRDefault="000D5DCC" w:rsidP="00867577">
            <w:pPr>
              <w:tabs>
                <w:tab w:val="left" w:pos="972"/>
              </w:tabs>
              <w:spacing w:line="276" w:lineRule="auto"/>
              <w:jc w:val="both"/>
              <w:rPr>
                <w:rFonts w:ascii="Verdana" w:hAnsi="Verdana"/>
                <w:sz w:val="20"/>
                <w:szCs w:val="20"/>
              </w:rPr>
            </w:pPr>
            <w:r>
              <w:rPr>
                <w:rFonts w:ascii="Verdana" w:hAnsi="Verdana" w:cs="Arial"/>
                <w:sz w:val="20"/>
                <w:szCs w:val="20"/>
              </w:rPr>
              <w:t xml:space="preserve">Plaats, </w:t>
            </w:r>
            <w:r w:rsidRPr="00A15E91">
              <w:rPr>
                <w:rFonts w:ascii="Verdana" w:hAnsi="Verdana" w:cs="Arial"/>
                <w:sz w:val="20"/>
                <w:szCs w:val="20"/>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461BFECC"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bl>
    <w:p w14:paraId="258D1B1D" w14:textId="77777777" w:rsidR="000D5DCC" w:rsidRPr="00A15E91" w:rsidRDefault="000D5DCC" w:rsidP="00867577">
      <w:pPr>
        <w:spacing w:line="276" w:lineRule="auto"/>
        <w:jc w:val="both"/>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4897130B"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55EDF8" w14:textId="77777777" w:rsidR="000D5DCC" w:rsidRPr="00A15E91" w:rsidRDefault="000D5DCC" w:rsidP="00867577">
            <w:pPr>
              <w:spacing w:line="276" w:lineRule="auto"/>
              <w:jc w:val="both"/>
              <w:rPr>
                <w:rFonts w:ascii="Verdana" w:hAnsi="Verdana" w:cs="Arial"/>
                <w:b/>
                <w:bCs/>
                <w:sz w:val="20"/>
                <w:szCs w:val="20"/>
              </w:rPr>
            </w:pPr>
            <w:r w:rsidRPr="00A15E91">
              <w:rPr>
                <w:rFonts w:ascii="Verdana" w:hAnsi="Verdana" w:cs="Arial"/>
                <w:b/>
                <w:bCs/>
                <w:sz w:val="20"/>
                <w:szCs w:val="20"/>
              </w:rPr>
              <w:t>Rechtsgeldige ondertekening Combinatielid 2</w:t>
            </w:r>
          </w:p>
        </w:tc>
      </w:tr>
      <w:tr w:rsidR="000D5DCC" w:rsidRPr="00A15E91" w14:paraId="295F298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6C25F91"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49D91DF5"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F8EF73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2C80A1D"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F38C29F"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444EEB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AAE2429"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5AE216C"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38EC72B5"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38600EC"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6DE4AE8"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7614DFE8"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1F96E15"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900FDC9"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bl>
    <w:p w14:paraId="19DEC9F5" w14:textId="77777777" w:rsidR="000D5DCC" w:rsidRPr="00A15E91" w:rsidRDefault="000D5DCC" w:rsidP="00867577">
      <w:pPr>
        <w:spacing w:line="276" w:lineRule="auto"/>
        <w:jc w:val="both"/>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179D5FA1"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F68D74" w14:textId="77777777" w:rsidR="000D5DCC" w:rsidRPr="00A15E91" w:rsidRDefault="000D5DCC" w:rsidP="00867577">
            <w:pPr>
              <w:spacing w:line="276" w:lineRule="auto"/>
              <w:jc w:val="both"/>
              <w:rPr>
                <w:rFonts w:ascii="Verdana" w:hAnsi="Verdana" w:cs="Arial"/>
                <w:b/>
                <w:bCs/>
                <w:sz w:val="20"/>
                <w:szCs w:val="20"/>
              </w:rPr>
            </w:pPr>
            <w:r w:rsidRPr="00A15E91">
              <w:rPr>
                <w:rFonts w:ascii="Verdana" w:hAnsi="Verdana" w:cs="Arial"/>
                <w:b/>
                <w:bCs/>
                <w:sz w:val="20"/>
                <w:szCs w:val="20"/>
              </w:rPr>
              <w:t>Rechtsgeldige ondertekening Combinatielid 3</w:t>
            </w:r>
          </w:p>
        </w:tc>
      </w:tr>
      <w:tr w:rsidR="000D5DCC" w:rsidRPr="00A15E91" w14:paraId="529052B7"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B6A57B8"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09B3D21D"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2D8C78BD"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5C20875"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FCB1909"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6DCBD7BE"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100B7EA"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39C49E7"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67DE56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0207B8A"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9302165"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757D14B6"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6D56ADE"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719C11" w14:textId="77777777" w:rsidR="000D5DCC" w:rsidRPr="00A2536C" w:rsidRDefault="000D5DCC" w:rsidP="00867577">
            <w:pPr>
              <w:tabs>
                <w:tab w:val="left" w:pos="972"/>
              </w:tabs>
              <w:spacing w:line="276" w:lineRule="auto"/>
              <w:jc w:val="both"/>
              <w:rPr>
                <w:rFonts w:ascii="Verdana" w:hAnsi="Verdana" w:cs="Arial"/>
                <w:sz w:val="20"/>
                <w:szCs w:val="20"/>
              </w:rPr>
            </w:pPr>
            <w:r w:rsidRPr="00A2536C">
              <w:rPr>
                <w:rFonts w:ascii="Verdana" w:hAnsi="Verdana" w:cs="Arial"/>
                <w:sz w:val="20"/>
                <w:szCs w:val="20"/>
              </w:rPr>
              <w:t>&lt;Vul in&gt;</w:t>
            </w:r>
          </w:p>
        </w:tc>
      </w:tr>
    </w:tbl>
    <w:p w14:paraId="5A907078" w14:textId="77777777" w:rsidR="000D5DCC" w:rsidRPr="00A15E91" w:rsidRDefault="000D5DCC" w:rsidP="00867577">
      <w:pPr>
        <w:spacing w:line="276" w:lineRule="auto"/>
        <w:jc w:val="both"/>
        <w:rPr>
          <w:rFonts w:ascii="Verdana" w:hAnsi="Verdana"/>
          <w:b/>
          <w:sz w:val="20"/>
          <w:szCs w:val="20"/>
        </w:rPr>
      </w:pPr>
    </w:p>
    <w:p w14:paraId="72378A3A" w14:textId="77777777" w:rsidR="000D5DCC" w:rsidRPr="00A15E91" w:rsidRDefault="000D5DCC" w:rsidP="00867577">
      <w:pPr>
        <w:pStyle w:val="Kop3"/>
        <w:numPr>
          <w:ilvl w:val="0"/>
          <w:numId w:val="0"/>
        </w:numPr>
        <w:spacing w:line="276" w:lineRule="auto"/>
        <w:jc w:val="both"/>
        <w:rPr>
          <w:rFonts w:ascii="Verdana" w:hAnsi="Verdana"/>
          <w:b w:val="0"/>
          <w:sz w:val="20"/>
          <w:szCs w:val="20"/>
        </w:rPr>
      </w:pPr>
      <w:r w:rsidRPr="00A15E91">
        <w:rPr>
          <w:rFonts w:ascii="Verdana" w:hAnsi="Verdana"/>
          <w:i w:val="0"/>
          <w:sz w:val="20"/>
          <w:szCs w:val="20"/>
        </w:rPr>
        <w:br w:type="page"/>
      </w:r>
    </w:p>
    <w:p w14:paraId="57BEBCB8" w14:textId="7D12A73B" w:rsidR="000D5DCC" w:rsidRDefault="000D5DCC" w:rsidP="00D23F38">
      <w:pPr>
        <w:pStyle w:val="Kop2"/>
        <w:numPr>
          <w:ilvl w:val="1"/>
          <w:numId w:val="15"/>
        </w:numPr>
        <w:spacing w:line="276" w:lineRule="auto"/>
        <w:ind w:left="0"/>
        <w:jc w:val="both"/>
        <w:rPr>
          <w:rFonts w:ascii="Verdana" w:hAnsi="Verdana"/>
          <w:sz w:val="20"/>
        </w:rPr>
      </w:pPr>
      <w:bookmarkStart w:id="88" w:name="_Toc324514463"/>
      <w:bookmarkStart w:id="89" w:name="_Toc403469903"/>
      <w:bookmarkStart w:id="90" w:name="_Toc403470397"/>
      <w:bookmarkStart w:id="91" w:name="_Toc403470523"/>
      <w:bookmarkStart w:id="92" w:name="_Toc509570883"/>
      <w:bookmarkStart w:id="93" w:name="_Toc79750657"/>
      <w:bookmarkStart w:id="94" w:name="_Toc241850121"/>
      <w:r w:rsidRPr="00A15E91">
        <w:rPr>
          <w:rFonts w:ascii="Verdana" w:hAnsi="Verdana"/>
          <w:sz w:val="20"/>
        </w:rPr>
        <w:lastRenderedPageBreak/>
        <w:t>Onderaanneming</w:t>
      </w:r>
      <w:bookmarkEnd w:id="88"/>
      <w:bookmarkEnd w:id="89"/>
      <w:bookmarkEnd w:id="90"/>
      <w:bookmarkEnd w:id="91"/>
      <w:bookmarkEnd w:id="92"/>
      <w:bookmarkEnd w:id="93"/>
      <w:bookmarkEnd w:id="94"/>
    </w:p>
    <w:p w14:paraId="4B5ABD2E" w14:textId="77777777" w:rsidR="000D5DCC" w:rsidRPr="00A15E91" w:rsidRDefault="000D5DCC" w:rsidP="00867577">
      <w:pPr>
        <w:spacing w:line="276" w:lineRule="auto"/>
        <w:jc w:val="both"/>
        <w:rPr>
          <w:rFonts w:ascii="Verdana" w:hAnsi="Verdana"/>
          <w:sz w:val="20"/>
          <w:szCs w:val="20"/>
        </w:rPr>
      </w:pPr>
      <w:r w:rsidRPr="00A15E91">
        <w:rPr>
          <w:rFonts w:ascii="Verdana" w:hAnsi="Verdana"/>
          <w:sz w:val="20"/>
          <w:szCs w:val="20"/>
        </w:rPr>
        <w:t>Het is toegesta</w:t>
      </w:r>
      <w:r w:rsidR="00506FCB">
        <w:rPr>
          <w:rFonts w:ascii="Verdana" w:hAnsi="Verdana"/>
          <w:sz w:val="20"/>
          <w:szCs w:val="20"/>
        </w:rPr>
        <w:t>an om een deel of delen van de Opdracht</w:t>
      </w:r>
      <w:r w:rsidRPr="00A15E91">
        <w:rPr>
          <w:rFonts w:ascii="Verdana" w:hAnsi="Verdana"/>
          <w:sz w:val="20"/>
          <w:szCs w:val="20"/>
        </w:rPr>
        <w:t xml:space="preserve"> in onderaanneming te laten uitvoeren.</w:t>
      </w:r>
    </w:p>
    <w:p w14:paraId="73185B7C" w14:textId="77777777" w:rsidR="000D5DCC" w:rsidRPr="00A15E91" w:rsidRDefault="000D5DCC" w:rsidP="00867577">
      <w:pPr>
        <w:spacing w:line="276" w:lineRule="auto"/>
        <w:jc w:val="both"/>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08C8D895" w14:textId="77777777" w:rsidTr="00263AA7">
        <w:trPr>
          <w:cantSplit/>
          <w:trHeight w:val="454"/>
        </w:trPr>
        <w:tc>
          <w:tcPr>
            <w:tcW w:w="3402" w:type="dxa"/>
            <w:tcBorders>
              <w:bottom w:val="single" w:sz="4" w:space="0" w:color="auto"/>
            </w:tcBorders>
            <w:shd w:val="clear" w:color="auto" w:fill="E6E6E6"/>
            <w:vAlign w:val="center"/>
          </w:tcPr>
          <w:p w14:paraId="087A92B8" w14:textId="77777777" w:rsidR="000D5DCC" w:rsidRPr="00A15E91" w:rsidRDefault="000D5DCC" w:rsidP="00867577">
            <w:pPr>
              <w:spacing w:line="276" w:lineRule="auto"/>
              <w:ind w:left="-4" w:firstLine="4"/>
              <w:jc w:val="both"/>
              <w:rPr>
                <w:rFonts w:ascii="Verdana" w:hAnsi="Verdana" w:cs="Arial"/>
                <w:sz w:val="20"/>
                <w:szCs w:val="20"/>
              </w:rPr>
            </w:pPr>
            <w:r w:rsidRPr="00A15E91">
              <w:rPr>
                <w:rFonts w:ascii="Verdana" w:hAnsi="Verdana" w:cs="Arial"/>
                <w:sz w:val="20"/>
                <w:szCs w:val="20"/>
              </w:rPr>
              <w:t xml:space="preserve">Maakt Inschrijver bij de uitvoering van de </w:t>
            </w:r>
            <w:r w:rsidR="00506FCB">
              <w:rPr>
                <w:rFonts w:ascii="Verdana" w:hAnsi="Verdana" w:cs="Arial"/>
                <w:sz w:val="20"/>
                <w:szCs w:val="20"/>
              </w:rPr>
              <w:t>Opdracht</w:t>
            </w:r>
            <w:r w:rsidRPr="00A15E91">
              <w:rPr>
                <w:rFonts w:ascii="Verdana" w:hAnsi="Verdana" w:cs="Arial"/>
                <w:sz w:val="20"/>
                <w:szCs w:val="20"/>
              </w:rPr>
              <w:t xml:space="preserve"> gebruik van onderaannemer(s)?</w:t>
            </w:r>
          </w:p>
        </w:tc>
        <w:tc>
          <w:tcPr>
            <w:tcW w:w="5670" w:type="dxa"/>
            <w:tcBorders>
              <w:bottom w:val="single" w:sz="4" w:space="0" w:color="auto"/>
            </w:tcBorders>
            <w:vAlign w:val="center"/>
          </w:tcPr>
          <w:p w14:paraId="615B5B42"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00D19ACF" w14:textId="77777777" w:rsidTr="00263AA7">
        <w:trPr>
          <w:cantSplit/>
          <w:trHeight w:val="454"/>
        </w:trPr>
        <w:tc>
          <w:tcPr>
            <w:tcW w:w="9072" w:type="dxa"/>
            <w:gridSpan w:val="2"/>
            <w:shd w:val="clear" w:color="auto" w:fill="E6E6E6"/>
            <w:vAlign w:val="center"/>
          </w:tcPr>
          <w:p w14:paraId="1C298B4C"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Indien ja, dan dient u alle onderstaande vragen in deze paragraaf te beantwoorden. </w:t>
            </w:r>
          </w:p>
        </w:tc>
      </w:tr>
      <w:tr w:rsidR="000D5DCC" w:rsidRPr="00A15E91" w14:paraId="2370224E" w14:textId="77777777" w:rsidTr="00263AA7">
        <w:trPr>
          <w:cantSplit/>
          <w:trHeight w:val="907"/>
        </w:trPr>
        <w:tc>
          <w:tcPr>
            <w:tcW w:w="3402" w:type="dxa"/>
            <w:tcBorders>
              <w:bottom w:val="single" w:sz="4" w:space="0" w:color="auto"/>
            </w:tcBorders>
            <w:shd w:val="clear" w:color="auto" w:fill="E6E6E6"/>
            <w:vAlign w:val="center"/>
          </w:tcPr>
          <w:p w14:paraId="042CB385" w14:textId="6F928A60" w:rsidR="000D5DCC" w:rsidRPr="00A15E91" w:rsidRDefault="000D5DCC" w:rsidP="00813354">
            <w:pPr>
              <w:spacing w:line="276" w:lineRule="auto"/>
              <w:jc w:val="both"/>
              <w:rPr>
                <w:rFonts w:ascii="Verdana" w:hAnsi="Verdana" w:cs="Arial"/>
                <w:sz w:val="20"/>
                <w:szCs w:val="20"/>
              </w:rPr>
            </w:pPr>
            <w:r w:rsidRPr="00A15E91">
              <w:rPr>
                <w:rFonts w:ascii="Verdana" w:hAnsi="Verdana" w:cs="Arial"/>
                <w:sz w:val="20"/>
                <w:szCs w:val="20"/>
              </w:rPr>
              <w:t xml:space="preserve">Inschrijver verklaart dat hij als hoofdaannemer te allen tijde volledig verantwoordelijk en aansprakelijk is voor de uitvoering van de </w:t>
            </w:r>
            <w:r w:rsidR="00813354">
              <w:rPr>
                <w:rFonts w:ascii="Verdana" w:hAnsi="Verdana" w:cs="Arial"/>
                <w:sz w:val="20"/>
                <w:szCs w:val="20"/>
              </w:rPr>
              <w:t>Raamo</w:t>
            </w:r>
            <w:r w:rsidRPr="00A15E91">
              <w:rPr>
                <w:rFonts w:ascii="Verdana" w:hAnsi="Verdana" w:cs="Arial"/>
                <w:sz w:val="20"/>
                <w:szCs w:val="20"/>
              </w:rPr>
              <w:t xml:space="preserve">vereenkomst en de daaruit voortvloeiende resultaten. </w:t>
            </w:r>
          </w:p>
        </w:tc>
        <w:tc>
          <w:tcPr>
            <w:tcW w:w="5670" w:type="dxa"/>
            <w:vAlign w:val="center"/>
          </w:tcPr>
          <w:p w14:paraId="41EFB143"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A492D54" w14:textId="77777777" w:rsidTr="00263AA7">
        <w:trPr>
          <w:cantSplit/>
          <w:trHeight w:val="454"/>
        </w:trPr>
        <w:tc>
          <w:tcPr>
            <w:tcW w:w="3402" w:type="dxa"/>
            <w:tcBorders>
              <w:bottom w:val="single" w:sz="4" w:space="0" w:color="auto"/>
            </w:tcBorders>
            <w:shd w:val="clear" w:color="auto" w:fill="E6E6E6"/>
            <w:vAlign w:val="center"/>
          </w:tcPr>
          <w:p w14:paraId="1FE0BF16"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0C0F840A" w14:textId="77777777" w:rsidR="000D5DCC" w:rsidRPr="00A15E91" w:rsidRDefault="000D5DCC"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9B3E53" w:rsidRPr="00A15E91" w14:paraId="0DFADFFB" w14:textId="77777777" w:rsidTr="00263AA7">
        <w:trPr>
          <w:cantSplit/>
          <w:trHeight w:val="454"/>
        </w:trPr>
        <w:tc>
          <w:tcPr>
            <w:tcW w:w="3402" w:type="dxa"/>
            <w:tcBorders>
              <w:bottom w:val="single" w:sz="4" w:space="0" w:color="auto"/>
            </w:tcBorders>
            <w:shd w:val="clear" w:color="auto" w:fill="E6E6E6"/>
            <w:vAlign w:val="center"/>
          </w:tcPr>
          <w:p w14:paraId="745CC41B" w14:textId="77777777" w:rsidR="009B3E53" w:rsidRPr="00A15E91" w:rsidRDefault="009B3E53" w:rsidP="00867577">
            <w:pPr>
              <w:spacing w:line="276" w:lineRule="auto"/>
              <w:jc w:val="both"/>
              <w:rPr>
                <w:rFonts w:ascii="Verdana" w:hAnsi="Verdana" w:cs="Arial"/>
                <w:sz w:val="20"/>
                <w:szCs w:val="20"/>
              </w:rPr>
            </w:pPr>
            <w:r w:rsidRPr="00A15E91">
              <w:rPr>
                <w:rFonts w:ascii="Verdana" w:hAnsi="Verdana" w:cs="Arial"/>
                <w:sz w:val="20"/>
                <w:szCs w:val="20"/>
              </w:rPr>
              <w:t>Naam penvoerder</w:t>
            </w:r>
          </w:p>
        </w:tc>
        <w:tc>
          <w:tcPr>
            <w:tcW w:w="5670" w:type="dxa"/>
            <w:vAlign w:val="center"/>
          </w:tcPr>
          <w:p w14:paraId="25DC42C9" w14:textId="77777777" w:rsidR="009B3E53" w:rsidRPr="00A2536C" w:rsidRDefault="009B3E53" w:rsidP="00867577">
            <w:pPr>
              <w:pStyle w:val="StandaardArial"/>
              <w:spacing w:line="276" w:lineRule="auto"/>
              <w:jc w:val="both"/>
              <w:rPr>
                <w:rFonts w:ascii="Verdana" w:hAnsi="Verdana"/>
                <w:sz w:val="20"/>
                <w:szCs w:val="20"/>
              </w:rPr>
            </w:pPr>
            <w:r w:rsidRPr="00A2536C">
              <w:rPr>
                <w:rFonts w:ascii="Verdana" w:hAnsi="Verdana"/>
                <w:sz w:val="20"/>
                <w:szCs w:val="20"/>
              </w:rPr>
              <w:t>&lt;Vul in&gt;</w:t>
            </w:r>
          </w:p>
        </w:tc>
      </w:tr>
      <w:tr w:rsidR="009B3E53" w:rsidRPr="00A15E91" w14:paraId="6604E6DF" w14:textId="77777777" w:rsidTr="00263AA7">
        <w:trPr>
          <w:cantSplit/>
          <w:trHeight w:val="454"/>
        </w:trPr>
        <w:tc>
          <w:tcPr>
            <w:tcW w:w="3402" w:type="dxa"/>
            <w:tcBorders>
              <w:bottom w:val="single" w:sz="4" w:space="0" w:color="auto"/>
            </w:tcBorders>
            <w:shd w:val="clear" w:color="auto" w:fill="E6E6E6"/>
            <w:vAlign w:val="center"/>
          </w:tcPr>
          <w:p w14:paraId="6C6F542E" w14:textId="77777777" w:rsidR="009B3E53" w:rsidRPr="00A15E91" w:rsidRDefault="009B3E53" w:rsidP="00867577">
            <w:pPr>
              <w:spacing w:line="276" w:lineRule="auto"/>
              <w:jc w:val="both"/>
              <w:rPr>
                <w:rFonts w:ascii="Verdana" w:hAnsi="Verdana" w:cs="Arial"/>
                <w:sz w:val="20"/>
                <w:szCs w:val="20"/>
              </w:rPr>
            </w:pPr>
            <w:r w:rsidRPr="00A15E91">
              <w:rPr>
                <w:rFonts w:ascii="Verdana" w:hAnsi="Verdana" w:cs="Arial"/>
                <w:sz w:val="20"/>
                <w:szCs w:val="20"/>
              </w:rPr>
              <w:t xml:space="preserve">Inschrijver vrijwaart </w:t>
            </w:r>
            <w:r w:rsidRPr="00A15E91">
              <w:rPr>
                <w:rFonts w:ascii="Verdana" w:hAnsi="Verdana"/>
                <w:sz w:val="20"/>
                <w:szCs w:val="20"/>
              </w:rPr>
              <w:t xml:space="preserve">de Aanbestedende dienst </w:t>
            </w:r>
            <w:r w:rsidRPr="00A15E91">
              <w:rPr>
                <w:rFonts w:ascii="Verdana" w:hAnsi="Verdana" w:cs="Arial"/>
                <w:sz w:val="20"/>
                <w:szCs w:val="20"/>
              </w:rPr>
              <w:t xml:space="preserve">van alle aansprakelijkheid die kan voortvloeien uit de wet. </w:t>
            </w:r>
          </w:p>
        </w:tc>
        <w:tc>
          <w:tcPr>
            <w:tcW w:w="5670" w:type="dxa"/>
            <w:vAlign w:val="center"/>
          </w:tcPr>
          <w:p w14:paraId="05FD6B2A" w14:textId="77777777" w:rsidR="009B3E53" w:rsidRPr="00A15E91" w:rsidRDefault="009B3E53"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9B3E53" w:rsidRPr="00A15E91" w14:paraId="45D2A902" w14:textId="77777777" w:rsidTr="00263AA7">
        <w:trPr>
          <w:cantSplit/>
          <w:trHeight w:val="907"/>
        </w:trPr>
        <w:tc>
          <w:tcPr>
            <w:tcW w:w="3402" w:type="dxa"/>
            <w:tcBorders>
              <w:bottom w:val="single" w:sz="4" w:space="0" w:color="auto"/>
            </w:tcBorders>
            <w:shd w:val="clear" w:color="auto" w:fill="E6E6E6"/>
            <w:vAlign w:val="center"/>
          </w:tcPr>
          <w:p w14:paraId="6519F730" w14:textId="77777777" w:rsidR="009B3E53" w:rsidRPr="00A15E91" w:rsidRDefault="009B3E53" w:rsidP="00867577">
            <w:pPr>
              <w:spacing w:line="276" w:lineRule="auto"/>
              <w:jc w:val="both"/>
              <w:rPr>
                <w:rFonts w:ascii="Verdana" w:hAnsi="Verdana" w:cs="Arial"/>
                <w:sz w:val="20"/>
                <w:szCs w:val="20"/>
              </w:rPr>
            </w:pPr>
            <w:r w:rsidRPr="00A15E91">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302CE825" w14:textId="77777777" w:rsidR="009B3E53" w:rsidRPr="00A15E91" w:rsidRDefault="009B3E53" w:rsidP="00867577">
            <w:pPr>
              <w:pStyle w:val="StandaardArial"/>
              <w:spacing w:line="276" w:lineRule="auto"/>
              <w:jc w:val="both"/>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Pr="00A15E91">
              <w:rPr>
                <w:rFonts w:ascii="Verdana" w:hAnsi="Verdana"/>
                <w:sz w:val="20"/>
                <w:szCs w:val="20"/>
              </w:rPr>
            </w:r>
            <w:r w:rsidRPr="00A15E91">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bl>
    <w:p w14:paraId="27CBBC5C" w14:textId="77777777" w:rsidR="0080001F" w:rsidRPr="00A15E91" w:rsidRDefault="0080001F" w:rsidP="00867577">
      <w:pPr>
        <w:spacing w:line="276" w:lineRule="auto"/>
        <w:jc w:val="both"/>
        <w:rPr>
          <w:rFonts w:ascii="Verdana" w:hAnsi="Verdana"/>
          <w:sz w:val="20"/>
          <w:szCs w:val="20"/>
          <w:lang w:val="nl"/>
        </w:rPr>
      </w:pPr>
    </w:p>
    <w:p w14:paraId="41050273" w14:textId="57D9C435" w:rsidR="000D5DCC" w:rsidRDefault="000D5DCC" w:rsidP="00D23F38">
      <w:pPr>
        <w:pStyle w:val="Kop3"/>
        <w:numPr>
          <w:ilvl w:val="2"/>
          <w:numId w:val="15"/>
        </w:numPr>
        <w:spacing w:line="276" w:lineRule="auto"/>
        <w:ind w:left="0"/>
        <w:jc w:val="both"/>
        <w:rPr>
          <w:rFonts w:ascii="Verdana" w:hAnsi="Verdana"/>
          <w:i w:val="0"/>
          <w:sz w:val="20"/>
          <w:szCs w:val="20"/>
        </w:rPr>
      </w:pPr>
      <w:bookmarkStart w:id="95" w:name="_Toc403469904"/>
      <w:bookmarkStart w:id="96" w:name="_Toc403470398"/>
      <w:bookmarkStart w:id="97" w:name="_Toc403470524"/>
      <w:bookmarkStart w:id="98" w:name="_Toc509570884"/>
      <w:bookmarkStart w:id="99" w:name="_Toc79750658"/>
      <w:bookmarkStart w:id="100" w:name="_Toc241850122"/>
      <w:r w:rsidRPr="00A15E91">
        <w:rPr>
          <w:rFonts w:ascii="Verdana" w:hAnsi="Verdana"/>
          <w:i w:val="0"/>
          <w:sz w:val="20"/>
          <w:szCs w:val="20"/>
        </w:rPr>
        <w:t>Omschrijving van gedeelte in onderaanneming</w:t>
      </w:r>
      <w:bookmarkEnd w:id="95"/>
      <w:bookmarkEnd w:id="96"/>
      <w:bookmarkEnd w:id="97"/>
      <w:bookmarkEnd w:id="98"/>
      <w:bookmarkEnd w:id="99"/>
      <w:bookmarkEnd w:id="100"/>
    </w:p>
    <w:p w14:paraId="783BCA71" w14:textId="77777777"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Door het indienen van een Inschrijving verklaart Inschrijver aan de hieronder benoemde eis te voldoen.</w:t>
      </w:r>
    </w:p>
    <w:p w14:paraId="28D25AFF" w14:textId="77777777" w:rsidR="000D5DCC" w:rsidRPr="00A15E91" w:rsidRDefault="000D5DCC" w:rsidP="00867577">
      <w:pPr>
        <w:spacing w:line="276" w:lineRule="auto"/>
        <w:jc w:val="both"/>
        <w:rPr>
          <w:rFonts w:ascii="Verdana" w:hAnsi="Verdana"/>
          <w:sz w:val="20"/>
          <w:szCs w:val="20"/>
        </w:rPr>
      </w:pPr>
    </w:p>
    <w:p w14:paraId="28F9AB8D" w14:textId="77777777" w:rsidR="000D5DCC" w:rsidRPr="00A15E91" w:rsidRDefault="000D5DCC" w:rsidP="00867577">
      <w:pPr>
        <w:spacing w:line="276" w:lineRule="auto"/>
        <w:jc w:val="both"/>
        <w:rPr>
          <w:rFonts w:ascii="Verdana" w:hAnsi="Verdana"/>
          <w:sz w:val="20"/>
          <w:szCs w:val="20"/>
          <w:u w:val="single"/>
          <w:lang w:eastAsia="en-US"/>
        </w:rPr>
      </w:pPr>
      <w:r w:rsidRPr="00A15E91">
        <w:rPr>
          <w:rFonts w:ascii="Verdana" w:hAnsi="Verdana"/>
          <w:sz w:val="20"/>
          <w:szCs w:val="20"/>
          <w:u w:val="single"/>
          <w:lang w:eastAsia="en-US"/>
        </w:rPr>
        <w:t>Eis(en):</w:t>
      </w:r>
    </w:p>
    <w:p w14:paraId="0D36FB92" w14:textId="3506D0DF"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 xml:space="preserve">Een Onderneming kan slechts eenmaal inschrijven op de </w:t>
      </w:r>
      <w:r w:rsidR="00033F50">
        <w:rPr>
          <w:rFonts w:ascii="Verdana" w:hAnsi="Verdana"/>
          <w:sz w:val="20"/>
          <w:szCs w:val="20"/>
          <w:lang w:eastAsia="en-US"/>
        </w:rPr>
        <w:t>aanbesteding</w:t>
      </w:r>
      <w:r w:rsidRPr="00A15E91">
        <w:rPr>
          <w:rFonts w:ascii="Verdana" w:hAnsi="Verdana"/>
          <w:sz w:val="20"/>
          <w:szCs w:val="20"/>
          <w:lang w:eastAsia="en-US"/>
        </w:rPr>
        <w:t xml:space="preserve">, hetzij als Hoofdaannemer, hetzij als Onderaannemer. Inschrijver dient middels verklaring onderaanneming duidelijk aan te geven dat gebruik gemaakt zal worden van </w:t>
      </w:r>
      <w:r w:rsidRPr="00A15E91">
        <w:rPr>
          <w:rFonts w:ascii="Verdana" w:hAnsi="Verdana"/>
          <w:sz w:val="20"/>
          <w:szCs w:val="20"/>
          <w:lang w:eastAsia="en-US"/>
        </w:rPr>
        <w:lastRenderedPageBreak/>
        <w:t>Onderaannemer(s), indien dit het geval is. Daarbij dient te worden aangegeven welke Onderaannemer(s) voor welke</w:t>
      </w:r>
      <w:r w:rsidR="003435A6">
        <w:rPr>
          <w:rFonts w:ascii="Verdana" w:hAnsi="Verdana"/>
          <w:sz w:val="20"/>
          <w:szCs w:val="20"/>
          <w:lang w:eastAsia="en-US"/>
        </w:rPr>
        <w:t xml:space="preserve"> d</w:t>
      </w:r>
      <w:r w:rsidRPr="00A15E91">
        <w:rPr>
          <w:rFonts w:ascii="Verdana" w:hAnsi="Verdana"/>
          <w:sz w:val="20"/>
          <w:szCs w:val="20"/>
          <w:lang w:eastAsia="en-US"/>
        </w:rPr>
        <w:t xml:space="preserve">elen van de </w:t>
      </w:r>
      <w:r w:rsidR="00506FCB">
        <w:rPr>
          <w:rFonts w:ascii="Verdana" w:hAnsi="Verdana"/>
          <w:sz w:val="20"/>
          <w:szCs w:val="20"/>
          <w:lang w:eastAsia="en-US"/>
        </w:rPr>
        <w:t>Opdracht</w:t>
      </w:r>
      <w:r w:rsidRPr="00A15E91">
        <w:rPr>
          <w:rFonts w:ascii="Verdana" w:hAnsi="Verdana"/>
          <w:sz w:val="20"/>
          <w:szCs w:val="20"/>
          <w:lang w:eastAsia="en-US"/>
        </w:rPr>
        <w:t xml:space="preserve"> zal (zullen) worden ingezet. </w:t>
      </w:r>
    </w:p>
    <w:p w14:paraId="115DBE20" w14:textId="77777777" w:rsidR="000D5DCC" w:rsidRPr="00A15E91" w:rsidRDefault="000D5DCC" w:rsidP="00867577">
      <w:pPr>
        <w:spacing w:line="276" w:lineRule="auto"/>
        <w:jc w:val="both"/>
        <w:rPr>
          <w:rFonts w:ascii="Verdana" w:hAnsi="Verdana"/>
          <w:sz w:val="20"/>
          <w:szCs w:val="20"/>
          <w:lang w:eastAsia="en-US"/>
        </w:rPr>
      </w:pPr>
    </w:p>
    <w:p w14:paraId="545379EF" w14:textId="77777777"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 xml:space="preserve">Inschrijver neemt bij een beroep op een Onderaannemer de verplichting op zich deze Onderaannemer(s) bij de uitvoering van de </w:t>
      </w:r>
      <w:r w:rsidR="00506FCB">
        <w:rPr>
          <w:rFonts w:ascii="Verdana" w:hAnsi="Verdana"/>
          <w:sz w:val="20"/>
          <w:szCs w:val="20"/>
          <w:lang w:eastAsia="en-US"/>
        </w:rPr>
        <w:t>Opdracht</w:t>
      </w:r>
      <w:r w:rsidRPr="00A15E91">
        <w:rPr>
          <w:rFonts w:ascii="Verdana" w:hAnsi="Verdana"/>
          <w:sz w:val="20"/>
          <w:szCs w:val="20"/>
          <w:lang w:eastAsia="en-US"/>
        </w:rPr>
        <w:t xml:space="preserve"> ook daadwerkelijk beschikbaar te hebben en in te zetten voor die onderdelen waarvoor het beroep op de Onderaannemer(s) is gedaan.</w:t>
      </w:r>
    </w:p>
    <w:p w14:paraId="2179BB64" w14:textId="77777777" w:rsidR="000D5DCC" w:rsidRPr="00A15E91" w:rsidRDefault="000D5DCC" w:rsidP="00867577">
      <w:pPr>
        <w:spacing w:line="276" w:lineRule="auto"/>
        <w:jc w:val="both"/>
        <w:rPr>
          <w:rFonts w:ascii="Verdana" w:hAnsi="Verdana"/>
          <w:sz w:val="20"/>
          <w:szCs w:val="20"/>
          <w:lang w:eastAsia="en-US"/>
        </w:rPr>
      </w:pPr>
    </w:p>
    <w:p w14:paraId="56169E94" w14:textId="0026C275"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w:t>
      </w:r>
      <w:r w:rsidR="00033F50">
        <w:rPr>
          <w:rFonts w:ascii="Verdana" w:hAnsi="Verdana"/>
          <w:sz w:val="20"/>
          <w:szCs w:val="20"/>
          <w:lang w:eastAsia="en-US"/>
        </w:rPr>
        <w:t xml:space="preserve"> voeren. Indien een Inschrijver/</w:t>
      </w:r>
      <w:r w:rsidRPr="00A15E91">
        <w:rPr>
          <w:rFonts w:ascii="Verdana" w:hAnsi="Verdana"/>
          <w:sz w:val="20"/>
          <w:szCs w:val="20"/>
          <w:lang w:eastAsia="en-US"/>
        </w:rPr>
        <w:t>Combinatie zich voor de toetsing aan de technische bekwaamheid (referentiecriterium) deels op de ervaring van een Onderaannemer beroept, dient duidelijk te worden gemaakt in de over</w:t>
      </w:r>
      <w:r w:rsidR="00813354">
        <w:rPr>
          <w:rFonts w:ascii="Verdana" w:hAnsi="Verdana"/>
          <w:sz w:val="20"/>
          <w:szCs w:val="20"/>
          <w:lang w:eastAsia="en-US"/>
        </w:rPr>
        <w:t>ge</w:t>
      </w:r>
      <w:r w:rsidRPr="00A15E91">
        <w:rPr>
          <w:rFonts w:ascii="Verdana" w:hAnsi="Verdana"/>
          <w:sz w:val="20"/>
          <w:szCs w:val="20"/>
          <w:lang w:eastAsia="en-US"/>
        </w:rPr>
        <w:t xml:space="preserve">legde referenties welk deel van de </w:t>
      </w:r>
      <w:r w:rsidR="00506FCB">
        <w:rPr>
          <w:rFonts w:ascii="Verdana" w:hAnsi="Verdana"/>
          <w:sz w:val="20"/>
          <w:szCs w:val="20"/>
          <w:lang w:eastAsia="en-US"/>
        </w:rPr>
        <w:t>Opdracht</w:t>
      </w:r>
      <w:r w:rsidRPr="00A15E91">
        <w:rPr>
          <w:rFonts w:ascii="Verdana" w:hAnsi="Verdana"/>
          <w:sz w:val="20"/>
          <w:szCs w:val="20"/>
          <w:lang w:eastAsia="en-US"/>
        </w:rPr>
        <w:t xml:space="preserve"> door Inschrijver/Combinatie en welk deel door die Onderaannemer is uitgevoerd.</w:t>
      </w:r>
    </w:p>
    <w:p w14:paraId="3CCE76E5" w14:textId="77777777" w:rsidR="000D5DCC" w:rsidRPr="00A15E91" w:rsidRDefault="000D5DCC" w:rsidP="00867577">
      <w:pPr>
        <w:spacing w:line="276" w:lineRule="auto"/>
        <w:jc w:val="both"/>
        <w:rPr>
          <w:rFonts w:ascii="Verdana" w:hAnsi="Verdana"/>
          <w:sz w:val="20"/>
          <w:szCs w:val="20"/>
          <w:lang w:eastAsia="en-US"/>
        </w:rPr>
      </w:pPr>
    </w:p>
    <w:p w14:paraId="57B414F1" w14:textId="3C2CF83C"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 xml:space="preserve">De Hoofdaannemer is bij deze constructie volledig aansprakelijk voor de gestanddoening van de verplichtingen voortvloeiend uit de Inschrijving en de eventuele uitvoering van de </w:t>
      </w:r>
      <w:r w:rsidR="00813354">
        <w:rPr>
          <w:rFonts w:ascii="Verdana" w:hAnsi="Verdana"/>
          <w:sz w:val="20"/>
          <w:szCs w:val="20"/>
          <w:lang w:eastAsia="en-US"/>
        </w:rPr>
        <w:t>Raamo</w:t>
      </w:r>
      <w:r w:rsidRPr="00A15E91">
        <w:rPr>
          <w:rFonts w:ascii="Verdana" w:hAnsi="Verdana"/>
          <w:sz w:val="20"/>
          <w:szCs w:val="20"/>
          <w:lang w:eastAsia="en-US"/>
        </w:rPr>
        <w:t>vereenkomst.</w:t>
      </w:r>
    </w:p>
    <w:p w14:paraId="32945504" w14:textId="77777777" w:rsidR="000D5DCC" w:rsidRPr="00A15E91" w:rsidRDefault="000D5DCC" w:rsidP="00867577">
      <w:pPr>
        <w:spacing w:line="276" w:lineRule="auto"/>
        <w:jc w:val="both"/>
        <w:rPr>
          <w:rFonts w:ascii="Verdana" w:hAnsi="Verdana"/>
          <w:sz w:val="20"/>
          <w:szCs w:val="20"/>
          <w:lang w:eastAsia="en-US"/>
        </w:rPr>
      </w:pPr>
    </w:p>
    <w:p w14:paraId="7F8E50C4" w14:textId="54C38C5A" w:rsidR="000D5DCC" w:rsidRPr="00A15E91" w:rsidRDefault="00A2536C" w:rsidP="00867577">
      <w:pPr>
        <w:spacing w:line="276" w:lineRule="auto"/>
        <w:jc w:val="both"/>
        <w:rPr>
          <w:rFonts w:ascii="Verdana" w:hAnsi="Verdana"/>
          <w:sz w:val="20"/>
          <w:szCs w:val="20"/>
          <w:lang w:eastAsia="en-US"/>
        </w:rPr>
      </w:pPr>
      <w:r>
        <w:rPr>
          <w:rFonts w:ascii="Verdana" w:hAnsi="Verdana"/>
          <w:sz w:val="20"/>
          <w:szCs w:val="20"/>
          <w:lang w:eastAsia="en-US"/>
        </w:rPr>
        <w:t>Het samenwerkingsverband Hoofd-/</w:t>
      </w:r>
      <w:r w:rsidR="000D5DCC" w:rsidRPr="00A15E91">
        <w:rPr>
          <w:rFonts w:ascii="Verdana" w:hAnsi="Verdana"/>
          <w:sz w:val="20"/>
          <w:szCs w:val="20"/>
          <w:lang w:eastAsia="en-US"/>
        </w:rPr>
        <w:t>Onderaannemerschap kan</w:t>
      </w:r>
      <w:r w:rsidR="00BA6B85">
        <w:rPr>
          <w:rFonts w:ascii="Verdana" w:hAnsi="Verdana"/>
          <w:sz w:val="20"/>
          <w:szCs w:val="20"/>
          <w:lang w:eastAsia="en-US"/>
        </w:rPr>
        <w:t xml:space="preserve"> na Inschrijving niet meer van D</w:t>
      </w:r>
      <w:r w:rsidR="000D5DCC" w:rsidRPr="00A15E91">
        <w:rPr>
          <w:rFonts w:ascii="Verdana" w:hAnsi="Verdana"/>
          <w:sz w:val="20"/>
          <w:szCs w:val="20"/>
          <w:lang w:eastAsia="en-US"/>
        </w:rPr>
        <w:t xml:space="preserve">eelnemers wisselen, tenzij de Aanbestedende dienst hier </w:t>
      </w:r>
      <w:r w:rsidR="00BA6B85">
        <w:rPr>
          <w:rFonts w:ascii="Verdana" w:hAnsi="Verdana"/>
          <w:sz w:val="20"/>
          <w:szCs w:val="20"/>
          <w:lang w:eastAsia="en-US"/>
        </w:rPr>
        <w:t xml:space="preserve">schriftelijk </w:t>
      </w:r>
      <w:r w:rsidR="000D5DCC" w:rsidRPr="00A15E91">
        <w:rPr>
          <w:rFonts w:ascii="Verdana" w:hAnsi="Verdana"/>
          <w:sz w:val="20"/>
          <w:szCs w:val="20"/>
          <w:lang w:eastAsia="en-US"/>
        </w:rPr>
        <w:t>mee instemt en er voor de technische bekwaamheid (referentiecriterium) geen gebruik gemaakt is van de ervaring van de Onderaannemer.</w:t>
      </w:r>
    </w:p>
    <w:p w14:paraId="11BD7900" w14:textId="77777777" w:rsidR="000D5DCC" w:rsidRPr="00A15E91" w:rsidRDefault="000D5DCC" w:rsidP="00867577">
      <w:pPr>
        <w:spacing w:line="276" w:lineRule="auto"/>
        <w:jc w:val="both"/>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0D5DCC" w:rsidRPr="00A15E91" w14:paraId="41FEC3AE" w14:textId="77777777" w:rsidTr="00263AA7">
        <w:trPr>
          <w:cantSplit/>
          <w:trHeight w:val="454"/>
        </w:trPr>
        <w:tc>
          <w:tcPr>
            <w:tcW w:w="4962" w:type="dxa"/>
            <w:shd w:val="clear" w:color="auto" w:fill="E6E6E6"/>
            <w:vAlign w:val="center"/>
          </w:tcPr>
          <w:p w14:paraId="2CD7A9FA" w14:textId="77777777" w:rsidR="000D5DCC" w:rsidRPr="00A15E91" w:rsidRDefault="000D5DCC" w:rsidP="00867577">
            <w:pPr>
              <w:spacing w:line="276" w:lineRule="auto"/>
              <w:jc w:val="both"/>
              <w:rPr>
                <w:rFonts w:ascii="Verdana" w:hAnsi="Verdana"/>
                <w:sz w:val="20"/>
                <w:szCs w:val="20"/>
                <w:lang w:eastAsia="en-US"/>
              </w:rPr>
            </w:pPr>
          </w:p>
          <w:p w14:paraId="68A09F67" w14:textId="77777777"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t>Inschrijver verklaart aan deze eis te voldoen.</w:t>
            </w:r>
          </w:p>
          <w:p w14:paraId="75102C79" w14:textId="77777777" w:rsidR="000D5DCC" w:rsidRPr="00A15E91" w:rsidRDefault="000D5DCC" w:rsidP="00867577">
            <w:pPr>
              <w:spacing w:line="276" w:lineRule="auto"/>
              <w:jc w:val="both"/>
              <w:rPr>
                <w:rFonts w:ascii="Verdana" w:hAnsi="Verdana"/>
                <w:sz w:val="20"/>
                <w:szCs w:val="20"/>
                <w:lang w:eastAsia="en-US"/>
              </w:rPr>
            </w:pPr>
          </w:p>
        </w:tc>
        <w:tc>
          <w:tcPr>
            <w:tcW w:w="4110" w:type="dxa"/>
            <w:vAlign w:val="center"/>
          </w:tcPr>
          <w:p w14:paraId="08871A0B" w14:textId="77777777" w:rsidR="000D5DCC" w:rsidRPr="00A15E91" w:rsidRDefault="000D5DCC" w:rsidP="00867577">
            <w:pPr>
              <w:spacing w:line="276" w:lineRule="auto"/>
              <w:jc w:val="both"/>
              <w:rPr>
                <w:rFonts w:ascii="Verdana" w:hAnsi="Verdana"/>
                <w:sz w:val="20"/>
                <w:szCs w:val="20"/>
                <w:lang w:eastAsia="en-US"/>
              </w:rPr>
            </w:pPr>
            <w:r w:rsidRPr="00A15E91">
              <w:rPr>
                <w:rFonts w:ascii="Verdana" w:hAnsi="Verdana"/>
                <w:sz w:val="20"/>
                <w:szCs w:val="20"/>
                <w:lang w:eastAsia="en-US"/>
              </w:rPr>
              <w:fldChar w:fldCharType="begin">
                <w:ffData>
                  <w:name w:val=""/>
                  <w:enabled/>
                  <w:calcOnExit w:val="0"/>
                  <w:checkBox>
                    <w:sizeAuto/>
                    <w:default w:val="0"/>
                  </w:checkBox>
                </w:ffData>
              </w:fldChar>
            </w:r>
            <w:r w:rsidRPr="00A15E91">
              <w:rPr>
                <w:rFonts w:ascii="Verdana" w:hAnsi="Verdana"/>
                <w:sz w:val="20"/>
                <w:szCs w:val="20"/>
                <w:lang w:eastAsia="en-US"/>
              </w:rPr>
              <w:instrText xml:space="preserve"> FORMCHECKBOX </w:instrText>
            </w:r>
            <w:r w:rsidRPr="00A15E91">
              <w:rPr>
                <w:rFonts w:ascii="Verdana" w:hAnsi="Verdana"/>
                <w:sz w:val="20"/>
                <w:szCs w:val="20"/>
                <w:lang w:eastAsia="en-US"/>
              </w:rPr>
            </w:r>
            <w:r w:rsidRPr="00A15E91">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Ja  </w:t>
            </w:r>
            <w:r w:rsidRPr="00A15E91">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lang w:eastAsia="en-US"/>
              </w:rPr>
              <w:instrText xml:space="preserve"> FORMCHECKBOX </w:instrText>
            </w:r>
            <w:r w:rsidRPr="00A15E91">
              <w:rPr>
                <w:rFonts w:ascii="Verdana" w:hAnsi="Verdana"/>
                <w:sz w:val="20"/>
                <w:szCs w:val="20"/>
                <w:lang w:eastAsia="en-US"/>
              </w:rPr>
            </w:r>
            <w:r w:rsidRPr="00A15E91">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Nee</w:t>
            </w:r>
          </w:p>
        </w:tc>
      </w:tr>
    </w:tbl>
    <w:p w14:paraId="65A5C014" w14:textId="77777777" w:rsidR="000D5DCC" w:rsidRPr="00A15E91" w:rsidRDefault="000D5DCC" w:rsidP="00867577">
      <w:pPr>
        <w:spacing w:line="276" w:lineRule="auto"/>
        <w:jc w:val="both"/>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0D5DCC" w:rsidRPr="00A15E91" w14:paraId="577E9D1B" w14:textId="77777777" w:rsidTr="00263AA7">
        <w:trPr>
          <w:cantSplit/>
          <w:trHeight w:val="454"/>
        </w:trPr>
        <w:tc>
          <w:tcPr>
            <w:tcW w:w="9072" w:type="dxa"/>
            <w:gridSpan w:val="2"/>
            <w:tcBorders>
              <w:bottom w:val="single" w:sz="4" w:space="0" w:color="auto"/>
            </w:tcBorders>
            <w:shd w:val="clear" w:color="auto" w:fill="E6E6E6"/>
            <w:vAlign w:val="center"/>
          </w:tcPr>
          <w:p w14:paraId="38D827E0" w14:textId="42246BE9" w:rsidR="000D5DCC" w:rsidRPr="00A15E91" w:rsidRDefault="000D5DCC" w:rsidP="00867577">
            <w:pPr>
              <w:spacing w:line="276" w:lineRule="auto"/>
              <w:jc w:val="both"/>
              <w:rPr>
                <w:rFonts w:ascii="Verdana" w:hAnsi="Verdana" w:cs="Arial"/>
                <w:b/>
                <w:sz w:val="20"/>
                <w:szCs w:val="20"/>
              </w:rPr>
            </w:pPr>
            <w:r w:rsidRPr="00A15E91">
              <w:rPr>
                <w:rFonts w:ascii="Verdana" w:hAnsi="Verdana" w:cs="Arial"/>
                <w:b/>
                <w:sz w:val="20"/>
                <w:szCs w:val="20"/>
              </w:rPr>
              <w:t>Verklaring</w:t>
            </w:r>
            <w:r w:rsidR="00BA6B85">
              <w:rPr>
                <w:rStyle w:val="Voetnootmarkering"/>
                <w:rFonts w:ascii="Verdana" w:hAnsi="Verdana" w:cs="Arial"/>
                <w:b/>
                <w:sz w:val="20"/>
                <w:szCs w:val="20"/>
              </w:rPr>
              <w:footnoteReference w:id="1"/>
            </w:r>
            <w:r w:rsidRPr="00A15E91">
              <w:rPr>
                <w:rFonts w:ascii="Verdana" w:hAnsi="Verdana" w:cs="Arial"/>
                <w:b/>
                <w:sz w:val="20"/>
                <w:szCs w:val="20"/>
              </w:rPr>
              <w:t xml:space="preserve"> onderaanneming</w:t>
            </w:r>
          </w:p>
        </w:tc>
      </w:tr>
      <w:tr w:rsidR="000D5DCC" w:rsidRPr="00A15E91" w14:paraId="66E73A6A" w14:textId="77777777" w:rsidTr="00263AA7">
        <w:trPr>
          <w:cantSplit/>
          <w:trHeight w:val="454"/>
        </w:trPr>
        <w:tc>
          <w:tcPr>
            <w:tcW w:w="9072" w:type="dxa"/>
            <w:gridSpan w:val="2"/>
            <w:tcBorders>
              <w:top w:val="single" w:sz="4" w:space="0" w:color="auto"/>
              <w:bottom w:val="single" w:sz="4" w:space="0" w:color="auto"/>
            </w:tcBorders>
            <w:shd w:val="clear" w:color="auto" w:fill="auto"/>
            <w:vAlign w:val="center"/>
          </w:tcPr>
          <w:p w14:paraId="2F5E01C1"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Inschrijver en Onderaannemer(s) verklaren door ondertekening dezes, dat:</w:t>
            </w:r>
          </w:p>
          <w:p w14:paraId="44762700" w14:textId="77777777" w:rsidR="000D5DCC" w:rsidRPr="00A15E91" w:rsidRDefault="000D5DCC" w:rsidP="00867577">
            <w:pPr>
              <w:spacing w:line="276" w:lineRule="auto"/>
              <w:jc w:val="both"/>
              <w:rPr>
                <w:rFonts w:ascii="Verdana" w:hAnsi="Verdana" w:cs="Arial"/>
                <w:sz w:val="20"/>
                <w:szCs w:val="20"/>
              </w:rPr>
            </w:pPr>
          </w:p>
          <w:p w14:paraId="03C2F555" w14:textId="77777777" w:rsidR="000D5DCC" w:rsidRPr="00A15E91" w:rsidRDefault="000D5DCC" w:rsidP="00D23F38">
            <w:pPr>
              <w:numPr>
                <w:ilvl w:val="0"/>
                <w:numId w:val="10"/>
              </w:numPr>
              <w:spacing w:line="276" w:lineRule="auto"/>
              <w:jc w:val="both"/>
              <w:rPr>
                <w:rFonts w:ascii="Verdana" w:hAnsi="Verdana" w:cs="Arial"/>
                <w:sz w:val="20"/>
                <w:szCs w:val="20"/>
              </w:rPr>
            </w:pPr>
            <w:r w:rsidRPr="00A15E91">
              <w:rPr>
                <w:rFonts w:ascii="Verdana" w:hAnsi="Verdana" w:cs="Arial"/>
                <w:sz w:val="20"/>
                <w:szCs w:val="20"/>
              </w:rPr>
              <w:t>Inschrijver beschikt of middels de Onderaannemer kan beschikken, over alle noodzakelijke middelen, welke voor de uitvoering nodig zijn;</w:t>
            </w:r>
          </w:p>
          <w:p w14:paraId="694A788C" w14:textId="5D416FBF" w:rsidR="000D5DCC" w:rsidRPr="00A15E91" w:rsidRDefault="00ED7889" w:rsidP="00D23F38">
            <w:pPr>
              <w:numPr>
                <w:ilvl w:val="0"/>
                <w:numId w:val="10"/>
              </w:numPr>
              <w:spacing w:line="276" w:lineRule="auto"/>
              <w:jc w:val="both"/>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uitvoering geheel overeenkomstig het beschreven in het Beschrijvend document wordt verricht;</w:t>
            </w:r>
          </w:p>
          <w:p w14:paraId="68FF7550" w14:textId="15449C47" w:rsidR="000D5DCC" w:rsidRPr="00A15E91" w:rsidRDefault="000D5DCC" w:rsidP="00D23F38">
            <w:pPr>
              <w:numPr>
                <w:ilvl w:val="0"/>
                <w:numId w:val="10"/>
              </w:numPr>
              <w:spacing w:line="276" w:lineRule="auto"/>
              <w:jc w:val="both"/>
              <w:rPr>
                <w:rFonts w:ascii="Verdana" w:hAnsi="Verdana" w:cs="Arial"/>
                <w:sz w:val="20"/>
                <w:szCs w:val="20"/>
              </w:rPr>
            </w:pPr>
            <w:r w:rsidRPr="00A15E91">
              <w:rPr>
                <w:rFonts w:ascii="Verdana" w:hAnsi="Verdana" w:cs="Arial"/>
                <w:sz w:val="20"/>
                <w:szCs w:val="20"/>
              </w:rPr>
              <w:t>Inschrijver hoofdelijke aansprakelijkheid aanvaardt;</w:t>
            </w:r>
          </w:p>
          <w:p w14:paraId="2B4471D4" w14:textId="77D35894" w:rsidR="000D5DCC" w:rsidRPr="00A15E91" w:rsidRDefault="00ED7889" w:rsidP="00D23F38">
            <w:pPr>
              <w:numPr>
                <w:ilvl w:val="0"/>
                <w:numId w:val="10"/>
              </w:numPr>
              <w:spacing w:line="276" w:lineRule="auto"/>
              <w:jc w:val="both"/>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volgende werkzaamheden door Onderaannemer(s) worden verricht:</w:t>
            </w:r>
          </w:p>
          <w:p w14:paraId="7BCF9DD7" w14:textId="77777777" w:rsidR="000D5DCC" w:rsidRPr="00A15E91" w:rsidRDefault="000D5DCC" w:rsidP="00867577">
            <w:pPr>
              <w:spacing w:line="276" w:lineRule="auto"/>
              <w:jc w:val="both"/>
              <w:rPr>
                <w:rFonts w:ascii="Verdana" w:hAnsi="Verdana" w:cs="Arial"/>
                <w:sz w:val="20"/>
                <w:szCs w:val="20"/>
              </w:rPr>
            </w:pPr>
          </w:p>
        </w:tc>
      </w:tr>
      <w:tr w:rsidR="000D5DCC" w:rsidRPr="00A15E91" w14:paraId="09465374" w14:textId="77777777" w:rsidTr="00263AA7">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4FB8D158"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Naam Onderaannemer 1</w:t>
            </w:r>
          </w:p>
          <w:p w14:paraId="0043F8D6" w14:textId="77777777" w:rsidR="000D5DCC" w:rsidRPr="00A15E91" w:rsidRDefault="000D5DCC" w:rsidP="00867577">
            <w:pPr>
              <w:spacing w:line="276" w:lineRule="auto"/>
              <w:jc w:val="both"/>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AADD161"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CF5BD91" w14:textId="77777777" w:rsidTr="00263AA7">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69FC4980"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lastRenderedPageBreak/>
              <w:t>Werkzaamheden Onderaannemer 1:</w:t>
            </w:r>
          </w:p>
          <w:p w14:paraId="0E9CB4D4"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2CD1F020"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6DDE1723" w14:textId="77777777" w:rsidTr="00263AA7">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4A761128"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Naam Onderaannemer 2:</w:t>
            </w:r>
          </w:p>
          <w:p w14:paraId="2E7D0F30" w14:textId="77777777" w:rsidR="000D5DCC" w:rsidRPr="00A15E91" w:rsidRDefault="000D5DCC" w:rsidP="00867577">
            <w:pPr>
              <w:spacing w:line="276" w:lineRule="auto"/>
              <w:jc w:val="both"/>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0EBC6E3F"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32A85C85"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7C2A9904"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Werkzaamheden Onderaannemer 2:</w:t>
            </w:r>
          </w:p>
          <w:p w14:paraId="093D1FAC"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8F4CEA6"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62D3AAC" w14:textId="77777777" w:rsidTr="00263AA7">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7FF22637"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Naam Onderaannemer 3</w:t>
            </w:r>
          </w:p>
          <w:p w14:paraId="07B10C43" w14:textId="77777777" w:rsidR="000D5DCC" w:rsidRPr="00A15E91" w:rsidRDefault="000D5DCC" w:rsidP="00867577">
            <w:pPr>
              <w:spacing w:line="276" w:lineRule="auto"/>
              <w:jc w:val="both"/>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E30189E"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tc>
      </w:tr>
      <w:tr w:rsidR="000D5DCC" w:rsidRPr="00A15E91" w14:paraId="07C85B30"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103080B9"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Werkzaamheden Onderaannemer 3:</w:t>
            </w:r>
          </w:p>
          <w:p w14:paraId="2FC70170" w14:textId="77777777" w:rsidR="000D5DCC" w:rsidRPr="00A15E91" w:rsidRDefault="000D5DCC" w:rsidP="00867577">
            <w:pPr>
              <w:spacing w:line="276" w:lineRule="auto"/>
              <w:jc w:val="both"/>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08F036D" w14:textId="77777777" w:rsidR="000D5DCC" w:rsidRPr="00A2536C" w:rsidRDefault="000D5DCC" w:rsidP="00867577">
            <w:pPr>
              <w:spacing w:line="276" w:lineRule="auto"/>
              <w:jc w:val="both"/>
              <w:rPr>
                <w:rFonts w:ascii="Verdana" w:hAnsi="Verdana" w:cs="Arial"/>
                <w:sz w:val="20"/>
                <w:szCs w:val="20"/>
              </w:rPr>
            </w:pPr>
            <w:r w:rsidRPr="00A2536C">
              <w:rPr>
                <w:rFonts w:ascii="Verdana" w:hAnsi="Verdana" w:cs="Arial"/>
                <w:sz w:val="20"/>
                <w:szCs w:val="20"/>
              </w:rPr>
              <w:t>&lt;Vul in&gt;</w:t>
            </w:r>
          </w:p>
          <w:p w14:paraId="098328FE" w14:textId="77777777" w:rsidR="000D5DCC" w:rsidRPr="00A2536C" w:rsidRDefault="000D5DCC" w:rsidP="00867577">
            <w:pPr>
              <w:spacing w:line="276" w:lineRule="auto"/>
              <w:jc w:val="both"/>
              <w:rPr>
                <w:rFonts w:ascii="Verdana" w:hAnsi="Verdana" w:cs="Arial"/>
                <w:sz w:val="20"/>
                <w:szCs w:val="20"/>
              </w:rPr>
            </w:pPr>
          </w:p>
        </w:tc>
      </w:tr>
    </w:tbl>
    <w:p w14:paraId="6F35FA9D" w14:textId="77777777" w:rsidR="00BA6B85" w:rsidRPr="00A15E91" w:rsidRDefault="00BA6B85" w:rsidP="00867577">
      <w:pPr>
        <w:spacing w:line="276" w:lineRule="auto"/>
        <w:jc w:val="both"/>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EA9B9CB"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8EF715"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Ondertekening Inschrijver</w:t>
            </w:r>
          </w:p>
        </w:tc>
      </w:tr>
      <w:tr w:rsidR="000D5DCC" w:rsidRPr="00A15E91" w14:paraId="7C64CE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49806E"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ED0D414"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7E8ABC5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44059"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F655C17"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0D67FF9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6740B9"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32AD632"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0DED213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C57CB4"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84DE359" w14:textId="77777777" w:rsidR="000D5DCC" w:rsidRPr="00A15E91" w:rsidRDefault="000D5DCC" w:rsidP="00867577">
            <w:pPr>
              <w:tabs>
                <w:tab w:val="left" w:pos="972"/>
              </w:tabs>
              <w:spacing w:line="276" w:lineRule="auto"/>
              <w:jc w:val="both"/>
              <w:rPr>
                <w:rFonts w:ascii="Verdana" w:hAnsi="Verdana" w:cs="Arial"/>
                <w:sz w:val="20"/>
                <w:szCs w:val="20"/>
              </w:rPr>
            </w:pPr>
          </w:p>
          <w:p w14:paraId="3F17C4FE"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1075527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1EEAE7"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626902A"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7FEA0D80" w14:textId="77777777" w:rsidR="000D5DCC" w:rsidRPr="00A15E91" w:rsidRDefault="000D5DCC" w:rsidP="00867577">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27D64F7D"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14D904"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Ondertekening Onderaannemer 1</w:t>
            </w:r>
          </w:p>
        </w:tc>
      </w:tr>
      <w:tr w:rsidR="000D5DCC" w:rsidRPr="00A15E91" w14:paraId="5C4650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42A80"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1CF6444"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253C1666"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8C445B"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0270D74"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43D840D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341941"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2B9900E"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5958BED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3BD364"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297D04" w14:textId="77777777" w:rsidR="000D5DCC" w:rsidRPr="00A15E91" w:rsidRDefault="000D5DCC" w:rsidP="00867577">
            <w:pPr>
              <w:tabs>
                <w:tab w:val="left" w:pos="972"/>
              </w:tabs>
              <w:spacing w:line="276" w:lineRule="auto"/>
              <w:jc w:val="both"/>
              <w:rPr>
                <w:rFonts w:ascii="Verdana" w:hAnsi="Verdana" w:cs="Arial"/>
                <w:sz w:val="20"/>
                <w:szCs w:val="20"/>
              </w:rPr>
            </w:pPr>
          </w:p>
          <w:p w14:paraId="06ADEC8E"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5D1DE4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9EA509"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D2E1D11"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5EC0B122" w14:textId="3F47F06C" w:rsidR="000D5DCC" w:rsidRDefault="000D5DCC" w:rsidP="00867577">
      <w:pPr>
        <w:spacing w:line="276" w:lineRule="auto"/>
        <w:jc w:val="both"/>
        <w:rPr>
          <w:rFonts w:ascii="Verdana" w:hAnsi="Verdana"/>
          <w:sz w:val="20"/>
          <w:szCs w:val="20"/>
          <w:lang w:eastAsia="en-US"/>
        </w:rPr>
      </w:pPr>
    </w:p>
    <w:p w14:paraId="45DF2CB6" w14:textId="77777777" w:rsidR="0064558D" w:rsidRPr="00A15E91" w:rsidRDefault="0064558D" w:rsidP="00867577">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5F7F8DF"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585D17"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Ondertekening Onderaannemer 2</w:t>
            </w:r>
          </w:p>
        </w:tc>
      </w:tr>
      <w:tr w:rsidR="000D5DCC" w:rsidRPr="00A15E91" w14:paraId="461C48E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361B9"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398C075"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1D28D3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26B930"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9B4166"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03BCF83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7A3FB"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lastRenderedPageBreak/>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16AA807"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430A90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8A8656"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450417E" w14:textId="77777777" w:rsidR="000D5DCC" w:rsidRPr="00A15E91" w:rsidRDefault="000D5DCC" w:rsidP="00867577">
            <w:pPr>
              <w:tabs>
                <w:tab w:val="left" w:pos="972"/>
              </w:tabs>
              <w:spacing w:line="276" w:lineRule="auto"/>
              <w:jc w:val="both"/>
              <w:rPr>
                <w:rFonts w:ascii="Verdana" w:hAnsi="Verdana" w:cs="Arial"/>
                <w:sz w:val="20"/>
                <w:szCs w:val="20"/>
              </w:rPr>
            </w:pPr>
          </w:p>
          <w:p w14:paraId="45ED7E14"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4551C69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47BA59"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5C4ADF0"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6D3BCEF0" w14:textId="77777777" w:rsidR="000D5DCC" w:rsidRPr="00A15E91" w:rsidRDefault="000D5DCC" w:rsidP="00867577">
      <w:pPr>
        <w:spacing w:line="276" w:lineRule="auto"/>
        <w:jc w:val="both"/>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DF36324"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A7ECFB7"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b/>
                <w:bCs/>
                <w:sz w:val="20"/>
                <w:szCs w:val="20"/>
              </w:rPr>
              <w:t>Ondertekening Onderaannemer 3</w:t>
            </w:r>
          </w:p>
        </w:tc>
      </w:tr>
      <w:tr w:rsidR="000D5DCC" w:rsidRPr="00A15E91" w14:paraId="690FEE2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2F36BD"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753E89E"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3AC8538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331536C"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65A219D"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1DEAD4F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2397DE5" w14:textId="77777777" w:rsidR="000D5DCC" w:rsidRPr="00A15E91" w:rsidRDefault="000D5DCC" w:rsidP="00867577">
            <w:pPr>
              <w:tabs>
                <w:tab w:val="left" w:pos="972"/>
              </w:tabs>
              <w:spacing w:line="276" w:lineRule="auto"/>
              <w:jc w:val="both"/>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29F8CD6"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5AE4C96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4F9F9A7"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4EB4C4B" w14:textId="77777777" w:rsidR="000D5DCC" w:rsidRPr="00A15E91" w:rsidRDefault="000D5DCC" w:rsidP="00867577">
            <w:pPr>
              <w:tabs>
                <w:tab w:val="left" w:pos="972"/>
              </w:tabs>
              <w:spacing w:line="276" w:lineRule="auto"/>
              <w:jc w:val="both"/>
              <w:rPr>
                <w:rFonts w:ascii="Verdana" w:hAnsi="Verdana" w:cs="Arial"/>
                <w:sz w:val="20"/>
                <w:szCs w:val="20"/>
              </w:rPr>
            </w:pPr>
          </w:p>
          <w:p w14:paraId="21DA9DCF" w14:textId="77777777" w:rsidR="000D5DCC" w:rsidRPr="00A15E91" w:rsidRDefault="000D5DCC" w:rsidP="00867577">
            <w:pPr>
              <w:tabs>
                <w:tab w:val="left" w:pos="972"/>
              </w:tabs>
              <w:spacing w:line="276" w:lineRule="auto"/>
              <w:jc w:val="both"/>
              <w:rPr>
                <w:rFonts w:ascii="Verdana" w:hAnsi="Verdana" w:cs="Arial"/>
                <w:sz w:val="20"/>
                <w:szCs w:val="20"/>
              </w:rPr>
            </w:pPr>
          </w:p>
        </w:tc>
      </w:tr>
      <w:tr w:rsidR="000D5DCC" w:rsidRPr="00A15E91" w14:paraId="653F70DD"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60EEE34" w14:textId="77777777" w:rsidR="000D5DCC" w:rsidRPr="00A15E91" w:rsidRDefault="000D5DCC" w:rsidP="00867577">
            <w:pPr>
              <w:tabs>
                <w:tab w:val="left" w:pos="972"/>
              </w:tabs>
              <w:spacing w:line="276" w:lineRule="auto"/>
              <w:jc w:val="both"/>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5D4F171" w14:textId="77777777" w:rsidR="000D5DCC" w:rsidRPr="00A15E91" w:rsidRDefault="000D5DCC" w:rsidP="00867577">
            <w:pPr>
              <w:tabs>
                <w:tab w:val="left" w:pos="972"/>
              </w:tabs>
              <w:spacing w:line="276" w:lineRule="auto"/>
              <w:jc w:val="both"/>
              <w:rPr>
                <w:rFonts w:ascii="Verdana" w:hAnsi="Verdana" w:cs="Arial"/>
                <w:sz w:val="20"/>
                <w:szCs w:val="20"/>
              </w:rPr>
            </w:pPr>
          </w:p>
        </w:tc>
      </w:tr>
    </w:tbl>
    <w:p w14:paraId="4DD9AEF1" w14:textId="77777777" w:rsidR="000D5DCC" w:rsidRPr="00A15E91" w:rsidRDefault="000D5DCC" w:rsidP="00867577">
      <w:pPr>
        <w:spacing w:line="276" w:lineRule="auto"/>
        <w:jc w:val="both"/>
        <w:rPr>
          <w:rFonts w:ascii="Verdana" w:hAnsi="Verdana"/>
          <w:sz w:val="20"/>
          <w:szCs w:val="20"/>
          <w:lang w:eastAsia="en-US"/>
        </w:rPr>
      </w:pPr>
    </w:p>
    <w:p w14:paraId="33193988" w14:textId="77777777" w:rsidR="000D5DCC" w:rsidRPr="00A15E91" w:rsidRDefault="000D5DCC" w:rsidP="00867577">
      <w:pPr>
        <w:spacing w:line="276" w:lineRule="auto"/>
        <w:jc w:val="both"/>
        <w:rPr>
          <w:rFonts w:ascii="Verdana" w:hAnsi="Verdana"/>
          <w:sz w:val="20"/>
          <w:szCs w:val="20"/>
          <w:lang w:val="nl"/>
        </w:rPr>
      </w:pPr>
    </w:p>
    <w:p w14:paraId="69C0D20C" w14:textId="77777777" w:rsidR="000D5DCC" w:rsidRDefault="000D5DCC" w:rsidP="00867577">
      <w:pPr>
        <w:spacing w:line="276" w:lineRule="auto"/>
        <w:jc w:val="both"/>
        <w:rPr>
          <w:rFonts w:ascii="Verdana" w:hAnsi="Verdana"/>
          <w:sz w:val="20"/>
          <w:szCs w:val="20"/>
        </w:rPr>
      </w:pPr>
    </w:p>
    <w:p w14:paraId="254706AE" w14:textId="77777777" w:rsidR="000D5DCC" w:rsidRDefault="000D5DCC" w:rsidP="00867577">
      <w:pPr>
        <w:jc w:val="both"/>
        <w:rPr>
          <w:rFonts w:ascii="Verdana" w:hAnsi="Verdana"/>
          <w:sz w:val="20"/>
          <w:szCs w:val="20"/>
        </w:rPr>
      </w:pPr>
      <w:r>
        <w:rPr>
          <w:rFonts w:ascii="Verdana" w:hAnsi="Verdana"/>
          <w:sz w:val="20"/>
          <w:szCs w:val="20"/>
        </w:rPr>
        <w:br w:type="page"/>
      </w:r>
    </w:p>
    <w:p w14:paraId="30D7FF67" w14:textId="77777777" w:rsidR="0045525C" w:rsidRPr="004F072B" w:rsidRDefault="0045525C" w:rsidP="00867577">
      <w:pPr>
        <w:spacing w:line="276" w:lineRule="auto"/>
        <w:jc w:val="both"/>
        <w:rPr>
          <w:rFonts w:ascii="Verdana" w:hAnsi="Verdana"/>
          <w:sz w:val="20"/>
          <w:szCs w:val="20"/>
        </w:rPr>
      </w:pPr>
    </w:p>
    <w:p w14:paraId="696DE31D" w14:textId="77777777" w:rsidR="00255B40" w:rsidRPr="00901D28" w:rsidRDefault="00055160" w:rsidP="00867577">
      <w:pPr>
        <w:pStyle w:val="Kop1"/>
        <w:keepLines/>
        <w:numPr>
          <w:ilvl w:val="0"/>
          <w:numId w:val="2"/>
        </w:numPr>
        <w:tabs>
          <w:tab w:val="clear" w:pos="360"/>
        </w:tabs>
        <w:spacing w:line="276" w:lineRule="auto"/>
        <w:ind w:left="0" w:hanging="851"/>
        <w:jc w:val="both"/>
        <w:rPr>
          <w:rFonts w:ascii="Verdana" w:hAnsi="Verdana"/>
          <w:bCs/>
          <w:caps w:val="0"/>
          <w:spacing w:val="4"/>
          <w:sz w:val="24"/>
          <w:szCs w:val="24"/>
          <w:lang w:eastAsia="nl-NL"/>
        </w:rPr>
      </w:pPr>
      <w:bookmarkStart w:id="101" w:name="_Toc403469905"/>
      <w:bookmarkStart w:id="102" w:name="_Toc403470399"/>
      <w:bookmarkStart w:id="103" w:name="_Toc403470525"/>
      <w:bookmarkStart w:id="104" w:name="_Toc79750659"/>
      <w:bookmarkStart w:id="105" w:name="_Toc241850123"/>
      <w:bookmarkEnd w:id="10"/>
      <w:r w:rsidRPr="00901D28">
        <w:rPr>
          <w:rFonts w:ascii="Verdana" w:hAnsi="Verdana"/>
          <w:bCs/>
          <w:caps w:val="0"/>
          <w:spacing w:val="4"/>
          <w:sz w:val="24"/>
          <w:szCs w:val="24"/>
          <w:lang w:eastAsia="nl-NL"/>
        </w:rPr>
        <w:t>Instemming aanbestedingsprocedure</w:t>
      </w:r>
      <w:bookmarkEnd w:id="101"/>
      <w:bookmarkEnd w:id="102"/>
      <w:bookmarkEnd w:id="103"/>
      <w:bookmarkEnd w:id="104"/>
      <w:bookmarkEnd w:id="105"/>
    </w:p>
    <w:p w14:paraId="37AEC16D" w14:textId="77777777" w:rsidR="00E11EC4" w:rsidRPr="00E11EC4" w:rsidRDefault="00E11EC4" w:rsidP="00867577">
      <w:pPr>
        <w:jc w:val="both"/>
      </w:pPr>
    </w:p>
    <w:p w14:paraId="463F5008" w14:textId="77777777" w:rsidR="00F50E18" w:rsidRPr="004F072B" w:rsidRDefault="00F50E18" w:rsidP="00867577">
      <w:pPr>
        <w:pStyle w:val="Lijstalinea"/>
        <w:keepNext/>
        <w:numPr>
          <w:ilvl w:val="0"/>
          <w:numId w:val="6"/>
        </w:numPr>
        <w:spacing w:after="0"/>
        <w:contextualSpacing w:val="0"/>
        <w:jc w:val="both"/>
        <w:outlineLvl w:val="1"/>
        <w:rPr>
          <w:rFonts w:ascii="Verdana" w:eastAsia="Times New Roman" w:hAnsi="Verdana"/>
          <w:b/>
          <w:vanish/>
          <w:kern w:val="28"/>
          <w:sz w:val="20"/>
          <w:szCs w:val="20"/>
        </w:rPr>
      </w:pPr>
      <w:bookmarkStart w:id="106" w:name="_Toc403469869"/>
      <w:bookmarkStart w:id="107" w:name="_Toc403470526"/>
      <w:bookmarkStart w:id="108" w:name="_Toc403471015"/>
      <w:bookmarkStart w:id="109" w:name="_Toc403471137"/>
      <w:bookmarkStart w:id="110" w:name="_Toc451936911"/>
      <w:bookmarkStart w:id="111" w:name="_Toc454358812"/>
      <w:bookmarkStart w:id="112" w:name="_Toc464151012"/>
      <w:bookmarkStart w:id="113" w:name="_Toc464156864"/>
      <w:bookmarkStart w:id="114" w:name="_Toc464213873"/>
      <w:bookmarkStart w:id="115" w:name="_Toc473809808"/>
      <w:bookmarkStart w:id="116" w:name="_Toc474223110"/>
      <w:bookmarkStart w:id="117" w:name="_Toc474223331"/>
      <w:bookmarkStart w:id="118" w:name="_Toc476833756"/>
      <w:bookmarkStart w:id="119" w:name="_Toc476833779"/>
      <w:bookmarkStart w:id="120" w:name="_Toc519088827"/>
      <w:bookmarkStart w:id="121" w:name="_Toc56157686"/>
      <w:bookmarkStart w:id="122" w:name="_Toc57031504"/>
      <w:bookmarkStart w:id="123" w:name="_Toc75956757"/>
      <w:bookmarkStart w:id="124" w:name="_Toc76022727"/>
      <w:bookmarkStart w:id="125" w:name="_Toc76026026"/>
      <w:bookmarkStart w:id="126" w:name="_Toc77602823"/>
      <w:bookmarkStart w:id="127" w:name="_Toc77672558"/>
      <w:bookmarkStart w:id="128" w:name="_Toc77769353"/>
      <w:bookmarkStart w:id="129" w:name="_Toc78365089"/>
      <w:bookmarkStart w:id="130" w:name="_Toc78468120"/>
      <w:bookmarkStart w:id="131" w:name="_Toc79750660"/>
      <w:bookmarkStart w:id="132" w:name="_Toc79752829"/>
      <w:bookmarkStart w:id="133" w:name="_Toc214215538"/>
      <w:bookmarkStart w:id="134" w:name="_Toc241850124"/>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05EE3028" w14:textId="77777777" w:rsidR="00402467" w:rsidRPr="004F072B" w:rsidRDefault="000D5DCC" w:rsidP="00867577">
      <w:pPr>
        <w:pStyle w:val="Kop2"/>
        <w:numPr>
          <w:ilvl w:val="0"/>
          <w:numId w:val="0"/>
        </w:numPr>
        <w:spacing w:line="276" w:lineRule="auto"/>
        <w:ind w:left="-567"/>
        <w:jc w:val="both"/>
        <w:rPr>
          <w:rFonts w:ascii="Verdana" w:hAnsi="Verdana"/>
          <w:sz w:val="20"/>
        </w:rPr>
      </w:pPr>
      <w:bookmarkStart w:id="135" w:name="_Toc403469906"/>
      <w:bookmarkStart w:id="136" w:name="_Toc403470400"/>
      <w:bookmarkStart w:id="137" w:name="_Toc403470527"/>
      <w:bookmarkStart w:id="138" w:name="_Toc79750661"/>
      <w:bookmarkStart w:id="139" w:name="_Toc241850125"/>
      <w:r>
        <w:rPr>
          <w:rFonts w:ascii="Verdana" w:hAnsi="Verdana"/>
          <w:sz w:val="20"/>
        </w:rPr>
        <w:t>3</w:t>
      </w:r>
      <w:r w:rsidR="004F072B" w:rsidRPr="004F072B">
        <w:rPr>
          <w:rFonts w:ascii="Verdana" w:hAnsi="Verdana"/>
          <w:sz w:val="20"/>
        </w:rPr>
        <w:t>.1</w:t>
      </w:r>
      <w:r w:rsidR="004F072B" w:rsidRPr="004F072B">
        <w:rPr>
          <w:rFonts w:ascii="Verdana" w:hAnsi="Verdana"/>
          <w:sz w:val="20"/>
        </w:rPr>
        <w:tab/>
      </w:r>
      <w:bookmarkEnd w:id="135"/>
      <w:bookmarkEnd w:id="136"/>
      <w:bookmarkEnd w:id="137"/>
      <w:r w:rsidR="00464BD3" w:rsidRPr="004F072B">
        <w:rPr>
          <w:rFonts w:ascii="Verdana" w:hAnsi="Verdana"/>
          <w:sz w:val="20"/>
        </w:rPr>
        <w:t>Conformiteit</w:t>
      </w:r>
      <w:r w:rsidR="00464BD3">
        <w:rPr>
          <w:rFonts w:ascii="Verdana" w:hAnsi="Verdana"/>
          <w:sz w:val="20"/>
        </w:rPr>
        <w:t>s</w:t>
      </w:r>
      <w:r w:rsidR="00464BD3" w:rsidRPr="004F072B">
        <w:rPr>
          <w:rFonts w:ascii="Verdana" w:hAnsi="Verdana"/>
          <w:sz w:val="20"/>
        </w:rPr>
        <w:t>verklaring</w:t>
      </w:r>
      <w:bookmarkEnd w:id="138"/>
      <w:bookmarkEnd w:id="139"/>
    </w:p>
    <w:p w14:paraId="1DBA1B91" w14:textId="77777777" w:rsidR="004F072B" w:rsidRPr="004F072B" w:rsidRDefault="004F072B" w:rsidP="00867577">
      <w:pPr>
        <w:spacing w:line="276" w:lineRule="auto"/>
        <w:jc w:val="both"/>
        <w:rPr>
          <w:rFonts w:ascii="Verdana" w:hAnsi="Verdana"/>
          <w:lang w:eastAsia="en-US"/>
        </w:rPr>
      </w:pPr>
    </w:p>
    <w:p w14:paraId="07C04386" w14:textId="77777777" w:rsidR="00402467" w:rsidRPr="004F072B" w:rsidRDefault="00402467" w:rsidP="00867577">
      <w:pPr>
        <w:spacing w:line="276" w:lineRule="auto"/>
        <w:jc w:val="both"/>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w:t>
      </w:r>
      <w:r w:rsidR="00C65194" w:rsidRPr="004F072B">
        <w:rPr>
          <w:rFonts w:ascii="Verdana" w:hAnsi="Verdana"/>
          <w:sz w:val="20"/>
          <w:szCs w:val="20"/>
          <w:lang w:eastAsia="en-US"/>
        </w:rPr>
        <w:t>akkoord te gaan</w:t>
      </w:r>
      <w:r w:rsidRPr="004F072B">
        <w:rPr>
          <w:rFonts w:ascii="Verdana" w:hAnsi="Verdana"/>
          <w:sz w:val="20"/>
          <w:szCs w:val="20"/>
          <w:lang w:eastAsia="en-US"/>
        </w:rPr>
        <w:t xml:space="preserve"> met alle gestelde eisen, voorwaarden en bepalingen.</w:t>
      </w:r>
    </w:p>
    <w:p w14:paraId="75EB27D8" w14:textId="77777777" w:rsidR="00402467" w:rsidRPr="004F072B" w:rsidRDefault="00402467" w:rsidP="00867577">
      <w:pPr>
        <w:spacing w:line="276" w:lineRule="auto"/>
        <w:jc w:val="both"/>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02467" w:rsidRPr="004F072B" w14:paraId="154040F1" w14:textId="77777777" w:rsidTr="008338FF">
        <w:trPr>
          <w:cantSplit/>
          <w:trHeight w:val="454"/>
        </w:trPr>
        <w:tc>
          <w:tcPr>
            <w:tcW w:w="3402" w:type="dxa"/>
            <w:shd w:val="clear" w:color="auto" w:fill="E6E6E6"/>
            <w:vAlign w:val="center"/>
          </w:tcPr>
          <w:p w14:paraId="003086C0" w14:textId="77777777" w:rsidR="00402467" w:rsidRPr="004F072B" w:rsidRDefault="00402467" w:rsidP="00867577">
            <w:pPr>
              <w:spacing w:line="276" w:lineRule="auto"/>
              <w:jc w:val="both"/>
              <w:rPr>
                <w:rFonts w:ascii="Verdana" w:hAnsi="Verdana"/>
                <w:sz w:val="20"/>
                <w:szCs w:val="20"/>
                <w:lang w:eastAsia="en-US"/>
              </w:rPr>
            </w:pPr>
            <w:r w:rsidRPr="004F072B">
              <w:rPr>
                <w:rFonts w:ascii="Verdana" w:hAnsi="Verdana"/>
                <w:sz w:val="20"/>
                <w:szCs w:val="20"/>
                <w:lang w:eastAsia="en-US"/>
              </w:rPr>
              <w:t xml:space="preserve">Gaat de Inschrijver akkoord met alle gestelde eisen, voorwaarden en bepalingen?  </w:t>
            </w:r>
          </w:p>
        </w:tc>
        <w:tc>
          <w:tcPr>
            <w:tcW w:w="5670" w:type="dxa"/>
            <w:vAlign w:val="center"/>
          </w:tcPr>
          <w:p w14:paraId="60AE2EA4" w14:textId="77777777" w:rsidR="00402467" w:rsidRPr="004F072B" w:rsidRDefault="007B5761" w:rsidP="00867577">
            <w:pPr>
              <w:spacing w:line="276" w:lineRule="auto"/>
              <w:jc w:val="both"/>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402467" w:rsidRPr="004F072B">
              <w:rPr>
                <w:rFonts w:ascii="Verdana" w:hAnsi="Verdana"/>
                <w:sz w:val="20"/>
                <w:szCs w:val="20"/>
                <w:lang w:eastAsia="en-US"/>
              </w:rPr>
              <w:instrText xml:space="preserve"> FORMCHECKBOX </w:instrText>
            </w:r>
            <w:r w:rsidRPr="004F072B">
              <w:rPr>
                <w:rFonts w:ascii="Verdana" w:hAnsi="Verdana"/>
                <w:sz w:val="20"/>
                <w:szCs w:val="20"/>
                <w:lang w:eastAsia="en-US"/>
              </w:rPr>
            </w:r>
            <w:r w:rsidRPr="004F072B">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402467" w:rsidRPr="004F072B">
              <w:rPr>
                <w:rFonts w:ascii="Verdana" w:hAnsi="Verdana"/>
                <w:sz w:val="20"/>
                <w:szCs w:val="20"/>
                <w:lang w:eastAsia="en-US"/>
              </w:rPr>
              <w:instrText xml:space="preserve"> FORMCHECKBOX </w:instrText>
            </w:r>
            <w:r w:rsidRPr="004F072B">
              <w:rPr>
                <w:rFonts w:ascii="Verdana" w:hAnsi="Verdana"/>
                <w:sz w:val="20"/>
                <w:szCs w:val="20"/>
                <w:lang w:eastAsia="en-US"/>
              </w:rPr>
            </w:r>
            <w:r w:rsidRPr="004F072B">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Nee</w:t>
            </w:r>
          </w:p>
        </w:tc>
      </w:tr>
    </w:tbl>
    <w:p w14:paraId="5D082CF9" w14:textId="77777777" w:rsidR="00402467" w:rsidRPr="004F072B" w:rsidRDefault="00402467" w:rsidP="00867577">
      <w:pPr>
        <w:tabs>
          <w:tab w:val="left" w:pos="709"/>
        </w:tabs>
        <w:spacing w:line="276" w:lineRule="auto"/>
        <w:jc w:val="both"/>
        <w:rPr>
          <w:rFonts w:ascii="Verdana" w:hAnsi="Verdana"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83807" w:rsidRPr="004F072B" w14:paraId="598D5F96" w14:textId="77777777" w:rsidTr="00EC182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B23AFB" w14:textId="77777777" w:rsidR="00783807" w:rsidRPr="004F072B" w:rsidRDefault="00C65194" w:rsidP="00867577">
            <w:pPr>
              <w:tabs>
                <w:tab w:val="left" w:pos="972"/>
              </w:tabs>
              <w:spacing w:line="276" w:lineRule="auto"/>
              <w:jc w:val="both"/>
              <w:rPr>
                <w:rFonts w:ascii="Verdana" w:hAnsi="Verdana"/>
                <w:b/>
                <w:bCs/>
                <w:sz w:val="20"/>
                <w:szCs w:val="20"/>
              </w:rPr>
            </w:pPr>
            <w:r w:rsidRPr="004F072B">
              <w:rPr>
                <w:rFonts w:ascii="Verdana" w:hAnsi="Verdana" w:cs="Arial"/>
                <w:b/>
                <w:bCs/>
                <w:sz w:val="20"/>
                <w:szCs w:val="20"/>
              </w:rPr>
              <w:t>Conformiteitsv</w:t>
            </w:r>
            <w:r w:rsidR="00783807" w:rsidRPr="004F072B">
              <w:rPr>
                <w:rFonts w:ascii="Verdana" w:hAnsi="Verdana" w:cs="Arial"/>
                <w:b/>
                <w:bCs/>
                <w:sz w:val="20"/>
                <w:szCs w:val="20"/>
              </w:rPr>
              <w:t>erklaring</w:t>
            </w:r>
          </w:p>
        </w:tc>
      </w:tr>
      <w:tr w:rsidR="00783807" w:rsidRPr="004F072B" w14:paraId="6788C746" w14:textId="77777777" w:rsidTr="00EC1825">
        <w:trPr>
          <w:trHeight w:val="561"/>
        </w:trPr>
        <w:tc>
          <w:tcPr>
            <w:tcW w:w="9072" w:type="dxa"/>
            <w:gridSpan w:val="2"/>
            <w:tcBorders>
              <w:top w:val="single" w:sz="4" w:space="0" w:color="auto"/>
              <w:left w:val="single" w:sz="4" w:space="0" w:color="auto"/>
              <w:bottom w:val="single" w:sz="4" w:space="0" w:color="auto"/>
              <w:right w:val="single" w:sz="4" w:space="0" w:color="auto"/>
            </w:tcBorders>
          </w:tcPr>
          <w:p w14:paraId="1F98E45F" w14:textId="0745652E" w:rsidR="00783807" w:rsidRPr="004F072B" w:rsidRDefault="00783807" w:rsidP="00867577">
            <w:pPr>
              <w:pStyle w:val="Lijstopsomteken"/>
              <w:numPr>
                <w:ilvl w:val="0"/>
                <w:numId w:val="0"/>
              </w:numPr>
              <w:spacing w:line="276" w:lineRule="auto"/>
              <w:jc w:val="both"/>
              <w:rPr>
                <w:rStyle w:val="U-norm85"/>
                <w:rFonts w:ascii="Verdana" w:hAnsi="Verdana"/>
                <w:kern w:val="1"/>
                <w:sz w:val="20"/>
                <w:szCs w:val="20"/>
                <w:lang w:val="nl-NL"/>
              </w:rPr>
            </w:pPr>
            <w:r w:rsidRPr="004F072B">
              <w:rPr>
                <w:rFonts w:ascii="Verdana" w:eastAsia="Times New Roman" w:hAnsi="Verdana"/>
                <w:sz w:val="20"/>
                <w:szCs w:val="20"/>
              </w:rPr>
              <w:t>Inschrijver</w:t>
            </w:r>
            <w:r w:rsidR="00EC1825" w:rsidRPr="004F072B">
              <w:rPr>
                <w:rFonts w:ascii="Verdana" w:eastAsia="Times New Roman" w:hAnsi="Verdana"/>
                <w:sz w:val="20"/>
                <w:szCs w:val="20"/>
              </w:rPr>
              <w:t xml:space="preserve"> </w:t>
            </w:r>
            <w:r w:rsidRPr="004F072B">
              <w:rPr>
                <w:rStyle w:val="U-norm85"/>
                <w:rFonts w:ascii="Verdana" w:hAnsi="Verdana"/>
                <w:kern w:val="1"/>
                <w:sz w:val="20"/>
                <w:szCs w:val="20"/>
                <w:lang w:val="nl-NL"/>
              </w:rPr>
              <w:t xml:space="preserve">verklaart </w:t>
            </w:r>
            <w:r w:rsidR="00D92C4E" w:rsidRPr="004F072B">
              <w:rPr>
                <w:rStyle w:val="U-norm85"/>
                <w:rFonts w:ascii="Verdana" w:hAnsi="Verdana"/>
                <w:kern w:val="1"/>
                <w:sz w:val="20"/>
                <w:szCs w:val="20"/>
                <w:lang w:val="nl-NL"/>
              </w:rPr>
              <w:t xml:space="preserve">middels het ondertekenen en toevoegen van deze verklaring aan de </w:t>
            </w:r>
            <w:r w:rsidRPr="004F072B">
              <w:rPr>
                <w:rStyle w:val="U-norm85"/>
                <w:rFonts w:ascii="Verdana" w:hAnsi="Verdana"/>
                <w:kern w:val="1"/>
                <w:sz w:val="20"/>
                <w:szCs w:val="20"/>
                <w:lang w:val="nl-NL"/>
              </w:rPr>
              <w:t xml:space="preserve">Inschrijving, zonder enig voorbehoud en onvoorwaardelijk met betrekking tot de Europese aanbesteding </w:t>
            </w:r>
            <w:r w:rsidR="0080001F">
              <w:rPr>
                <w:rFonts w:ascii="Verdana" w:hAnsi="Verdana"/>
                <w:sz w:val="20"/>
                <w:szCs w:val="20"/>
              </w:rPr>
              <w:t>Notuleerdiensten</w:t>
            </w:r>
            <w:r w:rsidR="008052F8" w:rsidRPr="00857FB7">
              <w:rPr>
                <w:rFonts w:ascii="Verdana" w:hAnsi="Verdana"/>
                <w:sz w:val="20"/>
                <w:szCs w:val="20"/>
              </w:rPr>
              <w:t xml:space="preserve"> </w:t>
            </w:r>
            <w:r w:rsidRPr="004F072B">
              <w:rPr>
                <w:rStyle w:val="U-norm85"/>
                <w:rFonts w:ascii="Verdana" w:hAnsi="Verdana"/>
                <w:kern w:val="1"/>
                <w:sz w:val="20"/>
                <w:szCs w:val="20"/>
                <w:lang w:val="nl-NL"/>
              </w:rPr>
              <w:t>van</w:t>
            </w:r>
            <w:r w:rsidR="002F1D73" w:rsidRPr="004F072B">
              <w:rPr>
                <w:rFonts w:ascii="Verdana" w:hAnsi="Verdana"/>
                <w:sz w:val="20"/>
                <w:szCs w:val="20"/>
              </w:rPr>
              <w:t xml:space="preserve"> de Aanbestedende dienst</w:t>
            </w:r>
            <w:r w:rsidRPr="004F072B">
              <w:rPr>
                <w:rFonts w:ascii="Verdana" w:hAnsi="Verdana"/>
                <w:sz w:val="20"/>
                <w:szCs w:val="20"/>
              </w:rPr>
              <w:t>,</w:t>
            </w:r>
            <w:r w:rsidR="00762AEB" w:rsidRPr="004F072B">
              <w:rPr>
                <w:rStyle w:val="U-norm85"/>
                <w:rFonts w:ascii="Verdana" w:hAnsi="Verdana"/>
                <w:kern w:val="1"/>
                <w:sz w:val="20"/>
                <w:szCs w:val="20"/>
                <w:lang w:val="nl-NL"/>
              </w:rPr>
              <w:t xml:space="preserve"> dat</w:t>
            </w:r>
            <w:r w:rsidR="000E1B3D">
              <w:rPr>
                <w:rStyle w:val="U-norm85"/>
                <w:rFonts w:ascii="Verdana" w:hAnsi="Verdana"/>
                <w:kern w:val="1"/>
                <w:sz w:val="20"/>
                <w:szCs w:val="20"/>
                <w:lang w:val="nl-NL"/>
              </w:rPr>
              <w:t>:</w:t>
            </w:r>
          </w:p>
          <w:p w14:paraId="477DD30C" w14:textId="77777777" w:rsidR="00043451" w:rsidRPr="004F072B" w:rsidRDefault="00043451" w:rsidP="00867577">
            <w:pPr>
              <w:pStyle w:val="Lijstopsomteken"/>
              <w:numPr>
                <w:ilvl w:val="0"/>
                <w:numId w:val="0"/>
              </w:numPr>
              <w:spacing w:line="276" w:lineRule="auto"/>
              <w:jc w:val="both"/>
              <w:rPr>
                <w:rFonts w:ascii="Verdana" w:hAnsi="Verdana"/>
                <w:sz w:val="20"/>
                <w:szCs w:val="20"/>
              </w:rPr>
            </w:pPr>
          </w:p>
          <w:p w14:paraId="41165896" w14:textId="77777777" w:rsidR="00783807" w:rsidRPr="004F072B" w:rsidRDefault="00D92C4E" w:rsidP="00867577">
            <w:pPr>
              <w:pStyle w:val="Lijstopsomteken"/>
              <w:spacing w:line="276" w:lineRule="auto"/>
              <w:jc w:val="both"/>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zich conformeert aan </w:t>
            </w:r>
            <w:r w:rsidR="00783807" w:rsidRPr="004F072B">
              <w:rPr>
                <w:rStyle w:val="U-norm85"/>
                <w:rFonts w:ascii="Verdana" w:hAnsi="Verdana"/>
                <w:b/>
                <w:bCs/>
                <w:kern w:val="1"/>
                <w:sz w:val="20"/>
                <w:szCs w:val="20"/>
                <w:lang w:val="nl-NL"/>
              </w:rPr>
              <w:t xml:space="preserve">alle </w:t>
            </w:r>
            <w:r w:rsidR="00783807" w:rsidRPr="004F072B">
              <w:rPr>
                <w:rStyle w:val="U-norm85"/>
                <w:rFonts w:ascii="Verdana" w:hAnsi="Verdana"/>
                <w:kern w:val="1"/>
                <w:sz w:val="20"/>
                <w:szCs w:val="20"/>
                <w:lang w:val="nl-NL"/>
              </w:rPr>
              <w:t xml:space="preserve">gestelde </w:t>
            </w:r>
            <w:r w:rsidR="00783807" w:rsidRPr="004F072B">
              <w:rPr>
                <w:rFonts w:ascii="Verdana" w:hAnsi="Verdana"/>
                <w:sz w:val="20"/>
                <w:szCs w:val="20"/>
              </w:rPr>
              <w:t xml:space="preserve">voorwaarden en bepalingen </w:t>
            </w:r>
            <w:r w:rsidR="00783807" w:rsidRPr="004F072B">
              <w:rPr>
                <w:rStyle w:val="U-norm85"/>
                <w:rFonts w:ascii="Verdana" w:hAnsi="Verdana"/>
                <w:kern w:val="1"/>
                <w:sz w:val="20"/>
                <w:szCs w:val="20"/>
                <w:lang w:val="nl-NL"/>
              </w:rPr>
              <w:t xml:space="preserve">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w:t>
            </w:r>
          </w:p>
          <w:p w14:paraId="11515B8B" w14:textId="3F652B94" w:rsidR="00783807" w:rsidRPr="004F072B" w:rsidRDefault="00246D41" w:rsidP="00867577">
            <w:pPr>
              <w:pStyle w:val="Lijstopsomteken"/>
              <w:spacing w:line="276" w:lineRule="auto"/>
              <w:jc w:val="both"/>
              <w:rPr>
                <w:rStyle w:val="U-norm85"/>
                <w:rFonts w:ascii="Verdana" w:hAnsi="Verdana"/>
                <w:sz w:val="20"/>
                <w:szCs w:val="20"/>
                <w:lang w:val="nl-NL"/>
              </w:rPr>
            </w:pPr>
            <w:r w:rsidRPr="004F072B">
              <w:rPr>
                <w:rStyle w:val="U-norm85"/>
                <w:rFonts w:ascii="Verdana" w:hAnsi="Verdana"/>
                <w:kern w:val="1"/>
                <w:sz w:val="20"/>
                <w:szCs w:val="20"/>
                <w:lang w:val="nl-NL"/>
              </w:rPr>
              <w:t xml:space="preserve">de te leveren producten </w:t>
            </w:r>
            <w:r w:rsidR="00CA691A" w:rsidRPr="004F072B">
              <w:rPr>
                <w:rStyle w:val="U-norm85"/>
                <w:rFonts w:ascii="Verdana" w:hAnsi="Verdana"/>
                <w:kern w:val="1"/>
                <w:sz w:val="20"/>
                <w:szCs w:val="20"/>
                <w:lang w:val="nl-NL"/>
              </w:rPr>
              <w:t>en/of</w:t>
            </w:r>
            <w:r w:rsidRPr="004F072B">
              <w:rPr>
                <w:rStyle w:val="U-norm85"/>
                <w:rFonts w:ascii="Verdana" w:hAnsi="Verdana"/>
                <w:kern w:val="1"/>
                <w:sz w:val="20"/>
                <w:szCs w:val="20"/>
                <w:lang w:val="nl-NL"/>
              </w:rPr>
              <w:t xml:space="preserve"> de dienstverlening voldoen </w:t>
            </w:r>
            <w:r w:rsidR="00783807" w:rsidRPr="004F072B">
              <w:rPr>
                <w:rStyle w:val="U-norm85"/>
                <w:rFonts w:ascii="Verdana" w:hAnsi="Verdana"/>
                <w:kern w:val="1"/>
                <w:sz w:val="20"/>
                <w:szCs w:val="20"/>
                <w:lang w:val="nl-NL"/>
              </w:rPr>
              <w:t xml:space="preserve">aan de 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 xml:space="preserve"> gestelde eisen;</w:t>
            </w:r>
          </w:p>
          <w:p w14:paraId="7931B04B" w14:textId="6EB13DD0" w:rsidR="00783807" w:rsidRPr="004F072B" w:rsidRDefault="00246D41" w:rsidP="00867577">
            <w:pPr>
              <w:pStyle w:val="Lijstopsomteken"/>
              <w:spacing w:line="276" w:lineRule="auto"/>
              <w:jc w:val="both"/>
              <w:rPr>
                <w:rStyle w:val="U-norm85"/>
                <w:rFonts w:ascii="Verdana" w:hAnsi="Verdana"/>
                <w:sz w:val="20"/>
                <w:szCs w:val="20"/>
                <w:lang w:val="nl-NL"/>
              </w:rPr>
            </w:pPr>
            <w:r w:rsidRPr="004F072B">
              <w:rPr>
                <w:rStyle w:val="U-norm85"/>
                <w:rFonts w:ascii="Verdana" w:hAnsi="Verdana"/>
                <w:kern w:val="1"/>
                <w:sz w:val="20"/>
                <w:szCs w:val="20"/>
                <w:lang w:val="nl-NL"/>
              </w:rPr>
              <w:t>de te levere</w:t>
            </w:r>
            <w:r w:rsidR="00813354">
              <w:rPr>
                <w:rStyle w:val="U-norm85"/>
                <w:rFonts w:ascii="Verdana" w:hAnsi="Verdana"/>
                <w:kern w:val="1"/>
                <w:sz w:val="20"/>
                <w:szCs w:val="20"/>
                <w:lang w:val="nl-NL"/>
              </w:rPr>
              <w:t>n producten en/of de dienstverlen</w:t>
            </w:r>
            <w:r w:rsidRPr="004F072B">
              <w:rPr>
                <w:rStyle w:val="U-norm85"/>
                <w:rFonts w:ascii="Verdana" w:hAnsi="Verdana"/>
                <w:kern w:val="1"/>
                <w:sz w:val="20"/>
                <w:szCs w:val="20"/>
                <w:lang w:val="nl-NL"/>
              </w:rPr>
              <w:t>ing minimaal zullen voldoen</w:t>
            </w:r>
            <w:r w:rsidR="00783807" w:rsidRPr="004F072B">
              <w:rPr>
                <w:rStyle w:val="U-norm85"/>
                <w:rFonts w:ascii="Verdana" w:hAnsi="Verdana"/>
                <w:kern w:val="1"/>
                <w:sz w:val="20"/>
                <w:szCs w:val="20"/>
                <w:lang w:val="nl-NL"/>
              </w:rPr>
              <w:t xml:space="preserve"> aan de door de Inschrijver in de Inschrijving uitgewerkte wensen;</w:t>
            </w:r>
          </w:p>
          <w:p w14:paraId="0245346C" w14:textId="2E4D5E8D" w:rsidR="00783807" w:rsidRPr="004F072B" w:rsidRDefault="00D92C4E" w:rsidP="00867577">
            <w:pPr>
              <w:pStyle w:val="Lijstopsomteken"/>
              <w:spacing w:line="276" w:lineRule="auto"/>
              <w:jc w:val="both"/>
              <w:rPr>
                <w:rStyle w:val="U-norm85"/>
                <w:rFonts w:ascii="Verdana" w:hAnsi="Verdana"/>
                <w:sz w:val="20"/>
                <w:szCs w:val="20"/>
                <w:lang w:val="nl-NL"/>
              </w:rPr>
            </w:pPr>
            <w:r w:rsidRPr="004F072B">
              <w:rPr>
                <w:rStyle w:val="U-norm85"/>
                <w:rFonts w:ascii="Verdana" w:hAnsi="Verdana"/>
                <w:kern w:val="1"/>
                <w:sz w:val="20"/>
                <w:szCs w:val="20"/>
                <w:lang w:val="nl-NL"/>
              </w:rPr>
              <w:t>Inschrijver</w:t>
            </w:r>
            <w:r w:rsidR="00762AEB" w:rsidRPr="004F072B">
              <w:rPr>
                <w:rStyle w:val="U-norm85"/>
                <w:rFonts w:ascii="Verdana" w:hAnsi="Verdana"/>
                <w:kern w:val="1"/>
                <w:sz w:val="20"/>
                <w:szCs w:val="20"/>
                <w:lang w:val="nl-NL"/>
              </w:rPr>
              <w:t xml:space="preserve"> </w:t>
            </w:r>
            <w:r w:rsidR="00783807" w:rsidRPr="004F072B">
              <w:rPr>
                <w:rStyle w:val="U-norm85"/>
                <w:rFonts w:ascii="Verdana" w:hAnsi="Verdana"/>
                <w:kern w:val="1"/>
                <w:sz w:val="20"/>
                <w:szCs w:val="20"/>
                <w:lang w:val="nl-NL"/>
              </w:rPr>
              <w:t xml:space="preserve">akkoord gaat met de </w:t>
            </w:r>
            <w:r w:rsidR="00813354">
              <w:rPr>
                <w:rStyle w:val="U-norm85"/>
                <w:rFonts w:ascii="Verdana" w:hAnsi="Verdana"/>
                <w:kern w:val="1"/>
                <w:sz w:val="20"/>
                <w:szCs w:val="20"/>
                <w:lang w:val="nl-NL"/>
              </w:rPr>
              <w:t>Raamo</w:t>
            </w:r>
            <w:r w:rsidR="00783807" w:rsidRPr="004F072B">
              <w:rPr>
                <w:rStyle w:val="U-norm85"/>
                <w:rFonts w:ascii="Verdana" w:hAnsi="Verdana"/>
                <w:kern w:val="1"/>
                <w:sz w:val="20"/>
                <w:szCs w:val="20"/>
                <w:lang w:val="nl-NL"/>
              </w:rPr>
              <w:t>vereenkomst;</w:t>
            </w:r>
          </w:p>
          <w:p w14:paraId="33F8BA6C" w14:textId="77777777" w:rsidR="00783807" w:rsidRPr="004F072B" w:rsidRDefault="00D92C4E" w:rsidP="00867577">
            <w:pPr>
              <w:pStyle w:val="Lijstopsomteken"/>
              <w:spacing w:line="276" w:lineRule="auto"/>
              <w:jc w:val="both"/>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akkoord gaat met de </w:t>
            </w:r>
            <w:r w:rsidR="00055160" w:rsidRPr="004F072B">
              <w:rPr>
                <w:rStyle w:val="U-norm85"/>
                <w:rFonts w:ascii="Verdana" w:hAnsi="Verdana"/>
                <w:kern w:val="1"/>
                <w:sz w:val="20"/>
                <w:szCs w:val="20"/>
                <w:lang w:val="nl-NL"/>
              </w:rPr>
              <w:t>Voorwaarden</w:t>
            </w:r>
            <w:r w:rsidR="00783807" w:rsidRPr="004F072B">
              <w:rPr>
                <w:rFonts w:ascii="Verdana" w:hAnsi="Verdana"/>
                <w:sz w:val="20"/>
                <w:szCs w:val="20"/>
              </w:rPr>
              <w:t>.</w:t>
            </w:r>
          </w:p>
          <w:p w14:paraId="68149B00" w14:textId="77777777" w:rsidR="00043451" w:rsidRPr="004F072B" w:rsidRDefault="00043451" w:rsidP="00867577">
            <w:pPr>
              <w:tabs>
                <w:tab w:val="left" w:pos="972"/>
              </w:tabs>
              <w:spacing w:line="276" w:lineRule="auto"/>
              <w:jc w:val="both"/>
              <w:rPr>
                <w:rFonts w:ascii="Verdana" w:hAnsi="Verdana" w:cs="Arial"/>
                <w:sz w:val="20"/>
                <w:szCs w:val="20"/>
              </w:rPr>
            </w:pPr>
          </w:p>
          <w:p w14:paraId="798B30B4" w14:textId="77777777" w:rsidR="00783807" w:rsidRPr="004F072B" w:rsidRDefault="00783807" w:rsidP="00867577">
            <w:pPr>
              <w:tabs>
                <w:tab w:val="left" w:pos="972"/>
              </w:tabs>
              <w:spacing w:line="276" w:lineRule="auto"/>
              <w:jc w:val="both"/>
              <w:rPr>
                <w:rFonts w:ascii="Verdana" w:hAnsi="Verdana" w:cs="Arial"/>
                <w:sz w:val="20"/>
                <w:szCs w:val="20"/>
              </w:rPr>
            </w:pPr>
            <w:r w:rsidRPr="004F072B">
              <w:rPr>
                <w:rFonts w:ascii="Verdana" w:hAnsi="Verdana" w:cs="Arial"/>
                <w:sz w:val="20"/>
                <w:szCs w:val="20"/>
              </w:rPr>
              <w:t>Ondergetekende verklaart dat hij/zij namens Inschrijver rechtsgeldig bevoegd is tot ondertekening van deze verklaring en legt als eenduidig bewijsmiddel ofwel een uittreksel uit het beroeps- of handelsregister ofwel een rechtsgeldig ondertekende volmacht</w:t>
            </w:r>
            <w:r w:rsidR="0069612A" w:rsidRPr="004F072B">
              <w:rPr>
                <w:rFonts w:ascii="Verdana" w:hAnsi="Verdana" w:cs="Arial"/>
                <w:sz w:val="20"/>
                <w:szCs w:val="20"/>
              </w:rPr>
              <w:t xml:space="preserve"> over </w:t>
            </w:r>
            <w:r w:rsidRPr="004F072B">
              <w:rPr>
                <w:rFonts w:ascii="Verdana" w:hAnsi="Verdana" w:cs="Arial"/>
                <w:sz w:val="20"/>
                <w:szCs w:val="20"/>
              </w:rPr>
              <w:t>met daarbij eenduidige bewijsmiddelen waaruit de vertegenwoordigingsbevoegdheid van de volmachtgever blijkt.</w:t>
            </w:r>
          </w:p>
          <w:p w14:paraId="6BD86432" w14:textId="77777777" w:rsidR="00043451" w:rsidRPr="004F072B" w:rsidRDefault="00043451" w:rsidP="00867577">
            <w:pPr>
              <w:tabs>
                <w:tab w:val="left" w:pos="972"/>
              </w:tabs>
              <w:spacing w:line="276" w:lineRule="auto"/>
              <w:jc w:val="both"/>
              <w:rPr>
                <w:rFonts w:ascii="Verdana" w:hAnsi="Verdana" w:cs="Arial"/>
                <w:sz w:val="20"/>
                <w:szCs w:val="20"/>
              </w:rPr>
            </w:pPr>
          </w:p>
        </w:tc>
      </w:tr>
      <w:tr w:rsidR="00EC1825" w:rsidRPr="004F072B" w14:paraId="2D00C6BC"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551C50A" w14:textId="77777777" w:rsidR="00EC1825" w:rsidRPr="004F072B" w:rsidRDefault="00D92C4E" w:rsidP="00867577">
            <w:pPr>
              <w:tabs>
                <w:tab w:val="left" w:pos="972"/>
              </w:tabs>
              <w:spacing w:line="276" w:lineRule="auto"/>
              <w:jc w:val="both"/>
              <w:rPr>
                <w:rFonts w:ascii="Verdana" w:hAnsi="Verdana"/>
                <w:sz w:val="20"/>
                <w:szCs w:val="20"/>
              </w:rPr>
            </w:pPr>
            <w:r w:rsidRPr="004F072B">
              <w:rPr>
                <w:rFonts w:ascii="Verdana" w:hAnsi="Verdana" w:cs="Arial"/>
                <w:b/>
                <w:bCs/>
                <w:sz w:val="20"/>
                <w:szCs w:val="20"/>
              </w:rPr>
              <w:t>O</w:t>
            </w:r>
            <w:r w:rsidR="00EC1825" w:rsidRPr="004F072B">
              <w:rPr>
                <w:rFonts w:ascii="Verdana" w:hAnsi="Verdana" w:cs="Arial"/>
                <w:b/>
                <w:bCs/>
                <w:sz w:val="20"/>
                <w:szCs w:val="20"/>
              </w:rPr>
              <w:t>ndertekening Inschrijver</w:t>
            </w:r>
          </w:p>
        </w:tc>
      </w:tr>
      <w:tr w:rsidR="00EC1825" w:rsidRPr="004F072B" w14:paraId="36E9E73F" w14:textId="77777777" w:rsidTr="00A353B6">
        <w:trPr>
          <w:trHeight w:val="328"/>
        </w:trPr>
        <w:tc>
          <w:tcPr>
            <w:tcW w:w="3402" w:type="dxa"/>
            <w:tcBorders>
              <w:top w:val="single" w:sz="4" w:space="0" w:color="auto"/>
              <w:left w:val="single" w:sz="4" w:space="0" w:color="auto"/>
              <w:bottom w:val="single" w:sz="4" w:space="0" w:color="auto"/>
              <w:right w:val="single" w:sz="4" w:space="0" w:color="auto"/>
            </w:tcBorders>
            <w:vAlign w:val="center"/>
          </w:tcPr>
          <w:p w14:paraId="11D4D352" w14:textId="77777777" w:rsidR="00EC1825" w:rsidRPr="004F072B" w:rsidRDefault="00EC1825" w:rsidP="00867577">
            <w:pPr>
              <w:tabs>
                <w:tab w:val="left" w:pos="972"/>
              </w:tabs>
              <w:spacing w:line="276" w:lineRule="auto"/>
              <w:jc w:val="both"/>
              <w:rPr>
                <w:rFonts w:ascii="Verdana" w:hAnsi="Verdana"/>
                <w:sz w:val="20"/>
                <w:szCs w:val="20"/>
              </w:rPr>
            </w:pPr>
            <w:r w:rsidRPr="004F072B">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CBBAD08" w14:textId="77777777" w:rsidR="00EC1825" w:rsidRPr="004F072B" w:rsidRDefault="00EC1825" w:rsidP="00867577">
            <w:pPr>
              <w:tabs>
                <w:tab w:val="left" w:pos="972"/>
              </w:tabs>
              <w:spacing w:line="276" w:lineRule="auto"/>
              <w:jc w:val="both"/>
              <w:rPr>
                <w:rFonts w:ascii="Verdana" w:hAnsi="Verdana" w:cs="Arial"/>
                <w:sz w:val="20"/>
                <w:szCs w:val="20"/>
              </w:rPr>
            </w:pPr>
          </w:p>
        </w:tc>
      </w:tr>
      <w:tr w:rsidR="00EC1825" w:rsidRPr="004F072B" w14:paraId="369F346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591F79" w14:textId="77777777" w:rsidR="00EC1825" w:rsidRPr="004F072B" w:rsidRDefault="00EC1825" w:rsidP="00867577">
            <w:pPr>
              <w:tabs>
                <w:tab w:val="left" w:pos="972"/>
              </w:tabs>
              <w:spacing w:line="276" w:lineRule="auto"/>
              <w:jc w:val="both"/>
              <w:rPr>
                <w:rFonts w:ascii="Verdana" w:hAnsi="Verdana"/>
                <w:sz w:val="20"/>
                <w:szCs w:val="20"/>
              </w:rPr>
            </w:pPr>
            <w:r w:rsidRPr="004F072B">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41938A6" w14:textId="77777777" w:rsidR="00EC1825" w:rsidRPr="004F072B" w:rsidRDefault="00EC1825" w:rsidP="00867577">
            <w:pPr>
              <w:tabs>
                <w:tab w:val="left" w:pos="972"/>
              </w:tabs>
              <w:spacing w:line="276" w:lineRule="auto"/>
              <w:jc w:val="both"/>
              <w:rPr>
                <w:rFonts w:ascii="Verdana" w:hAnsi="Verdana" w:cs="Arial"/>
                <w:sz w:val="20"/>
                <w:szCs w:val="20"/>
              </w:rPr>
            </w:pPr>
          </w:p>
        </w:tc>
      </w:tr>
      <w:tr w:rsidR="00EC1825" w:rsidRPr="004F072B" w14:paraId="412FAAF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4A98C04" w14:textId="77777777" w:rsidR="00EC1825" w:rsidRPr="004F072B" w:rsidRDefault="00EC1825" w:rsidP="00867577">
            <w:pPr>
              <w:tabs>
                <w:tab w:val="left" w:pos="972"/>
              </w:tabs>
              <w:spacing w:line="276" w:lineRule="auto"/>
              <w:jc w:val="both"/>
              <w:rPr>
                <w:rFonts w:ascii="Verdana" w:hAnsi="Verdana" w:cs="Arial"/>
                <w:sz w:val="20"/>
                <w:szCs w:val="20"/>
              </w:rPr>
            </w:pPr>
            <w:r w:rsidRPr="004F072B">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76D24F5" w14:textId="77777777" w:rsidR="00EC1825" w:rsidRPr="004F072B" w:rsidRDefault="00EC1825" w:rsidP="00867577">
            <w:pPr>
              <w:tabs>
                <w:tab w:val="left" w:pos="972"/>
              </w:tabs>
              <w:spacing w:line="276" w:lineRule="auto"/>
              <w:jc w:val="both"/>
              <w:rPr>
                <w:rFonts w:ascii="Verdana" w:hAnsi="Verdana" w:cs="Arial"/>
                <w:sz w:val="20"/>
                <w:szCs w:val="20"/>
              </w:rPr>
            </w:pPr>
          </w:p>
        </w:tc>
      </w:tr>
      <w:tr w:rsidR="00EC1825" w:rsidRPr="004F072B" w14:paraId="615DE472"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CBF7989" w14:textId="77777777" w:rsidR="00EC1825" w:rsidRPr="004F072B" w:rsidRDefault="00EC1825" w:rsidP="00867577">
            <w:pPr>
              <w:tabs>
                <w:tab w:val="left" w:pos="972"/>
              </w:tabs>
              <w:spacing w:line="276" w:lineRule="auto"/>
              <w:jc w:val="both"/>
              <w:rPr>
                <w:rFonts w:ascii="Verdana" w:hAnsi="Verdana"/>
                <w:sz w:val="20"/>
                <w:szCs w:val="20"/>
              </w:rPr>
            </w:pPr>
            <w:r w:rsidRPr="004F072B">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8A65D81" w14:textId="77777777" w:rsidR="00EC1825" w:rsidRPr="004F072B" w:rsidRDefault="00EC1825" w:rsidP="00867577">
            <w:pPr>
              <w:tabs>
                <w:tab w:val="left" w:pos="972"/>
              </w:tabs>
              <w:spacing w:line="276" w:lineRule="auto"/>
              <w:jc w:val="both"/>
              <w:rPr>
                <w:rFonts w:ascii="Verdana" w:hAnsi="Verdana" w:cs="Arial"/>
                <w:sz w:val="20"/>
                <w:szCs w:val="20"/>
              </w:rPr>
            </w:pPr>
          </w:p>
        </w:tc>
      </w:tr>
      <w:tr w:rsidR="00EC1825" w:rsidRPr="004F072B" w14:paraId="70472E0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11C74C" w14:textId="09C89397" w:rsidR="00EC1825" w:rsidRPr="004F072B" w:rsidRDefault="00EC1825" w:rsidP="00867577">
            <w:pPr>
              <w:tabs>
                <w:tab w:val="left" w:pos="972"/>
              </w:tabs>
              <w:spacing w:line="276" w:lineRule="auto"/>
              <w:jc w:val="both"/>
              <w:rPr>
                <w:rFonts w:ascii="Verdana" w:hAnsi="Verdana"/>
                <w:sz w:val="20"/>
                <w:szCs w:val="20"/>
              </w:rPr>
            </w:pPr>
            <w:r w:rsidRPr="004F072B">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47179F4D" w14:textId="77777777" w:rsidR="00EC1825" w:rsidRPr="004F072B" w:rsidRDefault="00EC1825" w:rsidP="00867577">
            <w:pPr>
              <w:tabs>
                <w:tab w:val="left" w:pos="972"/>
              </w:tabs>
              <w:spacing w:line="276" w:lineRule="auto"/>
              <w:jc w:val="both"/>
              <w:rPr>
                <w:rFonts w:ascii="Verdana" w:hAnsi="Verdana" w:cs="Arial"/>
                <w:sz w:val="20"/>
                <w:szCs w:val="20"/>
              </w:rPr>
            </w:pPr>
          </w:p>
        </w:tc>
      </w:tr>
    </w:tbl>
    <w:p w14:paraId="75BCBED1" w14:textId="77777777" w:rsidR="00EE6FA1" w:rsidRPr="00901D28" w:rsidRDefault="00A00D20" w:rsidP="00867577">
      <w:pPr>
        <w:pStyle w:val="Kop1"/>
        <w:keepLines/>
        <w:numPr>
          <w:ilvl w:val="0"/>
          <w:numId w:val="2"/>
        </w:numPr>
        <w:tabs>
          <w:tab w:val="clear" w:pos="360"/>
        </w:tabs>
        <w:spacing w:line="276" w:lineRule="auto"/>
        <w:ind w:left="0" w:hanging="851"/>
        <w:jc w:val="both"/>
        <w:rPr>
          <w:rFonts w:ascii="Verdana" w:hAnsi="Verdana"/>
          <w:bCs/>
          <w:caps w:val="0"/>
          <w:spacing w:val="4"/>
          <w:sz w:val="24"/>
          <w:szCs w:val="24"/>
          <w:lang w:eastAsia="nl-NL"/>
        </w:rPr>
      </w:pPr>
      <w:r w:rsidRPr="004F072B">
        <w:rPr>
          <w:rFonts w:ascii="Verdana" w:hAnsi="Verdana"/>
          <w:caps w:val="0"/>
          <w:sz w:val="20"/>
        </w:rPr>
        <w:br w:type="page"/>
      </w:r>
      <w:bookmarkStart w:id="140" w:name="_Toc403469907"/>
      <w:bookmarkStart w:id="141" w:name="_Toc403470401"/>
      <w:bookmarkStart w:id="142" w:name="_Toc403470528"/>
      <w:bookmarkStart w:id="143" w:name="_Toc79750662"/>
      <w:bookmarkStart w:id="144" w:name="_Toc241850126"/>
      <w:r w:rsidR="00055160" w:rsidRPr="00901D28">
        <w:rPr>
          <w:rFonts w:ascii="Verdana" w:hAnsi="Verdana"/>
          <w:bCs/>
          <w:caps w:val="0"/>
          <w:spacing w:val="4"/>
          <w:sz w:val="24"/>
          <w:szCs w:val="24"/>
          <w:lang w:eastAsia="nl-NL"/>
        </w:rPr>
        <w:lastRenderedPageBreak/>
        <w:t>Uitsluitingsgronden</w:t>
      </w:r>
      <w:bookmarkEnd w:id="140"/>
      <w:bookmarkEnd w:id="141"/>
      <w:bookmarkEnd w:id="142"/>
      <w:bookmarkEnd w:id="143"/>
      <w:bookmarkEnd w:id="144"/>
    </w:p>
    <w:p w14:paraId="64F14BD7" w14:textId="77777777" w:rsidR="009F71FD" w:rsidRPr="004F072B" w:rsidRDefault="009F71FD" w:rsidP="00867577">
      <w:pPr>
        <w:spacing w:line="276" w:lineRule="auto"/>
        <w:jc w:val="both"/>
        <w:rPr>
          <w:rFonts w:ascii="Verdana" w:hAnsi="Verdana"/>
          <w:sz w:val="20"/>
          <w:szCs w:val="20"/>
        </w:rPr>
      </w:pPr>
    </w:p>
    <w:p w14:paraId="7E52162C" w14:textId="7290EC71" w:rsidR="009044BC" w:rsidRDefault="002D25F3" w:rsidP="00867577">
      <w:pPr>
        <w:spacing w:line="276" w:lineRule="auto"/>
        <w:jc w:val="both"/>
        <w:rPr>
          <w:rFonts w:ascii="Verdana" w:hAnsi="Verdana"/>
          <w:sz w:val="20"/>
          <w:szCs w:val="20"/>
          <w:lang w:eastAsia="en-US"/>
        </w:rPr>
      </w:pPr>
      <w:r w:rsidRPr="003F248B">
        <w:rPr>
          <w:rFonts w:ascii="Verdana" w:hAnsi="Verdana"/>
          <w:sz w:val="20"/>
          <w:szCs w:val="20"/>
          <w:lang w:eastAsia="en-US"/>
        </w:rPr>
        <w:t>De</w:t>
      </w:r>
      <w:r w:rsidR="009F71FD" w:rsidRPr="003F248B">
        <w:rPr>
          <w:rFonts w:ascii="Verdana" w:hAnsi="Verdana"/>
          <w:sz w:val="20"/>
          <w:szCs w:val="20"/>
          <w:lang w:eastAsia="en-US"/>
        </w:rPr>
        <w:t xml:space="preserve"> Uitsluitingsgronden</w:t>
      </w:r>
      <w:r w:rsidRPr="003F248B">
        <w:rPr>
          <w:rFonts w:ascii="Verdana" w:hAnsi="Verdana"/>
          <w:sz w:val="20"/>
          <w:szCs w:val="20"/>
          <w:lang w:eastAsia="en-US"/>
        </w:rPr>
        <w:t xml:space="preserve"> zijn opgenomen in </w:t>
      </w:r>
      <w:r w:rsidR="003E3393" w:rsidRPr="003F248B">
        <w:rPr>
          <w:rFonts w:ascii="Verdana" w:hAnsi="Verdana"/>
          <w:sz w:val="20"/>
          <w:szCs w:val="20"/>
          <w:lang w:eastAsia="en-US"/>
        </w:rPr>
        <w:t xml:space="preserve">de </w:t>
      </w:r>
      <w:r w:rsidR="003E3393" w:rsidRPr="003F248B">
        <w:rPr>
          <w:rFonts w:ascii="Verdana" w:hAnsi="Verdana"/>
          <w:i/>
          <w:sz w:val="20"/>
          <w:szCs w:val="20"/>
          <w:lang w:eastAsia="en-US"/>
        </w:rPr>
        <w:t>b</w:t>
      </w:r>
      <w:r w:rsidRPr="003F248B">
        <w:rPr>
          <w:rFonts w:ascii="Verdana" w:hAnsi="Verdana"/>
          <w:i/>
          <w:sz w:val="20"/>
          <w:szCs w:val="20"/>
          <w:lang w:eastAsia="en-US"/>
        </w:rPr>
        <w:t>ijlage</w:t>
      </w:r>
      <w:r w:rsidR="001E7D8D" w:rsidRPr="003F248B">
        <w:rPr>
          <w:rFonts w:ascii="Verdana" w:hAnsi="Verdana"/>
          <w:i/>
          <w:sz w:val="20"/>
          <w:szCs w:val="20"/>
          <w:lang w:eastAsia="en-US"/>
        </w:rPr>
        <w:t xml:space="preserve"> </w:t>
      </w:r>
      <w:r w:rsidR="009044BC" w:rsidRPr="003F248B">
        <w:rPr>
          <w:rFonts w:ascii="Verdana" w:hAnsi="Verdana"/>
          <w:i/>
          <w:sz w:val="20"/>
          <w:szCs w:val="20"/>
          <w:lang w:eastAsia="en-US"/>
        </w:rPr>
        <w:t>6</w:t>
      </w:r>
      <w:r w:rsidR="001E7D8D" w:rsidRPr="003F248B">
        <w:rPr>
          <w:rFonts w:ascii="Verdana" w:hAnsi="Verdana"/>
          <w:i/>
          <w:sz w:val="20"/>
          <w:szCs w:val="20"/>
          <w:lang w:eastAsia="en-US"/>
        </w:rPr>
        <w:t>.</w:t>
      </w:r>
      <w:r w:rsidRPr="003F248B">
        <w:rPr>
          <w:rFonts w:ascii="Verdana" w:hAnsi="Verdana"/>
          <w:i/>
          <w:sz w:val="20"/>
          <w:szCs w:val="20"/>
          <w:lang w:eastAsia="en-US"/>
        </w:rPr>
        <w:t xml:space="preserve"> </w:t>
      </w:r>
      <w:r w:rsidR="000E1B3D" w:rsidRPr="003F248B">
        <w:rPr>
          <w:rFonts w:ascii="Verdana" w:hAnsi="Verdana"/>
          <w:i/>
          <w:spacing w:val="3"/>
          <w:sz w:val="20"/>
          <w:szCs w:val="20"/>
        </w:rPr>
        <w:t>Uniforme Europese</w:t>
      </w:r>
      <w:r w:rsidR="000E1B3D" w:rsidRPr="001E7D8D">
        <w:rPr>
          <w:rFonts w:ascii="Verdana" w:hAnsi="Verdana"/>
          <w:i/>
          <w:spacing w:val="3"/>
          <w:sz w:val="20"/>
          <w:szCs w:val="20"/>
        </w:rPr>
        <w:t xml:space="preserve"> Aanbestedingsdocument</w:t>
      </w:r>
      <w:r w:rsidR="000E1B3D" w:rsidRPr="001E7D8D">
        <w:rPr>
          <w:rFonts w:ascii="Verdana" w:hAnsi="Verdana"/>
          <w:spacing w:val="3"/>
          <w:sz w:val="20"/>
          <w:szCs w:val="20"/>
        </w:rPr>
        <w:t xml:space="preserve"> </w:t>
      </w:r>
      <w:r w:rsidR="00E11EC4" w:rsidRPr="00857FB7">
        <w:rPr>
          <w:rFonts w:ascii="Verdana" w:hAnsi="Verdana"/>
          <w:sz w:val="20"/>
          <w:szCs w:val="20"/>
          <w:lang w:eastAsia="en-US"/>
        </w:rPr>
        <w:t>(</w:t>
      </w:r>
      <w:r w:rsidR="000E1B3D">
        <w:rPr>
          <w:rFonts w:ascii="Verdana" w:hAnsi="Verdana"/>
          <w:sz w:val="20"/>
          <w:szCs w:val="20"/>
          <w:lang w:eastAsia="en-US"/>
        </w:rPr>
        <w:t>onder d</w:t>
      </w:r>
      <w:r w:rsidR="00E11EC4" w:rsidRPr="00857FB7">
        <w:rPr>
          <w:rFonts w:ascii="Verdana" w:hAnsi="Verdana"/>
          <w:sz w:val="20"/>
          <w:szCs w:val="20"/>
          <w:lang w:eastAsia="en-US"/>
        </w:rPr>
        <w:t>eel III)</w:t>
      </w:r>
      <w:r w:rsidR="009F71FD" w:rsidRPr="00857FB7">
        <w:rPr>
          <w:rFonts w:ascii="Verdana" w:hAnsi="Verdana"/>
          <w:sz w:val="20"/>
          <w:szCs w:val="20"/>
          <w:lang w:eastAsia="en-US"/>
        </w:rPr>
        <w:t xml:space="preserve">. </w:t>
      </w:r>
      <w:r w:rsidRPr="00857FB7">
        <w:rPr>
          <w:rFonts w:ascii="Verdana" w:hAnsi="Verdana"/>
          <w:sz w:val="20"/>
          <w:szCs w:val="20"/>
          <w:lang w:eastAsia="en-US"/>
        </w:rPr>
        <w:t>Door</w:t>
      </w:r>
      <w:r w:rsidRPr="004F072B">
        <w:rPr>
          <w:rFonts w:ascii="Verdana" w:hAnsi="Verdana"/>
          <w:sz w:val="20"/>
          <w:szCs w:val="20"/>
          <w:lang w:eastAsia="en-US"/>
        </w:rPr>
        <w:t xml:space="preserve"> ondertekening </w:t>
      </w:r>
      <w:r w:rsidR="00BC3068" w:rsidRPr="004F072B">
        <w:rPr>
          <w:rFonts w:ascii="Verdana" w:hAnsi="Verdana"/>
          <w:sz w:val="20"/>
          <w:szCs w:val="20"/>
        </w:rPr>
        <w:t xml:space="preserve">van de </w:t>
      </w:r>
      <w:r w:rsidR="00EE6FAC" w:rsidRPr="004F072B">
        <w:rPr>
          <w:rFonts w:ascii="Verdana" w:hAnsi="Verdana"/>
          <w:sz w:val="20"/>
          <w:szCs w:val="20"/>
        </w:rPr>
        <w:t>UEA</w:t>
      </w:r>
      <w:r w:rsidR="00BC3068" w:rsidRPr="004F072B">
        <w:rPr>
          <w:rFonts w:ascii="Verdana" w:hAnsi="Verdana"/>
          <w:sz w:val="20"/>
          <w:szCs w:val="20"/>
        </w:rPr>
        <w:t xml:space="preserve"> verklaart de Inschrijver dat de Uitsluitingsgronden niet op hem van toepassing zijn</w:t>
      </w:r>
      <w:r w:rsidRPr="004F072B">
        <w:rPr>
          <w:rFonts w:ascii="Verdana" w:hAnsi="Verdana"/>
          <w:sz w:val="20"/>
          <w:szCs w:val="20"/>
          <w:lang w:eastAsia="en-US"/>
        </w:rPr>
        <w:t>.</w:t>
      </w:r>
    </w:p>
    <w:p w14:paraId="05E92597" w14:textId="77777777" w:rsidR="00AF2949" w:rsidRPr="009044BC" w:rsidRDefault="00AF2949" w:rsidP="00867577">
      <w:pPr>
        <w:spacing w:line="276" w:lineRule="auto"/>
        <w:jc w:val="both"/>
        <w:rPr>
          <w:rFonts w:ascii="Verdana" w:hAnsi="Verdana"/>
          <w:sz w:val="20"/>
          <w:szCs w:val="20"/>
        </w:rPr>
      </w:pPr>
    </w:p>
    <w:p w14:paraId="76568165" w14:textId="04C727FA" w:rsidR="00472189" w:rsidRPr="009044BC" w:rsidRDefault="000E1B3D" w:rsidP="00867577">
      <w:pPr>
        <w:jc w:val="both"/>
        <w:rPr>
          <w:rFonts w:ascii="Verdana" w:hAnsi="Verdana"/>
          <w:sz w:val="20"/>
          <w:szCs w:val="20"/>
        </w:rPr>
      </w:pPr>
      <w:r w:rsidRPr="009044BC">
        <w:rPr>
          <w:rFonts w:ascii="Verdana" w:hAnsi="Verdana"/>
          <w:sz w:val="20"/>
          <w:szCs w:val="20"/>
        </w:rPr>
        <w:br w:type="page"/>
      </w:r>
    </w:p>
    <w:p w14:paraId="7800D23D" w14:textId="77777777" w:rsidR="00553DCC" w:rsidRPr="00553DCC" w:rsidRDefault="00553DCC" w:rsidP="00867577">
      <w:pPr>
        <w:jc w:val="both"/>
        <w:rPr>
          <w:rFonts w:ascii="Verdana" w:hAnsi="Verdana"/>
          <w:sz w:val="20"/>
        </w:rPr>
      </w:pPr>
      <w:bookmarkStart w:id="145" w:name="_Toc403469908"/>
      <w:bookmarkStart w:id="146" w:name="_Toc403470402"/>
      <w:bookmarkStart w:id="147" w:name="_Toc403470529"/>
    </w:p>
    <w:p w14:paraId="14B4E054" w14:textId="2A7F57F7" w:rsidR="00493C29" w:rsidRPr="003318BE" w:rsidRDefault="00055160" w:rsidP="00867577">
      <w:pPr>
        <w:pStyle w:val="Kop1"/>
        <w:keepLines/>
        <w:numPr>
          <w:ilvl w:val="0"/>
          <w:numId w:val="2"/>
        </w:numPr>
        <w:tabs>
          <w:tab w:val="clear" w:pos="360"/>
        </w:tabs>
        <w:spacing w:line="276" w:lineRule="auto"/>
        <w:ind w:left="0" w:hanging="851"/>
        <w:jc w:val="both"/>
        <w:rPr>
          <w:rFonts w:ascii="Verdana" w:hAnsi="Verdana"/>
          <w:bCs/>
          <w:caps w:val="0"/>
          <w:spacing w:val="4"/>
          <w:sz w:val="24"/>
          <w:szCs w:val="24"/>
          <w:lang w:eastAsia="nl-NL"/>
        </w:rPr>
      </w:pPr>
      <w:bookmarkStart w:id="148" w:name="_Toc79750663"/>
      <w:bookmarkStart w:id="149" w:name="_Toc241850127"/>
      <w:r w:rsidRPr="003318BE">
        <w:rPr>
          <w:rFonts w:ascii="Verdana" w:hAnsi="Verdana"/>
          <w:bCs/>
          <w:caps w:val="0"/>
          <w:spacing w:val="4"/>
          <w:sz w:val="24"/>
          <w:szCs w:val="24"/>
          <w:lang w:eastAsia="nl-NL"/>
        </w:rPr>
        <w:t>Geschiktheidseisen</w:t>
      </w:r>
      <w:bookmarkEnd w:id="145"/>
      <w:bookmarkEnd w:id="146"/>
      <w:bookmarkEnd w:id="147"/>
      <w:bookmarkEnd w:id="148"/>
      <w:bookmarkEnd w:id="149"/>
    </w:p>
    <w:p w14:paraId="2E729426" w14:textId="77777777" w:rsidR="001148DA" w:rsidRPr="003318BE" w:rsidRDefault="001148DA" w:rsidP="003318BE">
      <w:pPr>
        <w:pStyle w:val="Kop3"/>
        <w:numPr>
          <w:ilvl w:val="0"/>
          <w:numId w:val="0"/>
        </w:numPr>
        <w:spacing w:line="276" w:lineRule="auto"/>
        <w:jc w:val="both"/>
        <w:rPr>
          <w:rFonts w:ascii="Verdana" w:hAnsi="Verdana"/>
          <w:i w:val="0"/>
          <w:sz w:val="20"/>
          <w:szCs w:val="20"/>
        </w:rPr>
      </w:pPr>
      <w:bookmarkStart w:id="150" w:name="_Toc77672565"/>
      <w:bookmarkStart w:id="151" w:name="_Toc77769359"/>
      <w:bookmarkStart w:id="152" w:name="_Toc78365095"/>
      <w:bookmarkStart w:id="153" w:name="_Toc78468126"/>
      <w:bookmarkStart w:id="154" w:name="_Toc79750666"/>
      <w:bookmarkStart w:id="155" w:name="_Toc79752835"/>
      <w:bookmarkStart w:id="156" w:name="_Toc214215544"/>
      <w:bookmarkStart w:id="157" w:name="_Toc324514474"/>
      <w:bookmarkStart w:id="158" w:name="OLE_LINK17"/>
      <w:bookmarkStart w:id="159" w:name="_Toc403469909"/>
      <w:bookmarkStart w:id="160" w:name="_Toc403470403"/>
      <w:bookmarkStart w:id="161" w:name="_Toc403470532"/>
      <w:bookmarkEnd w:id="150"/>
      <w:bookmarkEnd w:id="151"/>
      <w:bookmarkEnd w:id="152"/>
      <w:bookmarkEnd w:id="153"/>
      <w:bookmarkEnd w:id="154"/>
      <w:bookmarkEnd w:id="155"/>
      <w:bookmarkEnd w:id="156"/>
    </w:p>
    <w:p w14:paraId="61DDEECF" w14:textId="041F4527" w:rsidR="00BA70DD" w:rsidRPr="003318BE" w:rsidRDefault="00BA70DD" w:rsidP="003318BE">
      <w:pPr>
        <w:pStyle w:val="Kop3"/>
        <w:numPr>
          <w:ilvl w:val="2"/>
          <w:numId w:val="16"/>
        </w:numPr>
        <w:spacing w:line="276" w:lineRule="auto"/>
        <w:ind w:left="0" w:hanging="851"/>
        <w:jc w:val="both"/>
        <w:rPr>
          <w:rFonts w:ascii="Verdana" w:hAnsi="Verdana"/>
          <w:i w:val="0"/>
          <w:sz w:val="20"/>
          <w:szCs w:val="20"/>
        </w:rPr>
      </w:pPr>
      <w:bookmarkStart w:id="162" w:name="_Toc287264904"/>
      <w:bookmarkStart w:id="163" w:name="_Toc403469916"/>
      <w:bookmarkStart w:id="164" w:name="_Toc403470410"/>
      <w:bookmarkStart w:id="165" w:name="_Toc403470539"/>
      <w:bookmarkStart w:id="166" w:name="_Toc79750670"/>
      <w:bookmarkStart w:id="167" w:name="_Toc241850128"/>
      <w:bookmarkEnd w:id="157"/>
      <w:bookmarkEnd w:id="158"/>
      <w:bookmarkEnd w:id="159"/>
      <w:bookmarkEnd w:id="160"/>
      <w:bookmarkEnd w:id="161"/>
      <w:r w:rsidRPr="003318BE">
        <w:rPr>
          <w:rFonts w:ascii="Verdana" w:hAnsi="Verdana"/>
          <w:i w:val="0"/>
          <w:sz w:val="20"/>
          <w:szCs w:val="20"/>
        </w:rPr>
        <w:t>Technische bekwaamheid en/of beroepsbekwaamheid</w:t>
      </w:r>
      <w:bookmarkEnd w:id="162"/>
      <w:bookmarkEnd w:id="163"/>
      <w:bookmarkEnd w:id="164"/>
      <w:bookmarkEnd w:id="165"/>
      <w:bookmarkEnd w:id="166"/>
      <w:bookmarkEnd w:id="167"/>
    </w:p>
    <w:p w14:paraId="443B56AF" w14:textId="77777777" w:rsidR="00BA70DD" w:rsidRPr="003318BE" w:rsidRDefault="00BA70DD" w:rsidP="00867577">
      <w:pPr>
        <w:spacing w:line="276" w:lineRule="auto"/>
        <w:jc w:val="both"/>
        <w:rPr>
          <w:rFonts w:ascii="Verdana" w:hAnsi="Verdana"/>
          <w:sz w:val="20"/>
          <w:szCs w:val="20"/>
          <w:lang w:eastAsia="en-US"/>
        </w:rPr>
      </w:pPr>
      <w:r w:rsidRPr="003318BE">
        <w:rPr>
          <w:rFonts w:ascii="Verdana" w:hAnsi="Verdana"/>
          <w:sz w:val="20"/>
          <w:szCs w:val="20"/>
          <w:lang w:eastAsia="en-US"/>
        </w:rPr>
        <w:t xml:space="preserve">De bekwaamheid van de Inschrijver dient </w:t>
      </w:r>
      <w:r w:rsidR="00A5153C" w:rsidRPr="003318BE">
        <w:rPr>
          <w:rFonts w:ascii="Verdana" w:hAnsi="Verdana"/>
          <w:sz w:val="20"/>
          <w:szCs w:val="20"/>
          <w:lang w:eastAsia="en-US"/>
        </w:rPr>
        <w:t>voldoende te zijn gewaarborgd.</w:t>
      </w:r>
    </w:p>
    <w:p w14:paraId="33796352" w14:textId="77777777" w:rsidR="00BA70DD" w:rsidRPr="003318BE" w:rsidRDefault="00BA70DD" w:rsidP="00867577">
      <w:pPr>
        <w:tabs>
          <w:tab w:val="left" w:pos="709"/>
        </w:tabs>
        <w:spacing w:line="276" w:lineRule="auto"/>
        <w:jc w:val="both"/>
        <w:rPr>
          <w:rFonts w:ascii="Verdana" w:hAnsi="Verdana" w:cs="Arial"/>
          <w:sz w:val="20"/>
          <w:szCs w:val="20"/>
        </w:rPr>
      </w:pPr>
    </w:p>
    <w:p w14:paraId="22A78EF0" w14:textId="4185C1C8" w:rsidR="001C2CE2" w:rsidRPr="003318BE" w:rsidRDefault="001C2CE2" w:rsidP="001C2CE2">
      <w:pPr>
        <w:pStyle w:val="Kop3"/>
        <w:numPr>
          <w:ilvl w:val="2"/>
          <w:numId w:val="16"/>
        </w:numPr>
        <w:spacing w:line="276" w:lineRule="auto"/>
        <w:ind w:left="0" w:hanging="851"/>
        <w:jc w:val="both"/>
        <w:rPr>
          <w:rFonts w:ascii="Verdana" w:hAnsi="Verdana"/>
          <w:i w:val="0"/>
          <w:sz w:val="20"/>
          <w:szCs w:val="20"/>
        </w:rPr>
      </w:pPr>
      <w:bookmarkStart w:id="168" w:name="_Toc241850129"/>
      <w:r w:rsidRPr="003318BE">
        <w:rPr>
          <w:rFonts w:ascii="Verdana" w:hAnsi="Verdana"/>
          <w:i w:val="0"/>
          <w:sz w:val="20"/>
          <w:szCs w:val="20"/>
        </w:rPr>
        <w:t>GE</w:t>
      </w:r>
      <w:r w:rsidR="003318BE" w:rsidRPr="003318BE">
        <w:rPr>
          <w:rFonts w:ascii="Verdana" w:hAnsi="Verdana"/>
          <w:i w:val="0"/>
          <w:sz w:val="20"/>
          <w:szCs w:val="20"/>
        </w:rPr>
        <w:t>1</w:t>
      </w:r>
      <w:r w:rsidRPr="003318BE">
        <w:rPr>
          <w:rFonts w:ascii="Verdana" w:hAnsi="Verdana"/>
          <w:i w:val="0"/>
          <w:sz w:val="20"/>
          <w:szCs w:val="20"/>
        </w:rPr>
        <w:t xml:space="preserve"> - Referentie</w:t>
      </w:r>
      <w:bookmarkEnd w:id="168"/>
    </w:p>
    <w:p w14:paraId="33691C3E" w14:textId="3AEC5B19" w:rsidR="001C2CE2" w:rsidRPr="003318BE" w:rsidRDefault="001C2CE2" w:rsidP="001C2CE2">
      <w:pPr>
        <w:rPr>
          <w:rFonts w:ascii="Verdana" w:hAnsi="Verdana"/>
          <w:sz w:val="20"/>
          <w:szCs w:val="20"/>
          <w:lang w:eastAsia="en-US"/>
        </w:rPr>
      </w:pPr>
      <w:r w:rsidRPr="003318BE">
        <w:rPr>
          <w:rFonts w:ascii="Verdana" w:hAnsi="Verdana"/>
          <w:sz w:val="20"/>
          <w:szCs w:val="20"/>
          <w:lang w:eastAsia="en-US"/>
        </w:rPr>
        <w:t>Zie hiervoor Beschrijvend Document</w:t>
      </w:r>
      <w:r w:rsidR="003318BE">
        <w:rPr>
          <w:rFonts w:ascii="Verdana" w:hAnsi="Verdana"/>
          <w:sz w:val="20"/>
          <w:szCs w:val="20"/>
          <w:lang w:eastAsia="en-US"/>
        </w:rPr>
        <w:t xml:space="preserve"> en </w:t>
      </w:r>
      <w:r w:rsidR="003318BE" w:rsidRPr="003318BE">
        <w:rPr>
          <w:rFonts w:ascii="Verdana" w:hAnsi="Verdana"/>
          <w:sz w:val="20"/>
          <w:szCs w:val="20"/>
          <w:lang w:eastAsia="en-US"/>
        </w:rPr>
        <w:t>Bijlage 3 - Model Referentieopdrachten</w:t>
      </w:r>
      <w:r w:rsidR="0080001F" w:rsidRPr="003318BE">
        <w:rPr>
          <w:rFonts w:ascii="Verdana" w:hAnsi="Verdana"/>
          <w:sz w:val="20"/>
          <w:szCs w:val="20"/>
          <w:lang w:eastAsia="en-US"/>
        </w:rPr>
        <w:t>.</w:t>
      </w:r>
      <w:r w:rsidRPr="003318BE">
        <w:rPr>
          <w:rFonts w:ascii="Verdana" w:hAnsi="Verdana"/>
          <w:sz w:val="20"/>
          <w:szCs w:val="20"/>
          <w:lang w:eastAsia="en-US"/>
        </w:rPr>
        <w:t xml:space="preserve"> </w:t>
      </w:r>
    </w:p>
    <w:p w14:paraId="560F62E3" w14:textId="77777777" w:rsidR="001C2CE2" w:rsidRPr="003318BE" w:rsidRDefault="001C2CE2" w:rsidP="001C2CE2">
      <w:pPr>
        <w:spacing w:line="276" w:lineRule="auto"/>
        <w:jc w:val="both"/>
        <w:rPr>
          <w:rFonts w:ascii="Verdana" w:hAnsi="Verdana"/>
          <w:sz w:val="20"/>
          <w:szCs w:val="20"/>
          <w:lang w:eastAsia="en-US"/>
        </w:rPr>
      </w:pPr>
    </w:p>
    <w:p w14:paraId="27518604" w14:textId="045EB831" w:rsidR="001C2CE2" w:rsidRPr="003318BE" w:rsidRDefault="001C2CE2" w:rsidP="001C2CE2">
      <w:pPr>
        <w:pStyle w:val="Kop3"/>
        <w:numPr>
          <w:ilvl w:val="2"/>
          <w:numId w:val="16"/>
        </w:numPr>
        <w:spacing w:line="276" w:lineRule="auto"/>
        <w:ind w:left="0" w:hanging="851"/>
        <w:jc w:val="both"/>
        <w:rPr>
          <w:rFonts w:ascii="Verdana" w:hAnsi="Verdana"/>
          <w:i w:val="0"/>
          <w:sz w:val="20"/>
          <w:szCs w:val="20"/>
        </w:rPr>
      </w:pPr>
      <w:bookmarkStart w:id="169" w:name="_Toc241850130"/>
      <w:r w:rsidRPr="003318BE">
        <w:rPr>
          <w:rFonts w:ascii="Verdana" w:hAnsi="Verdana"/>
          <w:i w:val="0"/>
          <w:sz w:val="20"/>
          <w:szCs w:val="20"/>
        </w:rPr>
        <w:t>GE</w:t>
      </w:r>
      <w:r w:rsidR="003318BE" w:rsidRPr="003318BE">
        <w:rPr>
          <w:rFonts w:ascii="Verdana" w:hAnsi="Verdana"/>
          <w:i w:val="0"/>
          <w:sz w:val="20"/>
          <w:szCs w:val="20"/>
        </w:rPr>
        <w:t>2</w:t>
      </w:r>
      <w:r w:rsidRPr="003318BE">
        <w:rPr>
          <w:rFonts w:ascii="Verdana" w:hAnsi="Verdana"/>
          <w:i w:val="0"/>
          <w:sz w:val="20"/>
          <w:szCs w:val="20"/>
        </w:rPr>
        <w:t xml:space="preserve"> – Beroepsbevoegdheid</w:t>
      </w:r>
      <w:bookmarkEnd w:id="169"/>
    </w:p>
    <w:p w14:paraId="6F07BC58"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Door het indienen van een Inschrijving verklaart Inschrijver aan de hieronder benoemde eis te voldoen.</w:t>
      </w:r>
    </w:p>
    <w:p w14:paraId="16D17C19" w14:textId="77777777" w:rsidR="00607B14" w:rsidRPr="003318BE" w:rsidRDefault="00607B14" w:rsidP="00607B14">
      <w:pPr>
        <w:spacing w:line="276" w:lineRule="auto"/>
        <w:jc w:val="both"/>
        <w:rPr>
          <w:rFonts w:ascii="Verdana" w:hAnsi="Verdana"/>
          <w:sz w:val="20"/>
          <w:szCs w:val="20"/>
          <w:u w:val="single"/>
          <w:lang w:eastAsia="en-US"/>
        </w:rPr>
      </w:pPr>
    </w:p>
    <w:p w14:paraId="7D9295EF" w14:textId="77777777" w:rsidR="00607B14" w:rsidRPr="003318BE" w:rsidRDefault="00607B14" w:rsidP="00607B14">
      <w:pPr>
        <w:spacing w:line="276" w:lineRule="auto"/>
        <w:jc w:val="both"/>
        <w:rPr>
          <w:rFonts w:ascii="Verdana" w:hAnsi="Verdana"/>
          <w:sz w:val="20"/>
          <w:szCs w:val="20"/>
          <w:u w:val="single"/>
          <w:lang w:eastAsia="en-US"/>
        </w:rPr>
      </w:pPr>
      <w:r w:rsidRPr="003318BE">
        <w:rPr>
          <w:rFonts w:ascii="Verdana" w:hAnsi="Verdana"/>
          <w:sz w:val="20"/>
          <w:szCs w:val="20"/>
          <w:u w:val="single"/>
          <w:lang w:eastAsia="en-US"/>
        </w:rPr>
        <w:t>Eis(en):</w:t>
      </w:r>
    </w:p>
    <w:p w14:paraId="7B8EDD45" w14:textId="77777777" w:rsidR="00607B14" w:rsidRPr="003318BE" w:rsidRDefault="00607B14" w:rsidP="00607B14">
      <w:pPr>
        <w:spacing w:line="276" w:lineRule="auto"/>
        <w:jc w:val="both"/>
        <w:rPr>
          <w:rFonts w:ascii="Verdana" w:hAnsi="Verdana"/>
          <w:sz w:val="20"/>
          <w:szCs w:val="20"/>
          <w:lang w:eastAsia="en-US"/>
        </w:rPr>
      </w:pPr>
    </w:p>
    <w:p w14:paraId="32CB8C30"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uit het handelsregister van de Kamer van Koophandel deze functie. </w:t>
      </w:r>
    </w:p>
    <w:p w14:paraId="45CDEB79" w14:textId="77777777" w:rsidR="00607B14" w:rsidRPr="003318BE" w:rsidRDefault="00607B14" w:rsidP="00607B14">
      <w:pPr>
        <w:spacing w:line="276" w:lineRule="auto"/>
        <w:jc w:val="both"/>
        <w:rPr>
          <w:rFonts w:ascii="Verdana" w:hAnsi="Verdana"/>
          <w:sz w:val="20"/>
          <w:szCs w:val="20"/>
          <w:lang w:eastAsia="en-US"/>
        </w:rPr>
      </w:pPr>
    </w:p>
    <w:p w14:paraId="07CF593A"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Het bewijs moet de huidige situatie van de onderneming beschrijven en mag op het moment van Inschrijving niet ouder zijn dan zes maanden. Bij samenwerkingsverbanden dient de Combinatie of dienen alle Combinanten afzonderlijk het bewijs na een verzoek daartoe te kunnen verstrekken binnen de gestelde termijn.</w:t>
      </w:r>
    </w:p>
    <w:p w14:paraId="389EB87F" w14:textId="77777777" w:rsidR="00607B14" w:rsidRPr="003318BE" w:rsidRDefault="00607B14" w:rsidP="00607B14">
      <w:pPr>
        <w:spacing w:line="276" w:lineRule="auto"/>
        <w:jc w:val="both"/>
        <w:rPr>
          <w:rFonts w:ascii="Verdana" w:hAnsi="Verdana"/>
          <w:sz w:val="20"/>
          <w:szCs w:val="20"/>
          <w:lang w:eastAsia="en-US"/>
        </w:rPr>
      </w:pPr>
    </w:p>
    <w:p w14:paraId="3C18C358"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Dit uittreksel zal tevens worden gebruikt om te verifiëren wie namens de Inschrijver bevoegd is om de Inschrijving of documenten te ondertekenen. Dit betreft een handtekening van (een) functionaris(sen), die volgens het uittreksel uit het beroeps-/ handelsregister bevoegd is Inschrijver te vertegenwoordigen of waaraan een schriftelijke volmacht tot vertegenwoordiging is verleend die bij de Inschrijving is gevoegd. De volmacht moet ondertekend zijn door (een) perso(o)n(en) die blijkens het uittreksel uit het beroeps-/handelsregister of blijkens de statuten van de Onderneming van Inschrijver bevoegd is/zijn de Onderneming te vertegenwoordigen en te binden.</w:t>
      </w:r>
    </w:p>
    <w:p w14:paraId="1D0ACD54" w14:textId="77777777" w:rsidR="00607B14" w:rsidRPr="003318BE" w:rsidRDefault="00607B14" w:rsidP="00607B14">
      <w:pPr>
        <w:spacing w:line="276" w:lineRule="auto"/>
        <w:jc w:val="both"/>
        <w:rPr>
          <w:rFonts w:ascii="Verdana" w:hAnsi="Verdana"/>
          <w:sz w:val="20"/>
          <w:szCs w:val="20"/>
          <w:lang w:eastAsia="en-US"/>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4"/>
        <w:gridCol w:w="4111"/>
      </w:tblGrid>
      <w:tr w:rsidR="00607B14" w:rsidRPr="003318BE" w14:paraId="115C24F8" w14:textId="77777777" w:rsidTr="00607B1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4273D87F" w14:textId="77777777" w:rsidR="00607B14" w:rsidRPr="003318BE" w:rsidRDefault="00607B14" w:rsidP="00607B14">
            <w:pPr>
              <w:spacing w:line="276" w:lineRule="auto"/>
              <w:jc w:val="both"/>
              <w:rPr>
                <w:rFonts w:ascii="Verdana" w:hAnsi="Verdana"/>
                <w:sz w:val="20"/>
                <w:szCs w:val="20"/>
                <w:lang w:eastAsia="en-US"/>
              </w:rPr>
            </w:pPr>
          </w:p>
          <w:p w14:paraId="714556D3"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Inschrijver verklaart aan deze eis te voldoen.</w:t>
            </w:r>
          </w:p>
          <w:p w14:paraId="0C20E2ED" w14:textId="77777777" w:rsidR="00607B14" w:rsidRPr="003318BE" w:rsidRDefault="00607B14" w:rsidP="00607B14">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64AE64C1"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fldChar w:fldCharType="begin">
                <w:ffData>
                  <w:name w:val=""/>
                  <w:enabled/>
                  <w:calcOnExit w:val="0"/>
                  <w:checkBox>
                    <w:sizeAuto/>
                    <w:default w:val="0"/>
                  </w:checkBox>
                </w:ffData>
              </w:fldChar>
            </w:r>
            <w:r w:rsidRPr="003318BE">
              <w:rPr>
                <w:rFonts w:ascii="Verdana" w:hAnsi="Verdana"/>
                <w:sz w:val="20"/>
                <w:szCs w:val="20"/>
                <w:lang w:eastAsia="en-US"/>
              </w:rPr>
              <w:instrText xml:space="preserve"> FORMCHECKBOX </w:instrText>
            </w:r>
            <w:r w:rsidRPr="003318BE">
              <w:rPr>
                <w:rFonts w:ascii="Verdana" w:hAnsi="Verdana"/>
                <w:sz w:val="20"/>
                <w:szCs w:val="20"/>
                <w:lang w:eastAsia="en-US"/>
              </w:rPr>
            </w:r>
            <w:r w:rsidRPr="003318BE">
              <w:rPr>
                <w:rFonts w:ascii="Verdana" w:hAnsi="Verdana"/>
                <w:sz w:val="20"/>
                <w:szCs w:val="20"/>
                <w:lang w:eastAsia="en-US"/>
              </w:rPr>
              <w:fldChar w:fldCharType="separate"/>
            </w:r>
            <w:r w:rsidRPr="003318BE">
              <w:rPr>
                <w:rFonts w:ascii="Verdana" w:hAnsi="Verdana"/>
                <w:sz w:val="20"/>
                <w:szCs w:val="20"/>
                <w:lang w:eastAsia="en-US"/>
              </w:rPr>
              <w:fldChar w:fldCharType="end"/>
            </w:r>
            <w:r w:rsidRPr="003318BE">
              <w:rPr>
                <w:rFonts w:ascii="Verdana" w:hAnsi="Verdana"/>
                <w:sz w:val="20"/>
                <w:szCs w:val="20"/>
                <w:lang w:eastAsia="en-US"/>
              </w:rPr>
              <w:t xml:space="preserve"> Ja  </w:t>
            </w:r>
            <w:r w:rsidRPr="003318BE">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3318BE">
              <w:rPr>
                <w:rFonts w:ascii="Verdana" w:hAnsi="Verdana"/>
                <w:sz w:val="20"/>
                <w:szCs w:val="20"/>
                <w:lang w:eastAsia="en-US"/>
              </w:rPr>
              <w:instrText xml:space="preserve"> FORMCHECKBOX </w:instrText>
            </w:r>
            <w:r w:rsidRPr="003318BE">
              <w:rPr>
                <w:rFonts w:ascii="Verdana" w:hAnsi="Verdana"/>
                <w:sz w:val="20"/>
                <w:szCs w:val="20"/>
                <w:lang w:eastAsia="en-US"/>
              </w:rPr>
            </w:r>
            <w:r w:rsidRPr="003318BE">
              <w:rPr>
                <w:rFonts w:ascii="Verdana" w:hAnsi="Verdana"/>
                <w:sz w:val="20"/>
                <w:szCs w:val="20"/>
                <w:lang w:eastAsia="en-US"/>
              </w:rPr>
              <w:fldChar w:fldCharType="separate"/>
            </w:r>
            <w:r w:rsidRPr="003318BE">
              <w:rPr>
                <w:rFonts w:ascii="Verdana" w:hAnsi="Verdana"/>
                <w:sz w:val="20"/>
                <w:szCs w:val="20"/>
                <w:lang w:eastAsia="en-US"/>
              </w:rPr>
              <w:fldChar w:fldCharType="end"/>
            </w:r>
            <w:r w:rsidRPr="003318BE">
              <w:rPr>
                <w:rFonts w:ascii="Verdana" w:hAnsi="Verdana"/>
                <w:sz w:val="20"/>
                <w:szCs w:val="20"/>
                <w:lang w:eastAsia="en-US"/>
              </w:rPr>
              <w:t xml:space="preserve"> Nee</w:t>
            </w:r>
          </w:p>
        </w:tc>
      </w:tr>
      <w:tr w:rsidR="00607B14" w:rsidRPr="003318BE" w14:paraId="3D3F9724" w14:textId="77777777" w:rsidTr="00607B14">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703044E" w14:textId="77777777" w:rsidR="00607B14" w:rsidRPr="003318BE" w:rsidRDefault="00607B14" w:rsidP="00607B14">
            <w:pPr>
              <w:spacing w:line="276" w:lineRule="auto"/>
              <w:jc w:val="both"/>
              <w:rPr>
                <w:rFonts w:ascii="Verdana" w:hAnsi="Verdana"/>
                <w:sz w:val="20"/>
                <w:szCs w:val="20"/>
                <w:lang w:eastAsia="en-US"/>
              </w:rPr>
            </w:pPr>
          </w:p>
          <w:p w14:paraId="69C8DF61"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t xml:space="preserve">In geval er wordt ingeschreven als Combinatie verklaren alle Combinanten aan deze eis te voldoen. </w:t>
            </w:r>
          </w:p>
          <w:p w14:paraId="5A2E6B2C" w14:textId="77777777" w:rsidR="00607B14" w:rsidRPr="003318BE" w:rsidRDefault="00607B14" w:rsidP="00607B14">
            <w:pPr>
              <w:spacing w:line="276" w:lineRule="auto"/>
              <w:jc w:val="both"/>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41D25625" w14:textId="77777777" w:rsidR="00607B14" w:rsidRPr="003318BE" w:rsidRDefault="00607B14" w:rsidP="00607B14">
            <w:pPr>
              <w:spacing w:line="276" w:lineRule="auto"/>
              <w:jc w:val="both"/>
              <w:rPr>
                <w:rFonts w:ascii="Verdana" w:hAnsi="Verdana"/>
                <w:sz w:val="20"/>
                <w:szCs w:val="20"/>
                <w:lang w:eastAsia="en-US"/>
              </w:rPr>
            </w:pPr>
            <w:r w:rsidRPr="003318BE">
              <w:rPr>
                <w:rFonts w:ascii="Verdana" w:hAnsi="Verdana"/>
                <w:sz w:val="20"/>
                <w:szCs w:val="20"/>
                <w:lang w:eastAsia="en-US"/>
              </w:rPr>
              <w:fldChar w:fldCharType="begin">
                <w:ffData>
                  <w:name w:val=""/>
                  <w:enabled/>
                  <w:calcOnExit w:val="0"/>
                  <w:checkBox>
                    <w:sizeAuto/>
                    <w:default w:val="0"/>
                  </w:checkBox>
                </w:ffData>
              </w:fldChar>
            </w:r>
            <w:r w:rsidRPr="003318BE">
              <w:rPr>
                <w:rFonts w:ascii="Verdana" w:hAnsi="Verdana"/>
                <w:sz w:val="20"/>
                <w:szCs w:val="20"/>
                <w:lang w:eastAsia="en-US"/>
              </w:rPr>
              <w:instrText xml:space="preserve"> FORMCHECKBOX </w:instrText>
            </w:r>
            <w:r w:rsidRPr="003318BE">
              <w:rPr>
                <w:rFonts w:ascii="Verdana" w:hAnsi="Verdana"/>
                <w:sz w:val="20"/>
                <w:szCs w:val="20"/>
                <w:lang w:eastAsia="en-US"/>
              </w:rPr>
            </w:r>
            <w:r w:rsidRPr="003318BE">
              <w:rPr>
                <w:rFonts w:ascii="Verdana" w:hAnsi="Verdana"/>
                <w:sz w:val="20"/>
                <w:szCs w:val="20"/>
                <w:lang w:eastAsia="en-US"/>
              </w:rPr>
              <w:fldChar w:fldCharType="separate"/>
            </w:r>
            <w:r w:rsidRPr="003318BE">
              <w:rPr>
                <w:rFonts w:ascii="Verdana" w:hAnsi="Verdana"/>
                <w:sz w:val="20"/>
                <w:szCs w:val="20"/>
                <w:lang w:eastAsia="en-US"/>
              </w:rPr>
              <w:fldChar w:fldCharType="end"/>
            </w:r>
            <w:r w:rsidRPr="003318BE">
              <w:rPr>
                <w:rFonts w:ascii="Verdana" w:hAnsi="Verdana"/>
                <w:sz w:val="20"/>
                <w:szCs w:val="20"/>
                <w:lang w:eastAsia="en-US"/>
              </w:rPr>
              <w:t xml:space="preserve"> Ja  </w:t>
            </w:r>
            <w:r w:rsidRPr="003318BE">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3318BE">
              <w:rPr>
                <w:rFonts w:ascii="Verdana" w:hAnsi="Verdana"/>
                <w:sz w:val="20"/>
                <w:szCs w:val="20"/>
                <w:lang w:eastAsia="en-US"/>
              </w:rPr>
              <w:instrText xml:space="preserve"> FORMCHECKBOX </w:instrText>
            </w:r>
            <w:r w:rsidRPr="003318BE">
              <w:rPr>
                <w:rFonts w:ascii="Verdana" w:hAnsi="Verdana"/>
                <w:sz w:val="20"/>
                <w:szCs w:val="20"/>
                <w:lang w:eastAsia="en-US"/>
              </w:rPr>
            </w:r>
            <w:r w:rsidRPr="003318BE">
              <w:rPr>
                <w:rFonts w:ascii="Verdana" w:hAnsi="Verdana"/>
                <w:sz w:val="20"/>
                <w:szCs w:val="20"/>
                <w:lang w:eastAsia="en-US"/>
              </w:rPr>
              <w:fldChar w:fldCharType="separate"/>
            </w:r>
            <w:r w:rsidRPr="003318BE">
              <w:rPr>
                <w:rFonts w:ascii="Verdana" w:hAnsi="Verdana"/>
                <w:sz w:val="20"/>
                <w:szCs w:val="20"/>
                <w:lang w:eastAsia="en-US"/>
              </w:rPr>
              <w:fldChar w:fldCharType="end"/>
            </w:r>
            <w:r w:rsidRPr="003318BE">
              <w:rPr>
                <w:rFonts w:ascii="Verdana" w:hAnsi="Verdana"/>
                <w:sz w:val="20"/>
                <w:szCs w:val="20"/>
                <w:lang w:eastAsia="en-US"/>
              </w:rPr>
              <w:t xml:space="preserve"> Nee  </w:t>
            </w:r>
            <w:r w:rsidRPr="003318BE">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3318BE">
              <w:rPr>
                <w:rFonts w:ascii="Verdana" w:hAnsi="Verdana"/>
                <w:sz w:val="20"/>
                <w:szCs w:val="20"/>
                <w:lang w:eastAsia="en-US"/>
              </w:rPr>
              <w:instrText xml:space="preserve"> FORMCHECKBOX </w:instrText>
            </w:r>
            <w:r w:rsidRPr="003318BE">
              <w:rPr>
                <w:rFonts w:ascii="Verdana" w:hAnsi="Verdana"/>
                <w:sz w:val="20"/>
                <w:szCs w:val="20"/>
                <w:lang w:eastAsia="en-US"/>
              </w:rPr>
            </w:r>
            <w:r w:rsidRPr="003318BE">
              <w:rPr>
                <w:rFonts w:ascii="Verdana" w:hAnsi="Verdana"/>
                <w:sz w:val="20"/>
                <w:szCs w:val="20"/>
                <w:lang w:eastAsia="en-US"/>
              </w:rPr>
              <w:fldChar w:fldCharType="separate"/>
            </w:r>
            <w:r w:rsidRPr="003318BE">
              <w:rPr>
                <w:rFonts w:ascii="Verdana" w:hAnsi="Verdana"/>
                <w:sz w:val="20"/>
                <w:szCs w:val="20"/>
                <w:lang w:eastAsia="en-US"/>
              </w:rPr>
              <w:fldChar w:fldCharType="end"/>
            </w:r>
            <w:r w:rsidRPr="003318BE">
              <w:rPr>
                <w:rFonts w:ascii="Verdana" w:hAnsi="Verdana"/>
                <w:sz w:val="20"/>
                <w:szCs w:val="20"/>
                <w:lang w:eastAsia="en-US"/>
              </w:rPr>
              <w:t xml:space="preserve"> Niet van toepassing</w:t>
            </w:r>
          </w:p>
        </w:tc>
      </w:tr>
    </w:tbl>
    <w:p w14:paraId="4B9627C7" w14:textId="77777777" w:rsidR="00607B14" w:rsidRPr="003318BE" w:rsidRDefault="00607B14" w:rsidP="00607B14">
      <w:pPr>
        <w:spacing w:line="276" w:lineRule="auto"/>
        <w:jc w:val="both"/>
        <w:rPr>
          <w:rFonts w:ascii="Verdana" w:hAnsi="Verdana"/>
          <w:sz w:val="20"/>
          <w:szCs w:val="20"/>
          <w:lang w:eastAsia="en-US"/>
        </w:rPr>
      </w:pPr>
    </w:p>
    <w:p w14:paraId="5A80E61E" w14:textId="77777777" w:rsidR="00607B14" w:rsidRPr="003318BE" w:rsidRDefault="00607B14" w:rsidP="00607B14">
      <w:pPr>
        <w:spacing w:line="276" w:lineRule="auto"/>
        <w:jc w:val="both"/>
        <w:rPr>
          <w:rFonts w:ascii="Verdana" w:hAnsi="Verdana"/>
          <w:sz w:val="20"/>
          <w:szCs w:val="20"/>
          <w:u w:val="single"/>
          <w:lang w:eastAsia="en-US"/>
        </w:rPr>
      </w:pPr>
      <w:r w:rsidRPr="003318BE">
        <w:rPr>
          <w:rFonts w:ascii="Verdana" w:hAnsi="Verdana"/>
          <w:sz w:val="20"/>
          <w:szCs w:val="20"/>
          <w:u w:val="single"/>
          <w:lang w:eastAsia="en-US"/>
        </w:rPr>
        <w:t>Verificatiedocument(en):</w:t>
      </w:r>
    </w:p>
    <w:p w14:paraId="1E08EB29" w14:textId="77777777" w:rsidR="00607B14" w:rsidRPr="003318BE" w:rsidRDefault="00607B14" w:rsidP="00607B14">
      <w:pPr>
        <w:spacing w:line="276" w:lineRule="auto"/>
        <w:jc w:val="both"/>
        <w:rPr>
          <w:rFonts w:ascii="Verdana" w:hAnsi="Verdana"/>
          <w:sz w:val="20"/>
          <w:szCs w:val="20"/>
          <w:lang w:eastAsia="en-US"/>
        </w:rPr>
      </w:pPr>
    </w:p>
    <w:p w14:paraId="57324AB3" w14:textId="77777777" w:rsidR="00607B14" w:rsidRPr="003318BE" w:rsidRDefault="00607B14" w:rsidP="00607B14">
      <w:pPr>
        <w:numPr>
          <w:ilvl w:val="0"/>
          <w:numId w:val="38"/>
        </w:numPr>
        <w:spacing w:line="276" w:lineRule="auto"/>
        <w:jc w:val="both"/>
        <w:rPr>
          <w:rFonts w:ascii="Verdana" w:hAnsi="Verdana"/>
          <w:sz w:val="20"/>
          <w:szCs w:val="20"/>
          <w:lang w:eastAsia="en-US"/>
        </w:rPr>
      </w:pPr>
      <w:r w:rsidRPr="003318BE">
        <w:rPr>
          <w:rFonts w:ascii="Verdana" w:hAnsi="Verdana"/>
          <w:sz w:val="20"/>
          <w:szCs w:val="20"/>
          <w:lang w:eastAsia="en-US"/>
        </w:rPr>
        <w:t>uittreksel uit het handelsregister, verklaring of attest.</w:t>
      </w:r>
    </w:p>
    <w:p w14:paraId="3F68A7D1" w14:textId="77777777" w:rsidR="00607B14" w:rsidRPr="003318BE" w:rsidRDefault="00607B14" w:rsidP="00607B14">
      <w:pPr>
        <w:numPr>
          <w:ilvl w:val="0"/>
          <w:numId w:val="38"/>
        </w:numPr>
        <w:spacing w:line="276" w:lineRule="auto"/>
        <w:jc w:val="both"/>
        <w:rPr>
          <w:rFonts w:ascii="Verdana" w:hAnsi="Verdana"/>
          <w:sz w:val="20"/>
          <w:szCs w:val="20"/>
          <w:lang w:eastAsia="en-US"/>
        </w:rPr>
      </w:pPr>
      <w:r w:rsidRPr="003318BE">
        <w:rPr>
          <w:rFonts w:ascii="Verdana" w:hAnsi="Verdana"/>
          <w:sz w:val="20"/>
          <w:szCs w:val="20"/>
          <w:lang w:eastAsia="en-US"/>
        </w:rPr>
        <w:lastRenderedPageBreak/>
        <w:t>(indien nodig) volmacht.</w:t>
      </w:r>
    </w:p>
    <w:p w14:paraId="2CFAE142" w14:textId="77777777" w:rsidR="00607B14" w:rsidRPr="00607B14" w:rsidRDefault="00607B14" w:rsidP="00607B14">
      <w:pPr>
        <w:spacing w:line="276" w:lineRule="auto"/>
        <w:jc w:val="both"/>
        <w:rPr>
          <w:rFonts w:ascii="Verdana" w:hAnsi="Verdana"/>
          <w:sz w:val="20"/>
          <w:szCs w:val="20"/>
          <w:lang w:eastAsia="en-US"/>
        </w:rPr>
      </w:pPr>
    </w:p>
    <w:p w14:paraId="431B94E9" w14:textId="77777777" w:rsidR="00607B14" w:rsidRPr="001C2CE2" w:rsidRDefault="00607B14" w:rsidP="001C2CE2">
      <w:pPr>
        <w:spacing w:line="276" w:lineRule="auto"/>
        <w:jc w:val="both"/>
        <w:rPr>
          <w:rFonts w:ascii="Verdana" w:hAnsi="Verdana"/>
          <w:sz w:val="20"/>
          <w:szCs w:val="20"/>
          <w:lang w:eastAsia="en-US"/>
        </w:rPr>
      </w:pPr>
    </w:p>
    <w:p w14:paraId="77254A1B" w14:textId="77777777" w:rsidR="001C2CE2" w:rsidRPr="001C2CE2" w:rsidRDefault="001C2CE2" w:rsidP="001C2CE2">
      <w:pPr>
        <w:spacing w:line="276" w:lineRule="auto"/>
        <w:jc w:val="both"/>
        <w:rPr>
          <w:rFonts w:ascii="Verdana" w:hAnsi="Verdana"/>
          <w:sz w:val="20"/>
          <w:szCs w:val="20"/>
          <w:lang w:eastAsia="en-US"/>
        </w:rPr>
      </w:pPr>
    </w:p>
    <w:p w14:paraId="6C98DA3A" w14:textId="77777777" w:rsidR="001C2CE2" w:rsidRPr="001C2CE2" w:rsidRDefault="001C2CE2" w:rsidP="001C2CE2">
      <w:pPr>
        <w:spacing w:line="276" w:lineRule="auto"/>
        <w:jc w:val="both"/>
        <w:rPr>
          <w:rFonts w:ascii="Verdana" w:hAnsi="Verdana"/>
          <w:sz w:val="20"/>
          <w:szCs w:val="20"/>
          <w:lang w:eastAsia="en-US"/>
        </w:rPr>
      </w:pPr>
    </w:p>
    <w:p w14:paraId="3EF8DCFB" w14:textId="77777777" w:rsidR="001C2CE2" w:rsidRPr="001C2CE2" w:rsidRDefault="001C2CE2" w:rsidP="001C2CE2">
      <w:pPr>
        <w:spacing w:line="276" w:lineRule="auto"/>
        <w:jc w:val="both"/>
        <w:rPr>
          <w:rFonts w:ascii="Verdana" w:hAnsi="Verdana"/>
          <w:sz w:val="20"/>
          <w:szCs w:val="20"/>
          <w:lang w:eastAsia="en-US"/>
        </w:rPr>
      </w:pPr>
    </w:p>
    <w:p w14:paraId="51E17BF8" w14:textId="77777777" w:rsidR="001C2CE2" w:rsidRPr="001C2CE2" w:rsidRDefault="001C2CE2" w:rsidP="001C2CE2">
      <w:pPr>
        <w:spacing w:line="276" w:lineRule="auto"/>
        <w:jc w:val="both"/>
        <w:rPr>
          <w:rFonts w:ascii="Verdana" w:hAnsi="Verdana"/>
          <w:sz w:val="20"/>
          <w:szCs w:val="20"/>
          <w:lang w:eastAsia="en-US"/>
        </w:rPr>
      </w:pPr>
    </w:p>
    <w:p w14:paraId="7EEE3BA1" w14:textId="77777777" w:rsidR="001C2CE2" w:rsidRPr="001C2CE2" w:rsidRDefault="001C2CE2" w:rsidP="001C2CE2">
      <w:pPr>
        <w:spacing w:line="276" w:lineRule="auto"/>
        <w:jc w:val="both"/>
        <w:rPr>
          <w:rFonts w:ascii="Verdana" w:hAnsi="Verdana"/>
          <w:sz w:val="20"/>
          <w:szCs w:val="20"/>
          <w:lang w:eastAsia="en-US"/>
        </w:rPr>
      </w:pPr>
    </w:p>
    <w:p w14:paraId="713D73F4" w14:textId="77777777" w:rsidR="001C2CE2" w:rsidRDefault="001C2CE2" w:rsidP="001C2CE2">
      <w:pPr>
        <w:spacing w:line="276" w:lineRule="auto"/>
        <w:jc w:val="both"/>
        <w:rPr>
          <w:rFonts w:ascii="Verdana" w:hAnsi="Verdana"/>
          <w:sz w:val="20"/>
          <w:szCs w:val="20"/>
          <w:lang w:eastAsia="en-US"/>
        </w:rPr>
      </w:pPr>
    </w:p>
    <w:p w14:paraId="699B4353" w14:textId="77777777" w:rsidR="001C2CE2" w:rsidRPr="001C2CE2" w:rsidRDefault="001C2CE2" w:rsidP="001C2CE2">
      <w:pPr>
        <w:spacing w:line="276" w:lineRule="auto"/>
        <w:jc w:val="both"/>
        <w:rPr>
          <w:rFonts w:ascii="Verdana" w:hAnsi="Verdana"/>
          <w:sz w:val="20"/>
          <w:szCs w:val="20"/>
          <w:lang w:eastAsia="en-US"/>
        </w:rPr>
      </w:pPr>
    </w:p>
    <w:sectPr w:rsidR="001C2CE2" w:rsidRPr="001C2CE2" w:rsidSect="008462F4">
      <w:headerReference w:type="default" r:id="rId11"/>
      <w:footerReference w:type="default" r:id="rId12"/>
      <w:headerReference w:type="first" r:id="rId13"/>
      <w:type w:val="continuous"/>
      <w:pgSz w:w="11906" w:h="16838" w:code="9"/>
      <w:pgMar w:top="-2552" w:right="1134"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A7996" w14:textId="77777777" w:rsidR="00531295" w:rsidRDefault="00531295" w:rsidP="006A03C1">
      <w:r>
        <w:separator/>
      </w:r>
    </w:p>
  </w:endnote>
  <w:endnote w:type="continuationSeparator" w:id="0">
    <w:p w14:paraId="0EB85F40" w14:textId="77777777" w:rsidR="00531295" w:rsidRDefault="00531295"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auto"/>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5688" w14:textId="77777777" w:rsidR="00211B85" w:rsidRPr="004845CA" w:rsidRDefault="00211B85" w:rsidP="0024748B">
    <w:pPr>
      <w:pStyle w:val="Voettekst"/>
      <w:pBdr>
        <w:bottom w:val="single" w:sz="6" w:space="1" w:color="auto"/>
      </w:pBdr>
      <w:rPr>
        <w:rFonts w:ascii="Verdana" w:hAnsi="Verdana"/>
        <w:sz w:val="16"/>
        <w:szCs w:val="16"/>
      </w:rPr>
    </w:pPr>
  </w:p>
  <w:p w14:paraId="66537A84" w14:textId="67396654" w:rsidR="00211B85" w:rsidRPr="0024748B" w:rsidRDefault="00211B85" w:rsidP="0024748B">
    <w:pPr>
      <w:pStyle w:val="Voettekst"/>
      <w:tabs>
        <w:tab w:val="clear" w:pos="4536"/>
        <w:tab w:val="clear" w:pos="9072"/>
      </w:tabs>
      <w:rPr>
        <w:rFonts w:ascii="Verdana" w:hAnsi="Verdana"/>
        <w:sz w:val="16"/>
        <w:szCs w:val="16"/>
        <w:vertAlign w:val="superscript"/>
      </w:rPr>
    </w:pP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t xml:space="preserve">                        </w:t>
    </w:r>
    <w:r>
      <w:rPr>
        <w:rFonts w:ascii="Verdana" w:hAnsi="Verdana"/>
        <w:sz w:val="16"/>
        <w:szCs w:val="16"/>
        <w:vertAlign w:val="superscript"/>
      </w:rPr>
      <w:tab/>
    </w:r>
    <w:r>
      <w:rPr>
        <w:rFonts w:ascii="Verdana" w:hAnsi="Verdana"/>
        <w:sz w:val="16"/>
        <w:szCs w:val="16"/>
        <w:vertAlign w:val="superscript"/>
      </w:rPr>
      <w:tab/>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B61BA4">
      <w:rPr>
        <w:rFonts w:ascii="Verdana" w:hAnsi="Verdana"/>
        <w:b/>
        <w:noProof/>
        <w:sz w:val="16"/>
        <w:szCs w:val="16"/>
        <w:vertAlign w:val="superscript"/>
      </w:rPr>
      <w:t>16</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B61BA4">
      <w:rPr>
        <w:rFonts w:ascii="Verdana" w:hAnsi="Verdana"/>
        <w:b/>
        <w:noProof/>
        <w:sz w:val="16"/>
        <w:szCs w:val="16"/>
        <w:vertAlign w:val="superscript"/>
      </w:rPr>
      <w:t>31</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63FAF" w14:textId="77777777" w:rsidR="00531295" w:rsidRDefault="00531295" w:rsidP="006A03C1">
      <w:r>
        <w:separator/>
      </w:r>
    </w:p>
  </w:footnote>
  <w:footnote w:type="continuationSeparator" w:id="0">
    <w:p w14:paraId="24851220" w14:textId="77777777" w:rsidR="00531295" w:rsidRDefault="00531295" w:rsidP="006A03C1">
      <w:r>
        <w:continuationSeparator/>
      </w:r>
    </w:p>
  </w:footnote>
  <w:footnote w:id="1">
    <w:p w14:paraId="4A66D1D5" w14:textId="6DFF231D" w:rsidR="00211B85" w:rsidRPr="00A15E91" w:rsidRDefault="00211B85" w:rsidP="00BA6B85">
      <w:pPr>
        <w:spacing w:line="276" w:lineRule="auto"/>
        <w:rPr>
          <w:rFonts w:ascii="Verdana" w:hAnsi="Verdana" w:cs="Arial"/>
          <w:sz w:val="20"/>
          <w:szCs w:val="20"/>
        </w:rPr>
      </w:pPr>
      <w:r w:rsidRPr="00211B85">
        <w:rPr>
          <w:rStyle w:val="Voetnootmarkering"/>
          <w:rFonts w:ascii="Verdana" w:hAnsi="Verdana"/>
          <w:sz w:val="15"/>
          <w:szCs w:val="15"/>
        </w:rPr>
        <w:footnoteRef/>
      </w:r>
      <w:r w:rsidRPr="00211B85">
        <w:rPr>
          <w:rStyle w:val="Voetnootmarkering"/>
          <w:rFonts w:ascii="Verdana" w:hAnsi="Verdana"/>
          <w:sz w:val="15"/>
          <w:szCs w:val="15"/>
        </w:rPr>
        <w:t xml:space="preserve"> </w:t>
      </w:r>
      <w:r w:rsidRPr="00683503">
        <w:rPr>
          <w:rFonts w:ascii="Verdana" w:hAnsi="Verdana"/>
          <w:b/>
          <w:sz w:val="15"/>
          <w:szCs w:val="15"/>
        </w:rPr>
        <w:t>Let op</w:t>
      </w:r>
      <w:r w:rsidRPr="00683503">
        <w:rPr>
          <w:rFonts w:ascii="Verdana" w:hAnsi="Verdana"/>
          <w:sz w:val="15"/>
          <w:szCs w:val="15"/>
        </w:rPr>
        <w:t>: indien er geen sprake is van Onderaanneming behoeft deze verklaring niet ingevuld te worden.</w:t>
      </w:r>
    </w:p>
    <w:p w14:paraId="0A4C9374" w14:textId="375AF0A2" w:rsidR="00211B85" w:rsidRDefault="00211B8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B9A0" w14:textId="77777777" w:rsidR="00211B85" w:rsidRDefault="00211B85" w:rsidP="008462F4">
    <w:pPr>
      <w:pStyle w:val="Koptekst"/>
      <w:tabs>
        <w:tab w:val="clear" w:pos="4536"/>
        <w:tab w:val="clear" w:pos="9072"/>
        <w:tab w:val="center" w:pos="4535"/>
      </w:tabs>
    </w:pPr>
    <w:r>
      <w:tab/>
    </w:r>
    <w:r>
      <w:rPr>
        <w:noProof/>
      </w:rPr>
      <w:drawing>
        <wp:anchor distT="0" distB="0" distL="114300" distR="114300" simplePos="0" relativeHeight="251662848" behindDoc="1" locked="0" layoutInCell="1" allowOverlap="1" wp14:anchorId="5F2D13C1" wp14:editId="5F5BAAC7">
          <wp:simplePos x="0" y="0"/>
          <wp:positionH relativeFrom="column">
            <wp:posOffset>3088431</wp:posOffset>
          </wp:positionH>
          <wp:positionV relativeFrom="paragraph">
            <wp:posOffset>-1386205</wp:posOffset>
          </wp:positionV>
          <wp:extent cx="2343150" cy="1571625"/>
          <wp:effectExtent l="0" t="0" r="0" b="0"/>
          <wp:wrapThrough wrapText="bothSides">
            <wp:wrapPolygon edited="0">
              <wp:start x="0" y="0"/>
              <wp:lineTo x="0" y="21469"/>
              <wp:lineTo x="21424" y="21469"/>
              <wp:lineTo x="21424" y="0"/>
              <wp:lineTo x="0" y="0"/>
            </wp:wrapPolygon>
          </wp:wrapThrough>
          <wp:docPr id="9" name="Afbeelding 9"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5AB38210" wp14:editId="33917DA0">
          <wp:simplePos x="0" y="0"/>
          <wp:positionH relativeFrom="page">
            <wp:posOffset>3705225</wp:posOffset>
          </wp:positionH>
          <wp:positionV relativeFrom="page">
            <wp:posOffset>635</wp:posOffset>
          </wp:positionV>
          <wp:extent cx="466725" cy="1581150"/>
          <wp:effectExtent l="19050" t="0" r="9525" b="0"/>
          <wp:wrapNone/>
          <wp:docPr id="10"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r>
      <w:tab/>
    </w:r>
  </w:p>
  <w:p w14:paraId="23CF3BD9" w14:textId="5ED35E66" w:rsidR="00211B85" w:rsidRDefault="00211B85" w:rsidP="00AE3CB6">
    <w:pPr>
      <w:pStyle w:val="Koptekst"/>
      <w:tabs>
        <w:tab w:val="clear" w:pos="4536"/>
        <w:tab w:val="clear" w:pos="9072"/>
        <w:tab w:val="center" w:pos="45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A7B" w14:textId="77777777" w:rsidR="00211B85" w:rsidRDefault="00211B85" w:rsidP="00FF0C57">
    <w:pPr>
      <w:pStyle w:val="doHidden"/>
      <w:spacing w:before="2700"/>
    </w:pPr>
    <w:r>
      <w:rPr>
        <w:lang w:val="nl-NL" w:eastAsia="nl-NL"/>
      </w:rPr>
      <w:drawing>
        <wp:anchor distT="0" distB="0" distL="114300" distR="114300" simplePos="0" relativeHeight="251659776" behindDoc="1" locked="0" layoutInCell="1" allowOverlap="1" wp14:anchorId="426B8485" wp14:editId="31C7BBC8">
          <wp:simplePos x="0" y="0"/>
          <wp:positionH relativeFrom="column">
            <wp:posOffset>2941360</wp:posOffset>
          </wp:positionH>
          <wp:positionV relativeFrom="paragraph">
            <wp:posOffset>-1346399</wp:posOffset>
          </wp:positionV>
          <wp:extent cx="2343150" cy="1571625"/>
          <wp:effectExtent l="0" t="0" r="0" b="0"/>
          <wp:wrapThrough wrapText="bothSides">
            <wp:wrapPolygon edited="0">
              <wp:start x="0" y="0"/>
              <wp:lineTo x="0" y="21469"/>
              <wp:lineTo x="21424" y="21469"/>
              <wp:lineTo x="21424" y="0"/>
              <wp:lineTo x="0" y="0"/>
            </wp:wrapPolygon>
          </wp:wrapThrough>
          <wp:docPr id="11"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nl-NL" w:eastAsia="nl-NL"/>
      </w:rPr>
      <w:drawing>
        <wp:anchor distT="0" distB="0" distL="114300" distR="114300" simplePos="0" relativeHeight="251656192" behindDoc="0" locked="0" layoutInCell="1" allowOverlap="1" wp14:anchorId="567BBCD9" wp14:editId="6408BED3">
          <wp:simplePos x="0" y="0"/>
          <wp:positionH relativeFrom="page">
            <wp:posOffset>3552825</wp:posOffset>
          </wp:positionH>
          <wp:positionV relativeFrom="page">
            <wp:posOffset>-9525</wp:posOffset>
          </wp:positionV>
          <wp:extent cx="466725" cy="1581150"/>
          <wp:effectExtent l="19050" t="0" r="9525" b="0"/>
          <wp:wrapNone/>
          <wp:docPr id="12" name="Afbeelding 12"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D049156"/>
    <w:lvl w:ilvl="0">
      <w:start w:val="1"/>
      <w:numFmt w:val="decimal"/>
      <w:lvlText w:val="%1"/>
      <w:lvlJc w:val="left"/>
      <w:pPr>
        <w:ind w:left="-2779" w:firstLine="0"/>
      </w:pPr>
      <w:rPr>
        <w:rFonts w:hint="default"/>
      </w:rPr>
    </w:lvl>
    <w:lvl w:ilvl="1">
      <w:start w:val="1"/>
      <w:numFmt w:val="decimal"/>
      <w:pStyle w:val="Kop2"/>
      <w:lvlText w:val="6.%2"/>
      <w:lvlJc w:val="left"/>
      <w:pPr>
        <w:ind w:left="0" w:firstLine="0"/>
      </w:pPr>
      <w:rPr>
        <w:rFonts w:hint="default"/>
      </w:rPr>
    </w:lvl>
    <w:lvl w:ilvl="2">
      <w:start w:val="1"/>
      <w:numFmt w:val="decimal"/>
      <w:pStyle w:val="Kop3"/>
      <w:lvlText w:val="%1.%2.%3"/>
      <w:lvlJc w:val="left"/>
      <w:pPr>
        <w:ind w:left="0" w:firstLine="0"/>
      </w:pPr>
      <w:rPr>
        <w:rFonts w:hint="default"/>
        <w:i w:val="0"/>
      </w:rPr>
    </w:lvl>
    <w:lvl w:ilvl="3">
      <w:start w:val="1"/>
      <w:numFmt w:val="lowerLetter"/>
      <w:lvlText w:val="%4)"/>
      <w:lvlJc w:val="left"/>
      <w:pPr>
        <w:ind w:left="708" w:hanging="708"/>
      </w:pPr>
      <w:rPr>
        <w:rFonts w:hint="default"/>
      </w:rPr>
    </w:lvl>
    <w:lvl w:ilvl="4">
      <w:start w:val="1"/>
      <w:numFmt w:val="decimal"/>
      <w:lvlText w:val="(%5)"/>
      <w:lvlJc w:val="left"/>
      <w:pPr>
        <w:ind w:left="1416" w:hanging="708"/>
      </w:pPr>
      <w:rPr>
        <w:rFonts w:hint="default"/>
      </w:rPr>
    </w:lvl>
    <w:lvl w:ilvl="5">
      <w:start w:val="1"/>
      <w:numFmt w:val="lowerLetter"/>
      <w:lvlText w:val="(%6)"/>
      <w:lvlJc w:val="left"/>
      <w:pPr>
        <w:ind w:left="2124" w:hanging="708"/>
      </w:pPr>
      <w:rPr>
        <w:rFonts w:hint="default"/>
      </w:rPr>
    </w:lvl>
    <w:lvl w:ilvl="6">
      <w:start w:val="1"/>
      <w:numFmt w:val="lowerRoman"/>
      <w:lvlText w:val="(%7)"/>
      <w:lvlJc w:val="left"/>
      <w:pPr>
        <w:ind w:left="2832" w:hanging="708"/>
      </w:pPr>
      <w:rPr>
        <w:rFonts w:hint="default"/>
      </w:rPr>
    </w:lvl>
    <w:lvl w:ilvl="7">
      <w:start w:val="1"/>
      <w:numFmt w:val="lowerLetter"/>
      <w:lvlText w:val="(%8)"/>
      <w:lvlJc w:val="left"/>
      <w:pPr>
        <w:ind w:left="3540" w:hanging="708"/>
      </w:pPr>
      <w:rPr>
        <w:rFonts w:hint="default"/>
      </w:rPr>
    </w:lvl>
    <w:lvl w:ilvl="8">
      <w:start w:val="1"/>
      <w:numFmt w:val="none"/>
      <w:suff w:val="nothing"/>
      <w:lvlText w:val=""/>
      <w:lvlJc w:val="left"/>
      <w:pPr>
        <w:ind w:left="-3119" w:firstLine="0"/>
      </w:pPr>
      <w:rPr>
        <w:rFonts w:hint="default"/>
      </w:rPr>
    </w:lvl>
  </w:abstractNum>
  <w:abstractNum w:abstractNumId="1" w15:restartNumberingAfterBreak="0">
    <w:nsid w:val="06342C9E"/>
    <w:multiLevelType w:val="hybridMultilevel"/>
    <w:tmpl w:val="23141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276213"/>
    <w:multiLevelType w:val="hybridMultilevel"/>
    <w:tmpl w:val="E26CF2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7402B8"/>
    <w:multiLevelType w:val="multilevel"/>
    <w:tmpl w:val="E96EDBC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294CFA"/>
    <w:multiLevelType w:val="multilevel"/>
    <w:tmpl w:val="ADD66C4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8CD2B42"/>
    <w:multiLevelType w:val="hybridMultilevel"/>
    <w:tmpl w:val="B9DEFC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C70187"/>
    <w:multiLevelType w:val="hybridMultilevel"/>
    <w:tmpl w:val="B9DEFC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FE208C"/>
    <w:multiLevelType w:val="hybridMultilevel"/>
    <w:tmpl w:val="B6149118"/>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2F98066B"/>
    <w:multiLevelType w:val="hybridMultilevel"/>
    <w:tmpl w:val="EA264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508A164">
      <w:numFmt w:val="bullet"/>
      <w:lvlText w:val="-"/>
      <w:lvlJc w:val="left"/>
      <w:pPr>
        <w:ind w:left="2880" w:hanging="360"/>
      </w:pPr>
      <w:rPr>
        <w:rFonts w:ascii="Verdana" w:eastAsia="Times New Roman" w:hAnsi="Verdan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F4BE8"/>
    <w:multiLevelType w:val="multilevel"/>
    <w:tmpl w:val="9A90270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BC49B8"/>
    <w:multiLevelType w:val="hybridMultilevel"/>
    <w:tmpl w:val="7EDC35C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977B80"/>
    <w:multiLevelType w:val="hybridMultilevel"/>
    <w:tmpl w:val="3D2AD9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807BD7"/>
    <w:multiLevelType w:val="hybridMultilevel"/>
    <w:tmpl w:val="659C6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3136BCA"/>
    <w:multiLevelType w:val="hybridMultilevel"/>
    <w:tmpl w:val="E26CF2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4759CB"/>
    <w:multiLevelType w:val="multilevel"/>
    <w:tmpl w:val="25E2D04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BFC40CE"/>
    <w:multiLevelType w:val="hybridMultilevel"/>
    <w:tmpl w:val="8534B0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EF00F4F"/>
    <w:multiLevelType w:val="hybridMultilevel"/>
    <w:tmpl w:val="F9248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ED6146"/>
    <w:multiLevelType w:val="hybridMultilevel"/>
    <w:tmpl w:val="F5A20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C27F00"/>
    <w:multiLevelType w:val="hybridMultilevel"/>
    <w:tmpl w:val="13A85A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3B618AB"/>
    <w:multiLevelType w:val="hybridMultilevel"/>
    <w:tmpl w:val="294210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78518C1"/>
    <w:multiLevelType w:val="hybridMultilevel"/>
    <w:tmpl w:val="13A85A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A4A4990"/>
    <w:multiLevelType w:val="hybridMultilevel"/>
    <w:tmpl w:val="B9DEFC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074C6F"/>
    <w:multiLevelType w:val="multilevel"/>
    <w:tmpl w:val="0CC6730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DF73065"/>
    <w:multiLevelType w:val="hybridMultilevel"/>
    <w:tmpl w:val="8534B0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FD9032A"/>
    <w:multiLevelType w:val="hybridMultilevel"/>
    <w:tmpl w:val="4C34E0AC"/>
    <w:lvl w:ilvl="0" w:tplc="04130001">
      <w:start w:val="1"/>
      <w:numFmt w:val="bullet"/>
      <w:lvlText w:val=""/>
      <w:lvlJc w:val="left"/>
      <w:pPr>
        <w:ind w:left="720" w:hanging="360"/>
      </w:pPr>
      <w:rPr>
        <w:rFonts w:ascii="Symbol" w:hAnsi="Symbol" w:hint="default"/>
      </w:rPr>
    </w:lvl>
    <w:lvl w:ilvl="1" w:tplc="CECAB118">
      <w:numFmt w:val="bullet"/>
      <w:lvlText w:val="•"/>
      <w:lvlJc w:val="left"/>
      <w:pPr>
        <w:ind w:left="1787" w:hanging="707"/>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9740140">
    <w:abstractNumId w:val="5"/>
  </w:num>
  <w:num w:numId="2" w16cid:durableId="361784587">
    <w:abstractNumId w:val="27"/>
  </w:num>
  <w:num w:numId="3" w16cid:durableId="2080519997">
    <w:abstractNumId w:val="6"/>
  </w:num>
  <w:num w:numId="4" w16cid:durableId="1457988996">
    <w:abstractNumId w:val="24"/>
  </w:num>
  <w:num w:numId="5" w16cid:durableId="1207134304">
    <w:abstractNumId w:val="7"/>
  </w:num>
  <w:num w:numId="6" w16cid:durableId="341593032">
    <w:abstractNumId w:val="0"/>
  </w:num>
  <w:num w:numId="7" w16cid:durableId="874389734">
    <w:abstractNumId w:val="11"/>
  </w:num>
  <w:num w:numId="8" w16cid:durableId="233707715">
    <w:abstractNumId w:val="31"/>
  </w:num>
  <w:num w:numId="9" w16cid:durableId="1381788913">
    <w:abstractNumId w:val="32"/>
  </w:num>
  <w:num w:numId="10" w16cid:durableId="1828016649">
    <w:abstractNumId w:val="18"/>
  </w:num>
  <w:num w:numId="11" w16cid:durableId="1652900127">
    <w:abstractNumId w:val="0"/>
  </w:num>
  <w:num w:numId="12" w16cid:durableId="14037169">
    <w:abstractNumId w:val="19"/>
  </w:num>
  <w:num w:numId="13" w16cid:durableId="1331107144">
    <w:abstractNumId w:val="13"/>
  </w:num>
  <w:num w:numId="14" w16cid:durableId="1751733630">
    <w:abstractNumId w:val="12"/>
  </w:num>
  <w:num w:numId="15" w16cid:durableId="124468168">
    <w:abstractNumId w:val="4"/>
  </w:num>
  <w:num w:numId="16" w16cid:durableId="118301107">
    <w:abstractNumId w:val="3"/>
  </w:num>
  <w:num w:numId="17" w16cid:durableId="1042243003">
    <w:abstractNumId w:val="29"/>
  </w:num>
  <w:num w:numId="18" w16cid:durableId="498235117">
    <w:abstractNumId w:val="15"/>
  </w:num>
  <w:num w:numId="19" w16cid:durableId="1893498324">
    <w:abstractNumId w:val="22"/>
  </w:num>
  <w:num w:numId="20" w16cid:durableId="605382772">
    <w:abstractNumId w:val="16"/>
  </w:num>
  <w:num w:numId="21" w16cid:durableId="476069159">
    <w:abstractNumId w:val="25"/>
  </w:num>
  <w:num w:numId="22" w16cid:durableId="1243372638">
    <w:abstractNumId w:val="21"/>
  </w:num>
  <w:num w:numId="23" w16cid:durableId="1651211449">
    <w:abstractNumId w:val="10"/>
  </w:num>
  <w:num w:numId="24" w16cid:durableId="878401094">
    <w:abstractNumId w:val="17"/>
  </w:num>
  <w:num w:numId="25" w16cid:durableId="1703440551">
    <w:abstractNumId w:val="2"/>
  </w:num>
  <w:num w:numId="26" w16cid:durableId="948970965">
    <w:abstractNumId w:val="30"/>
  </w:num>
  <w:num w:numId="27" w16cid:durableId="1896046290">
    <w:abstractNumId w:val="20"/>
  </w:num>
  <w:num w:numId="28" w16cid:durableId="1413549730">
    <w:abstractNumId w:val="26"/>
  </w:num>
  <w:num w:numId="29" w16cid:durableId="2110925923">
    <w:abstractNumId w:val="23"/>
  </w:num>
  <w:num w:numId="30" w16cid:durableId="1499073068">
    <w:abstractNumId w:val="9"/>
  </w:num>
  <w:num w:numId="31" w16cid:durableId="468328135">
    <w:abstractNumId w:val="8"/>
  </w:num>
  <w:num w:numId="32" w16cid:durableId="1306591606">
    <w:abstractNumId w:val="28"/>
  </w:num>
  <w:num w:numId="33" w16cid:durableId="802848375">
    <w:abstractNumId w:val="14"/>
  </w:num>
  <w:num w:numId="34" w16cid:durableId="911769300">
    <w:abstractNumId w:val="0"/>
  </w:num>
  <w:num w:numId="35" w16cid:durableId="275987580">
    <w:abstractNumId w:val="11"/>
  </w:num>
  <w:num w:numId="36" w16cid:durableId="833186145">
    <w:abstractNumId w:val="1"/>
  </w:num>
  <w:num w:numId="37" w16cid:durableId="553197268">
    <w:abstractNumId w:val="0"/>
  </w:num>
  <w:num w:numId="38" w16cid:durableId="1862351284">
    <w:abstractNumId w:val="31"/>
  </w:num>
  <w:num w:numId="39" w16cid:durableId="1182351955">
    <w:abstractNumId w:val="0"/>
  </w:num>
  <w:num w:numId="40" w16cid:durableId="1973555187">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2391"/>
    <w:rsid w:val="0000289E"/>
    <w:rsid w:val="00002E30"/>
    <w:rsid w:val="000049BA"/>
    <w:rsid w:val="00004F63"/>
    <w:rsid w:val="0000549B"/>
    <w:rsid w:val="00005B69"/>
    <w:rsid w:val="00007298"/>
    <w:rsid w:val="00010FDE"/>
    <w:rsid w:val="000110FA"/>
    <w:rsid w:val="0001125F"/>
    <w:rsid w:val="00013A8C"/>
    <w:rsid w:val="00014287"/>
    <w:rsid w:val="00015D51"/>
    <w:rsid w:val="00015F82"/>
    <w:rsid w:val="000162BE"/>
    <w:rsid w:val="00016BAD"/>
    <w:rsid w:val="0002066A"/>
    <w:rsid w:val="000209BC"/>
    <w:rsid w:val="00020B87"/>
    <w:rsid w:val="00020E40"/>
    <w:rsid w:val="00022911"/>
    <w:rsid w:val="000236C5"/>
    <w:rsid w:val="0002388C"/>
    <w:rsid w:val="00026B02"/>
    <w:rsid w:val="0002760C"/>
    <w:rsid w:val="000277B9"/>
    <w:rsid w:val="00031843"/>
    <w:rsid w:val="00031C5F"/>
    <w:rsid w:val="00033F50"/>
    <w:rsid w:val="00033F94"/>
    <w:rsid w:val="0003459E"/>
    <w:rsid w:val="00036429"/>
    <w:rsid w:val="000374E2"/>
    <w:rsid w:val="00037673"/>
    <w:rsid w:val="00043451"/>
    <w:rsid w:val="00044C03"/>
    <w:rsid w:val="00044E33"/>
    <w:rsid w:val="00045441"/>
    <w:rsid w:val="000467FE"/>
    <w:rsid w:val="00046C69"/>
    <w:rsid w:val="00050E9D"/>
    <w:rsid w:val="000516CD"/>
    <w:rsid w:val="000516E0"/>
    <w:rsid w:val="000518A5"/>
    <w:rsid w:val="00051ACE"/>
    <w:rsid w:val="0005236E"/>
    <w:rsid w:val="00052755"/>
    <w:rsid w:val="0005285F"/>
    <w:rsid w:val="00052D4F"/>
    <w:rsid w:val="00055160"/>
    <w:rsid w:val="00055668"/>
    <w:rsid w:val="00057204"/>
    <w:rsid w:val="0005757F"/>
    <w:rsid w:val="000618E9"/>
    <w:rsid w:val="00061D50"/>
    <w:rsid w:val="00062CD1"/>
    <w:rsid w:val="0006510E"/>
    <w:rsid w:val="00065597"/>
    <w:rsid w:val="00065B06"/>
    <w:rsid w:val="00065EE9"/>
    <w:rsid w:val="00067E09"/>
    <w:rsid w:val="00070294"/>
    <w:rsid w:val="000703CB"/>
    <w:rsid w:val="000707F8"/>
    <w:rsid w:val="00073FB3"/>
    <w:rsid w:val="000750AE"/>
    <w:rsid w:val="000777B3"/>
    <w:rsid w:val="00080D54"/>
    <w:rsid w:val="00080DB2"/>
    <w:rsid w:val="00080EB2"/>
    <w:rsid w:val="00081069"/>
    <w:rsid w:val="00081927"/>
    <w:rsid w:val="00082E1F"/>
    <w:rsid w:val="000831B2"/>
    <w:rsid w:val="00086391"/>
    <w:rsid w:val="00086E90"/>
    <w:rsid w:val="000904FD"/>
    <w:rsid w:val="00090832"/>
    <w:rsid w:val="00090BE7"/>
    <w:rsid w:val="00092923"/>
    <w:rsid w:val="000932A2"/>
    <w:rsid w:val="0009581A"/>
    <w:rsid w:val="00095ACF"/>
    <w:rsid w:val="00095D02"/>
    <w:rsid w:val="00096B1D"/>
    <w:rsid w:val="00097200"/>
    <w:rsid w:val="00097601"/>
    <w:rsid w:val="000A0D2A"/>
    <w:rsid w:val="000A1DC5"/>
    <w:rsid w:val="000A1FF5"/>
    <w:rsid w:val="000A269D"/>
    <w:rsid w:val="000A2A61"/>
    <w:rsid w:val="000A36F9"/>
    <w:rsid w:val="000A44A4"/>
    <w:rsid w:val="000A44A5"/>
    <w:rsid w:val="000A5B2F"/>
    <w:rsid w:val="000A5DE7"/>
    <w:rsid w:val="000A6EFD"/>
    <w:rsid w:val="000A70F1"/>
    <w:rsid w:val="000A7AED"/>
    <w:rsid w:val="000B129B"/>
    <w:rsid w:val="000B3CF3"/>
    <w:rsid w:val="000B3DFA"/>
    <w:rsid w:val="000B4FED"/>
    <w:rsid w:val="000B5190"/>
    <w:rsid w:val="000B5260"/>
    <w:rsid w:val="000B5BB2"/>
    <w:rsid w:val="000B7598"/>
    <w:rsid w:val="000B79FC"/>
    <w:rsid w:val="000C0180"/>
    <w:rsid w:val="000C07A1"/>
    <w:rsid w:val="000C38E6"/>
    <w:rsid w:val="000C394A"/>
    <w:rsid w:val="000C6858"/>
    <w:rsid w:val="000C6929"/>
    <w:rsid w:val="000D13D5"/>
    <w:rsid w:val="000D3F9B"/>
    <w:rsid w:val="000D453C"/>
    <w:rsid w:val="000D4854"/>
    <w:rsid w:val="000D58B7"/>
    <w:rsid w:val="000D5AE9"/>
    <w:rsid w:val="000D5DCC"/>
    <w:rsid w:val="000D67E2"/>
    <w:rsid w:val="000D775F"/>
    <w:rsid w:val="000E1B3D"/>
    <w:rsid w:val="000E1F2A"/>
    <w:rsid w:val="000E21A2"/>
    <w:rsid w:val="000E2E95"/>
    <w:rsid w:val="000E395B"/>
    <w:rsid w:val="000E4E2A"/>
    <w:rsid w:val="000E576C"/>
    <w:rsid w:val="000E6DBE"/>
    <w:rsid w:val="000F037B"/>
    <w:rsid w:val="000F04D3"/>
    <w:rsid w:val="000F082A"/>
    <w:rsid w:val="000F08BC"/>
    <w:rsid w:val="000F134D"/>
    <w:rsid w:val="000F1B7B"/>
    <w:rsid w:val="000F324D"/>
    <w:rsid w:val="000F4F88"/>
    <w:rsid w:val="000F657B"/>
    <w:rsid w:val="00100FC4"/>
    <w:rsid w:val="00102156"/>
    <w:rsid w:val="00102F55"/>
    <w:rsid w:val="00102F79"/>
    <w:rsid w:val="00103118"/>
    <w:rsid w:val="00103FAC"/>
    <w:rsid w:val="00106005"/>
    <w:rsid w:val="00106B49"/>
    <w:rsid w:val="00107411"/>
    <w:rsid w:val="00107D91"/>
    <w:rsid w:val="001117F9"/>
    <w:rsid w:val="001119FA"/>
    <w:rsid w:val="0011357F"/>
    <w:rsid w:val="00113D71"/>
    <w:rsid w:val="001142EA"/>
    <w:rsid w:val="001148DA"/>
    <w:rsid w:val="00114C91"/>
    <w:rsid w:val="00114D64"/>
    <w:rsid w:val="0011655C"/>
    <w:rsid w:val="00117316"/>
    <w:rsid w:val="00122404"/>
    <w:rsid w:val="00122B79"/>
    <w:rsid w:val="0012594F"/>
    <w:rsid w:val="00125B3D"/>
    <w:rsid w:val="00125B52"/>
    <w:rsid w:val="00126A19"/>
    <w:rsid w:val="00126A1D"/>
    <w:rsid w:val="00131362"/>
    <w:rsid w:val="0013183B"/>
    <w:rsid w:val="001345E6"/>
    <w:rsid w:val="00134774"/>
    <w:rsid w:val="00135C5D"/>
    <w:rsid w:val="00136CCD"/>
    <w:rsid w:val="00140AB9"/>
    <w:rsid w:val="0014217C"/>
    <w:rsid w:val="00142460"/>
    <w:rsid w:val="0014372C"/>
    <w:rsid w:val="001458F3"/>
    <w:rsid w:val="00145EB4"/>
    <w:rsid w:val="00145EBF"/>
    <w:rsid w:val="0014709C"/>
    <w:rsid w:val="00150070"/>
    <w:rsid w:val="001504FA"/>
    <w:rsid w:val="00150731"/>
    <w:rsid w:val="0015074A"/>
    <w:rsid w:val="00150F48"/>
    <w:rsid w:val="001519B1"/>
    <w:rsid w:val="00154CFE"/>
    <w:rsid w:val="00155831"/>
    <w:rsid w:val="0015637D"/>
    <w:rsid w:val="00156787"/>
    <w:rsid w:val="00160F5F"/>
    <w:rsid w:val="001629C8"/>
    <w:rsid w:val="001632FC"/>
    <w:rsid w:val="001645A5"/>
    <w:rsid w:val="0016511C"/>
    <w:rsid w:val="00167354"/>
    <w:rsid w:val="00170BC6"/>
    <w:rsid w:val="00171CC1"/>
    <w:rsid w:val="001735C8"/>
    <w:rsid w:val="00173AC2"/>
    <w:rsid w:val="00175B36"/>
    <w:rsid w:val="00175BE7"/>
    <w:rsid w:val="001802EC"/>
    <w:rsid w:val="0018116C"/>
    <w:rsid w:val="001812E0"/>
    <w:rsid w:val="00181342"/>
    <w:rsid w:val="00182BAE"/>
    <w:rsid w:val="0018557A"/>
    <w:rsid w:val="001856AE"/>
    <w:rsid w:val="00185E3A"/>
    <w:rsid w:val="001904D9"/>
    <w:rsid w:val="00192CCB"/>
    <w:rsid w:val="00194ADA"/>
    <w:rsid w:val="00194BE6"/>
    <w:rsid w:val="001A0800"/>
    <w:rsid w:val="001A188D"/>
    <w:rsid w:val="001A193F"/>
    <w:rsid w:val="001A2769"/>
    <w:rsid w:val="001A324C"/>
    <w:rsid w:val="001A37EE"/>
    <w:rsid w:val="001A5EE1"/>
    <w:rsid w:val="001A664D"/>
    <w:rsid w:val="001A7F89"/>
    <w:rsid w:val="001B364A"/>
    <w:rsid w:val="001B3A57"/>
    <w:rsid w:val="001B6269"/>
    <w:rsid w:val="001C2CE2"/>
    <w:rsid w:val="001C586B"/>
    <w:rsid w:val="001C5AD0"/>
    <w:rsid w:val="001C6331"/>
    <w:rsid w:val="001C746E"/>
    <w:rsid w:val="001D10DA"/>
    <w:rsid w:val="001D11AC"/>
    <w:rsid w:val="001D16EF"/>
    <w:rsid w:val="001D1F3D"/>
    <w:rsid w:val="001D2617"/>
    <w:rsid w:val="001D4545"/>
    <w:rsid w:val="001D55D2"/>
    <w:rsid w:val="001D56BC"/>
    <w:rsid w:val="001D5A2A"/>
    <w:rsid w:val="001D7340"/>
    <w:rsid w:val="001E089E"/>
    <w:rsid w:val="001E12F6"/>
    <w:rsid w:val="001E24FE"/>
    <w:rsid w:val="001E45A0"/>
    <w:rsid w:val="001E45E3"/>
    <w:rsid w:val="001E68D0"/>
    <w:rsid w:val="001E7D8D"/>
    <w:rsid w:val="001F5919"/>
    <w:rsid w:val="001F5EF6"/>
    <w:rsid w:val="001F6654"/>
    <w:rsid w:val="001F79BE"/>
    <w:rsid w:val="0020239C"/>
    <w:rsid w:val="00202BF6"/>
    <w:rsid w:val="00202ECB"/>
    <w:rsid w:val="00203022"/>
    <w:rsid w:val="00204423"/>
    <w:rsid w:val="00204592"/>
    <w:rsid w:val="00205B03"/>
    <w:rsid w:val="00207907"/>
    <w:rsid w:val="00211B85"/>
    <w:rsid w:val="002122FB"/>
    <w:rsid w:val="00212E23"/>
    <w:rsid w:val="00213290"/>
    <w:rsid w:val="00215DEA"/>
    <w:rsid w:val="00221BD5"/>
    <w:rsid w:val="00221DD2"/>
    <w:rsid w:val="002224F4"/>
    <w:rsid w:val="00222A8E"/>
    <w:rsid w:val="0022519D"/>
    <w:rsid w:val="00225219"/>
    <w:rsid w:val="002270E6"/>
    <w:rsid w:val="00227F7B"/>
    <w:rsid w:val="00230B90"/>
    <w:rsid w:val="002315D3"/>
    <w:rsid w:val="0023249D"/>
    <w:rsid w:val="002325D6"/>
    <w:rsid w:val="00233135"/>
    <w:rsid w:val="00235B8C"/>
    <w:rsid w:val="00236FCC"/>
    <w:rsid w:val="002374AE"/>
    <w:rsid w:val="00240236"/>
    <w:rsid w:val="0024165B"/>
    <w:rsid w:val="0024243E"/>
    <w:rsid w:val="00242447"/>
    <w:rsid w:val="00244ACD"/>
    <w:rsid w:val="00244BCD"/>
    <w:rsid w:val="00245971"/>
    <w:rsid w:val="00246292"/>
    <w:rsid w:val="00246A98"/>
    <w:rsid w:val="00246D41"/>
    <w:rsid w:val="0024748B"/>
    <w:rsid w:val="00247BE3"/>
    <w:rsid w:val="002505CF"/>
    <w:rsid w:val="00251B98"/>
    <w:rsid w:val="00251DEE"/>
    <w:rsid w:val="00253748"/>
    <w:rsid w:val="00253E4D"/>
    <w:rsid w:val="00255AD6"/>
    <w:rsid w:val="00255B40"/>
    <w:rsid w:val="00257553"/>
    <w:rsid w:val="002607A2"/>
    <w:rsid w:val="0026360C"/>
    <w:rsid w:val="00263AA7"/>
    <w:rsid w:val="00264675"/>
    <w:rsid w:val="0026573D"/>
    <w:rsid w:val="0026675B"/>
    <w:rsid w:val="00266B79"/>
    <w:rsid w:val="00266F70"/>
    <w:rsid w:val="002672CD"/>
    <w:rsid w:val="002779BA"/>
    <w:rsid w:val="00281061"/>
    <w:rsid w:val="00283420"/>
    <w:rsid w:val="00284600"/>
    <w:rsid w:val="00284910"/>
    <w:rsid w:val="00285457"/>
    <w:rsid w:val="00285461"/>
    <w:rsid w:val="00287519"/>
    <w:rsid w:val="00287875"/>
    <w:rsid w:val="00290ACF"/>
    <w:rsid w:val="002913AD"/>
    <w:rsid w:val="00292F51"/>
    <w:rsid w:val="00294E90"/>
    <w:rsid w:val="0029500A"/>
    <w:rsid w:val="0029609E"/>
    <w:rsid w:val="00296C02"/>
    <w:rsid w:val="00296D06"/>
    <w:rsid w:val="0029786D"/>
    <w:rsid w:val="00297A8A"/>
    <w:rsid w:val="002A19CB"/>
    <w:rsid w:val="002A39DD"/>
    <w:rsid w:val="002A4E7B"/>
    <w:rsid w:val="002A5C8C"/>
    <w:rsid w:val="002A7109"/>
    <w:rsid w:val="002A72E1"/>
    <w:rsid w:val="002B0BBA"/>
    <w:rsid w:val="002B11A2"/>
    <w:rsid w:val="002B175D"/>
    <w:rsid w:val="002B3002"/>
    <w:rsid w:val="002B5EAF"/>
    <w:rsid w:val="002B6AAF"/>
    <w:rsid w:val="002C0BD0"/>
    <w:rsid w:val="002C1809"/>
    <w:rsid w:val="002C2C7A"/>
    <w:rsid w:val="002C3C29"/>
    <w:rsid w:val="002C3F85"/>
    <w:rsid w:val="002C514F"/>
    <w:rsid w:val="002C5829"/>
    <w:rsid w:val="002C5DA7"/>
    <w:rsid w:val="002C61D0"/>
    <w:rsid w:val="002C65ED"/>
    <w:rsid w:val="002C683A"/>
    <w:rsid w:val="002C6B01"/>
    <w:rsid w:val="002C7A90"/>
    <w:rsid w:val="002D0C8B"/>
    <w:rsid w:val="002D25F3"/>
    <w:rsid w:val="002D2966"/>
    <w:rsid w:val="002D3A23"/>
    <w:rsid w:val="002D45A3"/>
    <w:rsid w:val="002D5705"/>
    <w:rsid w:val="002D5860"/>
    <w:rsid w:val="002E03B4"/>
    <w:rsid w:val="002E147E"/>
    <w:rsid w:val="002E293B"/>
    <w:rsid w:val="002E436C"/>
    <w:rsid w:val="002E4731"/>
    <w:rsid w:val="002E5473"/>
    <w:rsid w:val="002E693A"/>
    <w:rsid w:val="002E7078"/>
    <w:rsid w:val="002F0FF1"/>
    <w:rsid w:val="002F10AB"/>
    <w:rsid w:val="002F1312"/>
    <w:rsid w:val="002F1D73"/>
    <w:rsid w:val="002F3014"/>
    <w:rsid w:val="002F3399"/>
    <w:rsid w:val="002F42AB"/>
    <w:rsid w:val="002F4BFE"/>
    <w:rsid w:val="00301653"/>
    <w:rsid w:val="00302EFB"/>
    <w:rsid w:val="00303DB0"/>
    <w:rsid w:val="00304219"/>
    <w:rsid w:val="003073BE"/>
    <w:rsid w:val="00310CCF"/>
    <w:rsid w:val="00313005"/>
    <w:rsid w:val="00315F10"/>
    <w:rsid w:val="0031723E"/>
    <w:rsid w:val="00317CBC"/>
    <w:rsid w:val="0032128C"/>
    <w:rsid w:val="00321987"/>
    <w:rsid w:val="00321CFA"/>
    <w:rsid w:val="003222B2"/>
    <w:rsid w:val="00322A63"/>
    <w:rsid w:val="0032311C"/>
    <w:rsid w:val="00324A20"/>
    <w:rsid w:val="00325E7F"/>
    <w:rsid w:val="003318BE"/>
    <w:rsid w:val="00332FBA"/>
    <w:rsid w:val="00335064"/>
    <w:rsid w:val="00336AAF"/>
    <w:rsid w:val="0033799D"/>
    <w:rsid w:val="003403E8"/>
    <w:rsid w:val="0034318D"/>
    <w:rsid w:val="003435A6"/>
    <w:rsid w:val="0034530A"/>
    <w:rsid w:val="00345392"/>
    <w:rsid w:val="00346C36"/>
    <w:rsid w:val="003471A4"/>
    <w:rsid w:val="0034737A"/>
    <w:rsid w:val="003476B2"/>
    <w:rsid w:val="00347EEA"/>
    <w:rsid w:val="003526C2"/>
    <w:rsid w:val="0035276D"/>
    <w:rsid w:val="00352D53"/>
    <w:rsid w:val="00352F0B"/>
    <w:rsid w:val="00352F5C"/>
    <w:rsid w:val="0035325A"/>
    <w:rsid w:val="003533A3"/>
    <w:rsid w:val="003548A2"/>
    <w:rsid w:val="003559FB"/>
    <w:rsid w:val="003561F2"/>
    <w:rsid w:val="00363121"/>
    <w:rsid w:val="003634D7"/>
    <w:rsid w:val="00363504"/>
    <w:rsid w:val="00366592"/>
    <w:rsid w:val="00366961"/>
    <w:rsid w:val="00367299"/>
    <w:rsid w:val="0037086C"/>
    <w:rsid w:val="00371285"/>
    <w:rsid w:val="00372262"/>
    <w:rsid w:val="00374746"/>
    <w:rsid w:val="003747AB"/>
    <w:rsid w:val="003757F4"/>
    <w:rsid w:val="00375ADE"/>
    <w:rsid w:val="00375F3F"/>
    <w:rsid w:val="0037655A"/>
    <w:rsid w:val="0037698B"/>
    <w:rsid w:val="0038173C"/>
    <w:rsid w:val="00381F33"/>
    <w:rsid w:val="00381FCD"/>
    <w:rsid w:val="00382081"/>
    <w:rsid w:val="00384CF9"/>
    <w:rsid w:val="00384F8F"/>
    <w:rsid w:val="00385B8B"/>
    <w:rsid w:val="0038695E"/>
    <w:rsid w:val="00387AD8"/>
    <w:rsid w:val="00387FE6"/>
    <w:rsid w:val="003907F4"/>
    <w:rsid w:val="003920B3"/>
    <w:rsid w:val="00392C6B"/>
    <w:rsid w:val="00393A6C"/>
    <w:rsid w:val="00394F7A"/>
    <w:rsid w:val="00396AA2"/>
    <w:rsid w:val="00397896"/>
    <w:rsid w:val="003A00FC"/>
    <w:rsid w:val="003A0FE6"/>
    <w:rsid w:val="003A1A8D"/>
    <w:rsid w:val="003A270C"/>
    <w:rsid w:val="003A2F88"/>
    <w:rsid w:val="003A34B3"/>
    <w:rsid w:val="003A3B3C"/>
    <w:rsid w:val="003A5B97"/>
    <w:rsid w:val="003A5F84"/>
    <w:rsid w:val="003A737D"/>
    <w:rsid w:val="003A7CA6"/>
    <w:rsid w:val="003B2BF9"/>
    <w:rsid w:val="003B33B2"/>
    <w:rsid w:val="003B369E"/>
    <w:rsid w:val="003B3E9D"/>
    <w:rsid w:val="003B5308"/>
    <w:rsid w:val="003B6927"/>
    <w:rsid w:val="003C047A"/>
    <w:rsid w:val="003C0BE1"/>
    <w:rsid w:val="003C0E99"/>
    <w:rsid w:val="003C3013"/>
    <w:rsid w:val="003C362A"/>
    <w:rsid w:val="003C3865"/>
    <w:rsid w:val="003C5494"/>
    <w:rsid w:val="003C58B3"/>
    <w:rsid w:val="003C6D4B"/>
    <w:rsid w:val="003C6E51"/>
    <w:rsid w:val="003C720D"/>
    <w:rsid w:val="003D11BB"/>
    <w:rsid w:val="003D230A"/>
    <w:rsid w:val="003D23BA"/>
    <w:rsid w:val="003D2A8F"/>
    <w:rsid w:val="003D42C1"/>
    <w:rsid w:val="003D4E72"/>
    <w:rsid w:val="003D6452"/>
    <w:rsid w:val="003D650C"/>
    <w:rsid w:val="003D67C9"/>
    <w:rsid w:val="003D6C57"/>
    <w:rsid w:val="003E0BB9"/>
    <w:rsid w:val="003E3393"/>
    <w:rsid w:val="003E40A4"/>
    <w:rsid w:val="003E46B1"/>
    <w:rsid w:val="003E4D27"/>
    <w:rsid w:val="003E6DC9"/>
    <w:rsid w:val="003F021A"/>
    <w:rsid w:val="003F0ED9"/>
    <w:rsid w:val="003F19F7"/>
    <w:rsid w:val="003F248B"/>
    <w:rsid w:val="003F328D"/>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0D82"/>
    <w:rsid w:val="0041348A"/>
    <w:rsid w:val="0041397F"/>
    <w:rsid w:val="0041438C"/>
    <w:rsid w:val="00414E03"/>
    <w:rsid w:val="00415B2F"/>
    <w:rsid w:val="00416ADF"/>
    <w:rsid w:val="004174FC"/>
    <w:rsid w:val="0042172D"/>
    <w:rsid w:val="00421C5F"/>
    <w:rsid w:val="00422EF2"/>
    <w:rsid w:val="004234F8"/>
    <w:rsid w:val="0042538F"/>
    <w:rsid w:val="00426800"/>
    <w:rsid w:val="00426F19"/>
    <w:rsid w:val="004275AB"/>
    <w:rsid w:val="0043002B"/>
    <w:rsid w:val="00431CE2"/>
    <w:rsid w:val="00432E8B"/>
    <w:rsid w:val="004342D2"/>
    <w:rsid w:val="00434302"/>
    <w:rsid w:val="004351B8"/>
    <w:rsid w:val="00435454"/>
    <w:rsid w:val="00436B37"/>
    <w:rsid w:val="00436E6D"/>
    <w:rsid w:val="004373E8"/>
    <w:rsid w:val="0043772A"/>
    <w:rsid w:val="00437AA8"/>
    <w:rsid w:val="00440B1F"/>
    <w:rsid w:val="004448AC"/>
    <w:rsid w:val="00451E9F"/>
    <w:rsid w:val="004522D7"/>
    <w:rsid w:val="00454501"/>
    <w:rsid w:val="0045499C"/>
    <w:rsid w:val="0045525C"/>
    <w:rsid w:val="0045662C"/>
    <w:rsid w:val="00457D79"/>
    <w:rsid w:val="00460422"/>
    <w:rsid w:val="00461B55"/>
    <w:rsid w:val="0046367C"/>
    <w:rsid w:val="004640A6"/>
    <w:rsid w:val="00464BD3"/>
    <w:rsid w:val="00465981"/>
    <w:rsid w:val="0046683B"/>
    <w:rsid w:val="00466EF2"/>
    <w:rsid w:val="00467832"/>
    <w:rsid w:val="00472189"/>
    <w:rsid w:val="00472650"/>
    <w:rsid w:val="00473121"/>
    <w:rsid w:val="00474628"/>
    <w:rsid w:val="00474E3A"/>
    <w:rsid w:val="0047555E"/>
    <w:rsid w:val="0047620E"/>
    <w:rsid w:val="00476B87"/>
    <w:rsid w:val="004802F9"/>
    <w:rsid w:val="004806EB"/>
    <w:rsid w:val="00481237"/>
    <w:rsid w:val="00481C8A"/>
    <w:rsid w:val="0048212B"/>
    <w:rsid w:val="0048364F"/>
    <w:rsid w:val="00483701"/>
    <w:rsid w:val="00485A01"/>
    <w:rsid w:val="004866B9"/>
    <w:rsid w:val="004866C5"/>
    <w:rsid w:val="00490991"/>
    <w:rsid w:val="0049099B"/>
    <w:rsid w:val="00492E45"/>
    <w:rsid w:val="00493C29"/>
    <w:rsid w:val="00493CD7"/>
    <w:rsid w:val="00493D2B"/>
    <w:rsid w:val="00494C95"/>
    <w:rsid w:val="00494CD3"/>
    <w:rsid w:val="00494D52"/>
    <w:rsid w:val="00495BC3"/>
    <w:rsid w:val="00495DA3"/>
    <w:rsid w:val="00495F2B"/>
    <w:rsid w:val="0049780B"/>
    <w:rsid w:val="004A06BC"/>
    <w:rsid w:val="004A20F8"/>
    <w:rsid w:val="004A39B1"/>
    <w:rsid w:val="004A6553"/>
    <w:rsid w:val="004A65F1"/>
    <w:rsid w:val="004A6BDD"/>
    <w:rsid w:val="004A6DF0"/>
    <w:rsid w:val="004A78FA"/>
    <w:rsid w:val="004A7E1C"/>
    <w:rsid w:val="004B12BD"/>
    <w:rsid w:val="004B4263"/>
    <w:rsid w:val="004B556A"/>
    <w:rsid w:val="004B5D80"/>
    <w:rsid w:val="004B62E1"/>
    <w:rsid w:val="004B6D78"/>
    <w:rsid w:val="004C04A1"/>
    <w:rsid w:val="004C0DF0"/>
    <w:rsid w:val="004C2135"/>
    <w:rsid w:val="004C495C"/>
    <w:rsid w:val="004C59D0"/>
    <w:rsid w:val="004D10C2"/>
    <w:rsid w:val="004D1801"/>
    <w:rsid w:val="004D24EB"/>
    <w:rsid w:val="004D281A"/>
    <w:rsid w:val="004D28FF"/>
    <w:rsid w:val="004D32CE"/>
    <w:rsid w:val="004D79C7"/>
    <w:rsid w:val="004E2B5A"/>
    <w:rsid w:val="004E2D11"/>
    <w:rsid w:val="004E4888"/>
    <w:rsid w:val="004E5AA5"/>
    <w:rsid w:val="004E610C"/>
    <w:rsid w:val="004E61C9"/>
    <w:rsid w:val="004E6971"/>
    <w:rsid w:val="004F072B"/>
    <w:rsid w:val="004F13BC"/>
    <w:rsid w:val="004F5871"/>
    <w:rsid w:val="004F659A"/>
    <w:rsid w:val="00500C2D"/>
    <w:rsid w:val="005018E6"/>
    <w:rsid w:val="005041E0"/>
    <w:rsid w:val="005042DF"/>
    <w:rsid w:val="00504F5A"/>
    <w:rsid w:val="00506FCB"/>
    <w:rsid w:val="00511157"/>
    <w:rsid w:val="00511C3E"/>
    <w:rsid w:val="0051372C"/>
    <w:rsid w:val="00513CB3"/>
    <w:rsid w:val="00514893"/>
    <w:rsid w:val="00516838"/>
    <w:rsid w:val="005179EF"/>
    <w:rsid w:val="005205F7"/>
    <w:rsid w:val="00521156"/>
    <w:rsid w:val="00521E2B"/>
    <w:rsid w:val="005237A1"/>
    <w:rsid w:val="00523BB3"/>
    <w:rsid w:val="00524D87"/>
    <w:rsid w:val="00524E30"/>
    <w:rsid w:val="00530325"/>
    <w:rsid w:val="005305C2"/>
    <w:rsid w:val="00531040"/>
    <w:rsid w:val="00531295"/>
    <w:rsid w:val="00532A9E"/>
    <w:rsid w:val="00533B11"/>
    <w:rsid w:val="00533C23"/>
    <w:rsid w:val="00535E9C"/>
    <w:rsid w:val="0053625B"/>
    <w:rsid w:val="00536674"/>
    <w:rsid w:val="005375C9"/>
    <w:rsid w:val="00537D63"/>
    <w:rsid w:val="00540F6E"/>
    <w:rsid w:val="00541264"/>
    <w:rsid w:val="0054157D"/>
    <w:rsid w:val="005427D4"/>
    <w:rsid w:val="00542DE1"/>
    <w:rsid w:val="0054378D"/>
    <w:rsid w:val="00544454"/>
    <w:rsid w:val="00544F91"/>
    <w:rsid w:val="005456F3"/>
    <w:rsid w:val="00546453"/>
    <w:rsid w:val="005467A6"/>
    <w:rsid w:val="005476C0"/>
    <w:rsid w:val="0054770E"/>
    <w:rsid w:val="005512E7"/>
    <w:rsid w:val="00552471"/>
    <w:rsid w:val="00552A70"/>
    <w:rsid w:val="00553DCC"/>
    <w:rsid w:val="00554A32"/>
    <w:rsid w:val="00554B15"/>
    <w:rsid w:val="005564CA"/>
    <w:rsid w:val="00556511"/>
    <w:rsid w:val="00557911"/>
    <w:rsid w:val="005626DA"/>
    <w:rsid w:val="00562CB2"/>
    <w:rsid w:val="0056346C"/>
    <w:rsid w:val="0056350C"/>
    <w:rsid w:val="00566393"/>
    <w:rsid w:val="00566803"/>
    <w:rsid w:val="005678D7"/>
    <w:rsid w:val="00567B9D"/>
    <w:rsid w:val="005705A6"/>
    <w:rsid w:val="00573319"/>
    <w:rsid w:val="0057347F"/>
    <w:rsid w:val="00573E95"/>
    <w:rsid w:val="00574461"/>
    <w:rsid w:val="0057799D"/>
    <w:rsid w:val="00577CEA"/>
    <w:rsid w:val="005813BF"/>
    <w:rsid w:val="00582C5F"/>
    <w:rsid w:val="0058359F"/>
    <w:rsid w:val="00585040"/>
    <w:rsid w:val="00586022"/>
    <w:rsid w:val="00587580"/>
    <w:rsid w:val="00587878"/>
    <w:rsid w:val="005909F5"/>
    <w:rsid w:val="005915CD"/>
    <w:rsid w:val="005922E8"/>
    <w:rsid w:val="0059284E"/>
    <w:rsid w:val="00592B75"/>
    <w:rsid w:val="00592C0F"/>
    <w:rsid w:val="00593057"/>
    <w:rsid w:val="00593709"/>
    <w:rsid w:val="0059410F"/>
    <w:rsid w:val="00594923"/>
    <w:rsid w:val="00594A07"/>
    <w:rsid w:val="0059514F"/>
    <w:rsid w:val="005961E2"/>
    <w:rsid w:val="00597472"/>
    <w:rsid w:val="00597535"/>
    <w:rsid w:val="005A0656"/>
    <w:rsid w:val="005A2E6E"/>
    <w:rsid w:val="005A44AA"/>
    <w:rsid w:val="005A56EB"/>
    <w:rsid w:val="005A6C4B"/>
    <w:rsid w:val="005A740B"/>
    <w:rsid w:val="005B018D"/>
    <w:rsid w:val="005B189B"/>
    <w:rsid w:val="005B1CB7"/>
    <w:rsid w:val="005B1DF1"/>
    <w:rsid w:val="005B4283"/>
    <w:rsid w:val="005B5A12"/>
    <w:rsid w:val="005B6059"/>
    <w:rsid w:val="005B77A5"/>
    <w:rsid w:val="005C095C"/>
    <w:rsid w:val="005C45E1"/>
    <w:rsid w:val="005C544F"/>
    <w:rsid w:val="005C5D8A"/>
    <w:rsid w:val="005C6461"/>
    <w:rsid w:val="005D0618"/>
    <w:rsid w:val="005D0720"/>
    <w:rsid w:val="005D0F49"/>
    <w:rsid w:val="005D1069"/>
    <w:rsid w:val="005D1C7D"/>
    <w:rsid w:val="005D225B"/>
    <w:rsid w:val="005D36F8"/>
    <w:rsid w:val="005D3B2D"/>
    <w:rsid w:val="005D406E"/>
    <w:rsid w:val="005D54DA"/>
    <w:rsid w:val="005D6645"/>
    <w:rsid w:val="005D6DAB"/>
    <w:rsid w:val="005D7E96"/>
    <w:rsid w:val="005E0C08"/>
    <w:rsid w:val="005E0E28"/>
    <w:rsid w:val="005E446E"/>
    <w:rsid w:val="005E46FC"/>
    <w:rsid w:val="005E48DD"/>
    <w:rsid w:val="005E7367"/>
    <w:rsid w:val="005E7B44"/>
    <w:rsid w:val="005E7FC0"/>
    <w:rsid w:val="005F0AE4"/>
    <w:rsid w:val="005F13B5"/>
    <w:rsid w:val="005F14CB"/>
    <w:rsid w:val="005F17D0"/>
    <w:rsid w:val="005F1FFB"/>
    <w:rsid w:val="005F3C3E"/>
    <w:rsid w:val="005F422A"/>
    <w:rsid w:val="005F50A7"/>
    <w:rsid w:val="005F520E"/>
    <w:rsid w:val="005F75AA"/>
    <w:rsid w:val="00600D2B"/>
    <w:rsid w:val="00601A02"/>
    <w:rsid w:val="00601A4F"/>
    <w:rsid w:val="006023F6"/>
    <w:rsid w:val="0060550A"/>
    <w:rsid w:val="00605CF3"/>
    <w:rsid w:val="00607279"/>
    <w:rsid w:val="00607B14"/>
    <w:rsid w:val="006118F3"/>
    <w:rsid w:val="006121B9"/>
    <w:rsid w:val="006124BA"/>
    <w:rsid w:val="006143B1"/>
    <w:rsid w:val="00615D35"/>
    <w:rsid w:val="00616720"/>
    <w:rsid w:val="00620AFD"/>
    <w:rsid w:val="00620EB1"/>
    <w:rsid w:val="006230B3"/>
    <w:rsid w:val="006246E3"/>
    <w:rsid w:val="0062483D"/>
    <w:rsid w:val="00624897"/>
    <w:rsid w:val="00624935"/>
    <w:rsid w:val="00626D3E"/>
    <w:rsid w:val="00626E00"/>
    <w:rsid w:val="00627321"/>
    <w:rsid w:val="0062766F"/>
    <w:rsid w:val="00627760"/>
    <w:rsid w:val="00630C95"/>
    <w:rsid w:val="006331BC"/>
    <w:rsid w:val="00633777"/>
    <w:rsid w:val="006338E7"/>
    <w:rsid w:val="0063547A"/>
    <w:rsid w:val="00637274"/>
    <w:rsid w:val="00637C90"/>
    <w:rsid w:val="00640016"/>
    <w:rsid w:val="006406C0"/>
    <w:rsid w:val="006412F2"/>
    <w:rsid w:val="0064253C"/>
    <w:rsid w:val="00642E01"/>
    <w:rsid w:val="006440E8"/>
    <w:rsid w:val="0064558D"/>
    <w:rsid w:val="00646C62"/>
    <w:rsid w:val="00647708"/>
    <w:rsid w:val="00647832"/>
    <w:rsid w:val="0065228D"/>
    <w:rsid w:val="00656401"/>
    <w:rsid w:val="006572EF"/>
    <w:rsid w:val="00662737"/>
    <w:rsid w:val="006630A9"/>
    <w:rsid w:val="00664E76"/>
    <w:rsid w:val="00666775"/>
    <w:rsid w:val="006706C6"/>
    <w:rsid w:val="00670ECE"/>
    <w:rsid w:val="00671C11"/>
    <w:rsid w:val="00672F9A"/>
    <w:rsid w:val="006739BC"/>
    <w:rsid w:val="0067619A"/>
    <w:rsid w:val="00677A7D"/>
    <w:rsid w:val="00677C13"/>
    <w:rsid w:val="00677DEE"/>
    <w:rsid w:val="006808C7"/>
    <w:rsid w:val="006812A9"/>
    <w:rsid w:val="006815CD"/>
    <w:rsid w:val="006817F4"/>
    <w:rsid w:val="00683503"/>
    <w:rsid w:val="0068531B"/>
    <w:rsid w:val="00686D4D"/>
    <w:rsid w:val="0069003D"/>
    <w:rsid w:val="0069024F"/>
    <w:rsid w:val="00691541"/>
    <w:rsid w:val="00692201"/>
    <w:rsid w:val="0069284B"/>
    <w:rsid w:val="00692F37"/>
    <w:rsid w:val="00694307"/>
    <w:rsid w:val="00694815"/>
    <w:rsid w:val="00694B1F"/>
    <w:rsid w:val="0069612A"/>
    <w:rsid w:val="0069715D"/>
    <w:rsid w:val="006A02C0"/>
    <w:rsid w:val="006A03C1"/>
    <w:rsid w:val="006A0E17"/>
    <w:rsid w:val="006A1B5E"/>
    <w:rsid w:val="006A35C5"/>
    <w:rsid w:val="006A383E"/>
    <w:rsid w:val="006A4D5F"/>
    <w:rsid w:val="006A6215"/>
    <w:rsid w:val="006A6248"/>
    <w:rsid w:val="006A65CC"/>
    <w:rsid w:val="006A7FD5"/>
    <w:rsid w:val="006B00B3"/>
    <w:rsid w:val="006B0A76"/>
    <w:rsid w:val="006B0F03"/>
    <w:rsid w:val="006B2188"/>
    <w:rsid w:val="006B267E"/>
    <w:rsid w:val="006B3307"/>
    <w:rsid w:val="006B38F0"/>
    <w:rsid w:val="006B4279"/>
    <w:rsid w:val="006B47BA"/>
    <w:rsid w:val="006B5D6F"/>
    <w:rsid w:val="006C2C0B"/>
    <w:rsid w:val="006C5EAA"/>
    <w:rsid w:val="006C7D17"/>
    <w:rsid w:val="006C7F61"/>
    <w:rsid w:val="006D050C"/>
    <w:rsid w:val="006D0A93"/>
    <w:rsid w:val="006D2EE8"/>
    <w:rsid w:val="006D3B6C"/>
    <w:rsid w:val="006D4763"/>
    <w:rsid w:val="006D536E"/>
    <w:rsid w:val="006D58A6"/>
    <w:rsid w:val="006D63DE"/>
    <w:rsid w:val="006D7F61"/>
    <w:rsid w:val="006D7F98"/>
    <w:rsid w:val="006E1375"/>
    <w:rsid w:val="006E1937"/>
    <w:rsid w:val="006E7965"/>
    <w:rsid w:val="006F2C02"/>
    <w:rsid w:val="006F3798"/>
    <w:rsid w:val="00700A4E"/>
    <w:rsid w:val="00701B68"/>
    <w:rsid w:val="00702805"/>
    <w:rsid w:val="007038A2"/>
    <w:rsid w:val="00703BBE"/>
    <w:rsid w:val="007046A0"/>
    <w:rsid w:val="00704E7F"/>
    <w:rsid w:val="0070564B"/>
    <w:rsid w:val="00706D45"/>
    <w:rsid w:val="00706E6E"/>
    <w:rsid w:val="007106F2"/>
    <w:rsid w:val="00710EFC"/>
    <w:rsid w:val="00711D07"/>
    <w:rsid w:val="0071290A"/>
    <w:rsid w:val="00713369"/>
    <w:rsid w:val="0071375B"/>
    <w:rsid w:val="00713891"/>
    <w:rsid w:val="00713B7F"/>
    <w:rsid w:val="00716C7D"/>
    <w:rsid w:val="007176FB"/>
    <w:rsid w:val="00717711"/>
    <w:rsid w:val="00720CB9"/>
    <w:rsid w:val="00721148"/>
    <w:rsid w:val="00722150"/>
    <w:rsid w:val="00722A7D"/>
    <w:rsid w:val="0072346F"/>
    <w:rsid w:val="0072384A"/>
    <w:rsid w:val="00723CE2"/>
    <w:rsid w:val="007266B6"/>
    <w:rsid w:val="007278AA"/>
    <w:rsid w:val="00727AB4"/>
    <w:rsid w:val="00727C19"/>
    <w:rsid w:val="00731405"/>
    <w:rsid w:val="007316BF"/>
    <w:rsid w:val="00731796"/>
    <w:rsid w:val="00731AEB"/>
    <w:rsid w:val="00731B56"/>
    <w:rsid w:val="00732901"/>
    <w:rsid w:val="007329AB"/>
    <w:rsid w:val="00732E8D"/>
    <w:rsid w:val="00733489"/>
    <w:rsid w:val="00733693"/>
    <w:rsid w:val="00734D08"/>
    <w:rsid w:val="007364B6"/>
    <w:rsid w:val="00736BE0"/>
    <w:rsid w:val="00736F45"/>
    <w:rsid w:val="0074102E"/>
    <w:rsid w:val="00741C75"/>
    <w:rsid w:val="00742E2B"/>
    <w:rsid w:val="00743170"/>
    <w:rsid w:val="00744A7C"/>
    <w:rsid w:val="007469E3"/>
    <w:rsid w:val="00746BE4"/>
    <w:rsid w:val="00747F02"/>
    <w:rsid w:val="00750054"/>
    <w:rsid w:val="00750463"/>
    <w:rsid w:val="00751848"/>
    <w:rsid w:val="00753820"/>
    <w:rsid w:val="00753FEF"/>
    <w:rsid w:val="0075491B"/>
    <w:rsid w:val="00755085"/>
    <w:rsid w:val="00755F8B"/>
    <w:rsid w:val="007577E8"/>
    <w:rsid w:val="00760A08"/>
    <w:rsid w:val="00762507"/>
    <w:rsid w:val="00762AEB"/>
    <w:rsid w:val="00765F9C"/>
    <w:rsid w:val="007666F1"/>
    <w:rsid w:val="00767103"/>
    <w:rsid w:val="007703F0"/>
    <w:rsid w:val="0077102B"/>
    <w:rsid w:val="00772843"/>
    <w:rsid w:val="00773547"/>
    <w:rsid w:val="00773C7E"/>
    <w:rsid w:val="00775B90"/>
    <w:rsid w:val="007768D4"/>
    <w:rsid w:val="007801A1"/>
    <w:rsid w:val="00780FB4"/>
    <w:rsid w:val="007819C5"/>
    <w:rsid w:val="00781EB7"/>
    <w:rsid w:val="00781F02"/>
    <w:rsid w:val="00783488"/>
    <w:rsid w:val="00783807"/>
    <w:rsid w:val="00784D2D"/>
    <w:rsid w:val="007854DC"/>
    <w:rsid w:val="00785CEA"/>
    <w:rsid w:val="00786080"/>
    <w:rsid w:val="007867BD"/>
    <w:rsid w:val="00786F8E"/>
    <w:rsid w:val="007878DA"/>
    <w:rsid w:val="0079052A"/>
    <w:rsid w:val="0079099A"/>
    <w:rsid w:val="00791BEF"/>
    <w:rsid w:val="00792089"/>
    <w:rsid w:val="0079306A"/>
    <w:rsid w:val="00793A6C"/>
    <w:rsid w:val="00793DC0"/>
    <w:rsid w:val="00797079"/>
    <w:rsid w:val="007A06A6"/>
    <w:rsid w:val="007A509F"/>
    <w:rsid w:val="007A5FAF"/>
    <w:rsid w:val="007A6876"/>
    <w:rsid w:val="007A7DB1"/>
    <w:rsid w:val="007B082A"/>
    <w:rsid w:val="007B1AA9"/>
    <w:rsid w:val="007B2047"/>
    <w:rsid w:val="007B21C9"/>
    <w:rsid w:val="007B2415"/>
    <w:rsid w:val="007B487A"/>
    <w:rsid w:val="007B4F73"/>
    <w:rsid w:val="007B5761"/>
    <w:rsid w:val="007B5BE2"/>
    <w:rsid w:val="007B5CB3"/>
    <w:rsid w:val="007B70B6"/>
    <w:rsid w:val="007C09E4"/>
    <w:rsid w:val="007C16B4"/>
    <w:rsid w:val="007C2629"/>
    <w:rsid w:val="007C2EED"/>
    <w:rsid w:val="007C39A9"/>
    <w:rsid w:val="007C3C23"/>
    <w:rsid w:val="007C6D2F"/>
    <w:rsid w:val="007D00A2"/>
    <w:rsid w:val="007D0D86"/>
    <w:rsid w:val="007D0F9E"/>
    <w:rsid w:val="007D39C5"/>
    <w:rsid w:val="007D3CBD"/>
    <w:rsid w:val="007D53DD"/>
    <w:rsid w:val="007E2029"/>
    <w:rsid w:val="007E2963"/>
    <w:rsid w:val="007E3CBF"/>
    <w:rsid w:val="007E3E55"/>
    <w:rsid w:val="007E411D"/>
    <w:rsid w:val="007E573A"/>
    <w:rsid w:val="007E574E"/>
    <w:rsid w:val="007E5DB4"/>
    <w:rsid w:val="007E6EA5"/>
    <w:rsid w:val="007E79AB"/>
    <w:rsid w:val="007F06E5"/>
    <w:rsid w:val="007F2BB2"/>
    <w:rsid w:val="007F3BD2"/>
    <w:rsid w:val="007F457C"/>
    <w:rsid w:val="007F57B8"/>
    <w:rsid w:val="007F6185"/>
    <w:rsid w:val="007F6AC6"/>
    <w:rsid w:val="0080001F"/>
    <w:rsid w:val="0080100D"/>
    <w:rsid w:val="008014E5"/>
    <w:rsid w:val="00802EF8"/>
    <w:rsid w:val="0080368A"/>
    <w:rsid w:val="008052F8"/>
    <w:rsid w:val="00807386"/>
    <w:rsid w:val="0081280C"/>
    <w:rsid w:val="00813298"/>
    <w:rsid w:val="00813354"/>
    <w:rsid w:val="008168A2"/>
    <w:rsid w:val="0082013E"/>
    <w:rsid w:val="008214F7"/>
    <w:rsid w:val="00821526"/>
    <w:rsid w:val="00822FD5"/>
    <w:rsid w:val="00824CC9"/>
    <w:rsid w:val="008252AF"/>
    <w:rsid w:val="008269F8"/>
    <w:rsid w:val="00826B21"/>
    <w:rsid w:val="008273D2"/>
    <w:rsid w:val="00827B13"/>
    <w:rsid w:val="00830E8E"/>
    <w:rsid w:val="008328A2"/>
    <w:rsid w:val="00833043"/>
    <w:rsid w:val="00833640"/>
    <w:rsid w:val="00833883"/>
    <w:rsid w:val="008338FF"/>
    <w:rsid w:val="008354DE"/>
    <w:rsid w:val="00840F2B"/>
    <w:rsid w:val="00841AFD"/>
    <w:rsid w:val="00841F9D"/>
    <w:rsid w:val="00842B29"/>
    <w:rsid w:val="008431CC"/>
    <w:rsid w:val="0084559A"/>
    <w:rsid w:val="00846098"/>
    <w:rsid w:val="008462F4"/>
    <w:rsid w:val="00847457"/>
    <w:rsid w:val="008500D0"/>
    <w:rsid w:val="008526F8"/>
    <w:rsid w:val="00852AE8"/>
    <w:rsid w:val="008536E9"/>
    <w:rsid w:val="008542AF"/>
    <w:rsid w:val="00855EAC"/>
    <w:rsid w:val="00857FB7"/>
    <w:rsid w:val="00861AB7"/>
    <w:rsid w:val="00863E9F"/>
    <w:rsid w:val="0086483B"/>
    <w:rsid w:val="00864D5E"/>
    <w:rsid w:val="0086594D"/>
    <w:rsid w:val="008664BA"/>
    <w:rsid w:val="00867577"/>
    <w:rsid w:val="00872F30"/>
    <w:rsid w:val="008743AE"/>
    <w:rsid w:val="00874CA2"/>
    <w:rsid w:val="008751B2"/>
    <w:rsid w:val="0088053F"/>
    <w:rsid w:val="008809DA"/>
    <w:rsid w:val="00881125"/>
    <w:rsid w:val="0088174E"/>
    <w:rsid w:val="00881EF0"/>
    <w:rsid w:val="008820EC"/>
    <w:rsid w:val="00886759"/>
    <w:rsid w:val="0088677F"/>
    <w:rsid w:val="00886A50"/>
    <w:rsid w:val="008919E2"/>
    <w:rsid w:val="00892AB2"/>
    <w:rsid w:val="00895006"/>
    <w:rsid w:val="00896039"/>
    <w:rsid w:val="008A2613"/>
    <w:rsid w:val="008A292F"/>
    <w:rsid w:val="008A33B9"/>
    <w:rsid w:val="008A37E4"/>
    <w:rsid w:val="008A6107"/>
    <w:rsid w:val="008A7074"/>
    <w:rsid w:val="008B0011"/>
    <w:rsid w:val="008B0514"/>
    <w:rsid w:val="008B2C6A"/>
    <w:rsid w:val="008B2FB2"/>
    <w:rsid w:val="008B79CE"/>
    <w:rsid w:val="008C05AD"/>
    <w:rsid w:val="008C1470"/>
    <w:rsid w:val="008C158D"/>
    <w:rsid w:val="008C4DC6"/>
    <w:rsid w:val="008C5423"/>
    <w:rsid w:val="008D2FAB"/>
    <w:rsid w:val="008D39E2"/>
    <w:rsid w:val="008D5024"/>
    <w:rsid w:val="008D513A"/>
    <w:rsid w:val="008D57F6"/>
    <w:rsid w:val="008D5DFC"/>
    <w:rsid w:val="008D6E4B"/>
    <w:rsid w:val="008D7413"/>
    <w:rsid w:val="008D7CCF"/>
    <w:rsid w:val="008E0564"/>
    <w:rsid w:val="008E090E"/>
    <w:rsid w:val="008E0983"/>
    <w:rsid w:val="008E1224"/>
    <w:rsid w:val="008E1455"/>
    <w:rsid w:val="008E235D"/>
    <w:rsid w:val="008E2C5B"/>
    <w:rsid w:val="008E30FB"/>
    <w:rsid w:val="008E35A1"/>
    <w:rsid w:val="008E3D79"/>
    <w:rsid w:val="008E4394"/>
    <w:rsid w:val="008E49DE"/>
    <w:rsid w:val="008E4EE0"/>
    <w:rsid w:val="008E519E"/>
    <w:rsid w:val="008E58C0"/>
    <w:rsid w:val="008E6095"/>
    <w:rsid w:val="008E625F"/>
    <w:rsid w:val="008F017F"/>
    <w:rsid w:val="008F054C"/>
    <w:rsid w:val="008F66F3"/>
    <w:rsid w:val="008F7FFC"/>
    <w:rsid w:val="009010F1"/>
    <w:rsid w:val="00901229"/>
    <w:rsid w:val="00901D28"/>
    <w:rsid w:val="00901FF1"/>
    <w:rsid w:val="00903EDE"/>
    <w:rsid w:val="009044BC"/>
    <w:rsid w:val="00904634"/>
    <w:rsid w:val="00905A68"/>
    <w:rsid w:val="0090661A"/>
    <w:rsid w:val="00907192"/>
    <w:rsid w:val="0090774B"/>
    <w:rsid w:val="00907B32"/>
    <w:rsid w:val="0091041E"/>
    <w:rsid w:val="009147E6"/>
    <w:rsid w:val="00917304"/>
    <w:rsid w:val="009178FE"/>
    <w:rsid w:val="00921C9C"/>
    <w:rsid w:val="00921E55"/>
    <w:rsid w:val="00921FEC"/>
    <w:rsid w:val="00923674"/>
    <w:rsid w:val="00924C96"/>
    <w:rsid w:val="00926298"/>
    <w:rsid w:val="00926F27"/>
    <w:rsid w:val="009272BB"/>
    <w:rsid w:val="00927D18"/>
    <w:rsid w:val="00930DDF"/>
    <w:rsid w:val="00931DD2"/>
    <w:rsid w:val="00931E97"/>
    <w:rsid w:val="0093200A"/>
    <w:rsid w:val="009320D9"/>
    <w:rsid w:val="009333ED"/>
    <w:rsid w:val="00933D76"/>
    <w:rsid w:val="00934D0D"/>
    <w:rsid w:val="00937475"/>
    <w:rsid w:val="00940248"/>
    <w:rsid w:val="009409BF"/>
    <w:rsid w:val="00940C89"/>
    <w:rsid w:val="0094194C"/>
    <w:rsid w:val="00942522"/>
    <w:rsid w:val="00942A64"/>
    <w:rsid w:val="00942EB9"/>
    <w:rsid w:val="009436DA"/>
    <w:rsid w:val="009437D9"/>
    <w:rsid w:val="00946221"/>
    <w:rsid w:val="00947584"/>
    <w:rsid w:val="00950B9D"/>
    <w:rsid w:val="00953DC8"/>
    <w:rsid w:val="0095417A"/>
    <w:rsid w:val="009543B7"/>
    <w:rsid w:val="009548B5"/>
    <w:rsid w:val="00954A79"/>
    <w:rsid w:val="00955E1A"/>
    <w:rsid w:val="00955E36"/>
    <w:rsid w:val="00960ED4"/>
    <w:rsid w:val="009656A8"/>
    <w:rsid w:val="00966221"/>
    <w:rsid w:val="00966DA6"/>
    <w:rsid w:val="009672D4"/>
    <w:rsid w:val="00972DB5"/>
    <w:rsid w:val="00972E24"/>
    <w:rsid w:val="0097324A"/>
    <w:rsid w:val="009735B1"/>
    <w:rsid w:val="009746F1"/>
    <w:rsid w:val="00974A29"/>
    <w:rsid w:val="00977960"/>
    <w:rsid w:val="00977BBF"/>
    <w:rsid w:val="009814C2"/>
    <w:rsid w:val="0098499D"/>
    <w:rsid w:val="009850C6"/>
    <w:rsid w:val="009905AA"/>
    <w:rsid w:val="009936BD"/>
    <w:rsid w:val="009940A8"/>
    <w:rsid w:val="0099680E"/>
    <w:rsid w:val="009A28D8"/>
    <w:rsid w:val="009A5907"/>
    <w:rsid w:val="009A6AD9"/>
    <w:rsid w:val="009B286F"/>
    <w:rsid w:val="009B3E53"/>
    <w:rsid w:val="009B4EF5"/>
    <w:rsid w:val="009B6BD0"/>
    <w:rsid w:val="009C1731"/>
    <w:rsid w:val="009C1C41"/>
    <w:rsid w:val="009C24D2"/>
    <w:rsid w:val="009C4670"/>
    <w:rsid w:val="009C4ED3"/>
    <w:rsid w:val="009C4F3A"/>
    <w:rsid w:val="009C5508"/>
    <w:rsid w:val="009C6D71"/>
    <w:rsid w:val="009C71F1"/>
    <w:rsid w:val="009C7C18"/>
    <w:rsid w:val="009D00F2"/>
    <w:rsid w:val="009D146D"/>
    <w:rsid w:val="009D2EF8"/>
    <w:rsid w:val="009D507B"/>
    <w:rsid w:val="009D69F5"/>
    <w:rsid w:val="009D6EFE"/>
    <w:rsid w:val="009E0CFB"/>
    <w:rsid w:val="009E18A8"/>
    <w:rsid w:val="009E1980"/>
    <w:rsid w:val="009E1D88"/>
    <w:rsid w:val="009E3B5F"/>
    <w:rsid w:val="009E4718"/>
    <w:rsid w:val="009E5EF0"/>
    <w:rsid w:val="009E65A6"/>
    <w:rsid w:val="009E7397"/>
    <w:rsid w:val="009E7D56"/>
    <w:rsid w:val="009F0F97"/>
    <w:rsid w:val="009F44B2"/>
    <w:rsid w:val="009F4693"/>
    <w:rsid w:val="009F4E09"/>
    <w:rsid w:val="009F5B5D"/>
    <w:rsid w:val="009F5CED"/>
    <w:rsid w:val="009F6110"/>
    <w:rsid w:val="009F6574"/>
    <w:rsid w:val="009F71FD"/>
    <w:rsid w:val="009F7ECA"/>
    <w:rsid w:val="00A00D20"/>
    <w:rsid w:val="00A02D19"/>
    <w:rsid w:val="00A0349A"/>
    <w:rsid w:val="00A066F0"/>
    <w:rsid w:val="00A06C51"/>
    <w:rsid w:val="00A07FB1"/>
    <w:rsid w:val="00A102F6"/>
    <w:rsid w:val="00A10CDD"/>
    <w:rsid w:val="00A12814"/>
    <w:rsid w:val="00A13F60"/>
    <w:rsid w:val="00A1559C"/>
    <w:rsid w:val="00A15782"/>
    <w:rsid w:val="00A167A7"/>
    <w:rsid w:val="00A16E09"/>
    <w:rsid w:val="00A20423"/>
    <w:rsid w:val="00A21A01"/>
    <w:rsid w:val="00A21D0C"/>
    <w:rsid w:val="00A22243"/>
    <w:rsid w:val="00A23BA2"/>
    <w:rsid w:val="00A2536C"/>
    <w:rsid w:val="00A26845"/>
    <w:rsid w:val="00A277AC"/>
    <w:rsid w:val="00A27C39"/>
    <w:rsid w:val="00A3059C"/>
    <w:rsid w:val="00A306E5"/>
    <w:rsid w:val="00A31BD2"/>
    <w:rsid w:val="00A339FD"/>
    <w:rsid w:val="00A353B6"/>
    <w:rsid w:val="00A36B2B"/>
    <w:rsid w:val="00A374E6"/>
    <w:rsid w:val="00A40366"/>
    <w:rsid w:val="00A415DE"/>
    <w:rsid w:val="00A41901"/>
    <w:rsid w:val="00A44A1C"/>
    <w:rsid w:val="00A4618D"/>
    <w:rsid w:val="00A46B3B"/>
    <w:rsid w:val="00A47624"/>
    <w:rsid w:val="00A5153C"/>
    <w:rsid w:val="00A521BD"/>
    <w:rsid w:val="00A538E5"/>
    <w:rsid w:val="00A55EBC"/>
    <w:rsid w:val="00A57B3E"/>
    <w:rsid w:val="00A60127"/>
    <w:rsid w:val="00A604F1"/>
    <w:rsid w:val="00A60623"/>
    <w:rsid w:val="00A60D93"/>
    <w:rsid w:val="00A60E8B"/>
    <w:rsid w:val="00A631D6"/>
    <w:rsid w:val="00A635D3"/>
    <w:rsid w:val="00A64522"/>
    <w:rsid w:val="00A671D5"/>
    <w:rsid w:val="00A67DF9"/>
    <w:rsid w:val="00A711F3"/>
    <w:rsid w:val="00A713E6"/>
    <w:rsid w:val="00A71CA6"/>
    <w:rsid w:val="00A71CD3"/>
    <w:rsid w:val="00A722DF"/>
    <w:rsid w:val="00A72B6C"/>
    <w:rsid w:val="00A733BE"/>
    <w:rsid w:val="00A75309"/>
    <w:rsid w:val="00A7538C"/>
    <w:rsid w:val="00A77CEF"/>
    <w:rsid w:val="00A8051A"/>
    <w:rsid w:val="00A807EE"/>
    <w:rsid w:val="00A8179D"/>
    <w:rsid w:val="00A842BC"/>
    <w:rsid w:val="00A857CE"/>
    <w:rsid w:val="00A90114"/>
    <w:rsid w:val="00A921C5"/>
    <w:rsid w:val="00A93758"/>
    <w:rsid w:val="00A9399A"/>
    <w:rsid w:val="00A93B9E"/>
    <w:rsid w:val="00A940A8"/>
    <w:rsid w:val="00A944F7"/>
    <w:rsid w:val="00A958FC"/>
    <w:rsid w:val="00A97BE2"/>
    <w:rsid w:val="00AA0459"/>
    <w:rsid w:val="00AA0A0E"/>
    <w:rsid w:val="00AA0D62"/>
    <w:rsid w:val="00AA214C"/>
    <w:rsid w:val="00AA32BB"/>
    <w:rsid w:val="00AA3EB6"/>
    <w:rsid w:val="00AA4175"/>
    <w:rsid w:val="00AA4A0C"/>
    <w:rsid w:val="00AA541D"/>
    <w:rsid w:val="00AA6BD1"/>
    <w:rsid w:val="00AA7C58"/>
    <w:rsid w:val="00AA7DE9"/>
    <w:rsid w:val="00AB16F5"/>
    <w:rsid w:val="00AB2599"/>
    <w:rsid w:val="00AB2838"/>
    <w:rsid w:val="00AB305C"/>
    <w:rsid w:val="00AB4599"/>
    <w:rsid w:val="00AB6D32"/>
    <w:rsid w:val="00AB725F"/>
    <w:rsid w:val="00AB74C0"/>
    <w:rsid w:val="00AC0B1A"/>
    <w:rsid w:val="00AC377E"/>
    <w:rsid w:val="00AC37CD"/>
    <w:rsid w:val="00AC4076"/>
    <w:rsid w:val="00AC4A1C"/>
    <w:rsid w:val="00AC4F48"/>
    <w:rsid w:val="00AC5169"/>
    <w:rsid w:val="00AC5747"/>
    <w:rsid w:val="00AD1BCB"/>
    <w:rsid w:val="00AD30C4"/>
    <w:rsid w:val="00AD5C6A"/>
    <w:rsid w:val="00AD7F04"/>
    <w:rsid w:val="00AD7F4B"/>
    <w:rsid w:val="00AE14AE"/>
    <w:rsid w:val="00AE1F41"/>
    <w:rsid w:val="00AE27EB"/>
    <w:rsid w:val="00AE3CB6"/>
    <w:rsid w:val="00AE5F17"/>
    <w:rsid w:val="00AE6967"/>
    <w:rsid w:val="00AE7806"/>
    <w:rsid w:val="00AE79F1"/>
    <w:rsid w:val="00AF0BD1"/>
    <w:rsid w:val="00AF1F7C"/>
    <w:rsid w:val="00AF2949"/>
    <w:rsid w:val="00AF4DC6"/>
    <w:rsid w:val="00B00BA8"/>
    <w:rsid w:val="00B0360B"/>
    <w:rsid w:val="00B03ACF"/>
    <w:rsid w:val="00B040F0"/>
    <w:rsid w:val="00B05139"/>
    <w:rsid w:val="00B07084"/>
    <w:rsid w:val="00B07D55"/>
    <w:rsid w:val="00B10483"/>
    <w:rsid w:val="00B1108F"/>
    <w:rsid w:val="00B115AD"/>
    <w:rsid w:val="00B11633"/>
    <w:rsid w:val="00B1191E"/>
    <w:rsid w:val="00B139CA"/>
    <w:rsid w:val="00B14315"/>
    <w:rsid w:val="00B14B6A"/>
    <w:rsid w:val="00B1638B"/>
    <w:rsid w:val="00B17A84"/>
    <w:rsid w:val="00B20B0C"/>
    <w:rsid w:val="00B218E3"/>
    <w:rsid w:val="00B22224"/>
    <w:rsid w:val="00B22800"/>
    <w:rsid w:val="00B22EC4"/>
    <w:rsid w:val="00B237FF"/>
    <w:rsid w:val="00B23EE5"/>
    <w:rsid w:val="00B242F7"/>
    <w:rsid w:val="00B265B2"/>
    <w:rsid w:val="00B26EFC"/>
    <w:rsid w:val="00B309A6"/>
    <w:rsid w:val="00B309B3"/>
    <w:rsid w:val="00B30D45"/>
    <w:rsid w:val="00B31482"/>
    <w:rsid w:val="00B31B27"/>
    <w:rsid w:val="00B333D7"/>
    <w:rsid w:val="00B33A6A"/>
    <w:rsid w:val="00B34392"/>
    <w:rsid w:val="00B35C9F"/>
    <w:rsid w:val="00B36A4A"/>
    <w:rsid w:val="00B36B29"/>
    <w:rsid w:val="00B3787F"/>
    <w:rsid w:val="00B401E8"/>
    <w:rsid w:val="00B4099D"/>
    <w:rsid w:val="00B411EC"/>
    <w:rsid w:val="00B42EE9"/>
    <w:rsid w:val="00B430E5"/>
    <w:rsid w:val="00B45B4D"/>
    <w:rsid w:val="00B5068B"/>
    <w:rsid w:val="00B510B7"/>
    <w:rsid w:val="00B51C59"/>
    <w:rsid w:val="00B56D68"/>
    <w:rsid w:val="00B61BA4"/>
    <w:rsid w:val="00B61D77"/>
    <w:rsid w:val="00B6280F"/>
    <w:rsid w:val="00B6575C"/>
    <w:rsid w:val="00B66098"/>
    <w:rsid w:val="00B66BA4"/>
    <w:rsid w:val="00B66E9C"/>
    <w:rsid w:val="00B70478"/>
    <w:rsid w:val="00B7447C"/>
    <w:rsid w:val="00B75084"/>
    <w:rsid w:val="00B75259"/>
    <w:rsid w:val="00B81932"/>
    <w:rsid w:val="00B832C9"/>
    <w:rsid w:val="00B83560"/>
    <w:rsid w:val="00B84132"/>
    <w:rsid w:val="00B8422B"/>
    <w:rsid w:val="00B84343"/>
    <w:rsid w:val="00B84609"/>
    <w:rsid w:val="00B846A4"/>
    <w:rsid w:val="00B86F84"/>
    <w:rsid w:val="00B90B39"/>
    <w:rsid w:val="00B9119C"/>
    <w:rsid w:val="00B92A2D"/>
    <w:rsid w:val="00B93818"/>
    <w:rsid w:val="00B94278"/>
    <w:rsid w:val="00B942BF"/>
    <w:rsid w:val="00B9461B"/>
    <w:rsid w:val="00B9467E"/>
    <w:rsid w:val="00B9780E"/>
    <w:rsid w:val="00B97F0B"/>
    <w:rsid w:val="00BA0D20"/>
    <w:rsid w:val="00BA186B"/>
    <w:rsid w:val="00BA2378"/>
    <w:rsid w:val="00BA2F08"/>
    <w:rsid w:val="00BA3CDB"/>
    <w:rsid w:val="00BA540E"/>
    <w:rsid w:val="00BA6B85"/>
    <w:rsid w:val="00BA70DD"/>
    <w:rsid w:val="00BB06D8"/>
    <w:rsid w:val="00BB3468"/>
    <w:rsid w:val="00BB4196"/>
    <w:rsid w:val="00BB6A54"/>
    <w:rsid w:val="00BC3068"/>
    <w:rsid w:val="00BC3C7F"/>
    <w:rsid w:val="00BC4499"/>
    <w:rsid w:val="00BC57A2"/>
    <w:rsid w:val="00BC5CB9"/>
    <w:rsid w:val="00BC5D80"/>
    <w:rsid w:val="00BD3CAF"/>
    <w:rsid w:val="00BD3E9F"/>
    <w:rsid w:val="00BD544F"/>
    <w:rsid w:val="00BD5C45"/>
    <w:rsid w:val="00BD5FE0"/>
    <w:rsid w:val="00BD638B"/>
    <w:rsid w:val="00BD643F"/>
    <w:rsid w:val="00BD6EC7"/>
    <w:rsid w:val="00BE10B5"/>
    <w:rsid w:val="00BE15B9"/>
    <w:rsid w:val="00BE2709"/>
    <w:rsid w:val="00BE7758"/>
    <w:rsid w:val="00BF05A1"/>
    <w:rsid w:val="00BF48EB"/>
    <w:rsid w:val="00BF6A12"/>
    <w:rsid w:val="00C02E1C"/>
    <w:rsid w:val="00C060F3"/>
    <w:rsid w:val="00C07A73"/>
    <w:rsid w:val="00C07BCF"/>
    <w:rsid w:val="00C1068C"/>
    <w:rsid w:val="00C12F43"/>
    <w:rsid w:val="00C1357F"/>
    <w:rsid w:val="00C1481B"/>
    <w:rsid w:val="00C14CC1"/>
    <w:rsid w:val="00C15E37"/>
    <w:rsid w:val="00C16281"/>
    <w:rsid w:val="00C2017E"/>
    <w:rsid w:val="00C208A3"/>
    <w:rsid w:val="00C21909"/>
    <w:rsid w:val="00C25A2E"/>
    <w:rsid w:val="00C25C6C"/>
    <w:rsid w:val="00C26F97"/>
    <w:rsid w:val="00C32D68"/>
    <w:rsid w:val="00C33E0C"/>
    <w:rsid w:val="00C369BD"/>
    <w:rsid w:val="00C36E96"/>
    <w:rsid w:val="00C40A97"/>
    <w:rsid w:val="00C41593"/>
    <w:rsid w:val="00C41FFC"/>
    <w:rsid w:val="00C46328"/>
    <w:rsid w:val="00C47AB3"/>
    <w:rsid w:val="00C50DB0"/>
    <w:rsid w:val="00C51E8A"/>
    <w:rsid w:val="00C532E2"/>
    <w:rsid w:val="00C5579E"/>
    <w:rsid w:val="00C559D6"/>
    <w:rsid w:val="00C55A60"/>
    <w:rsid w:val="00C575A6"/>
    <w:rsid w:val="00C60DBF"/>
    <w:rsid w:val="00C61A5D"/>
    <w:rsid w:val="00C61E7B"/>
    <w:rsid w:val="00C633F6"/>
    <w:rsid w:val="00C65194"/>
    <w:rsid w:val="00C6739D"/>
    <w:rsid w:val="00C675B3"/>
    <w:rsid w:val="00C71D54"/>
    <w:rsid w:val="00C725E6"/>
    <w:rsid w:val="00C7320F"/>
    <w:rsid w:val="00C73A4B"/>
    <w:rsid w:val="00C77363"/>
    <w:rsid w:val="00C80D8C"/>
    <w:rsid w:val="00C820CA"/>
    <w:rsid w:val="00C82B06"/>
    <w:rsid w:val="00C8401E"/>
    <w:rsid w:val="00C8529E"/>
    <w:rsid w:val="00C9072C"/>
    <w:rsid w:val="00C90BC7"/>
    <w:rsid w:val="00C936D4"/>
    <w:rsid w:val="00C967B6"/>
    <w:rsid w:val="00C97DC6"/>
    <w:rsid w:val="00CA0226"/>
    <w:rsid w:val="00CA02C3"/>
    <w:rsid w:val="00CA192C"/>
    <w:rsid w:val="00CA249C"/>
    <w:rsid w:val="00CA4D49"/>
    <w:rsid w:val="00CA58A3"/>
    <w:rsid w:val="00CA691A"/>
    <w:rsid w:val="00CA7879"/>
    <w:rsid w:val="00CA79B1"/>
    <w:rsid w:val="00CA7D8C"/>
    <w:rsid w:val="00CB0451"/>
    <w:rsid w:val="00CB07B7"/>
    <w:rsid w:val="00CB1503"/>
    <w:rsid w:val="00CB2C32"/>
    <w:rsid w:val="00CB2C54"/>
    <w:rsid w:val="00CB3514"/>
    <w:rsid w:val="00CB54D4"/>
    <w:rsid w:val="00CB5C21"/>
    <w:rsid w:val="00CB6798"/>
    <w:rsid w:val="00CC0445"/>
    <w:rsid w:val="00CC0BB6"/>
    <w:rsid w:val="00CC0F6A"/>
    <w:rsid w:val="00CC21DC"/>
    <w:rsid w:val="00CC228A"/>
    <w:rsid w:val="00CC2BEE"/>
    <w:rsid w:val="00CC7C93"/>
    <w:rsid w:val="00CD0707"/>
    <w:rsid w:val="00CD0985"/>
    <w:rsid w:val="00CD3932"/>
    <w:rsid w:val="00CD3AC0"/>
    <w:rsid w:val="00CD4A06"/>
    <w:rsid w:val="00CD4DD3"/>
    <w:rsid w:val="00CD6196"/>
    <w:rsid w:val="00CD7623"/>
    <w:rsid w:val="00CE2132"/>
    <w:rsid w:val="00CE23E3"/>
    <w:rsid w:val="00CE3AFE"/>
    <w:rsid w:val="00CE52D2"/>
    <w:rsid w:val="00CE720B"/>
    <w:rsid w:val="00CE7D15"/>
    <w:rsid w:val="00CF0678"/>
    <w:rsid w:val="00CF0BF0"/>
    <w:rsid w:val="00CF230B"/>
    <w:rsid w:val="00CF2E57"/>
    <w:rsid w:val="00CF538A"/>
    <w:rsid w:val="00CF5E03"/>
    <w:rsid w:val="00CF6040"/>
    <w:rsid w:val="00CF719C"/>
    <w:rsid w:val="00CF757C"/>
    <w:rsid w:val="00D00444"/>
    <w:rsid w:val="00D03645"/>
    <w:rsid w:val="00D04556"/>
    <w:rsid w:val="00D051C2"/>
    <w:rsid w:val="00D05FBA"/>
    <w:rsid w:val="00D06F99"/>
    <w:rsid w:val="00D07F0D"/>
    <w:rsid w:val="00D10036"/>
    <w:rsid w:val="00D116E3"/>
    <w:rsid w:val="00D11852"/>
    <w:rsid w:val="00D11BAF"/>
    <w:rsid w:val="00D12FC7"/>
    <w:rsid w:val="00D1361C"/>
    <w:rsid w:val="00D148F5"/>
    <w:rsid w:val="00D168A9"/>
    <w:rsid w:val="00D175F8"/>
    <w:rsid w:val="00D22FAD"/>
    <w:rsid w:val="00D23F38"/>
    <w:rsid w:val="00D24868"/>
    <w:rsid w:val="00D24CF7"/>
    <w:rsid w:val="00D25973"/>
    <w:rsid w:val="00D25A99"/>
    <w:rsid w:val="00D25E63"/>
    <w:rsid w:val="00D2676E"/>
    <w:rsid w:val="00D26F03"/>
    <w:rsid w:val="00D30533"/>
    <w:rsid w:val="00D31A87"/>
    <w:rsid w:val="00D33525"/>
    <w:rsid w:val="00D34FF0"/>
    <w:rsid w:val="00D36E85"/>
    <w:rsid w:val="00D372E0"/>
    <w:rsid w:val="00D37B11"/>
    <w:rsid w:val="00D37C07"/>
    <w:rsid w:val="00D4023F"/>
    <w:rsid w:val="00D41C9F"/>
    <w:rsid w:val="00D41F16"/>
    <w:rsid w:val="00D423BF"/>
    <w:rsid w:val="00D436A5"/>
    <w:rsid w:val="00D43CA2"/>
    <w:rsid w:val="00D442CC"/>
    <w:rsid w:val="00D44EC3"/>
    <w:rsid w:val="00D46BBA"/>
    <w:rsid w:val="00D47D11"/>
    <w:rsid w:val="00D47FED"/>
    <w:rsid w:val="00D5068B"/>
    <w:rsid w:val="00D50BA3"/>
    <w:rsid w:val="00D51ACD"/>
    <w:rsid w:val="00D530C5"/>
    <w:rsid w:val="00D54E15"/>
    <w:rsid w:val="00D55D6F"/>
    <w:rsid w:val="00D61687"/>
    <w:rsid w:val="00D623E9"/>
    <w:rsid w:val="00D628DB"/>
    <w:rsid w:val="00D6417D"/>
    <w:rsid w:val="00D64355"/>
    <w:rsid w:val="00D65DD9"/>
    <w:rsid w:val="00D660A7"/>
    <w:rsid w:val="00D66384"/>
    <w:rsid w:val="00D67760"/>
    <w:rsid w:val="00D703D5"/>
    <w:rsid w:val="00D72888"/>
    <w:rsid w:val="00D75132"/>
    <w:rsid w:val="00D76735"/>
    <w:rsid w:val="00D77E39"/>
    <w:rsid w:val="00D8185B"/>
    <w:rsid w:val="00D858C9"/>
    <w:rsid w:val="00D90FCC"/>
    <w:rsid w:val="00D91408"/>
    <w:rsid w:val="00D9148B"/>
    <w:rsid w:val="00D92824"/>
    <w:rsid w:val="00D9292B"/>
    <w:rsid w:val="00D92C4E"/>
    <w:rsid w:val="00D93DCF"/>
    <w:rsid w:val="00D93EFC"/>
    <w:rsid w:val="00D93FD8"/>
    <w:rsid w:val="00D9416C"/>
    <w:rsid w:val="00D94DA5"/>
    <w:rsid w:val="00D94DAA"/>
    <w:rsid w:val="00D94FC9"/>
    <w:rsid w:val="00D96AC5"/>
    <w:rsid w:val="00D973C6"/>
    <w:rsid w:val="00DA00EC"/>
    <w:rsid w:val="00DA116A"/>
    <w:rsid w:val="00DA23DC"/>
    <w:rsid w:val="00DA3979"/>
    <w:rsid w:val="00DA3C6B"/>
    <w:rsid w:val="00DA50FC"/>
    <w:rsid w:val="00DA553F"/>
    <w:rsid w:val="00DA5897"/>
    <w:rsid w:val="00DA5C43"/>
    <w:rsid w:val="00DA7486"/>
    <w:rsid w:val="00DB01CE"/>
    <w:rsid w:val="00DB4008"/>
    <w:rsid w:val="00DB690F"/>
    <w:rsid w:val="00DC1703"/>
    <w:rsid w:val="00DC2166"/>
    <w:rsid w:val="00DC29DF"/>
    <w:rsid w:val="00DC33A7"/>
    <w:rsid w:val="00DC4727"/>
    <w:rsid w:val="00DC51AB"/>
    <w:rsid w:val="00DC5D44"/>
    <w:rsid w:val="00DC62EA"/>
    <w:rsid w:val="00DC69E3"/>
    <w:rsid w:val="00DC795B"/>
    <w:rsid w:val="00DD0C6F"/>
    <w:rsid w:val="00DD2D9E"/>
    <w:rsid w:val="00DD330B"/>
    <w:rsid w:val="00DD4E9C"/>
    <w:rsid w:val="00DD4F09"/>
    <w:rsid w:val="00DD720D"/>
    <w:rsid w:val="00DE01BC"/>
    <w:rsid w:val="00DE0CD6"/>
    <w:rsid w:val="00DE184D"/>
    <w:rsid w:val="00DE1A55"/>
    <w:rsid w:val="00DE32DC"/>
    <w:rsid w:val="00DE3FFB"/>
    <w:rsid w:val="00DE4272"/>
    <w:rsid w:val="00DE4B52"/>
    <w:rsid w:val="00DE6283"/>
    <w:rsid w:val="00DE68B5"/>
    <w:rsid w:val="00DE7106"/>
    <w:rsid w:val="00DE7B8A"/>
    <w:rsid w:val="00DF06AA"/>
    <w:rsid w:val="00DF2167"/>
    <w:rsid w:val="00DF2622"/>
    <w:rsid w:val="00DF43F4"/>
    <w:rsid w:val="00DF5F84"/>
    <w:rsid w:val="00DF73D4"/>
    <w:rsid w:val="00DF7BE4"/>
    <w:rsid w:val="00E00A65"/>
    <w:rsid w:val="00E024FF"/>
    <w:rsid w:val="00E037A0"/>
    <w:rsid w:val="00E05B74"/>
    <w:rsid w:val="00E05E6B"/>
    <w:rsid w:val="00E0651F"/>
    <w:rsid w:val="00E0665A"/>
    <w:rsid w:val="00E06FBB"/>
    <w:rsid w:val="00E07146"/>
    <w:rsid w:val="00E11080"/>
    <w:rsid w:val="00E11EC4"/>
    <w:rsid w:val="00E13041"/>
    <w:rsid w:val="00E13C8E"/>
    <w:rsid w:val="00E140A7"/>
    <w:rsid w:val="00E150D6"/>
    <w:rsid w:val="00E15C6A"/>
    <w:rsid w:val="00E1693E"/>
    <w:rsid w:val="00E2060F"/>
    <w:rsid w:val="00E20B69"/>
    <w:rsid w:val="00E20E99"/>
    <w:rsid w:val="00E218B2"/>
    <w:rsid w:val="00E21F28"/>
    <w:rsid w:val="00E2253F"/>
    <w:rsid w:val="00E226EF"/>
    <w:rsid w:val="00E23E6F"/>
    <w:rsid w:val="00E248FE"/>
    <w:rsid w:val="00E253CD"/>
    <w:rsid w:val="00E268CC"/>
    <w:rsid w:val="00E27203"/>
    <w:rsid w:val="00E31442"/>
    <w:rsid w:val="00E32829"/>
    <w:rsid w:val="00E32834"/>
    <w:rsid w:val="00E34339"/>
    <w:rsid w:val="00E34482"/>
    <w:rsid w:val="00E35481"/>
    <w:rsid w:val="00E35CE5"/>
    <w:rsid w:val="00E366AC"/>
    <w:rsid w:val="00E3723E"/>
    <w:rsid w:val="00E37D93"/>
    <w:rsid w:val="00E40290"/>
    <w:rsid w:val="00E41AFA"/>
    <w:rsid w:val="00E4296E"/>
    <w:rsid w:val="00E42EE9"/>
    <w:rsid w:val="00E4512E"/>
    <w:rsid w:val="00E46BCC"/>
    <w:rsid w:val="00E46EDB"/>
    <w:rsid w:val="00E512F8"/>
    <w:rsid w:val="00E51DBD"/>
    <w:rsid w:val="00E51FBC"/>
    <w:rsid w:val="00E54E8C"/>
    <w:rsid w:val="00E55772"/>
    <w:rsid w:val="00E56330"/>
    <w:rsid w:val="00E5759D"/>
    <w:rsid w:val="00E61A4C"/>
    <w:rsid w:val="00E61D51"/>
    <w:rsid w:val="00E63CFF"/>
    <w:rsid w:val="00E65925"/>
    <w:rsid w:val="00E667EA"/>
    <w:rsid w:val="00E6715D"/>
    <w:rsid w:val="00E67E1D"/>
    <w:rsid w:val="00E67E90"/>
    <w:rsid w:val="00E72305"/>
    <w:rsid w:val="00E724B4"/>
    <w:rsid w:val="00E73F0D"/>
    <w:rsid w:val="00E7446B"/>
    <w:rsid w:val="00E76952"/>
    <w:rsid w:val="00E7780A"/>
    <w:rsid w:val="00E81934"/>
    <w:rsid w:val="00E82162"/>
    <w:rsid w:val="00E82B52"/>
    <w:rsid w:val="00E8355A"/>
    <w:rsid w:val="00E83937"/>
    <w:rsid w:val="00E83A3A"/>
    <w:rsid w:val="00E86A0E"/>
    <w:rsid w:val="00E97BF4"/>
    <w:rsid w:val="00EA262F"/>
    <w:rsid w:val="00EA2D55"/>
    <w:rsid w:val="00EA4501"/>
    <w:rsid w:val="00EA678A"/>
    <w:rsid w:val="00EB0003"/>
    <w:rsid w:val="00EB0B38"/>
    <w:rsid w:val="00EB1ADF"/>
    <w:rsid w:val="00EB1B7F"/>
    <w:rsid w:val="00EB2BCD"/>
    <w:rsid w:val="00EB47EB"/>
    <w:rsid w:val="00EB6AEB"/>
    <w:rsid w:val="00EB6FDE"/>
    <w:rsid w:val="00EB775C"/>
    <w:rsid w:val="00EB77BA"/>
    <w:rsid w:val="00EB77C8"/>
    <w:rsid w:val="00EB7BB2"/>
    <w:rsid w:val="00EB7C22"/>
    <w:rsid w:val="00EC0778"/>
    <w:rsid w:val="00EC086C"/>
    <w:rsid w:val="00EC1825"/>
    <w:rsid w:val="00EC47A6"/>
    <w:rsid w:val="00EC4FC5"/>
    <w:rsid w:val="00ED0357"/>
    <w:rsid w:val="00ED3399"/>
    <w:rsid w:val="00ED4049"/>
    <w:rsid w:val="00ED45ED"/>
    <w:rsid w:val="00ED5987"/>
    <w:rsid w:val="00ED5D7C"/>
    <w:rsid w:val="00ED6795"/>
    <w:rsid w:val="00ED7889"/>
    <w:rsid w:val="00EE03AF"/>
    <w:rsid w:val="00EE1A7A"/>
    <w:rsid w:val="00EE259A"/>
    <w:rsid w:val="00EE4980"/>
    <w:rsid w:val="00EE6FA1"/>
    <w:rsid w:val="00EE6FAC"/>
    <w:rsid w:val="00EE7D31"/>
    <w:rsid w:val="00EF0980"/>
    <w:rsid w:val="00EF0CB4"/>
    <w:rsid w:val="00EF13E0"/>
    <w:rsid w:val="00EF14AF"/>
    <w:rsid w:val="00EF1AAA"/>
    <w:rsid w:val="00EF2C20"/>
    <w:rsid w:val="00EF3789"/>
    <w:rsid w:val="00EF46F9"/>
    <w:rsid w:val="00EF603D"/>
    <w:rsid w:val="00EF6BC4"/>
    <w:rsid w:val="00EF6E18"/>
    <w:rsid w:val="00F00B73"/>
    <w:rsid w:val="00F012C8"/>
    <w:rsid w:val="00F037DD"/>
    <w:rsid w:val="00F04BAA"/>
    <w:rsid w:val="00F063FB"/>
    <w:rsid w:val="00F06D84"/>
    <w:rsid w:val="00F07CF7"/>
    <w:rsid w:val="00F1226C"/>
    <w:rsid w:val="00F1479F"/>
    <w:rsid w:val="00F16533"/>
    <w:rsid w:val="00F16BAB"/>
    <w:rsid w:val="00F20055"/>
    <w:rsid w:val="00F20736"/>
    <w:rsid w:val="00F2107E"/>
    <w:rsid w:val="00F2125D"/>
    <w:rsid w:val="00F24B02"/>
    <w:rsid w:val="00F2739C"/>
    <w:rsid w:val="00F3001D"/>
    <w:rsid w:val="00F30867"/>
    <w:rsid w:val="00F30B5E"/>
    <w:rsid w:val="00F31088"/>
    <w:rsid w:val="00F363C2"/>
    <w:rsid w:val="00F409CA"/>
    <w:rsid w:val="00F41180"/>
    <w:rsid w:val="00F41427"/>
    <w:rsid w:val="00F44A09"/>
    <w:rsid w:val="00F45B66"/>
    <w:rsid w:val="00F46958"/>
    <w:rsid w:val="00F46E73"/>
    <w:rsid w:val="00F506C4"/>
    <w:rsid w:val="00F507AC"/>
    <w:rsid w:val="00F50E18"/>
    <w:rsid w:val="00F51E4C"/>
    <w:rsid w:val="00F5236E"/>
    <w:rsid w:val="00F5576A"/>
    <w:rsid w:val="00F56C20"/>
    <w:rsid w:val="00F570DB"/>
    <w:rsid w:val="00F57F36"/>
    <w:rsid w:val="00F602ED"/>
    <w:rsid w:val="00F63869"/>
    <w:rsid w:val="00F66FCF"/>
    <w:rsid w:val="00F716F5"/>
    <w:rsid w:val="00F71735"/>
    <w:rsid w:val="00F71ED0"/>
    <w:rsid w:val="00F72A05"/>
    <w:rsid w:val="00F732BE"/>
    <w:rsid w:val="00F73D41"/>
    <w:rsid w:val="00F73ECC"/>
    <w:rsid w:val="00F753A1"/>
    <w:rsid w:val="00F75D91"/>
    <w:rsid w:val="00F801BC"/>
    <w:rsid w:val="00F8055D"/>
    <w:rsid w:val="00F814AE"/>
    <w:rsid w:val="00F859A2"/>
    <w:rsid w:val="00F859D3"/>
    <w:rsid w:val="00F85A66"/>
    <w:rsid w:val="00F867C2"/>
    <w:rsid w:val="00F904FB"/>
    <w:rsid w:val="00F915E6"/>
    <w:rsid w:val="00F929F9"/>
    <w:rsid w:val="00F93171"/>
    <w:rsid w:val="00F93632"/>
    <w:rsid w:val="00F938B1"/>
    <w:rsid w:val="00F93C83"/>
    <w:rsid w:val="00F93F3A"/>
    <w:rsid w:val="00F95D65"/>
    <w:rsid w:val="00F95FC8"/>
    <w:rsid w:val="00F973A2"/>
    <w:rsid w:val="00F97D6C"/>
    <w:rsid w:val="00FA0D6B"/>
    <w:rsid w:val="00FA1071"/>
    <w:rsid w:val="00FA1698"/>
    <w:rsid w:val="00FA1908"/>
    <w:rsid w:val="00FA2EE1"/>
    <w:rsid w:val="00FA3BF2"/>
    <w:rsid w:val="00FA4B43"/>
    <w:rsid w:val="00FA6824"/>
    <w:rsid w:val="00FB13F5"/>
    <w:rsid w:val="00FB17DB"/>
    <w:rsid w:val="00FB3F0F"/>
    <w:rsid w:val="00FB4246"/>
    <w:rsid w:val="00FB48E8"/>
    <w:rsid w:val="00FB57EC"/>
    <w:rsid w:val="00FB5819"/>
    <w:rsid w:val="00FC184A"/>
    <w:rsid w:val="00FC209C"/>
    <w:rsid w:val="00FC2396"/>
    <w:rsid w:val="00FC2F54"/>
    <w:rsid w:val="00FC67D0"/>
    <w:rsid w:val="00FC709A"/>
    <w:rsid w:val="00FC7958"/>
    <w:rsid w:val="00FD1363"/>
    <w:rsid w:val="00FD15FD"/>
    <w:rsid w:val="00FD16C8"/>
    <w:rsid w:val="00FD232E"/>
    <w:rsid w:val="00FD37E2"/>
    <w:rsid w:val="00FD49B8"/>
    <w:rsid w:val="00FD5110"/>
    <w:rsid w:val="00FD5373"/>
    <w:rsid w:val="00FD7572"/>
    <w:rsid w:val="00FD768E"/>
    <w:rsid w:val="00FD79C6"/>
    <w:rsid w:val="00FD7CC2"/>
    <w:rsid w:val="00FE11E0"/>
    <w:rsid w:val="00FE4FB4"/>
    <w:rsid w:val="00FE6F53"/>
    <w:rsid w:val="00FE7C13"/>
    <w:rsid w:val="00FF0983"/>
    <w:rsid w:val="00FF0C57"/>
    <w:rsid w:val="00FF14D8"/>
    <w:rsid w:val="00FF1CAC"/>
    <w:rsid w:val="00FF1CE6"/>
    <w:rsid w:val="00FF2629"/>
    <w:rsid w:val="00FF2ACE"/>
    <w:rsid w:val="00FF3615"/>
    <w:rsid w:val="00FF3DCF"/>
    <w:rsid w:val="00FF4709"/>
    <w:rsid w:val="00FF485A"/>
    <w:rsid w:val="00FF4B83"/>
    <w:rsid w:val="00FF5DC5"/>
    <w:rsid w:val="00FF5F6F"/>
    <w:rsid w:val="00FF604B"/>
    <w:rsid w:val="00FF6F9A"/>
    <w:rsid w:val="00FF75FD"/>
    <w:rsid w:val="6229F8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28554"/>
  <w15:docId w15:val="{908AF6B7-0D2A-4FE8-8D8A-C5D551A0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11"/>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11"/>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32A9E"/>
    <w:pPr>
      <w:tabs>
        <w:tab w:val="left" w:pos="851"/>
        <w:tab w:val="right" w:leader="dot" w:pos="8210"/>
      </w:tabs>
      <w:spacing w:after="200"/>
      <w:ind w:left="142" w:firstLine="142"/>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32A9E"/>
    <w:pPr>
      <w:tabs>
        <w:tab w:val="left" w:pos="851"/>
        <w:tab w:val="right" w:leader="dot" w:pos="8210"/>
      </w:tabs>
      <w:spacing w:after="200"/>
      <w:ind w:left="851" w:hanging="284"/>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aliases w:val="Reference List"/>
    <w:basedOn w:val="Standaard"/>
    <w:link w:val="LijstalineaChar"/>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Kop11">
    <w:name w:val="Kop 11"/>
    <w:basedOn w:val="Kop1"/>
    <w:next w:val="Kop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basedOn w:val="Standaardalinea-lettertype"/>
    <w:rsid w:val="00126A1D"/>
    <w:rPr>
      <w:color w:val="800080"/>
      <w:u w:val="single"/>
    </w:rPr>
  </w:style>
  <w:style w:type="paragraph" w:customStyle="1" w:styleId="Default">
    <w:name w:val="Default"/>
    <w:rsid w:val="007C2EED"/>
    <w:pPr>
      <w:autoSpaceDE w:val="0"/>
      <w:autoSpaceDN w:val="0"/>
      <w:adjustRightInd w:val="0"/>
    </w:pPr>
    <w:rPr>
      <w:rFonts w:eastAsiaTheme="minorHAnsi" w:cs="Verdana"/>
      <w:color w:val="000000"/>
      <w:sz w:val="24"/>
      <w:szCs w:val="24"/>
      <w:lang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4165B"/>
    <w:rPr>
      <w:rFonts w:ascii="Arial" w:hAnsi="Arial"/>
      <w:b/>
      <w:i/>
      <w:sz w:val="22"/>
      <w:szCs w:val="19"/>
    </w:rPr>
  </w:style>
  <w:style w:type="character" w:customStyle="1" w:styleId="LijstalineaChar">
    <w:name w:val="Lijstalinea Char"/>
    <w:aliases w:val="Reference List Char"/>
    <w:link w:val="Lijstalinea"/>
    <w:uiPriority w:val="34"/>
    <w:locked/>
    <w:rsid w:val="000D5DC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682192">
      <w:bodyDiv w:val="1"/>
      <w:marLeft w:val="0"/>
      <w:marRight w:val="0"/>
      <w:marTop w:val="0"/>
      <w:marBottom w:val="0"/>
      <w:divBdr>
        <w:top w:val="none" w:sz="0" w:space="0" w:color="auto"/>
        <w:left w:val="none" w:sz="0" w:space="0" w:color="auto"/>
        <w:bottom w:val="none" w:sz="0" w:space="0" w:color="auto"/>
        <w:right w:val="none" w:sz="0" w:space="0" w:color="auto"/>
      </w:divBdr>
    </w:div>
    <w:div w:id="661003911">
      <w:bodyDiv w:val="1"/>
      <w:marLeft w:val="0"/>
      <w:marRight w:val="0"/>
      <w:marTop w:val="0"/>
      <w:marBottom w:val="0"/>
      <w:divBdr>
        <w:top w:val="none" w:sz="0" w:space="0" w:color="auto"/>
        <w:left w:val="none" w:sz="0" w:space="0" w:color="auto"/>
        <w:bottom w:val="none" w:sz="0" w:space="0" w:color="auto"/>
        <w:right w:val="none" w:sz="0" w:space="0" w:color="auto"/>
      </w:divBdr>
    </w:div>
    <w:div w:id="688487977">
      <w:bodyDiv w:val="1"/>
      <w:marLeft w:val="0"/>
      <w:marRight w:val="0"/>
      <w:marTop w:val="0"/>
      <w:marBottom w:val="0"/>
      <w:divBdr>
        <w:top w:val="none" w:sz="0" w:space="0" w:color="auto"/>
        <w:left w:val="none" w:sz="0" w:space="0" w:color="auto"/>
        <w:bottom w:val="none" w:sz="0" w:space="0" w:color="auto"/>
        <w:right w:val="none" w:sz="0" w:space="0" w:color="auto"/>
      </w:divBdr>
    </w:div>
    <w:div w:id="808985388">
      <w:bodyDiv w:val="1"/>
      <w:marLeft w:val="0"/>
      <w:marRight w:val="0"/>
      <w:marTop w:val="0"/>
      <w:marBottom w:val="0"/>
      <w:divBdr>
        <w:top w:val="none" w:sz="0" w:space="0" w:color="auto"/>
        <w:left w:val="none" w:sz="0" w:space="0" w:color="auto"/>
        <w:bottom w:val="none" w:sz="0" w:space="0" w:color="auto"/>
        <w:right w:val="none" w:sz="0" w:space="0" w:color="auto"/>
      </w:divBdr>
    </w:div>
    <w:div w:id="862940102">
      <w:bodyDiv w:val="1"/>
      <w:marLeft w:val="0"/>
      <w:marRight w:val="0"/>
      <w:marTop w:val="0"/>
      <w:marBottom w:val="0"/>
      <w:divBdr>
        <w:top w:val="none" w:sz="0" w:space="0" w:color="auto"/>
        <w:left w:val="none" w:sz="0" w:space="0" w:color="auto"/>
        <w:bottom w:val="none" w:sz="0" w:space="0" w:color="auto"/>
        <w:right w:val="none" w:sz="0" w:space="0" w:color="auto"/>
      </w:divBdr>
    </w:div>
    <w:div w:id="959074116">
      <w:bodyDiv w:val="1"/>
      <w:marLeft w:val="0"/>
      <w:marRight w:val="0"/>
      <w:marTop w:val="0"/>
      <w:marBottom w:val="0"/>
      <w:divBdr>
        <w:top w:val="none" w:sz="0" w:space="0" w:color="auto"/>
        <w:left w:val="none" w:sz="0" w:space="0" w:color="auto"/>
        <w:bottom w:val="none" w:sz="0" w:space="0" w:color="auto"/>
        <w:right w:val="none" w:sz="0" w:space="0" w:color="auto"/>
      </w:divBdr>
    </w:div>
    <w:div w:id="1097754929">
      <w:bodyDiv w:val="1"/>
      <w:marLeft w:val="0"/>
      <w:marRight w:val="0"/>
      <w:marTop w:val="0"/>
      <w:marBottom w:val="0"/>
      <w:divBdr>
        <w:top w:val="none" w:sz="0" w:space="0" w:color="auto"/>
        <w:left w:val="none" w:sz="0" w:space="0" w:color="auto"/>
        <w:bottom w:val="none" w:sz="0" w:space="0" w:color="auto"/>
        <w:right w:val="none" w:sz="0" w:space="0" w:color="auto"/>
      </w:divBdr>
    </w:div>
    <w:div w:id="144869541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736121048">
      <w:bodyDiv w:val="1"/>
      <w:marLeft w:val="0"/>
      <w:marRight w:val="0"/>
      <w:marTop w:val="0"/>
      <w:marBottom w:val="0"/>
      <w:divBdr>
        <w:top w:val="none" w:sz="0" w:space="0" w:color="auto"/>
        <w:left w:val="none" w:sz="0" w:space="0" w:color="auto"/>
        <w:bottom w:val="none" w:sz="0" w:space="0" w:color="auto"/>
        <w:right w:val="none" w:sz="0" w:space="0" w:color="auto"/>
      </w:divBdr>
    </w:div>
    <w:div w:id="2021925396">
      <w:bodyDiv w:val="1"/>
      <w:marLeft w:val="0"/>
      <w:marRight w:val="0"/>
      <w:marTop w:val="0"/>
      <w:marBottom w:val="0"/>
      <w:divBdr>
        <w:top w:val="none" w:sz="0" w:space="0" w:color="auto"/>
        <w:left w:val="none" w:sz="0" w:space="0" w:color="auto"/>
        <w:bottom w:val="none" w:sz="0" w:space="0" w:color="auto"/>
        <w:right w:val="none" w:sz="0" w:space="0" w:color="auto"/>
      </w:divBdr>
    </w:div>
    <w:div w:id="207423018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71231FB4D73A441832DF018042E876B" ma:contentTypeVersion="2" ma:contentTypeDescription="Een nieuw document maken." ma:contentTypeScope="" ma:versionID="2ad7b33be08bb482b74e05cb4589f7d6">
  <xsd:schema xmlns:xsd="http://www.w3.org/2001/XMLSchema" xmlns:xs="http://www.w3.org/2001/XMLSchema" xmlns:p="http://schemas.microsoft.com/office/2006/metadata/properties" xmlns:ns2="d7ef8184-519d-4f42-941f-af518ec36b63" targetNamespace="http://schemas.microsoft.com/office/2006/metadata/properties" ma:root="true" ma:fieldsID="cca18b7eb5e84d97069d08fa83970b6c" ns2:_="">
    <xsd:import namespace="d7ef8184-519d-4f42-941f-af518ec36b63"/>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ef8184-519d-4f42-941f-af518ec36b63"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9D8978C-7C7F-49FE-B0C6-C54AF790AED4}">
  <ds:schemaRefs>
    <ds:schemaRef ds:uri="http://schemas.openxmlformats.org/officeDocument/2006/bibliography"/>
  </ds:schemaRefs>
</ds:datastoreItem>
</file>

<file path=customXml/itemProps2.xml><?xml version="1.0" encoding="utf-8"?>
<ds:datastoreItem xmlns:ds="http://schemas.openxmlformats.org/officeDocument/2006/customXml" ds:itemID="{862E62F6-1847-43D8-8113-0191AAD73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ef8184-519d-4f42-941f-af518ec36b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4.xml><?xml version="1.0" encoding="utf-8"?>
<ds:datastoreItem xmlns:ds="http://schemas.openxmlformats.org/officeDocument/2006/customXml" ds:itemID="{26AD6769-6DCC-49D7-9339-DA5F017E682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report.dot</Template>
  <TotalTime>0</TotalTime>
  <Pages>17</Pages>
  <Words>2700</Words>
  <Characters>14856</Characters>
  <Application>Microsoft Office Word</Application>
  <DocSecurity>0</DocSecurity>
  <Lines>123</Lines>
  <Paragraphs>35</Paragraphs>
  <ScaleCrop>false</ScaleCrop>
  <Company>Rijksoverheid</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Bougie, Maarten (F&amp;C) (HK)</dc:creator>
  <cp:lastModifiedBy>Cornelissen, J.C. (Jelle) - FIB/UDAC/FenI</cp:lastModifiedBy>
  <cp:revision>8</cp:revision>
  <cp:lastPrinted>2017-03-17T14:01:00Z</cp:lastPrinted>
  <dcterms:created xsi:type="dcterms:W3CDTF">2026-09-10T08:24:00Z</dcterms:created>
  <dcterms:modified xsi:type="dcterms:W3CDTF">2026-10-08T13:07:00Z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0x010100471231FB4D73A441832DF018042E876B</vt:lpwstr>
  </property>
</Properties>
</file>