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E16F" w14:textId="16CF82A8" w:rsidR="009731F3" w:rsidRPr="009310EA" w:rsidRDefault="009731F3" w:rsidP="00400794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459126183"/>
      <w:bookmarkStart w:id="1" w:name="_Toc459277881"/>
      <w:bookmarkStart w:id="2" w:name="_Toc241766975"/>
      <w:r w:rsidRPr="00D771FE">
        <w:rPr>
          <w:color w:val="auto"/>
        </w:rPr>
        <w:t xml:space="preserve">Bijlage </w:t>
      </w:r>
      <w:r w:rsidR="00B458BF">
        <w:rPr>
          <w:color w:val="auto"/>
        </w:rPr>
        <w:t>4</w:t>
      </w:r>
      <w:r w:rsidRPr="00D771FE">
        <w:rPr>
          <w:color w:val="auto"/>
        </w:rPr>
        <w:t xml:space="preserve"> </w:t>
      </w:r>
      <w:r w:rsidR="00170804" w:rsidRPr="00D771FE">
        <w:rPr>
          <w:color w:val="auto"/>
        </w:rPr>
        <w:t>Volmacht verklaring</w:t>
      </w:r>
      <w:bookmarkEnd w:id="2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5EFC267A" w14:textId="4DAEE9DE" w:rsidR="009731F3" w:rsidRPr="005D4BA5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C72DA0">
        <w:tc>
          <w:tcPr>
            <w:tcW w:w="4077" w:type="dxa"/>
            <w:shd w:val="clear" w:color="auto" w:fill="D9D9D9" w:themeFill="background1" w:themeFillShade="D9"/>
          </w:tcPr>
          <w:p w14:paraId="331DFEE1" w14:textId="5DE0FEB2" w:rsidR="009731F3" w:rsidRPr="00990537" w:rsidRDefault="000E2BEF" w:rsidP="000160CF">
            <w:pPr>
              <w:spacing w:before="60" w:after="60" w:line="288" w:lineRule="auto"/>
            </w:pPr>
            <w:r w:rsidRPr="00990537">
              <w:t>Volmacht verlenende</w:t>
            </w:r>
            <w:r w:rsidR="009731F3"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0C7BEEE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170804">
      <w:pPr>
        <w:spacing w:line="288" w:lineRule="auto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3AFED4F8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 w:rsidR="007E132A"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r w:rsidR="00AF7F3C" w:rsidRPr="005D4BA5">
        <w:t>volmacht bedrijf</w:t>
      </w:r>
      <w:r w:rsidRPr="005D4BA5">
        <w:t xml:space="preserve"> als ten aanzien van de </w:t>
      </w:r>
      <w:r w:rsidR="000E2BEF" w:rsidRPr="005D4BA5">
        <w:t>volmacht verlenende</w:t>
      </w:r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 w:rsidR="00461BAC">
        <w:t>a</w:t>
      </w:r>
      <w:r w:rsidRPr="005D4BA5">
        <w:t xml:space="preserve">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61AA829" w14:textId="77777777" w:rsidR="009310EA" w:rsidRDefault="009310EA" w:rsidP="003F1D08">
      <w:pPr>
        <w:spacing w:line="288" w:lineRule="auto"/>
      </w:pPr>
    </w:p>
    <w:p w14:paraId="42E195AB" w14:textId="77777777" w:rsidR="009310EA" w:rsidRDefault="009310EA" w:rsidP="003F1D08">
      <w:pPr>
        <w:spacing w:line="288" w:lineRule="auto"/>
      </w:pPr>
    </w:p>
    <w:p w14:paraId="6782BE10" w14:textId="77777777" w:rsidR="009310EA" w:rsidRDefault="009310EA" w:rsidP="003F1D08">
      <w:pPr>
        <w:spacing w:line="288" w:lineRule="auto"/>
      </w:pPr>
    </w:p>
    <w:p w14:paraId="43F0A712" w14:textId="77777777" w:rsidR="009310EA" w:rsidRDefault="009310EA" w:rsidP="003F1D08">
      <w:pPr>
        <w:spacing w:line="288" w:lineRule="auto"/>
      </w:pPr>
    </w:p>
    <w:p w14:paraId="58071598" w14:textId="77777777" w:rsidR="009310EA" w:rsidRDefault="009310EA" w:rsidP="003F1D08">
      <w:pPr>
        <w:spacing w:line="288" w:lineRule="auto"/>
      </w:pPr>
    </w:p>
    <w:p w14:paraId="45BA6DD2" w14:textId="77777777" w:rsidR="009310EA" w:rsidRDefault="009310EA" w:rsidP="003F1D08">
      <w:pPr>
        <w:spacing w:line="288" w:lineRule="auto"/>
      </w:pPr>
    </w:p>
    <w:p w14:paraId="42896A29" w14:textId="77777777" w:rsidR="009310EA" w:rsidRDefault="009310EA" w:rsidP="003F1D08">
      <w:pPr>
        <w:spacing w:line="288" w:lineRule="auto"/>
      </w:pPr>
    </w:p>
    <w:p w14:paraId="0B2B6F7D" w14:textId="77777777" w:rsidR="009310EA" w:rsidRDefault="009310EA" w:rsidP="003F1D08">
      <w:pPr>
        <w:spacing w:line="288" w:lineRule="auto"/>
      </w:pPr>
    </w:p>
    <w:p w14:paraId="46BBB5FB" w14:textId="77777777" w:rsidR="009310EA" w:rsidRDefault="009310EA" w:rsidP="003F1D08">
      <w:pPr>
        <w:spacing w:line="288" w:lineRule="auto"/>
      </w:pPr>
    </w:p>
    <w:p w14:paraId="25147893" w14:textId="77777777" w:rsidR="009310EA" w:rsidRDefault="009310EA" w:rsidP="003F1D08">
      <w:pPr>
        <w:spacing w:line="288" w:lineRule="auto"/>
      </w:pPr>
    </w:p>
    <w:p w14:paraId="62DC45B8" w14:textId="77777777" w:rsidR="009310EA" w:rsidRDefault="009310EA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310EA" w:rsidRPr="00900DFC" w14:paraId="17CB3548" w14:textId="77777777" w:rsidTr="00387006">
        <w:tc>
          <w:tcPr>
            <w:tcW w:w="2689" w:type="dxa"/>
            <w:vAlign w:val="center"/>
          </w:tcPr>
          <w:p w14:paraId="197490D5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27E503B0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51DF4D12" w14:textId="77777777" w:rsidTr="00387006">
        <w:tc>
          <w:tcPr>
            <w:tcW w:w="2689" w:type="dxa"/>
            <w:vAlign w:val="center"/>
          </w:tcPr>
          <w:p w14:paraId="69C7C36D" w14:textId="77777777" w:rsidR="009310EA" w:rsidRPr="00900DFC" w:rsidRDefault="009310EA" w:rsidP="00387006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2FA1163F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48F32311" w14:textId="77777777" w:rsidTr="00387006">
        <w:tc>
          <w:tcPr>
            <w:tcW w:w="2689" w:type="dxa"/>
            <w:vAlign w:val="center"/>
          </w:tcPr>
          <w:p w14:paraId="7E9C91BD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578FF692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7C5A1B91" w14:textId="77777777" w:rsidTr="00387006">
        <w:tc>
          <w:tcPr>
            <w:tcW w:w="2689" w:type="dxa"/>
            <w:vAlign w:val="center"/>
          </w:tcPr>
          <w:p w14:paraId="32952FD3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05873AB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45D06674" w14:textId="77777777" w:rsidTr="00387006">
        <w:tc>
          <w:tcPr>
            <w:tcW w:w="2689" w:type="dxa"/>
            <w:vAlign w:val="center"/>
          </w:tcPr>
          <w:p w14:paraId="27E08F93" w14:textId="77777777" w:rsidR="009310EA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6CF0C4A7" w14:textId="77777777" w:rsidR="009310EA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6BB53B18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2A8EE73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bookmarkEnd w:id="0"/>
      <w:bookmarkEnd w:id="1"/>
    </w:tbl>
    <w:p w14:paraId="41D69011" w14:textId="06F88D03" w:rsidR="0092337D" w:rsidRPr="00D771E4" w:rsidRDefault="0092337D" w:rsidP="00D771E4">
      <w:pPr>
        <w:rPr>
          <w:b/>
          <w:sz w:val="32"/>
          <w:szCs w:val="22"/>
        </w:rPr>
      </w:pPr>
    </w:p>
    <w:sectPr w:rsidR="0092337D" w:rsidRPr="00D771E4" w:rsidSect="00AB045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7968" w14:textId="77777777" w:rsidR="00FB2DCD" w:rsidRDefault="00FB2DCD">
      <w:r>
        <w:separator/>
      </w:r>
    </w:p>
  </w:endnote>
  <w:endnote w:type="continuationSeparator" w:id="0">
    <w:p w14:paraId="2EEBF223" w14:textId="77777777" w:rsidR="00FB2DCD" w:rsidRDefault="00FB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51E5EDE1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A92B24">
      <w:t>wagenpark</w:t>
    </w:r>
    <w:r w:rsidR="00B8585E">
      <w:t>v</w:t>
    </w:r>
    <w:r>
      <w:t xml:space="preserve">erzekering </w:t>
    </w:r>
    <w:r w:rsidR="003023EE">
      <w:t xml:space="preserve">gemeente </w:t>
    </w:r>
    <w:r w:rsidR="00B85B56">
      <w:t>Westerkwartier</w:t>
    </w:r>
    <w:r w:rsidR="003023EE">
      <w:t xml:space="preserve"> </w:t>
    </w:r>
    <w:r w:rsidR="00EB6ECC">
      <w:t xml:space="preserve">| </w:t>
    </w:r>
    <w:r w:rsidR="00885DAD">
      <w:t>0</w:t>
    </w:r>
    <w:r w:rsidR="006A3EA0">
      <w:t>8</w:t>
    </w:r>
    <w:r w:rsidR="003023EE">
      <w:t>-</w:t>
    </w:r>
    <w:r w:rsidR="00885DAD">
      <w:t>10</w:t>
    </w:r>
    <w:r w:rsidR="003023EE">
      <w:t xml:space="preserve">-2026 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99F9" w14:textId="561CEA24" w:rsidR="00961EAF" w:rsidRPr="00961EAF" w:rsidRDefault="00961EAF" w:rsidP="00961EAF">
    <w:pPr>
      <w:pStyle w:val="Voettekst"/>
      <w:jc w:val="center"/>
      <w:rPr>
        <w:sz w:val="16"/>
        <w:szCs w:val="16"/>
      </w:rPr>
    </w:pPr>
    <w:r w:rsidRPr="00961EAF">
      <w:rPr>
        <w:sz w:val="16"/>
        <w:szCs w:val="16"/>
      </w:rPr>
      <w:t>Openbare aanbestedingsprocedure wagenparkverzekering gemeente Westerkwartier | 08-10-2026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D67B1" w14:textId="77777777" w:rsidR="00FB2DCD" w:rsidRDefault="00FB2DCD">
      <w:r>
        <w:separator/>
      </w:r>
    </w:p>
  </w:footnote>
  <w:footnote w:type="continuationSeparator" w:id="0">
    <w:p w14:paraId="4DEA47A7" w14:textId="77777777" w:rsidR="00FB2DCD" w:rsidRDefault="00FB2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6DD669CA" w:rsidR="00E0568E" w:rsidRDefault="00AB0454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A5651D" wp14:editId="49515C28">
          <wp:simplePos x="0" y="0"/>
          <wp:positionH relativeFrom="margin">
            <wp:align>left</wp:align>
          </wp:positionH>
          <wp:positionV relativeFrom="paragraph">
            <wp:posOffset>-53340</wp:posOffset>
          </wp:positionV>
          <wp:extent cx="1385099" cy="464820"/>
          <wp:effectExtent l="0" t="0" r="5715" b="0"/>
          <wp:wrapSquare wrapText="bothSides"/>
          <wp:docPr id="169894552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945528" name="Graphic 169894552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099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6FA4">
      <w:rPr>
        <w:noProof/>
      </w:rPr>
      <w:drawing>
        <wp:inline distT="0" distB="0" distL="0" distR="0" wp14:anchorId="35CBAD89" wp14:editId="7D4B5EF1">
          <wp:extent cx="661670" cy="254554"/>
          <wp:effectExtent l="0" t="0" r="5080" b="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77" cy="26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FBFF" w14:textId="0325A3B5" w:rsidR="00630306" w:rsidRDefault="0063030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8BB018" wp14:editId="56061159">
          <wp:simplePos x="0" y="0"/>
          <wp:positionH relativeFrom="margin">
            <wp:align>right</wp:align>
          </wp:positionH>
          <wp:positionV relativeFrom="paragraph">
            <wp:posOffset>101177</wp:posOffset>
          </wp:positionV>
          <wp:extent cx="841375" cy="323215"/>
          <wp:effectExtent l="0" t="0" r="0" b="635"/>
          <wp:wrapSquare wrapText="bothSides"/>
          <wp:docPr id="153882687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BD92BAE" wp14:editId="6A614E5A">
          <wp:extent cx="1524000" cy="511433"/>
          <wp:effectExtent l="0" t="0" r="0" b="3175"/>
          <wp:docPr id="53836887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36887" name="Graphic 53836887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51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F70E9"/>
    <w:multiLevelType w:val="hybridMultilevel"/>
    <w:tmpl w:val="D7649BB8"/>
    <w:lvl w:ilvl="0" w:tplc="56B26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0A8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68C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F00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5AA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6E3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946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52C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B83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6514473"/>
    <w:multiLevelType w:val="multilevel"/>
    <w:tmpl w:val="861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F74863"/>
    <w:multiLevelType w:val="hybridMultilevel"/>
    <w:tmpl w:val="A0C89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F40"/>
    <w:multiLevelType w:val="hybridMultilevel"/>
    <w:tmpl w:val="AA3E9BB0"/>
    <w:lvl w:ilvl="0" w:tplc="2A322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5940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5AC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34FA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6D047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A86DB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1485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4A6C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74D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86EBC"/>
    <w:multiLevelType w:val="hybridMultilevel"/>
    <w:tmpl w:val="CCA680FA"/>
    <w:lvl w:ilvl="0" w:tplc="72548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F49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C3E9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728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0F2FD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E2F3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8AB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60CE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A4A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2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4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13CE4"/>
    <w:multiLevelType w:val="hybridMultilevel"/>
    <w:tmpl w:val="5842684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847CFD"/>
    <w:multiLevelType w:val="hybridMultilevel"/>
    <w:tmpl w:val="3AB80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D165B"/>
    <w:multiLevelType w:val="multilevel"/>
    <w:tmpl w:val="9442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DE233C"/>
    <w:multiLevelType w:val="hybridMultilevel"/>
    <w:tmpl w:val="0F44EE78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14E48F5"/>
    <w:multiLevelType w:val="hybridMultilevel"/>
    <w:tmpl w:val="6C78C05E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7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8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30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6AF5748"/>
    <w:multiLevelType w:val="hybridMultilevel"/>
    <w:tmpl w:val="458EBA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8B51D1A"/>
    <w:multiLevelType w:val="hybridMultilevel"/>
    <w:tmpl w:val="6B32EF2A"/>
    <w:lvl w:ilvl="0" w:tplc="04130005">
      <w:start w:val="1"/>
      <w:numFmt w:val="bullet"/>
      <w:lvlText w:val=""/>
      <w:lvlJc w:val="left"/>
      <w:pPr>
        <w:ind w:left="1053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34" w15:restartNumberingAfterBreak="0">
    <w:nsid w:val="793D79D0"/>
    <w:multiLevelType w:val="hybridMultilevel"/>
    <w:tmpl w:val="ECD68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D462D"/>
    <w:multiLevelType w:val="hybridMultilevel"/>
    <w:tmpl w:val="612651D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397701"/>
    <w:multiLevelType w:val="multilevel"/>
    <w:tmpl w:val="3EFA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9307585">
    <w:abstractNumId w:val="30"/>
  </w:num>
  <w:num w:numId="2" w16cid:durableId="12804203">
    <w:abstractNumId w:val="11"/>
  </w:num>
  <w:num w:numId="3" w16cid:durableId="1575356144">
    <w:abstractNumId w:val="29"/>
  </w:num>
  <w:num w:numId="4" w16cid:durableId="623997906">
    <w:abstractNumId w:val="26"/>
  </w:num>
  <w:num w:numId="5" w16cid:durableId="1197891900">
    <w:abstractNumId w:val="27"/>
  </w:num>
  <w:num w:numId="6" w16cid:durableId="122845112">
    <w:abstractNumId w:val="28"/>
  </w:num>
  <w:num w:numId="7" w16cid:durableId="355926576">
    <w:abstractNumId w:val="10"/>
  </w:num>
  <w:num w:numId="8" w16cid:durableId="1973365106">
    <w:abstractNumId w:val="1"/>
  </w:num>
  <w:num w:numId="9" w16cid:durableId="372734833">
    <w:abstractNumId w:val="13"/>
  </w:num>
  <w:num w:numId="10" w16cid:durableId="118495928">
    <w:abstractNumId w:val="0"/>
  </w:num>
  <w:num w:numId="11" w16cid:durableId="639381681">
    <w:abstractNumId w:val="16"/>
  </w:num>
  <w:num w:numId="12" w16cid:durableId="287471459">
    <w:abstractNumId w:val="24"/>
  </w:num>
  <w:num w:numId="13" w16cid:durableId="776370611">
    <w:abstractNumId w:val="7"/>
  </w:num>
  <w:num w:numId="14" w16cid:durableId="250699118">
    <w:abstractNumId w:val="8"/>
  </w:num>
  <w:num w:numId="15" w16cid:durableId="1201550754">
    <w:abstractNumId w:val="23"/>
  </w:num>
  <w:num w:numId="16" w16cid:durableId="769544399">
    <w:abstractNumId w:val="22"/>
  </w:num>
  <w:num w:numId="17" w16cid:durableId="111948808">
    <w:abstractNumId w:val="15"/>
  </w:num>
  <w:num w:numId="18" w16cid:durableId="645361095">
    <w:abstractNumId w:val="2"/>
  </w:num>
  <w:num w:numId="19" w16cid:durableId="1577517089">
    <w:abstractNumId w:val="32"/>
  </w:num>
  <w:num w:numId="20" w16cid:durableId="996498256">
    <w:abstractNumId w:val="21"/>
  </w:num>
  <w:num w:numId="21" w16cid:durableId="1455177089">
    <w:abstractNumId w:val="12"/>
  </w:num>
  <w:num w:numId="22" w16cid:durableId="1033454944">
    <w:abstractNumId w:val="18"/>
  </w:num>
  <w:num w:numId="23" w16cid:durableId="38752308">
    <w:abstractNumId w:val="3"/>
  </w:num>
  <w:num w:numId="24" w16cid:durableId="240721761">
    <w:abstractNumId w:val="25"/>
  </w:num>
  <w:num w:numId="25" w16cid:durableId="1611815642">
    <w:abstractNumId w:val="33"/>
  </w:num>
  <w:num w:numId="26" w16cid:durableId="1903366736">
    <w:abstractNumId w:val="17"/>
  </w:num>
  <w:num w:numId="27" w16cid:durableId="1647391283">
    <w:abstractNumId w:val="20"/>
  </w:num>
  <w:num w:numId="28" w16cid:durableId="599607479">
    <w:abstractNumId w:val="23"/>
  </w:num>
  <w:num w:numId="29" w16cid:durableId="1019618665">
    <w:abstractNumId w:val="14"/>
  </w:num>
  <w:num w:numId="30" w16cid:durableId="1102536315">
    <w:abstractNumId w:val="19"/>
  </w:num>
  <w:num w:numId="31" w16cid:durableId="938949180">
    <w:abstractNumId w:val="36"/>
  </w:num>
  <w:num w:numId="32" w16cid:durableId="1371881377">
    <w:abstractNumId w:val="4"/>
  </w:num>
  <w:num w:numId="33" w16cid:durableId="1861777097">
    <w:abstractNumId w:val="25"/>
  </w:num>
  <w:num w:numId="34" w16cid:durableId="507142413">
    <w:abstractNumId w:val="9"/>
  </w:num>
  <w:num w:numId="35" w16cid:durableId="838547343">
    <w:abstractNumId w:val="5"/>
  </w:num>
  <w:num w:numId="36" w16cid:durableId="1390375189">
    <w:abstractNumId w:val="34"/>
  </w:num>
  <w:num w:numId="37" w16cid:durableId="1795059740">
    <w:abstractNumId w:val="35"/>
  </w:num>
  <w:num w:numId="38" w16cid:durableId="669135841">
    <w:abstractNumId w:val="31"/>
  </w:num>
  <w:num w:numId="39" w16cid:durableId="355738292">
    <w:abstractNumId w:val="6"/>
  </w:num>
  <w:num w:numId="40" w16cid:durableId="1077751093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5B"/>
    <w:rsid w:val="00001FD0"/>
    <w:rsid w:val="00001FE2"/>
    <w:rsid w:val="00002D83"/>
    <w:rsid w:val="000048AC"/>
    <w:rsid w:val="00005B4E"/>
    <w:rsid w:val="00005D12"/>
    <w:rsid w:val="00007575"/>
    <w:rsid w:val="0001028B"/>
    <w:rsid w:val="00010680"/>
    <w:rsid w:val="00011825"/>
    <w:rsid w:val="00011D58"/>
    <w:rsid w:val="00012B02"/>
    <w:rsid w:val="00013ED5"/>
    <w:rsid w:val="00013F2B"/>
    <w:rsid w:val="00014BC7"/>
    <w:rsid w:val="00014DBE"/>
    <w:rsid w:val="000160CF"/>
    <w:rsid w:val="0001716D"/>
    <w:rsid w:val="0002044D"/>
    <w:rsid w:val="00020D98"/>
    <w:rsid w:val="00026596"/>
    <w:rsid w:val="00027AEA"/>
    <w:rsid w:val="000313E4"/>
    <w:rsid w:val="000315AF"/>
    <w:rsid w:val="0003428D"/>
    <w:rsid w:val="0003437D"/>
    <w:rsid w:val="00035677"/>
    <w:rsid w:val="00036232"/>
    <w:rsid w:val="00036FA4"/>
    <w:rsid w:val="00037366"/>
    <w:rsid w:val="00037392"/>
    <w:rsid w:val="00041801"/>
    <w:rsid w:val="00041993"/>
    <w:rsid w:val="00050C05"/>
    <w:rsid w:val="00051258"/>
    <w:rsid w:val="0005131B"/>
    <w:rsid w:val="00052018"/>
    <w:rsid w:val="00052C5D"/>
    <w:rsid w:val="00053C07"/>
    <w:rsid w:val="00054E08"/>
    <w:rsid w:val="0005643B"/>
    <w:rsid w:val="000573A4"/>
    <w:rsid w:val="00057F9D"/>
    <w:rsid w:val="000610A5"/>
    <w:rsid w:val="00061152"/>
    <w:rsid w:val="00061478"/>
    <w:rsid w:val="000637BA"/>
    <w:rsid w:val="00065822"/>
    <w:rsid w:val="00066398"/>
    <w:rsid w:val="0006766D"/>
    <w:rsid w:val="00067FF4"/>
    <w:rsid w:val="0007032F"/>
    <w:rsid w:val="000736C7"/>
    <w:rsid w:val="0007509C"/>
    <w:rsid w:val="00075334"/>
    <w:rsid w:val="00076F4B"/>
    <w:rsid w:val="00077376"/>
    <w:rsid w:val="00077FEC"/>
    <w:rsid w:val="00081980"/>
    <w:rsid w:val="00082F57"/>
    <w:rsid w:val="00082FB4"/>
    <w:rsid w:val="000834EF"/>
    <w:rsid w:val="00083555"/>
    <w:rsid w:val="00083713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3AA0"/>
    <w:rsid w:val="00094124"/>
    <w:rsid w:val="00095C20"/>
    <w:rsid w:val="00096CB6"/>
    <w:rsid w:val="00097427"/>
    <w:rsid w:val="000A1912"/>
    <w:rsid w:val="000A1994"/>
    <w:rsid w:val="000A1DB0"/>
    <w:rsid w:val="000A23A2"/>
    <w:rsid w:val="000A2645"/>
    <w:rsid w:val="000A4293"/>
    <w:rsid w:val="000A5768"/>
    <w:rsid w:val="000B08A4"/>
    <w:rsid w:val="000B11A5"/>
    <w:rsid w:val="000B2842"/>
    <w:rsid w:val="000B3D64"/>
    <w:rsid w:val="000B512D"/>
    <w:rsid w:val="000B5A8E"/>
    <w:rsid w:val="000B603F"/>
    <w:rsid w:val="000B6D84"/>
    <w:rsid w:val="000B7E26"/>
    <w:rsid w:val="000C0CAF"/>
    <w:rsid w:val="000C1291"/>
    <w:rsid w:val="000C1329"/>
    <w:rsid w:val="000C25E5"/>
    <w:rsid w:val="000C2637"/>
    <w:rsid w:val="000C2814"/>
    <w:rsid w:val="000C3E82"/>
    <w:rsid w:val="000C4123"/>
    <w:rsid w:val="000C5C03"/>
    <w:rsid w:val="000C667C"/>
    <w:rsid w:val="000D129F"/>
    <w:rsid w:val="000D3184"/>
    <w:rsid w:val="000D669C"/>
    <w:rsid w:val="000D684D"/>
    <w:rsid w:val="000D72B2"/>
    <w:rsid w:val="000D72B7"/>
    <w:rsid w:val="000E192B"/>
    <w:rsid w:val="000E2BEF"/>
    <w:rsid w:val="000E3C32"/>
    <w:rsid w:val="000E612A"/>
    <w:rsid w:val="000E61B1"/>
    <w:rsid w:val="000E7523"/>
    <w:rsid w:val="000F16C3"/>
    <w:rsid w:val="000F2BDA"/>
    <w:rsid w:val="000F397E"/>
    <w:rsid w:val="000F3C32"/>
    <w:rsid w:val="000F3DA5"/>
    <w:rsid w:val="000F5CA6"/>
    <w:rsid w:val="000F62A8"/>
    <w:rsid w:val="0010015F"/>
    <w:rsid w:val="001006F7"/>
    <w:rsid w:val="00101CB2"/>
    <w:rsid w:val="0010436F"/>
    <w:rsid w:val="00105BA3"/>
    <w:rsid w:val="00106CAD"/>
    <w:rsid w:val="00106D9C"/>
    <w:rsid w:val="001105CE"/>
    <w:rsid w:val="0011091A"/>
    <w:rsid w:val="0011259C"/>
    <w:rsid w:val="00113BC1"/>
    <w:rsid w:val="0011636B"/>
    <w:rsid w:val="00116916"/>
    <w:rsid w:val="00117E24"/>
    <w:rsid w:val="00117E3D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990"/>
    <w:rsid w:val="00130AB9"/>
    <w:rsid w:val="001317ED"/>
    <w:rsid w:val="00133B16"/>
    <w:rsid w:val="00133F2B"/>
    <w:rsid w:val="001350C9"/>
    <w:rsid w:val="001356CA"/>
    <w:rsid w:val="0013667F"/>
    <w:rsid w:val="00140266"/>
    <w:rsid w:val="0014224F"/>
    <w:rsid w:val="00142B9C"/>
    <w:rsid w:val="00142F00"/>
    <w:rsid w:val="001436BE"/>
    <w:rsid w:val="00143D60"/>
    <w:rsid w:val="00144547"/>
    <w:rsid w:val="001454C0"/>
    <w:rsid w:val="001462DD"/>
    <w:rsid w:val="00146393"/>
    <w:rsid w:val="00146F08"/>
    <w:rsid w:val="00147AEC"/>
    <w:rsid w:val="00150086"/>
    <w:rsid w:val="001501D0"/>
    <w:rsid w:val="00151B35"/>
    <w:rsid w:val="00153BB8"/>
    <w:rsid w:val="00156253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804"/>
    <w:rsid w:val="00170CAC"/>
    <w:rsid w:val="00171355"/>
    <w:rsid w:val="001714E4"/>
    <w:rsid w:val="00171730"/>
    <w:rsid w:val="00173533"/>
    <w:rsid w:val="00173708"/>
    <w:rsid w:val="001738AA"/>
    <w:rsid w:val="0017525A"/>
    <w:rsid w:val="00175C48"/>
    <w:rsid w:val="00180787"/>
    <w:rsid w:val="00180A6A"/>
    <w:rsid w:val="00180CE5"/>
    <w:rsid w:val="00180E7E"/>
    <w:rsid w:val="00181B6B"/>
    <w:rsid w:val="00182702"/>
    <w:rsid w:val="00184210"/>
    <w:rsid w:val="0018482D"/>
    <w:rsid w:val="001848F3"/>
    <w:rsid w:val="001851D8"/>
    <w:rsid w:val="001852AF"/>
    <w:rsid w:val="00185A56"/>
    <w:rsid w:val="00186A3B"/>
    <w:rsid w:val="001905E4"/>
    <w:rsid w:val="00190882"/>
    <w:rsid w:val="0019197F"/>
    <w:rsid w:val="0019314E"/>
    <w:rsid w:val="001936C6"/>
    <w:rsid w:val="00193735"/>
    <w:rsid w:val="00194B31"/>
    <w:rsid w:val="00194D60"/>
    <w:rsid w:val="001950E2"/>
    <w:rsid w:val="001964FF"/>
    <w:rsid w:val="00196F88"/>
    <w:rsid w:val="00197319"/>
    <w:rsid w:val="001A0800"/>
    <w:rsid w:val="001A0818"/>
    <w:rsid w:val="001A0D6D"/>
    <w:rsid w:val="001A1FAF"/>
    <w:rsid w:val="001A2EF6"/>
    <w:rsid w:val="001A39B8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79D"/>
    <w:rsid w:val="001C07DB"/>
    <w:rsid w:val="001C07F2"/>
    <w:rsid w:val="001C0A53"/>
    <w:rsid w:val="001C0A90"/>
    <w:rsid w:val="001C2078"/>
    <w:rsid w:val="001C23A5"/>
    <w:rsid w:val="001C279A"/>
    <w:rsid w:val="001C2C92"/>
    <w:rsid w:val="001C6868"/>
    <w:rsid w:val="001C698B"/>
    <w:rsid w:val="001D0C7C"/>
    <w:rsid w:val="001D12B5"/>
    <w:rsid w:val="001D29E5"/>
    <w:rsid w:val="001D350D"/>
    <w:rsid w:val="001D4FE0"/>
    <w:rsid w:val="001D5367"/>
    <w:rsid w:val="001D65B0"/>
    <w:rsid w:val="001D6909"/>
    <w:rsid w:val="001D71DF"/>
    <w:rsid w:val="001E06F7"/>
    <w:rsid w:val="001E070F"/>
    <w:rsid w:val="001E0D52"/>
    <w:rsid w:val="001E17EF"/>
    <w:rsid w:val="001E3B28"/>
    <w:rsid w:val="001E7226"/>
    <w:rsid w:val="001F457B"/>
    <w:rsid w:val="001F4DE3"/>
    <w:rsid w:val="001F5FF1"/>
    <w:rsid w:val="001F6FA4"/>
    <w:rsid w:val="001F7E39"/>
    <w:rsid w:val="00201364"/>
    <w:rsid w:val="00201FBA"/>
    <w:rsid w:val="00203B2F"/>
    <w:rsid w:val="00203C68"/>
    <w:rsid w:val="00206A73"/>
    <w:rsid w:val="00207107"/>
    <w:rsid w:val="00207132"/>
    <w:rsid w:val="00207B3F"/>
    <w:rsid w:val="00211DBE"/>
    <w:rsid w:val="002144B2"/>
    <w:rsid w:val="002157E2"/>
    <w:rsid w:val="00215D35"/>
    <w:rsid w:val="00217D54"/>
    <w:rsid w:val="0022088C"/>
    <w:rsid w:val="002209E5"/>
    <w:rsid w:val="00220D0E"/>
    <w:rsid w:val="002212E7"/>
    <w:rsid w:val="0022141B"/>
    <w:rsid w:val="00223B97"/>
    <w:rsid w:val="00226C7C"/>
    <w:rsid w:val="00226D62"/>
    <w:rsid w:val="002270B9"/>
    <w:rsid w:val="00227A38"/>
    <w:rsid w:val="00230AEB"/>
    <w:rsid w:val="00230DAD"/>
    <w:rsid w:val="0023144A"/>
    <w:rsid w:val="00231B8D"/>
    <w:rsid w:val="002322DD"/>
    <w:rsid w:val="00232BDE"/>
    <w:rsid w:val="002348C7"/>
    <w:rsid w:val="00234976"/>
    <w:rsid w:val="00235C58"/>
    <w:rsid w:val="0024057D"/>
    <w:rsid w:val="00240F7B"/>
    <w:rsid w:val="002423C4"/>
    <w:rsid w:val="00243032"/>
    <w:rsid w:val="00244216"/>
    <w:rsid w:val="00244512"/>
    <w:rsid w:val="002454B9"/>
    <w:rsid w:val="002455DF"/>
    <w:rsid w:val="00245970"/>
    <w:rsid w:val="00245A44"/>
    <w:rsid w:val="002461CC"/>
    <w:rsid w:val="00246AAC"/>
    <w:rsid w:val="002475B6"/>
    <w:rsid w:val="002501DF"/>
    <w:rsid w:val="00250E9F"/>
    <w:rsid w:val="00252869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114"/>
    <w:rsid w:val="002711AB"/>
    <w:rsid w:val="00271624"/>
    <w:rsid w:val="00271D3D"/>
    <w:rsid w:val="00273EED"/>
    <w:rsid w:val="00274548"/>
    <w:rsid w:val="00274661"/>
    <w:rsid w:val="00277E56"/>
    <w:rsid w:val="00280189"/>
    <w:rsid w:val="002809C4"/>
    <w:rsid w:val="00281397"/>
    <w:rsid w:val="00281460"/>
    <w:rsid w:val="00281828"/>
    <w:rsid w:val="002828A6"/>
    <w:rsid w:val="00284E4F"/>
    <w:rsid w:val="00285E37"/>
    <w:rsid w:val="00286240"/>
    <w:rsid w:val="00290444"/>
    <w:rsid w:val="00290FE0"/>
    <w:rsid w:val="00293250"/>
    <w:rsid w:val="00293B51"/>
    <w:rsid w:val="002977C1"/>
    <w:rsid w:val="00297B44"/>
    <w:rsid w:val="002A02D5"/>
    <w:rsid w:val="002A1709"/>
    <w:rsid w:val="002A1CFA"/>
    <w:rsid w:val="002A20DD"/>
    <w:rsid w:val="002A3F8C"/>
    <w:rsid w:val="002A6864"/>
    <w:rsid w:val="002A7637"/>
    <w:rsid w:val="002B130C"/>
    <w:rsid w:val="002B14EE"/>
    <w:rsid w:val="002B41F7"/>
    <w:rsid w:val="002B572F"/>
    <w:rsid w:val="002B697D"/>
    <w:rsid w:val="002B6E86"/>
    <w:rsid w:val="002C1160"/>
    <w:rsid w:val="002C2729"/>
    <w:rsid w:val="002C28F6"/>
    <w:rsid w:val="002C34CB"/>
    <w:rsid w:val="002C3631"/>
    <w:rsid w:val="002C3C67"/>
    <w:rsid w:val="002C3E56"/>
    <w:rsid w:val="002C44FE"/>
    <w:rsid w:val="002C5227"/>
    <w:rsid w:val="002C5A9C"/>
    <w:rsid w:val="002C734A"/>
    <w:rsid w:val="002C7499"/>
    <w:rsid w:val="002C7A38"/>
    <w:rsid w:val="002C7BB1"/>
    <w:rsid w:val="002D0157"/>
    <w:rsid w:val="002D029B"/>
    <w:rsid w:val="002D1C18"/>
    <w:rsid w:val="002D29F4"/>
    <w:rsid w:val="002D3BFA"/>
    <w:rsid w:val="002D4E46"/>
    <w:rsid w:val="002D6353"/>
    <w:rsid w:val="002D6BA0"/>
    <w:rsid w:val="002E1460"/>
    <w:rsid w:val="002E1918"/>
    <w:rsid w:val="002E24FA"/>
    <w:rsid w:val="002E2E9A"/>
    <w:rsid w:val="002E3C36"/>
    <w:rsid w:val="002E3D6F"/>
    <w:rsid w:val="002E65F6"/>
    <w:rsid w:val="002E698A"/>
    <w:rsid w:val="002F0C53"/>
    <w:rsid w:val="002F166A"/>
    <w:rsid w:val="002F4302"/>
    <w:rsid w:val="002F4912"/>
    <w:rsid w:val="002F56E5"/>
    <w:rsid w:val="002F60A8"/>
    <w:rsid w:val="002F61E3"/>
    <w:rsid w:val="002F74E1"/>
    <w:rsid w:val="00300F13"/>
    <w:rsid w:val="00301499"/>
    <w:rsid w:val="003023EE"/>
    <w:rsid w:val="0030640E"/>
    <w:rsid w:val="003069CB"/>
    <w:rsid w:val="003179DD"/>
    <w:rsid w:val="00317E2F"/>
    <w:rsid w:val="00320145"/>
    <w:rsid w:val="00321F94"/>
    <w:rsid w:val="003236F1"/>
    <w:rsid w:val="003328DE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86B"/>
    <w:rsid w:val="00346FC4"/>
    <w:rsid w:val="00347625"/>
    <w:rsid w:val="0035086A"/>
    <w:rsid w:val="003517A9"/>
    <w:rsid w:val="00353F89"/>
    <w:rsid w:val="0035418C"/>
    <w:rsid w:val="003549C8"/>
    <w:rsid w:val="00354B09"/>
    <w:rsid w:val="003552E8"/>
    <w:rsid w:val="003557D1"/>
    <w:rsid w:val="00355DC1"/>
    <w:rsid w:val="00356183"/>
    <w:rsid w:val="003561FC"/>
    <w:rsid w:val="003572FF"/>
    <w:rsid w:val="00360EEA"/>
    <w:rsid w:val="00361014"/>
    <w:rsid w:val="00361F0A"/>
    <w:rsid w:val="0036296C"/>
    <w:rsid w:val="00363B38"/>
    <w:rsid w:val="00364D8F"/>
    <w:rsid w:val="00366851"/>
    <w:rsid w:val="0037272F"/>
    <w:rsid w:val="00372DDC"/>
    <w:rsid w:val="00372E40"/>
    <w:rsid w:val="00376638"/>
    <w:rsid w:val="00376B17"/>
    <w:rsid w:val="00376EB0"/>
    <w:rsid w:val="00377032"/>
    <w:rsid w:val="00377033"/>
    <w:rsid w:val="003811D9"/>
    <w:rsid w:val="0038677D"/>
    <w:rsid w:val="003900FF"/>
    <w:rsid w:val="00390CC1"/>
    <w:rsid w:val="0039148E"/>
    <w:rsid w:val="0039216A"/>
    <w:rsid w:val="00393097"/>
    <w:rsid w:val="003945D2"/>
    <w:rsid w:val="00395627"/>
    <w:rsid w:val="0039616F"/>
    <w:rsid w:val="003964B3"/>
    <w:rsid w:val="00396683"/>
    <w:rsid w:val="003A0205"/>
    <w:rsid w:val="003A0379"/>
    <w:rsid w:val="003A1B08"/>
    <w:rsid w:val="003A4FDB"/>
    <w:rsid w:val="003A616A"/>
    <w:rsid w:val="003A6184"/>
    <w:rsid w:val="003A6305"/>
    <w:rsid w:val="003A79C7"/>
    <w:rsid w:val="003B1AFD"/>
    <w:rsid w:val="003B3011"/>
    <w:rsid w:val="003B5B2F"/>
    <w:rsid w:val="003B5FB9"/>
    <w:rsid w:val="003B633D"/>
    <w:rsid w:val="003B6368"/>
    <w:rsid w:val="003C12C2"/>
    <w:rsid w:val="003C3CE2"/>
    <w:rsid w:val="003C41BA"/>
    <w:rsid w:val="003C46BA"/>
    <w:rsid w:val="003C6F34"/>
    <w:rsid w:val="003C7B82"/>
    <w:rsid w:val="003C7DC6"/>
    <w:rsid w:val="003D1B3D"/>
    <w:rsid w:val="003D2C69"/>
    <w:rsid w:val="003D3A86"/>
    <w:rsid w:val="003D41A3"/>
    <w:rsid w:val="003D41F9"/>
    <w:rsid w:val="003D44F4"/>
    <w:rsid w:val="003D45E1"/>
    <w:rsid w:val="003D5D33"/>
    <w:rsid w:val="003D5D54"/>
    <w:rsid w:val="003D6966"/>
    <w:rsid w:val="003D7884"/>
    <w:rsid w:val="003E0B88"/>
    <w:rsid w:val="003E0BA7"/>
    <w:rsid w:val="003E1FD4"/>
    <w:rsid w:val="003E2FA5"/>
    <w:rsid w:val="003E4878"/>
    <w:rsid w:val="003E4B56"/>
    <w:rsid w:val="003E6396"/>
    <w:rsid w:val="003E7EAC"/>
    <w:rsid w:val="003F1D08"/>
    <w:rsid w:val="003F7AC2"/>
    <w:rsid w:val="003F7EA9"/>
    <w:rsid w:val="00400794"/>
    <w:rsid w:val="00402FAB"/>
    <w:rsid w:val="0040315F"/>
    <w:rsid w:val="00403BFF"/>
    <w:rsid w:val="0040578D"/>
    <w:rsid w:val="004061A4"/>
    <w:rsid w:val="00407195"/>
    <w:rsid w:val="004079BB"/>
    <w:rsid w:val="00407E44"/>
    <w:rsid w:val="00407F52"/>
    <w:rsid w:val="00411401"/>
    <w:rsid w:val="00413A10"/>
    <w:rsid w:val="00413A14"/>
    <w:rsid w:val="00414159"/>
    <w:rsid w:val="00415631"/>
    <w:rsid w:val="0041629F"/>
    <w:rsid w:val="0041796D"/>
    <w:rsid w:val="00417AFA"/>
    <w:rsid w:val="004203F5"/>
    <w:rsid w:val="004209F0"/>
    <w:rsid w:val="004239C6"/>
    <w:rsid w:val="004248C4"/>
    <w:rsid w:val="004251CA"/>
    <w:rsid w:val="00425F96"/>
    <w:rsid w:val="004262FF"/>
    <w:rsid w:val="00427261"/>
    <w:rsid w:val="004276AE"/>
    <w:rsid w:val="0042797B"/>
    <w:rsid w:val="004304FD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2556"/>
    <w:rsid w:val="0044344F"/>
    <w:rsid w:val="00444D7B"/>
    <w:rsid w:val="00447AB2"/>
    <w:rsid w:val="00450011"/>
    <w:rsid w:val="0045140A"/>
    <w:rsid w:val="0045155D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67708"/>
    <w:rsid w:val="00472030"/>
    <w:rsid w:val="00473C9C"/>
    <w:rsid w:val="00474B2A"/>
    <w:rsid w:val="00475975"/>
    <w:rsid w:val="00476152"/>
    <w:rsid w:val="00476487"/>
    <w:rsid w:val="004768DF"/>
    <w:rsid w:val="004779F1"/>
    <w:rsid w:val="00480654"/>
    <w:rsid w:val="00481182"/>
    <w:rsid w:val="00481E13"/>
    <w:rsid w:val="0048344F"/>
    <w:rsid w:val="004846C0"/>
    <w:rsid w:val="00486F26"/>
    <w:rsid w:val="004906D9"/>
    <w:rsid w:val="00490E9B"/>
    <w:rsid w:val="00491167"/>
    <w:rsid w:val="00491B1C"/>
    <w:rsid w:val="004930E1"/>
    <w:rsid w:val="00493378"/>
    <w:rsid w:val="004947A5"/>
    <w:rsid w:val="00494D89"/>
    <w:rsid w:val="00496430"/>
    <w:rsid w:val="004A03A1"/>
    <w:rsid w:val="004A09B7"/>
    <w:rsid w:val="004A0F43"/>
    <w:rsid w:val="004A29C9"/>
    <w:rsid w:val="004A2B8E"/>
    <w:rsid w:val="004A3D5F"/>
    <w:rsid w:val="004A5188"/>
    <w:rsid w:val="004A58D5"/>
    <w:rsid w:val="004A59C6"/>
    <w:rsid w:val="004A6F0B"/>
    <w:rsid w:val="004A70CF"/>
    <w:rsid w:val="004B0DFD"/>
    <w:rsid w:val="004B10F9"/>
    <w:rsid w:val="004B1F46"/>
    <w:rsid w:val="004B58C2"/>
    <w:rsid w:val="004B65B6"/>
    <w:rsid w:val="004C303D"/>
    <w:rsid w:val="004C512F"/>
    <w:rsid w:val="004C6431"/>
    <w:rsid w:val="004C78F3"/>
    <w:rsid w:val="004D0418"/>
    <w:rsid w:val="004D0490"/>
    <w:rsid w:val="004D16D8"/>
    <w:rsid w:val="004D17F7"/>
    <w:rsid w:val="004D195B"/>
    <w:rsid w:val="004D316A"/>
    <w:rsid w:val="004D4BEB"/>
    <w:rsid w:val="004D596A"/>
    <w:rsid w:val="004D708D"/>
    <w:rsid w:val="004D7674"/>
    <w:rsid w:val="004E06A8"/>
    <w:rsid w:val="004E16B7"/>
    <w:rsid w:val="004E2113"/>
    <w:rsid w:val="004E2C01"/>
    <w:rsid w:val="004E2D2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3E18"/>
    <w:rsid w:val="004F43FB"/>
    <w:rsid w:val="004F4D85"/>
    <w:rsid w:val="004F562C"/>
    <w:rsid w:val="004F58B3"/>
    <w:rsid w:val="004F6E5B"/>
    <w:rsid w:val="004F7E4C"/>
    <w:rsid w:val="004F7F27"/>
    <w:rsid w:val="0050060F"/>
    <w:rsid w:val="00500BF8"/>
    <w:rsid w:val="00501AB0"/>
    <w:rsid w:val="0050280A"/>
    <w:rsid w:val="00504371"/>
    <w:rsid w:val="005044C2"/>
    <w:rsid w:val="00504DA2"/>
    <w:rsid w:val="005054FB"/>
    <w:rsid w:val="00505796"/>
    <w:rsid w:val="00506237"/>
    <w:rsid w:val="005075DD"/>
    <w:rsid w:val="005078A3"/>
    <w:rsid w:val="00507F9E"/>
    <w:rsid w:val="00510C58"/>
    <w:rsid w:val="00511FB2"/>
    <w:rsid w:val="005124DD"/>
    <w:rsid w:val="00513A16"/>
    <w:rsid w:val="00514269"/>
    <w:rsid w:val="0051573E"/>
    <w:rsid w:val="00520190"/>
    <w:rsid w:val="00521279"/>
    <w:rsid w:val="005229D0"/>
    <w:rsid w:val="00524258"/>
    <w:rsid w:val="00524BED"/>
    <w:rsid w:val="00524E46"/>
    <w:rsid w:val="00526BD8"/>
    <w:rsid w:val="0052714A"/>
    <w:rsid w:val="005279E0"/>
    <w:rsid w:val="00530F1B"/>
    <w:rsid w:val="005311F7"/>
    <w:rsid w:val="005332EA"/>
    <w:rsid w:val="005347AE"/>
    <w:rsid w:val="00535189"/>
    <w:rsid w:val="00535818"/>
    <w:rsid w:val="005362C0"/>
    <w:rsid w:val="005367B7"/>
    <w:rsid w:val="00536881"/>
    <w:rsid w:val="00536900"/>
    <w:rsid w:val="00536C9A"/>
    <w:rsid w:val="00536CA5"/>
    <w:rsid w:val="0053703D"/>
    <w:rsid w:val="00537AB1"/>
    <w:rsid w:val="0054022D"/>
    <w:rsid w:val="00540729"/>
    <w:rsid w:val="00540ACE"/>
    <w:rsid w:val="00541530"/>
    <w:rsid w:val="00541D54"/>
    <w:rsid w:val="005420DB"/>
    <w:rsid w:val="00542226"/>
    <w:rsid w:val="00542258"/>
    <w:rsid w:val="00542622"/>
    <w:rsid w:val="00542F12"/>
    <w:rsid w:val="00543159"/>
    <w:rsid w:val="00543B81"/>
    <w:rsid w:val="00544FAC"/>
    <w:rsid w:val="00545F07"/>
    <w:rsid w:val="00550192"/>
    <w:rsid w:val="00550263"/>
    <w:rsid w:val="00550408"/>
    <w:rsid w:val="00550BA7"/>
    <w:rsid w:val="00553390"/>
    <w:rsid w:val="00555072"/>
    <w:rsid w:val="005558CE"/>
    <w:rsid w:val="00560B3B"/>
    <w:rsid w:val="005615AC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E8C"/>
    <w:rsid w:val="005678E4"/>
    <w:rsid w:val="00570AEA"/>
    <w:rsid w:val="00571827"/>
    <w:rsid w:val="0057218C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500B"/>
    <w:rsid w:val="00596399"/>
    <w:rsid w:val="005967B4"/>
    <w:rsid w:val="005974C4"/>
    <w:rsid w:val="005A0A0C"/>
    <w:rsid w:val="005A28DB"/>
    <w:rsid w:val="005A31A7"/>
    <w:rsid w:val="005A3EB4"/>
    <w:rsid w:val="005A41EC"/>
    <w:rsid w:val="005A4B92"/>
    <w:rsid w:val="005A53B0"/>
    <w:rsid w:val="005A70E8"/>
    <w:rsid w:val="005B1C81"/>
    <w:rsid w:val="005B23D2"/>
    <w:rsid w:val="005B316E"/>
    <w:rsid w:val="005B403A"/>
    <w:rsid w:val="005B4E94"/>
    <w:rsid w:val="005B54F6"/>
    <w:rsid w:val="005B782E"/>
    <w:rsid w:val="005C10E7"/>
    <w:rsid w:val="005C1228"/>
    <w:rsid w:val="005C1622"/>
    <w:rsid w:val="005C210E"/>
    <w:rsid w:val="005C4A04"/>
    <w:rsid w:val="005C5561"/>
    <w:rsid w:val="005C5A31"/>
    <w:rsid w:val="005C6C85"/>
    <w:rsid w:val="005C6D02"/>
    <w:rsid w:val="005D0F32"/>
    <w:rsid w:val="005D19F2"/>
    <w:rsid w:val="005D2FA5"/>
    <w:rsid w:val="005D6810"/>
    <w:rsid w:val="005E0D37"/>
    <w:rsid w:val="005E3060"/>
    <w:rsid w:val="005E533A"/>
    <w:rsid w:val="005E573A"/>
    <w:rsid w:val="005E5F11"/>
    <w:rsid w:val="005E6B50"/>
    <w:rsid w:val="005F2415"/>
    <w:rsid w:val="005F3105"/>
    <w:rsid w:val="005F35BD"/>
    <w:rsid w:val="005F4C01"/>
    <w:rsid w:val="006001D8"/>
    <w:rsid w:val="006027EF"/>
    <w:rsid w:val="0060285C"/>
    <w:rsid w:val="00602B98"/>
    <w:rsid w:val="006035C4"/>
    <w:rsid w:val="00603ACF"/>
    <w:rsid w:val="00605654"/>
    <w:rsid w:val="0060693B"/>
    <w:rsid w:val="006069B3"/>
    <w:rsid w:val="0060777C"/>
    <w:rsid w:val="00610073"/>
    <w:rsid w:val="00611066"/>
    <w:rsid w:val="006110F4"/>
    <w:rsid w:val="0061297A"/>
    <w:rsid w:val="006132D0"/>
    <w:rsid w:val="00613C99"/>
    <w:rsid w:val="006143AF"/>
    <w:rsid w:val="006152CD"/>
    <w:rsid w:val="006164C3"/>
    <w:rsid w:val="0062169E"/>
    <w:rsid w:val="00623735"/>
    <w:rsid w:val="00624212"/>
    <w:rsid w:val="0062496D"/>
    <w:rsid w:val="0062592F"/>
    <w:rsid w:val="00630306"/>
    <w:rsid w:val="00631279"/>
    <w:rsid w:val="00631470"/>
    <w:rsid w:val="00631E7B"/>
    <w:rsid w:val="0063200A"/>
    <w:rsid w:val="00633DC3"/>
    <w:rsid w:val="00633DD6"/>
    <w:rsid w:val="00634F6B"/>
    <w:rsid w:val="006352B4"/>
    <w:rsid w:val="00635A7A"/>
    <w:rsid w:val="00637D89"/>
    <w:rsid w:val="00640ECF"/>
    <w:rsid w:val="00641D96"/>
    <w:rsid w:val="00645FF5"/>
    <w:rsid w:val="00646288"/>
    <w:rsid w:val="00650FD3"/>
    <w:rsid w:val="00651A0A"/>
    <w:rsid w:val="00651FAD"/>
    <w:rsid w:val="0065311B"/>
    <w:rsid w:val="00653148"/>
    <w:rsid w:val="00653EDC"/>
    <w:rsid w:val="0065473F"/>
    <w:rsid w:val="00654E36"/>
    <w:rsid w:val="006571D0"/>
    <w:rsid w:val="0065752E"/>
    <w:rsid w:val="00657684"/>
    <w:rsid w:val="00660214"/>
    <w:rsid w:val="0066075D"/>
    <w:rsid w:val="00660798"/>
    <w:rsid w:val="0066098F"/>
    <w:rsid w:val="00664C18"/>
    <w:rsid w:val="0066586E"/>
    <w:rsid w:val="00665B7D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4F24"/>
    <w:rsid w:val="0068609C"/>
    <w:rsid w:val="00686644"/>
    <w:rsid w:val="006901C0"/>
    <w:rsid w:val="0069322A"/>
    <w:rsid w:val="00693306"/>
    <w:rsid w:val="006946FE"/>
    <w:rsid w:val="00695875"/>
    <w:rsid w:val="00695C50"/>
    <w:rsid w:val="00696043"/>
    <w:rsid w:val="0069634A"/>
    <w:rsid w:val="006A05AB"/>
    <w:rsid w:val="006A2B7B"/>
    <w:rsid w:val="006A2CEA"/>
    <w:rsid w:val="006A3E2F"/>
    <w:rsid w:val="006A3EA0"/>
    <w:rsid w:val="006A48B1"/>
    <w:rsid w:val="006A5D4B"/>
    <w:rsid w:val="006A7980"/>
    <w:rsid w:val="006B0612"/>
    <w:rsid w:val="006B0E5E"/>
    <w:rsid w:val="006B3CD3"/>
    <w:rsid w:val="006B40E5"/>
    <w:rsid w:val="006B5284"/>
    <w:rsid w:val="006B663C"/>
    <w:rsid w:val="006C02CC"/>
    <w:rsid w:val="006C09A5"/>
    <w:rsid w:val="006C19BE"/>
    <w:rsid w:val="006C1B0F"/>
    <w:rsid w:val="006C20D2"/>
    <w:rsid w:val="006C453D"/>
    <w:rsid w:val="006D3178"/>
    <w:rsid w:val="006D4192"/>
    <w:rsid w:val="006D69E6"/>
    <w:rsid w:val="006D6E64"/>
    <w:rsid w:val="006E14D1"/>
    <w:rsid w:val="006E2326"/>
    <w:rsid w:val="006E392E"/>
    <w:rsid w:val="006E5E95"/>
    <w:rsid w:val="006E683D"/>
    <w:rsid w:val="006F0438"/>
    <w:rsid w:val="006F1356"/>
    <w:rsid w:val="006F1515"/>
    <w:rsid w:val="006F37D4"/>
    <w:rsid w:val="006F3A46"/>
    <w:rsid w:val="006F3EC1"/>
    <w:rsid w:val="006F4E49"/>
    <w:rsid w:val="006F568F"/>
    <w:rsid w:val="006F5846"/>
    <w:rsid w:val="006F58E5"/>
    <w:rsid w:val="006F5E1A"/>
    <w:rsid w:val="006F62F4"/>
    <w:rsid w:val="006F6A88"/>
    <w:rsid w:val="006F6F9E"/>
    <w:rsid w:val="006F761B"/>
    <w:rsid w:val="0070040B"/>
    <w:rsid w:val="00700E01"/>
    <w:rsid w:val="0070132B"/>
    <w:rsid w:val="007021AF"/>
    <w:rsid w:val="007026D2"/>
    <w:rsid w:val="007035BE"/>
    <w:rsid w:val="00705073"/>
    <w:rsid w:val="00705499"/>
    <w:rsid w:val="00705D73"/>
    <w:rsid w:val="00707858"/>
    <w:rsid w:val="00710A16"/>
    <w:rsid w:val="00710DBF"/>
    <w:rsid w:val="00710ED8"/>
    <w:rsid w:val="00713139"/>
    <w:rsid w:val="0071333C"/>
    <w:rsid w:val="00714D00"/>
    <w:rsid w:val="00715952"/>
    <w:rsid w:val="00715C03"/>
    <w:rsid w:val="00716738"/>
    <w:rsid w:val="00717425"/>
    <w:rsid w:val="00717CDA"/>
    <w:rsid w:val="007231EB"/>
    <w:rsid w:val="00724B16"/>
    <w:rsid w:val="00725247"/>
    <w:rsid w:val="00726A31"/>
    <w:rsid w:val="00730A1B"/>
    <w:rsid w:val="00730E41"/>
    <w:rsid w:val="007318A7"/>
    <w:rsid w:val="007332ED"/>
    <w:rsid w:val="0073484A"/>
    <w:rsid w:val="00734EF3"/>
    <w:rsid w:val="007369FE"/>
    <w:rsid w:val="00741CD6"/>
    <w:rsid w:val="007431D5"/>
    <w:rsid w:val="00745818"/>
    <w:rsid w:val="00745DA0"/>
    <w:rsid w:val="007465E6"/>
    <w:rsid w:val="00746F3D"/>
    <w:rsid w:val="00747677"/>
    <w:rsid w:val="007508CE"/>
    <w:rsid w:val="00750A2A"/>
    <w:rsid w:val="007524F6"/>
    <w:rsid w:val="00752E3B"/>
    <w:rsid w:val="0075484E"/>
    <w:rsid w:val="00755628"/>
    <w:rsid w:val="007568F8"/>
    <w:rsid w:val="00757B9A"/>
    <w:rsid w:val="00760043"/>
    <w:rsid w:val="00760364"/>
    <w:rsid w:val="00761A2E"/>
    <w:rsid w:val="00765085"/>
    <w:rsid w:val="0076664D"/>
    <w:rsid w:val="00766F57"/>
    <w:rsid w:val="007670BA"/>
    <w:rsid w:val="00770325"/>
    <w:rsid w:val="00770E89"/>
    <w:rsid w:val="007719E6"/>
    <w:rsid w:val="0077327D"/>
    <w:rsid w:val="00773559"/>
    <w:rsid w:val="007735AE"/>
    <w:rsid w:val="007759C0"/>
    <w:rsid w:val="00775EB7"/>
    <w:rsid w:val="007773DC"/>
    <w:rsid w:val="00777C0F"/>
    <w:rsid w:val="00777F09"/>
    <w:rsid w:val="0078066D"/>
    <w:rsid w:val="0078125C"/>
    <w:rsid w:val="0078205A"/>
    <w:rsid w:val="00784334"/>
    <w:rsid w:val="00785838"/>
    <w:rsid w:val="007916E4"/>
    <w:rsid w:val="00791C1B"/>
    <w:rsid w:val="0079327C"/>
    <w:rsid w:val="00793605"/>
    <w:rsid w:val="007941D3"/>
    <w:rsid w:val="007945E5"/>
    <w:rsid w:val="00794E03"/>
    <w:rsid w:val="00795571"/>
    <w:rsid w:val="00796539"/>
    <w:rsid w:val="00797038"/>
    <w:rsid w:val="00797482"/>
    <w:rsid w:val="00797781"/>
    <w:rsid w:val="007A0432"/>
    <w:rsid w:val="007A04E8"/>
    <w:rsid w:val="007A1582"/>
    <w:rsid w:val="007A1760"/>
    <w:rsid w:val="007A1C1D"/>
    <w:rsid w:val="007A1CF1"/>
    <w:rsid w:val="007A2668"/>
    <w:rsid w:val="007A4682"/>
    <w:rsid w:val="007A6AEC"/>
    <w:rsid w:val="007A71BD"/>
    <w:rsid w:val="007B0221"/>
    <w:rsid w:val="007B052F"/>
    <w:rsid w:val="007B131F"/>
    <w:rsid w:val="007B159C"/>
    <w:rsid w:val="007B1E60"/>
    <w:rsid w:val="007B3E30"/>
    <w:rsid w:val="007B4212"/>
    <w:rsid w:val="007B4590"/>
    <w:rsid w:val="007B52A8"/>
    <w:rsid w:val="007B5F68"/>
    <w:rsid w:val="007B63F2"/>
    <w:rsid w:val="007B700C"/>
    <w:rsid w:val="007B7DBF"/>
    <w:rsid w:val="007C25C1"/>
    <w:rsid w:val="007C3305"/>
    <w:rsid w:val="007C4FA2"/>
    <w:rsid w:val="007C5B2B"/>
    <w:rsid w:val="007C79AA"/>
    <w:rsid w:val="007D0205"/>
    <w:rsid w:val="007D2594"/>
    <w:rsid w:val="007D282D"/>
    <w:rsid w:val="007D68A9"/>
    <w:rsid w:val="007D6D06"/>
    <w:rsid w:val="007D7251"/>
    <w:rsid w:val="007E132A"/>
    <w:rsid w:val="007E1889"/>
    <w:rsid w:val="007E192E"/>
    <w:rsid w:val="007E2998"/>
    <w:rsid w:val="007E4CDB"/>
    <w:rsid w:val="007E5094"/>
    <w:rsid w:val="007E52A5"/>
    <w:rsid w:val="007E710F"/>
    <w:rsid w:val="007E768E"/>
    <w:rsid w:val="007E7A44"/>
    <w:rsid w:val="007F048D"/>
    <w:rsid w:val="007F141E"/>
    <w:rsid w:val="007F3B56"/>
    <w:rsid w:val="007F47B1"/>
    <w:rsid w:val="007F4ABE"/>
    <w:rsid w:val="007F5ED3"/>
    <w:rsid w:val="007F606F"/>
    <w:rsid w:val="007F6683"/>
    <w:rsid w:val="007F7862"/>
    <w:rsid w:val="008018DD"/>
    <w:rsid w:val="00804241"/>
    <w:rsid w:val="00804246"/>
    <w:rsid w:val="00805B2E"/>
    <w:rsid w:val="00806760"/>
    <w:rsid w:val="00806EF0"/>
    <w:rsid w:val="008104AF"/>
    <w:rsid w:val="008139BB"/>
    <w:rsid w:val="00813C89"/>
    <w:rsid w:val="008140D8"/>
    <w:rsid w:val="008145D1"/>
    <w:rsid w:val="00815976"/>
    <w:rsid w:val="00816448"/>
    <w:rsid w:val="0081685A"/>
    <w:rsid w:val="008169A2"/>
    <w:rsid w:val="00816AB0"/>
    <w:rsid w:val="00816B68"/>
    <w:rsid w:val="0081791A"/>
    <w:rsid w:val="00821C7C"/>
    <w:rsid w:val="00823223"/>
    <w:rsid w:val="00823D3E"/>
    <w:rsid w:val="00824B97"/>
    <w:rsid w:val="00824FDA"/>
    <w:rsid w:val="008265EB"/>
    <w:rsid w:val="00827245"/>
    <w:rsid w:val="00827AAF"/>
    <w:rsid w:val="00827DF1"/>
    <w:rsid w:val="00827F58"/>
    <w:rsid w:val="0083053E"/>
    <w:rsid w:val="008331D6"/>
    <w:rsid w:val="00833339"/>
    <w:rsid w:val="00833576"/>
    <w:rsid w:val="00833588"/>
    <w:rsid w:val="008349CB"/>
    <w:rsid w:val="00836190"/>
    <w:rsid w:val="00841DBD"/>
    <w:rsid w:val="00842B37"/>
    <w:rsid w:val="00842C8B"/>
    <w:rsid w:val="00842E3F"/>
    <w:rsid w:val="00845ECF"/>
    <w:rsid w:val="00846734"/>
    <w:rsid w:val="00846CB1"/>
    <w:rsid w:val="00847E67"/>
    <w:rsid w:val="00847E94"/>
    <w:rsid w:val="008504EE"/>
    <w:rsid w:val="00851E14"/>
    <w:rsid w:val="00852145"/>
    <w:rsid w:val="00854AA4"/>
    <w:rsid w:val="00855058"/>
    <w:rsid w:val="008554EE"/>
    <w:rsid w:val="00855F6C"/>
    <w:rsid w:val="00856ADD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492C"/>
    <w:rsid w:val="0087518B"/>
    <w:rsid w:val="00875D5C"/>
    <w:rsid w:val="00876A7B"/>
    <w:rsid w:val="00877B41"/>
    <w:rsid w:val="0088065D"/>
    <w:rsid w:val="00882BA3"/>
    <w:rsid w:val="008850E6"/>
    <w:rsid w:val="008851A3"/>
    <w:rsid w:val="00885DAD"/>
    <w:rsid w:val="0088626F"/>
    <w:rsid w:val="00886A34"/>
    <w:rsid w:val="008876DE"/>
    <w:rsid w:val="00890FC7"/>
    <w:rsid w:val="00891673"/>
    <w:rsid w:val="00891744"/>
    <w:rsid w:val="0089276A"/>
    <w:rsid w:val="00893689"/>
    <w:rsid w:val="00893DA5"/>
    <w:rsid w:val="00894E76"/>
    <w:rsid w:val="008954C0"/>
    <w:rsid w:val="00895A67"/>
    <w:rsid w:val="008965ED"/>
    <w:rsid w:val="00897663"/>
    <w:rsid w:val="008A1265"/>
    <w:rsid w:val="008A1522"/>
    <w:rsid w:val="008A1CF9"/>
    <w:rsid w:val="008A469A"/>
    <w:rsid w:val="008A6600"/>
    <w:rsid w:val="008A77F0"/>
    <w:rsid w:val="008B0AFE"/>
    <w:rsid w:val="008B2310"/>
    <w:rsid w:val="008B323C"/>
    <w:rsid w:val="008B3429"/>
    <w:rsid w:val="008B3561"/>
    <w:rsid w:val="008B4D11"/>
    <w:rsid w:val="008B5794"/>
    <w:rsid w:val="008B5A10"/>
    <w:rsid w:val="008B5AE1"/>
    <w:rsid w:val="008B5B94"/>
    <w:rsid w:val="008B795C"/>
    <w:rsid w:val="008B7DF2"/>
    <w:rsid w:val="008C1010"/>
    <w:rsid w:val="008C129B"/>
    <w:rsid w:val="008C1424"/>
    <w:rsid w:val="008C1EBC"/>
    <w:rsid w:val="008C1F7E"/>
    <w:rsid w:val="008C205D"/>
    <w:rsid w:val="008C20A8"/>
    <w:rsid w:val="008C244B"/>
    <w:rsid w:val="008C3453"/>
    <w:rsid w:val="008C407A"/>
    <w:rsid w:val="008C6CE1"/>
    <w:rsid w:val="008C7387"/>
    <w:rsid w:val="008C76AE"/>
    <w:rsid w:val="008D2AE7"/>
    <w:rsid w:val="008D3EF9"/>
    <w:rsid w:val="008D4A9E"/>
    <w:rsid w:val="008D4FCA"/>
    <w:rsid w:val="008D54C4"/>
    <w:rsid w:val="008D5795"/>
    <w:rsid w:val="008D7300"/>
    <w:rsid w:val="008E0993"/>
    <w:rsid w:val="008E1FBE"/>
    <w:rsid w:val="008E47F3"/>
    <w:rsid w:val="008E5CB8"/>
    <w:rsid w:val="008E6079"/>
    <w:rsid w:val="008E6E33"/>
    <w:rsid w:val="008E7BE2"/>
    <w:rsid w:val="008F00C0"/>
    <w:rsid w:val="008F0116"/>
    <w:rsid w:val="008F13F4"/>
    <w:rsid w:val="008F13FE"/>
    <w:rsid w:val="008F1409"/>
    <w:rsid w:val="008F1747"/>
    <w:rsid w:val="008F1B16"/>
    <w:rsid w:val="008F2A1B"/>
    <w:rsid w:val="008F3EEB"/>
    <w:rsid w:val="008F3F78"/>
    <w:rsid w:val="008F6075"/>
    <w:rsid w:val="0090024D"/>
    <w:rsid w:val="0090034C"/>
    <w:rsid w:val="00900737"/>
    <w:rsid w:val="00900DFC"/>
    <w:rsid w:val="00900FAC"/>
    <w:rsid w:val="00901D48"/>
    <w:rsid w:val="00902E15"/>
    <w:rsid w:val="00903BD9"/>
    <w:rsid w:val="00904CB6"/>
    <w:rsid w:val="00905A58"/>
    <w:rsid w:val="009102BC"/>
    <w:rsid w:val="00910D98"/>
    <w:rsid w:val="009116AE"/>
    <w:rsid w:val="00912E04"/>
    <w:rsid w:val="00912F67"/>
    <w:rsid w:val="009146F4"/>
    <w:rsid w:val="00914BD6"/>
    <w:rsid w:val="00915FB3"/>
    <w:rsid w:val="00916B0D"/>
    <w:rsid w:val="0092093F"/>
    <w:rsid w:val="0092337D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0EA"/>
    <w:rsid w:val="00931B78"/>
    <w:rsid w:val="00931D02"/>
    <w:rsid w:val="00932012"/>
    <w:rsid w:val="00932090"/>
    <w:rsid w:val="009334A6"/>
    <w:rsid w:val="00934896"/>
    <w:rsid w:val="00934EE5"/>
    <w:rsid w:val="009357B5"/>
    <w:rsid w:val="00940BCA"/>
    <w:rsid w:val="00944DDC"/>
    <w:rsid w:val="00947218"/>
    <w:rsid w:val="00950B6D"/>
    <w:rsid w:val="0095252C"/>
    <w:rsid w:val="009527E2"/>
    <w:rsid w:val="00952C8D"/>
    <w:rsid w:val="00954523"/>
    <w:rsid w:val="00954D93"/>
    <w:rsid w:val="0095515B"/>
    <w:rsid w:val="00955501"/>
    <w:rsid w:val="00956D03"/>
    <w:rsid w:val="0096134D"/>
    <w:rsid w:val="00961EAF"/>
    <w:rsid w:val="00961FE3"/>
    <w:rsid w:val="009627D1"/>
    <w:rsid w:val="00962FC2"/>
    <w:rsid w:val="00965BA0"/>
    <w:rsid w:val="00966821"/>
    <w:rsid w:val="00966DC4"/>
    <w:rsid w:val="00967208"/>
    <w:rsid w:val="0096781C"/>
    <w:rsid w:val="00970961"/>
    <w:rsid w:val="00972A6C"/>
    <w:rsid w:val="00972FB1"/>
    <w:rsid w:val="009731F3"/>
    <w:rsid w:val="00975350"/>
    <w:rsid w:val="009753CA"/>
    <w:rsid w:val="00975571"/>
    <w:rsid w:val="0097670F"/>
    <w:rsid w:val="00976D1A"/>
    <w:rsid w:val="00977E67"/>
    <w:rsid w:val="009801E4"/>
    <w:rsid w:val="0098308E"/>
    <w:rsid w:val="00983415"/>
    <w:rsid w:val="00983DEE"/>
    <w:rsid w:val="00985378"/>
    <w:rsid w:val="00985886"/>
    <w:rsid w:val="00985B48"/>
    <w:rsid w:val="00986797"/>
    <w:rsid w:val="009873DA"/>
    <w:rsid w:val="00987949"/>
    <w:rsid w:val="00990376"/>
    <w:rsid w:val="00990537"/>
    <w:rsid w:val="00990EDA"/>
    <w:rsid w:val="00990F36"/>
    <w:rsid w:val="00991165"/>
    <w:rsid w:val="0099159B"/>
    <w:rsid w:val="0099286D"/>
    <w:rsid w:val="00992FD9"/>
    <w:rsid w:val="00995BE4"/>
    <w:rsid w:val="00997149"/>
    <w:rsid w:val="009A00C8"/>
    <w:rsid w:val="009A125C"/>
    <w:rsid w:val="009A13A7"/>
    <w:rsid w:val="009A24EA"/>
    <w:rsid w:val="009A363C"/>
    <w:rsid w:val="009A4A06"/>
    <w:rsid w:val="009A56E4"/>
    <w:rsid w:val="009A6A4B"/>
    <w:rsid w:val="009B1423"/>
    <w:rsid w:val="009B2E89"/>
    <w:rsid w:val="009B2ECB"/>
    <w:rsid w:val="009B48E2"/>
    <w:rsid w:val="009B4EFA"/>
    <w:rsid w:val="009C230F"/>
    <w:rsid w:val="009C2A64"/>
    <w:rsid w:val="009C36AB"/>
    <w:rsid w:val="009C397E"/>
    <w:rsid w:val="009D2B16"/>
    <w:rsid w:val="009D51A9"/>
    <w:rsid w:val="009D7BC8"/>
    <w:rsid w:val="009E111D"/>
    <w:rsid w:val="009E1FB9"/>
    <w:rsid w:val="009E2C2D"/>
    <w:rsid w:val="009E3090"/>
    <w:rsid w:val="009E356C"/>
    <w:rsid w:val="009E3745"/>
    <w:rsid w:val="009E3CF0"/>
    <w:rsid w:val="009E420C"/>
    <w:rsid w:val="009E54A7"/>
    <w:rsid w:val="009E5811"/>
    <w:rsid w:val="009E62A3"/>
    <w:rsid w:val="009E69FB"/>
    <w:rsid w:val="009E76F8"/>
    <w:rsid w:val="009F0746"/>
    <w:rsid w:val="009F4D14"/>
    <w:rsid w:val="009F5497"/>
    <w:rsid w:val="009F71F0"/>
    <w:rsid w:val="00A018BF"/>
    <w:rsid w:val="00A021DE"/>
    <w:rsid w:val="00A02A0D"/>
    <w:rsid w:val="00A03C6A"/>
    <w:rsid w:val="00A0486D"/>
    <w:rsid w:val="00A04889"/>
    <w:rsid w:val="00A04CE2"/>
    <w:rsid w:val="00A04F4E"/>
    <w:rsid w:val="00A050D5"/>
    <w:rsid w:val="00A05EEA"/>
    <w:rsid w:val="00A07057"/>
    <w:rsid w:val="00A074D5"/>
    <w:rsid w:val="00A0762C"/>
    <w:rsid w:val="00A107D1"/>
    <w:rsid w:val="00A10FC8"/>
    <w:rsid w:val="00A12401"/>
    <w:rsid w:val="00A12E2A"/>
    <w:rsid w:val="00A14915"/>
    <w:rsid w:val="00A14DEB"/>
    <w:rsid w:val="00A15886"/>
    <w:rsid w:val="00A17197"/>
    <w:rsid w:val="00A20F54"/>
    <w:rsid w:val="00A21480"/>
    <w:rsid w:val="00A214E4"/>
    <w:rsid w:val="00A21727"/>
    <w:rsid w:val="00A21D86"/>
    <w:rsid w:val="00A22B6D"/>
    <w:rsid w:val="00A24A1B"/>
    <w:rsid w:val="00A26512"/>
    <w:rsid w:val="00A318B5"/>
    <w:rsid w:val="00A32463"/>
    <w:rsid w:val="00A334D6"/>
    <w:rsid w:val="00A35562"/>
    <w:rsid w:val="00A36229"/>
    <w:rsid w:val="00A36653"/>
    <w:rsid w:val="00A37AFE"/>
    <w:rsid w:val="00A4016B"/>
    <w:rsid w:val="00A4055D"/>
    <w:rsid w:val="00A411D2"/>
    <w:rsid w:val="00A418DC"/>
    <w:rsid w:val="00A41FAD"/>
    <w:rsid w:val="00A427D0"/>
    <w:rsid w:val="00A44E4B"/>
    <w:rsid w:val="00A44ECE"/>
    <w:rsid w:val="00A46663"/>
    <w:rsid w:val="00A47EEE"/>
    <w:rsid w:val="00A516AA"/>
    <w:rsid w:val="00A518D5"/>
    <w:rsid w:val="00A54CB0"/>
    <w:rsid w:val="00A569EA"/>
    <w:rsid w:val="00A56A2A"/>
    <w:rsid w:val="00A56B4E"/>
    <w:rsid w:val="00A57EAE"/>
    <w:rsid w:val="00A613A9"/>
    <w:rsid w:val="00A666E4"/>
    <w:rsid w:val="00A667E6"/>
    <w:rsid w:val="00A70925"/>
    <w:rsid w:val="00A70A4C"/>
    <w:rsid w:val="00A7156B"/>
    <w:rsid w:val="00A73E88"/>
    <w:rsid w:val="00A74F34"/>
    <w:rsid w:val="00A762C5"/>
    <w:rsid w:val="00A7765D"/>
    <w:rsid w:val="00A807E9"/>
    <w:rsid w:val="00A80A1E"/>
    <w:rsid w:val="00A816F7"/>
    <w:rsid w:val="00A8182C"/>
    <w:rsid w:val="00A82953"/>
    <w:rsid w:val="00A853D5"/>
    <w:rsid w:val="00A863B1"/>
    <w:rsid w:val="00A86B09"/>
    <w:rsid w:val="00A87175"/>
    <w:rsid w:val="00A900ED"/>
    <w:rsid w:val="00A90A2E"/>
    <w:rsid w:val="00A90BFA"/>
    <w:rsid w:val="00A90D20"/>
    <w:rsid w:val="00A90D35"/>
    <w:rsid w:val="00A924A7"/>
    <w:rsid w:val="00A92B24"/>
    <w:rsid w:val="00A93077"/>
    <w:rsid w:val="00A94CC1"/>
    <w:rsid w:val="00A95191"/>
    <w:rsid w:val="00A95D3C"/>
    <w:rsid w:val="00A95FE6"/>
    <w:rsid w:val="00A9668F"/>
    <w:rsid w:val="00A97C21"/>
    <w:rsid w:val="00A97FBA"/>
    <w:rsid w:val="00AA2DDE"/>
    <w:rsid w:val="00AA3998"/>
    <w:rsid w:val="00AA6CE1"/>
    <w:rsid w:val="00AA6EE5"/>
    <w:rsid w:val="00AB0454"/>
    <w:rsid w:val="00AB212E"/>
    <w:rsid w:val="00AB5571"/>
    <w:rsid w:val="00AB6283"/>
    <w:rsid w:val="00AC0154"/>
    <w:rsid w:val="00AC3BF8"/>
    <w:rsid w:val="00AC41D9"/>
    <w:rsid w:val="00AC5350"/>
    <w:rsid w:val="00AC5479"/>
    <w:rsid w:val="00AC59FC"/>
    <w:rsid w:val="00AC654B"/>
    <w:rsid w:val="00AD2390"/>
    <w:rsid w:val="00AD2792"/>
    <w:rsid w:val="00AD2C2E"/>
    <w:rsid w:val="00AD476F"/>
    <w:rsid w:val="00AD4AAD"/>
    <w:rsid w:val="00AD539C"/>
    <w:rsid w:val="00AD58F2"/>
    <w:rsid w:val="00AD701E"/>
    <w:rsid w:val="00AD7804"/>
    <w:rsid w:val="00AD7CBD"/>
    <w:rsid w:val="00AD7FC6"/>
    <w:rsid w:val="00AE05CF"/>
    <w:rsid w:val="00AE1C0F"/>
    <w:rsid w:val="00AE3FE3"/>
    <w:rsid w:val="00AE48F7"/>
    <w:rsid w:val="00AE6455"/>
    <w:rsid w:val="00AE6EC3"/>
    <w:rsid w:val="00AE730C"/>
    <w:rsid w:val="00AF0477"/>
    <w:rsid w:val="00AF0B35"/>
    <w:rsid w:val="00AF2025"/>
    <w:rsid w:val="00AF326D"/>
    <w:rsid w:val="00AF33B6"/>
    <w:rsid w:val="00AF3863"/>
    <w:rsid w:val="00AF40F5"/>
    <w:rsid w:val="00AF4A47"/>
    <w:rsid w:val="00AF5CB1"/>
    <w:rsid w:val="00AF6403"/>
    <w:rsid w:val="00AF7788"/>
    <w:rsid w:val="00AF7F3C"/>
    <w:rsid w:val="00B00894"/>
    <w:rsid w:val="00B00B50"/>
    <w:rsid w:val="00B01D89"/>
    <w:rsid w:val="00B021BE"/>
    <w:rsid w:val="00B03591"/>
    <w:rsid w:val="00B0397B"/>
    <w:rsid w:val="00B0480B"/>
    <w:rsid w:val="00B06374"/>
    <w:rsid w:val="00B0682D"/>
    <w:rsid w:val="00B07411"/>
    <w:rsid w:val="00B07845"/>
    <w:rsid w:val="00B07DA6"/>
    <w:rsid w:val="00B111B1"/>
    <w:rsid w:val="00B11731"/>
    <w:rsid w:val="00B126B1"/>
    <w:rsid w:val="00B12B90"/>
    <w:rsid w:val="00B12DB1"/>
    <w:rsid w:val="00B13391"/>
    <w:rsid w:val="00B147C1"/>
    <w:rsid w:val="00B158BE"/>
    <w:rsid w:val="00B167C8"/>
    <w:rsid w:val="00B16E7A"/>
    <w:rsid w:val="00B170BC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58B2"/>
    <w:rsid w:val="00B36171"/>
    <w:rsid w:val="00B36477"/>
    <w:rsid w:val="00B3696B"/>
    <w:rsid w:val="00B4189D"/>
    <w:rsid w:val="00B41C82"/>
    <w:rsid w:val="00B43D19"/>
    <w:rsid w:val="00B448FB"/>
    <w:rsid w:val="00B44E9A"/>
    <w:rsid w:val="00B45734"/>
    <w:rsid w:val="00B458BF"/>
    <w:rsid w:val="00B46180"/>
    <w:rsid w:val="00B46952"/>
    <w:rsid w:val="00B47381"/>
    <w:rsid w:val="00B476F9"/>
    <w:rsid w:val="00B54F9D"/>
    <w:rsid w:val="00B565FF"/>
    <w:rsid w:val="00B567E1"/>
    <w:rsid w:val="00B57B4E"/>
    <w:rsid w:val="00B602CE"/>
    <w:rsid w:val="00B60569"/>
    <w:rsid w:val="00B60BEE"/>
    <w:rsid w:val="00B61905"/>
    <w:rsid w:val="00B63CCA"/>
    <w:rsid w:val="00B64693"/>
    <w:rsid w:val="00B666C9"/>
    <w:rsid w:val="00B669AD"/>
    <w:rsid w:val="00B712C0"/>
    <w:rsid w:val="00B71E9E"/>
    <w:rsid w:val="00B733D6"/>
    <w:rsid w:val="00B75285"/>
    <w:rsid w:val="00B77519"/>
    <w:rsid w:val="00B77795"/>
    <w:rsid w:val="00B804DC"/>
    <w:rsid w:val="00B81663"/>
    <w:rsid w:val="00B81A6D"/>
    <w:rsid w:val="00B82701"/>
    <w:rsid w:val="00B82A94"/>
    <w:rsid w:val="00B831E6"/>
    <w:rsid w:val="00B83D3D"/>
    <w:rsid w:val="00B853CA"/>
    <w:rsid w:val="00B8585E"/>
    <w:rsid w:val="00B85B56"/>
    <w:rsid w:val="00B863B3"/>
    <w:rsid w:val="00B872FE"/>
    <w:rsid w:val="00B87C01"/>
    <w:rsid w:val="00B87F57"/>
    <w:rsid w:val="00B87F76"/>
    <w:rsid w:val="00B911BD"/>
    <w:rsid w:val="00B91212"/>
    <w:rsid w:val="00B913A6"/>
    <w:rsid w:val="00B92370"/>
    <w:rsid w:val="00B944E8"/>
    <w:rsid w:val="00B94A1F"/>
    <w:rsid w:val="00B94EFD"/>
    <w:rsid w:val="00B94F02"/>
    <w:rsid w:val="00B95246"/>
    <w:rsid w:val="00B961BE"/>
    <w:rsid w:val="00B9769D"/>
    <w:rsid w:val="00B97AE8"/>
    <w:rsid w:val="00B97C52"/>
    <w:rsid w:val="00BA31B2"/>
    <w:rsid w:val="00BA38B6"/>
    <w:rsid w:val="00BA520A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F61"/>
    <w:rsid w:val="00BC63E5"/>
    <w:rsid w:val="00BD1EEC"/>
    <w:rsid w:val="00BD2B95"/>
    <w:rsid w:val="00BD2CCD"/>
    <w:rsid w:val="00BD3222"/>
    <w:rsid w:val="00BD4303"/>
    <w:rsid w:val="00BD4769"/>
    <w:rsid w:val="00BD5724"/>
    <w:rsid w:val="00BD595F"/>
    <w:rsid w:val="00BD6E12"/>
    <w:rsid w:val="00BD6F96"/>
    <w:rsid w:val="00BD704B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60F"/>
    <w:rsid w:val="00BF0ECE"/>
    <w:rsid w:val="00BF13DF"/>
    <w:rsid w:val="00BF46C9"/>
    <w:rsid w:val="00BF5087"/>
    <w:rsid w:val="00C010B7"/>
    <w:rsid w:val="00C01344"/>
    <w:rsid w:val="00C0493F"/>
    <w:rsid w:val="00C04B2A"/>
    <w:rsid w:val="00C060EC"/>
    <w:rsid w:val="00C071F2"/>
    <w:rsid w:val="00C07601"/>
    <w:rsid w:val="00C07EB7"/>
    <w:rsid w:val="00C10118"/>
    <w:rsid w:val="00C11D76"/>
    <w:rsid w:val="00C125BE"/>
    <w:rsid w:val="00C14343"/>
    <w:rsid w:val="00C158E8"/>
    <w:rsid w:val="00C16065"/>
    <w:rsid w:val="00C16716"/>
    <w:rsid w:val="00C169F7"/>
    <w:rsid w:val="00C1776F"/>
    <w:rsid w:val="00C20D33"/>
    <w:rsid w:val="00C248D0"/>
    <w:rsid w:val="00C25904"/>
    <w:rsid w:val="00C27272"/>
    <w:rsid w:val="00C3145F"/>
    <w:rsid w:val="00C3240D"/>
    <w:rsid w:val="00C32962"/>
    <w:rsid w:val="00C37EFA"/>
    <w:rsid w:val="00C40A4C"/>
    <w:rsid w:val="00C40DD7"/>
    <w:rsid w:val="00C43946"/>
    <w:rsid w:val="00C43E90"/>
    <w:rsid w:val="00C4495C"/>
    <w:rsid w:val="00C46DCB"/>
    <w:rsid w:val="00C47380"/>
    <w:rsid w:val="00C47BD9"/>
    <w:rsid w:val="00C505DF"/>
    <w:rsid w:val="00C519FC"/>
    <w:rsid w:val="00C531B6"/>
    <w:rsid w:val="00C55C10"/>
    <w:rsid w:val="00C6043E"/>
    <w:rsid w:val="00C619DC"/>
    <w:rsid w:val="00C624BB"/>
    <w:rsid w:val="00C62584"/>
    <w:rsid w:val="00C637BD"/>
    <w:rsid w:val="00C64403"/>
    <w:rsid w:val="00C64918"/>
    <w:rsid w:val="00C64979"/>
    <w:rsid w:val="00C6663E"/>
    <w:rsid w:val="00C66CBE"/>
    <w:rsid w:val="00C67161"/>
    <w:rsid w:val="00C677F8"/>
    <w:rsid w:val="00C70D09"/>
    <w:rsid w:val="00C71080"/>
    <w:rsid w:val="00C72161"/>
    <w:rsid w:val="00C72DA0"/>
    <w:rsid w:val="00C73C8B"/>
    <w:rsid w:val="00C80BFD"/>
    <w:rsid w:val="00C8183C"/>
    <w:rsid w:val="00C824B5"/>
    <w:rsid w:val="00C82620"/>
    <w:rsid w:val="00C84062"/>
    <w:rsid w:val="00C85712"/>
    <w:rsid w:val="00C8658C"/>
    <w:rsid w:val="00C8675F"/>
    <w:rsid w:val="00C877BF"/>
    <w:rsid w:val="00C900A2"/>
    <w:rsid w:val="00C90B58"/>
    <w:rsid w:val="00C91465"/>
    <w:rsid w:val="00C92BFA"/>
    <w:rsid w:val="00C93FA9"/>
    <w:rsid w:val="00C9572B"/>
    <w:rsid w:val="00C9647A"/>
    <w:rsid w:val="00CA0268"/>
    <w:rsid w:val="00CA08B2"/>
    <w:rsid w:val="00CA1B78"/>
    <w:rsid w:val="00CA45E3"/>
    <w:rsid w:val="00CA474E"/>
    <w:rsid w:val="00CA52BC"/>
    <w:rsid w:val="00CA5922"/>
    <w:rsid w:val="00CA635C"/>
    <w:rsid w:val="00CA6471"/>
    <w:rsid w:val="00CA6C48"/>
    <w:rsid w:val="00CB0AD9"/>
    <w:rsid w:val="00CB0DF9"/>
    <w:rsid w:val="00CB1A9B"/>
    <w:rsid w:val="00CB1F93"/>
    <w:rsid w:val="00CB27B9"/>
    <w:rsid w:val="00CB29A7"/>
    <w:rsid w:val="00CB4C37"/>
    <w:rsid w:val="00CB56CA"/>
    <w:rsid w:val="00CB59E3"/>
    <w:rsid w:val="00CB5C2C"/>
    <w:rsid w:val="00CC0056"/>
    <w:rsid w:val="00CC1676"/>
    <w:rsid w:val="00CC1FC4"/>
    <w:rsid w:val="00CC3097"/>
    <w:rsid w:val="00CC38FC"/>
    <w:rsid w:val="00CC3D2D"/>
    <w:rsid w:val="00CC57E6"/>
    <w:rsid w:val="00CC5A85"/>
    <w:rsid w:val="00CC64A2"/>
    <w:rsid w:val="00CC7D47"/>
    <w:rsid w:val="00CC7F26"/>
    <w:rsid w:val="00CD0088"/>
    <w:rsid w:val="00CD018C"/>
    <w:rsid w:val="00CD050B"/>
    <w:rsid w:val="00CD0693"/>
    <w:rsid w:val="00CD20D1"/>
    <w:rsid w:val="00CD33F5"/>
    <w:rsid w:val="00CD3F11"/>
    <w:rsid w:val="00CD4BD4"/>
    <w:rsid w:val="00CD5FDC"/>
    <w:rsid w:val="00CD6ED3"/>
    <w:rsid w:val="00CD7159"/>
    <w:rsid w:val="00CD7550"/>
    <w:rsid w:val="00CE3024"/>
    <w:rsid w:val="00CE34D1"/>
    <w:rsid w:val="00CE4E3B"/>
    <w:rsid w:val="00CE6217"/>
    <w:rsid w:val="00CE642D"/>
    <w:rsid w:val="00CE65AA"/>
    <w:rsid w:val="00CE72B4"/>
    <w:rsid w:val="00CF31DF"/>
    <w:rsid w:val="00CF5533"/>
    <w:rsid w:val="00CF6C40"/>
    <w:rsid w:val="00CF6EC0"/>
    <w:rsid w:val="00CF765D"/>
    <w:rsid w:val="00D00CF1"/>
    <w:rsid w:val="00D00F4A"/>
    <w:rsid w:val="00D01C06"/>
    <w:rsid w:val="00D02299"/>
    <w:rsid w:val="00D0342B"/>
    <w:rsid w:val="00D04C77"/>
    <w:rsid w:val="00D06102"/>
    <w:rsid w:val="00D0657D"/>
    <w:rsid w:val="00D065D8"/>
    <w:rsid w:val="00D0740E"/>
    <w:rsid w:val="00D075E2"/>
    <w:rsid w:val="00D12205"/>
    <w:rsid w:val="00D122C5"/>
    <w:rsid w:val="00D13940"/>
    <w:rsid w:val="00D13F77"/>
    <w:rsid w:val="00D1510C"/>
    <w:rsid w:val="00D152A4"/>
    <w:rsid w:val="00D15865"/>
    <w:rsid w:val="00D15E81"/>
    <w:rsid w:val="00D166D4"/>
    <w:rsid w:val="00D17AD9"/>
    <w:rsid w:val="00D218ED"/>
    <w:rsid w:val="00D219EB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5C1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63E"/>
    <w:rsid w:val="00D51792"/>
    <w:rsid w:val="00D521D8"/>
    <w:rsid w:val="00D54611"/>
    <w:rsid w:val="00D551F3"/>
    <w:rsid w:val="00D56571"/>
    <w:rsid w:val="00D56D03"/>
    <w:rsid w:val="00D60DEC"/>
    <w:rsid w:val="00D6228C"/>
    <w:rsid w:val="00D62B37"/>
    <w:rsid w:val="00D634E8"/>
    <w:rsid w:val="00D6457E"/>
    <w:rsid w:val="00D64C32"/>
    <w:rsid w:val="00D657C9"/>
    <w:rsid w:val="00D661B5"/>
    <w:rsid w:val="00D66E4D"/>
    <w:rsid w:val="00D67587"/>
    <w:rsid w:val="00D70F77"/>
    <w:rsid w:val="00D7335E"/>
    <w:rsid w:val="00D73608"/>
    <w:rsid w:val="00D73623"/>
    <w:rsid w:val="00D742EF"/>
    <w:rsid w:val="00D7499C"/>
    <w:rsid w:val="00D7632A"/>
    <w:rsid w:val="00D771E4"/>
    <w:rsid w:val="00D771FE"/>
    <w:rsid w:val="00D80645"/>
    <w:rsid w:val="00D807AB"/>
    <w:rsid w:val="00D81066"/>
    <w:rsid w:val="00D819D3"/>
    <w:rsid w:val="00D81AB1"/>
    <w:rsid w:val="00D83DCF"/>
    <w:rsid w:val="00D850B6"/>
    <w:rsid w:val="00D86644"/>
    <w:rsid w:val="00D87EC6"/>
    <w:rsid w:val="00D911F6"/>
    <w:rsid w:val="00D91492"/>
    <w:rsid w:val="00D9172A"/>
    <w:rsid w:val="00D91F83"/>
    <w:rsid w:val="00D92C10"/>
    <w:rsid w:val="00D94A05"/>
    <w:rsid w:val="00D94F38"/>
    <w:rsid w:val="00D9551A"/>
    <w:rsid w:val="00D955B1"/>
    <w:rsid w:val="00D97C42"/>
    <w:rsid w:val="00D97EDF"/>
    <w:rsid w:val="00DA1F28"/>
    <w:rsid w:val="00DA2D38"/>
    <w:rsid w:val="00DA3211"/>
    <w:rsid w:val="00DA466F"/>
    <w:rsid w:val="00DA5DA5"/>
    <w:rsid w:val="00DA6577"/>
    <w:rsid w:val="00DA6690"/>
    <w:rsid w:val="00DB00DF"/>
    <w:rsid w:val="00DB04EA"/>
    <w:rsid w:val="00DB20BE"/>
    <w:rsid w:val="00DB26F8"/>
    <w:rsid w:val="00DB372F"/>
    <w:rsid w:val="00DB375C"/>
    <w:rsid w:val="00DB4116"/>
    <w:rsid w:val="00DB57A7"/>
    <w:rsid w:val="00DB5C3B"/>
    <w:rsid w:val="00DB764B"/>
    <w:rsid w:val="00DC02B7"/>
    <w:rsid w:val="00DC08EE"/>
    <w:rsid w:val="00DC247C"/>
    <w:rsid w:val="00DC24AF"/>
    <w:rsid w:val="00DC3DB5"/>
    <w:rsid w:val="00DC44F5"/>
    <w:rsid w:val="00DC5E55"/>
    <w:rsid w:val="00DC6A5D"/>
    <w:rsid w:val="00DC6BF8"/>
    <w:rsid w:val="00DC7AA0"/>
    <w:rsid w:val="00DD014B"/>
    <w:rsid w:val="00DD71EE"/>
    <w:rsid w:val="00DE0249"/>
    <w:rsid w:val="00DE2724"/>
    <w:rsid w:val="00DE2ACD"/>
    <w:rsid w:val="00DE2EAD"/>
    <w:rsid w:val="00DE3C07"/>
    <w:rsid w:val="00DE3CF0"/>
    <w:rsid w:val="00DE4B4C"/>
    <w:rsid w:val="00DE5567"/>
    <w:rsid w:val="00DE6C4D"/>
    <w:rsid w:val="00DE6CDF"/>
    <w:rsid w:val="00DE707B"/>
    <w:rsid w:val="00DF21E0"/>
    <w:rsid w:val="00DF2839"/>
    <w:rsid w:val="00DF2A5F"/>
    <w:rsid w:val="00DF3B98"/>
    <w:rsid w:val="00E0181E"/>
    <w:rsid w:val="00E01860"/>
    <w:rsid w:val="00E02DE5"/>
    <w:rsid w:val="00E03C3D"/>
    <w:rsid w:val="00E054E6"/>
    <w:rsid w:val="00E0562E"/>
    <w:rsid w:val="00E0568E"/>
    <w:rsid w:val="00E075C0"/>
    <w:rsid w:val="00E12F3C"/>
    <w:rsid w:val="00E139EC"/>
    <w:rsid w:val="00E1501D"/>
    <w:rsid w:val="00E17459"/>
    <w:rsid w:val="00E21438"/>
    <w:rsid w:val="00E227DA"/>
    <w:rsid w:val="00E25B4D"/>
    <w:rsid w:val="00E264CB"/>
    <w:rsid w:val="00E301FA"/>
    <w:rsid w:val="00E30682"/>
    <w:rsid w:val="00E30F8F"/>
    <w:rsid w:val="00E32C71"/>
    <w:rsid w:val="00E34215"/>
    <w:rsid w:val="00E34CDF"/>
    <w:rsid w:val="00E36529"/>
    <w:rsid w:val="00E40216"/>
    <w:rsid w:val="00E4050A"/>
    <w:rsid w:val="00E41B6A"/>
    <w:rsid w:val="00E41CE5"/>
    <w:rsid w:val="00E42C9A"/>
    <w:rsid w:val="00E42FFD"/>
    <w:rsid w:val="00E4418F"/>
    <w:rsid w:val="00E443BC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67E5A"/>
    <w:rsid w:val="00E70BE7"/>
    <w:rsid w:val="00E72EFA"/>
    <w:rsid w:val="00E73146"/>
    <w:rsid w:val="00E73712"/>
    <w:rsid w:val="00E742FF"/>
    <w:rsid w:val="00E75C9B"/>
    <w:rsid w:val="00E761BB"/>
    <w:rsid w:val="00E771BB"/>
    <w:rsid w:val="00E80F12"/>
    <w:rsid w:val="00E83543"/>
    <w:rsid w:val="00E8530D"/>
    <w:rsid w:val="00E85E44"/>
    <w:rsid w:val="00E87540"/>
    <w:rsid w:val="00E9062A"/>
    <w:rsid w:val="00E91E1C"/>
    <w:rsid w:val="00E92D2C"/>
    <w:rsid w:val="00E945BA"/>
    <w:rsid w:val="00E95F69"/>
    <w:rsid w:val="00E96BA1"/>
    <w:rsid w:val="00E9710D"/>
    <w:rsid w:val="00E97236"/>
    <w:rsid w:val="00E97845"/>
    <w:rsid w:val="00EA040C"/>
    <w:rsid w:val="00EA1A73"/>
    <w:rsid w:val="00EA2D01"/>
    <w:rsid w:val="00EA2D6E"/>
    <w:rsid w:val="00EA2E6D"/>
    <w:rsid w:val="00EA3089"/>
    <w:rsid w:val="00EA3C66"/>
    <w:rsid w:val="00EA622F"/>
    <w:rsid w:val="00EA6D92"/>
    <w:rsid w:val="00EB1A52"/>
    <w:rsid w:val="00EB1A91"/>
    <w:rsid w:val="00EB2CA4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2A33"/>
    <w:rsid w:val="00EC4E27"/>
    <w:rsid w:val="00EC4F8C"/>
    <w:rsid w:val="00EC5679"/>
    <w:rsid w:val="00EC5C22"/>
    <w:rsid w:val="00EC6BC1"/>
    <w:rsid w:val="00ED03D6"/>
    <w:rsid w:val="00ED0AC0"/>
    <w:rsid w:val="00ED0E5E"/>
    <w:rsid w:val="00ED0E6F"/>
    <w:rsid w:val="00ED19F6"/>
    <w:rsid w:val="00ED2FDA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3B7F"/>
    <w:rsid w:val="00EE4A77"/>
    <w:rsid w:val="00EE4E83"/>
    <w:rsid w:val="00EE5382"/>
    <w:rsid w:val="00EE55F4"/>
    <w:rsid w:val="00EE58E5"/>
    <w:rsid w:val="00EE68F9"/>
    <w:rsid w:val="00EE6DFE"/>
    <w:rsid w:val="00EF175A"/>
    <w:rsid w:val="00EF2271"/>
    <w:rsid w:val="00EF2F76"/>
    <w:rsid w:val="00EF4CD3"/>
    <w:rsid w:val="00EF5B5C"/>
    <w:rsid w:val="00EF63F6"/>
    <w:rsid w:val="00EF6865"/>
    <w:rsid w:val="00F00C54"/>
    <w:rsid w:val="00F01901"/>
    <w:rsid w:val="00F01B77"/>
    <w:rsid w:val="00F01C79"/>
    <w:rsid w:val="00F02F2A"/>
    <w:rsid w:val="00F03380"/>
    <w:rsid w:val="00F04540"/>
    <w:rsid w:val="00F0481B"/>
    <w:rsid w:val="00F05485"/>
    <w:rsid w:val="00F062F2"/>
    <w:rsid w:val="00F06566"/>
    <w:rsid w:val="00F0666B"/>
    <w:rsid w:val="00F07E8C"/>
    <w:rsid w:val="00F1049F"/>
    <w:rsid w:val="00F10F78"/>
    <w:rsid w:val="00F122EA"/>
    <w:rsid w:val="00F12DEB"/>
    <w:rsid w:val="00F14350"/>
    <w:rsid w:val="00F14F94"/>
    <w:rsid w:val="00F16B04"/>
    <w:rsid w:val="00F1793A"/>
    <w:rsid w:val="00F2012C"/>
    <w:rsid w:val="00F202FC"/>
    <w:rsid w:val="00F20A52"/>
    <w:rsid w:val="00F220E2"/>
    <w:rsid w:val="00F22F05"/>
    <w:rsid w:val="00F26EA3"/>
    <w:rsid w:val="00F273DA"/>
    <w:rsid w:val="00F30579"/>
    <w:rsid w:val="00F307FA"/>
    <w:rsid w:val="00F3118A"/>
    <w:rsid w:val="00F33075"/>
    <w:rsid w:val="00F33349"/>
    <w:rsid w:val="00F33B7E"/>
    <w:rsid w:val="00F345D6"/>
    <w:rsid w:val="00F346C4"/>
    <w:rsid w:val="00F36732"/>
    <w:rsid w:val="00F372A6"/>
    <w:rsid w:val="00F41265"/>
    <w:rsid w:val="00F431DD"/>
    <w:rsid w:val="00F43C72"/>
    <w:rsid w:val="00F43F32"/>
    <w:rsid w:val="00F440E6"/>
    <w:rsid w:val="00F4535B"/>
    <w:rsid w:val="00F457C4"/>
    <w:rsid w:val="00F465CF"/>
    <w:rsid w:val="00F46736"/>
    <w:rsid w:val="00F469A6"/>
    <w:rsid w:val="00F47A26"/>
    <w:rsid w:val="00F51CD5"/>
    <w:rsid w:val="00F538C9"/>
    <w:rsid w:val="00F54D74"/>
    <w:rsid w:val="00F55C02"/>
    <w:rsid w:val="00F57170"/>
    <w:rsid w:val="00F61ECF"/>
    <w:rsid w:val="00F6315C"/>
    <w:rsid w:val="00F63DE6"/>
    <w:rsid w:val="00F64962"/>
    <w:rsid w:val="00F6585C"/>
    <w:rsid w:val="00F6599E"/>
    <w:rsid w:val="00F659B9"/>
    <w:rsid w:val="00F6680A"/>
    <w:rsid w:val="00F67302"/>
    <w:rsid w:val="00F70ACB"/>
    <w:rsid w:val="00F710CA"/>
    <w:rsid w:val="00F711AB"/>
    <w:rsid w:val="00F715A8"/>
    <w:rsid w:val="00F731B3"/>
    <w:rsid w:val="00F743AB"/>
    <w:rsid w:val="00F74FA8"/>
    <w:rsid w:val="00F7695A"/>
    <w:rsid w:val="00F769E5"/>
    <w:rsid w:val="00F76B30"/>
    <w:rsid w:val="00F77F1B"/>
    <w:rsid w:val="00F80399"/>
    <w:rsid w:val="00F81F7E"/>
    <w:rsid w:val="00F84D8D"/>
    <w:rsid w:val="00F84EDD"/>
    <w:rsid w:val="00F86BF1"/>
    <w:rsid w:val="00F9068F"/>
    <w:rsid w:val="00F9101D"/>
    <w:rsid w:val="00F93AAD"/>
    <w:rsid w:val="00F93E16"/>
    <w:rsid w:val="00F968F0"/>
    <w:rsid w:val="00F9741F"/>
    <w:rsid w:val="00FA0607"/>
    <w:rsid w:val="00FA155C"/>
    <w:rsid w:val="00FA1724"/>
    <w:rsid w:val="00FA26F0"/>
    <w:rsid w:val="00FA2AA6"/>
    <w:rsid w:val="00FA3E42"/>
    <w:rsid w:val="00FA45FF"/>
    <w:rsid w:val="00FA59D7"/>
    <w:rsid w:val="00FA68F5"/>
    <w:rsid w:val="00FB0ED1"/>
    <w:rsid w:val="00FB1E6E"/>
    <w:rsid w:val="00FB23A8"/>
    <w:rsid w:val="00FB2DCD"/>
    <w:rsid w:val="00FB45A2"/>
    <w:rsid w:val="00FB4651"/>
    <w:rsid w:val="00FB53F6"/>
    <w:rsid w:val="00FB6042"/>
    <w:rsid w:val="00FB620F"/>
    <w:rsid w:val="00FB6C3B"/>
    <w:rsid w:val="00FC0A0E"/>
    <w:rsid w:val="00FC1047"/>
    <w:rsid w:val="00FC2ECE"/>
    <w:rsid w:val="00FC35F5"/>
    <w:rsid w:val="00FC3656"/>
    <w:rsid w:val="00FC4186"/>
    <w:rsid w:val="00FC4411"/>
    <w:rsid w:val="00FC60B4"/>
    <w:rsid w:val="00FC7C86"/>
    <w:rsid w:val="00FD2614"/>
    <w:rsid w:val="00FD28C6"/>
    <w:rsid w:val="00FD3591"/>
    <w:rsid w:val="00FD4760"/>
    <w:rsid w:val="00FD4864"/>
    <w:rsid w:val="00FD6078"/>
    <w:rsid w:val="00FD7B1F"/>
    <w:rsid w:val="00FE13EC"/>
    <w:rsid w:val="00FE2A6A"/>
    <w:rsid w:val="00FE2B5C"/>
    <w:rsid w:val="00FE3560"/>
    <w:rsid w:val="00FE6049"/>
    <w:rsid w:val="00FF039B"/>
    <w:rsid w:val="00FF1841"/>
    <w:rsid w:val="00FF193F"/>
    <w:rsid w:val="00FF2DD6"/>
    <w:rsid w:val="00FF30B5"/>
    <w:rsid w:val="00FF6FD7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5246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link w:val="DefaultChar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DefaultChar">
    <w:name w:val="Default Char"/>
    <w:link w:val="Default"/>
    <w:locked/>
    <w:rsid w:val="00DB372F"/>
    <w:rPr>
      <w:rFonts w:cs="Arial"/>
      <w:color w:val="000000"/>
      <w:sz w:val="24"/>
      <w:szCs w:val="24"/>
      <w:lang w:val="nl-NL" w:eastAsia="nl-NL"/>
    </w:rPr>
  </w:style>
  <w:style w:type="character" w:styleId="Zwaar">
    <w:name w:val="Strong"/>
    <w:basedOn w:val="Standaardalinea-lettertype"/>
    <w:uiPriority w:val="22"/>
    <w:qFormat/>
    <w:rsid w:val="003468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Props1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5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6</TotalTime>
  <Pages>1</Pages>
  <Words>86</Words>
  <Characters>614</Characters>
  <Application>Microsoft Office Word</Application>
  <DocSecurity>0</DocSecurity>
  <Lines>22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693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5</cp:revision>
  <cp:lastPrinted>2024-06-21T12:58:00Z</cp:lastPrinted>
  <dcterms:created xsi:type="dcterms:W3CDTF">2026-10-01T15:14:00Z</dcterms:created>
  <dcterms:modified xsi:type="dcterms:W3CDTF">2026-10-01T15:21:00Z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