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8298" w14:textId="77777777" w:rsidR="00416AB9" w:rsidRDefault="00416AB9"/>
    <w:p w14:paraId="6C2A1A30" w14:textId="2D7FF5D9" w:rsidR="679AE99D" w:rsidRDefault="679AE99D"/>
    <w:p w14:paraId="50F0D5AA" w14:textId="77777777" w:rsidR="00416AB9" w:rsidRDefault="00416AB9"/>
    <w:p w14:paraId="4241A96F" w14:textId="77777777" w:rsidR="00416AB9" w:rsidRDefault="00416AB9"/>
    <w:p w14:paraId="6C0DD685" w14:textId="77777777" w:rsidR="00416AB9" w:rsidRDefault="00416AB9"/>
    <w:p w14:paraId="69EBAC4B" w14:textId="77777777" w:rsidR="00416AB9" w:rsidRDefault="00416AB9"/>
    <w:p w14:paraId="113D9C61" w14:textId="77777777" w:rsidR="00416AB9" w:rsidRDefault="00275727">
      <w:r>
        <w:rPr>
          <w:noProof/>
          <w:lang w:eastAsia="nl-NL"/>
        </w:rPr>
        <mc:AlternateContent>
          <mc:Choice Requires="wps">
            <w:drawing>
              <wp:anchor distT="0" distB="0" distL="114300" distR="114300" simplePos="0" relativeHeight="251658242" behindDoc="0" locked="1" layoutInCell="1" allowOverlap="1" wp14:anchorId="203B137D" wp14:editId="15675D88">
                <wp:simplePos x="0" y="0"/>
                <wp:positionH relativeFrom="column">
                  <wp:posOffset>-249555</wp:posOffset>
                </wp:positionH>
                <wp:positionV relativeFrom="page">
                  <wp:posOffset>1620520</wp:posOffset>
                </wp:positionV>
                <wp:extent cx="6231255" cy="5056505"/>
                <wp:effectExtent l="0" t="0" r="0" b="10795"/>
                <wp:wrapNone/>
                <wp:docPr id="708390991" name="Tekstvak 708390991"/>
                <wp:cNvGraphicFramePr/>
                <a:graphic xmlns:a="http://schemas.openxmlformats.org/drawingml/2006/main">
                  <a:graphicData uri="http://schemas.microsoft.com/office/word/2010/wordprocessingShape">
                    <wps:wsp>
                      <wps:cNvSpPr txBox="1"/>
                      <wps:spPr>
                        <a:xfrm>
                          <a:off x="0" y="0"/>
                          <a:ext cx="6231255" cy="5056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3111B8" w14:textId="77777777" w:rsidR="004E6965" w:rsidRDefault="004E6965" w:rsidP="008E39DF">
                            <w:pPr>
                              <w:pStyle w:val="Titel"/>
                              <w:rPr>
                                <w:b w:val="0"/>
                                <w:bCs/>
                                <w:sz w:val="56"/>
                              </w:rPr>
                            </w:pPr>
                          </w:p>
                          <w:p w14:paraId="13D258B1" w14:textId="77777777" w:rsidR="004E6965" w:rsidRDefault="004E6965" w:rsidP="008E39DF">
                            <w:pPr>
                              <w:pStyle w:val="Titel"/>
                              <w:rPr>
                                <w:b w:val="0"/>
                                <w:bCs/>
                                <w:sz w:val="56"/>
                              </w:rPr>
                            </w:pPr>
                          </w:p>
                          <w:p w14:paraId="4FABBDB2" w14:textId="77777777" w:rsidR="004E6965" w:rsidRDefault="004E6965" w:rsidP="008E39DF">
                            <w:pPr>
                              <w:pStyle w:val="Titel"/>
                              <w:rPr>
                                <w:b w:val="0"/>
                                <w:bCs/>
                                <w:sz w:val="56"/>
                              </w:rPr>
                            </w:pPr>
                          </w:p>
                          <w:p w14:paraId="4EC7A5E8" w14:textId="3008C0C2" w:rsidR="00015F77" w:rsidRPr="00015F77" w:rsidRDefault="00646468" w:rsidP="00015F77">
                            <w:pPr>
                              <w:pStyle w:val="Titel"/>
                              <w:rPr>
                                <w:b w:val="0"/>
                                <w:bCs/>
                                <w:sz w:val="56"/>
                              </w:rPr>
                            </w:pPr>
                            <w:r>
                              <w:rPr>
                                <w:b w:val="0"/>
                                <w:bCs/>
                                <w:sz w:val="56"/>
                              </w:rPr>
                              <w:t xml:space="preserve">Bijlage </w:t>
                            </w:r>
                            <w:r w:rsidR="00015F77">
                              <w:rPr>
                                <w:b w:val="0"/>
                                <w:bCs/>
                                <w:sz w:val="56"/>
                              </w:rPr>
                              <w:t>1</w:t>
                            </w:r>
                            <w:r>
                              <w:rPr>
                                <w:b w:val="0"/>
                                <w:bCs/>
                                <w:sz w:val="56"/>
                              </w:rPr>
                              <w:br/>
                            </w:r>
                            <w:r w:rsidR="00015F77">
                              <w:rPr>
                                <w:b w:val="0"/>
                                <w:bCs/>
                                <w:sz w:val="56"/>
                              </w:rPr>
                              <w:t>Antwoordformulier</w:t>
                            </w:r>
                            <w:r w:rsidR="00015F77">
                              <w:rPr>
                                <w:b w:val="0"/>
                                <w:bCs/>
                                <w:sz w:val="56"/>
                              </w:rPr>
                              <w:br/>
                              <w:t>vragenlijst</w:t>
                            </w:r>
                          </w:p>
                          <w:p w14:paraId="4A421A0D" w14:textId="5E2A6ED1" w:rsidR="00275727" w:rsidRPr="008E39DF" w:rsidRDefault="00275727" w:rsidP="008E39DF">
                            <w:pPr>
                              <w:pStyle w:val="Titel"/>
                              <w:rPr>
                                <w:b w:val="0"/>
                                <w:bCs/>
                                <w:sz w:val="5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B137D" id="_x0000_t202" coordsize="21600,21600" o:spt="202" path="m,l,21600r21600,l21600,xe">
                <v:stroke joinstyle="miter"/>
                <v:path gradientshapeok="t" o:connecttype="rect"/>
              </v:shapetype>
              <v:shape id="Tekstvak 708390991" o:spid="_x0000_s1026" type="#_x0000_t202" style="position:absolute;margin-left:-19.65pt;margin-top:127.6pt;width:490.65pt;height:398.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" filled="f" stroked="f" strokeweight=".5pt">
                <v:textbox inset="0,0,0,0">
                  <w:txbxContent>
                    <w:p w14:paraId="1E3111B8" w14:textId="77777777" w:rsidR="004E6965" w:rsidRDefault="004E6965" w:rsidP="008E39DF">
                      <w:pPr>
                        <w:pStyle w:val="Titel"/>
                        <w:rPr>
                          <w:b w:val="0"/>
                          <w:bCs/>
                          <w:sz w:val="56"/>
                        </w:rPr>
                      </w:pPr>
                    </w:p>
                    <w:p w14:paraId="13D258B1" w14:textId="77777777" w:rsidR="004E6965" w:rsidRDefault="004E6965" w:rsidP="008E39DF">
                      <w:pPr>
                        <w:pStyle w:val="Titel"/>
                        <w:rPr>
                          <w:b w:val="0"/>
                          <w:bCs/>
                          <w:sz w:val="56"/>
                        </w:rPr>
                      </w:pPr>
                    </w:p>
                    <w:p w14:paraId="4FABBDB2" w14:textId="77777777" w:rsidR="004E6965" w:rsidRDefault="004E6965" w:rsidP="008E39DF">
                      <w:pPr>
                        <w:pStyle w:val="Titel"/>
                        <w:rPr>
                          <w:b w:val="0"/>
                          <w:bCs/>
                          <w:sz w:val="56"/>
                        </w:rPr>
                      </w:pPr>
                    </w:p>
                    <w:p w14:paraId="4EC7A5E8" w14:textId="3008C0C2" w:rsidR="00015F77" w:rsidRPr="00015F77" w:rsidRDefault="00646468" w:rsidP="00015F77">
                      <w:pPr>
                        <w:pStyle w:val="Titel"/>
                        <w:rPr>
                          <w:b w:val="0"/>
                          <w:bCs/>
                          <w:sz w:val="56"/>
                        </w:rPr>
                      </w:pPr>
                      <w:r>
                        <w:rPr>
                          <w:b w:val="0"/>
                          <w:bCs/>
                          <w:sz w:val="56"/>
                        </w:rPr>
                        <w:t xml:space="preserve">Bijlage </w:t>
                      </w:r>
                      <w:r w:rsidR="00015F77">
                        <w:rPr>
                          <w:b w:val="0"/>
                          <w:bCs/>
                          <w:sz w:val="56"/>
                        </w:rPr>
                        <w:t>1</w:t>
                      </w:r>
                      <w:r>
                        <w:rPr>
                          <w:b w:val="0"/>
                          <w:bCs/>
                          <w:sz w:val="56"/>
                        </w:rPr>
                        <w:br/>
                      </w:r>
                      <w:r w:rsidR="00015F77">
                        <w:rPr>
                          <w:b w:val="0"/>
                          <w:bCs/>
                          <w:sz w:val="56"/>
                        </w:rPr>
                        <w:t>Antwoordformulier</w:t>
                      </w:r>
                      <w:r w:rsidR="00015F77">
                        <w:rPr>
                          <w:b w:val="0"/>
                          <w:bCs/>
                          <w:sz w:val="56"/>
                        </w:rPr>
                        <w:br/>
                        <w:t>vragenlijst</w:t>
                      </w:r>
                    </w:p>
                    <w:p w14:paraId="4A421A0D" w14:textId="5E2A6ED1" w:rsidR="00275727" w:rsidRPr="008E39DF" w:rsidRDefault="00275727" w:rsidP="008E39DF">
                      <w:pPr>
                        <w:pStyle w:val="Titel"/>
                        <w:rPr>
                          <w:b w:val="0"/>
                          <w:bCs/>
                          <w:sz w:val="56"/>
                        </w:rPr>
                      </w:pPr>
                    </w:p>
                  </w:txbxContent>
                </v:textbox>
                <w10:wrap anchory="page"/>
                <w10:anchorlock/>
              </v:shape>
            </w:pict>
          </mc:Fallback>
        </mc:AlternateContent>
      </w:r>
    </w:p>
    <w:p w14:paraId="03A4F4A2" w14:textId="77777777" w:rsidR="00416AB9" w:rsidRDefault="00416AB9"/>
    <w:p w14:paraId="6A499196" w14:textId="77777777" w:rsidR="00416AB9" w:rsidRDefault="00416AB9"/>
    <w:p w14:paraId="2363242D" w14:textId="77777777" w:rsidR="00416AB9" w:rsidRDefault="00416AB9"/>
    <w:p w14:paraId="2D6F8F6A" w14:textId="77777777" w:rsidR="00416AB9" w:rsidRDefault="00416AB9"/>
    <w:p w14:paraId="2BDDB0C6" w14:textId="77777777" w:rsidR="00416AB9" w:rsidRDefault="00416AB9"/>
    <w:p w14:paraId="72D3588B" w14:textId="77777777" w:rsidR="00416AB9" w:rsidRDefault="00416AB9"/>
    <w:p w14:paraId="30F8CAAD" w14:textId="77777777" w:rsidR="00416AB9" w:rsidRDefault="00416AB9"/>
    <w:p w14:paraId="53842431" w14:textId="77777777" w:rsidR="00416AB9" w:rsidRDefault="00416AB9"/>
    <w:p w14:paraId="0F6D415F" w14:textId="77777777" w:rsidR="00416AB9" w:rsidRDefault="00416AB9"/>
    <w:p w14:paraId="6D719D9E" w14:textId="77777777" w:rsidR="00416AB9" w:rsidRDefault="00416AB9"/>
    <w:p w14:paraId="3AB8BADF" w14:textId="77777777" w:rsidR="00416AB9" w:rsidRDefault="00416AB9"/>
    <w:p w14:paraId="5BE5DC3F" w14:textId="77777777" w:rsidR="00416AB9" w:rsidRDefault="00416AB9"/>
    <w:p w14:paraId="1C3F318F" w14:textId="77777777" w:rsidR="00416AB9" w:rsidRDefault="00416AB9"/>
    <w:p w14:paraId="3F5CF82A" w14:textId="77777777" w:rsidR="00416AB9" w:rsidRDefault="00416AB9"/>
    <w:p w14:paraId="6CA94C74" w14:textId="77777777" w:rsidR="00416AB9" w:rsidRDefault="00416AB9"/>
    <w:p w14:paraId="35E6FF3E" w14:textId="77777777" w:rsidR="00416AB9" w:rsidRDefault="00416AB9"/>
    <w:p w14:paraId="79DAC629" w14:textId="77777777" w:rsidR="00416AB9" w:rsidRDefault="00416AB9"/>
    <w:p w14:paraId="58F10E86" w14:textId="77777777" w:rsidR="00416AB9" w:rsidRDefault="00416AB9"/>
    <w:p w14:paraId="32C71FCB" w14:textId="77777777" w:rsidR="00416AB9" w:rsidRDefault="00416AB9"/>
    <w:p w14:paraId="1C1B84EB" w14:textId="77777777" w:rsidR="00416AB9" w:rsidRDefault="00416AB9"/>
    <w:p w14:paraId="66C6DA80" w14:textId="77777777" w:rsidR="00416AB9" w:rsidRDefault="00416AB9"/>
    <w:p w14:paraId="75B94400" w14:textId="77777777" w:rsidR="00416AB9" w:rsidRDefault="00416AB9"/>
    <w:p w14:paraId="5F72BC98" w14:textId="77777777" w:rsidR="00416AB9" w:rsidRDefault="00416AB9"/>
    <w:p w14:paraId="4FB9F227" w14:textId="77777777" w:rsidR="00416AB9" w:rsidRDefault="00416AB9"/>
    <w:p w14:paraId="2B8BA154" w14:textId="77777777" w:rsidR="000B460E" w:rsidRDefault="000B460E"/>
    <w:p w14:paraId="26B8E138" w14:textId="77777777" w:rsidR="00416AB9" w:rsidRDefault="00416AB9"/>
    <w:p w14:paraId="1DA4E2AF" w14:textId="77777777" w:rsidR="000B460E" w:rsidRDefault="000B460E"/>
    <w:p w14:paraId="59991609" w14:textId="77777777" w:rsidR="00416AB9" w:rsidRDefault="00416AB9"/>
    <w:p w14:paraId="60EF3587" w14:textId="6034BFE8" w:rsidR="003F447C" w:rsidRDefault="00275727">
      <w:pPr>
        <w:sectPr w:rsidR="003F447C" w:rsidSect="00165452">
          <w:headerReference w:type="even" r:id="rId11"/>
          <w:headerReference w:type="default" r:id="rId12"/>
          <w:footerReference w:type="default" r:id="rId13"/>
          <w:headerReference w:type="first" r:id="rId14"/>
          <w:pgSz w:w="11906" w:h="16838" w:code="9"/>
          <w:pgMar w:top="851" w:right="1418" w:bottom="1418" w:left="1418" w:header="709" w:footer="709" w:gutter="0"/>
          <w:cols w:space="708"/>
          <w:titlePg/>
          <w:docGrid w:linePitch="360"/>
        </w:sectPr>
      </w:pPr>
      <w:r>
        <w:rPr>
          <w:noProof/>
          <w:lang w:eastAsia="nl-NL"/>
        </w:rPr>
        <mc:AlternateContent>
          <mc:Choice Requires="wps">
            <w:drawing>
              <wp:anchor distT="0" distB="0" distL="114300" distR="114300" simplePos="0" relativeHeight="251658243" behindDoc="0" locked="0" layoutInCell="1" allowOverlap="1" wp14:anchorId="397BF573" wp14:editId="63840019">
                <wp:simplePos x="0" y="0"/>
                <wp:positionH relativeFrom="column">
                  <wp:posOffset>-252730</wp:posOffset>
                </wp:positionH>
                <wp:positionV relativeFrom="page">
                  <wp:posOffset>7153275</wp:posOffset>
                </wp:positionV>
                <wp:extent cx="3297600" cy="1410335"/>
                <wp:effectExtent l="0" t="0" r="0" b="0"/>
                <wp:wrapNone/>
                <wp:docPr id="1117604209" name="Tekstvak 1117604209"/>
                <wp:cNvGraphicFramePr/>
                <a:graphic xmlns:a="http://schemas.openxmlformats.org/drawingml/2006/main">
                  <a:graphicData uri="http://schemas.microsoft.com/office/word/2010/wordprocessingShape">
                    <wps:wsp>
                      <wps:cNvSpPr txBox="1"/>
                      <wps:spPr>
                        <a:xfrm>
                          <a:off x="0" y="0"/>
                          <a:ext cx="3297600" cy="1410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1F1DC3" w14:textId="4AEA922F" w:rsidR="00275727" w:rsidRPr="00275727" w:rsidRDefault="00275727" w:rsidP="00275727">
                            <w:pPr>
                              <w:pStyle w:val="Ondertitel"/>
                              <w:jc w:val="left"/>
                              <w:rPr>
                                <w:b w:val="0"/>
                                <w:bCs/>
                                <w:szCs w:val="48"/>
                              </w:rPr>
                            </w:pPr>
                            <w:r w:rsidRPr="00275727">
                              <w:rPr>
                                <w:b w:val="0"/>
                                <w:bCs/>
                                <w:szCs w:val="48"/>
                              </w:rPr>
                              <w:fldChar w:fldCharType="begin"/>
                            </w:r>
                            <w:r w:rsidRPr="00275727">
                              <w:rPr>
                                <w:b w:val="0"/>
                                <w:bCs/>
                                <w:szCs w:val="48"/>
                              </w:rPr>
                              <w:instrText xml:space="preserve"> FILLIN  "Wat is de ondertitel van het rapport?"  \* MERGEFORMAT </w:instrText>
                            </w:r>
                            <w:r w:rsidRPr="00275727">
                              <w:rPr>
                                <w:b w:val="0"/>
                                <w:bCs/>
                                <w:szCs w:val="48"/>
                              </w:rPr>
                              <w:fldChar w:fldCharType="separate"/>
                            </w:r>
                            <w:r w:rsidRPr="00275727">
                              <w:rPr>
                                <w:b w:val="0"/>
                                <w:bCs/>
                                <w:szCs w:val="4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BF573" id="Tekstvak 1117604209" o:spid="_x0000_s1027" type="#_x0000_t202" style="position:absolute;margin-left:-19.9pt;margin-top:563.25pt;width:259.65pt;height:111.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" filled="f" stroked="f" strokeweight=".5pt">
                <v:textbox inset="0,0,0,0">
                  <w:txbxContent>
                    <w:p w14:paraId="241F1DC3" w14:textId="4AEA922F" w:rsidR="00275727" w:rsidRPr="00275727" w:rsidRDefault="00275727" w:rsidP="00275727">
                      <w:pPr>
                        <w:pStyle w:val="Ondertitel"/>
                        <w:jc w:val="left"/>
                        <w:rPr>
                          <w:b w:val="0"/>
                          <w:bCs/>
                          <w:szCs w:val="48"/>
                        </w:rPr>
                      </w:pPr>
                      <w:r w:rsidRPr="00275727">
                        <w:rPr>
                          <w:b w:val="0"/>
                          <w:bCs/>
                          <w:szCs w:val="48"/>
                        </w:rPr>
                        <w:fldChar w:fldCharType="begin"/>
                      </w:r>
                      <w:r w:rsidRPr="00275727">
                        <w:rPr>
                          <w:b w:val="0"/>
                          <w:bCs/>
                          <w:szCs w:val="48"/>
                        </w:rPr>
                        <w:instrText xml:space="preserve"> FILLIN  "Wat is de ondertitel van het rapport?"  \* MERGEFORMAT </w:instrText>
                      </w:r>
                      <w:r w:rsidRPr="00275727">
                        <w:rPr>
                          <w:b w:val="0"/>
                          <w:bCs/>
                          <w:szCs w:val="48"/>
                        </w:rPr>
                        <w:fldChar w:fldCharType="separate"/>
                      </w:r>
                      <w:r w:rsidRPr="00275727">
                        <w:rPr>
                          <w:b w:val="0"/>
                          <w:bCs/>
                          <w:szCs w:val="48"/>
                        </w:rPr>
                        <w:fldChar w:fldCharType="end"/>
                      </w:r>
                    </w:p>
                  </w:txbxContent>
                </v:textbox>
                <w10:wrap anchory="page"/>
              </v:shape>
            </w:pict>
          </mc:Fallback>
        </mc:AlternateContent>
      </w:r>
    </w:p>
    <w:p w14:paraId="51E0D697" w14:textId="340FBBE5" w:rsidR="00427B48" w:rsidRDefault="008E39DF" w:rsidP="00096C61">
      <w:r>
        <w:rPr>
          <w:noProof/>
          <w:lang w:eastAsia="nl-NL"/>
        </w:rPr>
        <mc:AlternateContent>
          <mc:Choice Requires="wps">
            <w:drawing>
              <wp:anchor distT="0" distB="0" distL="114300" distR="114300" simplePos="0" relativeHeight="251658240" behindDoc="0" locked="1" layoutInCell="1" allowOverlap="1" wp14:anchorId="68446C17" wp14:editId="77545AB3">
                <wp:simplePos x="0" y="0"/>
                <wp:positionH relativeFrom="margin">
                  <wp:posOffset>-635</wp:posOffset>
                </wp:positionH>
                <wp:positionV relativeFrom="margin">
                  <wp:posOffset>6600825</wp:posOffset>
                </wp:positionV>
                <wp:extent cx="4371975" cy="3984625"/>
                <wp:effectExtent l="0" t="0" r="0" b="0"/>
                <wp:wrapNone/>
                <wp:docPr id="3" name="Tekstvak 3"/>
                <wp:cNvGraphicFramePr/>
                <a:graphic xmlns:a="http://schemas.openxmlformats.org/drawingml/2006/main">
                  <a:graphicData uri="http://schemas.microsoft.com/office/word/2010/wordprocessingShape">
                    <wps:wsp>
                      <wps:cNvSpPr txBox="1"/>
                      <wps:spPr>
                        <a:xfrm>
                          <a:off x="0" y="0"/>
                          <a:ext cx="4371975" cy="3984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524C0B" w14:textId="526376C8" w:rsidR="008E39DF" w:rsidRDefault="008E39DF" w:rsidP="008E39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46C17" id="Tekstvak 3" o:spid="_x0000_s1028" type="#_x0000_t202" style="position:absolute;margin-left:-.05pt;margin-top:519.75pt;width:344.25pt;height:31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" filled="f" stroked="f" strokeweight=".5pt">
                <v:textbox>
                  <w:txbxContent>
                    <w:p w14:paraId="38524C0B" w14:textId="526376C8" w:rsidR="008E39DF" w:rsidRDefault="008E39DF" w:rsidP="008E39DF"/>
                  </w:txbxContent>
                </v:textbox>
                <w10:wrap anchorx="margin" anchory="margin"/>
                <w10:anchorlock/>
              </v:shape>
            </w:pict>
          </mc:Fallback>
        </mc:AlternateContent>
      </w:r>
    </w:p>
    <w:p w14:paraId="39954C2D" w14:textId="77777777" w:rsidR="00427B48" w:rsidRDefault="00427B48" w:rsidP="00096C61"/>
    <w:p w14:paraId="2F9834B6" w14:textId="77777777" w:rsidR="00427B48" w:rsidRDefault="00427B48" w:rsidP="00096C61"/>
    <w:p w14:paraId="7D2B0633" w14:textId="77777777" w:rsidR="00427B48" w:rsidRDefault="00427B48" w:rsidP="00096C61"/>
    <w:p w14:paraId="7699DBCB" w14:textId="77777777" w:rsidR="00427B48" w:rsidRDefault="00427B48" w:rsidP="00096C61"/>
    <w:p w14:paraId="0791F1F6" w14:textId="77777777" w:rsidR="00427B48" w:rsidRDefault="00427B48" w:rsidP="00096C61"/>
    <w:p w14:paraId="04FC1D8C" w14:textId="77777777" w:rsidR="00427B48" w:rsidRDefault="00427B48" w:rsidP="00096C61"/>
    <w:p w14:paraId="570639A8" w14:textId="77777777" w:rsidR="00427B48" w:rsidRDefault="00427B48" w:rsidP="00096C61"/>
    <w:p w14:paraId="24DECBE8" w14:textId="77777777" w:rsidR="00427B48" w:rsidRDefault="00427B48" w:rsidP="00096C61"/>
    <w:p w14:paraId="12415003" w14:textId="77777777" w:rsidR="00427B48" w:rsidRDefault="00427B48" w:rsidP="00096C61"/>
    <w:p w14:paraId="6EA73690" w14:textId="77777777" w:rsidR="00427B48" w:rsidRDefault="00427B48" w:rsidP="00096C61"/>
    <w:p w14:paraId="1FE52A5A" w14:textId="77777777" w:rsidR="00427B48" w:rsidRDefault="00427B48" w:rsidP="00096C61"/>
    <w:p w14:paraId="359671DF" w14:textId="77777777" w:rsidR="00427B48" w:rsidRDefault="00427B48" w:rsidP="00096C61"/>
    <w:p w14:paraId="679B542C" w14:textId="77777777" w:rsidR="00427B48" w:rsidRDefault="00427B48" w:rsidP="00096C61"/>
    <w:p w14:paraId="4CF905DC" w14:textId="77777777" w:rsidR="00427B48" w:rsidRDefault="00427B48" w:rsidP="00096C61"/>
    <w:p w14:paraId="086295A7" w14:textId="77777777" w:rsidR="00096C61" w:rsidRDefault="00096C61" w:rsidP="00096C61"/>
    <w:p w14:paraId="4913DB25" w14:textId="45391CB8" w:rsidR="00096C61" w:rsidRPr="00096C61" w:rsidRDefault="00096C61" w:rsidP="00096C61">
      <w:pPr>
        <w:pStyle w:val="Datumrapport"/>
      </w:pPr>
    </w:p>
    <w:p w14:paraId="54AC62BB" w14:textId="446068BD" w:rsidR="005149D7" w:rsidRPr="005149D7" w:rsidRDefault="005149D7" w:rsidP="005149D7">
      <w:pPr>
        <w:rPr>
          <w:b/>
        </w:rPr>
      </w:pPr>
      <w:r>
        <w:rPr>
          <w:b/>
          <w:bCs/>
          <w:color w:val="FF6600"/>
          <w:sz w:val="72"/>
          <w:szCs w:val="72"/>
        </w:rPr>
        <w:br w:type="page"/>
      </w:r>
    </w:p>
    <w:p w14:paraId="630E3139" w14:textId="2F4F572C" w:rsidR="00145604" w:rsidRDefault="005149D7" w:rsidP="0081605D">
      <w:pPr>
        <w:rPr>
          <w:b/>
          <w:bCs/>
          <w:color w:val="FF6600"/>
          <w:sz w:val="72"/>
          <w:szCs w:val="72"/>
        </w:rPr>
      </w:pPr>
      <w:r>
        <w:rPr>
          <w:b/>
          <w:bCs/>
          <w:color w:val="FF6600"/>
          <w:sz w:val="72"/>
          <w:szCs w:val="72"/>
        </w:rPr>
        <w:lastRenderedPageBreak/>
        <w:t>Antwoordformulier</w:t>
      </w:r>
    </w:p>
    <w:p w14:paraId="75AE2AA4" w14:textId="77777777" w:rsidR="005149D7" w:rsidRDefault="005149D7" w:rsidP="0081605D">
      <w:pPr>
        <w:rPr>
          <w:b/>
          <w:bCs/>
          <w:color w:val="FF6600"/>
          <w:sz w:val="72"/>
          <w:szCs w:val="72"/>
        </w:rPr>
      </w:pPr>
    </w:p>
    <w:p w14:paraId="244CBDD3" w14:textId="77777777" w:rsidR="00195B52" w:rsidRDefault="00195B52" w:rsidP="00195B52">
      <w:r w:rsidRPr="00195B52">
        <w:t xml:space="preserve">Hieronder vindt u het antwoordblad behorende bij de marktverkenning Sanitaire Middelen van Hanze. Wij verzoeken u de antwoorden concreet, bondig en waar mogelijk SMART te formuleren. De vragen zijn afkomstig uit het </w:t>
      </w:r>
      <w:proofErr w:type="spellStart"/>
      <w:r w:rsidRPr="00195B52">
        <w:t>marktverkeningsdocument</w:t>
      </w:r>
      <w:proofErr w:type="spellEnd"/>
      <w:r w:rsidRPr="00195B52">
        <w:t>.</w:t>
      </w:r>
    </w:p>
    <w:p w14:paraId="05821C5F" w14:textId="77777777" w:rsidR="00195B52" w:rsidRDefault="00195B52" w:rsidP="00195B52"/>
    <w:p w14:paraId="398307FF" w14:textId="177A1941" w:rsidR="00195B52" w:rsidRDefault="00D019EC" w:rsidP="0089144F">
      <w:pPr>
        <w:pStyle w:val="Kop2"/>
      </w:pPr>
      <w:r>
        <w:t>Algemene vragen</w:t>
      </w:r>
    </w:p>
    <w:p w14:paraId="042FD0ED" w14:textId="77777777" w:rsidR="00D019EC" w:rsidRDefault="00D019EC" w:rsidP="00D019EC"/>
    <w:tbl>
      <w:tblPr>
        <w:tblStyle w:val="Tabelraster"/>
        <w:tblW w:w="0" w:type="auto"/>
        <w:tblLook w:val="04A0" w:firstRow="1" w:lastRow="0" w:firstColumn="1" w:lastColumn="0" w:noHBand="0" w:noVBand="1"/>
      </w:tblPr>
      <w:tblGrid>
        <w:gridCol w:w="8493"/>
      </w:tblGrid>
      <w:tr w:rsidR="007204B5" w14:paraId="2DA93979" w14:textId="77777777" w:rsidTr="007204B5">
        <w:tc>
          <w:tcPr>
            <w:tcW w:w="8493" w:type="dxa"/>
          </w:tcPr>
          <w:p w14:paraId="1755AFA8" w14:textId="65DE5CF0" w:rsidR="007204B5" w:rsidRPr="00B17C73" w:rsidRDefault="007204B5" w:rsidP="007204B5">
            <w:pPr>
              <w:pStyle w:val="Lijstalinea"/>
              <w:numPr>
                <w:ilvl w:val="0"/>
                <w:numId w:val="25"/>
              </w:numPr>
              <w:spacing w:line="300" w:lineRule="atLeast"/>
            </w:pPr>
            <w:r>
              <w:t>Vraag:</w:t>
            </w:r>
            <w:r w:rsidRPr="00B17C73">
              <w:t xml:space="preserve"> Hanze heeft de intentie om via één overeenkomst dispensers aan te schaffen, verbruiksartikelen af te nemen en de bijbehorende dienstverlening, zoals </w:t>
            </w:r>
            <w:r>
              <w:t xml:space="preserve">onder andere </w:t>
            </w:r>
            <w:r w:rsidRPr="00B17C73">
              <w:t xml:space="preserve">het omwisselen van dameshygiënecontainers, te laten verzorgen. Kunt u aangeven of u geïnteresseerd bent in deelname aan een eventuele aanbesteding? Zo ja, welke contractduur geniet uw voorkeur en welke informatie acht u </w:t>
            </w:r>
            <w:r>
              <w:t xml:space="preserve">van belang </w:t>
            </w:r>
            <w:r w:rsidRPr="00B17C73">
              <w:t>om tot een realistische, marktconforme en kwalitatief goede inschrijving te komen?</w:t>
            </w:r>
            <w:r>
              <w:t xml:space="preserve"> Indien niet, wat zijn hiervoor de belangrijkste redenen of belemmeringen.</w:t>
            </w:r>
          </w:p>
          <w:p w14:paraId="5251F823" w14:textId="4D40790D" w:rsidR="007204B5" w:rsidRDefault="007204B5" w:rsidP="00D019EC"/>
        </w:tc>
      </w:tr>
      <w:tr w:rsidR="007204B5" w14:paraId="5B31BB5B" w14:textId="77777777" w:rsidTr="007204B5">
        <w:tc>
          <w:tcPr>
            <w:tcW w:w="8493" w:type="dxa"/>
          </w:tcPr>
          <w:p w14:paraId="41653FF1" w14:textId="77777777" w:rsidR="007204B5" w:rsidRDefault="007204B5" w:rsidP="00D019EC">
            <w:r>
              <w:t>Ant</w:t>
            </w:r>
            <w:r w:rsidR="00E2691F">
              <w:t xml:space="preserve">woord: </w:t>
            </w:r>
          </w:p>
          <w:p w14:paraId="5B62AB0C" w14:textId="77777777" w:rsidR="00D55677" w:rsidRDefault="00D55677" w:rsidP="00D019EC"/>
          <w:p w14:paraId="4D206067" w14:textId="77777777" w:rsidR="00D55677" w:rsidRDefault="00D55677" w:rsidP="00D019EC"/>
          <w:p w14:paraId="3B25AA2B" w14:textId="77777777" w:rsidR="00D55677" w:rsidRDefault="00D55677" w:rsidP="00D019EC"/>
          <w:p w14:paraId="62AAC14C" w14:textId="77777777" w:rsidR="00D55677" w:rsidRDefault="00D55677" w:rsidP="00D019EC"/>
          <w:p w14:paraId="500E99DE" w14:textId="4936F8FB" w:rsidR="00D55677" w:rsidRDefault="00D55677" w:rsidP="00D019EC"/>
        </w:tc>
      </w:tr>
    </w:tbl>
    <w:p w14:paraId="66FA05F5" w14:textId="77777777" w:rsidR="00D019EC" w:rsidRDefault="00D019EC" w:rsidP="00D019EC"/>
    <w:p w14:paraId="0350E45A" w14:textId="77777777" w:rsidR="00D019EC" w:rsidRPr="00D019EC" w:rsidRDefault="00D019EC" w:rsidP="00D019EC"/>
    <w:p w14:paraId="58B405EE" w14:textId="74F7C6F9" w:rsidR="00D019EC" w:rsidRDefault="00D019EC" w:rsidP="00D019EC">
      <w:pPr>
        <w:pStyle w:val="Kop2"/>
      </w:pPr>
      <w:r>
        <w:t>Dispensers</w:t>
      </w:r>
    </w:p>
    <w:p w14:paraId="71FFEB66" w14:textId="77777777" w:rsidR="00571851" w:rsidRDefault="00571851" w:rsidP="00571851"/>
    <w:p w14:paraId="6B184662" w14:textId="77777777" w:rsidR="00571851" w:rsidRDefault="00571851" w:rsidP="00571851"/>
    <w:tbl>
      <w:tblPr>
        <w:tblStyle w:val="Tabelraster"/>
        <w:tblW w:w="0" w:type="auto"/>
        <w:tblLook w:val="04A0" w:firstRow="1" w:lastRow="0" w:firstColumn="1" w:lastColumn="0" w:noHBand="0" w:noVBand="1"/>
      </w:tblPr>
      <w:tblGrid>
        <w:gridCol w:w="8493"/>
      </w:tblGrid>
      <w:tr w:rsidR="007652EA" w14:paraId="0AB6134B" w14:textId="77777777" w:rsidTr="001E1F15">
        <w:tc>
          <w:tcPr>
            <w:tcW w:w="8493" w:type="dxa"/>
          </w:tcPr>
          <w:p w14:paraId="069B3112" w14:textId="0CC636A8" w:rsidR="007652EA" w:rsidRPr="00B17C73" w:rsidRDefault="007652EA" w:rsidP="006B3DA4">
            <w:pPr>
              <w:pStyle w:val="Lijstalinea"/>
              <w:numPr>
                <w:ilvl w:val="0"/>
                <w:numId w:val="25"/>
              </w:numPr>
              <w:spacing w:line="300" w:lineRule="atLeast"/>
            </w:pPr>
            <w:r>
              <w:t>Vraag:</w:t>
            </w:r>
            <w:r w:rsidRPr="00B17C73">
              <w:t xml:space="preserve"> </w:t>
            </w:r>
            <w:r w:rsidR="006B3DA4" w:rsidRPr="006A501F">
              <w:t>Welke voordelen en nadelen ziet u in het gebruik van universele dispensers en welke technische levensduur mag hiervan onder normale gebruiksomstandigheden redelijkerwijs worden verwacht?</w:t>
            </w:r>
          </w:p>
          <w:p w14:paraId="0AB63258" w14:textId="77777777" w:rsidR="007652EA" w:rsidRDefault="007652EA" w:rsidP="001E1F15"/>
        </w:tc>
      </w:tr>
      <w:tr w:rsidR="007652EA" w14:paraId="013D2232" w14:textId="77777777" w:rsidTr="001E1F15">
        <w:tc>
          <w:tcPr>
            <w:tcW w:w="8493" w:type="dxa"/>
          </w:tcPr>
          <w:p w14:paraId="060ED601" w14:textId="77777777" w:rsidR="007652EA" w:rsidRDefault="007652EA" w:rsidP="001E1F15">
            <w:r>
              <w:t xml:space="preserve">Antwoord: </w:t>
            </w:r>
          </w:p>
          <w:p w14:paraId="023488DC" w14:textId="77777777" w:rsidR="007652EA" w:rsidRDefault="007652EA" w:rsidP="001E1F15"/>
          <w:p w14:paraId="3472FEA5" w14:textId="77777777" w:rsidR="007652EA" w:rsidRDefault="007652EA" w:rsidP="001E1F15"/>
          <w:p w14:paraId="3A9FC58E" w14:textId="77777777" w:rsidR="007652EA" w:rsidRDefault="007652EA" w:rsidP="001E1F15"/>
          <w:p w14:paraId="1E6A9940" w14:textId="77777777" w:rsidR="007652EA" w:rsidRDefault="007652EA" w:rsidP="001E1F15"/>
          <w:p w14:paraId="7A85FCB8" w14:textId="77777777" w:rsidR="007652EA" w:rsidRDefault="007652EA" w:rsidP="001E1F15"/>
        </w:tc>
      </w:tr>
    </w:tbl>
    <w:p w14:paraId="4AF17C18" w14:textId="77777777" w:rsidR="00571851" w:rsidRDefault="00571851" w:rsidP="00571851"/>
    <w:p w14:paraId="16E423D2" w14:textId="77777777" w:rsidR="007D73DE" w:rsidRDefault="007D73DE" w:rsidP="00571851"/>
    <w:p w14:paraId="2DBBFCA8" w14:textId="77777777" w:rsidR="007C64F8" w:rsidRDefault="007C64F8" w:rsidP="00571851"/>
    <w:p w14:paraId="5192F1AD" w14:textId="77777777" w:rsidR="007C64F8" w:rsidRDefault="007C64F8" w:rsidP="00571851"/>
    <w:p w14:paraId="119CB0B9" w14:textId="77777777" w:rsidR="007C64F8" w:rsidRDefault="007C64F8" w:rsidP="00571851"/>
    <w:p w14:paraId="4D557A68" w14:textId="77777777" w:rsidR="007C64F8" w:rsidRDefault="007C64F8" w:rsidP="00571851"/>
    <w:p w14:paraId="0652A03D" w14:textId="77777777" w:rsidR="007C64F8" w:rsidRDefault="007C64F8" w:rsidP="00571851"/>
    <w:p w14:paraId="07EC8F28" w14:textId="77777777" w:rsidR="007C64F8" w:rsidRDefault="007C64F8" w:rsidP="00571851"/>
    <w:p w14:paraId="46FD6A9D" w14:textId="77777777" w:rsidR="007C64F8" w:rsidRDefault="007C64F8" w:rsidP="00571851"/>
    <w:tbl>
      <w:tblPr>
        <w:tblStyle w:val="Tabelraster"/>
        <w:tblW w:w="0" w:type="auto"/>
        <w:tblLook w:val="04A0" w:firstRow="1" w:lastRow="0" w:firstColumn="1" w:lastColumn="0" w:noHBand="0" w:noVBand="1"/>
      </w:tblPr>
      <w:tblGrid>
        <w:gridCol w:w="8493"/>
      </w:tblGrid>
      <w:tr w:rsidR="006B3DA4" w14:paraId="6C8C12F4" w14:textId="77777777" w:rsidTr="001E1F15">
        <w:tc>
          <w:tcPr>
            <w:tcW w:w="8493" w:type="dxa"/>
          </w:tcPr>
          <w:p w14:paraId="29C2BD91" w14:textId="77777777" w:rsidR="00D96377" w:rsidRPr="00D90698" w:rsidRDefault="006B3DA4" w:rsidP="00D96377">
            <w:pPr>
              <w:numPr>
                <w:ilvl w:val="0"/>
                <w:numId w:val="25"/>
              </w:numPr>
            </w:pPr>
            <w:r>
              <w:lastRenderedPageBreak/>
              <w:t>Vraag:</w:t>
            </w:r>
            <w:r w:rsidRPr="00B17C73">
              <w:t xml:space="preserve"> </w:t>
            </w:r>
            <w:r w:rsidR="00D96377" w:rsidRPr="00D90698">
              <w:t>Kunt u voor de onderstaande product</w:t>
            </w:r>
            <w:r w:rsidR="00D96377">
              <w:t>en</w:t>
            </w:r>
            <w:r w:rsidR="00D96377" w:rsidRPr="00D90698">
              <w:t xml:space="preserve"> een indicatieve prijsrange verstrekken voor de aanschaf van dispensers (per stuk)?</w:t>
            </w:r>
            <w:r w:rsidR="00D96377">
              <w:t xml:space="preserve"> </w:t>
            </w:r>
            <w:r w:rsidR="00D96377" w:rsidRPr="00D42F2D">
              <w:t>Voor nadere informatie over de functionele specificaties per dispenser wordt verwezen naar Bijlage 2 Functionele Specificaties Dispensers.</w:t>
            </w:r>
            <w:r w:rsidR="00D96377">
              <w:br/>
            </w:r>
          </w:p>
          <w:p w14:paraId="2EEF2C5C" w14:textId="77777777" w:rsidR="00D96377" w:rsidRPr="00D90698" w:rsidRDefault="00D96377" w:rsidP="00D96377">
            <w:pPr>
              <w:pStyle w:val="Lijstalinea"/>
              <w:numPr>
                <w:ilvl w:val="0"/>
                <w:numId w:val="31"/>
              </w:numPr>
            </w:pPr>
            <w:r w:rsidRPr="00D90698">
              <w:t>Toiletroldispensers;</w:t>
            </w:r>
          </w:p>
          <w:p w14:paraId="2885803E" w14:textId="77777777" w:rsidR="00D96377" w:rsidRPr="00D90698" w:rsidRDefault="00D96377" w:rsidP="00D96377">
            <w:pPr>
              <w:pStyle w:val="Lijstalinea"/>
              <w:numPr>
                <w:ilvl w:val="0"/>
                <w:numId w:val="31"/>
              </w:numPr>
            </w:pPr>
            <w:r w:rsidRPr="00D90698">
              <w:t>Handdoekdispensers;</w:t>
            </w:r>
          </w:p>
          <w:p w14:paraId="2495948E" w14:textId="77777777" w:rsidR="00D96377" w:rsidRPr="00D90698" w:rsidRDefault="00D96377" w:rsidP="00D96377">
            <w:pPr>
              <w:pStyle w:val="Lijstalinea"/>
              <w:numPr>
                <w:ilvl w:val="0"/>
                <w:numId w:val="31"/>
              </w:numPr>
            </w:pPr>
            <w:r w:rsidRPr="00D90698">
              <w:t>Zeepdispensers;</w:t>
            </w:r>
          </w:p>
          <w:p w14:paraId="1970D0BF" w14:textId="77777777" w:rsidR="00D96377" w:rsidRDefault="00D96377" w:rsidP="00D96377">
            <w:pPr>
              <w:pStyle w:val="Lijstalinea"/>
              <w:numPr>
                <w:ilvl w:val="0"/>
                <w:numId w:val="31"/>
              </w:numPr>
            </w:pPr>
            <w:r w:rsidRPr="00D90698">
              <w:t>Toiletbrilreinigers;</w:t>
            </w:r>
          </w:p>
          <w:p w14:paraId="1804FBF7" w14:textId="77777777" w:rsidR="00D96377" w:rsidRDefault="00D96377" w:rsidP="00D96377">
            <w:pPr>
              <w:pStyle w:val="Lijstalinea"/>
              <w:numPr>
                <w:ilvl w:val="0"/>
                <w:numId w:val="31"/>
              </w:numPr>
            </w:pPr>
            <w:r>
              <w:t xml:space="preserve">Luchtverfrisserhouder </w:t>
            </w:r>
          </w:p>
          <w:p w14:paraId="1242FEA3" w14:textId="77777777" w:rsidR="00D96377" w:rsidRPr="00303009" w:rsidRDefault="00D96377" w:rsidP="00D96377">
            <w:pPr>
              <w:pStyle w:val="Lijstalinea"/>
              <w:numPr>
                <w:ilvl w:val="0"/>
                <w:numId w:val="31"/>
              </w:numPr>
            </w:pPr>
            <w:r w:rsidRPr="00303009">
              <w:t>Handdesinfectie dispenser</w:t>
            </w:r>
          </w:p>
          <w:p w14:paraId="2F2F66C4" w14:textId="77777777" w:rsidR="00D96377" w:rsidRPr="00D90698" w:rsidRDefault="00D96377" w:rsidP="00D96377">
            <w:pPr>
              <w:ind w:left="360"/>
            </w:pPr>
          </w:p>
          <w:p w14:paraId="488645D8" w14:textId="77777777" w:rsidR="00D96377" w:rsidRPr="00D90698" w:rsidRDefault="00D96377" w:rsidP="00D96377">
            <w:pPr>
              <w:ind w:left="360"/>
            </w:pPr>
            <w:r w:rsidRPr="00D90698">
              <w:t>Uitgangspunt hierbij is dat de opgegeven prijzen inclusief levering en plaatsing zijn</w:t>
            </w:r>
            <w:r>
              <w:t xml:space="preserve"> (ex. BTW.)</w:t>
            </w:r>
            <w:r w:rsidRPr="00D90698">
              <w:t>. De dispensers dienen qua kwaliteit, duurzaamheid en functionaliteit geschikt te zijn voor intensief gebruik binnen een onderwijs- en kantooromgeving.</w:t>
            </w:r>
            <w:r>
              <w:t xml:space="preserve"> </w:t>
            </w:r>
            <w:r w:rsidRPr="00D90698">
              <w:t>Wij ontvangen graag per productgroep een indicatie van de gebruikelijke prijsrange, waarbij u kunt kiezen uit de onderstaande categorieën:</w:t>
            </w:r>
            <w:r>
              <w:br/>
            </w:r>
          </w:p>
          <w:p w14:paraId="623244BC" w14:textId="77777777" w:rsidR="00D96377" w:rsidRPr="00D90698" w:rsidRDefault="00D96377" w:rsidP="00D96377">
            <w:pPr>
              <w:pStyle w:val="Lijstalinea"/>
              <w:numPr>
                <w:ilvl w:val="0"/>
                <w:numId w:val="31"/>
              </w:numPr>
            </w:pPr>
            <w:r w:rsidRPr="00D90698">
              <w:t xml:space="preserve">€ 0 tot € </w:t>
            </w:r>
            <w:r>
              <w:t>10</w:t>
            </w:r>
            <w:r w:rsidRPr="00D90698">
              <w:t>0;</w:t>
            </w:r>
          </w:p>
          <w:p w14:paraId="3D83D543" w14:textId="77777777" w:rsidR="00D96377" w:rsidRPr="00D90698" w:rsidRDefault="00D96377" w:rsidP="00D96377">
            <w:pPr>
              <w:pStyle w:val="Lijstalinea"/>
              <w:numPr>
                <w:ilvl w:val="0"/>
                <w:numId w:val="31"/>
              </w:numPr>
            </w:pPr>
            <w:r w:rsidRPr="00D90698">
              <w:t xml:space="preserve">€ </w:t>
            </w:r>
            <w:r>
              <w:t>10</w:t>
            </w:r>
            <w:r w:rsidRPr="00D90698">
              <w:t xml:space="preserve">0 tot € </w:t>
            </w:r>
            <w:r>
              <w:t>2</w:t>
            </w:r>
            <w:r w:rsidRPr="00D90698">
              <w:t>00;</w:t>
            </w:r>
          </w:p>
          <w:p w14:paraId="05993393" w14:textId="77777777" w:rsidR="00D96377" w:rsidRPr="00D90698" w:rsidRDefault="00D96377" w:rsidP="00D96377">
            <w:pPr>
              <w:pStyle w:val="Lijstalinea"/>
              <w:numPr>
                <w:ilvl w:val="0"/>
                <w:numId w:val="31"/>
              </w:numPr>
            </w:pPr>
            <w:r w:rsidRPr="00D90698">
              <w:t xml:space="preserve">€ </w:t>
            </w:r>
            <w:r>
              <w:t>2</w:t>
            </w:r>
            <w:r w:rsidRPr="00D90698">
              <w:t xml:space="preserve">00 tot € </w:t>
            </w:r>
            <w:r>
              <w:t>30</w:t>
            </w:r>
            <w:r w:rsidRPr="00D90698">
              <w:t>0;</w:t>
            </w:r>
          </w:p>
          <w:p w14:paraId="615C45C6" w14:textId="77777777" w:rsidR="00D96377" w:rsidRPr="00D90698" w:rsidRDefault="00D96377" w:rsidP="00D96377">
            <w:pPr>
              <w:pStyle w:val="Lijstalinea"/>
              <w:numPr>
                <w:ilvl w:val="0"/>
                <w:numId w:val="31"/>
              </w:numPr>
            </w:pPr>
            <w:r w:rsidRPr="00D90698">
              <w:t xml:space="preserve">€ </w:t>
            </w:r>
            <w:r>
              <w:t>30</w:t>
            </w:r>
            <w:r w:rsidRPr="00D90698">
              <w:t xml:space="preserve">0 tot € </w:t>
            </w:r>
            <w:r>
              <w:t>4</w:t>
            </w:r>
            <w:r w:rsidRPr="00D90698">
              <w:t>00;</w:t>
            </w:r>
          </w:p>
          <w:p w14:paraId="2BED9FB0" w14:textId="77777777" w:rsidR="00D96377" w:rsidRPr="00D90698" w:rsidRDefault="00D96377" w:rsidP="00D96377">
            <w:pPr>
              <w:pStyle w:val="Lijstalinea"/>
              <w:numPr>
                <w:ilvl w:val="0"/>
                <w:numId w:val="31"/>
              </w:numPr>
            </w:pPr>
            <w:r w:rsidRPr="00D90698">
              <w:t xml:space="preserve">Meer dan € </w:t>
            </w:r>
            <w:r>
              <w:t>4</w:t>
            </w:r>
            <w:r w:rsidRPr="00D90698">
              <w:t>00.</w:t>
            </w:r>
          </w:p>
          <w:p w14:paraId="7834FF7D" w14:textId="5613E5D9" w:rsidR="006B3DA4" w:rsidRPr="00B17C73" w:rsidRDefault="006B3DA4" w:rsidP="00805931">
            <w:pPr>
              <w:pStyle w:val="Lijstalinea"/>
              <w:spacing w:line="300" w:lineRule="atLeast"/>
              <w:ind w:left="360"/>
            </w:pPr>
          </w:p>
          <w:p w14:paraId="243A52ED" w14:textId="77777777" w:rsidR="006B3DA4" w:rsidRDefault="006B3DA4" w:rsidP="001E1F15"/>
        </w:tc>
      </w:tr>
      <w:tr w:rsidR="006B3DA4" w14:paraId="6169E770" w14:textId="77777777" w:rsidTr="001E1F15">
        <w:tc>
          <w:tcPr>
            <w:tcW w:w="8493" w:type="dxa"/>
          </w:tcPr>
          <w:p w14:paraId="54C01812" w14:textId="77777777" w:rsidR="006B3DA4" w:rsidRDefault="006B3DA4" w:rsidP="001E1F15">
            <w:r>
              <w:t xml:space="preserve">Antwoord: </w:t>
            </w:r>
          </w:p>
          <w:p w14:paraId="68684713" w14:textId="77777777" w:rsidR="006B3DA4" w:rsidRDefault="006B3DA4" w:rsidP="001E1F15"/>
          <w:p w14:paraId="037B8A42" w14:textId="77777777" w:rsidR="006B3DA4" w:rsidRDefault="006B3DA4" w:rsidP="001E1F15"/>
          <w:p w14:paraId="3573BE19" w14:textId="77777777" w:rsidR="006B3DA4" w:rsidRDefault="006B3DA4" w:rsidP="001E1F15"/>
          <w:p w14:paraId="3450A0CC" w14:textId="77777777" w:rsidR="006B3DA4" w:rsidRDefault="006B3DA4" w:rsidP="001E1F15"/>
          <w:p w14:paraId="1435722D" w14:textId="77777777" w:rsidR="006B3DA4" w:rsidRDefault="006B3DA4" w:rsidP="001E1F15"/>
        </w:tc>
      </w:tr>
    </w:tbl>
    <w:p w14:paraId="0DBC1D4D" w14:textId="77777777" w:rsidR="007D73DE" w:rsidRDefault="007D73DE" w:rsidP="00571851"/>
    <w:p w14:paraId="4BBCEAE4" w14:textId="77777777" w:rsidR="006B3DA4" w:rsidRDefault="006B3DA4" w:rsidP="00571851"/>
    <w:tbl>
      <w:tblPr>
        <w:tblpPr w:leftFromText="141" w:rightFromText="141" w:vertAnchor="text" w:horzAnchor="margin" w:tblpY="-10"/>
        <w:tblW w:w="0" w:type="auto"/>
        <w:tblCellSpacing w:w="15" w:type="dxa"/>
        <w:tblBorders>
          <w:insideH w:val="single" w:sz="4" w:space="0" w:color="auto"/>
          <w:insideV w:val="single" w:sz="6" w:space="0" w:color="E6E6E6"/>
        </w:tblBorders>
        <w:tblCellMar>
          <w:top w:w="15" w:type="dxa"/>
          <w:left w:w="15" w:type="dxa"/>
          <w:bottom w:w="15" w:type="dxa"/>
          <w:right w:w="15" w:type="dxa"/>
        </w:tblCellMar>
        <w:tblLook w:val="04A0" w:firstRow="1" w:lastRow="0" w:firstColumn="1" w:lastColumn="0" w:noHBand="0" w:noVBand="1"/>
      </w:tblPr>
      <w:tblGrid>
        <w:gridCol w:w="2162"/>
        <w:gridCol w:w="951"/>
        <w:gridCol w:w="1151"/>
        <w:gridCol w:w="1151"/>
        <w:gridCol w:w="1151"/>
        <w:gridCol w:w="805"/>
      </w:tblGrid>
      <w:tr w:rsidR="00D96377" w:rsidRPr="007D73DE" w14:paraId="235B967F" w14:textId="77777777" w:rsidTr="00D96377">
        <w:trPr>
          <w:tblCellSpacing w:w="15" w:type="dxa"/>
        </w:trPr>
        <w:tc>
          <w:tcPr>
            <w:tcW w:w="0" w:type="auto"/>
            <w:shd w:val="clear" w:color="auto" w:fill="F5F5F5"/>
            <w:vAlign w:val="center"/>
            <w:hideMark/>
          </w:tcPr>
          <w:p w14:paraId="063AB3A0" w14:textId="77777777" w:rsidR="00D96377" w:rsidRPr="007D73DE" w:rsidRDefault="00D96377" w:rsidP="00D96377">
            <w:pPr>
              <w:rPr>
                <w:b/>
                <w:bCs/>
              </w:rPr>
            </w:pPr>
            <w:r w:rsidRPr="007D73DE">
              <w:rPr>
                <w:b/>
                <w:bCs/>
              </w:rPr>
              <w:t>Productgroep</w:t>
            </w:r>
          </w:p>
        </w:tc>
        <w:tc>
          <w:tcPr>
            <w:tcW w:w="0" w:type="auto"/>
            <w:shd w:val="clear" w:color="auto" w:fill="F5F5F5"/>
            <w:vAlign w:val="center"/>
            <w:hideMark/>
          </w:tcPr>
          <w:p w14:paraId="1509C0BE" w14:textId="77777777" w:rsidR="00D96377" w:rsidRPr="007D73DE" w:rsidRDefault="00D96377" w:rsidP="00D96377">
            <w:pPr>
              <w:rPr>
                <w:b/>
                <w:bCs/>
              </w:rPr>
            </w:pPr>
            <w:r w:rsidRPr="007D73DE">
              <w:rPr>
                <w:b/>
                <w:bCs/>
              </w:rPr>
              <w:t>€ 0 - € 100</w:t>
            </w:r>
          </w:p>
        </w:tc>
        <w:tc>
          <w:tcPr>
            <w:tcW w:w="0" w:type="auto"/>
            <w:shd w:val="clear" w:color="auto" w:fill="F5F5F5"/>
            <w:vAlign w:val="center"/>
            <w:hideMark/>
          </w:tcPr>
          <w:p w14:paraId="3233F4AB" w14:textId="77777777" w:rsidR="00D96377" w:rsidRPr="007D73DE" w:rsidRDefault="00D96377" w:rsidP="00D96377">
            <w:pPr>
              <w:rPr>
                <w:b/>
                <w:bCs/>
              </w:rPr>
            </w:pPr>
            <w:r w:rsidRPr="007D73DE">
              <w:rPr>
                <w:b/>
                <w:bCs/>
              </w:rPr>
              <w:t>€ 100 - € 200</w:t>
            </w:r>
          </w:p>
        </w:tc>
        <w:tc>
          <w:tcPr>
            <w:tcW w:w="0" w:type="auto"/>
            <w:shd w:val="clear" w:color="auto" w:fill="F5F5F5"/>
            <w:vAlign w:val="center"/>
            <w:hideMark/>
          </w:tcPr>
          <w:p w14:paraId="0E3E0E14" w14:textId="77777777" w:rsidR="00D96377" w:rsidRPr="007D73DE" w:rsidRDefault="00D96377" w:rsidP="00D96377">
            <w:pPr>
              <w:rPr>
                <w:b/>
                <w:bCs/>
              </w:rPr>
            </w:pPr>
            <w:r w:rsidRPr="007D73DE">
              <w:rPr>
                <w:b/>
                <w:bCs/>
              </w:rPr>
              <w:t>€ 200 - € 300</w:t>
            </w:r>
          </w:p>
        </w:tc>
        <w:tc>
          <w:tcPr>
            <w:tcW w:w="0" w:type="auto"/>
            <w:shd w:val="clear" w:color="auto" w:fill="F5F5F5"/>
            <w:vAlign w:val="center"/>
            <w:hideMark/>
          </w:tcPr>
          <w:p w14:paraId="7DAED374" w14:textId="77777777" w:rsidR="00D96377" w:rsidRPr="007D73DE" w:rsidRDefault="00D96377" w:rsidP="00D96377">
            <w:pPr>
              <w:rPr>
                <w:b/>
                <w:bCs/>
              </w:rPr>
            </w:pPr>
            <w:r w:rsidRPr="007D73DE">
              <w:rPr>
                <w:b/>
                <w:bCs/>
              </w:rPr>
              <w:t>€ 300 - € 400</w:t>
            </w:r>
          </w:p>
        </w:tc>
        <w:tc>
          <w:tcPr>
            <w:tcW w:w="760" w:type="dxa"/>
            <w:shd w:val="clear" w:color="auto" w:fill="F5F5F5"/>
            <w:vAlign w:val="center"/>
            <w:hideMark/>
          </w:tcPr>
          <w:p w14:paraId="36F30034" w14:textId="77777777" w:rsidR="00D96377" w:rsidRPr="007D73DE" w:rsidRDefault="00D96377" w:rsidP="00D96377">
            <w:pPr>
              <w:rPr>
                <w:b/>
                <w:bCs/>
              </w:rPr>
            </w:pPr>
            <w:r w:rsidRPr="007D73DE">
              <w:rPr>
                <w:b/>
                <w:bCs/>
              </w:rPr>
              <w:t>&gt; € 400</w:t>
            </w:r>
          </w:p>
        </w:tc>
      </w:tr>
      <w:tr w:rsidR="00D96377" w:rsidRPr="007D73DE" w14:paraId="29C66E81" w14:textId="77777777" w:rsidTr="00D96377">
        <w:trPr>
          <w:tblCellSpacing w:w="15" w:type="dxa"/>
        </w:trPr>
        <w:tc>
          <w:tcPr>
            <w:tcW w:w="0" w:type="auto"/>
            <w:vAlign w:val="center"/>
            <w:hideMark/>
          </w:tcPr>
          <w:p w14:paraId="0BA9442E" w14:textId="77777777" w:rsidR="00D96377" w:rsidRPr="007D73DE" w:rsidRDefault="00D96377" w:rsidP="00D96377">
            <w:r w:rsidRPr="007D73DE">
              <w:t>Toiletroldispenser</w:t>
            </w:r>
          </w:p>
        </w:tc>
        <w:tc>
          <w:tcPr>
            <w:tcW w:w="0" w:type="auto"/>
            <w:vAlign w:val="center"/>
            <w:hideMark/>
          </w:tcPr>
          <w:p w14:paraId="77A95B78"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372704BA"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6EED3067"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1C66E1A5" w14:textId="77777777" w:rsidR="00D96377" w:rsidRPr="007D73DE" w:rsidRDefault="00D96377" w:rsidP="00D96377">
            <w:r w:rsidRPr="007D73DE">
              <w:rPr>
                <w:rFonts w:ascii="Segoe UI Symbol" w:hAnsi="Segoe UI Symbol" w:cs="Segoe UI Symbol"/>
              </w:rPr>
              <w:t>☐</w:t>
            </w:r>
          </w:p>
        </w:tc>
        <w:tc>
          <w:tcPr>
            <w:tcW w:w="760" w:type="dxa"/>
            <w:vAlign w:val="center"/>
            <w:hideMark/>
          </w:tcPr>
          <w:p w14:paraId="31EB4518" w14:textId="77777777" w:rsidR="00D96377" w:rsidRPr="007D73DE" w:rsidRDefault="00D96377" w:rsidP="00D96377">
            <w:r w:rsidRPr="007D73DE">
              <w:rPr>
                <w:rFonts w:ascii="Segoe UI Symbol" w:hAnsi="Segoe UI Symbol" w:cs="Segoe UI Symbol"/>
              </w:rPr>
              <w:t>☐</w:t>
            </w:r>
          </w:p>
        </w:tc>
      </w:tr>
      <w:tr w:rsidR="00D96377" w:rsidRPr="007D73DE" w14:paraId="5420299D" w14:textId="77777777" w:rsidTr="00D96377">
        <w:trPr>
          <w:tblCellSpacing w:w="15" w:type="dxa"/>
        </w:trPr>
        <w:tc>
          <w:tcPr>
            <w:tcW w:w="0" w:type="auto"/>
            <w:vAlign w:val="center"/>
            <w:hideMark/>
          </w:tcPr>
          <w:p w14:paraId="3C8A1AF6" w14:textId="77777777" w:rsidR="00D96377" w:rsidRPr="007D73DE" w:rsidRDefault="00D96377" w:rsidP="00D96377">
            <w:r w:rsidRPr="007D73DE">
              <w:t>Handdoekdispenser</w:t>
            </w:r>
          </w:p>
        </w:tc>
        <w:tc>
          <w:tcPr>
            <w:tcW w:w="0" w:type="auto"/>
            <w:vAlign w:val="center"/>
            <w:hideMark/>
          </w:tcPr>
          <w:p w14:paraId="19392FE1"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41EE7C6A"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7527D8C1"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14B353AF" w14:textId="77777777" w:rsidR="00D96377" w:rsidRPr="007D73DE" w:rsidRDefault="00D96377" w:rsidP="00D96377">
            <w:r w:rsidRPr="007D73DE">
              <w:rPr>
                <w:rFonts w:ascii="Segoe UI Symbol" w:hAnsi="Segoe UI Symbol" w:cs="Segoe UI Symbol"/>
              </w:rPr>
              <w:t>☐</w:t>
            </w:r>
          </w:p>
        </w:tc>
        <w:tc>
          <w:tcPr>
            <w:tcW w:w="760" w:type="dxa"/>
            <w:vAlign w:val="center"/>
            <w:hideMark/>
          </w:tcPr>
          <w:p w14:paraId="3E9E25E2" w14:textId="77777777" w:rsidR="00D96377" w:rsidRPr="007D73DE" w:rsidRDefault="00D96377" w:rsidP="00D96377">
            <w:r w:rsidRPr="007D73DE">
              <w:rPr>
                <w:rFonts w:ascii="Segoe UI Symbol" w:hAnsi="Segoe UI Symbol" w:cs="Segoe UI Symbol"/>
              </w:rPr>
              <w:t>☐</w:t>
            </w:r>
          </w:p>
        </w:tc>
      </w:tr>
      <w:tr w:rsidR="00D96377" w:rsidRPr="007D73DE" w14:paraId="6F84AB38" w14:textId="77777777" w:rsidTr="00D96377">
        <w:trPr>
          <w:tblCellSpacing w:w="15" w:type="dxa"/>
        </w:trPr>
        <w:tc>
          <w:tcPr>
            <w:tcW w:w="0" w:type="auto"/>
            <w:vAlign w:val="center"/>
            <w:hideMark/>
          </w:tcPr>
          <w:p w14:paraId="70E9560E" w14:textId="77777777" w:rsidR="00D96377" w:rsidRPr="007D73DE" w:rsidRDefault="00D96377" w:rsidP="00D96377">
            <w:r w:rsidRPr="007D73DE">
              <w:t>Zeepdispenser</w:t>
            </w:r>
          </w:p>
        </w:tc>
        <w:tc>
          <w:tcPr>
            <w:tcW w:w="0" w:type="auto"/>
            <w:vAlign w:val="center"/>
            <w:hideMark/>
          </w:tcPr>
          <w:p w14:paraId="4297581D"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431C2248"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295C0484"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4A26060F" w14:textId="77777777" w:rsidR="00D96377" w:rsidRPr="007D73DE" w:rsidRDefault="00D96377" w:rsidP="00D96377">
            <w:r w:rsidRPr="007D73DE">
              <w:rPr>
                <w:rFonts w:ascii="Segoe UI Symbol" w:hAnsi="Segoe UI Symbol" w:cs="Segoe UI Symbol"/>
              </w:rPr>
              <w:t>☐</w:t>
            </w:r>
          </w:p>
        </w:tc>
        <w:tc>
          <w:tcPr>
            <w:tcW w:w="760" w:type="dxa"/>
            <w:vAlign w:val="center"/>
            <w:hideMark/>
          </w:tcPr>
          <w:p w14:paraId="2FC33994" w14:textId="77777777" w:rsidR="00D96377" w:rsidRPr="007D73DE" w:rsidRDefault="00D96377" w:rsidP="00D96377">
            <w:r w:rsidRPr="007D73DE">
              <w:rPr>
                <w:rFonts w:ascii="Segoe UI Symbol" w:hAnsi="Segoe UI Symbol" w:cs="Segoe UI Symbol"/>
              </w:rPr>
              <w:t>☐</w:t>
            </w:r>
          </w:p>
        </w:tc>
      </w:tr>
      <w:tr w:rsidR="00D96377" w:rsidRPr="007D73DE" w14:paraId="0F65B4AB" w14:textId="77777777" w:rsidTr="00D96377">
        <w:trPr>
          <w:tblCellSpacing w:w="15" w:type="dxa"/>
        </w:trPr>
        <w:tc>
          <w:tcPr>
            <w:tcW w:w="0" w:type="auto"/>
            <w:vAlign w:val="center"/>
            <w:hideMark/>
          </w:tcPr>
          <w:p w14:paraId="4FA975FC" w14:textId="77777777" w:rsidR="00D96377" w:rsidRPr="007D73DE" w:rsidRDefault="00D96377" w:rsidP="00D96377">
            <w:r w:rsidRPr="007D73DE">
              <w:t>Toiletbrilreiniger</w:t>
            </w:r>
          </w:p>
        </w:tc>
        <w:tc>
          <w:tcPr>
            <w:tcW w:w="0" w:type="auto"/>
            <w:vAlign w:val="center"/>
            <w:hideMark/>
          </w:tcPr>
          <w:p w14:paraId="33201B17"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71BC1353"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573E4C6A"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0C0662B1" w14:textId="77777777" w:rsidR="00D96377" w:rsidRPr="007D73DE" w:rsidRDefault="00D96377" w:rsidP="00D96377">
            <w:r w:rsidRPr="007D73DE">
              <w:rPr>
                <w:rFonts w:ascii="Segoe UI Symbol" w:hAnsi="Segoe UI Symbol" w:cs="Segoe UI Symbol"/>
              </w:rPr>
              <w:t>☐</w:t>
            </w:r>
          </w:p>
        </w:tc>
        <w:tc>
          <w:tcPr>
            <w:tcW w:w="760" w:type="dxa"/>
            <w:vAlign w:val="center"/>
            <w:hideMark/>
          </w:tcPr>
          <w:p w14:paraId="6C04CE28" w14:textId="77777777" w:rsidR="00D96377" w:rsidRPr="007D73DE" w:rsidRDefault="00D96377" w:rsidP="00D96377">
            <w:r w:rsidRPr="007D73DE">
              <w:rPr>
                <w:rFonts w:ascii="Segoe UI Symbol" w:hAnsi="Segoe UI Symbol" w:cs="Segoe UI Symbol"/>
              </w:rPr>
              <w:t>☐</w:t>
            </w:r>
          </w:p>
        </w:tc>
      </w:tr>
      <w:tr w:rsidR="00D96377" w:rsidRPr="007D73DE" w14:paraId="00D049E6" w14:textId="77777777" w:rsidTr="00D96377">
        <w:trPr>
          <w:tblCellSpacing w:w="15" w:type="dxa"/>
        </w:trPr>
        <w:tc>
          <w:tcPr>
            <w:tcW w:w="0" w:type="auto"/>
            <w:vAlign w:val="center"/>
            <w:hideMark/>
          </w:tcPr>
          <w:p w14:paraId="4BD0B965" w14:textId="77777777" w:rsidR="00D96377" w:rsidRPr="007D73DE" w:rsidRDefault="00D96377" w:rsidP="00D96377">
            <w:r w:rsidRPr="007D73DE">
              <w:t>Luchtverfrisserhouder</w:t>
            </w:r>
          </w:p>
        </w:tc>
        <w:tc>
          <w:tcPr>
            <w:tcW w:w="0" w:type="auto"/>
            <w:vAlign w:val="center"/>
            <w:hideMark/>
          </w:tcPr>
          <w:p w14:paraId="21653727"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43019661"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2EF2DE75"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364CF277" w14:textId="77777777" w:rsidR="00D96377" w:rsidRPr="007D73DE" w:rsidRDefault="00D96377" w:rsidP="00D96377">
            <w:r w:rsidRPr="007D73DE">
              <w:rPr>
                <w:rFonts w:ascii="Segoe UI Symbol" w:hAnsi="Segoe UI Symbol" w:cs="Segoe UI Symbol"/>
              </w:rPr>
              <w:t>☐</w:t>
            </w:r>
          </w:p>
        </w:tc>
        <w:tc>
          <w:tcPr>
            <w:tcW w:w="760" w:type="dxa"/>
            <w:vAlign w:val="center"/>
            <w:hideMark/>
          </w:tcPr>
          <w:p w14:paraId="40FE8F67" w14:textId="77777777" w:rsidR="00D96377" w:rsidRPr="007D73DE" w:rsidRDefault="00D96377" w:rsidP="00D96377">
            <w:r w:rsidRPr="007D73DE">
              <w:rPr>
                <w:rFonts w:ascii="Segoe UI Symbol" w:hAnsi="Segoe UI Symbol" w:cs="Segoe UI Symbol"/>
              </w:rPr>
              <w:t>☐</w:t>
            </w:r>
          </w:p>
        </w:tc>
      </w:tr>
      <w:tr w:rsidR="00D96377" w:rsidRPr="007D73DE" w14:paraId="33E32448" w14:textId="77777777" w:rsidTr="00D96377">
        <w:trPr>
          <w:tblCellSpacing w:w="15" w:type="dxa"/>
        </w:trPr>
        <w:tc>
          <w:tcPr>
            <w:tcW w:w="0" w:type="auto"/>
            <w:vAlign w:val="center"/>
            <w:hideMark/>
          </w:tcPr>
          <w:p w14:paraId="51AFAA1C" w14:textId="77777777" w:rsidR="00D96377" w:rsidRPr="007D73DE" w:rsidRDefault="00D96377" w:rsidP="00D96377">
            <w:r w:rsidRPr="007D73DE">
              <w:t>Handdesinfectiedispenser</w:t>
            </w:r>
          </w:p>
        </w:tc>
        <w:tc>
          <w:tcPr>
            <w:tcW w:w="0" w:type="auto"/>
            <w:vAlign w:val="center"/>
            <w:hideMark/>
          </w:tcPr>
          <w:p w14:paraId="5B1DDECB"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23F90942"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23E4F7F4" w14:textId="77777777" w:rsidR="00D96377" w:rsidRPr="007D73DE" w:rsidRDefault="00D96377" w:rsidP="00D96377">
            <w:r w:rsidRPr="007D73DE">
              <w:rPr>
                <w:rFonts w:ascii="Segoe UI Symbol" w:hAnsi="Segoe UI Symbol" w:cs="Segoe UI Symbol"/>
              </w:rPr>
              <w:t>☐</w:t>
            </w:r>
          </w:p>
        </w:tc>
        <w:tc>
          <w:tcPr>
            <w:tcW w:w="0" w:type="auto"/>
            <w:vAlign w:val="center"/>
            <w:hideMark/>
          </w:tcPr>
          <w:p w14:paraId="2209105A" w14:textId="77777777" w:rsidR="00D96377" w:rsidRPr="007D73DE" w:rsidRDefault="00D96377" w:rsidP="00D96377">
            <w:r w:rsidRPr="007D73DE">
              <w:rPr>
                <w:rFonts w:ascii="Segoe UI Symbol" w:hAnsi="Segoe UI Symbol" w:cs="Segoe UI Symbol"/>
              </w:rPr>
              <w:t>☐</w:t>
            </w:r>
          </w:p>
        </w:tc>
        <w:tc>
          <w:tcPr>
            <w:tcW w:w="760" w:type="dxa"/>
            <w:vAlign w:val="center"/>
            <w:hideMark/>
          </w:tcPr>
          <w:p w14:paraId="50C515D3" w14:textId="77777777" w:rsidR="00D96377" w:rsidRPr="007D73DE" w:rsidRDefault="00D96377" w:rsidP="00D96377">
            <w:r w:rsidRPr="007D73DE">
              <w:rPr>
                <w:rFonts w:ascii="Segoe UI Symbol" w:hAnsi="Segoe UI Symbol" w:cs="Segoe UI Symbol"/>
              </w:rPr>
              <w:t>☐</w:t>
            </w:r>
          </w:p>
        </w:tc>
      </w:tr>
    </w:tbl>
    <w:p w14:paraId="7C169DB8" w14:textId="77777777" w:rsidR="006B3DA4" w:rsidRDefault="006B3DA4" w:rsidP="00571851"/>
    <w:p w14:paraId="1EEC68FF" w14:textId="77777777" w:rsidR="006B3DA4" w:rsidRDefault="006B3DA4" w:rsidP="00571851"/>
    <w:p w14:paraId="74D70703" w14:textId="77777777" w:rsidR="006B3DA4" w:rsidRDefault="006B3DA4" w:rsidP="00571851"/>
    <w:p w14:paraId="5769AEB8" w14:textId="77777777" w:rsidR="007D73DE" w:rsidRDefault="007D73DE" w:rsidP="00571851"/>
    <w:p w14:paraId="724545A2" w14:textId="77777777" w:rsidR="007D73DE" w:rsidRDefault="007D73DE" w:rsidP="00571851"/>
    <w:p w14:paraId="5381308F" w14:textId="77777777" w:rsidR="007D73DE" w:rsidRDefault="007D73DE" w:rsidP="00571851"/>
    <w:p w14:paraId="4F972014" w14:textId="77777777" w:rsidR="007D73DE" w:rsidRDefault="007D73DE" w:rsidP="00571851"/>
    <w:p w14:paraId="3AA42EBB" w14:textId="77777777" w:rsidR="007D73DE" w:rsidRDefault="007D73DE" w:rsidP="00571851"/>
    <w:p w14:paraId="1C43A6E2" w14:textId="77777777" w:rsidR="007D73DE" w:rsidRDefault="007D73DE" w:rsidP="00571851"/>
    <w:p w14:paraId="6075CB7D" w14:textId="77777777" w:rsidR="007D73DE" w:rsidRDefault="007D73DE" w:rsidP="00571851"/>
    <w:p w14:paraId="50F44B4C" w14:textId="77777777" w:rsidR="007D73DE" w:rsidRDefault="007D73DE" w:rsidP="00571851"/>
    <w:tbl>
      <w:tblPr>
        <w:tblStyle w:val="Tabelraster"/>
        <w:tblW w:w="0" w:type="auto"/>
        <w:tblLook w:val="04A0" w:firstRow="1" w:lastRow="0" w:firstColumn="1" w:lastColumn="0" w:noHBand="0" w:noVBand="1"/>
      </w:tblPr>
      <w:tblGrid>
        <w:gridCol w:w="8493"/>
      </w:tblGrid>
      <w:tr w:rsidR="00805931" w14:paraId="18B6788C" w14:textId="77777777" w:rsidTr="001E1F15">
        <w:tc>
          <w:tcPr>
            <w:tcW w:w="8493" w:type="dxa"/>
          </w:tcPr>
          <w:p w14:paraId="1D117C44" w14:textId="6D9E8275" w:rsidR="00805931" w:rsidRPr="00B17C73" w:rsidRDefault="00805931" w:rsidP="00CC3DBC">
            <w:pPr>
              <w:numPr>
                <w:ilvl w:val="0"/>
                <w:numId w:val="25"/>
              </w:numPr>
            </w:pPr>
            <w:r>
              <w:t>Vraag:</w:t>
            </w:r>
            <w:r w:rsidRPr="00B17C73">
              <w:t xml:space="preserve"> </w:t>
            </w:r>
            <w:r w:rsidR="00CC3DBC" w:rsidRPr="00B204CE">
              <w:t>Hoe gaat u om met defecten, beschadigingen en vervanging van dispensers gedurende de contractperiode?</w:t>
            </w:r>
          </w:p>
          <w:p w14:paraId="42D8F832" w14:textId="77777777" w:rsidR="00805931" w:rsidRDefault="00805931" w:rsidP="001E1F15"/>
        </w:tc>
      </w:tr>
      <w:tr w:rsidR="00805931" w14:paraId="43F2ADB9" w14:textId="77777777" w:rsidTr="001E1F15">
        <w:tc>
          <w:tcPr>
            <w:tcW w:w="8493" w:type="dxa"/>
          </w:tcPr>
          <w:p w14:paraId="2B3B594B" w14:textId="77777777" w:rsidR="00805931" w:rsidRDefault="00805931" w:rsidP="001E1F15">
            <w:r>
              <w:t xml:space="preserve">Antwoord: </w:t>
            </w:r>
          </w:p>
          <w:p w14:paraId="1EDD6232" w14:textId="77777777" w:rsidR="00805931" w:rsidRDefault="00805931" w:rsidP="001E1F15"/>
          <w:p w14:paraId="2E0CEABD" w14:textId="77777777" w:rsidR="00805931" w:rsidRDefault="00805931" w:rsidP="001E1F15"/>
          <w:p w14:paraId="40960E94" w14:textId="77777777" w:rsidR="00805931" w:rsidRDefault="00805931" w:rsidP="001E1F15"/>
          <w:p w14:paraId="57BA2D43" w14:textId="77777777" w:rsidR="00805931" w:rsidRDefault="00805931" w:rsidP="001E1F15"/>
          <w:p w14:paraId="1C6759F4" w14:textId="77777777" w:rsidR="00805931" w:rsidRDefault="00805931" w:rsidP="001E1F15"/>
        </w:tc>
      </w:tr>
    </w:tbl>
    <w:p w14:paraId="3F93270F" w14:textId="77777777" w:rsidR="00D96377" w:rsidRDefault="00D96377" w:rsidP="00571851"/>
    <w:p w14:paraId="5536F5B3" w14:textId="77777777" w:rsidR="00D96377" w:rsidRDefault="00D96377" w:rsidP="00571851"/>
    <w:p w14:paraId="23D8FBCB" w14:textId="77777777" w:rsidR="00D96377" w:rsidRDefault="00D96377" w:rsidP="00571851"/>
    <w:p w14:paraId="006F5F8F" w14:textId="77777777" w:rsidR="00D96377" w:rsidRDefault="00D96377" w:rsidP="00571851"/>
    <w:p w14:paraId="4D31247D" w14:textId="07DBFA74" w:rsidR="00571851" w:rsidRDefault="00571851" w:rsidP="00571851">
      <w:pPr>
        <w:pStyle w:val="Kop2"/>
      </w:pPr>
      <w:r>
        <w:lastRenderedPageBreak/>
        <w:t>Dienstverlening</w:t>
      </w:r>
    </w:p>
    <w:p w14:paraId="0698DD24" w14:textId="77777777" w:rsidR="00571851" w:rsidRDefault="00571851" w:rsidP="00571851"/>
    <w:tbl>
      <w:tblPr>
        <w:tblStyle w:val="Tabelraster"/>
        <w:tblW w:w="0" w:type="auto"/>
        <w:tblLook w:val="04A0" w:firstRow="1" w:lastRow="0" w:firstColumn="1" w:lastColumn="0" w:noHBand="0" w:noVBand="1"/>
      </w:tblPr>
      <w:tblGrid>
        <w:gridCol w:w="8493"/>
      </w:tblGrid>
      <w:tr w:rsidR="00CC3DBC" w14:paraId="3B9E88CA" w14:textId="77777777" w:rsidTr="001E1F15">
        <w:tc>
          <w:tcPr>
            <w:tcW w:w="8493" w:type="dxa"/>
          </w:tcPr>
          <w:p w14:paraId="059B8DE0" w14:textId="7EE61205" w:rsidR="00CC3DBC" w:rsidRDefault="00CC3DBC" w:rsidP="00320A89">
            <w:pPr>
              <w:numPr>
                <w:ilvl w:val="0"/>
                <w:numId w:val="25"/>
              </w:numPr>
            </w:pPr>
            <w:r>
              <w:t>Vraag:</w:t>
            </w:r>
            <w:r w:rsidRPr="00B17C73">
              <w:t xml:space="preserve"> </w:t>
            </w:r>
            <w:r w:rsidR="00320A89" w:rsidRPr="00495350">
              <w:t>Hoe ziet uw dienstverlening en serviceconcept eruit gedurende de looptijd van de overeenkomst, inclusief de samenwerking met de opdrachtgever, servicelevels, responstijden, storingen, reparaties, vervanging, onderhoud en afvoer van dispensers? Welke afspraken zijn daarbij gebruikelijk binnen de markt?</w:t>
            </w:r>
          </w:p>
        </w:tc>
      </w:tr>
      <w:tr w:rsidR="00CC3DBC" w14:paraId="4CB76510" w14:textId="77777777" w:rsidTr="001E1F15">
        <w:tc>
          <w:tcPr>
            <w:tcW w:w="8493" w:type="dxa"/>
          </w:tcPr>
          <w:p w14:paraId="4BF292FC" w14:textId="77777777" w:rsidR="00CC3DBC" w:rsidRDefault="00CC3DBC" w:rsidP="001E1F15">
            <w:r>
              <w:t xml:space="preserve">Antwoord: </w:t>
            </w:r>
          </w:p>
          <w:p w14:paraId="33FDB313" w14:textId="77777777" w:rsidR="00CC3DBC" w:rsidRDefault="00CC3DBC" w:rsidP="001E1F15"/>
          <w:p w14:paraId="26CBBE77" w14:textId="77777777" w:rsidR="00CC3DBC" w:rsidRDefault="00CC3DBC" w:rsidP="001E1F15"/>
          <w:p w14:paraId="7156978C" w14:textId="77777777" w:rsidR="00CC3DBC" w:rsidRDefault="00CC3DBC" w:rsidP="001E1F15"/>
          <w:p w14:paraId="2200B82B" w14:textId="77777777" w:rsidR="00CC3DBC" w:rsidRDefault="00CC3DBC" w:rsidP="001E1F15"/>
          <w:p w14:paraId="10A60917" w14:textId="77777777" w:rsidR="00CC3DBC" w:rsidRDefault="00CC3DBC" w:rsidP="001E1F15"/>
        </w:tc>
      </w:tr>
    </w:tbl>
    <w:p w14:paraId="0DDD85F7" w14:textId="77777777" w:rsidR="00571851" w:rsidRDefault="00571851" w:rsidP="00571851"/>
    <w:p w14:paraId="09078CED" w14:textId="77777777" w:rsidR="00571851" w:rsidRDefault="00571851" w:rsidP="00571851"/>
    <w:tbl>
      <w:tblPr>
        <w:tblStyle w:val="Tabelraster"/>
        <w:tblW w:w="0" w:type="auto"/>
        <w:tblLook w:val="04A0" w:firstRow="1" w:lastRow="0" w:firstColumn="1" w:lastColumn="0" w:noHBand="0" w:noVBand="1"/>
      </w:tblPr>
      <w:tblGrid>
        <w:gridCol w:w="8493"/>
      </w:tblGrid>
      <w:tr w:rsidR="00320A89" w14:paraId="6629AAE5" w14:textId="77777777" w:rsidTr="001E1F15">
        <w:tc>
          <w:tcPr>
            <w:tcW w:w="8493" w:type="dxa"/>
          </w:tcPr>
          <w:p w14:paraId="70DCEAD4" w14:textId="74D5CBB5" w:rsidR="00320A89" w:rsidRDefault="00320A89" w:rsidP="00320A89">
            <w:pPr>
              <w:numPr>
                <w:ilvl w:val="0"/>
                <w:numId w:val="25"/>
              </w:numPr>
            </w:pPr>
            <w:r>
              <w:t>Vraag:</w:t>
            </w:r>
            <w:r w:rsidRPr="00B17C73">
              <w:t xml:space="preserve"> </w:t>
            </w:r>
            <w:r w:rsidR="003C601E" w:rsidRPr="00495350">
              <w:t>Welke rapportages kunt u gedurende de contractperiode beschikbaar stellen, met welke frequentie, en welke mogelijkheden biedt u voor voorraadbeheer op locatie, zoals het aanhouden van een (ijzeren) voorraad?</w:t>
            </w:r>
          </w:p>
        </w:tc>
      </w:tr>
      <w:tr w:rsidR="00320A89" w14:paraId="59C73838" w14:textId="77777777" w:rsidTr="001E1F15">
        <w:tc>
          <w:tcPr>
            <w:tcW w:w="8493" w:type="dxa"/>
          </w:tcPr>
          <w:p w14:paraId="678DF1F9" w14:textId="77777777" w:rsidR="00320A89" w:rsidRDefault="00320A89" w:rsidP="001E1F15">
            <w:r>
              <w:t xml:space="preserve">Antwoord: </w:t>
            </w:r>
          </w:p>
          <w:p w14:paraId="4B88D50B" w14:textId="77777777" w:rsidR="00320A89" w:rsidRDefault="00320A89" w:rsidP="001E1F15"/>
          <w:p w14:paraId="5B61DCF0" w14:textId="77777777" w:rsidR="00320A89" w:rsidRDefault="00320A89" w:rsidP="001E1F15"/>
          <w:p w14:paraId="5465CA23" w14:textId="77777777" w:rsidR="00320A89" w:rsidRDefault="00320A89" w:rsidP="001E1F15"/>
          <w:p w14:paraId="60089095" w14:textId="77777777" w:rsidR="00320A89" w:rsidRDefault="00320A89" w:rsidP="001E1F15"/>
          <w:p w14:paraId="439F853C" w14:textId="77777777" w:rsidR="00320A89" w:rsidRDefault="00320A89" w:rsidP="001E1F15"/>
        </w:tc>
      </w:tr>
    </w:tbl>
    <w:p w14:paraId="6629CB99" w14:textId="77777777" w:rsidR="00320A89" w:rsidRDefault="00320A89" w:rsidP="00571851"/>
    <w:p w14:paraId="4FD6B211" w14:textId="77777777" w:rsidR="00320A89" w:rsidRDefault="00320A89" w:rsidP="00571851"/>
    <w:tbl>
      <w:tblPr>
        <w:tblStyle w:val="Tabelraster"/>
        <w:tblW w:w="0" w:type="auto"/>
        <w:tblLook w:val="04A0" w:firstRow="1" w:lastRow="0" w:firstColumn="1" w:lastColumn="0" w:noHBand="0" w:noVBand="1"/>
      </w:tblPr>
      <w:tblGrid>
        <w:gridCol w:w="8493"/>
      </w:tblGrid>
      <w:tr w:rsidR="003C601E" w14:paraId="50EE57A1" w14:textId="77777777" w:rsidTr="001E1F15">
        <w:tc>
          <w:tcPr>
            <w:tcW w:w="8493" w:type="dxa"/>
          </w:tcPr>
          <w:p w14:paraId="38D4A5ED" w14:textId="04663238" w:rsidR="003C601E" w:rsidRDefault="003C601E" w:rsidP="003C601E">
            <w:pPr>
              <w:numPr>
                <w:ilvl w:val="0"/>
                <w:numId w:val="25"/>
              </w:numPr>
            </w:pPr>
            <w:r>
              <w:t>Vraag:</w:t>
            </w:r>
            <w:r w:rsidRPr="00B17C73">
              <w:t xml:space="preserve"> </w:t>
            </w:r>
            <w:r w:rsidR="00DE6751" w:rsidRPr="00DE6751">
              <w:t>Wat is binnen de markt gebruikelijk ten aanzien van het bestel- en leveringsproces voor sanitaire middelen en dienstverlening? Welke aandachtspunten adviseert u Hanze mee te nemen bij het vormgeven hiervan?</w:t>
            </w:r>
          </w:p>
        </w:tc>
      </w:tr>
      <w:tr w:rsidR="003C601E" w14:paraId="72F8D1E9" w14:textId="77777777" w:rsidTr="001E1F15">
        <w:tc>
          <w:tcPr>
            <w:tcW w:w="8493" w:type="dxa"/>
          </w:tcPr>
          <w:p w14:paraId="62A48FDB" w14:textId="77777777" w:rsidR="003C601E" w:rsidRDefault="003C601E" w:rsidP="001E1F15">
            <w:r>
              <w:t xml:space="preserve">Antwoord: </w:t>
            </w:r>
          </w:p>
          <w:p w14:paraId="5E2FB2A0" w14:textId="77777777" w:rsidR="003C601E" w:rsidRDefault="003C601E" w:rsidP="001E1F15"/>
          <w:p w14:paraId="66E49DCE" w14:textId="77777777" w:rsidR="003C601E" w:rsidRDefault="003C601E" w:rsidP="001E1F15"/>
          <w:p w14:paraId="6B86E770" w14:textId="77777777" w:rsidR="003C601E" w:rsidRDefault="003C601E" w:rsidP="001E1F15"/>
          <w:p w14:paraId="31699A57" w14:textId="77777777" w:rsidR="003C601E" w:rsidRDefault="003C601E" w:rsidP="001E1F15"/>
          <w:p w14:paraId="3B52CFC0" w14:textId="77777777" w:rsidR="003C601E" w:rsidRDefault="003C601E" w:rsidP="001E1F15"/>
        </w:tc>
      </w:tr>
    </w:tbl>
    <w:p w14:paraId="64981118" w14:textId="77777777" w:rsidR="003C601E" w:rsidRDefault="003C601E" w:rsidP="00571851"/>
    <w:p w14:paraId="37F8F8CC" w14:textId="77777777" w:rsidR="00320A89" w:rsidRDefault="00320A89" w:rsidP="00571851"/>
    <w:tbl>
      <w:tblPr>
        <w:tblStyle w:val="Tabelraster"/>
        <w:tblW w:w="0" w:type="auto"/>
        <w:tblLook w:val="04A0" w:firstRow="1" w:lastRow="0" w:firstColumn="1" w:lastColumn="0" w:noHBand="0" w:noVBand="1"/>
      </w:tblPr>
      <w:tblGrid>
        <w:gridCol w:w="8493"/>
      </w:tblGrid>
      <w:tr w:rsidR="009A5BB5" w14:paraId="772C6CE1" w14:textId="77777777" w:rsidTr="001E1F15">
        <w:tc>
          <w:tcPr>
            <w:tcW w:w="8493" w:type="dxa"/>
          </w:tcPr>
          <w:p w14:paraId="1B17B2A0" w14:textId="7CAE02F3" w:rsidR="009A5BB5" w:rsidRDefault="009A5BB5" w:rsidP="006E5879">
            <w:pPr>
              <w:pStyle w:val="Lijstalinea"/>
              <w:numPr>
                <w:ilvl w:val="0"/>
                <w:numId w:val="25"/>
              </w:numPr>
              <w:spacing w:line="300" w:lineRule="atLeast"/>
            </w:pPr>
            <w:r>
              <w:t>Vraag:</w:t>
            </w:r>
            <w:r w:rsidRPr="00B17C73">
              <w:t xml:space="preserve"> </w:t>
            </w:r>
            <w:r w:rsidR="006E5879" w:rsidRPr="00495350">
              <w:t xml:space="preserve">Welke dienstverlening en serviceconcepten biedt u voor dameshygiënecontainers? Graag ontvangen wij inzicht in de mogelijkheden </w:t>
            </w:r>
            <w:r w:rsidR="00BC2491">
              <w:t>van</w:t>
            </w:r>
            <w:r w:rsidR="006E5879" w:rsidRPr="00495350">
              <w:t xml:space="preserve"> een totaalconcept inclusief levering, plaatsing, onderhoud en omwisselservice. Welke duurzame alternatieven zijn hierbij beschikbaar?</w:t>
            </w:r>
          </w:p>
        </w:tc>
      </w:tr>
      <w:tr w:rsidR="009A5BB5" w14:paraId="236D1662" w14:textId="77777777" w:rsidTr="001E1F15">
        <w:tc>
          <w:tcPr>
            <w:tcW w:w="8493" w:type="dxa"/>
          </w:tcPr>
          <w:p w14:paraId="7E59DBE3" w14:textId="77777777" w:rsidR="009A5BB5" w:rsidRDefault="009A5BB5" w:rsidP="001E1F15">
            <w:r>
              <w:t xml:space="preserve">Antwoord: </w:t>
            </w:r>
          </w:p>
          <w:p w14:paraId="58557FE3" w14:textId="77777777" w:rsidR="009A5BB5" w:rsidRDefault="009A5BB5" w:rsidP="001E1F15"/>
          <w:p w14:paraId="6317FB02" w14:textId="77777777" w:rsidR="009A5BB5" w:rsidRDefault="009A5BB5" w:rsidP="001E1F15"/>
          <w:p w14:paraId="2A0569DF" w14:textId="77777777" w:rsidR="009A5BB5" w:rsidRDefault="009A5BB5" w:rsidP="001E1F15"/>
          <w:p w14:paraId="2CBB6A4D" w14:textId="77777777" w:rsidR="009A5BB5" w:rsidRDefault="009A5BB5" w:rsidP="001E1F15"/>
          <w:p w14:paraId="2CE9E118" w14:textId="77777777" w:rsidR="009A5BB5" w:rsidRDefault="009A5BB5" w:rsidP="001E1F15"/>
        </w:tc>
      </w:tr>
    </w:tbl>
    <w:p w14:paraId="35BC4F54" w14:textId="42B0FE47" w:rsidR="00320A89" w:rsidRDefault="00320A89" w:rsidP="00571851"/>
    <w:p w14:paraId="62086D06" w14:textId="77777777" w:rsidR="00320A89" w:rsidRDefault="00320A89" w:rsidP="00571851"/>
    <w:p w14:paraId="7DFEE259" w14:textId="77777777" w:rsidR="00320A89" w:rsidRDefault="00320A89" w:rsidP="00571851"/>
    <w:p w14:paraId="75CB15F6" w14:textId="021E83E8" w:rsidR="0075646D" w:rsidRDefault="0075646D" w:rsidP="00571851"/>
    <w:p w14:paraId="75BAEEC4" w14:textId="77777777" w:rsidR="0075646D" w:rsidRDefault="0075646D" w:rsidP="00571851"/>
    <w:p w14:paraId="47DC1F88" w14:textId="77777777" w:rsidR="0075646D" w:rsidRDefault="0075646D" w:rsidP="00571851"/>
    <w:p w14:paraId="588A71EF" w14:textId="77777777" w:rsidR="00320A89" w:rsidRDefault="00320A89" w:rsidP="00571851"/>
    <w:p w14:paraId="417CE068" w14:textId="77777777" w:rsidR="00320A89" w:rsidRDefault="00320A89" w:rsidP="00571851"/>
    <w:p w14:paraId="39448294" w14:textId="4D181051" w:rsidR="00571851" w:rsidRDefault="00571851" w:rsidP="00571851">
      <w:pPr>
        <w:pStyle w:val="Kop2"/>
      </w:pPr>
      <w:r>
        <w:lastRenderedPageBreak/>
        <w:t>Verbruiksmiddelen</w:t>
      </w:r>
    </w:p>
    <w:p w14:paraId="67503A23" w14:textId="77777777" w:rsidR="00571851" w:rsidRDefault="00571851" w:rsidP="00571851"/>
    <w:tbl>
      <w:tblPr>
        <w:tblStyle w:val="Tabelraster"/>
        <w:tblW w:w="0" w:type="auto"/>
        <w:tblLook w:val="04A0" w:firstRow="1" w:lastRow="0" w:firstColumn="1" w:lastColumn="0" w:noHBand="0" w:noVBand="1"/>
      </w:tblPr>
      <w:tblGrid>
        <w:gridCol w:w="8493"/>
      </w:tblGrid>
      <w:tr w:rsidR="00004E55" w14:paraId="4162EC90" w14:textId="77777777" w:rsidTr="001E1F15">
        <w:tc>
          <w:tcPr>
            <w:tcW w:w="8493" w:type="dxa"/>
          </w:tcPr>
          <w:p w14:paraId="2490F61F" w14:textId="1D9A6A3D" w:rsidR="00E97EA4" w:rsidRDefault="00004E55" w:rsidP="00E97EA4">
            <w:pPr>
              <w:numPr>
                <w:ilvl w:val="0"/>
                <w:numId w:val="25"/>
              </w:numPr>
              <w:spacing w:after="160" w:line="259" w:lineRule="auto"/>
            </w:pPr>
            <w:r>
              <w:t>Vraag:</w:t>
            </w:r>
            <w:r w:rsidRPr="00B17C73">
              <w:t xml:space="preserve"> </w:t>
            </w:r>
            <w:r w:rsidR="00E97EA4">
              <w:t>Welke innovaties ziet u momenteel op het gebied van:</w:t>
            </w:r>
          </w:p>
          <w:p w14:paraId="683EBF0D" w14:textId="77777777" w:rsidR="00E97EA4" w:rsidRDefault="00E97EA4" w:rsidP="00E97EA4">
            <w:pPr>
              <w:pStyle w:val="Lijstalinea"/>
              <w:numPr>
                <w:ilvl w:val="0"/>
                <w:numId w:val="31"/>
              </w:numPr>
              <w:spacing w:after="160" w:line="259" w:lineRule="auto"/>
            </w:pPr>
            <w:r w:rsidRPr="00B204CE">
              <w:t>Toiletpapier;</w:t>
            </w:r>
          </w:p>
          <w:p w14:paraId="4A3453FA" w14:textId="77777777" w:rsidR="00E97EA4" w:rsidRPr="00B204CE" w:rsidRDefault="00E97EA4" w:rsidP="00E97EA4">
            <w:pPr>
              <w:pStyle w:val="Lijstalinea"/>
              <w:numPr>
                <w:ilvl w:val="0"/>
                <w:numId w:val="31"/>
              </w:numPr>
              <w:spacing w:after="160" w:line="259" w:lineRule="auto"/>
            </w:pPr>
            <w:r>
              <w:t xml:space="preserve">Handdoekrol </w:t>
            </w:r>
          </w:p>
          <w:p w14:paraId="54867A22" w14:textId="77777777" w:rsidR="00E97EA4" w:rsidRPr="00B204CE" w:rsidRDefault="00E97EA4" w:rsidP="00E97EA4">
            <w:pPr>
              <w:pStyle w:val="Lijstalinea"/>
              <w:numPr>
                <w:ilvl w:val="0"/>
                <w:numId w:val="31"/>
              </w:numPr>
              <w:spacing w:after="160" w:line="259" w:lineRule="auto"/>
            </w:pPr>
            <w:r w:rsidRPr="00B204CE">
              <w:t>Handdoekpapier;</w:t>
            </w:r>
          </w:p>
          <w:p w14:paraId="46083BCC" w14:textId="77777777" w:rsidR="00E97EA4" w:rsidRPr="00B204CE" w:rsidRDefault="00E97EA4" w:rsidP="00E97EA4">
            <w:pPr>
              <w:pStyle w:val="Lijstalinea"/>
              <w:numPr>
                <w:ilvl w:val="0"/>
                <w:numId w:val="31"/>
              </w:numPr>
              <w:spacing w:after="160" w:line="259" w:lineRule="auto"/>
            </w:pPr>
            <w:r w:rsidRPr="00B204CE">
              <w:t>Handzeep;</w:t>
            </w:r>
          </w:p>
          <w:p w14:paraId="23BDBF5C" w14:textId="05D73D19" w:rsidR="00004E55" w:rsidRDefault="00E97EA4" w:rsidP="00E97EA4">
            <w:pPr>
              <w:pStyle w:val="Lijstalinea"/>
              <w:numPr>
                <w:ilvl w:val="0"/>
                <w:numId w:val="31"/>
              </w:numPr>
              <w:spacing w:after="160" w:line="259" w:lineRule="auto"/>
            </w:pPr>
            <w:r w:rsidRPr="004D33A0">
              <w:t>Toiletbrilreiniger.</w:t>
            </w:r>
          </w:p>
        </w:tc>
      </w:tr>
      <w:tr w:rsidR="00004E55" w14:paraId="4EEEA9B6" w14:textId="77777777" w:rsidTr="001E1F15">
        <w:tc>
          <w:tcPr>
            <w:tcW w:w="8493" w:type="dxa"/>
          </w:tcPr>
          <w:p w14:paraId="0B1A1660" w14:textId="77777777" w:rsidR="00004E55" w:rsidRDefault="00004E55" w:rsidP="001E1F15">
            <w:r>
              <w:t xml:space="preserve">Antwoord: </w:t>
            </w:r>
          </w:p>
          <w:p w14:paraId="02D90DFC" w14:textId="77777777" w:rsidR="00004E55" w:rsidRDefault="00004E55" w:rsidP="001E1F15"/>
          <w:p w14:paraId="5BFA3D5C" w14:textId="77777777" w:rsidR="00004E55" w:rsidRDefault="00004E55" w:rsidP="001E1F15"/>
          <w:p w14:paraId="2A10D0D6" w14:textId="77777777" w:rsidR="00004E55" w:rsidRDefault="00004E55" w:rsidP="001E1F15"/>
          <w:p w14:paraId="62286720" w14:textId="77777777" w:rsidR="00004E55" w:rsidRDefault="00004E55" w:rsidP="001E1F15"/>
          <w:p w14:paraId="4309181B" w14:textId="77777777" w:rsidR="00004E55" w:rsidRDefault="00004E55" w:rsidP="001E1F15"/>
        </w:tc>
      </w:tr>
    </w:tbl>
    <w:p w14:paraId="4144E20A" w14:textId="77777777" w:rsidR="00571851" w:rsidRDefault="00571851" w:rsidP="00571851"/>
    <w:p w14:paraId="48B717EA" w14:textId="77777777" w:rsidR="00571851" w:rsidRDefault="00571851" w:rsidP="00571851"/>
    <w:tbl>
      <w:tblPr>
        <w:tblStyle w:val="Tabelraster"/>
        <w:tblW w:w="0" w:type="auto"/>
        <w:tblLook w:val="04A0" w:firstRow="1" w:lastRow="0" w:firstColumn="1" w:lastColumn="0" w:noHBand="0" w:noVBand="1"/>
      </w:tblPr>
      <w:tblGrid>
        <w:gridCol w:w="8493"/>
      </w:tblGrid>
      <w:tr w:rsidR="00E97EA4" w14:paraId="3A992438" w14:textId="77777777" w:rsidTr="001E1F15">
        <w:tc>
          <w:tcPr>
            <w:tcW w:w="8493" w:type="dxa"/>
          </w:tcPr>
          <w:p w14:paraId="0BD662CE" w14:textId="7022FB60" w:rsidR="00E97EA4" w:rsidRDefault="00E97EA4" w:rsidP="00C17F21">
            <w:pPr>
              <w:numPr>
                <w:ilvl w:val="0"/>
                <w:numId w:val="25"/>
              </w:numPr>
            </w:pPr>
            <w:r>
              <w:t>Vraag:</w:t>
            </w:r>
            <w:r w:rsidRPr="00B17C73">
              <w:t xml:space="preserve"> </w:t>
            </w:r>
            <w:r>
              <w:t>Welke</w:t>
            </w:r>
            <w:r w:rsidR="00C17F21" w:rsidRPr="004D33A0">
              <w:t xml:space="preserve"> duurzame alternatieven zijn beschikbaar zonder afbreuk te doen aan gebruikerservaring?</w:t>
            </w:r>
          </w:p>
        </w:tc>
      </w:tr>
      <w:tr w:rsidR="00E97EA4" w14:paraId="3A964C17" w14:textId="77777777" w:rsidTr="001E1F15">
        <w:tc>
          <w:tcPr>
            <w:tcW w:w="8493" w:type="dxa"/>
          </w:tcPr>
          <w:p w14:paraId="200F58B4" w14:textId="77777777" w:rsidR="00E97EA4" w:rsidRDefault="00E97EA4" w:rsidP="001E1F15">
            <w:r>
              <w:t xml:space="preserve">Antwoord: </w:t>
            </w:r>
          </w:p>
          <w:p w14:paraId="07CABB80" w14:textId="77777777" w:rsidR="00E97EA4" w:rsidRDefault="00E97EA4" w:rsidP="001E1F15"/>
          <w:p w14:paraId="0787C345" w14:textId="77777777" w:rsidR="00E97EA4" w:rsidRDefault="00E97EA4" w:rsidP="001E1F15"/>
          <w:p w14:paraId="7E5AD028" w14:textId="77777777" w:rsidR="00E97EA4" w:rsidRDefault="00E97EA4" w:rsidP="001E1F15"/>
          <w:p w14:paraId="7CF0812B" w14:textId="77777777" w:rsidR="00E97EA4" w:rsidRDefault="00E97EA4" w:rsidP="001E1F15"/>
          <w:p w14:paraId="31984B87" w14:textId="77777777" w:rsidR="00E97EA4" w:rsidRDefault="00E97EA4" w:rsidP="001E1F15"/>
        </w:tc>
      </w:tr>
    </w:tbl>
    <w:p w14:paraId="2EAE2146" w14:textId="77777777" w:rsidR="00004E55" w:rsidRDefault="00004E55" w:rsidP="00571851"/>
    <w:p w14:paraId="3BFE3ED8" w14:textId="77777777" w:rsidR="00004E55" w:rsidRDefault="00004E55" w:rsidP="00571851"/>
    <w:p w14:paraId="6A99EE3B" w14:textId="5D4FE4B0" w:rsidR="00571851" w:rsidRDefault="00571851" w:rsidP="00571851">
      <w:pPr>
        <w:pStyle w:val="Kop2"/>
      </w:pPr>
      <w:r>
        <w:t>Duurzaamheid</w:t>
      </w:r>
    </w:p>
    <w:p w14:paraId="2A7A8897" w14:textId="77777777" w:rsidR="00571851" w:rsidRDefault="00571851" w:rsidP="00571851"/>
    <w:p w14:paraId="00C9DA9D" w14:textId="77777777" w:rsidR="00571851" w:rsidRDefault="00571851" w:rsidP="00571851"/>
    <w:tbl>
      <w:tblPr>
        <w:tblStyle w:val="Tabelraster"/>
        <w:tblW w:w="0" w:type="auto"/>
        <w:tblLook w:val="04A0" w:firstRow="1" w:lastRow="0" w:firstColumn="1" w:lastColumn="0" w:noHBand="0" w:noVBand="1"/>
      </w:tblPr>
      <w:tblGrid>
        <w:gridCol w:w="8493"/>
      </w:tblGrid>
      <w:tr w:rsidR="00C17F21" w14:paraId="58A219EF" w14:textId="77777777" w:rsidTr="001E1F15">
        <w:tc>
          <w:tcPr>
            <w:tcW w:w="8493" w:type="dxa"/>
          </w:tcPr>
          <w:p w14:paraId="3C670E73" w14:textId="184766D8" w:rsidR="00C17F21" w:rsidRDefault="00C17F21" w:rsidP="00C17F21">
            <w:pPr>
              <w:numPr>
                <w:ilvl w:val="0"/>
                <w:numId w:val="25"/>
              </w:numPr>
            </w:pPr>
            <w:r>
              <w:t>Vraag:</w:t>
            </w:r>
            <w:r w:rsidRPr="00B17C73">
              <w:t xml:space="preserve"> </w:t>
            </w:r>
            <w:r>
              <w:t>Welke</w:t>
            </w:r>
            <w:r w:rsidRPr="004D33A0">
              <w:t xml:space="preserve"> duurza</w:t>
            </w:r>
            <w:r w:rsidR="00D7529D">
              <w:t xml:space="preserve">amheidscriteria </w:t>
            </w:r>
            <w:r w:rsidR="003D35F9">
              <w:t>acht u proportioneel en haalbaar binnen een Europese aanbesteding?</w:t>
            </w:r>
          </w:p>
        </w:tc>
      </w:tr>
      <w:tr w:rsidR="00C17F21" w14:paraId="15401984" w14:textId="77777777" w:rsidTr="001E1F15">
        <w:tc>
          <w:tcPr>
            <w:tcW w:w="8493" w:type="dxa"/>
          </w:tcPr>
          <w:p w14:paraId="5DC9BC97" w14:textId="77777777" w:rsidR="00C17F21" w:rsidRDefault="00C17F21" w:rsidP="001E1F15">
            <w:r>
              <w:t xml:space="preserve">Antwoord: </w:t>
            </w:r>
          </w:p>
          <w:p w14:paraId="1F54D3BC" w14:textId="77777777" w:rsidR="00C17F21" w:rsidRDefault="00C17F21" w:rsidP="001E1F15"/>
          <w:p w14:paraId="144B95D6" w14:textId="77777777" w:rsidR="00C17F21" w:rsidRDefault="00C17F21" w:rsidP="001E1F15"/>
          <w:p w14:paraId="32BFF19C" w14:textId="77777777" w:rsidR="00C17F21" w:rsidRDefault="00C17F21" w:rsidP="001E1F15"/>
          <w:p w14:paraId="08A4B05D" w14:textId="77777777" w:rsidR="00C17F21" w:rsidRDefault="00C17F21" w:rsidP="001E1F15"/>
          <w:p w14:paraId="310E863A" w14:textId="77777777" w:rsidR="00C17F21" w:rsidRDefault="00C17F21" w:rsidP="001E1F15"/>
        </w:tc>
      </w:tr>
    </w:tbl>
    <w:p w14:paraId="6BCB0F41" w14:textId="77777777" w:rsidR="00C17F21" w:rsidRDefault="00C17F21" w:rsidP="00571851"/>
    <w:p w14:paraId="0DE22BFD" w14:textId="77777777" w:rsidR="00C17F21" w:rsidRDefault="00C17F21" w:rsidP="00571851"/>
    <w:tbl>
      <w:tblPr>
        <w:tblStyle w:val="Tabelraster"/>
        <w:tblW w:w="0" w:type="auto"/>
        <w:tblLook w:val="04A0" w:firstRow="1" w:lastRow="0" w:firstColumn="1" w:lastColumn="0" w:noHBand="0" w:noVBand="1"/>
      </w:tblPr>
      <w:tblGrid>
        <w:gridCol w:w="8493"/>
      </w:tblGrid>
      <w:tr w:rsidR="00480B74" w14:paraId="7DAD832E" w14:textId="77777777" w:rsidTr="001E1F15">
        <w:tc>
          <w:tcPr>
            <w:tcW w:w="8493" w:type="dxa"/>
          </w:tcPr>
          <w:p w14:paraId="25606272" w14:textId="514A177C" w:rsidR="00480B74" w:rsidRDefault="00480B74" w:rsidP="00480B74">
            <w:pPr>
              <w:numPr>
                <w:ilvl w:val="0"/>
                <w:numId w:val="25"/>
              </w:numPr>
            </w:pPr>
            <w:r>
              <w:t>Vraag:</w:t>
            </w:r>
            <w:r w:rsidRPr="00B17C73">
              <w:t xml:space="preserve"> </w:t>
            </w:r>
            <w:r w:rsidR="003E4E3F" w:rsidRPr="0026415B">
              <w:t>Welke mogelijkheden en oplossingen ziet u om het verbruik van sanitaire verbruiksartikelen te reduceren, zonder dat dit ten koste gaat van gebruiksgemak</w:t>
            </w:r>
            <w:r w:rsidR="003E4E3F">
              <w:t xml:space="preserve"> en</w:t>
            </w:r>
            <w:r w:rsidR="003E4E3F" w:rsidRPr="0026415B">
              <w:t xml:space="preserve"> hygiëne</w:t>
            </w:r>
            <w:r w:rsidR="003E4E3F">
              <w:t>?</w:t>
            </w:r>
          </w:p>
        </w:tc>
      </w:tr>
      <w:tr w:rsidR="00480B74" w14:paraId="36BE74C4" w14:textId="77777777" w:rsidTr="001E1F15">
        <w:tc>
          <w:tcPr>
            <w:tcW w:w="8493" w:type="dxa"/>
          </w:tcPr>
          <w:p w14:paraId="048E7EC4" w14:textId="77777777" w:rsidR="00480B74" w:rsidRDefault="00480B74" w:rsidP="001E1F15">
            <w:r>
              <w:t xml:space="preserve">Antwoord: </w:t>
            </w:r>
          </w:p>
          <w:p w14:paraId="69A1CCD7" w14:textId="77777777" w:rsidR="00480B74" w:rsidRDefault="00480B74" w:rsidP="001E1F15"/>
          <w:p w14:paraId="7F3C3150" w14:textId="77777777" w:rsidR="00480B74" w:rsidRDefault="00480B74" w:rsidP="001E1F15"/>
          <w:p w14:paraId="433CC8C4" w14:textId="77777777" w:rsidR="00480B74" w:rsidRDefault="00480B74" w:rsidP="001E1F15"/>
          <w:p w14:paraId="0DEEE70A" w14:textId="77777777" w:rsidR="00480B74" w:rsidRDefault="00480B74" w:rsidP="001E1F15"/>
          <w:p w14:paraId="21222A53" w14:textId="77777777" w:rsidR="00480B74" w:rsidRDefault="00480B74" w:rsidP="001E1F15"/>
        </w:tc>
      </w:tr>
    </w:tbl>
    <w:p w14:paraId="7738FB73" w14:textId="77777777" w:rsidR="00C17F21" w:rsidRDefault="00C17F21" w:rsidP="00571851"/>
    <w:p w14:paraId="63695773" w14:textId="77777777" w:rsidR="00C17F21" w:rsidRDefault="00C17F21" w:rsidP="00571851"/>
    <w:p w14:paraId="2ACF702A" w14:textId="77777777" w:rsidR="00C17F21" w:rsidRDefault="00C17F21" w:rsidP="00571851"/>
    <w:p w14:paraId="1720FF26" w14:textId="77777777" w:rsidR="00C17F21" w:rsidRDefault="00C17F21" w:rsidP="00571851"/>
    <w:p w14:paraId="75EED5C9" w14:textId="77777777" w:rsidR="00C17F21" w:rsidRDefault="00C17F21" w:rsidP="00571851"/>
    <w:p w14:paraId="35AA2D44" w14:textId="77777777" w:rsidR="00C17F21" w:rsidRDefault="00C17F21" w:rsidP="00571851"/>
    <w:p w14:paraId="1F31B359" w14:textId="0857E755" w:rsidR="00571851" w:rsidRDefault="00571851" w:rsidP="00571851"/>
    <w:p w14:paraId="1AF1D805" w14:textId="26C4D5FF" w:rsidR="00571851" w:rsidRDefault="00571851" w:rsidP="00571851">
      <w:pPr>
        <w:pStyle w:val="Kop2"/>
      </w:pPr>
      <w:r>
        <w:lastRenderedPageBreak/>
        <w:t>Tot Slot</w:t>
      </w:r>
    </w:p>
    <w:p w14:paraId="07D1E95A" w14:textId="77777777" w:rsidR="00571851" w:rsidRPr="00571851" w:rsidRDefault="00571851" w:rsidP="00571851"/>
    <w:p w14:paraId="0383993A" w14:textId="77777777" w:rsidR="00571851" w:rsidRPr="00571851" w:rsidRDefault="00571851" w:rsidP="00571851"/>
    <w:tbl>
      <w:tblPr>
        <w:tblStyle w:val="Tabelraster"/>
        <w:tblW w:w="0" w:type="auto"/>
        <w:tblLook w:val="04A0" w:firstRow="1" w:lastRow="0" w:firstColumn="1" w:lastColumn="0" w:noHBand="0" w:noVBand="1"/>
      </w:tblPr>
      <w:tblGrid>
        <w:gridCol w:w="8493"/>
      </w:tblGrid>
      <w:tr w:rsidR="003E4E3F" w14:paraId="7E24AE6D" w14:textId="77777777" w:rsidTr="001E1F15">
        <w:tc>
          <w:tcPr>
            <w:tcW w:w="8493" w:type="dxa"/>
          </w:tcPr>
          <w:p w14:paraId="2BEB54E5" w14:textId="381F733E" w:rsidR="003E4E3F" w:rsidRDefault="003E4E3F" w:rsidP="00E35DF2">
            <w:pPr>
              <w:pStyle w:val="Lijstalinea"/>
              <w:numPr>
                <w:ilvl w:val="0"/>
                <w:numId w:val="25"/>
              </w:numPr>
              <w:spacing w:line="300" w:lineRule="atLeast"/>
            </w:pPr>
            <w:r>
              <w:t>Vraag:</w:t>
            </w:r>
            <w:r w:rsidRPr="00B17C73">
              <w:t xml:space="preserve"> </w:t>
            </w:r>
            <w:r w:rsidRPr="0026415B">
              <w:t xml:space="preserve">Welke </w:t>
            </w:r>
            <w:proofErr w:type="spellStart"/>
            <w:r w:rsidR="00E35DF2" w:rsidRPr="00B81989">
              <w:t>Welke</w:t>
            </w:r>
            <w:proofErr w:type="spellEnd"/>
            <w:r w:rsidR="00E35DF2" w:rsidRPr="00B81989">
              <w:t xml:space="preserve"> aandachtspunten, risico’s en aanbevelingen wilt u Hanze meegeven bij het opstellen van de aanbestedingsstukken en de aanbesteding van sanitaire middelen?</w:t>
            </w:r>
          </w:p>
        </w:tc>
      </w:tr>
      <w:tr w:rsidR="003E4E3F" w14:paraId="778B8961" w14:textId="77777777" w:rsidTr="001E1F15">
        <w:tc>
          <w:tcPr>
            <w:tcW w:w="8493" w:type="dxa"/>
          </w:tcPr>
          <w:p w14:paraId="6044989C" w14:textId="77777777" w:rsidR="003E4E3F" w:rsidRDefault="003E4E3F" w:rsidP="001E1F15">
            <w:r>
              <w:t xml:space="preserve">Antwoord: </w:t>
            </w:r>
          </w:p>
          <w:p w14:paraId="429F932E" w14:textId="77777777" w:rsidR="003E4E3F" w:rsidRDefault="003E4E3F" w:rsidP="001E1F15"/>
          <w:p w14:paraId="7EDE24DF" w14:textId="77777777" w:rsidR="003E4E3F" w:rsidRDefault="003E4E3F" w:rsidP="001E1F15"/>
          <w:p w14:paraId="2B39850F" w14:textId="77777777" w:rsidR="003E4E3F" w:rsidRDefault="003E4E3F" w:rsidP="001E1F15"/>
          <w:p w14:paraId="58B268A3" w14:textId="77777777" w:rsidR="003E4E3F" w:rsidRDefault="003E4E3F" w:rsidP="001E1F15"/>
          <w:p w14:paraId="4F652D66" w14:textId="77777777" w:rsidR="003E4E3F" w:rsidRDefault="003E4E3F" w:rsidP="001E1F15"/>
        </w:tc>
      </w:tr>
    </w:tbl>
    <w:p w14:paraId="417B7BAD" w14:textId="77777777" w:rsidR="00571851" w:rsidRPr="00571851" w:rsidRDefault="00571851" w:rsidP="00571851"/>
    <w:p w14:paraId="080544E8" w14:textId="77777777" w:rsidR="00571851" w:rsidRPr="00571851" w:rsidRDefault="00571851" w:rsidP="00571851"/>
    <w:p w14:paraId="5A0B6681" w14:textId="77777777" w:rsidR="005149D7" w:rsidRDefault="005149D7" w:rsidP="0081605D">
      <w:pPr>
        <w:rPr>
          <w:b/>
          <w:bCs/>
          <w:color w:val="FF6600"/>
          <w:sz w:val="72"/>
          <w:szCs w:val="72"/>
        </w:rPr>
      </w:pPr>
    </w:p>
    <w:p w14:paraId="31149E32" w14:textId="77777777" w:rsidR="005149D7" w:rsidRDefault="005149D7" w:rsidP="0081605D">
      <w:pPr>
        <w:rPr>
          <w:b/>
          <w:bCs/>
          <w:color w:val="FF6600"/>
          <w:sz w:val="72"/>
          <w:szCs w:val="72"/>
        </w:rPr>
      </w:pPr>
    </w:p>
    <w:p w14:paraId="18B910A9" w14:textId="77777777" w:rsidR="005149D7" w:rsidRDefault="005149D7" w:rsidP="0081605D">
      <w:pPr>
        <w:rPr>
          <w:b/>
          <w:bCs/>
          <w:color w:val="FF6600"/>
          <w:sz w:val="72"/>
          <w:szCs w:val="72"/>
        </w:rPr>
      </w:pPr>
    </w:p>
    <w:p w14:paraId="086497B4" w14:textId="77777777" w:rsidR="005149D7" w:rsidRDefault="005149D7" w:rsidP="0081605D">
      <w:pPr>
        <w:rPr>
          <w:b/>
          <w:bCs/>
          <w:color w:val="FF6600"/>
          <w:sz w:val="72"/>
          <w:szCs w:val="72"/>
        </w:rPr>
      </w:pPr>
    </w:p>
    <w:p w14:paraId="60C8B37B" w14:textId="0CBB482C" w:rsidR="005149D7" w:rsidRDefault="005149D7" w:rsidP="005149D7"/>
    <w:p w14:paraId="597D14D1" w14:textId="77777777" w:rsidR="005149D7" w:rsidRDefault="005149D7" w:rsidP="0081605D">
      <w:pPr>
        <w:rPr>
          <w:b/>
          <w:bCs/>
          <w:color w:val="FF6600"/>
          <w:sz w:val="72"/>
          <w:szCs w:val="72"/>
        </w:rPr>
      </w:pPr>
    </w:p>
    <w:p w14:paraId="10203D69" w14:textId="69CCA88A" w:rsidR="005149D7" w:rsidRDefault="005149D7" w:rsidP="0081605D">
      <w:pPr>
        <w:rPr>
          <w:b/>
          <w:bCs/>
          <w:color w:val="FF6600"/>
          <w:sz w:val="72"/>
          <w:szCs w:val="72"/>
        </w:rPr>
      </w:pPr>
    </w:p>
    <w:p w14:paraId="6757B808" w14:textId="77777777" w:rsidR="00145604" w:rsidRDefault="00145604" w:rsidP="0081605D">
      <w:pPr>
        <w:rPr>
          <w:b/>
          <w:bCs/>
          <w:color w:val="FF6600"/>
          <w:sz w:val="72"/>
          <w:szCs w:val="72"/>
        </w:rPr>
      </w:pPr>
    </w:p>
    <w:p w14:paraId="36A323F4" w14:textId="77777777" w:rsidR="00145604" w:rsidRDefault="00145604" w:rsidP="0081605D">
      <w:pPr>
        <w:rPr>
          <w:b/>
          <w:bCs/>
          <w:color w:val="FF6600"/>
          <w:sz w:val="72"/>
          <w:szCs w:val="72"/>
        </w:rPr>
      </w:pPr>
    </w:p>
    <w:p w14:paraId="42CB1F3D" w14:textId="77777777" w:rsidR="00145604" w:rsidRDefault="00145604" w:rsidP="0081605D">
      <w:pPr>
        <w:rPr>
          <w:b/>
          <w:bCs/>
          <w:color w:val="FF6600"/>
          <w:sz w:val="72"/>
          <w:szCs w:val="72"/>
        </w:rPr>
      </w:pPr>
    </w:p>
    <w:p w14:paraId="2A6AD90E" w14:textId="77C92EC7" w:rsidR="00AF2412" w:rsidRPr="0033245A" w:rsidRDefault="00E7248A" w:rsidP="0033245A">
      <w:pPr>
        <w:spacing w:after="160" w:line="259" w:lineRule="auto"/>
        <w:rPr>
          <w:b/>
          <w:bCs/>
          <w:color w:val="FF6600"/>
          <w:sz w:val="72"/>
          <w:szCs w:val="72"/>
        </w:rPr>
      </w:pPr>
      <w:r>
        <w:rPr>
          <w:b/>
          <w:bCs/>
          <w:color w:val="FF6600"/>
          <w:sz w:val="72"/>
          <w:szCs w:val="72"/>
        </w:rPr>
        <w:br w:type="page"/>
      </w:r>
    </w:p>
    <w:p w14:paraId="0FC694D6" w14:textId="77777777" w:rsidR="00942FBC" w:rsidRPr="00386CCC" w:rsidRDefault="00942FBC" w:rsidP="00386CCC">
      <w:pPr>
        <w:rPr>
          <w:highlight w:val="yellow"/>
        </w:rPr>
        <w:sectPr w:rsidR="00942FBC" w:rsidRPr="00386CCC" w:rsidSect="006D37F9">
          <w:headerReference w:type="even" r:id="rId15"/>
          <w:headerReference w:type="default" r:id="rId16"/>
          <w:headerReference w:type="first" r:id="rId17"/>
          <w:type w:val="continuous"/>
          <w:pgSz w:w="11906" w:h="16838" w:code="9"/>
          <w:pgMar w:top="851" w:right="1418" w:bottom="1418" w:left="1985" w:header="567" w:footer="709" w:gutter="0"/>
          <w:cols w:space="708"/>
          <w:docGrid w:linePitch="360"/>
        </w:sectPr>
      </w:pPr>
    </w:p>
    <w:p w14:paraId="39464C63" w14:textId="2EF212ED" w:rsidR="00A77B3D" w:rsidRPr="00AE09C4" w:rsidRDefault="00A77B3D" w:rsidP="00E630A9">
      <w:pPr>
        <w:spacing w:after="1440"/>
        <w:rPr>
          <w:b/>
          <w:color w:val="ED7D31" w:themeColor="accent2"/>
          <w:sz w:val="68"/>
          <w:szCs w:val="68"/>
        </w:rPr>
      </w:pPr>
    </w:p>
    <w:p w14:paraId="1380B352" w14:textId="77777777" w:rsidR="00E630A9" w:rsidRDefault="00E630A9"/>
    <w:p w14:paraId="4B6C169F" w14:textId="77777777" w:rsidR="00B33EC9" w:rsidRDefault="00B33EC9"/>
    <w:p w14:paraId="773B9B7E" w14:textId="77777777" w:rsidR="00E81B5B" w:rsidRDefault="00E81B5B" w:rsidP="00963B34"/>
    <w:p w14:paraId="71862550" w14:textId="77777777" w:rsidR="00E81B5B" w:rsidRDefault="00E81B5B" w:rsidP="00963B34"/>
    <w:p w14:paraId="6B8E8437" w14:textId="77777777" w:rsidR="00E81B5B" w:rsidRDefault="00E81B5B" w:rsidP="00963B34"/>
    <w:p w14:paraId="3BEC4E57" w14:textId="77777777" w:rsidR="00E81B5B" w:rsidRDefault="00E81B5B" w:rsidP="00963B34"/>
    <w:p w14:paraId="554C86DA" w14:textId="77777777" w:rsidR="00E81B5B" w:rsidRDefault="00E81B5B" w:rsidP="00963B34"/>
    <w:p w14:paraId="2FE83FF7" w14:textId="77777777" w:rsidR="00E81B5B" w:rsidRDefault="00E81B5B" w:rsidP="00963B34"/>
    <w:p w14:paraId="7840AED4" w14:textId="77777777" w:rsidR="00E81B5B" w:rsidRDefault="00E81B5B" w:rsidP="00963B34"/>
    <w:p w14:paraId="1B7C749D" w14:textId="77777777" w:rsidR="00E81B5B" w:rsidRDefault="00E81B5B" w:rsidP="00963B34"/>
    <w:p w14:paraId="5A99B540" w14:textId="77777777" w:rsidR="00E81B5B" w:rsidRDefault="00E81B5B" w:rsidP="00963B34"/>
    <w:p w14:paraId="73162271" w14:textId="77777777" w:rsidR="00E81B5B" w:rsidRDefault="00E81B5B" w:rsidP="00963B34"/>
    <w:p w14:paraId="76B1C287" w14:textId="77777777" w:rsidR="00E81B5B" w:rsidRDefault="00E81B5B" w:rsidP="00963B34"/>
    <w:p w14:paraId="110F1FB4" w14:textId="77777777" w:rsidR="00E81B5B" w:rsidRDefault="00E81B5B" w:rsidP="00963B34"/>
    <w:p w14:paraId="0C0187E7" w14:textId="77777777" w:rsidR="00E81B5B" w:rsidRDefault="00E81B5B" w:rsidP="00963B34"/>
    <w:p w14:paraId="4713CD2B" w14:textId="77777777" w:rsidR="00E81B5B" w:rsidRDefault="00E81B5B" w:rsidP="00963B34"/>
    <w:p w14:paraId="2BFCED80" w14:textId="77777777" w:rsidR="00E81B5B" w:rsidRDefault="00E81B5B" w:rsidP="00963B34"/>
    <w:p w14:paraId="4CE0CAC5" w14:textId="77777777" w:rsidR="00E81B5B" w:rsidRDefault="00E81B5B" w:rsidP="00963B34"/>
    <w:p w14:paraId="4D3E0D4E" w14:textId="77777777" w:rsidR="00E81B5B" w:rsidRDefault="00E81B5B" w:rsidP="00963B34"/>
    <w:p w14:paraId="3E6956ED" w14:textId="77777777" w:rsidR="00E81B5B" w:rsidRDefault="00E81B5B" w:rsidP="00963B34"/>
    <w:p w14:paraId="19EB2A8B" w14:textId="77777777" w:rsidR="00E81B5B" w:rsidRDefault="00E81B5B" w:rsidP="00963B34"/>
    <w:p w14:paraId="3DA00C2C" w14:textId="77777777" w:rsidR="00E81B5B" w:rsidRDefault="00E81B5B" w:rsidP="00963B34"/>
    <w:p w14:paraId="54905D6D" w14:textId="77777777" w:rsidR="00E81B5B" w:rsidRDefault="00E81B5B" w:rsidP="00963B34"/>
    <w:p w14:paraId="274EEB61" w14:textId="77777777" w:rsidR="00E81B5B" w:rsidRDefault="00E81B5B" w:rsidP="00963B34"/>
    <w:p w14:paraId="757E80BC" w14:textId="77777777" w:rsidR="00E81B5B" w:rsidRDefault="00E81B5B" w:rsidP="00963B34"/>
    <w:p w14:paraId="389251B7" w14:textId="77777777" w:rsidR="00E81B5B" w:rsidRDefault="00E81B5B" w:rsidP="00963B34"/>
    <w:p w14:paraId="52D00255" w14:textId="77777777" w:rsidR="00E81B5B" w:rsidRDefault="00E81B5B" w:rsidP="00963B34"/>
    <w:p w14:paraId="53D41C67" w14:textId="77777777" w:rsidR="00E81B5B" w:rsidRDefault="00E81B5B" w:rsidP="00963B34"/>
    <w:p w14:paraId="788572D2" w14:textId="77777777" w:rsidR="00E81B5B" w:rsidRDefault="00E81B5B" w:rsidP="00963B34"/>
    <w:p w14:paraId="495DDE35" w14:textId="77777777" w:rsidR="00E81B5B" w:rsidRDefault="00E81B5B" w:rsidP="00963B34"/>
    <w:p w14:paraId="0EDE33FA" w14:textId="77777777" w:rsidR="00E81B5B" w:rsidRDefault="00E81B5B" w:rsidP="00963B34"/>
    <w:p w14:paraId="321AF442" w14:textId="77777777" w:rsidR="00E81B5B" w:rsidRDefault="00E81B5B" w:rsidP="00963B34"/>
    <w:p w14:paraId="1B5765C6" w14:textId="77777777" w:rsidR="00E81B5B" w:rsidRDefault="00E81B5B" w:rsidP="00963B34"/>
    <w:p w14:paraId="1D6DE493" w14:textId="77777777" w:rsidR="00E81B5B" w:rsidRDefault="00E81B5B" w:rsidP="00963B34"/>
    <w:p w14:paraId="78C4A23C" w14:textId="77777777" w:rsidR="00E81B5B" w:rsidRDefault="00E81B5B" w:rsidP="00963B34"/>
    <w:p w14:paraId="11B2AA10" w14:textId="77777777" w:rsidR="00E81B5B" w:rsidRDefault="00E81B5B" w:rsidP="00963B34"/>
    <w:p w14:paraId="51DC82FE" w14:textId="77777777" w:rsidR="00E81B5B" w:rsidRDefault="00E81B5B" w:rsidP="00963B34"/>
    <w:p w14:paraId="1AE1244A" w14:textId="77777777" w:rsidR="00E81B5B" w:rsidRDefault="00E81B5B" w:rsidP="00963B34"/>
    <w:p w14:paraId="294ADEA3" w14:textId="77777777" w:rsidR="00E81B5B" w:rsidRDefault="00E81B5B" w:rsidP="00963B34"/>
    <w:p w14:paraId="53846740" w14:textId="77777777" w:rsidR="00E81B5B" w:rsidRDefault="00E81B5B" w:rsidP="00963B34"/>
    <w:p w14:paraId="624D3C69" w14:textId="77777777" w:rsidR="00E81B5B" w:rsidRDefault="00E81B5B" w:rsidP="00963B34"/>
    <w:p w14:paraId="00003476" w14:textId="77777777" w:rsidR="00E81B5B" w:rsidRDefault="00E81B5B" w:rsidP="00963B34"/>
    <w:p w14:paraId="019730E3" w14:textId="77777777" w:rsidR="00CC63D3" w:rsidRDefault="00C76432">
      <w:r>
        <w:rPr>
          <w:noProof/>
          <w:lang w:eastAsia="nl-NL"/>
        </w:rPr>
        <mc:AlternateContent>
          <mc:Choice Requires="wps">
            <w:drawing>
              <wp:anchor distT="0" distB="0" distL="114300" distR="114300" simplePos="0" relativeHeight="251658241" behindDoc="0" locked="1" layoutInCell="1" allowOverlap="1" wp14:anchorId="1DB62CB4" wp14:editId="70DDB168">
                <wp:simplePos x="0" y="0"/>
                <wp:positionH relativeFrom="column">
                  <wp:posOffset>3391535</wp:posOffset>
                </wp:positionH>
                <wp:positionV relativeFrom="page">
                  <wp:posOffset>7760335</wp:posOffset>
                </wp:positionV>
                <wp:extent cx="2505075" cy="2307590"/>
                <wp:effectExtent l="0" t="0" r="0" b="0"/>
                <wp:wrapNone/>
                <wp:docPr id="30" name="Tekstvak 30"/>
                <wp:cNvGraphicFramePr/>
                <a:graphic xmlns:a="http://schemas.openxmlformats.org/drawingml/2006/main">
                  <a:graphicData uri="http://schemas.microsoft.com/office/word/2010/wordprocessingShape">
                    <wps:wsp>
                      <wps:cNvSpPr txBox="1"/>
                      <wps:spPr>
                        <a:xfrm>
                          <a:off x="0" y="0"/>
                          <a:ext cx="2505075" cy="2307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A73A9F" w14:textId="72AAFA74" w:rsidR="00C76432" w:rsidRDefault="00C76432">
                            <w:pPr>
                              <w:rPr>
                                <w:b/>
                                <w:color w:val="FFFFFF" w:themeColor="background1"/>
                                <w:sz w:val="24"/>
                                <w:szCs w:val="24"/>
                              </w:rPr>
                            </w:pPr>
                          </w:p>
                          <w:p w14:paraId="4BF1940C" w14:textId="77777777" w:rsidR="0046529D" w:rsidRPr="00B273DF" w:rsidRDefault="0046529D">
                            <w:pPr>
                              <w:rPr>
                                <w:b/>
                                <w:color w:val="FFFFFF" w:themeColor="background1"/>
                                <w:sz w:val="24"/>
                                <w:szCs w:val="24"/>
                              </w:rPr>
                            </w:pPr>
                          </w:p>
                          <w:p w14:paraId="0DC97C2F" w14:textId="77777777" w:rsidR="0046529D" w:rsidRPr="00B273DF" w:rsidRDefault="0046529D" w:rsidP="0046529D">
                            <w:pPr>
                              <w:rPr>
                                <w:b/>
                                <w:color w:val="FFFFFF" w:themeColor="background1"/>
                                <w:sz w:val="24"/>
                                <w:szCs w:val="24"/>
                              </w:rPr>
                            </w:pPr>
                            <w:r w:rsidRPr="00B273DF">
                              <w:rPr>
                                <w:b/>
                                <w:color w:val="FFFFFF" w:themeColor="background1"/>
                                <w:sz w:val="24"/>
                                <w:szCs w:val="24"/>
                              </w:rPr>
                              <w:t>Contactgegevens</w:t>
                            </w:r>
                          </w:p>
                          <w:p w14:paraId="05ADD92A" w14:textId="77777777" w:rsidR="0046529D" w:rsidRPr="00B273DF" w:rsidRDefault="0046529D" w:rsidP="0046529D">
                            <w:pPr>
                              <w:rPr>
                                <w:color w:val="FFFFFF" w:themeColor="background1"/>
                              </w:rPr>
                            </w:pPr>
                            <w:r w:rsidRPr="00B273DF">
                              <w:rPr>
                                <w:color w:val="FFFFFF" w:themeColor="background1"/>
                              </w:rPr>
                              <w:t>Hanzehogeschool Leveranciersmanagement</w:t>
                            </w:r>
                          </w:p>
                          <w:p w14:paraId="7970DBAC" w14:textId="77777777" w:rsidR="0046529D" w:rsidRPr="00B273DF" w:rsidRDefault="0046529D" w:rsidP="0046529D">
                            <w:pPr>
                              <w:rPr>
                                <w:color w:val="FFFFFF" w:themeColor="background1"/>
                              </w:rPr>
                            </w:pPr>
                            <w:r w:rsidRPr="00B273DF">
                              <w:rPr>
                                <w:color w:val="FFFFFF" w:themeColor="background1"/>
                              </w:rPr>
                              <w:t>Inkoop@org.hanze.nl</w:t>
                            </w:r>
                          </w:p>
                          <w:p w14:paraId="6E80A72C" w14:textId="77777777" w:rsidR="00673364" w:rsidRPr="00673364" w:rsidRDefault="00673364" w:rsidP="00673364">
                            <w:pPr>
                              <w:spacing w:line="120" w:lineRule="atLeast"/>
                              <w:rPr>
                                <w:color w:val="FFFFFF" w:themeColor="background1"/>
                                <w:sz w:val="12"/>
                                <w:szCs w:val="12"/>
                              </w:rPr>
                            </w:pPr>
                          </w:p>
                          <w:p w14:paraId="589A32C7" w14:textId="4D42452E" w:rsidR="008902E9" w:rsidRPr="008902E9" w:rsidRDefault="008902E9" w:rsidP="008902E9">
                            <w:pPr>
                              <w:rPr>
                                <w:color w:val="FFFFFF" w:themeColor="background1"/>
                                <w:sz w:val="24"/>
                                <w:szCs w:val="24"/>
                              </w:rPr>
                            </w:pPr>
                            <w:r w:rsidRPr="008902E9">
                              <w:rPr>
                                <w:color w:val="FFFFFF" w:themeColor="background1"/>
                                <w:sz w:val="24"/>
                                <w:szCs w:val="24"/>
                              </w:rPr>
                              <w:fldChar w:fldCharType="begin"/>
                            </w:r>
                            <w:r w:rsidRPr="008902E9">
                              <w:rPr>
                                <w:color w:val="FFFFFF" w:themeColor="background1"/>
                                <w:sz w:val="24"/>
                                <w:szCs w:val="24"/>
                              </w:rPr>
                              <w:instrText xml:space="preserve"> FILLIN  "Contactggegevens Naam en Achternaam"  \* MERGEFORMAT </w:instrText>
                            </w:r>
                            <w:r w:rsidRPr="008902E9">
                              <w:rPr>
                                <w:color w:val="FFFFFF" w:themeColor="background1"/>
                                <w:sz w:val="24"/>
                                <w:szCs w:val="24"/>
                              </w:rPr>
                              <w:fldChar w:fldCharType="separate"/>
                            </w:r>
                            <w:r w:rsidRPr="008902E9">
                              <w:rPr>
                                <w:color w:val="FFFFFF" w:themeColor="background1"/>
                                <w:sz w:val="24"/>
                                <w:szCs w:val="24"/>
                              </w:rPr>
                              <w:fldChar w:fldCharType="end"/>
                            </w:r>
                          </w:p>
                          <w:p w14:paraId="2E9AD66F" w14:textId="0264C8CF" w:rsidR="008902E9" w:rsidRPr="008902E9" w:rsidRDefault="008902E9" w:rsidP="008902E9">
                            <w:pPr>
                              <w:rPr>
                                <w:color w:val="FFFFFF" w:themeColor="background1"/>
                                <w:sz w:val="24"/>
                                <w:szCs w:val="24"/>
                              </w:rPr>
                            </w:pPr>
                            <w:r w:rsidRPr="008902E9">
                              <w:rPr>
                                <w:color w:val="FFFFFF" w:themeColor="background1"/>
                                <w:sz w:val="24"/>
                                <w:szCs w:val="24"/>
                              </w:rPr>
                              <w:fldChar w:fldCharType="begin"/>
                            </w:r>
                            <w:r w:rsidRPr="008902E9">
                              <w:rPr>
                                <w:color w:val="FFFFFF" w:themeColor="background1"/>
                                <w:sz w:val="24"/>
                                <w:szCs w:val="24"/>
                              </w:rPr>
                              <w:instrText xml:space="preserve"> FILLIN  "Contactggegevens </w:instrText>
                            </w:r>
                            <w:r>
                              <w:rPr>
                                <w:color w:val="FFFFFF" w:themeColor="background1"/>
                                <w:sz w:val="24"/>
                                <w:szCs w:val="24"/>
                              </w:rPr>
                              <w:instrText>E-mailadres</w:instrText>
                            </w:r>
                            <w:r w:rsidRPr="008902E9">
                              <w:rPr>
                                <w:color w:val="FFFFFF" w:themeColor="background1"/>
                                <w:sz w:val="24"/>
                                <w:szCs w:val="24"/>
                              </w:rPr>
                              <w:instrText xml:space="preserve"> "  \* MERGEFORMAT </w:instrText>
                            </w:r>
                            <w:r w:rsidRPr="008902E9">
                              <w:rPr>
                                <w:color w:val="FFFFFF" w:themeColor="background1"/>
                                <w:sz w:val="24"/>
                                <w:szCs w:val="24"/>
                              </w:rPr>
                              <w:fldChar w:fldCharType="separate"/>
                            </w:r>
                            <w:r w:rsidRPr="008902E9">
                              <w:rPr>
                                <w:color w:val="FFFFFF" w:themeColor="background1"/>
                                <w:sz w:val="24"/>
                                <w:szCs w:val="24"/>
                              </w:rPr>
                              <w:fldChar w:fldCharType="end"/>
                            </w:r>
                          </w:p>
                          <w:p w14:paraId="05212783" w14:textId="6F787188" w:rsidR="008902E9" w:rsidRPr="008902E9" w:rsidRDefault="008902E9" w:rsidP="008902E9">
                            <w:pPr>
                              <w:rPr>
                                <w:color w:val="FFFFFF" w:themeColor="background1"/>
                                <w:sz w:val="24"/>
                                <w:szCs w:val="24"/>
                              </w:rPr>
                            </w:pPr>
                            <w:r w:rsidRPr="008902E9">
                              <w:rPr>
                                <w:color w:val="FFFFFF" w:themeColor="background1"/>
                                <w:sz w:val="24"/>
                                <w:szCs w:val="24"/>
                              </w:rPr>
                              <w:fldChar w:fldCharType="begin"/>
                            </w:r>
                            <w:r w:rsidRPr="008902E9">
                              <w:rPr>
                                <w:color w:val="FFFFFF" w:themeColor="background1"/>
                                <w:sz w:val="24"/>
                                <w:szCs w:val="24"/>
                              </w:rPr>
                              <w:instrText xml:space="preserve"> FILLIN  "Contactggegevens </w:instrText>
                            </w:r>
                            <w:r w:rsidR="00770DDD">
                              <w:rPr>
                                <w:color w:val="FFFFFF" w:themeColor="background1"/>
                                <w:sz w:val="24"/>
                                <w:szCs w:val="24"/>
                              </w:rPr>
                              <w:instrText>Telefoonnummer</w:instrText>
                            </w:r>
                            <w:r w:rsidRPr="008902E9">
                              <w:rPr>
                                <w:color w:val="FFFFFF" w:themeColor="background1"/>
                                <w:sz w:val="24"/>
                                <w:szCs w:val="24"/>
                              </w:rPr>
                              <w:instrText xml:space="preserve"> "  \* MERGEFORMAT </w:instrText>
                            </w:r>
                            <w:r w:rsidRPr="008902E9">
                              <w:rPr>
                                <w:color w:val="FFFFFF" w:themeColor="background1"/>
                                <w:sz w:val="24"/>
                                <w:szCs w:val="24"/>
                              </w:rPr>
                              <w:fldChar w:fldCharType="separate"/>
                            </w:r>
                            <w:r w:rsidRPr="008902E9">
                              <w:rPr>
                                <w:color w:val="FFFFFF" w:themeColor="background1"/>
                                <w:sz w:val="24"/>
                                <w:szCs w:val="24"/>
                              </w:rPr>
                              <w:fldChar w:fldCharType="end"/>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62CB4" id="Tekstvak 30" o:spid="_x0000_s1029" type="#_x0000_t202" style="position:absolute;margin-left:267.05pt;margin-top:611.05pt;width:197.25pt;height:18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" filled="f" stroked="f" strokeweight=".5pt">
                <v:textbox inset=",,,0">
                  <w:txbxContent>
                    <w:p w14:paraId="14A73A9F" w14:textId="72AAFA74" w:rsidR="00C76432" w:rsidRDefault="00C76432">
                      <w:pPr>
                        <w:rPr>
                          <w:b/>
                          <w:color w:val="FFFFFF" w:themeColor="background1"/>
                          <w:sz w:val="24"/>
                          <w:szCs w:val="24"/>
                        </w:rPr>
                      </w:pPr>
                    </w:p>
                    <w:p w14:paraId="4BF1940C" w14:textId="77777777" w:rsidR="0046529D" w:rsidRPr="00B273DF" w:rsidRDefault="0046529D">
                      <w:pPr>
                        <w:rPr>
                          <w:b/>
                          <w:color w:val="FFFFFF" w:themeColor="background1"/>
                          <w:sz w:val="24"/>
                          <w:szCs w:val="24"/>
                        </w:rPr>
                      </w:pPr>
                    </w:p>
                    <w:p w14:paraId="0DC97C2F" w14:textId="77777777" w:rsidR="0046529D" w:rsidRPr="00B273DF" w:rsidRDefault="0046529D" w:rsidP="0046529D">
                      <w:pPr>
                        <w:rPr>
                          <w:b/>
                          <w:color w:val="FFFFFF" w:themeColor="background1"/>
                          <w:sz w:val="24"/>
                          <w:szCs w:val="24"/>
                        </w:rPr>
                      </w:pPr>
                      <w:r w:rsidRPr="00B273DF">
                        <w:rPr>
                          <w:b/>
                          <w:color w:val="FFFFFF" w:themeColor="background1"/>
                          <w:sz w:val="24"/>
                          <w:szCs w:val="24"/>
                        </w:rPr>
                        <w:t>Contactgegevens</w:t>
                      </w:r>
                    </w:p>
                    <w:p w14:paraId="05ADD92A" w14:textId="77777777" w:rsidR="0046529D" w:rsidRPr="00B273DF" w:rsidRDefault="0046529D" w:rsidP="0046529D">
                      <w:pPr>
                        <w:rPr>
                          <w:color w:val="FFFFFF" w:themeColor="background1"/>
                        </w:rPr>
                      </w:pPr>
                      <w:r w:rsidRPr="00B273DF">
                        <w:rPr>
                          <w:color w:val="FFFFFF" w:themeColor="background1"/>
                        </w:rPr>
                        <w:t>Hanzehogeschool Leveranciersmanagement</w:t>
                      </w:r>
                    </w:p>
                    <w:p w14:paraId="7970DBAC" w14:textId="77777777" w:rsidR="0046529D" w:rsidRPr="00B273DF" w:rsidRDefault="0046529D" w:rsidP="0046529D">
                      <w:pPr>
                        <w:rPr>
                          <w:color w:val="FFFFFF" w:themeColor="background1"/>
                        </w:rPr>
                      </w:pPr>
                      <w:r w:rsidRPr="00B273DF">
                        <w:rPr>
                          <w:color w:val="FFFFFF" w:themeColor="background1"/>
                        </w:rPr>
                        <w:t>Inkoop@org.hanze.nl</w:t>
                      </w:r>
                    </w:p>
                    <w:p w14:paraId="6E80A72C" w14:textId="77777777" w:rsidR="00673364" w:rsidRPr="00673364" w:rsidRDefault="00673364" w:rsidP="00673364">
                      <w:pPr>
                        <w:spacing w:line="120" w:lineRule="atLeast"/>
                        <w:rPr>
                          <w:color w:val="FFFFFF" w:themeColor="background1"/>
                          <w:sz w:val="12"/>
                          <w:szCs w:val="12"/>
                        </w:rPr>
                      </w:pPr>
                    </w:p>
                    <w:p w14:paraId="589A32C7" w14:textId="4D42452E" w:rsidR="008902E9" w:rsidRPr="008902E9" w:rsidRDefault="008902E9" w:rsidP="008902E9">
                      <w:pPr>
                        <w:rPr>
                          <w:color w:val="FFFFFF" w:themeColor="background1"/>
                          <w:sz w:val="24"/>
                          <w:szCs w:val="24"/>
                        </w:rPr>
                      </w:pPr>
                      <w:r w:rsidRPr="008902E9">
                        <w:rPr>
                          <w:color w:val="FFFFFF" w:themeColor="background1"/>
                          <w:sz w:val="24"/>
                          <w:szCs w:val="24"/>
                        </w:rPr>
                        <w:fldChar w:fldCharType="begin"/>
                      </w:r>
                      <w:r w:rsidRPr="008902E9">
                        <w:rPr>
                          <w:color w:val="FFFFFF" w:themeColor="background1"/>
                          <w:sz w:val="24"/>
                          <w:szCs w:val="24"/>
                        </w:rPr>
                        <w:instrText xml:space="preserve"> FILLIN  "Contactggegevens Naam en Achternaam"  \* MERGEFORMAT </w:instrText>
                      </w:r>
                      <w:r w:rsidRPr="008902E9">
                        <w:rPr>
                          <w:color w:val="FFFFFF" w:themeColor="background1"/>
                          <w:sz w:val="24"/>
                          <w:szCs w:val="24"/>
                        </w:rPr>
                        <w:fldChar w:fldCharType="separate"/>
                      </w:r>
                      <w:r w:rsidRPr="008902E9">
                        <w:rPr>
                          <w:color w:val="FFFFFF" w:themeColor="background1"/>
                          <w:sz w:val="24"/>
                          <w:szCs w:val="24"/>
                        </w:rPr>
                        <w:fldChar w:fldCharType="end"/>
                      </w:r>
                    </w:p>
                    <w:p w14:paraId="2E9AD66F" w14:textId="0264C8CF" w:rsidR="008902E9" w:rsidRPr="008902E9" w:rsidRDefault="008902E9" w:rsidP="008902E9">
                      <w:pPr>
                        <w:rPr>
                          <w:color w:val="FFFFFF" w:themeColor="background1"/>
                          <w:sz w:val="24"/>
                          <w:szCs w:val="24"/>
                        </w:rPr>
                      </w:pPr>
                      <w:r w:rsidRPr="008902E9">
                        <w:rPr>
                          <w:color w:val="FFFFFF" w:themeColor="background1"/>
                          <w:sz w:val="24"/>
                          <w:szCs w:val="24"/>
                        </w:rPr>
                        <w:fldChar w:fldCharType="begin"/>
                      </w:r>
                      <w:r w:rsidRPr="008902E9">
                        <w:rPr>
                          <w:color w:val="FFFFFF" w:themeColor="background1"/>
                          <w:sz w:val="24"/>
                          <w:szCs w:val="24"/>
                        </w:rPr>
                        <w:instrText xml:space="preserve"> FILLIN  "Contactggegevens </w:instrText>
                      </w:r>
                      <w:r>
                        <w:rPr>
                          <w:color w:val="FFFFFF" w:themeColor="background1"/>
                          <w:sz w:val="24"/>
                          <w:szCs w:val="24"/>
                        </w:rPr>
                        <w:instrText>E-mailadres</w:instrText>
                      </w:r>
                      <w:r w:rsidRPr="008902E9">
                        <w:rPr>
                          <w:color w:val="FFFFFF" w:themeColor="background1"/>
                          <w:sz w:val="24"/>
                          <w:szCs w:val="24"/>
                        </w:rPr>
                        <w:instrText xml:space="preserve"> "  \* MERGEFORMAT </w:instrText>
                      </w:r>
                      <w:r w:rsidRPr="008902E9">
                        <w:rPr>
                          <w:color w:val="FFFFFF" w:themeColor="background1"/>
                          <w:sz w:val="24"/>
                          <w:szCs w:val="24"/>
                        </w:rPr>
                        <w:fldChar w:fldCharType="separate"/>
                      </w:r>
                      <w:r w:rsidRPr="008902E9">
                        <w:rPr>
                          <w:color w:val="FFFFFF" w:themeColor="background1"/>
                          <w:sz w:val="24"/>
                          <w:szCs w:val="24"/>
                        </w:rPr>
                        <w:fldChar w:fldCharType="end"/>
                      </w:r>
                    </w:p>
                    <w:p w14:paraId="05212783" w14:textId="6F787188" w:rsidR="008902E9" w:rsidRPr="008902E9" w:rsidRDefault="008902E9" w:rsidP="008902E9">
                      <w:pPr>
                        <w:rPr>
                          <w:color w:val="FFFFFF" w:themeColor="background1"/>
                          <w:sz w:val="24"/>
                          <w:szCs w:val="24"/>
                        </w:rPr>
                      </w:pPr>
                      <w:r w:rsidRPr="008902E9">
                        <w:rPr>
                          <w:color w:val="FFFFFF" w:themeColor="background1"/>
                          <w:sz w:val="24"/>
                          <w:szCs w:val="24"/>
                        </w:rPr>
                        <w:fldChar w:fldCharType="begin"/>
                      </w:r>
                      <w:r w:rsidRPr="008902E9">
                        <w:rPr>
                          <w:color w:val="FFFFFF" w:themeColor="background1"/>
                          <w:sz w:val="24"/>
                          <w:szCs w:val="24"/>
                        </w:rPr>
                        <w:instrText xml:space="preserve"> FILLIN  "Contactggegevens </w:instrText>
                      </w:r>
                      <w:r w:rsidR="00770DDD">
                        <w:rPr>
                          <w:color w:val="FFFFFF" w:themeColor="background1"/>
                          <w:sz w:val="24"/>
                          <w:szCs w:val="24"/>
                        </w:rPr>
                        <w:instrText>Telefoonnummer</w:instrText>
                      </w:r>
                      <w:r w:rsidRPr="008902E9">
                        <w:rPr>
                          <w:color w:val="FFFFFF" w:themeColor="background1"/>
                          <w:sz w:val="24"/>
                          <w:szCs w:val="24"/>
                        </w:rPr>
                        <w:instrText xml:space="preserve"> "  \* MERGEFORMAT </w:instrText>
                      </w:r>
                      <w:r w:rsidRPr="008902E9">
                        <w:rPr>
                          <w:color w:val="FFFFFF" w:themeColor="background1"/>
                          <w:sz w:val="24"/>
                          <w:szCs w:val="24"/>
                        </w:rPr>
                        <w:fldChar w:fldCharType="separate"/>
                      </w:r>
                      <w:r w:rsidRPr="008902E9">
                        <w:rPr>
                          <w:color w:val="FFFFFF" w:themeColor="background1"/>
                          <w:sz w:val="24"/>
                          <w:szCs w:val="24"/>
                        </w:rPr>
                        <w:fldChar w:fldCharType="end"/>
                      </w:r>
                    </w:p>
                  </w:txbxContent>
                </v:textbox>
                <w10:wrap anchory="page"/>
                <w10:anchorlock/>
              </v:shape>
            </w:pict>
          </mc:Fallback>
        </mc:AlternateContent>
      </w:r>
    </w:p>
    <w:sectPr w:rsidR="00CC63D3" w:rsidSect="00165452">
      <w:headerReference w:type="even" r:id="rId18"/>
      <w:headerReference w:type="default" r:id="rId19"/>
      <w:headerReference w:type="first" r:id="rId20"/>
      <w:footerReference w:type="first" r:id="rId21"/>
      <w:pgSz w:w="11906" w:h="16838" w:code="9"/>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2C91" w14:textId="77777777" w:rsidR="0041275A" w:rsidRDefault="0041275A" w:rsidP="00BA611C">
      <w:r>
        <w:separator/>
      </w:r>
    </w:p>
  </w:endnote>
  <w:endnote w:type="continuationSeparator" w:id="0">
    <w:p w14:paraId="299CDE31" w14:textId="77777777" w:rsidR="0041275A" w:rsidRDefault="0041275A" w:rsidP="00BA611C">
      <w:r>
        <w:continuationSeparator/>
      </w:r>
    </w:p>
  </w:endnote>
  <w:endnote w:type="continuationNotice" w:id="1">
    <w:p w14:paraId="09765DF1" w14:textId="77777777" w:rsidR="0041275A" w:rsidRDefault="004127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635177"/>
      <w:docPartObj>
        <w:docPartGallery w:val="Page Numbers (Bottom of Page)"/>
        <w:docPartUnique/>
      </w:docPartObj>
    </w:sdtPr>
    <w:sdtEndPr/>
    <w:sdtContent>
      <w:p w14:paraId="45FF7877" w14:textId="77777777" w:rsidR="003E5F9F" w:rsidRDefault="003E5F9F">
        <w:pPr>
          <w:pStyle w:val="Voettekst"/>
          <w:jc w:val="right"/>
        </w:pPr>
        <w:r>
          <w:fldChar w:fldCharType="begin"/>
        </w:r>
        <w:r>
          <w:instrText>PAGE   \* MERGEFORMAT</w:instrText>
        </w:r>
        <w:r>
          <w:fldChar w:fldCharType="separate"/>
        </w:r>
        <w:r>
          <w:t>2</w:t>
        </w:r>
        <w:r>
          <w:fldChar w:fldCharType="end"/>
        </w:r>
      </w:p>
    </w:sdtContent>
  </w:sdt>
  <w:p w14:paraId="74BD5048" w14:textId="77777777" w:rsidR="00327D5B" w:rsidRDefault="00327D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E37EE" w14:textId="77777777" w:rsidR="00A77FDA" w:rsidRDefault="00A77F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610A" w14:textId="77777777" w:rsidR="0041275A" w:rsidRDefault="0041275A" w:rsidP="00BA611C">
      <w:r>
        <w:separator/>
      </w:r>
    </w:p>
  </w:footnote>
  <w:footnote w:type="continuationSeparator" w:id="0">
    <w:p w14:paraId="74B6E09D" w14:textId="77777777" w:rsidR="0041275A" w:rsidRDefault="0041275A" w:rsidP="00BA611C">
      <w:r>
        <w:continuationSeparator/>
      </w:r>
    </w:p>
  </w:footnote>
  <w:footnote w:type="continuationNotice" w:id="1">
    <w:p w14:paraId="263070D0" w14:textId="77777777" w:rsidR="0041275A" w:rsidRDefault="004127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6A58" w14:textId="7190EA45" w:rsidR="00C74072" w:rsidRDefault="0041275A">
    <w:pPr>
      <w:pStyle w:val="Koptekst"/>
    </w:pPr>
    <w:r>
      <w:rPr>
        <w:noProof/>
      </w:rPr>
      <w:pict w14:anchorId="5EF17E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79.55pt;height:119.85pt;rotation:315;z-index:-251658237;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76556" w14:textId="465766F7" w:rsidR="00C74072" w:rsidRDefault="0041275A">
    <w:pPr>
      <w:pStyle w:val="Koptekst"/>
    </w:pPr>
    <w:r>
      <w:rPr>
        <w:noProof/>
      </w:rPr>
      <w:pict w14:anchorId="631F64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479.55pt;height:119.85pt;rotation:315;z-index:-251658236;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84A3" w14:textId="06C42EF3" w:rsidR="000F6028" w:rsidRDefault="00A33A88">
    <w:pPr>
      <w:pStyle w:val="Koptekst"/>
    </w:pPr>
    <w:r>
      <w:rPr>
        <w:noProof/>
      </w:rPr>
      <w:drawing>
        <wp:anchor distT="0" distB="0" distL="114300" distR="114300" simplePos="0" relativeHeight="251658241" behindDoc="0" locked="0" layoutInCell="1" allowOverlap="1" wp14:anchorId="106B2687" wp14:editId="79B1BB9E">
          <wp:simplePos x="0" y="0"/>
          <wp:positionH relativeFrom="page">
            <wp:posOffset>0</wp:posOffset>
          </wp:positionH>
          <wp:positionV relativeFrom="page">
            <wp:posOffset>0</wp:posOffset>
          </wp:positionV>
          <wp:extent cx="7560000" cy="10692000"/>
          <wp:effectExtent l="0" t="0" r="3175" b="0"/>
          <wp:wrapNone/>
          <wp:docPr id="45053937" name="Afbeelding 3" descr="Afbeelding met schermopname, Amber,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3937" name="Afbeelding 3" descr="Afbeelding met schermopname, Amber,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76AB" w14:textId="38566DFE" w:rsidR="00572280" w:rsidRDefault="0041275A">
    <w:pPr>
      <w:pStyle w:val="Koptekst"/>
    </w:pPr>
    <w:r>
      <w:rPr>
        <w:noProof/>
      </w:rPr>
      <w:pict w14:anchorId="03B456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79.55pt;height:119.85pt;rotation:315;z-index:-251658234;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C91EB8">
      <w:rPr>
        <w:noProof/>
      </w:rPr>
      <w:drawing>
        <wp:anchor distT="0" distB="0" distL="114300" distR="114300" simplePos="0" relativeHeight="251658240" behindDoc="0" locked="1" layoutInCell="1" allowOverlap="1" wp14:anchorId="32778D8B" wp14:editId="2F7DCBC3">
          <wp:simplePos x="0" y="0"/>
          <wp:positionH relativeFrom="page">
            <wp:posOffset>0</wp:posOffset>
          </wp:positionH>
          <wp:positionV relativeFrom="page">
            <wp:posOffset>0</wp:posOffset>
          </wp:positionV>
          <wp:extent cx="7560000" cy="10692000"/>
          <wp:effectExtent l="0" t="0" r="3175" b="0"/>
          <wp:wrapNone/>
          <wp:docPr id="20572693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0CD8" w14:textId="74C7E732" w:rsidR="00C74072" w:rsidRDefault="00C74072">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1F29" w14:textId="035205D3" w:rsidR="00C74072" w:rsidRDefault="0041275A">
    <w:pPr>
      <w:pStyle w:val="Koptekst"/>
    </w:pPr>
    <w:r>
      <w:rPr>
        <w:noProof/>
      </w:rPr>
      <w:pict w14:anchorId="1AC499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79.55pt;height:119.85pt;rotation:315;z-index:-251658235;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51F6" w14:textId="63FC8071" w:rsidR="00C74072" w:rsidRDefault="0041275A">
    <w:pPr>
      <w:pStyle w:val="Koptekst"/>
    </w:pPr>
    <w:r>
      <w:rPr>
        <w:noProof/>
      </w:rPr>
      <w:pict w14:anchorId="59E5E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479.55pt;height:119.85pt;rotation:315;z-index:-251658232;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BEFF" w14:textId="56147022" w:rsidR="00C74072" w:rsidRDefault="0041275A">
    <w:pPr>
      <w:pStyle w:val="Koptekst"/>
    </w:pPr>
    <w:r>
      <w:rPr>
        <w:noProof/>
      </w:rPr>
      <w:pict w14:anchorId="7ACAED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margin-left:0;margin-top:0;width:479.55pt;height:119.85pt;rotation:315;z-index:-251658231;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3CE7" w14:textId="33296C64" w:rsidR="00A77FDA" w:rsidRDefault="0041275A">
    <w:pPr>
      <w:pStyle w:val="Koptekst"/>
    </w:pPr>
    <w:r>
      <w:rPr>
        <w:noProof/>
      </w:rPr>
      <w:pict w14:anchorId="5226B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margin-left:0;margin-top:0;width:479.55pt;height:119.85pt;rotation:315;z-index:-251658233;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33A88">
      <w:rPr>
        <w:noProof/>
      </w:rPr>
      <w:drawing>
        <wp:anchor distT="0" distB="0" distL="114300" distR="114300" simplePos="0" relativeHeight="251658242" behindDoc="0" locked="0" layoutInCell="1" allowOverlap="1" wp14:anchorId="07FECF82" wp14:editId="556B75A2">
          <wp:simplePos x="0" y="0"/>
          <wp:positionH relativeFrom="page">
            <wp:posOffset>0</wp:posOffset>
          </wp:positionH>
          <wp:positionV relativeFrom="page">
            <wp:posOffset>0</wp:posOffset>
          </wp:positionV>
          <wp:extent cx="7560000" cy="10692000"/>
          <wp:effectExtent l="0" t="0" r="3175" b="0"/>
          <wp:wrapNone/>
          <wp:docPr id="479750862" name="Afbeelding 4" descr="Afbeelding met schermopname, teks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750862" name="Afbeelding 4" descr="Afbeelding met schermopname, teks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4B"/>
    <w:multiLevelType w:val="hybridMultilevel"/>
    <w:tmpl w:val="E87C9068"/>
    <w:lvl w:ilvl="0" w:tplc="9C0C22BC">
      <w:start w:val="4"/>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6A56206"/>
    <w:multiLevelType w:val="hybridMultilevel"/>
    <w:tmpl w:val="24FE73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8F4344"/>
    <w:multiLevelType w:val="hybridMultilevel"/>
    <w:tmpl w:val="40DCCDC8"/>
    <w:lvl w:ilvl="0" w:tplc="7B60B74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2E07E8"/>
    <w:multiLevelType w:val="hybridMultilevel"/>
    <w:tmpl w:val="03A06510"/>
    <w:lvl w:ilvl="0" w:tplc="7F405CC4">
      <w:start w:val="1"/>
      <w:numFmt w:val="bullet"/>
      <w:lvlText w:val=""/>
      <w:lvlJc w:val="left"/>
      <w:pPr>
        <w:ind w:left="720" w:hanging="360"/>
      </w:pPr>
      <w:rPr>
        <w:rFonts w:ascii="Symbol" w:hAnsi="Symbol" w:hint="default"/>
        <w:u w:color="F582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775B6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9053E0"/>
    <w:multiLevelType w:val="hybridMultilevel"/>
    <w:tmpl w:val="FF36830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3250C3A"/>
    <w:multiLevelType w:val="hybridMultilevel"/>
    <w:tmpl w:val="70D2BA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F00666"/>
    <w:multiLevelType w:val="multilevel"/>
    <w:tmpl w:val="461C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23B58"/>
    <w:multiLevelType w:val="hybridMultilevel"/>
    <w:tmpl w:val="D8421E6A"/>
    <w:lvl w:ilvl="0" w:tplc="577C9D02">
      <w:start w:val="1"/>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3AE402D0"/>
    <w:multiLevelType w:val="hybridMultilevel"/>
    <w:tmpl w:val="F05A5A24"/>
    <w:lvl w:ilvl="0" w:tplc="88A0C41C">
      <w:start w:val="1"/>
      <w:numFmt w:val="bullet"/>
      <w:lvlText w:val="-"/>
      <w:lvlJc w:val="left"/>
      <w:pPr>
        <w:ind w:left="360" w:hanging="360"/>
      </w:pPr>
      <w:rPr>
        <w:rFonts w:ascii="Helvetica" w:eastAsiaTheme="minorHAnsi" w:hAnsi="Helvetica" w:cs="Helvetic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D0F392A"/>
    <w:multiLevelType w:val="multilevel"/>
    <w:tmpl w:val="730C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405CB2"/>
    <w:multiLevelType w:val="multilevel"/>
    <w:tmpl w:val="CEE8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F6E33"/>
    <w:multiLevelType w:val="multilevel"/>
    <w:tmpl w:val="2C1CA7C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40500E8C"/>
    <w:multiLevelType w:val="hybridMultilevel"/>
    <w:tmpl w:val="64B882D0"/>
    <w:lvl w:ilvl="0" w:tplc="B7E0A4B6">
      <w:start w:val="1"/>
      <w:numFmt w:val="bullet"/>
      <w:lvlText w:val=""/>
      <w:lvlJc w:val="left"/>
      <w:pPr>
        <w:ind w:left="720" w:hanging="360"/>
      </w:pPr>
      <w:rPr>
        <w:rFonts w:ascii="Symbol" w:hAnsi="Symbol" w:hint="default"/>
        <w:u w:color="F582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8571CA"/>
    <w:multiLevelType w:val="hybridMultilevel"/>
    <w:tmpl w:val="EE165DDE"/>
    <w:lvl w:ilvl="0" w:tplc="5692B2DA">
      <w:start w:val="11"/>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4A8D5674"/>
    <w:multiLevelType w:val="hybridMultilevel"/>
    <w:tmpl w:val="302EE298"/>
    <w:lvl w:ilvl="0" w:tplc="EC448F4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C9C313C"/>
    <w:multiLevelType w:val="hybridMultilevel"/>
    <w:tmpl w:val="24FE73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BDF3655"/>
    <w:multiLevelType w:val="hybridMultilevel"/>
    <w:tmpl w:val="13C85E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C60148E"/>
    <w:multiLevelType w:val="hybridMultilevel"/>
    <w:tmpl w:val="8A6E1DC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3092882"/>
    <w:multiLevelType w:val="hybridMultilevel"/>
    <w:tmpl w:val="59EC093A"/>
    <w:lvl w:ilvl="0" w:tplc="2ED625B0">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8497F79"/>
    <w:multiLevelType w:val="hybridMultilevel"/>
    <w:tmpl w:val="182A59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A3255FB"/>
    <w:multiLevelType w:val="hybridMultilevel"/>
    <w:tmpl w:val="6E0A0756"/>
    <w:lvl w:ilvl="0" w:tplc="B78C02EE">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DCA25B3"/>
    <w:multiLevelType w:val="multilevel"/>
    <w:tmpl w:val="13BA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C7710C"/>
    <w:multiLevelType w:val="hybridMultilevel"/>
    <w:tmpl w:val="8ED4056C"/>
    <w:lvl w:ilvl="0" w:tplc="D0E6C166">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14625558">
    <w:abstractNumId w:val="12"/>
  </w:num>
  <w:num w:numId="2" w16cid:durableId="1083068740">
    <w:abstractNumId w:val="21"/>
  </w:num>
  <w:num w:numId="3" w16cid:durableId="1775202871">
    <w:abstractNumId w:val="2"/>
  </w:num>
  <w:num w:numId="4" w16cid:durableId="1542673178">
    <w:abstractNumId w:val="15"/>
  </w:num>
  <w:num w:numId="5" w16cid:durableId="1712876596">
    <w:abstractNumId w:val="23"/>
  </w:num>
  <w:num w:numId="6" w16cid:durableId="1338383391">
    <w:abstractNumId w:val="20"/>
  </w:num>
  <w:num w:numId="7" w16cid:durableId="1067797386">
    <w:abstractNumId w:val="3"/>
  </w:num>
  <w:num w:numId="8" w16cid:durableId="1354574058">
    <w:abstractNumId w:val="13"/>
  </w:num>
  <w:num w:numId="9" w16cid:durableId="742214846">
    <w:abstractNumId w:val="6"/>
  </w:num>
  <w:num w:numId="10" w16cid:durableId="194973258">
    <w:abstractNumId w:val="12"/>
  </w:num>
  <w:num w:numId="11" w16cid:durableId="1702631799">
    <w:abstractNumId w:val="12"/>
  </w:num>
  <w:num w:numId="12" w16cid:durableId="862476478">
    <w:abstractNumId w:val="9"/>
  </w:num>
  <w:num w:numId="13" w16cid:durableId="1210260121">
    <w:abstractNumId w:val="4"/>
  </w:num>
  <w:num w:numId="14" w16cid:durableId="672027312">
    <w:abstractNumId w:val="12"/>
  </w:num>
  <w:num w:numId="15" w16cid:durableId="731074659">
    <w:abstractNumId w:val="12"/>
  </w:num>
  <w:num w:numId="16" w16cid:durableId="518735905">
    <w:abstractNumId w:val="12"/>
  </w:num>
  <w:num w:numId="17" w16cid:durableId="1747261589">
    <w:abstractNumId w:val="0"/>
  </w:num>
  <w:num w:numId="18" w16cid:durableId="491651431">
    <w:abstractNumId w:val="5"/>
  </w:num>
  <w:num w:numId="19" w16cid:durableId="1539703895">
    <w:abstractNumId w:val="12"/>
  </w:num>
  <w:num w:numId="20" w16cid:durableId="425425735">
    <w:abstractNumId w:val="12"/>
  </w:num>
  <w:num w:numId="21" w16cid:durableId="708334427">
    <w:abstractNumId w:val="12"/>
  </w:num>
  <w:num w:numId="22" w16cid:durableId="1483043805">
    <w:abstractNumId w:val="12"/>
  </w:num>
  <w:num w:numId="23" w16cid:durableId="842278035">
    <w:abstractNumId w:val="12"/>
  </w:num>
  <w:num w:numId="24" w16cid:durableId="997464604">
    <w:abstractNumId w:val="12"/>
  </w:num>
  <w:num w:numId="25" w16cid:durableId="1487743467">
    <w:abstractNumId w:val="18"/>
  </w:num>
  <w:num w:numId="26" w16cid:durableId="587619162">
    <w:abstractNumId w:val="12"/>
  </w:num>
  <w:num w:numId="27" w16cid:durableId="1354380896">
    <w:abstractNumId w:val="12"/>
  </w:num>
  <w:num w:numId="28" w16cid:durableId="1118528549">
    <w:abstractNumId w:val="12"/>
  </w:num>
  <w:num w:numId="29" w16cid:durableId="4478812">
    <w:abstractNumId w:val="11"/>
  </w:num>
  <w:num w:numId="30" w16cid:durableId="1338772520">
    <w:abstractNumId w:val="7"/>
  </w:num>
  <w:num w:numId="31" w16cid:durableId="810831046">
    <w:abstractNumId w:val="19"/>
  </w:num>
  <w:num w:numId="32" w16cid:durableId="1388532155">
    <w:abstractNumId w:val="8"/>
  </w:num>
  <w:num w:numId="33" w16cid:durableId="651983040">
    <w:abstractNumId w:val="22"/>
  </w:num>
  <w:num w:numId="34" w16cid:durableId="529102525">
    <w:abstractNumId w:val="10"/>
  </w:num>
  <w:num w:numId="35" w16cid:durableId="280382012">
    <w:abstractNumId w:val="14"/>
  </w:num>
  <w:num w:numId="36" w16cid:durableId="1058750611">
    <w:abstractNumId w:val="17"/>
  </w:num>
  <w:num w:numId="37" w16cid:durableId="320348478">
    <w:abstractNumId w:val="16"/>
  </w:num>
  <w:num w:numId="38" w16cid:durableId="1461149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9DF"/>
    <w:rsid w:val="00004E55"/>
    <w:rsid w:val="00005A80"/>
    <w:rsid w:val="00006369"/>
    <w:rsid w:val="000065F0"/>
    <w:rsid w:val="00012A22"/>
    <w:rsid w:val="00014607"/>
    <w:rsid w:val="00014D66"/>
    <w:rsid w:val="00015F77"/>
    <w:rsid w:val="00017BB6"/>
    <w:rsid w:val="000226CF"/>
    <w:rsid w:val="000257B5"/>
    <w:rsid w:val="00026962"/>
    <w:rsid w:val="0003076F"/>
    <w:rsid w:val="00030C9C"/>
    <w:rsid w:val="0003493C"/>
    <w:rsid w:val="00051979"/>
    <w:rsid w:val="00053CB3"/>
    <w:rsid w:val="00062AA3"/>
    <w:rsid w:val="000725BD"/>
    <w:rsid w:val="00077202"/>
    <w:rsid w:val="0008193E"/>
    <w:rsid w:val="0008434C"/>
    <w:rsid w:val="000848A8"/>
    <w:rsid w:val="00096C61"/>
    <w:rsid w:val="000A5BAB"/>
    <w:rsid w:val="000B0AFA"/>
    <w:rsid w:val="000B1101"/>
    <w:rsid w:val="000B1162"/>
    <w:rsid w:val="000B3816"/>
    <w:rsid w:val="000B460E"/>
    <w:rsid w:val="000C09A2"/>
    <w:rsid w:val="000C489E"/>
    <w:rsid w:val="000C6C75"/>
    <w:rsid w:val="000D636C"/>
    <w:rsid w:val="000E1A7F"/>
    <w:rsid w:val="000E5815"/>
    <w:rsid w:val="000F0F5A"/>
    <w:rsid w:val="000F49F8"/>
    <w:rsid w:val="000F58DA"/>
    <w:rsid w:val="000F6028"/>
    <w:rsid w:val="000F795A"/>
    <w:rsid w:val="0010660A"/>
    <w:rsid w:val="00106914"/>
    <w:rsid w:val="00106F38"/>
    <w:rsid w:val="00111A22"/>
    <w:rsid w:val="001223BB"/>
    <w:rsid w:val="001223FE"/>
    <w:rsid w:val="0012444A"/>
    <w:rsid w:val="00124CCE"/>
    <w:rsid w:val="00126F67"/>
    <w:rsid w:val="00130D64"/>
    <w:rsid w:val="00133956"/>
    <w:rsid w:val="00140399"/>
    <w:rsid w:val="00145604"/>
    <w:rsid w:val="0014618A"/>
    <w:rsid w:val="00151292"/>
    <w:rsid w:val="0015245F"/>
    <w:rsid w:val="00156F5B"/>
    <w:rsid w:val="00165452"/>
    <w:rsid w:val="00166099"/>
    <w:rsid w:val="00166691"/>
    <w:rsid w:val="0018192F"/>
    <w:rsid w:val="00183D84"/>
    <w:rsid w:val="00190F7F"/>
    <w:rsid w:val="00195B52"/>
    <w:rsid w:val="001A09C0"/>
    <w:rsid w:val="001B2CDD"/>
    <w:rsid w:val="001C1655"/>
    <w:rsid w:val="001C31B5"/>
    <w:rsid w:val="001C35E3"/>
    <w:rsid w:val="001C3D0C"/>
    <w:rsid w:val="001C4BF7"/>
    <w:rsid w:val="001D04E8"/>
    <w:rsid w:val="001D72AF"/>
    <w:rsid w:val="001E27E5"/>
    <w:rsid w:val="001E3559"/>
    <w:rsid w:val="001E4564"/>
    <w:rsid w:val="001E54FE"/>
    <w:rsid w:val="001F0F10"/>
    <w:rsid w:val="001F3842"/>
    <w:rsid w:val="001F4286"/>
    <w:rsid w:val="001F6673"/>
    <w:rsid w:val="00205FED"/>
    <w:rsid w:val="002075D4"/>
    <w:rsid w:val="002134D2"/>
    <w:rsid w:val="002142FC"/>
    <w:rsid w:val="002145C1"/>
    <w:rsid w:val="002174DB"/>
    <w:rsid w:val="002251D8"/>
    <w:rsid w:val="00225F49"/>
    <w:rsid w:val="002327A1"/>
    <w:rsid w:val="00233AB4"/>
    <w:rsid w:val="00236C7B"/>
    <w:rsid w:val="00240689"/>
    <w:rsid w:val="00251170"/>
    <w:rsid w:val="002527A8"/>
    <w:rsid w:val="002574BA"/>
    <w:rsid w:val="00257D75"/>
    <w:rsid w:val="0026415B"/>
    <w:rsid w:val="00266E48"/>
    <w:rsid w:val="002716C3"/>
    <w:rsid w:val="00271D28"/>
    <w:rsid w:val="00272FE7"/>
    <w:rsid w:val="00275727"/>
    <w:rsid w:val="00287267"/>
    <w:rsid w:val="002921BC"/>
    <w:rsid w:val="00292FD3"/>
    <w:rsid w:val="00294565"/>
    <w:rsid w:val="002969DA"/>
    <w:rsid w:val="00297080"/>
    <w:rsid w:val="00297341"/>
    <w:rsid w:val="002A227A"/>
    <w:rsid w:val="002A4B7C"/>
    <w:rsid w:val="002A7038"/>
    <w:rsid w:val="002B42AA"/>
    <w:rsid w:val="002B6025"/>
    <w:rsid w:val="002C1D2A"/>
    <w:rsid w:val="002E1572"/>
    <w:rsid w:val="002E5EF7"/>
    <w:rsid w:val="002E64CC"/>
    <w:rsid w:val="002E6EC2"/>
    <w:rsid w:val="002F11ED"/>
    <w:rsid w:val="002F154E"/>
    <w:rsid w:val="002F3023"/>
    <w:rsid w:val="003002FB"/>
    <w:rsid w:val="00303009"/>
    <w:rsid w:val="003037CD"/>
    <w:rsid w:val="00315898"/>
    <w:rsid w:val="003161F5"/>
    <w:rsid w:val="00320A89"/>
    <w:rsid w:val="003240E4"/>
    <w:rsid w:val="00327D5B"/>
    <w:rsid w:val="00331808"/>
    <w:rsid w:val="0033245A"/>
    <w:rsid w:val="003333A5"/>
    <w:rsid w:val="00335FB8"/>
    <w:rsid w:val="00337E17"/>
    <w:rsid w:val="00344E61"/>
    <w:rsid w:val="003523A7"/>
    <w:rsid w:val="00360147"/>
    <w:rsid w:val="00360D00"/>
    <w:rsid w:val="0036228D"/>
    <w:rsid w:val="00367C0C"/>
    <w:rsid w:val="003706F2"/>
    <w:rsid w:val="00370E8B"/>
    <w:rsid w:val="00386CCC"/>
    <w:rsid w:val="003915D8"/>
    <w:rsid w:val="00393802"/>
    <w:rsid w:val="00394A87"/>
    <w:rsid w:val="003B0720"/>
    <w:rsid w:val="003B4230"/>
    <w:rsid w:val="003B53F5"/>
    <w:rsid w:val="003B601B"/>
    <w:rsid w:val="003C0BCE"/>
    <w:rsid w:val="003C601E"/>
    <w:rsid w:val="003D1CE6"/>
    <w:rsid w:val="003D30C4"/>
    <w:rsid w:val="003D35F9"/>
    <w:rsid w:val="003D3ED9"/>
    <w:rsid w:val="003E040E"/>
    <w:rsid w:val="003E426E"/>
    <w:rsid w:val="003E4E3F"/>
    <w:rsid w:val="003E5F9F"/>
    <w:rsid w:val="003F447C"/>
    <w:rsid w:val="00403009"/>
    <w:rsid w:val="00403D52"/>
    <w:rsid w:val="0041275A"/>
    <w:rsid w:val="004136CD"/>
    <w:rsid w:val="00414475"/>
    <w:rsid w:val="00416AB9"/>
    <w:rsid w:val="0041734C"/>
    <w:rsid w:val="004235B3"/>
    <w:rsid w:val="00427B48"/>
    <w:rsid w:val="00433828"/>
    <w:rsid w:val="00437606"/>
    <w:rsid w:val="00441C1D"/>
    <w:rsid w:val="00443875"/>
    <w:rsid w:val="00444FC6"/>
    <w:rsid w:val="004646D9"/>
    <w:rsid w:val="0046529D"/>
    <w:rsid w:val="00480B74"/>
    <w:rsid w:val="00481D65"/>
    <w:rsid w:val="00491150"/>
    <w:rsid w:val="00491553"/>
    <w:rsid w:val="00494210"/>
    <w:rsid w:val="00495350"/>
    <w:rsid w:val="004A0242"/>
    <w:rsid w:val="004A1850"/>
    <w:rsid w:val="004A5A90"/>
    <w:rsid w:val="004B5EC7"/>
    <w:rsid w:val="004C1E57"/>
    <w:rsid w:val="004C762A"/>
    <w:rsid w:val="004D02F7"/>
    <w:rsid w:val="004D2178"/>
    <w:rsid w:val="004D33A0"/>
    <w:rsid w:val="004D51BF"/>
    <w:rsid w:val="004D701A"/>
    <w:rsid w:val="004E1ABC"/>
    <w:rsid w:val="004E3A15"/>
    <w:rsid w:val="004E5B80"/>
    <w:rsid w:val="004E6965"/>
    <w:rsid w:val="004F196D"/>
    <w:rsid w:val="004F1DDF"/>
    <w:rsid w:val="004F64E2"/>
    <w:rsid w:val="004F7CCD"/>
    <w:rsid w:val="00507073"/>
    <w:rsid w:val="0050736C"/>
    <w:rsid w:val="005149D7"/>
    <w:rsid w:val="00514E8C"/>
    <w:rsid w:val="0051621B"/>
    <w:rsid w:val="00521EA8"/>
    <w:rsid w:val="005300E5"/>
    <w:rsid w:val="00541E3A"/>
    <w:rsid w:val="0054391F"/>
    <w:rsid w:val="00547A0B"/>
    <w:rsid w:val="00562E77"/>
    <w:rsid w:val="0056679D"/>
    <w:rsid w:val="00571804"/>
    <w:rsid w:val="00571851"/>
    <w:rsid w:val="00572280"/>
    <w:rsid w:val="00575B93"/>
    <w:rsid w:val="00576095"/>
    <w:rsid w:val="00576213"/>
    <w:rsid w:val="005774E2"/>
    <w:rsid w:val="00582809"/>
    <w:rsid w:val="00583BD6"/>
    <w:rsid w:val="00593DA0"/>
    <w:rsid w:val="00595C44"/>
    <w:rsid w:val="00596272"/>
    <w:rsid w:val="005B1165"/>
    <w:rsid w:val="005B397C"/>
    <w:rsid w:val="005B745C"/>
    <w:rsid w:val="005B7CFF"/>
    <w:rsid w:val="005C03F4"/>
    <w:rsid w:val="005C4C44"/>
    <w:rsid w:val="005C5FB1"/>
    <w:rsid w:val="005D090C"/>
    <w:rsid w:val="005E44F9"/>
    <w:rsid w:val="005E4806"/>
    <w:rsid w:val="005E5FA2"/>
    <w:rsid w:val="005E637E"/>
    <w:rsid w:val="005E704C"/>
    <w:rsid w:val="005F085B"/>
    <w:rsid w:val="005F1224"/>
    <w:rsid w:val="005F4CE9"/>
    <w:rsid w:val="005F6DEC"/>
    <w:rsid w:val="00602137"/>
    <w:rsid w:val="00603313"/>
    <w:rsid w:val="00603510"/>
    <w:rsid w:val="006068EE"/>
    <w:rsid w:val="00606F50"/>
    <w:rsid w:val="006076AB"/>
    <w:rsid w:val="00611593"/>
    <w:rsid w:val="0061368A"/>
    <w:rsid w:val="006140E6"/>
    <w:rsid w:val="0061489C"/>
    <w:rsid w:val="0062644B"/>
    <w:rsid w:val="00641613"/>
    <w:rsid w:val="00646468"/>
    <w:rsid w:val="006519DE"/>
    <w:rsid w:val="0065761E"/>
    <w:rsid w:val="00663853"/>
    <w:rsid w:val="00673364"/>
    <w:rsid w:val="006756BB"/>
    <w:rsid w:val="00682119"/>
    <w:rsid w:val="0068726D"/>
    <w:rsid w:val="00693722"/>
    <w:rsid w:val="00695E75"/>
    <w:rsid w:val="006A4428"/>
    <w:rsid w:val="006A4705"/>
    <w:rsid w:val="006A501F"/>
    <w:rsid w:val="006B080D"/>
    <w:rsid w:val="006B10DB"/>
    <w:rsid w:val="006B3DA4"/>
    <w:rsid w:val="006C0444"/>
    <w:rsid w:val="006C2525"/>
    <w:rsid w:val="006C7C1D"/>
    <w:rsid w:val="006D011F"/>
    <w:rsid w:val="006D37F9"/>
    <w:rsid w:val="006D5A51"/>
    <w:rsid w:val="006D7733"/>
    <w:rsid w:val="006E0A9C"/>
    <w:rsid w:val="006E5879"/>
    <w:rsid w:val="006E6DE0"/>
    <w:rsid w:val="006F194C"/>
    <w:rsid w:val="006F44DA"/>
    <w:rsid w:val="006F49C1"/>
    <w:rsid w:val="006F72A7"/>
    <w:rsid w:val="007032B5"/>
    <w:rsid w:val="00703E6D"/>
    <w:rsid w:val="00704CD4"/>
    <w:rsid w:val="007050D8"/>
    <w:rsid w:val="00712FE5"/>
    <w:rsid w:val="007204B5"/>
    <w:rsid w:val="007215D7"/>
    <w:rsid w:val="00724E88"/>
    <w:rsid w:val="007355D3"/>
    <w:rsid w:val="007438EC"/>
    <w:rsid w:val="007453FC"/>
    <w:rsid w:val="007478A2"/>
    <w:rsid w:val="00750D61"/>
    <w:rsid w:val="00751C37"/>
    <w:rsid w:val="00752414"/>
    <w:rsid w:val="007531CD"/>
    <w:rsid w:val="00755DB5"/>
    <w:rsid w:val="0075646D"/>
    <w:rsid w:val="00757781"/>
    <w:rsid w:val="00757F12"/>
    <w:rsid w:val="007652EA"/>
    <w:rsid w:val="00766004"/>
    <w:rsid w:val="00770DDD"/>
    <w:rsid w:val="00772750"/>
    <w:rsid w:val="0077415D"/>
    <w:rsid w:val="00775CAB"/>
    <w:rsid w:val="00780C3C"/>
    <w:rsid w:val="0078273D"/>
    <w:rsid w:val="00784128"/>
    <w:rsid w:val="007906E1"/>
    <w:rsid w:val="007927B7"/>
    <w:rsid w:val="007B019B"/>
    <w:rsid w:val="007B2A8B"/>
    <w:rsid w:val="007B3713"/>
    <w:rsid w:val="007B6E26"/>
    <w:rsid w:val="007C2385"/>
    <w:rsid w:val="007C630A"/>
    <w:rsid w:val="007C64F8"/>
    <w:rsid w:val="007D73DE"/>
    <w:rsid w:val="007E0D3F"/>
    <w:rsid w:val="007E235F"/>
    <w:rsid w:val="007E5408"/>
    <w:rsid w:val="007F2624"/>
    <w:rsid w:val="007F68DA"/>
    <w:rsid w:val="007F78BD"/>
    <w:rsid w:val="00803A74"/>
    <w:rsid w:val="00805931"/>
    <w:rsid w:val="00805C0A"/>
    <w:rsid w:val="00814B06"/>
    <w:rsid w:val="00814C72"/>
    <w:rsid w:val="0081605D"/>
    <w:rsid w:val="008167CC"/>
    <w:rsid w:val="00821EBB"/>
    <w:rsid w:val="00825D07"/>
    <w:rsid w:val="0083205E"/>
    <w:rsid w:val="008342DB"/>
    <w:rsid w:val="00836B92"/>
    <w:rsid w:val="008377D1"/>
    <w:rsid w:val="00856B9C"/>
    <w:rsid w:val="00856E12"/>
    <w:rsid w:val="00857961"/>
    <w:rsid w:val="00862C1C"/>
    <w:rsid w:val="00865840"/>
    <w:rsid w:val="008705DF"/>
    <w:rsid w:val="0088428C"/>
    <w:rsid w:val="00886599"/>
    <w:rsid w:val="008902E9"/>
    <w:rsid w:val="0089144F"/>
    <w:rsid w:val="008961C3"/>
    <w:rsid w:val="008C10C1"/>
    <w:rsid w:val="008C4E0D"/>
    <w:rsid w:val="008C54FA"/>
    <w:rsid w:val="008D680F"/>
    <w:rsid w:val="008E1C1A"/>
    <w:rsid w:val="008E1D61"/>
    <w:rsid w:val="008E39DF"/>
    <w:rsid w:val="008E5B1E"/>
    <w:rsid w:val="008E7DED"/>
    <w:rsid w:val="008F2281"/>
    <w:rsid w:val="008F3E99"/>
    <w:rsid w:val="00900D95"/>
    <w:rsid w:val="009020A1"/>
    <w:rsid w:val="00903F9C"/>
    <w:rsid w:val="00904E5C"/>
    <w:rsid w:val="0091339B"/>
    <w:rsid w:val="00914781"/>
    <w:rsid w:val="00915122"/>
    <w:rsid w:val="009271DB"/>
    <w:rsid w:val="00932D21"/>
    <w:rsid w:val="00934408"/>
    <w:rsid w:val="00937766"/>
    <w:rsid w:val="00942FBC"/>
    <w:rsid w:val="00944E41"/>
    <w:rsid w:val="009519FE"/>
    <w:rsid w:val="009561CE"/>
    <w:rsid w:val="00963B34"/>
    <w:rsid w:val="0097280F"/>
    <w:rsid w:val="00975C1A"/>
    <w:rsid w:val="00981C2F"/>
    <w:rsid w:val="00987D94"/>
    <w:rsid w:val="00994CE4"/>
    <w:rsid w:val="00995D32"/>
    <w:rsid w:val="009A3961"/>
    <w:rsid w:val="009A5BB5"/>
    <w:rsid w:val="009B34A7"/>
    <w:rsid w:val="009B40CD"/>
    <w:rsid w:val="009B4DFB"/>
    <w:rsid w:val="009C184C"/>
    <w:rsid w:val="009C39B6"/>
    <w:rsid w:val="009D293F"/>
    <w:rsid w:val="009D51BC"/>
    <w:rsid w:val="009E2027"/>
    <w:rsid w:val="009E3566"/>
    <w:rsid w:val="009E676C"/>
    <w:rsid w:val="009E775E"/>
    <w:rsid w:val="009F293B"/>
    <w:rsid w:val="009F34D5"/>
    <w:rsid w:val="009F4439"/>
    <w:rsid w:val="009F6543"/>
    <w:rsid w:val="00A03AC8"/>
    <w:rsid w:val="00A07501"/>
    <w:rsid w:val="00A20C38"/>
    <w:rsid w:val="00A21E1F"/>
    <w:rsid w:val="00A22507"/>
    <w:rsid w:val="00A33A88"/>
    <w:rsid w:val="00A33C49"/>
    <w:rsid w:val="00A4505B"/>
    <w:rsid w:val="00A47876"/>
    <w:rsid w:val="00A5482E"/>
    <w:rsid w:val="00A6162F"/>
    <w:rsid w:val="00A66108"/>
    <w:rsid w:val="00A663FA"/>
    <w:rsid w:val="00A75B94"/>
    <w:rsid w:val="00A77B3D"/>
    <w:rsid w:val="00A77FDA"/>
    <w:rsid w:val="00A83637"/>
    <w:rsid w:val="00A87D40"/>
    <w:rsid w:val="00A9264A"/>
    <w:rsid w:val="00A9435A"/>
    <w:rsid w:val="00AA00AC"/>
    <w:rsid w:val="00AB5D7C"/>
    <w:rsid w:val="00AC09DA"/>
    <w:rsid w:val="00AC22CC"/>
    <w:rsid w:val="00AD078A"/>
    <w:rsid w:val="00AD4764"/>
    <w:rsid w:val="00AD7761"/>
    <w:rsid w:val="00AE09C4"/>
    <w:rsid w:val="00AE7878"/>
    <w:rsid w:val="00AF2412"/>
    <w:rsid w:val="00AF441E"/>
    <w:rsid w:val="00AF66E4"/>
    <w:rsid w:val="00AF7469"/>
    <w:rsid w:val="00AF7C94"/>
    <w:rsid w:val="00B068FB"/>
    <w:rsid w:val="00B17C73"/>
    <w:rsid w:val="00B17E25"/>
    <w:rsid w:val="00B20098"/>
    <w:rsid w:val="00B20246"/>
    <w:rsid w:val="00B20C66"/>
    <w:rsid w:val="00B2442E"/>
    <w:rsid w:val="00B25F84"/>
    <w:rsid w:val="00B26FB5"/>
    <w:rsid w:val="00B273DF"/>
    <w:rsid w:val="00B32731"/>
    <w:rsid w:val="00B33EC9"/>
    <w:rsid w:val="00B401F4"/>
    <w:rsid w:val="00B40D51"/>
    <w:rsid w:val="00B43352"/>
    <w:rsid w:val="00B52EA2"/>
    <w:rsid w:val="00B56450"/>
    <w:rsid w:val="00B56929"/>
    <w:rsid w:val="00B657F9"/>
    <w:rsid w:val="00B67CAA"/>
    <w:rsid w:val="00B81989"/>
    <w:rsid w:val="00B83565"/>
    <w:rsid w:val="00B93810"/>
    <w:rsid w:val="00B93D11"/>
    <w:rsid w:val="00B94653"/>
    <w:rsid w:val="00BA2542"/>
    <w:rsid w:val="00BA3326"/>
    <w:rsid w:val="00BA611C"/>
    <w:rsid w:val="00BB0E95"/>
    <w:rsid w:val="00BB3BEB"/>
    <w:rsid w:val="00BC2491"/>
    <w:rsid w:val="00BD2508"/>
    <w:rsid w:val="00BD7B12"/>
    <w:rsid w:val="00BE13D2"/>
    <w:rsid w:val="00BE2E6A"/>
    <w:rsid w:val="00BE786D"/>
    <w:rsid w:val="00C019A4"/>
    <w:rsid w:val="00C032B2"/>
    <w:rsid w:val="00C16D02"/>
    <w:rsid w:val="00C17E18"/>
    <w:rsid w:val="00C17F21"/>
    <w:rsid w:val="00C20BCA"/>
    <w:rsid w:val="00C22E4E"/>
    <w:rsid w:val="00C25C35"/>
    <w:rsid w:val="00C25E03"/>
    <w:rsid w:val="00C2758A"/>
    <w:rsid w:val="00C2795A"/>
    <w:rsid w:val="00C30727"/>
    <w:rsid w:val="00C33AFF"/>
    <w:rsid w:val="00C34D00"/>
    <w:rsid w:val="00C40F30"/>
    <w:rsid w:val="00C4392A"/>
    <w:rsid w:val="00C4641E"/>
    <w:rsid w:val="00C47C15"/>
    <w:rsid w:val="00C508FC"/>
    <w:rsid w:val="00C512F1"/>
    <w:rsid w:val="00C54494"/>
    <w:rsid w:val="00C5511B"/>
    <w:rsid w:val="00C63383"/>
    <w:rsid w:val="00C65962"/>
    <w:rsid w:val="00C71814"/>
    <w:rsid w:val="00C720AC"/>
    <w:rsid w:val="00C728A2"/>
    <w:rsid w:val="00C74072"/>
    <w:rsid w:val="00C74A19"/>
    <w:rsid w:val="00C75B8C"/>
    <w:rsid w:val="00C76432"/>
    <w:rsid w:val="00C82006"/>
    <w:rsid w:val="00C847D1"/>
    <w:rsid w:val="00C85634"/>
    <w:rsid w:val="00C87389"/>
    <w:rsid w:val="00C91EB8"/>
    <w:rsid w:val="00C958A1"/>
    <w:rsid w:val="00CA1EFE"/>
    <w:rsid w:val="00CA700A"/>
    <w:rsid w:val="00CB026E"/>
    <w:rsid w:val="00CB4A0E"/>
    <w:rsid w:val="00CB50B1"/>
    <w:rsid w:val="00CC3DBC"/>
    <w:rsid w:val="00CC5717"/>
    <w:rsid w:val="00CC5A28"/>
    <w:rsid w:val="00CC638F"/>
    <w:rsid w:val="00CC63D3"/>
    <w:rsid w:val="00CD2D72"/>
    <w:rsid w:val="00CD7316"/>
    <w:rsid w:val="00CE0BC6"/>
    <w:rsid w:val="00CE3741"/>
    <w:rsid w:val="00CF1324"/>
    <w:rsid w:val="00CF2106"/>
    <w:rsid w:val="00CF3CFF"/>
    <w:rsid w:val="00D007F7"/>
    <w:rsid w:val="00D014E5"/>
    <w:rsid w:val="00D019EC"/>
    <w:rsid w:val="00D02917"/>
    <w:rsid w:val="00D06C45"/>
    <w:rsid w:val="00D1062B"/>
    <w:rsid w:val="00D11365"/>
    <w:rsid w:val="00D15001"/>
    <w:rsid w:val="00D413B9"/>
    <w:rsid w:val="00D42F2D"/>
    <w:rsid w:val="00D43083"/>
    <w:rsid w:val="00D44284"/>
    <w:rsid w:val="00D46C52"/>
    <w:rsid w:val="00D53C92"/>
    <w:rsid w:val="00D53E5C"/>
    <w:rsid w:val="00D55677"/>
    <w:rsid w:val="00D6686A"/>
    <w:rsid w:val="00D7157A"/>
    <w:rsid w:val="00D7529D"/>
    <w:rsid w:val="00D767DB"/>
    <w:rsid w:val="00D832E3"/>
    <w:rsid w:val="00D846B7"/>
    <w:rsid w:val="00D85AD6"/>
    <w:rsid w:val="00D86493"/>
    <w:rsid w:val="00D86FBC"/>
    <w:rsid w:val="00D90698"/>
    <w:rsid w:val="00D96377"/>
    <w:rsid w:val="00DA5845"/>
    <w:rsid w:val="00DB20E8"/>
    <w:rsid w:val="00DB69E9"/>
    <w:rsid w:val="00DB7CCE"/>
    <w:rsid w:val="00DC0DC0"/>
    <w:rsid w:val="00DC3590"/>
    <w:rsid w:val="00DC5C59"/>
    <w:rsid w:val="00DC62C0"/>
    <w:rsid w:val="00DD22BC"/>
    <w:rsid w:val="00DD244C"/>
    <w:rsid w:val="00DD2BDF"/>
    <w:rsid w:val="00DD4D3B"/>
    <w:rsid w:val="00DD681F"/>
    <w:rsid w:val="00DE280F"/>
    <w:rsid w:val="00DE5700"/>
    <w:rsid w:val="00DE5B09"/>
    <w:rsid w:val="00DE5C58"/>
    <w:rsid w:val="00DE6751"/>
    <w:rsid w:val="00DE72A8"/>
    <w:rsid w:val="00DF66A8"/>
    <w:rsid w:val="00E01AAD"/>
    <w:rsid w:val="00E1230B"/>
    <w:rsid w:val="00E22E2A"/>
    <w:rsid w:val="00E2691F"/>
    <w:rsid w:val="00E26FFE"/>
    <w:rsid w:val="00E33CEA"/>
    <w:rsid w:val="00E35DF2"/>
    <w:rsid w:val="00E41EBF"/>
    <w:rsid w:val="00E42C6C"/>
    <w:rsid w:val="00E43833"/>
    <w:rsid w:val="00E47326"/>
    <w:rsid w:val="00E53AFF"/>
    <w:rsid w:val="00E54B54"/>
    <w:rsid w:val="00E554F3"/>
    <w:rsid w:val="00E630A9"/>
    <w:rsid w:val="00E6659C"/>
    <w:rsid w:val="00E7248A"/>
    <w:rsid w:val="00E72C76"/>
    <w:rsid w:val="00E7427E"/>
    <w:rsid w:val="00E768B2"/>
    <w:rsid w:val="00E76B46"/>
    <w:rsid w:val="00E81B5B"/>
    <w:rsid w:val="00E83AE7"/>
    <w:rsid w:val="00E8608C"/>
    <w:rsid w:val="00E96BD3"/>
    <w:rsid w:val="00E97EA4"/>
    <w:rsid w:val="00EA1EA8"/>
    <w:rsid w:val="00EA5FE5"/>
    <w:rsid w:val="00EB39FC"/>
    <w:rsid w:val="00EB3ECE"/>
    <w:rsid w:val="00EB5417"/>
    <w:rsid w:val="00EC10AE"/>
    <w:rsid w:val="00EC41F9"/>
    <w:rsid w:val="00EC4601"/>
    <w:rsid w:val="00EC4CFF"/>
    <w:rsid w:val="00EC7558"/>
    <w:rsid w:val="00ED6B4B"/>
    <w:rsid w:val="00EE58E7"/>
    <w:rsid w:val="00EE6375"/>
    <w:rsid w:val="00EF1D97"/>
    <w:rsid w:val="00EF78E0"/>
    <w:rsid w:val="00F021C8"/>
    <w:rsid w:val="00F11BF4"/>
    <w:rsid w:val="00F146A9"/>
    <w:rsid w:val="00F174E3"/>
    <w:rsid w:val="00F178C1"/>
    <w:rsid w:val="00F203B1"/>
    <w:rsid w:val="00F20E93"/>
    <w:rsid w:val="00F2290E"/>
    <w:rsid w:val="00F25457"/>
    <w:rsid w:val="00F30671"/>
    <w:rsid w:val="00F347BF"/>
    <w:rsid w:val="00F36676"/>
    <w:rsid w:val="00F40A34"/>
    <w:rsid w:val="00F44955"/>
    <w:rsid w:val="00F47E60"/>
    <w:rsid w:val="00F47F2B"/>
    <w:rsid w:val="00F50595"/>
    <w:rsid w:val="00F51865"/>
    <w:rsid w:val="00F545B2"/>
    <w:rsid w:val="00F6153C"/>
    <w:rsid w:val="00F61A00"/>
    <w:rsid w:val="00F65E3B"/>
    <w:rsid w:val="00F70EA3"/>
    <w:rsid w:val="00F714A6"/>
    <w:rsid w:val="00F77651"/>
    <w:rsid w:val="00F805CD"/>
    <w:rsid w:val="00F8360C"/>
    <w:rsid w:val="00F902A1"/>
    <w:rsid w:val="00FA3403"/>
    <w:rsid w:val="00FA403F"/>
    <w:rsid w:val="00FB1C8A"/>
    <w:rsid w:val="00FB4EC9"/>
    <w:rsid w:val="00FC3020"/>
    <w:rsid w:val="00FC4A60"/>
    <w:rsid w:val="00FC784A"/>
    <w:rsid w:val="00FD1145"/>
    <w:rsid w:val="00FD58FB"/>
    <w:rsid w:val="00FE09FD"/>
    <w:rsid w:val="00FF29C7"/>
    <w:rsid w:val="00FF3982"/>
    <w:rsid w:val="00FF530F"/>
    <w:rsid w:val="00FF5397"/>
    <w:rsid w:val="00FF6DD1"/>
    <w:rsid w:val="02DB21F0"/>
    <w:rsid w:val="140C2C10"/>
    <w:rsid w:val="1848D31A"/>
    <w:rsid w:val="1C69D5DB"/>
    <w:rsid w:val="1E9D4F2A"/>
    <w:rsid w:val="3A2F8D24"/>
    <w:rsid w:val="4B74FFA1"/>
    <w:rsid w:val="4FF4E3D5"/>
    <w:rsid w:val="679AE99D"/>
    <w:rsid w:val="6F1A438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AA361C"/>
  <w14:defaultImageDpi w14:val="330"/>
  <w15:chartTrackingRefBased/>
  <w15:docId w15:val="{A651B698-ACD6-4F84-A5B1-E8F005E9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4E3F"/>
    <w:pPr>
      <w:spacing w:after="0" w:line="260" w:lineRule="atLeast"/>
    </w:pPr>
    <w:rPr>
      <w:color w:val="000000" w:themeColor="text1"/>
      <w:sz w:val="18"/>
    </w:rPr>
  </w:style>
  <w:style w:type="paragraph" w:styleId="Kop1">
    <w:name w:val="heading 1"/>
    <w:basedOn w:val="Standaard"/>
    <w:next w:val="Standaard"/>
    <w:link w:val="Kop1Char"/>
    <w:qFormat/>
    <w:rsid w:val="00AE09C4"/>
    <w:pPr>
      <w:keepNext/>
      <w:keepLines/>
      <w:pageBreakBefore/>
      <w:numPr>
        <w:numId w:val="1"/>
      </w:numPr>
      <w:spacing w:after="1440"/>
      <w:outlineLvl w:val="0"/>
    </w:pPr>
    <w:rPr>
      <w:rFonts w:asciiTheme="majorHAnsi" w:eastAsiaTheme="majorEastAsia" w:hAnsiTheme="majorHAnsi" w:cstheme="majorBidi"/>
      <w:b/>
      <w:color w:val="ED7D31" w:themeColor="accent2"/>
      <w:sz w:val="68"/>
      <w:szCs w:val="32"/>
    </w:rPr>
  </w:style>
  <w:style w:type="paragraph" w:styleId="Kop2">
    <w:name w:val="heading 2"/>
    <w:basedOn w:val="Standaard"/>
    <w:next w:val="Standaard"/>
    <w:link w:val="Kop2Char"/>
    <w:unhideWhenUsed/>
    <w:qFormat/>
    <w:rsid w:val="00F44955"/>
    <w:pPr>
      <w:keepNext/>
      <w:keepLines/>
      <w:numPr>
        <w:ilvl w:val="1"/>
        <w:numId w:val="1"/>
      </w:numPr>
      <w:spacing w:before="240"/>
      <w:outlineLvl w:val="1"/>
    </w:pPr>
    <w:rPr>
      <w:rFonts w:asciiTheme="majorHAnsi" w:eastAsiaTheme="majorEastAsia" w:hAnsiTheme="majorHAnsi" w:cstheme="majorBidi"/>
      <w:b/>
      <w:color w:val="F58220"/>
      <w:sz w:val="24"/>
      <w:szCs w:val="26"/>
    </w:rPr>
  </w:style>
  <w:style w:type="paragraph" w:styleId="Kop3">
    <w:name w:val="heading 3"/>
    <w:basedOn w:val="Standaard"/>
    <w:next w:val="Standaard"/>
    <w:link w:val="Kop3Char"/>
    <w:unhideWhenUsed/>
    <w:qFormat/>
    <w:rsid w:val="00B94653"/>
    <w:pPr>
      <w:keepNext/>
      <w:keepLines/>
      <w:numPr>
        <w:ilvl w:val="2"/>
        <w:numId w:val="1"/>
      </w:numPr>
      <w:spacing w:before="240"/>
      <w:outlineLvl w:val="2"/>
    </w:pPr>
    <w:rPr>
      <w:rFonts w:asciiTheme="majorHAnsi" w:eastAsiaTheme="majorEastAsia" w:hAnsiTheme="majorHAnsi" w:cstheme="majorBidi"/>
      <w:b/>
      <w:color w:val="57575A"/>
      <w:sz w:val="22"/>
      <w:szCs w:val="24"/>
    </w:rPr>
  </w:style>
  <w:style w:type="paragraph" w:styleId="Kop4">
    <w:name w:val="heading 4"/>
    <w:basedOn w:val="Standaard"/>
    <w:next w:val="Standaard"/>
    <w:link w:val="Kop4Char"/>
    <w:uiPriority w:val="9"/>
    <w:unhideWhenUsed/>
    <w:qFormat/>
    <w:rsid w:val="00B94653"/>
    <w:pPr>
      <w:keepNext/>
      <w:keepLines/>
      <w:numPr>
        <w:ilvl w:val="3"/>
        <w:numId w:val="1"/>
      </w:numPr>
      <w:spacing w:before="240"/>
      <w:outlineLvl w:val="3"/>
    </w:pPr>
    <w:rPr>
      <w:rFonts w:asciiTheme="majorHAnsi" w:eastAsiaTheme="majorEastAsia" w:hAnsiTheme="majorHAnsi" w:cstheme="majorBidi"/>
      <w:b/>
      <w:i/>
      <w:iCs/>
      <w:color w:val="57575A"/>
      <w:sz w:val="22"/>
    </w:rPr>
  </w:style>
  <w:style w:type="paragraph" w:styleId="Kop5">
    <w:name w:val="heading 5"/>
    <w:basedOn w:val="Standaard"/>
    <w:next w:val="Standaard"/>
    <w:link w:val="Kop5Char"/>
    <w:uiPriority w:val="9"/>
    <w:semiHidden/>
    <w:unhideWhenUsed/>
    <w:rsid w:val="00BE13D2"/>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BE13D2"/>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BE13D2"/>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BE13D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E13D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A611C"/>
    <w:pPr>
      <w:tabs>
        <w:tab w:val="center" w:pos="4536"/>
        <w:tab w:val="right" w:pos="9072"/>
      </w:tabs>
    </w:pPr>
  </w:style>
  <w:style w:type="character" w:customStyle="1" w:styleId="KoptekstChar">
    <w:name w:val="Koptekst Char"/>
    <w:basedOn w:val="Standaardalinea-lettertype"/>
    <w:link w:val="Koptekst"/>
    <w:uiPriority w:val="99"/>
    <w:rsid w:val="00BA611C"/>
  </w:style>
  <w:style w:type="paragraph" w:styleId="Voettekst">
    <w:name w:val="footer"/>
    <w:basedOn w:val="Standaard"/>
    <w:link w:val="VoettekstChar"/>
    <w:uiPriority w:val="99"/>
    <w:unhideWhenUsed/>
    <w:rsid w:val="00BA611C"/>
    <w:pPr>
      <w:tabs>
        <w:tab w:val="center" w:pos="4536"/>
        <w:tab w:val="right" w:pos="9072"/>
      </w:tabs>
    </w:pPr>
  </w:style>
  <w:style w:type="character" w:customStyle="1" w:styleId="VoettekstChar">
    <w:name w:val="Voettekst Char"/>
    <w:basedOn w:val="Standaardalinea-lettertype"/>
    <w:link w:val="Voettekst"/>
    <w:uiPriority w:val="99"/>
    <w:rsid w:val="00BA611C"/>
  </w:style>
  <w:style w:type="character" w:customStyle="1" w:styleId="Kop1Char">
    <w:name w:val="Kop 1 Char"/>
    <w:basedOn w:val="Standaardalinea-lettertype"/>
    <w:link w:val="Kop1"/>
    <w:uiPriority w:val="9"/>
    <w:rsid w:val="00AE09C4"/>
    <w:rPr>
      <w:rFonts w:asciiTheme="majorHAnsi" w:eastAsiaTheme="majorEastAsia" w:hAnsiTheme="majorHAnsi" w:cstheme="majorBidi"/>
      <w:b/>
      <w:color w:val="ED7D31" w:themeColor="accent2"/>
      <w:sz w:val="68"/>
      <w:szCs w:val="32"/>
    </w:rPr>
  </w:style>
  <w:style w:type="paragraph" w:styleId="Titel">
    <w:name w:val="Title"/>
    <w:basedOn w:val="Standaard"/>
    <w:next w:val="Standaard"/>
    <w:link w:val="TitelChar"/>
    <w:uiPriority w:val="10"/>
    <w:qFormat/>
    <w:rsid w:val="00275727"/>
    <w:pPr>
      <w:contextualSpacing/>
      <w:jc w:val="center"/>
    </w:pPr>
    <w:rPr>
      <w:rFonts w:asciiTheme="majorHAnsi" w:eastAsiaTheme="majorEastAsia" w:hAnsiTheme="majorHAnsi" w:cstheme="majorBidi"/>
      <w:b/>
      <w:color w:val="FFFFFF" w:themeColor="background1"/>
      <w:spacing w:val="-10"/>
      <w:kern w:val="28"/>
      <w:sz w:val="96"/>
      <w:szCs w:val="56"/>
    </w:rPr>
  </w:style>
  <w:style w:type="character" w:customStyle="1" w:styleId="TitelChar">
    <w:name w:val="Titel Char"/>
    <w:basedOn w:val="Standaardalinea-lettertype"/>
    <w:link w:val="Titel"/>
    <w:uiPriority w:val="10"/>
    <w:rsid w:val="00275727"/>
    <w:rPr>
      <w:rFonts w:asciiTheme="majorHAnsi" w:eastAsiaTheme="majorEastAsia" w:hAnsiTheme="majorHAnsi" w:cstheme="majorBidi"/>
      <w:b/>
      <w:color w:val="FFFFFF" w:themeColor="background1"/>
      <w:spacing w:val="-10"/>
      <w:kern w:val="28"/>
      <w:sz w:val="96"/>
      <w:szCs w:val="56"/>
    </w:rPr>
  </w:style>
  <w:style w:type="paragraph" w:styleId="Ondertitel">
    <w:name w:val="Subtitle"/>
    <w:basedOn w:val="Standaard"/>
    <w:next w:val="Standaard"/>
    <w:link w:val="OndertitelChar"/>
    <w:uiPriority w:val="11"/>
    <w:qFormat/>
    <w:rsid w:val="00275727"/>
    <w:pPr>
      <w:numPr>
        <w:ilvl w:val="1"/>
      </w:numPr>
      <w:spacing w:before="480"/>
      <w:jc w:val="center"/>
    </w:pPr>
    <w:rPr>
      <w:rFonts w:eastAsiaTheme="minorEastAsia"/>
      <w:b/>
      <w:color w:val="FFFFFF" w:themeColor="background1"/>
      <w:spacing w:val="15"/>
      <w:sz w:val="48"/>
    </w:rPr>
  </w:style>
  <w:style w:type="character" w:customStyle="1" w:styleId="OndertitelChar">
    <w:name w:val="Ondertitel Char"/>
    <w:basedOn w:val="Standaardalinea-lettertype"/>
    <w:link w:val="Ondertitel"/>
    <w:uiPriority w:val="11"/>
    <w:rsid w:val="00275727"/>
    <w:rPr>
      <w:rFonts w:eastAsiaTheme="minorEastAsia"/>
      <w:b/>
      <w:color w:val="FFFFFF" w:themeColor="background1"/>
      <w:spacing w:val="15"/>
      <w:sz w:val="48"/>
    </w:rPr>
  </w:style>
  <w:style w:type="character" w:customStyle="1" w:styleId="Kop2Char">
    <w:name w:val="Kop 2 Char"/>
    <w:basedOn w:val="Standaardalinea-lettertype"/>
    <w:link w:val="Kop2"/>
    <w:rsid w:val="00F44955"/>
    <w:rPr>
      <w:rFonts w:asciiTheme="majorHAnsi" w:eastAsiaTheme="majorEastAsia" w:hAnsiTheme="majorHAnsi" w:cstheme="majorBidi"/>
      <w:b/>
      <w:color w:val="F58220"/>
      <w:sz w:val="24"/>
      <w:szCs w:val="26"/>
    </w:rPr>
  </w:style>
  <w:style w:type="paragraph" w:customStyle="1" w:styleId="Datumrapport">
    <w:name w:val="Datum rapport"/>
    <w:basedOn w:val="Standaard"/>
    <w:qFormat/>
    <w:rsid w:val="00780C3C"/>
    <w:rPr>
      <w:color w:val="F58220"/>
      <w:sz w:val="32"/>
    </w:rPr>
  </w:style>
  <w:style w:type="character" w:styleId="Tekstvantijdelijkeaanduiding">
    <w:name w:val="Placeholder Text"/>
    <w:basedOn w:val="Standaardalinea-lettertype"/>
    <w:uiPriority w:val="99"/>
    <w:semiHidden/>
    <w:rsid w:val="00FC3020"/>
    <w:rPr>
      <w:color w:val="808080"/>
    </w:rPr>
  </w:style>
  <w:style w:type="paragraph" w:customStyle="1" w:styleId="Intro">
    <w:name w:val="Intro"/>
    <w:basedOn w:val="Standaard"/>
    <w:qFormat/>
    <w:rsid w:val="00F44955"/>
    <w:pPr>
      <w:spacing w:after="840" w:line="360" w:lineRule="auto"/>
    </w:pPr>
    <w:rPr>
      <w:b/>
    </w:rPr>
  </w:style>
  <w:style w:type="character" w:styleId="Paginanummer">
    <w:name w:val="page number"/>
    <w:basedOn w:val="Standaardalinea-lettertype"/>
    <w:uiPriority w:val="99"/>
    <w:semiHidden/>
    <w:unhideWhenUsed/>
    <w:rsid w:val="009B40CD"/>
    <w:rPr>
      <w:rFonts w:ascii="Helvetica" w:hAnsi="Helvetica"/>
      <w:sz w:val="18"/>
    </w:rPr>
  </w:style>
  <w:style w:type="character" w:customStyle="1" w:styleId="Kop3Char">
    <w:name w:val="Kop 3 Char"/>
    <w:basedOn w:val="Standaardalinea-lettertype"/>
    <w:link w:val="Kop3"/>
    <w:uiPriority w:val="9"/>
    <w:rsid w:val="00B94653"/>
    <w:rPr>
      <w:rFonts w:asciiTheme="majorHAnsi" w:eastAsiaTheme="majorEastAsia" w:hAnsiTheme="majorHAnsi" w:cstheme="majorBidi"/>
      <w:b/>
      <w:color w:val="57575A"/>
      <w:szCs w:val="24"/>
    </w:rPr>
  </w:style>
  <w:style w:type="character" w:customStyle="1" w:styleId="Kop4Char">
    <w:name w:val="Kop 4 Char"/>
    <w:basedOn w:val="Standaardalinea-lettertype"/>
    <w:link w:val="Kop4"/>
    <w:uiPriority w:val="9"/>
    <w:rsid w:val="00B94653"/>
    <w:rPr>
      <w:rFonts w:asciiTheme="majorHAnsi" w:eastAsiaTheme="majorEastAsia" w:hAnsiTheme="majorHAnsi" w:cstheme="majorBidi"/>
      <w:b/>
      <w:i/>
      <w:iCs/>
      <w:color w:val="57575A"/>
    </w:rPr>
  </w:style>
  <w:style w:type="character" w:customStyle="1" w:styleId="Kop5Char">
    <w:name w:val="Kop 5 Char"/>
    <w:basedOn w:val="Standaardalinea-lettertype"/>
    <w:link w:val="Kop5"/>
    <w:uiPriority w:val="9"/>
    <w:semiHidden/>
    <w:rsid w:val="00BE13D2"/>
    <w:rPr>
      <w:rFonts w:asciiTheme="majorHAnsi" w:eastAsiaTheme="majorEastAsia" w:hAnsiTheme="majorHAnsi" w:cstheme="majorBidi"/>
      <w:color w:val="2E74B5" w:themeColor="accent1" w:themeShade="BF"/>
      <w:sz w:val="18"/>
    </w:rPr>
  </w:style>
  <w:style w:type="character" w:customStyle="1" w:styleId="Kop6Char">
    <w:name w:val="Kop 6 Char"/>
    <w:basedOn w:val="Standaardalinea-lettertype"/>
    <w:link w:val="Kop6"/>
    <w:uiPriority w:val="9"/>
    <w:semiHidden/>
    <w:rsid w:val="00BE13D2"/>
    <w:rPr>
      <w:rFonts w:asciiTheme="majorHAnsi" w:eastAsiaTheme="majorEastAsia" w:hAnsiTheme="majorHAnsi" w:cstheme="majorBidi"/>
      <w:color w:val="1F4D78" w:themeColor="accent1" w:themeShade="7F"/>
      <w:sz w:val="18"/>
    </w:rPr>
  </w:style>
  <w:style w:type="character" w:customStyle="1" w:styleId="Kop7Char">
    <w:name w:val="Kop 7 Char"/>
    <w:basedOn w:val="Standaardalinea-lettertype"/>
    <w:link w:val="Kop7"/>
    <w:uiPriority w:val="9"/>
    <w:semiHidden/>
    <w:rsid w:val="00BE13D2"/>
    <w:rPr>
      <w:rFonts w:asciiTheme="majorHAnsi" w:eastAsiaTheme="majorEastAsia" w:hAnsiTheme="majorHAnsi" w:cstheme="majorBidi"/>
      <w:i/>
      <w:iCs/>
      <w:color w:val="1F4D78" w:themeColor="accent1" w:themeShade="7F"/>
      <w:sz w:val="18"/>
    </w:rPr>
  </w:style>
  <w:style w:type="character" w:customStyle="1" w:styleId="Kop8Char">
    <w:name w:val="Kop 8 Char"/>
    <w:basedOn w:val="Standaardalinea-lettertype"/>
    <w:link w:val="Kop8"/>
    <w:uiPriority w:val="9"/>
    <w:semiHidden/>
    <w:rsid w:val="00BE13D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E13D2"/>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CC5A28"/>
    <w:pPr>
      <w:ind w:left="720"/>
      <w:contextualSpacing/>
    </w:pPr>
  </w:style>
  <w:style w:type="paragraph" w:styleId="Inhopg1">
    <w:name w:val="toc 1"/>
    <w:basedOn w:val="Standaard"/>
    <w:next w:val="Standaard"/>
    <w:autoRedefine/>
    <w:uiPriority w:val="39"/>
    <w:unhideWhenUsed/>
    <w:rsid w:val="001C4BF7"/>
    <w:pPr>
      <w:spacing w:after="100"/>
    </w:pPr>
    <w:rPr>
      <w:b/>
      <w:color w:val="ED7D31"/>
    </w:rPr>
  </w:style>
  <w:style w:type="paragraph" w:styleId="Inhopg2">
    <w:name w:val="toc 2"/>
    <w:basedOn w:val="Standaard"/>
    <w:next w:val="Standaard"/>
    <w:autoRedefine/>
    <w:uiPriority w:val="39"/>
    <w:unhideWhenUsed/>
    <w:rsid w:val="005774E2"/>
    <w:pPr>
      <w:spacing w:after="100"/>
    </w:pPr>
    <w:rPr>
      <w:color w:val="F58220"/>
    </w:rPr>
  </w:style>
  <w:style w:type="paragraph" w:styleId="Inhopg3">
    <w:name w:val="toc 3"/>
    <w:basedOn w:val="Standaard"/>
    <w:next w:val="Standaard"/>
    <w:autoRedefine/>
    <w:uiPriority w:val="39"/>
    <w:unhideWhenUsed/>
    <w:rsid w:val="005774E2"/>
    <w:pPr>
      <w:tabs>
        <w:tab w:val="left" w:pos="880"/>
        <w:tab w:val="right" w:leader="dot" w:pos="9060"/>
      </w:tabs>
      <w:spacing w:after="100"/>
    </w:pPr>
    <w:rPr>
      <w:color w:val="F58220"/>
    </w:rPr>
  </w:style>
  <w:style w:type="paragraph" w:styleId="Inhopg4">
    <w:name w:val="toc 4"/>
    <w:basedOn w:val="Standaard"/>
    <w:next w:val="Standaard"/>
    <w:autoRedefine/>
    <w:uiPriority w:val="39"/>
    <w:unhideWhenUsed/>
    <w:rsid w:val="001C4BF7"/>
    <w:pPr>
      <w:spacing w:after="100"/>
    </w:pPr>
    <w:rPr>
      <w:color w:val="ED7D31"/>
    </w:rPr>
  </w:style>
  <w:style w:type="character" w:styleId="Hyperlink">
    <w:name w:val="Hyperlink"/>
    <w:basedOn w:val="Standaardalinea-lettertype"/>
    <w:uiPriority w:val="99"/>
    <w:unhideWhenUsed/>
    <w:rsid w:val="00F61A00"/>
    <w:rPr>
      <w:color w:val="0563C1" w:themeColor="hyperlink"/>
      <w:u w:val="single"/>
    </w:rPr>
  </w:style>
  <w:style w:type="paragraph" w:styleId="Voetnoottekst">
    <w:name w:val="footnote text"/>
    <w:basedOn w:val="Standaard"/>
    <w:link w:val="VoetnoottekstChar"/>
    <w:uiPriority w:val="99"/>
    <w:semiHidden/>
    <w:unhideWhenUsed/>
    <w:rsid w:val="002251D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251D8"/>
    <w:rPr>
      <w:color w:val="000000" w:themeColor="text1"/>
      <w:sz w:val="20"/>
      <w:szCs w:val="20"/>
    </w:rPr>
  </w:style>
  <w:style w:type="character" w:styleId="Voetnootmarkering">
    <w:name w:val="footnote reference"/>
    <w:basedOn w:val="Standaardalinea-lettertype"/>
    <w:uiPriority w:val="99"/>
    <w:semiHidden/>
    <w:unhideWhenUsed/>
    <w:rsid w:val="002251D8"/>
    <w:rPr>
      <w:vertAlign w:val="superscript"/>
    </w:rPr>
  </w:style>
  <w:style w:type="character" w:styleId="Verwijzingopmerking">
    <w:name w:val="annotation reference"/>
    <w:basedOn w:val="Standaardalinea-lettertype"/>
    <w:uiPriority w:val="99"/>
    <w:semiHidden/>
    <w:unhideWhenUsed/>
    <w:rsid w:val="00E26FFE"/>
    <w:rPr>
      <w:sz w:val="16"/>
      <w:szCs w:val="16"/>
    </w:rPr>
  </w:style>
  <w:style w:type="paragraph" w:styleId="Tekstopmerking">
    <w:name w:val="annotation text"/>
    <w:basedOn w:val="Standaard"/>
    <w:link w:val="TekstopmerkingChar"/>
    <w:uiPriority w:val="99"/>
    <w:unhideWhenUsed/>
    <w:rsid w:val="00E26FFE"/>
    <w:pPr>
      <w:spacing w:line="240" w:lineRule="auto"/>
    </w:pPr>
    <w:rPr>
      <w:rFonts w:ascii="Helvetica" w:hAnsi="Helvetica"/>
      <w:sz w:val="20"/>
      <w:szCs w:val="20"/>
    </w:rPr>
  </w:style>
  <w:style w:type="character" w:customStyle="1" w:styleId="TekstopmerkingChar">
    <w:name w:val="Tekst opmerking Char"/>
    <w:basedOn w:val="Standaardalinea-lettertype"/>
    <w:link w:val="Tekstopmerking"/>
    <w:uiPriority w:val="99"/>
    <w:rsid w:val="00E26FFE"/>
    <w:rPr>
      <w:rFonts w:ascii="Helvetica" w:hAnsi="Helvetica"/>
      <w:color w:val="000000" w:themeColor="text1"/>
      <w:sz w:val="20"/>
      <w:szCs w:val="20"/>
    </w:rPr>
  </w:style>
  <w:style w:type="paragraph" w:customStyle="1" w:styleId="paragraph">
    <w:name w:val="paragraph"/>
    <w:basedOn w:val="Standaard"/>
    <w:rsid w:val="00E26FFE"/>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styleId="Zwaar">
    <w:name w:val="Strong"/>
    <w:basedOn w:val="Standaardalinea-lettertype"/>
    <w:uiPriority w:val="22"/>
    <w:qFormat/>
    <w:rsid w:val="00E26FFE"/>
    <w:rPr>
      <w:b/>
      <w:bCs/>
    </w:rPr>
  </w:style>
  <w:style w:type="character" w:styleId="Nadruk">
    <w:name w:val="Emphasis"/>
    <w:basedOn w:val="Standaardalinea-lettertype"/>
    <w:uiPriority w:val="20"/>
    <w:qFormat/>
    <w:rsid w:val="00E26FFE"/>
    <w:rPr>
      <w:i/>
      <w:iCs/>
    </w:rPr>
  </w:style>
  <w:style w:type="paragraph" w:styleId="Onderwerpvanopmerking">
    <w:name w:val="annotation subject"/>
    <w:basedOn w:val="Tekstopmerking"/>
    <w:next w:val="Tekstopmerking"/>
    <w:link w:val="OnderwerpvanopmerkingChar"/>
    <w:uiPriority w:val="99"/>
    <w:semiHidden/>
    <w:unhideWhenUsed/>
    <w:rsid w:val="00414475"/>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414475"/>
    <w:rPr>
      <w:rFonts w:ascii="Helvetica" w:hAnsi="Helvetica"/>
      <w:b/>
      <w:bCs/>
      <w:color w:val="000000" w:themeColor="text1"/>
      <w:sz w:val="20"/>
      <w:szCs w:val="20"/>
    </w:rPr>
  </w:style>
  <w:style w:type="paragraph" w:styleId="Revisie">
    <w:name w:val="Revision"/>
    <w:hidden/>
    <w:uiPriority w:val="99"/>
    <w:semiHidden/>
    <w:rsid w:val="007F2624"/>
    <w:pPr>
      <w:spacing w:after="0" w:line="240" w:lineRule="auto"/>
    </w:pPr>
    <w:rPr>
      <w:color w:val="000000" w:themeColor="text1"/>
      <w:sz w:val="18"/>
    </w:rPr>
  </w:style>
  <w:style w:type="character" w:styleId="Vermelding">
    <w:name w:val="Mention"/>
    <w:basedOn w:val="Standaardalinea-lettertype"/>
    <w:uiPriority w:val="99"/>
    <w:unhideWhenUsed/>
    <w:rsid w:val="006C2525"/>
    <w:rPr>
      <w:color w:val="2B579A"/>
      <w:shd w:val="clear" w:color="auto" w:fill="E1DFDD"/>
    </w:rPr>
  </w:style>
  <w:style w:type="paragraph" w:styleId="Normaalweb">
    <w:name w:val="Normal (Web)"/>
    <w:basedOn w:val="Standaard"/>
    <w:uiPriority w:val="99"/>
    <w:semiHidden/>
    <w:unhideWhenUsed/>
    <w:rsid w:val="00C25C35"/>
    <w:rPr>
      <w:rFonts w:ascii="Times New Roman" w:hAnsi="Times New Roman" w:cs="Times New Roman"/>
      <w:sz w:val="24"/>
      <w:szCs w:val="24"/>
    </w:rPr>
  </w:style>
  <w:style w:type="paragraph" w:customStyle="1" w:styleId="pf0">
    <w:name w:val="pf0"/>
    <w:basedOn w:val="Standaard"/>
    <w:rsid w:val="00575B93"/>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cf01">
    <w:name w:val="cf01"/>
    <w:basedOn w:val="Standaardalinea-lettertype"/>
    <w:rsid w:val="00575B93"/>
    <w:rPr>
      <w:rFonts w:ascii="Segoe UI" w:hAnsi="Segoe UI" w:cs="Segoe UI" w:hint="default"/>
      <w:sz w:val="18"/>
      <w:szCs w:val="18"/>
    </w:rPr>
  </w:style>
  <w:style w:type="table" w:styleId="Tabelraster">
    <w:name w:val="Table Grid"/>
    <w:basedOn w:val="Standaardtabel"/>
    <w:uiPriority w:val="39"/>
    <w:rsid w:val="00942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zwar\Downloads\Rapport%20verslag%20grafisch%20nieu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0BC69D7CE5F8468F5CEA262ECAC720" ma:contentTypeVersion="3" ma:contentTypeDescription="Een nieuw document maken." ma:contentTypeScope="" ma:versionID="02c8739b11d6e897c2aa5698e85fa80f">
  <xsd:schema xmlns:xsd="http://www.w3.org/2001/XMLSchema" xmlns:xs="http://www.w3.org/2001/XMLSchema" xmlns:p="http://schemas.microsoft.com/office/2006/metadata/properties" xmlns:ns2="b443015e-4d10-4939-aefe-69ff66464f32" targetNamespace="http://schemas.microsoft.com/office/2006/metadata/properties" ma:root="true" ma:fieldsID="251f5e332d8046630cc123521f383e05" ns2:_="">
    <xsd:import namespace="b443015e-4d10-4939-aefe-69ff66464f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43015e-4d10-4939-aefe-69ff66464f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B57778-7847-46C6-8052-210A45C7F318}">
  <ds:schemaRefs>
    <ds:schemaRef ds:uri="http://schemas.openxmlformats.org/officeDocument/2006/bibliography"/>
  </ds:schemaRefs>
</ds:datastoreItem>
</file>

<file path=customXml/itemProps2.xml><?xml version="1.0" encoding="utf-8"?>
<ds:datastoreItem xmlns:ds="http://schemas.openxmlformats.org/officeDocument/2006/customXml" ds:itemID="{EFC21F46-DC47-483A-A302-1A3806A2B5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1FF68E-5883-4212-9821-8DD3ED049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43015e-4d10-4939-aefe-69ff66464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D146E-4B57-4136-952B-21E754C76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 verslag grafisch nieuw</Template>
  <TotalTime>37</TotalTime>
  <Pages>7</Pages>
  <Words>683</Words>
  <Characters>3758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4433</CharactersWithSpaces>
  <SharedDoc>false</SharedDoc>
  <HLinks>
    <vt:vector size="54" baseType="variant">
      <vt:variant>
        <vt:i4>2031620</vt:i4>
      </vt:variant>
      <vt:variant>
        <vt:i4>48</vt:i4>
      </vt:variant>
      <vt:variant>
        <vt:i4>0</vt:i4>
      </vt:variant>
      <vt:variant>
        <vt:i4>5</vt:i4>
      </vt:variant>
      <vt:variant>
        <vt:lpwstr>http://www.tenderned.nl/</vt:lpwstr>
      </vt:variant>
      <vt:variant>
        <vt:lpwstr/>
      </vt:variant>
      <vt:variant>
        <vt:i4>589833</vt:i4>
      </vt:variant>
      <vt:variant>
        <vt:i4>45</vt:i4>
      </vt:variant>
      <vt:variant>
        <vt:i4>0</vt:i4>
      </vt:variant>
      <vt:variant>
        <vt:i4>5</vt:i4>
      </vt:variant>
      <vt:variant>
        <vt:lpwstr>http://www.hanze.nl/</vt:lpwstr>
      </vt:variant>
      <vt:variant>
        <vt:lpwstr/>
      </vt:variant>
      <vt:variant>
        <vt:i4>1310775</vt:i4>
      </vt:variant>
      <vt:variant>
        <vt:i4>38</vt:i4>
      </vt:variant>
      <vt:variant>
        <vt:i4>0</vt:i4>
      </vt:variant>
      <vt:variant>
        <vt:i4>5</vt:i4>
      </vt:variant>
      <vt:variant>
        <vt:lpwstr/>
      </vt:variant>
      <vt:variant>
        <vt:lpwstr>_Toc240547156</vt:lpwstr>
      </vt:variant>
      <vt:variant>
        <vt:i4>1310775</vt:i4>
      </vt:variant>
      <vt:variant>
        <vt:i4>32</vt:i4>
      </vt:variant>
      <vt:variant>
        <vt:i4>0</vt:i4>
      </vt:variant>
      <vt:variant>
        <vt:i4>5</vt:i4>
      </vt:variant>
      <vt:variant>
        <vt:lpwstr/>
      </vt:variant>
      <vt:variant>
        <vt:lpwstr>_Toc240547155</vt:lpwstr>
      </vt:variant>
      <vt:variant>
        <vt:i4>1310775</vt:i4>
      </vt:variant>
      <vt:variant>
        <vt:i4>26</vt:i4>
      </vt:variant>
      <vt:variant>
        <vt:i4>0</vt:i4>
      </vt:variant>
      <vt:variant>
        <vt:i4>5</vt:i4>
      </vt:variant>
      <vt:variant>
        <vt:lpwstr/>
      </vt:variant>
      <vt:variant>
        <vt:lpwstr>_Toc240547154</vt:lpwstr>
      </vt:variant>
      <vt:variant>
        <vt:i4>1310775</vt:i4>
      </vt:variant>
      <vt:variant>
        <vt:i4>20</vt:i4>
      </vt:variant>
      <vt:variant>
        <vt:i4>0</vt:i4>
      </vt:variant>
      <vt:variant>
        <vt:i4>5</vt:i4>
      </vt:variant>
      <vt:variant>
        <vt:lpwstr/>
      </vt:variant>
      <vt:variant>
        <vt:lpwstr>_Toc240547153</vt:lpwstr>
      </vt:variant>
      <vt:variant>
        <vt:i4>1310775</vt:i4>
      </vt:variant>
      <vt:variant>
        <vt:i4>14</vt:i4>
      </vt:variant>
      <vt:variant>
        <vt:i4>0</vt:i4>
      </vt:variant>
      <vt:variant>
        <vt:i4>5</vt:i4>
      </vt:variant>
      <vt:variant>
        <vt:lpwstr/>
      </vt:variant>
      <vt:variant>
        <vt:lpwstr>_Toc240547152</vt:lpwstr>
      </vt:variant>
      <vt:variant>
        <vt:i4>1310775</vt:i4>
      </vt:variant>
      <vt:variant>
        <vt:i4>8</vt:i4>
      </vt:variant>
      <vt:variant>
        <vt:i4>0</vt:i4>
      </vt:variant>
      <vt:variant>
        <vt:i4>5</vt:i4>
      </vt:variant>
      <vt:variant>
        <vt:lpwstr/>
      </vt:variant>
      <vt:variant>
        <vt:lpwstr>_Toc240547151</vt:lpwstr>
      </vt:variant>
      <vt:variant>
        <vt:i4>1310775</vt:i4>
      </vt:variant>
      <vt:variant>
        <vt:i4>2</vt:i4>
      </vt:variant>
      <vt:variant>
        <vt:i4>0</vt:i4>
      </vt:variant>
      <vt:variant>
        <vt:i4>5</vt:i4>
      </vt:variant>
      <vt:variant>
        <vt:lpwstr/>
      </vt:variant>
      <vt:variant>
        <vt:lpwstr>_Toc240547150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Zwarts</dc:creator>
  <cp:keywords/>
  <dc:description/>
  <cp:lastModifiedBy>Drent D, Danny</cp:lastModifiedBy>
  <cp:revision>50</cp:revision>
  <cp:lastPrinted>2025-02-14T14:03:00Z</cp:lastPrinted>
  <dcterms:created xsi:type="dcterms:W3CDTF">2026-09-24T18:29:00Z</dcterms:created>
  <dcterms:modified xsi:type="dcterms:W3CDTF">2026-10-05T12:45:00Z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0x0101001B0BC69D7CE5F8468F5CEA262ECAC720</vt:lpwstr>
  </property>
  <property fmtid="{D5CDD505-2E9C-101B-9397-08002B2CF9AE}" pid="3" name="HanzeSchool">
    <vt:lpwstr/>
  </property>
  <property fmtid="{D5CDD505-2E9C-101B-9397-08002B2CF9AE}" pid="4" name="HanzeEducationType">
    <vt:lpwstr/>
  </property>
  <property fmtid="{D5CDD505-2E9C-101B-9397-08002B2CF9AE}" pid="5" name="HanzeEducationCourseStartDate">
    <vt:lpwstr/>
  </property>
  <property fmtid="{D5CDD505-2E9C-101B-9397-08002B2CF9AE}" pid="6" name="HanzePageType">
    <vt:lpwstr/>
  </property>
  <property fmtid="{D5CDD505-2E9C-101B-9397-08002B2CF9AE}" pid="7" name="HanzeEducationForm">
    <vt:lpwstr/>
  </property>
  <property fmtid="{D5CDD505-2E9C-101B-9397-08002B2CF9AE}" pid="8" name="HanzeEducationLocation">
    <vt:lpwstr/>
  </property>
  <property fmtid="{D5CDD505-2E9C-101B-9397-08002B2CF9AE}" pid="9" name="HanzeResearchCenter">
    <vt:lpwstr/>
  </property>
  <property fmtid="{D5CDD505-2E9C-101B-9397-08002B2CF9AE}" pid="10" name="HanzeEducationProfile">
    <vt:lpwstr/>
  </property>
  <property fmtid="{D5CDD505-2E9C-101B-9397-08002B2CF9AE}" pid="11" name="HanzeEducationAreasOfInterest">
    <vt:lpwstr/>
  </property>
  <property fmtid="{D5CDD505-2E9C-101B-9397-08002B2CF9AE}" pid="12" name="HanzeEducationProfession">
    <vt:lpwstr/>
  </property>
  <property fmtid="{D5CDD505-2E9C-101B-9397-08002B2CF9AE}" pid="13" name="HanzeEducationCourseDuration">
    <vt:lpwstr/>
  </property>
  <property fmtid="{D5CDD505-2E9C-101B-9397-08002B2CF9AE}" pid="14" name="HanzeNavigationTerm">
    <vt:lpwstr/>
  </property>
  <property fmtid="{D5CDD505-2E9C-101B-9397-08002B2CF9AE}" pid="15" name="HanzeEducationTestimony">
    <vt:lpwstr/>
  </property>
  <property fmtid="{D5CDD505-2E9C-101B-9397-08002B2CF9AE}" pid="16" name="MediaServiceImageTags">
    <vt:lpwstr/>
  </property>
</Properties>
</file>