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4CD694" w14:textId="0B2637E6" w:rsidR="005356C7" w:rsidRDefault="00410BEE" w:rsidP="00245AF0">
      <w:pPr>
        <w:spacing w:line="360" w:lineRule="auto"/>
        <w:jc w:val="both"/>
        <w:rPr>
          <w:rFonts w:ascii="Verdana" w:hAnsi="Verdana" w:cs="Arial"/>
          <w:b/>
          <w:bCs/>
          <w:sz w:val="28"/>
          <w:szCs w:val="28"/>
        </w:rPr>
      </w:pPr>
      <w:r w:rsidRPr="00410BEE">
        <w:rPr>
          <w:rFonts w:ascii="Verdana" w:hAnsi="Verdana" w:cs="Arial"/>
          <w:b/>
          <w:bCs/>
          <w:sz w:val="28"/>
          <w:szCs w:val="28"/>
        </w:rPr>
        <w:t>Formulier B</w:t>
      </w:r>
      <w:r w:rsidR="005C4AF2">
        <w:rPr>
          <w:rFonts w:ascii="Verdana" w:hAnsi="Verdana" w:cs="Arial"/>
          <w:b/>
          <w:bCs/>
          <w:sz w:val="28"/>
          <w:szCs w:val="28"/>
        </w:rPr>
        <w:t xml:space="preserve"> TC26MD</w:t>
      </w:r>
    </w:p>
    <w:p w14:paraId="3E229844" w14:textId="095B41E2" w:rsidR="00410BEE" w:rsidRPr="005356C7" w:rsidRDefault="00410BEE" w:rsidP="00245AF0">
      <w:pPr>
        <w:spacing w:line="360" w:lineRule="auto"/>
        <w:jc w:val="both"/>
        <w:rPr>
          <w:rFonts w:ascii="Verdana" w:hAnsi="Verdana" w:cs="Arial"/>
          <w:b/>
          <w:bCs/>
          <w:sz w:val="24"/>
          <w:szCs w:val="24"/>
        </w:rPr>
      </w:pPr>
      <w:r w:rsidRPr="005356C7">
        <w:rPr>
          <w:rFonts w:ascii="Verdana" w:hAnsi="Verdana" w:cs="Arial"/>
          <w:b/>
          <w:bCs/>
          <w:sz w:val="24"/>
          <w:szCs w:val="24"/>
        </w:rPr>
        <w:t xml:space="preserve">Referenties </w:t>
      </w:r>
    </w:p>
    <w:p w14:paraId="725D34EC" w14:textId="77777777" w:rsidR="005356C7" w:rsidRDefault="005356C7" w:rsidP="00245AF0">
      <w:pPr>
        <w:spacing w:line="360" w:lineRule="auto"/>
        <w:jc w:val="both"/>
        <w:rPr>
          <w:rFonts w:ascii="Verdana" w:hAnsi="Verdana" w:cs="Arial"/>
          <w:sz w:val="20"/>
        </w:rPr>
      </w:pPr>
    </w:p>
    <w:p w14:paraId="452E11FB" w14:textId="731E7436" w:rsidR="00245AF0" w:rsidRPr="00E42323" w:rsidRDefault="00245AF0" w:rsidP="00245AF0">
      <w:pPr>
        <w:spacing w:line="360" w:lineRule="auto"/>
        <w:jc w:val="both"/>
        <w:rPr>
          <w:rFonts w:ascii="Verdana" w:hAnsi="Verdana" w:cs="Arial"/>
          <w:sz w:val="20"/>
        </w:rPr>
      </w:pPr>
      <w:r w:rsidRPr="00E42323">
        <w:rPr>
          <w:rFonts w:ascii="Verdana" w:hAnsi="Verdana" w:cs="Arial"/>
          <w:sz w:val="20"/>
        </w:rPr>
        <w:t xml:space="preserve">Voor alle opgaven geldt: </w:t>
      </w:r>
    </w:p>
    <w:p w14:paraId="1374968A" w14:textId="77777777" w:rsidR="00245AF0" w:rsidRPr="00E42323" w:rsidRDefault="00245AF0" w:rsidP="00245AF0">
      <w:pPr>
        <w:spacing w:line="360" w:lineRule="auto"/>
        <w:jc w:val="both"/>
        <w:rPr>
          <w:rFonts w:ascii="Verdana" w:hAnsi="Verdana" w:cs="Arial"/>
          <w:sz w:val="20"/>
        </w:rPr>
      </w:pPr>
    </w:p>
    <w:p w14:paraId="7ABFE320" w14:textId="189BDC3D" w:rsidR="00475F75" w:rsidRPr="00E42323" w:rsidRDefault="00ED44ED" w:rsidP="00245AF0">
      <w:pPr>
        <w:spacing w:line="360" w:lineRule="auto"/>
        <w:jc w:val="both"/>
        <w:rPr>
          <w:rFonts w:ascii="Verdana" w:hAnsi="Verdana" w:cs="Arial"/>
          <w:sz w:val="20"/>
        </w:rPr>
      </w:pPr>
      <w:r w:rsidRPr="00E42323">
        <w:rPr>
          <w:rFonts w:ascii="Verdana" w:hAnsi="Verdana" w:cs="Arial"/>
          <w:sz w:val="20"/>
        </w:rPr>
        <w:t xml:space="preserve">Met behulp van </w:t>
      </w:r>
      <w:r w:rsidRPr="00E42323">
        <w:rPr>
          <w:rFonts w:ascii="Verdana" w:hAnsi="Verdana" w:cs="Arial"/>
          <w:b/>
          <w:sz w:val="20"/>
        </w:rPr>
        <w:t xml:space="preserve">Formulier </w:t>
      </w:r>
      <w:r w:rsidR="005B48F6" w:rsidRPr="00E42323">
        <w:rPr>
          <w:rFonts w:ascii="Verdana" w:hAnsi="Verdana" w:cs="Arial"/>
          <w:b/>
          <w:sz w:val="20"/>
        </w:rPr>
        <w:t>B</w:t>
      </w:r>
      <w:r w:rsidRPr="00E42323">
        <w:rPr>
          <w:rFonts w:ascii="Verdana" w:hAnsi="Verdana" w:cs="Arial"/>
          <w:sz w:val="20"/>
        </w:rPr>
        <w:t xml:space="preserve"> doet </w:t>
      </w:r>
      <w:r w:rsidR="005B48F6" w:rsidRPr="00E42323">
        <w:rPr>
          <w:rFonts w:ascii="Verdana" w:hAnsi="Verdana" w:cs="Arial"/>
          <w:sz w:val="20"/>
        </w:rPr>
        <w:t xml:space="preserve">inschrijver </w:t>
      </w:r>
      <w:r w:rsidR="00475F75" w:rsidRPr="00E42323">
        <w:rPr>
          <w:rFonts w:ascii="Verdana" w:hAnsi="Verdana" w:cs="Arial"/>
          <w:sz w:val="20"/>
        </w:rPr>
        <w:t xml:space="preserve">opgave van </w:t>
      </w:r>
      <w:r w:rsidR="005B48F6" w:rsidRPr="00E42323">
        <w:rPr>
          <w:rFonts w:ascii="Verdana" w:hAnsi="Verdana" w:cs="Arial"/>
          <w:sz w:val="20"/>
        </w:rPr>
        <w:t>de</w:t>
      </w:r>
      <w:r w:rsidR="00475F75" w:rsidRPr="00E42323">
        <w:rPr>
          <w:rFonts w:ascii="Verdana" w:hAnsi="Verdana" w:cs="Arial"/>
          <w:sz w:val="20"/>
        </w:rPr>
        <w:t xml:space="preserve"> </w:t>
      </w:r>
      <w:r w:rsidR="008E3FD9" w:rsidRPr="008E3FD9">
        <w:rPr>
          <w:rFonts w:ascii="Verdana" w:hAnsi="Verdana" w:cs="Arial"/>
          <w:sz w:val="20"/>
          <w:u w:val="single"/>
        </w:rPr>
        <w:t>minimaal 2</w:t>
      </w:r>
      <w:r w:rsidR="008E3FD9" w:rsidRPr="007B099D">
        <w:rPr>
          <w:rFonts w:ascii="Verdana" w:hAnsi="Verdana" w:cs="Arial"/>
          <w:sz w:val="20"/>
        </w:rPr>
        <w:t xml:space="preserve"> </w:t>
      </w:r>
      <w:r w:rsidR="00475F75" w:rsidRPr="00E42323">
        <w:rPr>
          <w:rFonts w:ascii="Verdana" w:hAnsi="Verdana" w:cs="Arial"/>
          <w:sz w:val="20"/>
        </w:rPr>
        <w:t>referentie</w:t>
      </w:r>
      <w:r w:rsidR="00AA2866" w:rsidRPr="00E42323">
        <w:rPr>
          <w:rFonts w:ascii="Verdana" w:hAnsi="Verdana" w:cs="Arial"/>
          <w:sz w:val="20"/>
        </w:rPr>
        <w:t>s</w:t>
      </w:r>
      <w:r w:rsidR="00475F75" w:rsidRPr="00E42323">
        <w:rPr>
          <w:rFonts w:ascii="Verdana" w:hAnsi="Verdana" w:cs="Arial"/>
          <w:sz w:val="20"/>
        </w:rPr>
        <w:t xml:space="preserve"> </w:t>
      </w:r>
      <w:r w:rsidR="004C7DFB">
        <w:rPr>
          <w:rFonts w:ascii="Verdana" w:hAnsi="Verdana" w:cs="Arial"/>
          <w:sz w:val="20"/>
        </w:rPr>
        <w:t>over</w:t>
      </w:r>
      <w:r w:rsidR="00357DD9" w:rsidRPr="00E42323">
        <w:rPr>
          <w:rFonts w:ascii="Verdana" w:hAnsi="Verdana" w:cs="Arial"/>
          <w:sz w:val="20"/>
        </w:rPr>
        <w:t xml:space="preserve"> </w:t>
      </w:r>
      <w:r w:rsidR="00D3577A">
        <w:rPr>
          <w:rFonts w:ascii="Verdana" w:hAnsi="Verdana" w:cs="Arial"/>
          <w:sz w:val="20"/>
        </w:rPr>
        <w:t xml:space="preserve">gevraagde </w:t>
      </w:r>
      <w:r w:rsidR="00357DD9" w:rsidRPr="00E42323">
        <w:rPr>
          <w:rFonts w:ascii="Verdana" w:hAnsi="Verdana" w:cs="Arial"/>
          <w:sz w:val="20"/>
        </w:rPr>
        <w:t>kerncompetentie</w:t>
      </w:r>
      <w:r w:rsidR="00B576A9" w:rsidRPr="00E42323">
        <w:rPr>
          <w:rFonts w:ascii="Verdana" w:hAnsi="Verdana" w:cs="Arial"/>
          <w:sz w:val="20"/>
        </w:rPr>
        <w:t xml:space="preserve"> t</w:t>
      </w:r>
      <w:r w:rsidR="00CA11B7">
        <w:rPr>
          <w:rFonts w:ascii="Verdana" w:hAnsi="Verdana" w:cs="Arial"/>
          <w:sz w:val="20"/>
        </w:rPr>
        <w:t>en behoeve van</w:t>
      </w:r>
      <w:r w:rsidR="00B576A9" w:rsidRPr="00E42323">
        <w:rPr>
          <w:rFonts w:ascii="Verdana" w:hAnsi="Verdana" w:cs="Arial"/>
          <w:sz w:val="20"/>
        </w:rPr>
        <w:t xml:space="preserve"> de </w:t>
      </w:r>
      <w:r w:rsidR="003A17C1" w:rsidRPr="003A17C1">
        <w:rPr>
          <w:rFonts w:ascii="Verdana" w:hAnsi="Verdana" w:cs="Arial"/>
          <w:sz w:val="20"/>
        </w:rPr>
        <w:t>selectie van een Gecertificeerde Inrichting- en Supportpartner voor Microsoft Dynamics 365</w:t>
      </w:r>
      <w:r w:rsidR="003A17C1">
        <w:rPr>
          <w:rFonts w:ascii="Verdana" w:hAnsi="Verdana" w:cs="Arial"/>
          <w:sz w:val="20"/>
        </w:rPr>
        <w:t xml:space="preserve"> </w:t>
      </w:r>
      <w:r w:rsidR="00475F75" w:rsidRPr="00E42323">
        <w:rPr>
          <w:rFonts w:ascii="Verdana" w:hAnsi="Verdana" w:cs="Arial"/>
          <w:sz w:val="20"/>
        </w:rPr>
        <w:t xml:space="preserve">als bedoeld in paragraaf </w:t>
      </w:r>
      <w:r w:rsidR="005B48F6" w:rsidRPr="00E42323">
        <w:rPr>
          <w:rFonts w:ascii="Verdana" w:hAnsi="Verdana" w:cs="Arial"/>
          <w:sz w:val="20"/>
        </w:rPr>
        <w:t>3.2</w:t>
      </w:r>
      <w:r w:rsidR="00475F75" w:rsidRPr="00E42323">
        <w:rPr>
          <w:rFonts w:ascii="Verdana" w:hAnsi="Verdana" w:cs="Arial"/>
          <w:sz w:val="20"/>
        </w:rPr>
        <w:t>.2.</w:t>
      </w:r>
    </w:p>
    <w:p w14:paraId="2E794F44" w14:textId="77777777" w:rsidR="00C775E9" w:rsidRPr="00E42323" w:rsidRDefault="00C775E9" w:rsidP="00245AF0">
      <w:pPr>
        <w:spacing w:line="360" w:lineRule="auto"/>
        <w:jc w:val="both"/>
        <w:rPr>
          <w:rFonts w:ascii="Verdana" w:hAnsi="Verdana" w:cs="Arial"/>
          <w:sz w:val="20"/>
        </w:rPr>
      </w:pPr>
    </w:p>
    <w:p w14:paraId="5B38130C" w14:textId="0D5A6B0F" w:rsidR="00C775E9" w:rsidRPr="00E42323" w:rsidRDefault="00C775E9" w:rsidP="00245AF0">
      <w:pPr>
        <w:spacing w:line="360" w:lineRule="auto"/>
        <w:jc w:val="both"/>
        <w:rPr>
          <w:rFonts w:ascii="Verdana" w:hAnsi="Verdana" w:cs="Arial"/>
          <w:sz w:val="20"/>
        </w:rPr>
      </w:pPr>
      <w:r w:rsidRPr="00E42323">
        <w:rPr>
          <w:rFonts w:ascii="Verdana" w:hAnsi="Verdana" w:cs="Arial"/>
          <w:sz w:val="20"/>
        </w:rPr>
        <w:t>N</w:t>
      </w:r>
      <w:r w:rsidR="00FD7F06">
        <w:rPr>
          <w:rFonts w:ascii="Verdana" w:hAnsi="Verdana" w:cs="Arial"/>
          <w:sz w:val="20"/>
        </w:rPr>
        <w:t xml:space="preserve">ota bene: </w:t>
      </w:r>
      <w:r w:rsidRPr="00E42323">
        <w:rPr>
          <w:rFonts w:ascii="Verdana" w:hAnsi="Verdana" w:cs="Arial"/>
          <w:sz w:val="20"/>
        </w:rPr>
        <w:t>ingeval inschrijver met dit Formulier B referentie</w:t>
      </w:r>
      <w:r w:rsidR="000F60CD">
        <w:rPr>
          <w:rFonts w:ascii="Verdana" w:hAnsi="Verdana" w:cs="Arial"/>
          <w:sz w:val="20"/>
        </w:rPr>
        <w:t>s</w:t>
      </w:r>
      <w:r w:rsidRPr="00E42323">
        <w:rPr>
          <w:rFonts w:ascii="Verdana" w:hAnsi="Verdana" w:cs="Arial"/>
          <w:sz w:val="20"/>
        </w:rPr>
        <w:t xml:space="preserve"> opgeeft </w:t>
      </w:r>
      <w:r>
        <w:rPr>
          <w:rFonts w:ascii="Verdana" w:hAnsi="Verdana" w:cs="Arial"/>
          <w:sz w:val="20"/>
        </w:rPr>
        <w:t>die zijn</w:t>
      </w:r>
      <w:r w:rsidRPr="00E42323">
        <w:rPr>
          <w:rFonts w:ascii="Verdana" w:hAnsi="Verdana" w:cs="Arial"/>
          <w:sz w:val="20"/>
        </w:rPr>
        <w:t xml:space="preserve"> uitgevoerd door een derde of door één deelnemer in het samenwerkingsverband en op die derde of op die deelnemer </w:t>
      </w:r>
      <w:r>
        <w:rPr>
          <w:rFonts w:ascii="Verdana" w:hAnsi="Verdana" w:cs="Arial"/>
          <w:sz w:val="20"/>
        </w:rPr>
        <w:t>een beroep wordt</w:t>
      </w:r>
      <w:r w:rsidRPr="00E42323">
        <w:rPr>
          <w:rFonts w:ascii="Verdana" w:hAnsi="Verdana" w:cs="Arial"/>
          <w:sz w:val="20"/>
        </w:rPr>
        <w:t xml:space="preserve"> gedaan om te voldoen aan de betreffende minimumeis, dan dient gehandeld te worden overeenkomstig het bepaalde in paragraaf 3.3 sub b respectievelijk paragraaf 3.3 sub c </w:t>
      </w:r>
      <w:r w:rsidR="00D82CDF" w:rsidRPr="00E42323">
        <w:rPr>
          <w:rFonts w:ascii="Verdana" w:hAnsi="Verdana" w:cs="Arial"/>
          <w:sz w:val="20"/>
        </w:rPr>
        <w:t>in het a</w:t>
      </w:r>
      <w:r w:rsidRPr="00E42323">
        <w:rPr>
          <w:rFonts w:ascii="Verdana" w:hAnsi="Verdana" w:cs="Arial"/>
          <w:sz w:val="20"/>
        </w:rPr>
        <w:t>anbestedingsdocument.</w:t>
      </w:r>
    </w:p>
    <w:p w14:paraId="113F954B" w14:textId="77777777" w:rsidR="00475F75" w:rsidRPr="00E42323" w:rsidRDefault="00475F75" w:rsidP="00F52050">
      <w:pPr>
        <w:jc w:val="both"/>
        <w:rPr>
          <w:rFonts w:ascii="Verdana" w:hAnsi="Verdana" w:cs="Arial"/>
        </w:rPr>
      </w:pPr>
    </w:p>
    <w:tbl>
      <w:tblPr>
        <w:tblW w:w="932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E2EFD9" w:themeFill="accent6" w:themeFillTint="33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8A402B" w:rsidRPr="00E42323" w14:paraId="7BF5AB7E" w14:textId="77777777" w:rsidTr="01EC577C">
        <w:trPr>
          <w:trHeight w:val="513"/>
        </w:trPr>
        <w:tc>
          <w:tcPr>
            <w:tcW w:w="3085" w:type="dxa"/>
            <w:shd w:val="clear" w:color="auto" w:fill="346E3A"/>
            <w:vAlign w:val="center"/>
          </w:tcPr>
          <w:p w14:paraId="4F4F213B" w14:textId="77777777" w:rsidR="008A402B" w:rsidRPr="002B3209" w:rsidRDefault="00CE338F" w:rsidP="002B3209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2B3209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Algemene gegevens</w:t>
            </w:r>
          </w:p>
        </w:tc>
        <w:tc>
          <w:tcPr>
            <w:tcW w:w="6237" w:type="dxa"/>
            <w:shd w:val="clear" w:color="auto" w:fill="346E3A"/>
            <w:vAlign w:val="center"/>
          </w:tcPr>
          <w:p w14:paraId="29BABD1C" w14:textId="212CF613" w:rsidR="008A402B" w:rsidRPr="002B3209" w:rsidRDefault="008E3FD9" w:rsidP="002B3209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Referentie 1</w:t>
            </w:r>
          </w:p>
        </w:tc>
      </w:tr>
      <w:tr w:rsidR="00C775E9" w:rsidRPr="00E42323" w14:paraId="719A71BF" w14:textId="77777777" w:rsidTr="01EC577C">
        <w:trPr>
          <w:trHeight w:val="60"/>
        </w:trPr>
        <w:tc>
          <w:tcPr>
            <w:tcW w:w="3085" w:type="dxa"/>
            <w:shd w:val="clear" w:color="auto" w:fill="E2EFD9" w:themeFill="accent6" w:themeFillTint="33"/>
          </w:tcPr>
          <w:p w14:paraId="6A0432C7" w14:textId="453DC2C4" w:rsidR="00C775E9" w:rsidRPr="00E42323" w:rsidRDefault="00C775E9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Referentie slaat op minimumeis: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66AC0DCD" w14:textId="7F569AE4" w:rsidR="00C775E9" w:rsidRPr="00E42323" w:rsidRDefault="00C775E9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§ 3.2.2 </w:t>
            </w:r>
          </w:p>
        </w:tc>
      </w:tr>
      <w:tr w:rsidR="008A402B" w:rsidRPr="00E42323" w14:paraId="2CDB49AA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07E6CC0E" w14:textId="1D9DAE8B" w:rsidR="00113208" w:rsidRPr="00E42323" w:rsidRDefault="008A402B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Naam referentie</w:t>
            </w:r>
            <w:r w:rsidR="005B48F6" w:rsidRPr="00E42323">
              <w:rPr>
                <w:rFonts w:ascii="Verdana" w:hAnsi="Verdana" w:cs="Arial"/>
                <w:sz w:val="16"/>
                <w:szCs w:val="16"/>
              </w:rPr>
              <w:t>opdracht</w:t>
            </w:r>
            <w:r w:rsidR="00CE338F" w:rsidRPr="00E4232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11AD145" w14:textId="77777777" w:rsidR="008A402B" w:rsidRPr="00E42323" w:rsidRDefault="008A402B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8A402B" w:rsidRPr="00E42323" w14:paraId="1562B17F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73A5D380" w14:textId="77777777" w:rsidR="00113208" w:rsidRPr="00E42323" w:rsidRDefault="00113208" w:rsidP="00475F75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60677196" w14:textId="39E4E7CE" w:rsidR="00113208" w:rsidRPr="00E42323" w:rsidRDefault="008A402B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Naam en </w:t>
            </w:r>
            <w:r w:rsidR="00475F75" w:rsidRPr="00E42323">
              <w:rPr>
                <w:rFonts w:ascii="Verdana" w:hAnsi="Verdana" w:cs="Arial"/>
                <w:sz w:val="16"/>
                <w:szCs w:val="16"/>
              </w:rPr>
              <w:t xml:space="preserve">plaats </w:t>
            </w:r>
            <w:r w:rsidRPr="00E42323">
              <w:rPr>
                <w:rFonts w:ascii="Verdana" w:hAnsi="Verdana" w:cs="Arial"/>
                <w:sz w:val="16"/>
                <w:szCs w:val="16"/>
              </w:rPr>
              <w:t>opdrachtgever</w:t>
            </w:r>
            <w:r w:rsidR="00CE338F" w:rsidRPr="00E4232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1653514D" w14:textId="77777777" w:rsidR="008A402B" w:rsidRPr="00E42323" w:rsidRDefault="008A402B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8A402B" w:rsidRPr="00E42323" w14:paraId="30298E81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0764D046" w14:textId="4320E3A7" w:rsidR="00A72CFA" w:rsidRPr="00E42323" w:rsidRDefault="008A402B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Naam contactpersoon bij opdrachtgever</w:t>
            </w:r>
            <w:r w:rsidR="002563B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E6C80" w:rsidRPr="00E42323">
              <w:rPr>
                <w:rFonts w:ascii="Verdana" w:hAnsi="Verdana" w:cs="Arial"/>
                <w:sz w:val="16"/>
                <w:szCs w:val="16"/>
              </w:rPr>
              <w:t>(referent)</w:t>
            </w:r>
            <w:r w:rsidR="00CE338F" w:rsidRPr="00E4232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50538BDD" w14:textId="77777777" w:rsidR="008A402B" w:rsidRPr="00E42323" w:rsidRDefault="008A402B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8A402B" w:rsidRPr="00E42323" w14:paraId="4434930A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2A06C2E3" w14:textId="77777777" w:rsidR="00ED44ED" w:rsidRPr="00E42323" w:rsidRDefault="00ED44ED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T</w:t>
            </w:r>
            <w:r w:rsidR="008A402B" w:rsidRPr="00E42323">
              <w:rPr>
                <w:rFonts w:ascii="Verdana" w:hAnsi="Verdana" w:cs="Arial"/>
                <w:sz w:val="16"/>
                <w:szCs w:val="16"/>
              </w:rPr>
              <w:t>elefoonnummer contactpersoon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2922EAF4" w14:textId="5FCA4E84" w:rsidR="00A72CFA" w:rsidRPr="00E42323" w:rsidRDefault="00ED44ED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opdrachtgever </w:t>
            </w:r>
            <w:r w:rsidR="00DE6C80" w:rsidRPr="00E42323">
              <w:rPr>
                <w:rFonts w:ascii="Verdana" w:hAnsi="Verdana" w:cs="Arial"/>
                <w:sz w:val="16"/>
                <w:szCs w:val="16"/>
              </w:rPr>
              <w:t>(referent)</w:t>
            </w:r>
            <w:r w:rsidR="00CE338F" w:rsidRPr="00E4232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593DA8F" w14:textId="6F32F76A" w:rsidR="008A402B" w:rsidRPr="00E42323" w:rsidRDefault="008A402B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8A402B" w:rsidRPr="00E42323" w14:paraId="5B4D00E0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2FF9C079" w14:textId="77777777" w:rsidR="008A402B" w:rsidRPr="00E42323" w:rsidRDefault="009850A5" w:rsidP="00F52050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E42323">
              <w:rPr>
                <w:rFonts w:ascii="Verdana" w:hAnsi="Verdana" w:cs="Arial"/>
                <w:b/>
                <w:sz w:val="16"/>
                <w:szCs w:val="16"/>
              </w:rPr>
              <w:t xml:space="preserve">Beschrijving van het </w:t>
            </w:r>
            <w:r w:rsidR="00CE338F" w:rsidRPr="00E42323">
              <w:rPr>
                <w:rFonts w:ascii="Verdana" w:hAnsi="Verdana" w:cs="Arial"/>
                <w:b/>
                <w:sz w:val="16"/>
                <w:szCs w:val="16"/>
              </w:rPr>
              <w:t>project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1B59B3A2" w14:textId="77777777" w:rsidR="008A402B" w:rsidRPr="00E42323" w:rsidRDefault="008A402B" w:rsidP="00F52050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B5516" w:rsidRPr="00E42323" w14:paraId="6509FF8A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3C2A0106" w14:textId="114A9911" w:rsidR="002B5516" w:rsidRPr="00E42323" w:rsidRDefault="00ED44ED" w:rsidP="002563B6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Naar tevredenheid van opdrachtgever</w:t>
            </w:r>
            <w:r w:rsidR="00CE338F" w:rsidRPr="00E4232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4220BC4E" w14:textId="75DEE8E1" w:rsidR="005B48F6" w:rsidRPr="00E42323" w:rsidRDefault="00ED44ED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  <w:r w:rsidR="002B5516" w:rsidRPr="00E42323">
              <w:rPr>
                <w:rFonts w:ascii="Verdana" w:hAnsi="Verdana" w:cs="Arial"/>
                <w:sz w:val="16"/>
                <w:szCs w:val="16"/>
              </w:rPr>
              <w:t xml:space="preserve"> Ja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6FE2A612" w14:textId="1A032643" w:rsidR="002B5516" w:rsidRPr="00E42323" w:rsidRDefault="005B48F6" w:rsidP="00ED44ED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Aanbestedende dienst</w:t>
            </w:r>
            <w:r w:rsidR="00ED44ED" w:rsidRPr="00E42323">
              <w:rPr>
                <w:rFonts w:ascii="Verdana" w:hAnsi="Verdana" w:cs="Arial"/>
                <w:sz w:val="16"/>
                <w:szCs w:val="16"/>
              </w:rPr>
              <w:t xml:space="preserve"> behoudt zich het recht voor dit bij opdrachtgever (referent) te verifiëren</w:t>
            </w:r>
          </w:p>
        </w:tc>
      </w:tr>
      <w:tr w:rsidR="00B656D1" w:rsidRPr="00E42323" w14:paraId="79E89363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5E0F15F5" w14:textId="46E5BBC9" w:rsidR="008A57CF" w:rsidRPr="00E42323" w:rsidRDefault="00943877" w:rsidP="0072754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1EC577C">
              <w:rPr>
                <w:rFonts w:ascii="Verdana" w:hAnsi="Verdana" w:cs="Arial"/>
                <w:sz w:val="16"/>
                <w:szCs w:val="16"/>
              </w:rPr>
              <w:t xml:space="preserve">Opgeleverd </w:t>
            </w:r>
            <w:r w:rsidR="005B48F6" w:rsidRPr="01EC577C">
              <w:rPr>
                <w:rFonts w:ascii="Verdana" w:hAnsi="Verdana" w:cs="Arial"/>
                <w:sz w:val="16"/>
                <w:szCs w:val="16"/>
              </w:rPr>
              <w:t>/</w:t>
            </w:r>
            <w:r w:rsidR="00870F1F" w:rsidRPr="01EC577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5B48F6" w:rsidRPr="01EC577C">
              <w:rPr>
                <w:rFonts w:ascii="Verdana" w:hAnsi="Verdana" w:cs="Arial"/>
                <w:sz w:val="16"/>
                <w:szCs w:val="16"/>
              </w:rPr>
              <w:t xml:space="preserve">Uitgevoerd </w:t>
            </w:r>
            <w:r w:rsidRPr="01EC577C">
              <w:rPr>
                <w:rFonts w:ascii="Verdana" w:hAnsi="Verdana" w:cs="Arial"/>
                <w:sz w:val="16"/>
                <w:szCs w:val="16"/>
              </w:rPr>
              <w:t xml:space="preserve">in de afgelopen </w:t>
            </w:r>
            <w:r w:rsidR="00B10807">
              <w:rPr>
                <w:rFonts w:ascii="Verdana" w:hAnsi="Verdana" w:cs="Arial"/>
                <w:sz w:val="16"/>
                <w:szCs w:val="16"/>
              </w:rPr>
              <w:t>5</w:t>
            </w:r>
            <w:r w:rsidR="008A2D26" w:rsidRPr="01EC577C">
              <w:rPr>
                <w:rFonts w:ascii="Verdana" w:hAnsi="Verdana" w:cs="Arial"/>
                <w:sz w:val="16"/>
                <w:szCs w:val="16"/>
              </w:rPr>
              <w:t xml:space="preserve"> jaar.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546320A7" w14:textId="19B46479" w:rsidR="00181871" w:rsidRPr="00E42323" w:rsidRDefault="00943877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Ja </w:t>
            </w:r>
            <w:r w:rsidRPr="00E42323">
              <w:rPr>
                <w:rFonts w:ascii="Wingdings" w:eastAsia="Wingdings" w:hAnsi="Wingdings" w:cs="Wingdings"/>
                <w:noProof/>
                <w:sz w:val="16"/>
                <w:szCs w:val="16"/>
              </w:rPr>
              <w:t>à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C33D4D" w:rsidRPr="00E42323">
              <w:rPr>
                <w:rFonts w:ascii="Verdana" w:hAnsi="Verdana" w:cs="Arial"/>
                <w:sz w:val="16"/>
                <w:szCs w:val="16"/>
              </w:rPr>
              <w:t>Aanbestedende dienst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behoudt zich het recht voor dit bij opdrachtgever (referent) te verifiëren</w:t>
            </w:r>
          </w:p>
        </w:tc>
      </w:tr>
      <w:tr w:rsidR="0072754B" w:rsidRPr="00E42323" w14:paraId="1D98E230" w14:textId="77777777" w:rsidTr="01EC577C">
        <w:tc>
          <w:tcPr>
            <w:tcW w:w="3085" w:type="dxa"/>
            <w:shd w:val="clear" w:color="auto" w:fill="E2EFD9" w:themeFill="accent6" w:themeFillTint="33"/>
          </w:tcPr>
          <w:p w14:paraId="1E6800FB" w14:textId="387F3845" w:rsidR="00D92F9F" w:rsidRPr="00E42323" w:rsidRDefault="0072754B" w:rsidP="0072754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Omvang</w:t>
            </w:r>
            <w:r w:rsidR="00FB317C" w:rsidRPr="00E42323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16FA5B9A" w14:textId="77777777" w:rsidR="0072754B" w:rsidRPr="00E42323" w:rsidRDefault="0072754B" w:rsidP="00F52050">
            <w:pPr>
              <w:tabs>
                <w:tab w:val="clear" w:pos="1134"/>
                <w:tab w:val="left" w:pos="1877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E763B" w:rsidRPr="00E42323" w14:paraId="22D79E8A" w14:textId="77777777" w:rsidTr="01EC577C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20E59482" w14:textId="77777777" w:rsidR="00943877" w:rsidRPr="00E42323" w:rsidRDefault="00943877" w:rsidP="0072754B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Geef </w:t>
            </w:r>
            <w:r w:rsidR="0072754B" w:rsidRPr="00E42323">
              <w:rPr>
                <w:rFonts w:ascii="Verdana" w:hAnsi="Verdana" w:cs="Arial"/>
                <w:sz w:val="16"/>
                <w:szCs w:val="16"/>
                <w:u w:val="single"/>
              </w:rPr>
              <w:t>uitvoerige</w:t>
            </w:r>
            <w:r w:rsidR="0072754B" w:rsidRPr="00E4232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E42323">
              <w:rPr>
                <w:rFonts w:ascii="Verdana" w:hAnsi="Verdana" w:cs="Arial"/>
                <w:sz w:val="16"/>
                <w:szCs w:val="16"/>
              </w:rPr>
              <w:t>beschrijving van</w:t>
            </w:r>
            <w:r w:rsidR="0072754B" w:rsidRPr="00E42323">
              <w:rPr>
                <w:rFonts w:ascii="Verdana" w:hAnsi="Verdana" w:cs="Arial"/>
                <w:sz w:val="16"/>
                <w:szCs w:val="16"/>
              </w:rPr>
              <w:t xml:space="preserve"> en toelichting op de uitgevoerde referentieopdracht. </w:t>
            </w:r>
          </w:p>
          <w:p w14:paraId="227EFB8C" w14:textId="77777777" w:rsidR="0072754B" w:rsidRPr="00E42323" w:rsidRDefault="0072754B" w:rsidP="0072754B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170CF4E" w14:textId="039E7F65" w:rsidR="00943877" w:rsidRPr="00E42323" w:rsidRDefault="0072754B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Uit deze beschrijving en toelichting moet voldoende blijken dat aan alle onderdelen van de minimumeis </w:t>
            </w:r>
            <w:r w:rsidR="00357DD9" w:rsidRPr="00E42323">
              <w:rPr>
                <w:rFonts w:ascii="Verdana" w:hAnsi="Verdana" w:cs="Arial"/>
                <w:sz w:val="16"/>
                <w:szCs w:val="16"/>
              </w:rPr>
              <w:t xml:space="preserve">van deze </w:t>
            </w:r>
            <w:r w:rsidR="00D82CDF" w:rsidRPr="00E42323">
              <w:rPr>
                <w:rFonts w:ascii="Verdana" w:hAnsi="Verdana" w:cs="Arial"/>
                <w:sz w:val="16"/>
                <w:szCs w:val="16"/>
              </w:rPr>
              <w:t xml:space="preserve">kerncompetentie </w:t>
            </w:r>
            <w:r w:rsidRPr="00E42323">
              <w:rPr>
                <w:rFonts w:ascii="Verdana" w:hAnsi="Verdana" w:cs="Arial"/>
                <w:sz w:val="16"/>
                <w:szCs w:val="16"/>
              </w:rPr>
              <w:t>is voldaan.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2AA54F15" w14:textId="77777777" w:rsidR="00943877" w:rsidRPr="00E42323" w:rsidRDefault="00943877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2754B" w:rsidRPr="00E42323" w14:paraId="3B6B2BB4" w14:textId="77777777" w:rsidTr="01EC577C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116AC8FD" w14:textId="61981D5A" w:rsidR="00D92F9F" w:rsidRPr="00E42323" w:rsidRDefault="0072754B" w:rsidP="002563B6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Indien onderdelen van de referentieopdracht uitgevoerd zijn door anderen dan inschrijver</w:t>
            </w:r>
            <w:r w:rsidR="00D92F9F" w:rsidRPr="00E42323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 w:rsidR="00D92F9F" w:rsidRPr="00E42323">
              <w:rPr>
                <w:rFonts w:ascii="Verdana" w:hAnsi="Verdana" w:cs="Arial"/>
                <w:sz w:val="16"/>
                <w:szCs w:val="16"/>
                <w:u w:val="single"/>
              </w:rPr>
              <w:t>uitvoerig</w:t>
            </w:r>
            <w:r w:rsidR="00D92F9F" w:rsidRPr="00E42323">
              <w:rPr>
                <w:rFonts w:ascii="Verdana" w:hAnsi="Verdana" w:cs="Arial"/>
                <w:sz w:val="16"/>
                <w:szCs w:val="16"/>
              </w:rPr>
              <w:t xml:space="preserve"> beschrijven a) welke onderdelen van b) welke omvang zijn uitgevoerd door c) bij naam te noemen derden</w:t>
            </w:r>
            <w:r w:rsidR="004805C9">
              <w:rPr>
                <w:rFonts w:ascii="Verdana" w:hAnsi="Verdana" w:cs="Arial"/>
                <w:sz w:val="16"/>
                <w:szCs w:val="16"/>
              </w:rPr>
              <w:t xml:space="preserve"> d)</w:t>
            </w:r>
            <w:r w:rsidR="00AF0CC6">
              <w:rPr>
                <w:rFonts w:ascii="Verdana" w:hAnsi="Verdana" w:cs="Arial"/>
                <w:sz w:val="16"/>
                <w:szCs w:val="16"/>
              </w:rPr>
              <w:t xml:space="preserve"> welke doorlooptijd</w:t>
            </w:r>
            <w:r w:rsidR="00D92F9F" w:rsidRPr="00E42323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48AD4CE1" w14:textId="77777777" w:rsidR="0072754B" w:rsidRPr="00E42323" w:rsidRDefault="0072754B" w:rsidP="00F52050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8D7B87" w:rsidRPr="00E42323" w14:paraId="0C8F4773" w14:textId="77777777" w:rsidTr="01EC577C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3E2D42D0" w14:textId="77777777" w:rsidR="009F3D29" w:rsidRPr="00E42323" w:rsidRDefault="00D92F9F" w:rsidP="00D92F9F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Projectinformatie beschikbaar? 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8F6084C" w14:textId="77777777" w:rsidR="00D92F9F" w:rsidRPr="00E42323" w:rsidRDefault="008D7B87" w:rsidP="00D92F9F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Ja </w:t>
            </w:r>
          </w:p>
          <w:p w14:paraId="11A94E5D" w14:textId="77777777" w:rsidR="00D92F9F" w:rsidRPr="00E42323" w:rsidRDefault="00D92F9F" w:rsidP="00D92F9F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272FF7EA" w14:textId="6AF0BE74" w:rsidR="008D7B87" w:rsidRPr="00E42323" w:rsidRDefault="00D92F9F" w:rsidP="00D92F9F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  <w:u w:val="single"/>
              </w:rPr>
              <w:t>Na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verzoek als bedoeld in paragraaf 2.</w:t>
            </w:r>
            <w:r w:rsidR="00F64CF1">
              <w:rPr>
                <w:rFonts w:ascii="Verdana" w:hAnsi="Verdana" w:cs="Arial"/>
                <w:sz w:val="16"/>
                <w:szCs w:val="16"/>
              </w:rPr>
              <w:t>6</w:t>
            </w:r>
            <w:r w:rsidRPr="00E42323">
              <w:rPr>
                <w:rFonts w:ascii="Verdana" w:hAnsi="Verdana" w:cs="Arial"/>
                <w:sz w:val="16"/>
                <w:szCs w:val="16"/>
              </w:rPr>
              <w:t>.2 Aanbestedingsdocument aanleveren</w:t>
            </w:r>
          </w:p>
          <w:p w14:paraId="76469356" w14:textId="77777777" w:rsidR="00D92F9F" w:rsidRPr="00E42323" w:rsidRDefault="00D92F9F" w:rsidP="00D92F9F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733E5A15" w14:textId="091ED373" w:rsidR="00357DD9" w:rsidRPr="002563B6" w:rsidRDefault="00DA0C47" w:rsidP="002563B6">
      <w:r w:rsidRPr="00E42323">
        <w:br w:type="page"/>
      </w:r>
    </w:p>
    <w:tbl>
      <w:tblPr>
        <w:tblW w:w="932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E2EFD9" w:themeFill="accent6" w:themeFillTint="33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2C7618" w:rsidRPr="00E42323" w14:paraId="176B7F76" w14:textId="77777777" w:rsidTr="0079614A">
        <w:trPr>
          <w:trHeight w:val="513"/>
        </w:trPr>
        <w:tc>
          <w:tcPr>
            <w:tcW w:w="3085" w:type="dxa"/>
            <w:shd w:val="clear" w:color="auto" w:fill="346E3A"/>
            <w:vAlign w:val="center"/>
          </w:tcPr>
          <w:p w14:paraId="1AB772EC" w14:textId="77777777" w:rsidR="002C7618" w:rsidRPr="002B3209" w:rsidRDefault="002C7618" w:rsidP="0079614A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2B3209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lastRenderedPageBreak/>
              <w:t>Algemene gegevens</w:t>
            </w:r>
          </w:p>
        </w:tc>
        <w:tc>
          <w:tcPr>
            <w:tcW w:w="6237" w:type="dxa"/>
            <w:shd w:val="clear" w:color="auto" w:fill="346E3A"/>
            <w:vAlign w:val="center"/>
          </w:tcPr>
          <w:p w14:paraId="0AC0899A" w14:textId="0612E8D8" w:rsidR="002C7618" w:rsidRPr="002B3209" w:rsidRDefault="002C7618" w:rsidP="0079614A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Referentie 2</w:t>
            </w:r>
          </w:p>
        </w:tc>
      </w:tr>
      <w:tr w:rsidR="002C7618" w:rsidRPr="00E42323" w14:paraId="636D26A1" w14:textId="77777777" w:rsidTr="0079614A">
        <w:trPr>
          <w:trHeight w:val="60"/>
        </w:trPr>
        <w:tc>
          <w:tcPr>
            <w:tcW w:w="3085" w:type="dxa"/>
            <w:shd w:val="clear" w:color="auto" w:fill="E2EFD9" w:themeFill="accent6" w:themeFillTint="33"/>
          </w:tcPr>
          <w:p w14:paraId="12059348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Referentie slaat op minimumeis: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AEFFA95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§ 3.2.2 </w:t>
            </w:r>
          </w:p>
        </w:tc>
      </w:tr>
      <w:tr w:rsidR="002C7618" w:rsidRPr="00E42323" w14:paraId="1CC80DF7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6D6FDC1B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Naam referentieopdracht: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75BEE0B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22D8516E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41CC7AD9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5C91A08F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Naam en plaats opdrachtgever: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59C983F6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0100A35C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5FB8B35D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Naam contactpersoon bij opdrachtgever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E42323">
              <w:rPr>
                <w:rFonts w:ascii="Verdana" w:hAnsi="Verdana" w:cs="Arial"/>
                <w:sz w:val="16"/>
                <w:szCs w:val="16"/>
              </w:rPr>
              <w:t>(referent):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4BC5DEC9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2AAC3AA2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1087A7D6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Telefoonnummer contactpersoon </w:t>
            </w:r>
          </w:p>
          <w:p w14:paraId="3F3E850D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opdrachtgever (referent):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5C830D90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1CC6EC15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2C523337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E42323">
              <w:rPr>
                <w:rFonts w:ascii="Verdana" w:hAnsi="Verdana" w:cs="Arial"/>
                <w:b/>
                <w:sz w:val="16"/>
                <w:szCs w:val="16"/>
              </w:rPr>
              <w:t>Beschrijving van het project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6883A111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C7618" w:rsidRPr="00E42323" w14:paraId="08900C9E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165BB27B" w14:textId="77777777" w:rsidR="002C7618" w:rsidRPr="00E42323" w:rsidRDefault="002C7618" w:rsidP="0079614A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Naar tevredenheid van opdrachtgever: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56DACBC9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Ja </w:t>
            </w:r>
          </w:p>
          <w:p w14:paraId="22C8B337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Aanbestedende dienst behoudt zich het recht voor dit bij opdrachtgever (referent) te verifiëren</w:t>
            </w:r>
          </w:p>
        </w:tc>
      </w:tr>
      <w:tr w:rsidR="002C7618" w:rsidRPr="00E42323" w14:paraId="36B7C46E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1940AF64" w14:textId="77777777" w:rsidR="002C7618" w:rsidRPr="00E42323" w:rsidRDefault="002C7618" w:rsidP="0079614A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1EC577C">
              <w:rPr>
                <w:rFonts w:ascii="Verdana" w:hAnsi="Verdana" w:cs="Arial"/>
                <w:sz w:val="16"/>
                <w:szCs w:val="16"/>
              </w:rPr>
              <w:t xml:space="preserve">Opgeleverd / Uitgevoerd in de afgelopen </w:t>
            </w:r>
            <w:r>
              <w:rPr>
                <w:rFonts w:ascii="Verdana" w:hAnsi="Verdana" w:cs="Arial"/>
                <w:sz w:val="16"/>
                <w:szCs w:val="16"/>
              </w:rPr>
              <w:t>5</w:t>
            </w:r>
            <w:r w:rsidRPr="01EC577C">
              <w:rPr>
                <w:rFonts w:ascii="Verdana" w:hAnsi="Verdana" w:cs="Arial"/>
                <w:sz w:val="16"/>
                <w:szCs w:val="16"/>
              </w:rPr>
              <w:t xml:space="preserve"> jaar.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61954653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Ja </w:t>
            </w:r>
            <w:r w:rsidRPr="00E42323">
              <w:rPr>
                <w:rFonts w:ascii="Wingdings" w:eastAsia="Wingdings" w:hAnsi="Wingdings" w:cs="Wingdings"/>
                <w:noProof/>
                <w:sz w:val="16"/>
                <w:szCs w:val="16"/>
              </w:rPr>
              <w:t>à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Aanbestedende dienst behoudt zich het recht voor dit bij opdrachtgever (referent) te verifiëren</w:t>
            </w:r>
          </w:p>
        </w:tc>
      </w:tr>
      <w:tr w:rsidR="002C7618" w:rsidRPr="00E42323" w14:paraId="21584539" w14:textId="77777777" w:rsidTr="0079614A">
        <w:tc>
          <w:tcPr>
            <w:tcW w:w="3085" w:type="dxa"/>
            <w:shd w:val="clear" w:color="auto" w:fill="E2EFD9" w:themeFill="accent6" w:themeFillTint="33"/>
          </w:tcPr>
          <w:p w14:paraId="42F7877A" w14:textId="77777777" w:rsidR="002C7618" w:rsidRPr="00E42323" w:rsidRDefault="002C7618" w:rsidP="0079614A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Omvang.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2D153328" w14:textId="77777777" w:rsidR="002C7618" w:rsidRPr="00E42323" w:rsidRDefault="002C7618" w:rsidP="0079614A">
            <w:pPr>
              <w:tabs>
                <w:tab w:val="clear" w:pos="1134"/>
                <w:tab w:val="left" w:pos="1877"/>
              </w:tabs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6061AD7A" w14:textId="77777777" w:rsidTr="0079614A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52645E51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Geef </w:t>
            </w:r>
            <w:r w:rsidRPr="00E42323">
              <w:rPr>
                <w:rFonts w:ascii="Verdana" w:hAnsi="Verdana" w:cs="Arial"/>
                <w:sz w:val="16"/>
                <w:szCs w:val="16"/>
                <w:u w:val="single"/>
              </w:rPr>
              <w:t>uitvoerige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beschrijving van en toelichting op de uitgevoerde referentieopdracht. </w:t>
            </w:r>
          </w:p>
          <w:p w14:paraId="6F83359F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7ACF9B1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61F3C88D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70197718" w14:textId="77777777" w:rsidTr="0079614A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1E48FC83" w14:textId="330C6FE7" w:rsidR="002C7618" w:rsidRPr="00E42323" w:rsidRDefault="00BD45FD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Indien onderdelen van de referentieopdracht uitgevoerd zijn door anderen dan inschrijver, </w:t>
            </w:r>
            <w:r w:rsidRPr="00E42323">
              <w:rPr>
                <w:rFonts w:ascii="Verdana" w:hAnsi="Verdana" w:cs="Arial"/>
                <w:sz w:val="16"/>
                <w:szCs w:val="16"/>
                <w:u w:val="single"/>
              </w:rPr>
              <w:t>uitvoerig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beschrijven a) welke onderdelen van b) welke omvang zijn uitgevoerd door c) bij naam te noemen derden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d) welke doorlooptijd</w:t>
            </w:r>
            <w:r w:rsidRPr="00E42323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10BE33C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C7618" w:rsidRPr="00E42323" w14:paraId="5BAB93D8" w14:textId="77777777" w:rsidTr="0079614A">
        <w:trPr>
          <w:trHeight w:val="431"/>
        </w:trPr>
        <w:tc>
          <w:tcPr>
            <w:tcW w:w="3085" w:type="dxa"/>
            <w:shd w:val="clear" w:color="auto" w:fill="E2EFD9" w:themeFill="accent6" w:themeFillTint="33"/>
          </w:tcPr>
          <w:p w14:paraId="1BFACF21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t xml:space="preserve">Projectinformatie beschikbaar? </w:t>
            </w:r>
          </w:p>
        </w:tc>
        <w:tc>
          <w:tcPr>
            <w:tcW w:w="6237" w:type="dxa"/>
            <w:shd w:val="clear" w:color="auto" w:fill="E2EFD9" w:themeFill="accent6" w:themeFillTint="33"/>
          </w:tcPr>
          <w:p w14:paraId="7FE8DEC1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323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E42323">
              <w:rPr>
                <w:rFonts w:ascii="Verdana" w:hAnsi="Verdana" w:cs="Arial"/>
                <w:sz w:val="16"/>
                <w:szCs w:val="16"/>
              </w:rPr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42323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Ja </w:t>
            </w:r>
          </w:p>
          <w:p w14:paraId="23B6940A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2E5A1C20" w14:textId="57056F79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E42323">
              <w:rPr>
                <w:rFonts w:ascii="Verdana" w:hAnsi="Verdana" w:cs="Arial"/>
                <w:sz w:val="16"/>
                <w:szCs w:val="16"/>
                <w:u w:val="single"/>
              </w:rPr>
              <w:t>Na</w:t>
            </w:r>
            <w:r w:rsidRPr="00E42323">
              <w:rPr>
                <w:rFonts w:ascii="Verdana" w:hAnsi="Verdana" w:cs="Arial"/>
                <w:sz w:val="16"/>
                <w:szCs w:val="16"/>
              </w:rPr>
              <w:t xml:space="preserve"> verzoek als bedoeld in paragraaf 2.</w:t>
            </w:r>
            <w:r w:rsidR="00815315">
              <w:rPr>
                <w:rFonts w:ascii="Verdana" w:hAnsi="Verdana" w:cs="Arial"/>
                <w:sz w:val="16"/>
                <w:szCs w:val="16"/>
              </w:rPr>
              <w:t>6</w:t>
            </w:r>
            <w:r w:rsidRPr="00E42323">
              <w:rPr>
                <w:rFonts w:ascii="Verdana" w:hAnsi="Verdana" w:cs="Arial"/>
                <w:sz w:val="16"/>
                <w:szCs w:val="16"/>
              </w:rPr>
              <w:t>.2 Aanbestedingsdocument aanleveren</w:t>
            </w:r>
          </w:p>
          <w:p w14:paraId="51F5BEF5" w14:textId="77777777" w:rsidR="002C7618" w:rsidRPr="00E42323" w:rsidRDefault="002C7618" w:rsidP="0079614A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534F0D20" w14:textId="77777777" w:rsidR="002C7618" w:rsidRDefault="002C7618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br w:type="page"/>
      </w:r>
    </w:p>
    <w:p w14:paraId="29C448DC" w14:textId="345F9E77" w:rsidR="00BA6A8C" w:rsidRPr="00E42323" w:rsidRDefault="00245AF0" w:rsidP="00BA6A8C">
      <w:pPr>
        <w:jc w:val="both"/>
        <w:rPr>
          <w:rFonts w:ascii="Verdana" w:hAnsi="Verdana" w:cs="Arial"/>
          <w:sz w:val="20"/>
        </w:rPr>
      </w:pPr>
      <w:r w:rsidRPr="00E42323">
        <w:rPr>
          <w:rFonts w:ascii="Verdana" w:hAnsi="Verdana" w:cs="Arial"/>
          <w:sz w:val="20"/>
        </w:rPr>
        <w:lastRenderedPageBreak/>
        <w:t>Alle opgaven t</w:t>
      </w:r>
      <w:r w:rsidR="003066A9">
        <w:rPr>
          <w:rFonts w:ascii="Verdana" w:hAnsi="Verdana" w:cs="Arial"/>
          <w:sz w:val="20"/>
        </w:rPr>
        <w:t xml:space="preserve">en behoeve van </w:t>
      </w:r>
      <w:r w:rsidRPr="00E42323">
        <w:rPr>
          <w:rFonts w:ascii="Verdana" w:hAnsi="Verdana" w:cs="Arial"/>
          <w:sz w:val="20"/>
        </w:rPr>
        <w:t>formulier B a</w:t>
      </w:r>
      <w:r w:rsidR="00BA6A8C" w:rsidRPr="00E42323">
        <w:rPr>
          <w:rFonts w:ascii="Verdana" w:hAnsi="Verdana" w:cs="Arial"/>
          <w:sz w:val="20"/>
        </w:rPr>
        <w:t>ldus naar waarheid ingevuld en ondertekend.</w:t>
      </w:r>
    </w:p>
    <w:p w14:paraId="6A2BDDF6" w14:textId="77777777" w:rsidR="00BA6A8C" w:rsidRPr="00E42323" w:rsidRDefault="00BA6A8C" w:rsidP="00BA6A8C">
      <w:pPr>
        <w:jc w:val="both"/>
        <w:rPr>
          <w:rFonts w:ascii="Verdana" w:hAnsi="Verdana" w:cs="Arial"/>
          <w:sz w:val="20"/>
        </w:rPr>
      </w:pP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E2EFD9" w:themeFill="accent6" w:themeFillTint="33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751"/>
      </w:tblGrid>
      <w:tr w:rsidR="00BA6A8C" w:rsidRPr="00E42323" w14:paraId="4CD477C8" w14:textId="77777777" w:rsidTr="00A9356E">
        <w:tc>
          <w:tcPr>
            <w:tcW w:w="675" w:type="dxa"/>
            <w:shd w:val="clear" w:color="auto" w:fill="E2EFD9" w:themeFill="accent6" w:themeFillTint="33"/>
          </w:tcPr>
          <w:p w14:paraId="2FEF0F7E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Op</w:t>
            </w:r>
          </w:p>
        </w:tc>
        <w:tc>
          <w:tcPr>
            <w:tcW w:w="3754" w:type="dxa"/>
            <w:shd w:val="clear" w:color="auto" w:fill="E2EFD9" w:themeFill="accent6" w:themeFillTint="33"/>
          </w:tcPr>
          <w:p w14:paraId="0132288C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  <w:p w14:paraId="7C4A392E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4751" w:type="dxa"/>
            <w:shd w:val="clear" w:color="auto" w:fill="E2EFD9" w:themeFill="accent6" w:themeFillTint="33"/>
          </w:tcPr>
          <w:p w14:paraId="46808E00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[datum]</w:t>
            </w:r>
          </w:p>
        </w:tc>
      </w:tr>
      <w:tr w:rsidR="00BA6A8C" w:rsidRPr="00E42323" w14:paraId="15A31735" w14:textId="77777777" w:rsidTr="00A9356E">
        <w:tc>
          <w:tcPr>
            <w:tcW w:w="675" w:type="dxa"/>
            <w:shd w:val="clear" w:color="auto" w:fill="E2EFD9" w:themeFill="accent6" w:themeFillTint="33"/>
          </w:tcPr>
          <w:p w14:paraId="0E040F12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Te</w:t>
            </w:r>
          </w:p>
        </w:tc>
        <w:tc>
          <w:tcPr>
            <w:tcW w:w="3754" w:type="dxa"/>
            <w:shd w:val="clear" w:color="auto" w:fill="E2EFD9" w:themeFill="accent6" w:themeFillTint="33"/>
          </w:tcPr>
          <w:p w14:paraId="4CC2F018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  <w:p w14:paraId="6D81984A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4751" w:type="dxa"/>
            <w:shd w:val="clear" w:color="auto" w:fill="E2EFD9" w:themeFill="accent6" w:themeFillTint="33"/>
          </w:tcPr>
          <w:p w14:paraId="1FBC4B57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[plaats]</w:t>
            </w:r>
          </w:p>
        </w:tc>
      </w:tr>
      <w:tr w:rsidR="00BA6A8C" w:rsidRPr="00E42323" w14:paraId="223F5C95" w14:textId="77777777" w:rsidTr="00A9356E">
        <w:tc>
          <w:tcPr>
            <w:tcW w:w="675" w:type="dxa"/>
            <w:shd w:val="clear" w:color="auto" w:fill="E2EFD9" w:themeFill="accent6" w:themeFillTint="33"/>
          </w:tcPr>
          <w:p w14:paraId="2CBE147C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Door</w:t>
            </w:r>
          </w:p>
        </w:tc>
        <w:tc>
          <w:tcPr>
            <w:tcW w:w="3754" w:type="dxa"/>
            <w:shd w:val="clear" w:color="auto" w:fill="E2EFD9" w:themeFill="accent6" w:themeFillTint="33"/>
          </w:tcPr>
          <w:p w14:paraId="1324B6C9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  <w:p w14:paraId="0284F96A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4751" w:type="dxa"/>
            <w:shd w:val="clear" w:color="auto" w:fill="E2EFD9" w:themeFill="accent6" w:themeFillTint="33"/>
          </w:tcPr>
          <w:p w14:paraId="42611A6B" w14:textId="60C9CA21" w:rsidR="00BA6A8C" w:rsidRPr="00E42323" w:rsidRDefault="00BA6A8C" w:rsidP="00C775E9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 xml:space="preserve">[naam rechtsgeldige vertegenwoordiger. </w:t>
            </w:r>
            <w:r>
              <w:rPr>
                <w:rFonts w:ascii="Verdana" w:hAnsi="Verdana" w:cs="Arial"/>
                <w:sz w:val="14"/>
                <w:szCs w:val="14"/>
              </w:rPr>
              <w:t>In geval</w:t>
            </w:r>
            <w:r w:rsidRPr="00E42323">
              <w:rPr>
                <w:rFonts w:ascii="Verdana" w:hAnsi="Verdana" w:cs="Arial"/>
                <w:sz w:val="14"/>
                <w:szCs w:val="14"/>
              </w:rPr>
              <w:t xml:space="preserve"> van </w:t>
            </w:r>
            <w:r w:rsidR="00C775E9" w:rsidRPr="00E42323">
              <w:rPr>
                <w:rFonts w:ascii="Verdana" w:hAnsi="Verdana" w:cs="Arial"/>
                <w:sz w:val="14"/>
                <w:szCs w:val="14"/>
                <w:u w:val="single"/>
              </w:rPr>
              <w:t>samenwerkingsverband</w:t>
            </w:r>
            <w:r w:rsidRPr="00E42323">
              <w:rPr>
                <w:rFonts w:ascii="Verdana" w:hAnsi="Verdana" w:cs="Arial"/>
                <w:sz w:val="14"/>
                <w:szCs w:val="14"/>
              </w:rPr>
              <w:t xml:space="preserve"> </w:t>
            </w:r>
            <w:r w:rsidR="00C775E9" w:rsidRPr="00E42323">
              <w:rPr>
                <w:rFonts w:ascii="Verdana" w:hAnsi="Verdana" w:cs="Arial"/>
                <w:sz w:val="14"/>
                <w:szCs w:val="14"/>
              </w:rPr>
              <w:t xml:space="preserve">(combinatie) door penvoerder </w:t>
            </w:r>
            <w:r w:rsidRPr="00E42323">
              <w:rPr>
                <w:rFonts w:ascii="Verdana" w:hAnsi="Verdana" w:cs="Arial"/>
                <w:sz w:val="14"/>
                <w:szCs w:val="14"/>
              </w:rPr>
              <w:t>mede namens de overige deelne</w:t>
            </w:r>
            <w:r w:rsidR="00C775E9" w:rsidRPr="00E42323">
              <w:rPr>
                <w:rFonts w:ascii="Verdana" w:hAnsi="Verdana" w:cs="Arial"/>
                <w:sz w:val="14"/>
                <w:szCs w:val="14"/>
              </w:rPr>
              <w:t>mers in het samenwerkingsverband</w:t>
            </w:r>
            <w:r w:rsidRPr="00E42323">
              <w:rPr>
                <w:rFonts w:ascii="Verdana" w:hAnsi="Verdana" w:cs="Arial"/>
                <w:sz w:val="14"/>
                <w:szCs w:val="14"/>
              </w:rPr>
              <w:t>]</w:t>
            </w:r>
          </w:p>
        </w:tc>
      </w:tr>
      <w:tr w:rsidR="00BA6A8C" w:rsidRPr="00E42323" w14:paraId="71040ACA" w14:textId="77777777" w:rsidTr="00A9356E">
        <w:tc>
          <w:tcPr>
            <w:tcW w:w="675" w:type="dxa"/>
            <w:shd w:val="clear" w:color="auto" w:fill="E2EFD9" w:themeFill="accent6" w:themeFillTint="33"/>
          </w:tcPr>
          <w:p w14:paraId="73CF8536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 xml:space="preserve">Van </w:t>
            </w:r>
          </w:p>
        </w:tc>
        <w:tc>
          <w:tcPr>
            <w:tcW w:w="3754" w:type="dxa"/>
            <w:shd w:val="clear" w:color="auto" w:fill="E2EFD9" w:themeFill="accent6" w:themeFillTint="33"/>
          </w:tcPr>
          <w:p w14:paraId="7B365496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  <w:p w14:paraId="6E57F4F4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4751" w:type="dxa"/>
            <w:shd w:val="clear" w:color="auto" w:fill="E2EFD9" w:themeFill="accent6" w:themeFillTint="33"/>
          </w:tcPr>
          <w:p w14:paraId="3F5D1539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[onderneming]</w:t>
            </w:r>
          </w:p>
        </w:tc>
      </w:tr>
      <w:tr w:rsidR="00BA6A8C" w:rsidRPr="00E42323" w14:paraId="0F463311" w14:textId="77777777" w:rsidTr="00A9356E">
        <w:trPr>
          <w:trHeight w:val="926"/>
        </w:trPr>
        <w:tc>
          <w:tcPr>
            <w:tcW w:w="675" w:type="dxa"/>
            <w:shd w:val="clear" w:color="auto" w:fill="E2EFD9" w:themeFill="accent6" w:themeFillTint="33"/>
          </w:tcPr>
          <w:p w14:paraId="431ED47B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3754" w:type="dxa"/>
            <w:shd w:val="clear" w:color="auto" w:fill="E2EFD9" w:themeFill="accent6" w:themeFillTint="33"/>
          </w:tcPr>
          <w:p w14:paraId="10CA3825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  <w:p w14:paraId="38D8A587" w14:textId="77777777" w:rsidR="00BA6A8C" w:rsidRPr="00E42323" w:rsidRDefault="00BA6A8C" w:rsidP="00C62D11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4751" w:type="dxa"/>
            <w:shd w:val="clear" w:color="auto" w:fill="E2EFD9" w:themeFill="accent6" w:themeFillTint="33"/>
          </w:tcPr>
          <w:p w14:paraId="6A530DD2" w14:textId="77777777" w:rsidR="00BA6A8C" w:rsidRPr="00E42323" w:rsidRDefault="00BA6A8C" w:rsidP="00C62D11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E42323">
              <w:rPr>
                <w:rFonts w:ascii="Verdana" w:hAnsi="Verdana" w:cs="Arial"/>
                <w:sz w:val="14"/>
                <w:szCs w:val="14"/>
              </w:rPr>
              <w:t>[handtekening]</w:t>
            </w:r>
          </w:p>
        </w:tc>
      </w:tr>
    </w:tbl>
    <w:p w14:paraId="1321DDBC" w14:textId="77777777" w:rsidR="00BA6A8C" w:rsidRPr="00E42323" w:rsidRDefault="00BA6A8C" w:rsidP="00F52050">
      <w:pPr>
        <w:jc w:val="both"/>
        <w:rPr>
          <w:rFonts w:ascii="Verdana" w:hAnsi="Verdana" w:cs="Arial"/>
        </w:rPr>
      </w:pPr>
    </w:p>
    <w:sectPr w:rsidR="00BA6A8C" w:rsidRPr="00E42323" w:rsidSect="002563B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C2E050" w14:textId="77777777" w:rsidR="007178DC" w:rsidRDefault="007178DC">
      <w:r>
        <w:separator/>
      </w:r>
    </w:p>
  </w:endnote>
  <w:endnote w:type="continuationSeparator" w:id="0">
    <w:p w14:paraId="233EFCED" w14:textId="77777777" w:rsidR="007178DC" w:rsidRDefault="0071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975B7" w14:textId="77777777" w:rsidR="002F073B" w:rsidRPr="002F073B" w:rsidRDefault="002F073B">
    <w:pPr>
      <w:pStyle w:val="Voettekst"/>
      <w:jc w:val="right"/>
      <w:rPr>
        <w:rFonts w:ascii="Verdana" w:hAnsi="Verdana"/>
        <w:sz w:val="16"/>
      </w:rPr>
    </w:pPr>
    <w:r w:rsidRPr="002F073B">
      <w:rPr>
        <w:rFonts w:ascii="Verdana" w:hAnsi="Verdana"/>
        <w:sz w:val="16"/>
      </w:rPr>
      <w:fldChar w:fldCharType="begin"/>
    </w:r>
    <w:r w:rsidRPr="002F073B">
      <w:rPr>
        <w:rFonts w:ascii="Verdana" w:hAnsi="Verdana"/>
        <w:sz w:val="16"/>
      </w:rPr>
      <w:instrText>PAGE   \* MERGEFORMAT</w:instrText>
    </w:r>
    <w:r w:rsidRPr="002F073B">
      <w:rPr>
        <w:rFonts w:ascii="Verdana" w:hAnsi="Verdana"/>
        <w:sz w:val="16"/>
      </w:rPr>
      <w:fldChar w:fldCharType="separate"/>
    </w:r>
    <w:r w:rsidR="00CB68AD">
      <w:rPr>
        <w:rFonts w:ascii="Verdana" w:hAnsi="Verdana"/>
        <w:noProof/>
        <w:sz w:val="16"/>
      </w:rPr>
      <w:t>4</w:t>
    </w:r>
    <w:r w:rsidRPr="002F073B">
      <w:rPr>
        <w:rFonts w:ascii="Verdana" w:hAnsi="Verdana"/>
        <w:sz w:val="16"/>
      </w:rPr>
      <w:fldChar w:fldCharType="end"/>
    </w:r>
  </w:p>
  <w:p w14:paraId="52D2A7F8" w14:textId="487E5454" w:rsidR="00303571" w:rsidRPr="00303571" w:rsidRDefault="002F073B" w:rsidP="002B3209">
    <w:pPr>
      <w:pStyle w:val="Voettekst"/>
      <w:ind w:right="360"/>
      <w:jc w:val="center"/>
      <w:rPr>
        <w:rFonts w:ascii="Verdana" w:hAnsi="Verdana" w:cs="Arial"/>
        <w:color w:val="000000"/>
        <w:sz w:val="16"/>
        <w:szCs w:val="16"/>
      </w:rPr>
    </w:pPr>
    <w:r>
      <w:rPr>
        <w:rFonts w:ascii="Verdana" w:hAnsi="Verdana"/>
        <w:sz w:val="16"/>
        <w:szCs w:val="16"/>
      </w:rPr>
      <w:t>Formulier B</w:t>
    </w:r>
    <w:r w:rsidR="005356C7">
      <w:rPr>
        <w:rFonts w:ascii="Verdana" w:hAnsi="Verdana"/>
        <w:sz w:val="16"/>
        <w:szCs w:val="16"/>
      </w:rPr>
      <w:t xml:space="preserve"> -</w:t>
    </w:r>
    <w:r>
      <w:rPr>
        <w:rFonts w:ascii="Verdana" w:hAnsi="Verdana"/>
        <w:sz w:val="16"/>
        <w:szCs w:val="16"/>
      </w:rPr>
      <w:t xml:space="preserve"> </w:t>
    </w:r>
    <w:r w:rsidR="002B3209">
      <w:rPr>
        <w:rFonts w:ascii="Verdana" w:hAnsi="Verdana" w:cs="Arial"/>
        <w:color w:val="000000"/>
        <w:sz w:val="16"/>
        <w:szCs w:val="16"/>
      </w:rPr>
      <w:t xml:space="preserve">EA </w:t>
    </w:r>
    <w:r w:rsidR="002B3209" w:rsidRPr="00D33503">
      <w:rPr>
        <w:rFonts w:ascii="Verdana" w:hAnsi="Verdana" w:cs="Arial"/>
        <w:color w:val="000000"/>
        <w:sz w:val="16"/>
        <w:szCs w:val="16"/>
      </w:rPr>
      <w:t xml:space="preserve">Microsoft Dynamics inrichting en </w:t>
    </w:r>
    <w:r>
      <w:rPr>
        <w:rFonts w:ascii="Verdana" w:hAnsi="Verdana" w:cs="Arial"/>
        <w:color w:val="000000"/>
        <w:sz w:val="16"/>
        <w:szCs w:val="16"/>
      </w:rPr>
      <w:t>supportpartner –</w:t>
    </w:r>
    <w:r w:rsidR="002B3209">
      <w:rPr>
        <w:rFonts w:ascii="Verdana" w:hAnsi="Verdana" w:cs="Arial"/>
        <w:color w:val="000000"/>
        <w:sz w:val="16"/>
        <w:szCs w:val="16"/>
      </w:rPr>
      <w:t xml:space="preserve"> TC26MD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25D7A" w14:textId="77777777" w:rsidR="002F073B" w:rsidRPr="002F073B" w:rsidRDefault="002F073B">
    <w:pPr>
      <w:pStyle w:val="Voettekst"/>
      <w:jc w:val="right"/>
      <w:rPr>
        <w:rFonts w:ascii="Verdana" w:hAnsi="Verdana"/>
        <w:sz w:val="16"/>
      </w:rPr>
    </w:pPr>
    <w:r w:rsidRPr="002F073B">
      <w:rPr>
        <w:rFonts w:ascii="Verdana" w:hAnsi="Verdana"/>
        <w:sz w:val="16"/>
      </w:rPr>
      <w:fldChar w:fldCharType="begin"/>
    </w:r>
    <w:r w:rsidRPr="002F073B">
      <w:rPr>
        <w:rFonts w:ascii="Verdana" w:hAnsi="Verdana"/>
        <w:sz w:val="16"/>
      </w:rPr>
      <w:instrText>PAGE   \* MERGEFORMAT</w:instrText>
    </w:r>
    <w:r w:rsidRPr="002F073B">
      <w:rPr>
        <w:rFonts w:ascii="Verdana" w:hAnsi="Verdana"/>
        <w:sz w:val="16"/>
      </w:rPr>
      <w:fldChar w:fldCharType="separate"/>
    </w:r>
    <w:r w:rsidR="00CB68AD">
      <w:rPr>
        <w:rFonts w:ascii="Verdana" w:hAnsi="Verdana"/>
        <w:noProof/>
        <w:sz w:val="16"/>
      </w:rPr>
      <w:t>1</w:t>
    </w:r>
    <w:r w:rsidRPr="002F073B">
      <w:rPr>
        <w:rFonts w:ascii="Verdana" w:hAnsi="Verdana"/>
        <w:sz w:val="16"/>
      </w:rPr>
      <w:fldChar w:fldCharType="end"/>
    </w:r>
  </w:p>
  <w:p w14:paraId="2F59089C" w14:textId="134ECBD3" w:rsidR="00357DD9" w:rsidRPr="00270E4E" w:rsidRDefault="002F073B" w:rsidP="002F073B">
    <w:pPr>
      <w:pStyle w:val="Voettekst"/>
      <w:tabs>
        <w:tab w:val="clear" w:pos="4536"/>
        <w:tab w:val="clear" w:pos="9072"/>
        <w:tab w:val="left" w:pos="1486"/>
      </w:tabs>
      <w:rPr>
        <w:sz w:val="16"/>
        <w:szCs w:val="16"/>
      </w:rPr>
    </w:pPr>
    <w:r>
      <w:rPr>
        <w:rFonts w:ascii="Verdana" w:hAnsi="Verdana"/>
        <w:sz w:val="16"/>
        <w:szCs w:val="16"/>
      </w:rPr>
      <w:t>Formulier B - EA Microsoft Dynamics inrichting en supportpartner – TC26MD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37DFD9" w14:textId="77777777" w:rsidR="007178DC" w:rsidRDefault="007178DC">
      <w:r>
        <w:separator/>
      </w:r>
    </w:p>
  </w:footnote>
  <w:footnote w:type="continuationSeparator" w:id="0">
    <w:p w14:paraId="1AE3177D" w14:textId="77777777" w:rsidR="007178DC" w:rsidRDefault="00717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EE50C" w14:textId="1E7C5E44" w:rsidR="007B23E8" w:rsidRDefault="00301B4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3928E7" wp14:editId="0C0B7BF3">
          <wp:simplePos x="0" y="0"/>
          <wp:positionH relativeFrom="column">
            <wp:posOffset>4864100</wp:posOffset>
          </wp:positionH>
          <wp:positionV relativeFrom="paragraph">
            <wp:posOffset>-285115</wp:posOffset>
          </wp:positionV>
          <wp:extent cx="1499060" cy="449718"/>
          <wp:effectExtent l="0" t="0" r="0" b="0"/>
          <wp:wrapNone/>
          <wp:docPr id="10470719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07191" name="Graphic 10470719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060" cy="449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A70F3" w14:textId="77777777" w:rsidR="00357DD9" w:rsidRPr="005B48F6" w:rsidRDefault="00357DD9" w:rsidP="000B6ED8">
    <w:pPr>
      <w:rPr>
        <w:rFonts w:ascii="Arial" w:hAnsi="Arial" w:cs="Arial"/>
        <w:b/>
        <w:color w:val="002060"/>
        <w:sz w:val="32"/>
        <w:szCs w:val="32"/>
      </w:rPr>
    </w:pPr>
    <w:r w:rsidRPr="005B48F6">
      <w:rPr>
        <w:rFonts w:ascii="Arial" w:hAnsi="Arial" w:cs="Arial"/>
        <w:b/>
        <w:color w:val="002060"/>
        <w:sz w:val="32"/>
        <w:szCs w:val="32"/>
      </w:rPr>
      <w:t xml:space="preserve">Formulier </w:t>
    </w:r>
    <w:r>
      <w:rPr>
        <w:rFonts w:ascii="Arial" w:hAnsi="Arial" w:cs="Arial"/>
        <w:b/>
        <w:color w:val="002060"/>
        <w:sz w:val="32"/>
        <w:szCs w:val="32"/>
      </w:rPr>
      <w:t>B</w:t>
    </w:r>
    <w:r w:rsidRPr="005B48F6">
      <w:rPr>
        <w:rFonts w:ascii="Arial" w:hAnsi="Arial" w:cs="Arial"/>
        <w:b/>
        <w:color w:val="002060"/>
        <w:sz w:val="32"/>
        <w:szCs w:val="32"/>
      </w:rPr>
      <w:t xml:space="preserve"> – Referenties</w:t>
    </w:r>
    <w:r w:rsidR="00DA0C47">
      <w:rPr>
        <w:rFonts w:ascii="Arial" w:hAnsi="Arial" w:cs="Arial"/>
        <w:b/>
        <w:color w:val="002060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1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4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8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0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1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114740612">
    <w:abstractNumId w:val="10"/>
  </w:num>
  <w:num w:numId="2" w16cid:durableId="1058626343">
    <w:abstractNumId w:val="1"/>
  </w:num>
  <w:num w:numId="3" w16cid:durableId="27686563">
    <w:abstractNumId w:val="14"/>
  </w:num>
  <w:num w:numId="4" w16cid:durableId="1353605349">
    <w:abstractNumId w:val="3"/>
  </w:num>
  <w:num w:numId="5" w16cid:durableId="795102059">
    <w:abstractNumId w:val="8"/>
  </w:num>
  <w:num w:numId="6" w16cid:durableId="1580097093">
    <w:abstractNumId w:val="21"/>
  </w:num>
  <w:num w:numId="7" w16cid:durableId="832140644">
    <w:abstractNumId w:val="7"/>
  </w:num>
  <w:num w:numId="8" w16cid:durableId="462507913">
    <w:abstractNumId w:val="29"/>
  </w:num>
  <w:num w:numId="9" w16cid:durableId="1454401689">
    <w:abstractNumId w:val="9"/>
  </w:num>
  <w:num w:numId="10" w16cid:durableId="1217863679">
    <w:abstractNumId w:val="20"/>
  </w:num>
  <w:num w:numId="11" w16cid:durableId="1631938714">
    <w:abstractNumId w:val="15"/>
  </w:num>
  <w:num w:numId="12" w16cid:durableId="359624698">
    <w:abstractNumId w:val="23"/>
  </w:num>
  <w:num w:numId="13" w16cid:durableId="2126002375">
    <w:abstractNumId w:val="18"/>
  </w:num>
  <w:num w:numId="14" w16cid:durableId="735125915">
    <w:abstractNumId w:val="6"/>
  </w:num>
  <w:num w:numId="15" w16cid:durableId="373696753">
    <w:abstractNumId w:val="25"/>
  </w:num>
  <w:num w:numId="16" w16cid:durableId="1309282671">
    <w:abstractNumId w:val="19"/>
  </w:num>
  <w:num w:numId="17" w16cid:durableId="2121951070">
    <w:abstractNumId w:val="5"/>
  </w:num>
  <w:num w:numId="18" w16cid:durableId="1637300802">
    <w:abstractNumId w:val="11"/>
  </w:num>
  <w:num w:numId="19" w16cid:durableId="422730243">
    <w:abstractNumId w:val="24"/>
  </w:num>
  <w:num w:numId="20" w16cid:durableId="317149262">
    <w:abstractNumId w:val="28"/>
  </w:num>
  <w:num w:numId="21" w16cid:durableId="764880267">
    <w:abstractNumId w:val="27"/>
  </w:num>
  <w:num w:numId="22" w16cid:durableId="1564563007">
    <w:abstractNumId w:val="32"/>
  </w:num>
  <w:num w:numId="23" w16cid:durableId="2145852024">
    <w:abstractNumId w:val="17"/>
  </w:num>
  <w:num w:numId="24" w16cid:durableId="1889292924">
    <w:abstractNumId w:val="13"/>
  </w:num>
  <w:num w:numId="25" w16cid:durableId="1672561081">
    <w:abstractNumId w:val="22"/>
  </w:num>
  <w:num w:numId="26" w16cid:durableId="1300257536">
    <w:abstractNumId w:val="2"/>
  </w:num>
  <w:num w:numId="27" w16cid:durableId="3946922">
    <w:abstractNumId w:val="4"/>
  </w:num>
  <w:num w:numId="28" w16cid:durableId="16320435">
    <w:abstractNumId w:val="26"/>
  </w:num>
  <w:num w:numId="29" w16cid:durableId="2045205920">
    <w:abstractNumId w:val="12"/>
  </w:num>
  <w:num w:numId="30" w16cid:durableId="151334435">
    <w:abstractNumId w:val="16"/>
  </w:num>
  <w:num w:numId="31" w16cid:durableId="371152593">
    <w:abstractNumId w:val="30"/>
  </w:num>
  <w:num w:numId="32" w16cid:durableId="764031308">
    <w:abstractNumId w:val="0"/>
  </w:num>
  <w:num w:numId="33" w16cid:durableId="1299921808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0606"/>
    <w:rsid w:val="00042497"/>
    <w:rsid w:val="00063D67"/>
    <w:rsid w:val="000658B6"/>
    <w:rsid w:val="00074C07"/>
    <w:rsid w:val="000903CF"/>
    <w:rsid w:val="000927DA"/>
    <w:rsid w:val="00095663"/>
    <w:rsid w:val="000A2558"/>
    <w:rsid w:val="000A74CE"/>
    <w:rsid w:val="000B6ED8"/>
    <w:rsid w:val="000C1D33"/>
    <w:rsid w:val="000F60CD"/>
    <w:rsid w:val="00100542"/>
    <w:rsid w:val="00113208"/>
    <w:rsid w:val="00114754"/>
    <w:rsid w:val="00120906"/>
    <w:rsid w:val="0012610D"/>
    <w:rsid w:val="0014484B"/>
    <w:rsid w:val="0015291C"/>
    <w:rsid w:val="001573EA"/>
    <w:rsid w:val="00160F3C"/>
    <w:rsid w:val="00162C5F"/>
    <w:rsid w:val="00180D58"/>
    <w:rsid w:val="00181871"/>
    <w:rsid w:val="00184C7E"/>
    <w:rsid w:val="001A5AA1"/>
    <w:rsid w:val="001C45AA"/>
    <w:rsid w:val="001D01A8"/>
    <w:rsid w:val="001E68EE"/>
    <w:rsid w:val="00221883"/>
    <w:rsid w:val="00230734"/>
    <w:rsid w:val="00245AF0"/>
    <w:rsid w:val="002563B6"/>
    <w:rsid w:val="002622FA"/>
    <w:rsid w:val="00270E4E"/>
    <w:rsid w:val="00293269"/>
    <w:rsid w:val="00297268"/>
    <w:rsid w:val="002B3209"/>
    <w:rsid w:val="002B5516"/>
    <w:rsid w:val="002C6BA5"/>
    <w:rsid w:val="002C7618"/>
    <w:rsid w:val="002C7796"/>
    <w:rsid w:val="002E763B"/>
    <w:rsid w:val="002F073B"/>
    <w:rsid w:val="002F59C8"/>
    <w:rsid w:val="00301B4D"/>
    <w:rsid w:val="00303571"/>
    <w:rsid w:val="003066A9"/>
    <w:rsid w:val="00317C6A"/>
    <w:rsid w:val="00325945"/>
    <w:rsid w:val="00326714"/>
    <w:rsid w:val="00335E1C"/>
    <w:rsid w:val="00336060"/>
    <w:rsid w:val="00345A8D"/>
    <w:rsid w:val="0035554A"/>
    <w:rsid w:val="00357DD9"/>
    <w:rsid w:val="00386928"/>
    <w:rsid w:val="003869A4"/>
    <w:rsid w:val="003A17C1"/>
    <w:rsid w:val="003B39C6"/>
    <w:rsid w:val="003D0383"/>
    <w:rsid w:val="003D265D"/>
    <w:rsid w:val="003D7D78"/>
    <w:rsid w:val="003F773D"/>
    <w:rsid w:val="00410BEE"/>
    <w:rsid w:val="0041703B"/>
    <w:rsid w:val="00420069"/>
    <w:rsid w:val="00420B73"/>
    <w:rsid w:val="0043249A"/>
    <w:rsid w:val="00444C47"/>
    <w:rsid w:val="00460F93"/>
    <w:rsid w:val="0047451D"/>
    <w:rsid w:val="00475F75"/>
    <w:rsid w:val="004805C9"/>
    <w:rsid w:val="004850E3"/>
    <w:rsid w:val="004870DF"/>
    <w:rsid w:val="004902D9"/>
    <w:rsid w:val="00492481"/>
    <w:rsid w:val="004B6155"/>
    <w:rsid w:val="004B71A4"/>
    <w:rsid w:val="004C7DFB"/>
    <w:rsid w:val="004E0B88"/>
    <w:rsid w:val="004F0254"/>
    <w:rsid w:val="004F090D"/>
    <w:rsid w:val="00520008"/>
    <w:rsid w:val="005208C3"/>
    <w:rsid w:val="0053415C"/>
    <w:rsid w:val="005356C7"/>
    <w:rsid w:val="00542A88"/>
    <w:rsid w:val="00555671"/>
    <w:rsid w:val="005558DA"/>
    <w:rsid w:val="005664F7"/>
    <w:rsid w:val="00566FE6"/>
    <w:rsid w:val="00570FC6"/>
    <w:rsid w:val="005B48F6"/>
    <w:rsid w:val="005C4AF2"/>
    <w:rsid w:val="005D1767"/>
    <w:rsid w:val="005E76A4"/>
    <w:rsid w:val="005F2DBE"/>
    <w:rsid w:val="00602064"/>
    <w:rsid w:val="0060430D"/>
    <w:rsid w:val="0062187F"/>
    <w:rsid w:val="00621E09"/>
    <w:rsid w:val="006366B5"/>
    <w:rsid w:val="006413AD"/>
    <w:rsid w:val="006448E1"/>
    <w:rsid w:val="006510E8"/>
    <w:rsid w:val="006619FB"/>
    <w:rsid w:val="0066772C"/>
    <w:rsid w:val="006773FF"/>
    <w:rsid w:val="00696D96"/>
    <w:rsid w:val="0069775B"/>
    <w:rsid w:val="006A0273"/>
    <w:rsid w:val="006A6E8E"/>
    <w:rsid w:val="006B39C2"/>
    <w:rsid w:val="006C59AF"/>
    <w:rsid w:val="006E02C5"/>
    <w:rsid w:val="006E3FB9"/>
    <w:rsid w:val="006F3762"/>
    <w:rsid w:val="007178DC"/>
    <w:rsid w:val="0072710B"/>
    <w:rsid w:val="0072754B"/>
    <w:rsid w:val="007505B4"/>
    <w:rsid w:val="00763204"/>
    <w:rsid w:val="00765072"/>
    <w:rsid w:val="00773B97"/>
    <w:rsid w:val="0077606F"/>
    <w:rsid w:val="007B099D"/>
    <w:rsid w:val="007B23E8"/>
    <w:rsid w:val="007E76A8"/>
    <w:rsid w:val="007F5347"/>
    <w:rsid w:val="0080628B"/>
    <w:rsid w:val="00811661"/>
    <w:rsid w:val="00815315"/>
    <w:rsid w:val="008174A9"/>
    <w:rsid w:val="00817BBA"/>
    <w:rsid w:val="00821D17"/>
    <w:rsid w:val="00827A9D"/>
    <w:rsid w:val="00833157"/>
    <w:rsid w:val="00844BC9"/>
    <w:rsid w:val="00870F1F"/>
    <w:rsid w:val="00875DFE"/>
    <w:rsid w:val="00886B64"/>
    <w:rsid w:val="00895F10"/>
    <w:rsid w:val="00896BB4"/>
    <w:rsid w:val="008A2845"/>
    <w:rsid w:val="008A2D26"/>
    <w:rsid w:val="008A402B"/>
    <w:rsid w:val="008A57CF"/>
    <w:rsid w:val="008D7B87"/>
    <w:rsid w:val="008E2E0B"/>
    <w:rsid w:val="008E3FD9"/>
    <w:rsid w:val="008F20AE"/>
    <w:rsid w:val="008F66FA"/>
    <w:rsid w:val="00907C60"/>
    <w:rsid w:val="0091152C"/>
    <w:rsid w:val="009135F6"/>
    <w:rsid w:val="00943877"/>
    <w:rsid w:val="00946EBE"/>
    <w:rsid w:val="0095072D"/>
    <w:rsid w:val="009679B7"/>
    <w:rsid w:val="00971A47"/>
    <w:rsid w:val="00972468"/>
    <w:rsid w:val="00974270"/>
    <w:rsid w:val="00984EDF"/>
    <w:rsid w:val="009850A5"/>
    <w:rsid w:val="009A47CC"/>
    <w:rsid w:val="009A4D3B"/>
    <w:rsid w:val="009A63EF"/>
    <w:rsid w:val="009B7D84"/>
    <w:rsid w:val="009C2424"/>
    <w:rsid w:val="009F3D29"/>
    <w:rsid w:val="009F7D2E"/>
    <w:rsid w:val="00A529BD"/>
    <w:rsid w:val="00A53966"/>
    <w:rsid w:val="00A62386"/>
    <w:rsid w:val="00A72CFA"/>
    <w:rsid w:val="00A746E8"/>
    <w:rsid w:val="00A81A1E"/>
    <w:rsid w:val="00A81FDD"/>
    <w:rsid w:val="00A90FCA"/>
    <w:rsid w:val="00A9356E"/>
    <w:rsid w:val="00AA2866"/>
    <w:rsid w:val="00AB5D30"/>
    <w:rsid w:val="00AD4FC8"/>
    <w:rsid w:val="00AD569A"/>
    <w:rsid w:val="00AE2D86"/>
    <w:rsid w:val="00AE57DA"/>
    <w:rsid w:val="00AF0047"/>
    <w:rsid w:val="00AF0CC6"/>
    <w:rsid w:val="00B10807"/>
    <w:rsid w:val="00B15669"/>
    <w:rsid w:val="00B31AE8"/>
    <w:rsid w:val="00B46CA4"/>
    <w:rsid w:val="00B4749B"/>
    <w:rsid w:val="00B5055B"/>
    <w:rsid w:val="00B50E02"/>
    <w:rsid w:val="00B576A9"/>
    <w:rsid w:val="00B656D1"/>
    <w:rsid w:val="00B7464E"/>
    <w:rsid w:val="00B90AB7"/>
    <w:rsid w:val="00BA6A8C"/>
    <w:rsid w:val="00BB319B"/>
    <w:rsid w:val="00BC1C30"/>
    <w:rsid w:val="00BD45FD"/>
    <w:rsid w:val="00BD4BFA"/>
    <w:rsid w:val="00BD5E0C"/>
    <w:rsid w:val="00BE5A1F"/>
    <w:rsid w:val="00C33D4D"/>
    <w:rsid w:val="00C34971"/>
    <w:rsid w:val="00C52D25"/>
    <w:rsid w:val="00C62D11"/>
    <w:rsid w:val="00C668E6"/>
    <w:rsid w:val="00C775E9"/>
    <w:rsid w:val="00C85F99"/>
    <w:rsid w:val="00CA11B7"/>
    <w:rsid w:val="00CB225B"/>
    <w:rsid w:val="00CB68AD"/>
    <w:rsid w:val="00CC2EBE"/>
    <w:rsid w:val="00CD5CA3"/>
    <w:rsid w:val="00CE338F"/>
    <w:rsid w:val="00D1157D"/>
    <w:rsid w:val="00D30317"/>
    <w:rsid w:val="00D3577A"/>
    <w:rsid w:val="00D5396B"/>
    <w:rsid w:val="00D53D0E"/>
    <w:rsid w:val="00D82CDF"/>
    <w:rsid w:val="00D92F9F"/>
    <w:rsid w:val="00D971E9"/>
    <w:rsid w:val="00DA0C47"/>
    <w:rsid w:val="00DA5BC4"/>
    <w:rsid w:val="00DB442D"/>
    <w:rsid w:val="00DB790F"/>
    <w:rsid w:val="00DD29FC"/>
    <w:rsid w:val="00DD57EF"/>
    <w:rsid w:val="00DD5B62"/>
    <w:rsid w:val="00DE6C80"/>
    <w:rsid w:val="00E05F3D"/>
    <w:rsid w:val="00E2068D"/>
    <w:rsid w:val="00E21B31"/>
    <w:rsid w:val="00E24B66"/>
    <w:rsid w:val="00E361D5"/>
    <w:rsid w:val="00E42323"/>
    <w:rsid w:val="00E55F9C"/>
    <w:rsid w:val="00E57721"/>
    <w:rsid w:val="00E628F4"/>
    <w:rsid w:val="00E71A09"/>
    <w:rsid w:val="00E80137"/>
    <w:rsid w:val="00E82744"/>
    <w:rsid w:val="00EA359A"/>
    <w:rsid w:val="00EA6EF8"/>
    <w:rsid w:val="00EA7622"/>
    <w:rsid w:val="00EB477E"/>
    <w:rsid w:val="00EB6F44"/>
    <w:rsid w:val="00ED44ED"/>
    <w:rsid w:val="00ED6E3D"/>
    <w:rsid w:val="00F03044"/>
    <w:rsid w:val="00F36B58"/>
    <w:rsid w:val="00F45DC8"/>
    <w:rsid w:val="00F52050"/>
    <w:rsid w:val="00F64CF1"/>
    <w:rsid w:val="00F74D73"/>
    <w:rsid w:val="00FA75CE"/>
    <w:rsid w:val="00FB317C"/>
    <w:rsid w:val="00FC2EF8"/>
    <w:rsid w:val="00FD7F06"/>
    <w:rsid w:val="00FE173E"/>
    <w:rsid w:val="00FE5375"/>
    <w:rsid w:val="00FE564F"/>
    <w:rsid w:val="00FF6B29"/>
    <w:rsid w:val="01EC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46A30"/>
  <w15:chartTrackingRefBased/>
  <w15:docId w15:val="{DEFFD97B-9F5A-4B99-8312-146F7175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984E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984E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character" w:customStyle="1" w:styleId="Kop2Char">
    <w:name w:val="Kop 2 Char"/>
    <w:basedOn w:val="Standaardalinea-lettertype"/>
    <w:link w:val="Kop2"/>
    <w:semiHidden/>
    <w:rsid w:val="00984E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9"/>
    <w:semiHidden/>
    <w:rsid w:val="00984E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2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3133">
          <w:marLeft w:val="0"/>
          <w:marRight w:val="0"/>
          <w:marTop w:val="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2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pps\huisstijl%20productie\sjablonen\Dienst\Notiti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4ff2e-cf62-40b0-a5cf-f8c6524922a9" xsi:nil="true"/>
    <lcf76f155ced4ddcb4097134ff3c332f xmlns="cdfd6af9-2027-427e-aee7-f2f3dc2ea9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06dd729966cf893a1884630120e44643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b6649b3363e3a538ce7d85e0d367df0a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F34BCF-7ADA-4E5F-B502-4CE7A13F4BF3}">
  <ds:schemaRefs>
    <ds:schemaRef ds:uri="http://schemas.microsoft.com/office/2006/metadata/properties"/>
    <ds:schemaRef ds:uri="http://schemas.microsoft.com/office/infopath/2007/PartnerControls"/>
    <ds:schemaRef ds:uri="04d4ff2e-cf62-40b0-a5cf-f8c6524922a9"/>
    <ds:schemaRef ds:uri="cdfd6af9-2027-427e-aee7-f2f3dc2ea940"/>
  </ds:schemaRefs>
</ds:datastoreItem>
</file>

<file path=customXml/itemProps2.xml><?xml version="1.0" encoding="utf-8"?>
<ds:datastoreItem xmlns:ds="http://schemas.openxmlformats.org/officeDocument/2006/customXml" ds:itemID="{88F61F8A-F7DA-4598-A87C-065EF12FD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06FF6B-0EDB-4B2A-9828-44922CC77F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F:\apps\huisstijl productie\sjablonen\Dienst\Notitie.dot</Template>
  <TotalTime>9</TotalTime>
  <Pages>3</Pages>
  <Words>538</Words>
  <Characters>2961</Characters>
  <Application>Microsoft Office Word</Application>
  <DocSecurity>0</DocSecurity>
  <Lines>24</Lines>
  <Paragraphs>6</Paragraphs>
  <ScaleCrop>false</ScaleCrop>
  <Manager/>
  <Company/>
  <LinksUpToDate>false</LinksUpToDate>
  <CharactersWithSpaces>3493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>Saskia Roos</cp:lastModifiedBy>
  <cp:revision>56</cp:revision>
  <cp:lastPrinted>2013-08-19T12:47:00Z</cp:lastPrinted>
  <dcterms:created xsi:type="dcterms:W3CDTF">2016-11-24T15:51:00Z</dcterms:created>
  <dcterms:modified xsi:type="dcterms:W3CDTF">2026-10-05T13:53:00Z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0x010100BE6040D1F6A6494DB15746078819D89F</vt:lpwstr>
  </property>
  <property fmtid="{D5CDD505-2E9C-101B-9397-08002B2CF9AE}" pid="10" name="MediaServiceImageTags">
    <vt:lpwstr/>
  </property>
</Properties>
</file>