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BFBFC" w14:textId="575EFFEA" w:rsidR="00FA1DA5" w:rsidRPr="003475BC" w:rsidRDefault="00FA1DA5" w:rsidP="003475BC">
      <w:pPr>
        <w:spacing w:after="60" w:line="240" w:lineRule="auto"/>
        <w:jc w:val="left"/>
        <w:rPr>
          <w:rFonts w:ascii="Calibri" w:eastAsia="Calibri" w:hAnsi="Calibri" w:cs="Calibri"/>
          <w:b/>
          <w:bCs/>
          <w:color w:val="0F4761"/>
          <w:sz w:val="32"/>
          <w:szCs w:val="32"/>
          <w:lang w:eastAsia="nl-NL"/>
        </w:rPr>
      </w:pPr>
      <w:r w:rsidRPr="003475BC">
        <w:rPr>
          <w:rFonts w:ascii="Calibri" w:eastAsia="Calibri" w:hAnsi="Calibri" w:cs="Calibri"/>
          <w:b/>
          <w:bCs/>
          <w:color w:val="0F4761"/>
          <w:sz w:val="32"/>
          <w:szCs w:val="32"/>
          <w:lang w:eastAsia="nl-NL"/>
        </w:rPr>
        <w:t>BIJLAGE 1</w:t>
      </w:r>
      <w:r w:rsidR="00943D46">
        <w:rPr>
          <w:rFonts w:ascii="Calibri" w:eastAsia="Calibri" w:hAnsi="Calibri" w:cs="Calibri"/>
          <w:b/>
          <w:bCs/>
          <w:color w:val="0F4761"/>
          <w:sz w:val="32"/>
          <w:szCs w:val="32"/>
          <w:lang w:eastAsia="nl-NL"/>
        </w:rPr>
        <w:t>2</w:t>
      </w:r>
    </w:p>
    <w:p w14:paraId="603EF226" w14:textId="783F3025" w:rsidR="00FA1DA5" w:rsidRPr="003475BC" w:rsidRDefault="00FA1DA5" w:rsidP="003475BC">
      <w:pPr>
        <w:spacing w:after="60" w:line="240" w:lineRule="auto"/>
        <w:jc w:val="left"/>
        <w:rPr>
          <w:rFonts w:ascii="Calibri" w:eastAsia="Calibri" w:hAnsi="Calibri" w:cs="Calibri"/>
          <w:b/>
          <w:bCs/>
          <w:color w:val="0F4761"/>
          <w:sz w:val="32"/>
          <w:szCs w:val="32"/>
          <w:lang w:eastAsia="nl-NL"/>
        </w:rPr>
      </w:pPr>
      <w:r w:rsidRPr="003475BC">
        <w:rPr>
          <w:rFonts w:ascii="Calibri" w:eastAsia="Calibri" w:hAnsi="Calibri" w:cs="Calibri"/>
          <w:b/>
          <w:bCs/>
          <w:color w:val="0F4761"/>
          <w:sz w:val="32"/>
          <w:szCs w:val="32"/>
          <w:lang w:eastAsia="nl-NL"/>
        </w:rPr>
        <w:t>INVULFORMULIER BIBO</w:t>
      </w:r>
      <w:r w:rsidR="00794B24">
        <w:rPr>
          <w:rFonts w:ascii="Calibri" w:eastAsia="Calibri" w:hAnsi="Calibri" w:cs="Calibri"/>
          <w:b/>
          <w:bCs/>
          <w:color w:val="0F4761"/>
          <w:sz w:val="32"/>
          <w:szCs w:val="32"/>
          <w:lang w:eastAsia="nl-NL"/>
        </w:rPr>
        <w:t>B</w:t>
      </w:r>
      <w:r w:rsidR="003475BC" w:rsidRPr="003475BC">
        <w:rPr>
          <w:rFonts w:ascii="Calibri" w:eastAsia="Calibri" w:hAnsi="Calibri" w:cs="Calibri"/>
          <w:b/>
          <w:bCs/>
          <w:color w:val="0F4761"/>
          <w:sz w:val="32"/>
          <w:szCs w:val="32"/>
          <w:lang w:eastAsia="nl-NL"/>
        </w:rPr>
        <w:t>-ONDERZOEK</w:t>
      </w:r>
    </w:p>
    <w:p w14:paraId="36543848" w14:textId="36DBA36F" w:rsidR="00CE52B8" w:rsidRPr="003475BC" w:rsidRDefault="003475BC" w:rsidP="003475BC">
      <w:pPr>
        <w:spacing w:after="240" w:line="240" w:lineRule="auto"/>
        <w:jc w:val="left"/>
        <w:rPr>
          <w:rFonts w:ascii="Calibri" w:eastAsia="Times New Roman" w:hAnsi="Calibri" w:cs="Calibri"/>
          <w:b/>
          <w:i/>
          <w:color w:val="000000"/>
          <w:sz w:val="22"/>
          <w:szCs w:val="24"/>
        </w:rPr>
      </w:pPr>
      <w:r w:rsidRPr="003475BC">
        <w:rPr>
          <w:rFonts w:ascii="Calibri" w:eastAsia="Times New Roman" w:hAnsi="Calibri" w:cs="Calibri"/>
          <w:b/>
          <w:i/>
          <w:color w:val="000000"/>
          <w:sz w:val="22"/>
          <w:szCs w:val="24"/>
        </w:rPr>
        <w:t>Aanbesteding Wmo Safehouse</w:t>
      </w:r>
      <w:r w:rsidR="00FA1DA5" w:rsidRPr="003475BC">
        <w:rPr>
          <w:rFonts w:ascii="Calibri" w:eastAsia="Times New Roman" w:hAnsi="Calibri" w:cs="Calibri"/>
          <w:b/>
          <w:i/>
          <w:color w:val="000000"/>
          <w:sz w:val="22"/>
          <w:szCs w:val="24"/>
        </w:rPr>
        <w:t xml:space="preserve"> | </w:t>
      </w:r>
      <w:r w:rsidRPr="003475BC">
        <w:rPr>
          <w:rFonts w:ascii="Calibri" w:eastAsia="Times New Roman" w:hAnsi="Calibri" w:cs="Calibri"/>
          <w:b/>
          <w:i/>
          <w:color w:val="000000"/>
          <w:sz w:val="22"/>
          <w:szCs w:val="24"/>
        </w:rPr>
        <w:t>Regio Midden-IJssel</w:t>
      </w:r>
    </w:p>
    <w:p w14:paraId="21624410" w14:textId="6D1068C9" w:rsidR="00B15DDF" w:rsidRPr="003475BC" w:rsidRDefault="00B15DDF" w:rsidP="003475BC">
      <w:pPr>
        <w:spacing w:after="120" w:line="240" w:lineRule="auto"/>
        <w:jc w:val="left"/>
        <w:rPr>
          <w:rFonts w:ascii="Calibri" w:eastAsia="Times New Roman" w:hAnsi="Calibri" w:cs="Calibri"/>
          <w:iCs/>
          <w:color w:val="000000"/>
          <w:sz w:val="22"/>
          <w:szCs w:val="22"/>
        </w:rPr>
      </w:pPr>
      <w:r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 xml:space="preserve">In het kader van de aanbesteding </w:t>
      </w:r>
      <w:r w:rsidR="008C217F">
        <w:rPr>
          <w:rFonts w:ascii="Calibri" w:eastAsia="Times New Roman" w:hAnsi="Calibri" w:cs="Calibri"/>
          <w:iCs/>
          <w:color w:val="000000"/>
          <w:sz w:val="22"/>
          <w:szCs w:val="22"/>
        </w:rPr>
        <w:t>Safeh</w:t>
      </w:r>
      <w:r w:rsidR="00741F9B"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 xml:space="preserve">ouse </w:t>
      </w:r>
      <w:r w:rsidR="00301AA8"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>die</w:t>
      </w:r>
      <w:r w:rsidR="00EF647A"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>nt u onderstaand formulie</w:t>
      </w:r>
      <w:r w:rsidR="00301AA8"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 xml:space="preserve">r in te vullen en in te leveren in verband met het </w:t>
      </w:r>
      <w:r w:rsidR="003475BC">
        <w:rPr>
          <w:rFonts w:ascii="Calibri" w:eastAsia="Times New Roman" w:hAnsi="Calibri" w:cs="Calibri"/>
          <w:iCs/>
          <w:color w:val="000000"/>
          <w:sz w:val="22"/>
          <w:szCs w:val="22"/>
        </w:rPr>
        <w:t>B</w:t>
      </w:r>
      <w:r w:rsidR="00301AA8"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>ibob</w:t>
      </w:r>
      <w:r w:rsidR="00DE1C31">
        <w:rPr>
          <w:rFonts w:ascii="Calibri" w:eastAsia="Times New Roman" w:hAnsi="Calibri" w:cs="Calibri"/>
          <w:iCs/>
          <w:color w:val="000000"/>
          <w:sz w:val="22"/>
          <w:szCs w:val="22"/>
        </w:rPr>
        <w:t>-</w:t>
      </w:r>
      <w:r w:rsidR="00301AA8"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 xml:space="preserve">onderzoek. Voor een efficiënt verloop van de procedure is het van belang dat onderstaand gegevens volledig en juist worden ingevuld. </w:t>
      </w:r>
    </w:p>
    <w:p w14:paraId="20F8E6D5" w14:textId="4378FC44" w:rsidR="00301AA8" w:rsidRPr="003475BC" w:rsidRDefault="00301AA8" w:rsidP="003475BC">
      <w:pPr>
        <w:spacing w:before="240" w:after="120" w:line="240" w:lineRule="auto"/>
        <w:jc w:val="left"/>
        <w:rPr>
          <w:rFonts w:ascii="Calibri" w:eastAsia="Times New Roman" w:hAnsi="Calibri" w:cs="Calibri"/>
          <w:b/>
          <w:iCs/>
          <w:color w:val="000000"/>
          <w:sz w:val="24"/>
          <w:szCs w:val="22"/>
        </w:rPr>
      </w:pPr>
      <w:r w:rsidRPr="003475BC">
        <w:rPr>
          <w:rFonts w:ascii="Calibri" w:eastAsia="Times New Roman" w:hAnsi="Calibri" w:cs="Calibri"/>
          <w:b/>
          <w:iCs/>
          <w:color w:val="000000"/>
          <w:sz w:val="24"/>
          <w:szCs w:val="22"/>
        </w:rPr>
        <w:t>Toelichting</w:t>
      </w:r>
    </w:p>
    <w:p w14:paraId="2CD29202" w14:textId="0007155E" w:rsidR="00301AA8" w:rsidRPr="003475BC" w:rsidRDefault="002563EA" w:rsidP="003475BC">
      <w:pPr>
        <w:spacing w:after="120" w:line="240" w:lineRule="auto"/>
        <w:jc w:val="left"/>
        <w:rPr>
          <w:rFonts w:ascii="Calibri" w:eastAsia="Times New Roman" w:hAnsi="Calibri" w:cs="Calibri"/>
          <w:iCs/>
          <w:color w:val="000000"/>
          <w:sz w:val="22"/>
          <w:szCs w:val="22"/>
        </w:rPr>
      </w:pPr>
      <w:r>
        <w:rPr>
          <w:rFonts w:ascii="Calibri" w:eastAsia="Times New Roman" w:hAnsi="Calibri" w:cs="Calibri"/>
          <w:iCs/>
          <w:color w:val="000000"/>
          <w:sz w:val="22"/>
          <w:szCs w:val="22"/>
        </w:rPr>
        <w:t>Wij verzoeken u de</w:t>
      </w:r>
      <w:r w:rsidR="00301AA8"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 xml:space="preserve"> gegevens aa</w:t>
      </w:r>
      <w:r>
        <w:rPr>
          <w:rFonts w:ascii="Calibri" w:eastAsia="Times New Roman" w:hAnsi="Calibri" w:cs="Calibri"/>
          <w:iCs/>
          <w:color w:val="000000"/>
          <w:sz w:val="22"/>
          <w:szCs w:val="22"/>
        </w:rPr>
        <w:t xml:space="preserve">n te leveren </w:t>
      </w:r>
      <w:r w:rsidR="00301AA8"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 xml:space="preserve">van de </w:t>
      </w:r>
      <w:r w:rsidR="00770D35"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>rechtspersoon</w:t>
      </w:r>
      <w:r w:rsidR="00920532"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 xml:space="preserve"> en alle </w:t>
      </w:r>
      <w:r w:rsidR="00D51D0A"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 xml:space="preserve">bestuurders, </w:t>
      </w:r>
      <w:r w:rsidR="00735FE2"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>aandeelhouders</w:t>
      </w:r>
      <w:r w:rsidR="00D51D0A"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>, gevolmachtigden</w:t>
      </w:r>
      <w:r w:rsidR="00735FE2"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>, leden van raad van toezicht en leden van de raad van commissarissen.</w:t>
      </w:r>
    </w:p>
    <w:p w14:paraId="59A81594" w14:textId="3961B568" w:rsidR="000A32E4" w:rsidRPr="003475BC" w:rsidRDefault="00735FE2" w:rsidP="003475BC">
      <w:pPr>
        <w:spacing w:after="120" w:line="240" w:lineRule="auto"/>
        <w:jc w:val="left"/>
        <w:rPr>
          <w:rFonts w:ascii="Calibri" w:eastAsia="Times New Roman" w:hAnsi="Calibri" w:cs="Calibri"/>
          <w:iCs/>
          <w:color w:val="000000"/>
          <w:sz w:val="22"/>
          <w:szCs w:val="22"/>
        </w:rPr>
      </w:pPr>
      <w:r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>Ook moet u alle gegevens aanleveren tot aan de moedermaatschappij. Van deze moedermaatschappij levert u ook gegevens van de rechtspersoon of rechtspersonen en alle gegevens v</w:t>
      </w:r>
      <w:r w:rsidR="000A32E4"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>an bestuurders, aandeelhouders, gevolmachtigden, leden van raad van toezicht en leden van de raad van commissarissen.</w:t>
      </w:r>
    </w:p>
    <w:p w14:paraId="1DD5C1EC" w14:textId="37149903" w:rsidR="00C5753E" w:rsidRPr="003475BC" w:rsidRDefault="000A32E4" w:rsidP="003475BC">
      <w:pPr>
        <w:spacing w:after="120" w:line="240" w:lineRule="auto"/>
        <w:jc w:val="left"/>
        <w:rPr>
          <w:rFonts w:ascii="Calibri" w:eastAsia="Times New Roman" w:hAnsi="Calibri" w:cs="Calibri"/>
          <w:iCs/>
          <w:color w:val="000000"/>
          <w:sz w:val="22"/>
          <w:szCs w:val="22"/>
        </w:rPr>
      </w:pPr>
      <w:r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 xml:space="preserve">Als u werkt met onderaannemers, dan moet u van deze onderaannemers ook de gegevens </w:t>
      </w:r>
      <w:r w:rsidR="00862C41"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 xml:space="preserve">van de rechtspersoon aanleveren. Daarnaast </w:t>
      </w:r>
      <w:r w:rsidR="00C5753E"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 xml:space="preserve">levert u alle </w:t>
      </w:r>
      <w:r w:rsidR="003475BC">
        <w:rPr>
          <w:rFonts w:ascii="Calibri" w:eastAsia="Times New Roman" w:hAnsi="Calibri" w:cs="Calibri"/>
          <w:iCs/>
          <w:color w:val="000000"/>
          <w:sz w:val="22"/>
          <w:szCs w:val="22"/>
        </w:rPr>
        <w:t>gegevens van bestuurders</w:t>
      </w:r>
      <w:r w:rsidR="00C5753E"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>, aandeelhouders, gevolmachtigden, leden van raad van toezicht en leden van de raad van commissarissen.</w:t>
      </w:r>
    </w:p>
    <w:p w14:paraId="5B0355DC" w14:textId="036B5944" w:rsidR="004D579B" w:rsidRPr="003475BC" w:rsidRDefault="004D579B" w:rsidP="003475BC">
      <w:pPr>
        <w:spacing w:after="120" w:line="240" w:lineRule="auto"/>
        <w:jc w:val="left"/>
        <w:rPr>
          <w:rFonts w:ascii="Calibri" w:eastAsia="Times New Roman" w:hAnsi="Calibri" w:cs="Calibri"/>
          <w:iCs/>
          <w:color w:val="000000"/>
          <w:sz w:val="22"/>
          <w:szCs w:val="22"/>
        </w:rPr>
      </w:pPr>
      <w:r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 xml:space="preserve">Van alle natuurlijke personen dient u een kopie van het identiteitsbewijs mee te </w:t>
      </w:r>
      <w:r w:rsidR="00CB2EE5"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 xml:space="preserve">sturen. Een </w:t>
      </w:r>
      <w:r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>kopie van voor</w:t>
      </w:r>
      <w:r w:rsidR="007B3371"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>-</w:t>
      </w:r>
      <w:r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 xml:space="preserve"> en achterkant </w:t>
      </w:r>
      <w:r w:rsidR="003475BC">
        <w:rPr>
          <w:rFonts w:ascii="Calibri" w:eastAsia="Times New Roman" w:hAnsi="Calibri" w:cs="Calibri"/>
          <w:iCs/>
          <w:color w:val="000000"/>
          <w:sz w:val="22"/>
          <w:szCs w:val="22"/>
        </w:rPr>
        <w:t>van identiteitskaart of paspoort.</w:t>
      </w:r>
    </w:p>
    <w:p w14:paraId="54DFC980" w14:textId="0D7E5E15" w:rsidR="00C5753E" w:rsidRPr="003475BC" w:rsidRDefault="00C5753E" w:rsidP="003475BC">
      <w:pPr>
        <w:spacing w:before="240" w:after="120" w:line="240" w:lineRule="auto"/>
        <w:jc w:val="left"/>
        <w:rPr>
          <w:rFonts w:ascii="Calibri" w:eastAsia="Times New Roman" w:hAnsi="Calibri" w:cs="Calibri"/>
          <w:bCs/>
          <w:i/>
          <w:iCs/>
          <w:color w:val="000000"/>
          <w:sz w:val="24"/>
          <w:szCs w:val="22"/>
        </w:rPr>
      </w:pPr>
      <w:r w:rsidRPr="003475BC">
        <w:rPr>
          <w:rFonts w:ascii="Calibri" w:eastAsia="Times New Roman" w:hAnsi="Calibri" w:cs="Calibri"/>
          <w:bCs/>
          <w:i/>
          <w:iCs/>
          <w:color w:val="000000"/>
          <w:sz w:val="24"/>
          <w:szCs w:val="22"/>
        </w:rPr>
        <w:t xml:space="preserve">Voorbeeld </w:t>
      </w:r>
    </w:p>
    <w:p w14:paraId="6B8CBD1D" w14:textId="1C7C57DF" w:rsidR="004D579B" w:rsidRPr="003475BC" w:rsidRDefault="00A31A20" w:rsidP="003475BC">
      <w:pPr>
        <w:pStyle w:val="Lijstalinea"/>
        <w:numPr>
          <w:ilvl w:val="0"/>
          <w:numId w:val="1"/>
        </w:numPr>
        <w:spacing w:after="40" w:line="240" w:lineRule="auto"/>
        <w:ind w:left="420" w:hanging="420"/>
        <w:rPr>
          <w:rFonts w:ascii="Calibri" w:eastAsia="Times New Roman" w:hAnsi="Calibri" w:cs="Calibri"/>
          <w:iCs/>
          <w:color w:val="000000"/>
          <w:lang w:val="nl-NL"/>
        </w:rPr>
      </w:pPr>
      <w:r w:rsidRPr="003475BC">
        <w:rPr>
          <w:rFonts w:ascii="Calibri" w:eastAsia="Times New Roman" w:hAnsi="Calibri" w:cs="Calibri"/>
          <w:iCs/>
          <w:color w:val="000000"/>
          <w:lang w:val="nl-NL"/>
        </w:rPr>
        <w:t>Zorg bureau A schrijft zicht in.</w:t>
      </w:r>
    </w:p>
    <w:p w14:paraId="01DED08D" w14:textId="0529E8AF" w:rsidR="00A94590" w:rsidRPr="003475BC" w:rsidRDefault="00A94590" w:rsidP="003475BC">
      <w:pPr>
        <w:pStyle w:val="Lijstalinea"/>
        <w:numPr>
          <w:ilvl w:val="1"/>
          <w:numId w:val="1"/>
        </w:numPr>
        <w:spacing w:after="40" w:line="240" w:lineRule="auto"/>
        <w:ind w:left="900" w:hanging="420"/>
        <w:rPr>
          <w:rFonts w:ascii="Calibri" w:eastAsia="Times New Roman" w:hAnsi="Calibri" w:cs="Calibri"/>
          <w:iCs/>
          <w:color w:val="000000"/>
          <w:lang w:val="nl-NL"/>
        </w:rPr>
      </w:pPr>
      <w:r w:rsidRPr="003475BC">
        <w:rPr>
          <w:rFonts w:ascii="Calibri" w:eastAsia="Times New Roman" w:hAnsi="Calibri" w:cs="Calibri"/>
          <w:iCs/>
          <w:color w:val="000000"/>
          <w:lang w:val="nl-NL"/>
        </w:rPr>
        <w:t>Zorgbureau A is een rechtspersoon: u levert de gegevens aan v</w:t>
      </w:r>
      <w:r w:rsidR="00F10E9E">
        <w:rPr>
          <w:rFonts w:ascii="Calibri" w:eastAsia="Times New Roman" w:hAnsi="Calibri" w:cs="Calibri"/>
          <w:iCs/>
          <w:color w:val="000000"/>
          <w:lang w:val="nl-NL"/>
        </w:rPr>
        <w:t>an</w:t>
      </w:r>
      <w:r w:rsidRPr="003475BC">
        <w:rPr>
          <w:rFonts w:ascii="Calibri" w:eastAsia="Times New Roman" w:hAnsi="Calibri" w:cs="Calibri"/>
          <w:iCs/>
          <w:color w:val="000000"/>
          <w:lang w:val="nl-NL"/>
        </w:rPr>
        <w:t xml:space="preserve"> deze rechtspersoon </w:t>
      </w:r>
    </w:p>
    <w:p w14:paraId="3B122B07" w14:textId="17C2BB4E" w:rsidR="003F08D1" w:rsidRPr="003475BC" w:rsidRDefault="00A94590" w:rsidP="003475BC">
      <w:pPr>
        <w:pStyle w:val="Lijstalinea"/>
        <w:numPr>
          <w:ilvl w:val="0"/>
          <w:numId w:val="1"/>
        </w:numPr>
        <w:spacing w:after="40" w:line="240" w:lineRule="auto"/>
        <w:ind w:left="420" w:hanging="420"/>
        <w:rPr>
          <w:rFonts w:ascii="Calibri" w:eastAsia="Times New Roman" w:hAnsi="Calibri" w:cs="Calibri"/>
          <w:iCs/>
          <w:color w:val="000000"/>
          <w:lang w:val="nl-NL"/>
        </w:rPr>
      </w:pPr>
      <w:r w:rsidRPr="003475BC">
        <w:rPr>
          <w:rFonts w:ascii="Calibri" w:eastAsia="Times New Roman" w:hAnsi="Calibri" w:cs="Calibri"/>
          <w:iCs/>
          <w:color w:val="000000"/>
          <w:lang w:val="nl-NL"/>
        </w:rPr>
        <w:t>De enige bestuurder van Zorgbureau A is B</w:t>
      </w:r>
    </w:p>
    <w:p w14:paraId="4EA94DF5" w14:textId="7AFC36EC" w:rsidR="00B522EB" w:rsidRPr="003475BC" w:rsidRDefault="00CE28C1" w:rsidP="003475BC">
      <w:pPr>
        <w:pStyle w:val="Lijstalinea"/>
        <w:numPr>
          <w:ilvl w:val="1"/>
          <w:numId w:val="1"/>
        </w:numPr>
        <w:spacing w:after="40" w:line="240" w:lineRule="auto"/>
        <w:ind w:left="900" w:hanging="420"/>
        <w:rPr>
          <w:rFonts w:ascii="Calibri" w:eastAsia="Times New Roman" w:hAnsi="Calibri" w:cs="Calibri"/>
          <w:iCs/>
          <w:color w:val="000000"/>
          <w:lang w:val="nl-NL"/>
        </w:rPr>
      </w:pPr>
      <w:r w:rsidRPr="003475BC">
        <w:rPr>
          <w:rFonts w:ascii="Calibri" w:eastAsia="Times New Roman" w:hAnsi="Calibri" w:cs="Calibri"/>
          <w:iCs/>
          <w:color w:val="000000"/>
          <w:lang w:val="nl-NL"/>
        </w:rPr>
        <w:t>B is een rechtspersoon: u levert de gegevens aan van B</w:t>
      </w:r>
    </w:p>
    <w:p w14:paraId="2139274D" w14:textId="6671865D" w:rsidR="00A94590" w:rsidRPr="003475BC" w:rsidRDefault="00A94590" w:rsidP="003475BC">
      <w:pPr>
        <w:pStyle w:val="Lijstalinea"/>
        <w:numPr>
          <w:ilvl w:val="0"/>
          <w:numId w:val="1"/>
        </w:numPr>
        <w:spacing w:after="40" w:line="240" w:lineRule="auto"/>
        <w:ind w:left="420" w:hanging="420"/>
        <w:rPr>
          <w:rFonts w:ascii="Calibri" w:eastAsia="Times New Roman" w:hAnsi="Calibri" w:cs="Calibri"/>
          <w:iCs/>
          <w:color w:val="000000"/>
          <w:lang w:val="nl-NL"/>
        </w:rPr>
      </w:pPr>
      <w:r w:rsidRPr="003475BC">
        <w:rPr>
          <w:rFonts w:ascii="Calibri" w:eastAsia="Times New Roman" w:hAnsi="Calibri" w:cs="Calibri"/>
          <w:iCs/>
          <w:color w:val="000000"/>
          <w:lang w:val="nl-NL"/>
        </w:rPr>
        <w:t>Rechtspersoon B heeft</w:t>
      </w:r>
      <w:r w:rsidR="00DB77BE" w:rsidRPr="003475BC">
        <w:rPr>
          <w:rFonts w:ascii="Calibri" w:eastAsia="Times New Roman" w:hAnsi="Calibri" w:cs="Calibri"/>
          <w:iCs/>
          <w:color w:val="000000"/>
          <w:lang w:val="nl-NL"/>
        </w:rPr>
        <w:t>:</w:t>
      </w:r>
    </w:p>
    <w:p w14:paraId="3524D294" w14:textId="49695BD3" w:rsidR="00CE28C1" w:rsidRPr="003475BC" w:rsidRDefault="00CE28C1" w:rsidP="003475BC">
      <w:pPr>
        <w:pStyle w:val="Lijstalinea"/>
        <w:numPr>
          <w:ilvl w:val="1"/>
          <w:numId w:val="1"/>
        </w:numPr>
        <w:spacing w:after="40" w:line="240" w:lineRule="auto"/>
        <w:ind w:left="900" w:hanging="420"/>
        <w:rPr>
          <w:rFonts w:ascii="Calibri" w:eastAsia="Times New Roman" w:hAnsi="Calibri" w:cs="Calibri"/>
          <w:iCs/>
          <w:color w:val="000000"/>
          <w:lang w:val="nl-NL"/>
        </w:rPr>
      </w:pPr>
      <w:r w:rsidRPr="003475BC">
        <w:rPr>
          <w:rFonts w:ascii="Calibri" w:eastAsia="Times New Roman" w:hAnsi="Calibri" w:cs="Calibri"/>
          <w:iCs/>
          <w:color w:val="000000"/>
          <w:lang w:val="nl-NL"/>
        </w:rPr>
        <w:t xml:space="preserve">Drie bestuurders: natuurlijke </w:t>
      </w:r>
      <w:r w:rsidR="00611E8F" w:rsidRPr="003475BC">
        <w:rPr>
          <w:rFonts w:ascii="Calibri" w:eastAsia="Times New Roman" w:hAnsi="Calibri" w:cs="Calibri"/>
          <w:iCs/>
          <w:color w:val="000000"/>
          <w:lang w:val="nl-NL"/>
        </w:rPr>
        <w:t>personen</w:t>
      </w:r>
      <w:r w:rsidRPr="003475BC">
        <w:rPr>
          <w:rFonts w:ascii="Calibri" w:eastAsia="Times New Roman" w:hAnsi="Calibri" w:cs="Calibri"/>
          <w:iCs/>
          <w:color w:val="000000"/>
          <w:lang w:val="nl-NL"/>
        </w:rPr>
        <w:t xml:space="preserve"> X, Y en Z</w:t>
      </w:r>
    </w:p>
    <w:p w14:paraId="5DBF00BB" w14:textId="42EDAAAA" w:rsidR="00CE28C1" w:rsidRPr="003475BC" w:rsidRDefault="00CE28C1" w:rsidP="003475BC">
      <w:pPr>
        <w:pStyle w:val="Lijstalinea"/>
        <w:numPr>
          <w:ilvl w:val="1"/>
          <w:numId w:val="1"/>
        </w:numPr>
        <w:spacing w:after="40" w:line="240" w:lineRule="auto"/>
        <w:ind w:left="900" w:hanging="420"/>
        <w:rPr>
          <w:rFonts w:ascii="Calibri" w:eastAsia="Times New Roman" w:hAnsi="Calibri" w:cs="Calibri"/>
          <w:iCs/>
          <w:color w:val="000000"/>
          <w:lang w:val="nl-NL"/>
        </w:rPr>
      </w:pPr>
      <w:r w:rsidRPr="003475BC">
        <w:rPr>
          <w:rFonts w:ascii="Calibri" w:eastAsia="Times New Roman" w:hAnsi="Calibri" w:cs="Calibri"/>
          <w:iCs/>
          <w:color w:val="000000"/>
          <w:lang w:val="nl-NL"/>
        </w:rPr>
        <w:t xml:space="preserve">Drie leden van raad van toezicht </w:t>
      </w:r>
    </w:p>
    <w:p w14:paraId="02F9CF30" w14:textId="7E5CAEFD" w:rsidR="00CE28C1" w:rsidRPr="003475BC" w:rsidRDefault="00611E8F" w:rsidP="003475BC">
      <w:pPr>
        <w:pStyle w:val="Lijstalinea"/>
        <w:numPr>
          <w:ilvl w:val="1"/>
          <w:numId w:val="1"/>
        </w:numPr>
        <w:spacing w:after="40" w:line="240" w:lineRule="auto"/>
        <w:ind w:left="900" w:hanging="420"/>
        <w:rPr>
          <w:rFonts w:ascii="Calibri" w:eastAsia="Times New Roman" w:hAnsi="Calibri" w:cs="Calibri"/>
          <w:iCs/>
          <w:color w:val="000000"/>
          <w:lang w:val="nl-NL"/>
        </w:rPr>
      </w:pPr>
      <w:r w:rsidRPr="003475BC">
        <w:rPr>
          <w:rFonts w:ascii="Calibri" w:eastAsia="Times New Roman" w:hAnsi="Calibri" w:cs="Calibri"/>
          <w:iCs/>
          <w:color w:val="000000"/>
          <w:lang w:val="nl-NL"/>
        </w:rPr>
        <w:t>één</w:t>
      </w:r>
      <w:r w:rsidR="00CE28C1" w:rsidRPr="003475BC">
        <w:rPr>
          <w:rFonts w:ascii="Calibri" w:eastAsia="Times New Roman" w:hAnsi="Calibri" w:cs="Calibri"/>
          <w:iCs/>
          <w:color w:val="000000"/>
          <w:lang w:val="nl-NL"/>
        </w:rPr>
        <w:t xml:space="preserve"> aandeelhouder</w:t>
      </w:r>
    </w:p>
    <w:p w14:paraId="69666695" w14:textId="7DA9CB2F" w:rsidR="00CE28C1" w:rsidRPr="003475BC" w:rsidRDefault="00CE28C1" w:rsidP="003475BC">
      <w:pPr>
        <w:pStyle w:val="Lijstalinea"/>
        <w:numPr>
          <w:ilvl w:val="1"/>
          <w:numId w:val="1"/>
        </w:numPr>
        <w:spacing w:after="40" w:line="240" w:lineRule="auto"/>
        <w:ind w:left="900" w:hanging="420"/>
        <w:rPr>
          <w:rFonts w:ascii="Calibri" w:eastAsia="Times New Roman" w:hAnsi="Calibri" w:cs="Calibri"/>
          <w:iCs/>
          <w:color w:val="000000"/>
          <w:lang w:val="nl-NL"/>
        </w:rPr>
      </w:pPr>
      <w:r w:rsidRPr="003475BC">
        <w:rPr>
          <w:rFonts w:ascii="Calibri" w:eastAsia="Times New Roman" w:hAnsi="Calibri" w:cs="Calibri"/>
          <w:iCs/>
          <w:color w:val="000000"/>
          <w:lang w:val="nl-NL"/>
        </w:rPr>
        <w:t>U levert de gegevens aan van X, Y, Z, de drie leden van de raad van toezicht</w:t>
      </w:r>
      <w:r w:rsidR="00EF1068" w:rsidRPr="003475BC">
        <w:rPr>
          <w:rFonts w:ascii="Calibri" w:eastAsia="Times New Roman" w:hAnsi="Calibri" w:cs="Calibri"/>
          <w:iCs/>
          <w:color w:val="000000"/>
          <w:lang w:val="nl-NL"/>
        </w:rPr>
        <w:t xml:space="preserve"> en de aandeelhouder aan. Van de aandeelhouder levert u zowel de ge</w:t>
      </w:r>
      <w:r w:rsidR="00611E8F" w:rsidRPr="003475BC">
        <w:rPr>
          <w:rFonts w:ascii="Calibri" w:eastAsia="Times New Roman" w:hAnsi="Calibri" w:cs="Calibri"/>
          <w:iCs/>
          <w:color w:val="000000"/>
          <w:lang w:val="nl-NL"/>
        </w:rPr>
        <w:t>ge</w:t>
      </w:r>
      <w:r w:rsidR="00EF1068" w:rsidRPr="003475BC">
        <w:rPr>
          <w:rFonts w:ascii="Calibri" w:eastAsia="Times New Roman" w:hAnsi="Calibri" w:cs="Calibri"/>
          <w:iCs/>
          <w:color w:val="000000"/>
          <w:lang w:val="nl-NL"/>
        </w:rPr>
        <w:t>vens van de rechtspersoon, als van de uiteindelijke natuurlijke persoon</w:t>
      </w:r>
    </w:p>
    <w:p w14:paraId="0D964EF3" w14:textId="65B0316E" w:rsidR="00974689" w:rsidRPr="003475BC" w:rsidRDefault="00974689" w:rsidP="003475BC">
      <w:pPr>
        <w:pStyle w:val="Lijstalinea"/>
        <w:numPr>
          <w:ilvl w:val="0"/>
          <w:numId w:val="1"/>
        </w:numPr>
        <w:spacing w:after="40" w:line="240" w:lineRule="auto"/>
        <w:ind w:left="420" w:hanging="420"/>
        <w:rPr>
          <w:rFonts w:ascii="Calibri" w:eastAsia="Times New Roman" w:hAnsi="Calibri" w:cs="Calibri"/>
          <w:iCs/>
          <w:color w:val="000000"/>
          <w:lang w:val="nl-NL"/>
        </w:rPr>
      </w:pPr>
      <w:r w:rsidRPr="003475BC">
        <w:rPr>
          <w:rFonts w:ascii="Calibri" w:eastAsia="Times New Roman" w:hAnsi="Calibri" w:cs="Calibri"/>
          <w:iCs/>
          <w:color w:val="000000"/>
          <w:lang w:val="nl-NL"/>
        </w:rPr>
        <w:t xml:space="preserve">Zorgbureau A werkt met </w:t>
      </w:r>
      <w:r w:rsidR="00B522EB" w:rsidRPr="003475BC">
        <w:rPr>
          <w:rFonts w:ascii="Calibri" w:eastAsia="Times New Roman" w:hAnsi="Calibri" w:cs="Calibri"/>
          <w:iCs/>
          <w:color w:val="000000"/>
          <w:lang w:val="nl-NL"/>
        </w:rPr>
        <w:t>één onderaannemer</w:t>
      </w:r>
    </w:p>
    <w:p w14:paraId="40347672" w14:textId="6C1055BE" w:rsidR="009E4A2B" w:rsidRPr="003475BC" w:rsidRDefault="009E4A2B" w:rsidP="003475BC">
      <w:pPr>
        <w:pStyle w:val="Lijstalinea"/>
        <w:numPr>
          <w:ilvl w:val="1"/>
          <w:numId w:val="1"/>
        </w:numPr>
        <w:spacing w:after="40" w:line="240" w:lineRule="auto"/>
        <w:ind w:left="900" w:hanging="420"/>
        <w:rPr>
          <w:rFonts w:ascii="Calibri" w:eastAsia="Times New Roman" w:hAnsi="Calibri" w:cs="Calibri"/>
          <w:iCs/>
          <w:color w:val="000000"/>
          <w:lang w:val="nl-NL"/>
        </w:rPr>
      </w:pPr>
      <w:r w:rsidRPr="003475BC">
        <w:rPr>
          <w:rFonts w:ascii="Calibri" w:eastAsia="Times New Roman" w:hAnsi="Calibri" w:cs="Calibri"/>
          <w:iCs/>
          <w:color w:val="000000"/>
          <w:lang w:val="nl-NL"/>
        </w:rPr>
        <w:t>Deze onderaan</w:t>
      </w:r>
      <w:r w:rsidR="00294313" w:rsidRPr="003475BC">
        <w:rPr>
          <w:rFonts w:ascii="Calibri" w:eastAsia="Times New Roman" w:hAnsi="Calibri" w:cs="Calibri"/>
          <w:iCs/>
          <w:color w:val="000000"/>
          <w:lang w:val="nl-NL"/>
        </w:rPr>
        <w:t>nemer is een rechtspersoon: u levert de gegevens aan van deze rechtspersoon</w:t>
      </w:r>
    </w:p>
    <w:p w14:paraId="6F774F1C" w14:textId="44254FC1" w:rsidR="00E56D22" w:rsidRPr="003475BC" w:rsidRDefault="00E56D22" w:rsidP="003475BC">
      <w:pPr>
        <w:pStyle w:val="Lijstalinea"/>
        <w:numPr>
          <w:ilvl w:val="0"/>
          <w:numId w:val="1"/>
        </w:numPr>
        <w:spacing w:after="40" w:line="240" w:lineRule="auto"/>
        <w:ind w:left="420" w:hanging="420"/>
        <w:rPr>
          <w:rFonts w:ascii="Calibri" w:eastAsia="Times New Roman" w:hAnsi="Calibri" w:cs="Calibri"/>
          <w:iCs/>
          <w:color w:val="000000"/>
          <w:lang w:val="nl-NL"/>
        </w:rPr>
      </w:pPr>
      <w:r w:rsidRPr="003475BC">
        <w:rPr>
          <w:rFonts w:ascii="Calibri" w:eastAsia="Times New Roman" w:hAnsi="Calibri" w:cs="Calibri"/>
          <w:iCs/>
          <w:color w:val="000000"/>
          <w:lang w:val="nl-NL"/>
        </w:rPr>
        <w:t>De onderaannemer heeft</w:t>
      </w:r>
      <w:r w:rsidR="00DB77BE" w:rsidRPr="003475BC">
        <w:rPr>
          <w:rFonts w:ascii="Calibri" w:eastAsia="Times New Roman" w:hAnsi="Calibri" w:cs="Calibri"/>
          <w:iCs/>
          <w:color w:val="000000"/>
          <w:lang w:val="nl-NL"/>
        </w:rPr>
        <w:t>:</w:t>
      </w:r>
    </w:p>
    <w:p w14:paraId="14589BE5" w14:textId="77777777" w:rsidR="009E4A2B" w:rsidRPr="003475BC" w:rsidRDefault="009E4A2B" w:rsidP="003475BC">
      <w:pPr>
        <w:pStyle w:val="Lijstalinea"/>
        <w:numPr>
          <w:ilvl w:val="1"/>
          <w:numId w:val="1"/>
        </w:numPr>
        <w:spacing w:after="40" w:line="240" w:lineRule="auto"/>
        <w:ind w:left="900" w:hanging="420"/>
        <w:rPr>
          <w:rFonts w:ascii="Calibri" w:eastAsia="Times New Roman" w:hAnsi="Calibri" w:cs="Calibri"/>
          <w:iCs/>
          <w:color w:val="000000"/>
          <w:lang w:val="nl-NL"/>
        </w:rPr>
      </w:pPr>
      <w:r w:rsidRPr="003475BC">
        <w:rPr>
          <w:rFonts w:ascii="Calibri" w:eastAsia="Times New Roman" w:hAnsi="Calibri" w:cs="Calibri"/>
          <w:iCs/>
          <w:color w:val="000000"/>
          <w:lang w:val="nl-NL"/>
        </w:rPr>
        <w:t>Twee bestuurders: natuurlijke personen M en N</w:t>
      </w:r>
    </w:p>
    <w:p w14:paraId="26615ED5" w14:textId="77777777" w:rsidR="009E4A2B" w:rsidRPr="003475BC" w:rsidRDefault="009E4A2B" w:rsidP="003475BC">
      <w:pPr>
        <w:pStyle w:val="Lijstalinea"/>
        <w:numPr>
          <w:ilvl w:val="1"/>
          <w:numId w:val="1"/>
        </w:numPr>
        <w:spacing w:after="40" w:line="240" w:lineRule="auto"/>
        <w:ind w:left="900" w:hanging="420"/>
        <w:rPr>
          <w:rFonts w:ascii="Calibri" w:eastAsia="Times New Roman" w:hAnsi="Calibri" w:cs="Calibri"/>
          <w:iCs/>
          <w:color w:val="000000"/>
          <w:lang w:val="nl-NL"/>
        </w:rPr>
      </w:pPr>
      <w:r w:rsidRPr="003475BC">
        <w:rPr>
          <w:rFonts w:ascii="Calibri" w:eastAsia="Times New Roman" w:hAnsi="Calibri" w:cs="Calibri"/>
          <w:iCs/>
          <w:color w:val="000000"/>
          <w:lang w:val="nl-NL"/>
        </w:rPr>
        <w:t>Twee leden van de raad van commissarissen</w:t>
      </w:r>
    </w:p>
    <w:p w14:paraId="30B7C04A" w14:textId="020CE7CD" w:rsidR="009E4A2B" w:rsidRPr="003475BC" w:rsidRDefault="009E4A2B" w:rsidP="003475BC">
      <w:pPr>
        <w:pStyle w:val="Lijstalinea"/>
        <w:numPr>
          <w:ilvl w:val="1"/>
          <w:numId w:val="1"/>
        </w:numPr>
        <w:spacing w:after="40" w:line="240" w:lineRule="auto"/>
        <w:ind w:left="900" w:hanging="420"/>
        <w:rPr>
          <w:rFonts w:ascii="Calibri" w:eastAsia="Times New Roman" w:hAnsi="Calibri" w:cs="Calibri"/>
          <w:iCs/>
          <w:color w:val="000000"/>
          <w:lang w:val="nl-NL"/>
        </w:rPr>
      </w:pPr>
      <w:r w:rsidRPr="003475BC">
        <w:rPr>
          <w:rFonts w:ascii="Calibri" w:eastAsia="Times New Roman" w:hAnsi="Calibri" w:cs="Calibri"/>
          <w:iCs/>
          <w:color w:val="000000"/>
          <w:lang w:val="nl-NL"/>
        </w:rPr>
        <w:t>U levert de gegevens aan van M en N en van de twee leden van de raad van commissarissen</w:t>
      </w:r>
      <w:r w:rsidR="00DB77BE" w:rsidRPr="003475BC">
        <w:rPr>
          <w:rFonts w:ascii="Calibri" w:eastAsia="Times New Roman" w:hAnsi="Calibri" w:cs="Calibri"/>
          <w:iCs/>
          <w:color w:val="000000"/>
          <w:lang w:val="nl-NL"/>
        </w:rPr>
        <w:t>.</w:t>
      </w:r>
    </w:p>
    <w:p w14:paraId="7559C7C6" w14:textId="1DED28B3" w:rsidR="008D63DD" w:rsidRPr="003475BC" w:rsidRDefault="008D63DD" w:rsidP="003475BC">
      <w:pPr>
        <w:spacing w:before="240" w:after="120" w:line="240" w:lineRule="auto"/>
        <w:jc w:val="left"/>
        <w:rPr>
          <w:rFonts w:ascii="Calibri" w:eastAsia="Times New Roman" w:hAnsi="Calibri" w:cs="Calibri"/>
          <w:b/>
          <w:bCs/>
          <w:iCs/>
          <w:color w:val="000000"/>
          <w:sz w:val="24"/>
          <w:szCs w:val="22"/>
        </w:rPr>
      </w:pPr>
      <w:r w:rsidRPr="003475BC">
        <w:rPr>
          <w:rFonts w:ascii="Calibri" w:eastAsia="Times New Roman" w:hAnsi="Calibri" w:cs="Calibri"/>
          <w:b/>
          <w:bCs/>
          <w:iCs/>
          <w:color w:val="000000"/>
          <w:sz w:val="24"/>
          <w:szCs w:val="22"/>
        </w:rPr>
        <w:t>Zorgaanbieder</w:t>
      </w:r>
    </w:p>
    <w:p w14:paraId="1051F7BC" w14:textId="77777777" w:rsidR="008D63DD" w:rsidRPr="003475BC" w:rsidRDefault="008D63DD" w:rsidP="003475BC">
      <w:pPr>
        <w:spacing w:line="240" w:lineRule="auto"/>
        <w:jc w:val="left"/>
        <w:rPr>
          <w:rFonts w:ascii="Calibri" w:eastAsia="Times New Roman" w:hAnsi="Calibri" w:cs="Calibri"/>
          <w:iCs/>
          <w:color w:val="000000"/>
          <w:sz w:val="22"/>
          <w:szCs w:val="22"/>
        </w:rPr>
      </w:pPr>
      <w:r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>Bedrijfsnaam:</w:t>
      </w:r>
    </w:p>
    <w:p w14:paraId="3399A411" w14:textId="77777777" w:rsidR="008D63DD" w:rsidRPr="003475BC" w:rsidRDefault="008D63DD" w:rsidP="003475BC">
      <w:pPr>
        <w:spacing w:line="240" w:lineRule="auto"/>
        <w:jc w:val="left"/>
        <w:rPr>
          <w:rFonts w:ascii="Calibri" w:eastAsia="Times New Roman" w:hAnsi="Calibri" w:cs="Calibri"/>
          <w:iCs/>
          <w:color w:val="000000"/>
          <w:sz w:val="22"/>
          <w:szCs w:val="22"/>
        </w:rPr>
      </w:pPr>
      <w:r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>RSIN:</w:t>
      </w:r>
    </w:p>
    <w:p w14:paraId="2837DF91" w14:textId="77777777" w:rsidR="008D63DD" w:rsidRPr="003475BC" w:rsidRDefault="008D63DD" w:rsidP="003475BC">
      <w:pPr>
        <w:spacing w:line="240" w:lineRule="auto"/>
        <w:jc w:val="left"/>
        <w:rPr>
          <w:rFonts w:ascii="Calibri" w:eastAsia="Times New Roman" w:hAnsi="Calibri" w:cs="Calibri"/>
          <w:iCs/>
          <w:color w:val="000000"/>
          <w:sz w:val="22"/>
          <w:szCs w:val="22"/>
        </w:rPr>
      </w:pPr>
      <w:r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>KVK nummer:</w:t>
      </w:r>
    </w:p>
    <w:p w14:paraId="02888AC8" w14:textId="77777777" w:rsidR="008D63DD" w:rsidRPr="003475BC" w:rsidRDefault="008D63DD" w:rsidP="003475BC">
      <w:pPr>
        <w:spacing w:line="240" w:lineRule="auto"/>
        <w:jc w:val="left"/>
        <w:rPr>
          <w:rFonts w:ascii="Calibri" w:eastAsia="Times New Roman" w:hAnsi="Calibri" w:cs="Calibri"/>
          <w:iCs/>
          <w:color w:val="000000"/>
          <w:sz w:val="22"/>
          <w:szCs w:val="22"/>
        </w:rPr>
      </w:pPr>
      <w:r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>Bedrijfsadres:</w:t>
      </w:r>
    </w:p>
    <w:p w14:paraId="4B40CA9C" w14:textId="77777777" w:rsidR="008D63DD" w:rsidRPr="003475BC" w:rsidRDefault="008D63DD" w:rsidP="003475BC">
      <w:pPr>
        <w:spacing w:line="240" w:lineRule="auto"/>
        <w:jc w:val="left"/>
        <w:rPr>
          <w:rFonts w:ascii="Calibri" w:eastAsia="Times New Roman" w:hAnsi="Calibri" w:cs="Calibri"/>
          <w:iCs/>
          <w:color w:val="000000"/>
          <w:sz w:val="22"/>
          <w:szCs w:val="22"/>
        </w:rPr>
      </w:pPr>
      <w:r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>Rechtsvorm:</w:t>
      </w:r>
    </w:p>
    <w:p w14:paraId="0FA9A61B" w14:textId="77777777" w:rsidR="008D63DD" w:rsidRPr="003475BC" w:rsidRDefault="008D63DD" w:rsidP="003475BC">
      <w:pPr>
        <w:spacing w:line="240" w:lineRule="auto"/>
        <w:jc w:val="left"/>
        <w:rPr>
          <w:rFonts w:ascii="Calibri" w:eastAsia="Times New Roman" w:hAnsi="Calibri" w:cs="Calibri"/>
          <w:iCs/>
          <w:color w:val="000000"/>
          <w:sz w:val="22"/>
          <w:szCs w:val="22"/>
        </w:rPr>
      </w:pPr>
      <w:r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>Rol: gegadigde / bestuurder / onderaannemer*</w:t>
      </w:r>
    </w:p>
    <w:p w14:paraId="62D19761" w14:textId="77777777" w:rsidR="003475BC" w:rsidRDefault="003475BC" w:rsidP="003475BC">
      <w:pPr>
        <w:spacing w:before="240" w:after="120" w:line="240" w:lineRule="auto"/>
        <w:jc w:val="left"/>
        <w:rPr>
          <w:rFonts w:ascii="Calibri" w:eastAsia="Times New Roman" w:hAnsi="Calibri" w:cs="Calibri"/>
          <w:b/>
          <w:bCs/>
          <w:color w:val="000000"/>
          <w:sz w:val="24"/>
          <w:szCs w:val="22"/>
        </w:rPr>
      </w:pPr>
    </w:p>
    <w:p w14:paraId="55F19108" w14:textId="4E5D0D3C" w:rsidR="008D63DD" w:rsidRPr="003475BC" w:rsidRDefault="008D63DD" w:rsidP="003475BC">
      <w:pPr>
        <w:spacing w:before="240" w:after="120" w:line="240" w:lineRule="auto"/>
        <w:jc w:val="left"/>
        <w:rPr>
          <w:rFonts w:ascii="Calibri" w:eastAsia="Times New Roman" w:hAnsi="Calibri" w:cs="Calibri"/>
          <w:b/>
          <w:bCs/>
          <w:color w:val="000000"/>
          <w:sz w:val="24"/>
          <w:szCs w:val="22"/>
        </w:rPr>
      </w:pPr>
      <w:r w:rsidRPr="003475BC">
        <w:rPr>
          <w:rFonts w:ascii="Calibri" w:eastAsia="Times New Roman" w:hAnsi="Calibri" w:cs="Calibri"/>
          <w:b/>
          <w:bCs/>
          <w:color w:val="000000"/>
          <w:sz w:val="24"/>
          <w:szCs w:val="22"/>
        </w:rPr>
        <w:t>Eenmanszaak</w:t>
      </w:r>
    </w:p>
    <w:p w14:paraId="2F55B88C" w14:textId="7FE487D2" w:rsidR="008D63DD" w:rsidRPr="003475BC" w:rsidRDefault="003475BC" w:rsidP="003475BC">
      <w:pPr>
        <w:spacing w:line="240" w:lineRule="auto"/>
        <w:jc w:val="left"/>
        <w:rPr>
          <w:rFonts w:ascii="Calibri" w:eastAsia="Times New Roman" w:hAnsi="Calibri" w:cs="Calibri"/>
          <w:bCs/>
          <w:iCs/>
          <w:color w:val="000000"/>
          <w:sz w:val="22"/>
          <w:szCs w:val="22"/>
        </w:rPr>
      </w:pPr>
      <w:r>
        <w:rPr>
          <w:rFonts w:ascii="Calibri" w:eastAsia="Times New Roman" w:hAnsi="Calibri" w:cs="Calibri"/>
          <w:bCs/>
          <w:iCs/>
          <w:color w:val="000000"/>
          <w:sz w:val="22"/>
          <w:szCs w:val="22"/>
        </w:rPr>
        <w:t>Achternaam:</w:t>
      </w:r>
    </w:p>
    <w:p w14:paraId="0695A822" w14:textId="6DA95C1B" w:rsidR="008D63DD" w:rsidRPr="003475BC" w:rsidRDefault="003475BC" w:rsidP="003475BC">
      <w:pPr>
        <w:spacing w:line="240" w:lineRule="auto"/>
        <w:jc w:val="left"/>
        <w:rPr>
          <w:rFonts w:ascii="Calibri" w:eastAsia="Times New Roman" w:hAnsi="Calibri" w:cs="Calibri"/>
          <w:bCs/>
          <w:iCs/>
          <w:color w:val="000000"/>
          <w:sz w:val="22"/>
          <w:szCs w:val="22"/>
        </w:rPr>
      </w:pPr>
      <w:r>
        <w:rPr>
          <w:rFonts w:ascii="Calibri" w:eastAsia="Times New Roman" w:hAnsi="Calibri" w:cs="Calibri"/>
          <w:bCs/>
          <w:iCs/>
          <w:color w:val="000000"/>
          <w:sz w:val="22"/>
          <w:szCs w:val="22"/>
        </w:rPr>
        <w:t>Voornamen:</w:t>
      </w:r>
    </w:p>
    <w:p w14:paraId="365FC897" w14:textId="3DA9EB52" w:rsidR="008D63DD" w:rsidRPr="003475BC" w:rsidRDefault="003475BC" w:rsidP="003475BC">
      <w:pPr>
        <w:spacing w:line="240" w:lineRule="auto"/>
        <w:jc w:val="left"/>
        <w:rPr>
          <w:rFonts w:ascii="Calibri" w:eastAsia="Times New Roman" w:hAnsi="Calibri" w:cs="Calibri"/>
          <w:bCs/>
          <w:iCs/>
          <w:color w:val="000000"/>
          <w:sz w:val="22"/>
          <w:szCs w:val="22"/>
        </w:rPr>
      </w:pPr>
      <w:r>
        <w:rPr>
          <w:rFonts w:ascii="Calibri" w:eastAsia="Times New Roman" w:hAnsi="Calibri" w:cs="Calibri"/>
          <w:bCs/>
          <w:iCs/>
          <w:color w:val="000000"/>
          <w:sz w:val="22"/>
          <w:szCs w:val="22"/>
        </w:rPr>
        <w:t>Geboortedatum:</w:t>
      </w:r>
    </w:p>
    <w:p w14:paraId="139F1117" w14:textId="61893ED6" w:rsidR="008D63DD" w:rsidRPr="003475BC" w:rsidRDefault="003475BC" w:rsidP="003475BC">
      <w:pPr>
        <w:spacing w:line="240" w:lineRule="auto"/>
        <w:jc w:val="left"/>
        <w:rPr>
          <w:rFonts w:ascii="Calibri" w:eastAsia="Times New Roman" w:hAnsi="Calibri" w:cs="Calibri"/>
          <w:bCs/>
          <w:iCs/>
          <w:color w:val="000000"/>
          <w:sz w:val="22"/>
          <w:szCs w:val="22"/>
        </w:rPr>
      </w:pPr>
      <w:r>
        <w:rPr>
          <w:rFonts w:ascii="Calibri" w:eastAsia="Times New Roman" w:hAnsi="Calibri" w:cs="Calibri"/>
          <w:bCs/>
          <w:iCs/>
          <w:color w:val="000000"/>
          <w:sz w:val="22"/>
          <w:szCs w:val="22"/>
        </w:rPr>
        <w:t>Geboorteplaats:</w:t>
      </w:r>
    </w:p>
    <w:p w14:paraId="585F56BA" w14:textId="542DD5A1" w:rsidR="008D63DD" w:rsidRPr="003475BC" w:rsidRDefault="003475BC" w:rsidP="003475BC">
      <w:pPr>
        <w:spacing w:line="240" w:lineRule="auto"/>
        <w:jc w:val="left"/>
        <w:rPr>
          <w:rFonts w:ascii="Calibri" w:eastAsia="Times New Roman" w:hAnsi="Calibri" w:cs="Calibri"/>
          <w:bCs/>
          <w:iCs/>
          <w:color w:val="000000"/>
          <w:sz w:val="22"/>
          <w:szCs w:val="22"/>
        </w:rPr>
      </w:pPr>
      <w:r>
        <w:rPr>
          <w:rFonts w:ascii="Calibri" w:eastAsia="Times New Roman" w:hAnsi="Calibri" w:cs="Calibri"/>
          <w:bCs/>
          <w:iCs/>
          <w:color w:val="000000"/>
          <w:sz w:val="22"/>
          <w:szCs w:val="22"/>
        </w:rPr>
        <w:t>Geslacht:</w:t>
      </w:r>
    </w:p>
    <w:p w14:paraId="5C8F0053" w14:textId="4EE70B6B" w:rsidR="008D63DD" w:rsidRPr="003475BC" w:rsidRDefault="003475BC" w:rsidP="003475BC">
      <w:pPr>
        <w:spacing w:line="240" w:lineRule="auto"/>
        <w:jc w:val="left"/>
        <w:rPr>
          <w:rFonts w:ascii="Calibri" w:eastAsia="Times New Roman" w:hAnsi="Calibri" w:cs="Calibri"/>
          <w:bCs/>
          <w:iCs/>
          <w:color w:val="000000"/>
          <w:sz w:val="22"/>
          <w:szCs w:val="22"/>
        </w:rPr>
      </w:pPr>
      <w:r>
        <w:rPr>
          <w:rFonts w:ascii="Calibri" w:eastAsia="Times New Roman" w:hAnsi="Calibri" w:cs="Calibri"/>
          <w:bCs/>
          <w:iCs/>
          <w:color w:val="000000"/>
          <w:sz w:val="22"/>
          <w:szCs w:val="22"/>
        </w:rPr>
        <w:t>Nationaliteit(en):</w:t>
      </w:r>
    </w:p>
    <w:p w14:paraId="750C596C" w14:textId="7AF5068F" w:rsidR="008D63DD" w:rsidRPr="003475BC" w:rsidRDefault="003475BC" w:rsidP="003475BC">
      <w:pPr>
        <w:spacing w:line="240" w:lineRule="auto"/>
        <w:jc w:val="left"/>
        <w:rPr>
          <w:rFonts w:ascii="Calibri" w:eastAsia="Times New Roman" w:hAnsi="Calibri" w:cs="Calibri"/>
          <w:bCs/>
          <w:iCs/>
          <w:color w:val="000000"/>
          <w:sz w:val="22"/>
          <w:szCs w:val="22"/>
        </w:rPr>
      </w:pPr>
      <w:r>
        <w:rPr>
          <w:rFonts w:ascii="Calibri" w:eastAsia="Times New Roman" w:hAnsi="Calibri" w:cs="Calibri"/>
          <w:bCs/>
          <w:iCs/>
          <w:color w:val="000000"/>
          <w:sz w:val="22"/>
          <w:szCs w:val="22"/>
        </w:rPr>
        <w:t>Woonadres:</w:t>
      </w:r>
    </w:p>
    <w:p w14:paraId="75CF8C4D" w14:textId="77777777" w:rsidR="008D63DD" w:rsidRPr="003475BC" w:rsidRDefault="008D63DD" w:rsidP="003475BC">
      <w:pPr>
        <w:spacing w:line="240" w:lineRule="auto"/>
        <w:jc w:val="left"/>
        <w:rPr>
          <w:rFonts w:ascii="Calibri" w:eastAsia="Times New Roman" w:hAnsi="Calibri" w:cs="Calibri"/>
          <w:bCs/>
          <w:iCs/>
          <w:color w:val="000000"/>
          <w:sz w:val="22"/>
          <w:szCs w:val="22"/>
        </w:rPr>
      </w:pPr>
      <w:r w:rsidRPr="003475BC">
        <w:rPr>
          <w:rFonts w:ascii="Calibri" w:eastAsia="Times New Roman" w:hAnsi="Calibri" w:cs="Calibri"/>
          <w:bCs/>
          <w:iCs/>
          <w:color w:val="000000"/>
          <w:sz w:val="22"/>
          <w:szCs w:val="22"/>
        </w:rPr>
        <w:t>Postcode en plaats:</w:t>
      </w:r>
    </w:p>
    <w:p w14:paraId="44FBA768" w14:textId="77777777" w:rsidR="008D63DD" w:rsidRPr="003475BC" w:rsidRDefault="008D63DD" w:rsidP="003475BC">
      <w:pPr>
        <w:spacing w:before="240" w:after="120" w:line="240" w:lineRule="auto"/>
        <w:jc w:val="left"/>
        <w:rPr>
          <w:rFonts w:ascii="Calibri" w:eastAsia="Times New Roman" w:hAnsi="Calibri" w:cs="Calibri"/>
          <w:b/>
          <w:color w:val="000000"/>
          <w:sz w:val="24"/>
          <w:szCs w:val="22"/>
        </w:rPr>
      </w:pPr>
      <w:r w:rsidRPr="003475BC">
        <w:rPr>
          <w:rFonts w:ascii="Calibri" w:eastAsia="Times New Roman" w:hAnsi="Calibri" w:cs="Calibri"/>
          <w:b/>
          <w:color w:val="000000"/>
          <w:sz w:val="24"/>
          <w:szCs w:val="22"/>
        </w:rPr>
        <w:t>Vennootschap onder Firma</w:t>
      </w:r>
    </w:p>
    <w:tbl>
      <w:tblPr>
        <w:tblStyle w:val="Tabelraster"/>
        <w:tblW w:w="9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0"/>
        <w:gridCol w:w="4840"/>
      </w:tblGrid>
      <w:tr w:rsidR="008D63DD" w:rsidRPr="00FA1DA5" w14:paraId="084B2E21" w14:textId="77777777" w:rsidTr="003475BC">
        <w:tc>
          <w:tcPr>
            <w:tcW w:w="4840" w:type="dxa"/>
            <w:tcMar>
              <w:top w:w="0" w:type="dxa"/>
              <w:left w:w="0" w:type="dxa"/>
              <w:bottom w:w="0" w:type="dxa"/>
              <w:right w:w="240" w:type="dxa"/>
            </w:tcMar>
          </w:tcPr>
          <w:p w14:paraId="055216F4" w14:textId="77777777" w:rsidR="008D63DD" w:rsidRPr="003475BC" w:rsidRDefault="008D63DD" w:rsidP="003475BC">
            <w:pPr>
              <w:spacing w:before="160" w:after="40" w:line="240" w:lineRule="auto"/>
              <w:jc w:val="left"/>
              <w:rPr>
                <w:rFonts w:ascii="Calibri" w:eastAsia="Times New Roman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 w:rsidRPr="003475BC">
              <w:rPr>
                <w:rFonts w:ascii="Calibri" w:eastAsia="Times New Roman" w:hAnsi="Calibri" w:cs="Calibri"/>
                <w:b/>
                <w:bCs/>
                <w:iCs/>
                <w:color w:val="000000"/>
                <w:sz w:val="22"/>
                <w:szCs w:val="22"/>
              </w:rPr>
              <w:t>Vennoot 1</w:t>
            </w:r>
          </w:p>
          <w:p w14:paraId="39473DC5" w14:textId="7DB54A88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Achternaam:</w:t>
            </w:r>
          </w:p>
          <w:p w14:paraId="7D199211" w14:textId="2A02BC3F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Voornamen:</w:t>
            </w:r>
          </w:p>
          <w:p w14:paraId="59059EC5" w14:textId="05C4D408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Geboortedatum:</w:t>
            </w:r>
          </w:p>
          <w:p w14:paraId="47A8CA80" w14:textId="0323E5BC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Geboorteplaats:</w:t>
            </w:r>
          </w:p>
          <w:p w14:paraId="316D6FA9" w14:textId="5C8B4B89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Geslacht:</w:t>
            </w:r>
          </w:p>
          <w:p w14:paraId="4E617418" w14:textId="5EA6BB02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Nationaliteit(en):</w:t>
            </w:r>
          </w:p>
          <w:p w14:paraId="0BAFA46C" w14:textId="51964110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Woonadres:</w:t>
            </w:r>
          </w:p>
          <w:p w14:paraId="6C4385B2" w14:textId="77777777" w:rsidR="008D63DD" w:rsidRPr="003475BC" w:rsidRDefault="008D63DD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 w:rsidRPr="003475BC"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Postcode en plaats:</w:t>
            </w:r>
          </w:p>
        </w:tc>
        <w:tc>
          <w:tcPr>
            <w:tcW w:w="4840" w:type="dxa"/>
            <w:tcMar>
              <w:top w:w="0" w:type="dxa"/>
              <w:left w:w="0" w:type="dxa"/>
              <w:bottom w:w="0" w:type="dxa"/>
              <w:right w:w="240" w:type="dxa"/>
            </w:tcMar>
          </w:tcPr>
          <w:p w14:paraId="756CDBEC" w14:textId="77777777" w:rsidR="008D63DD" w:rsidRPr="003475BC" w:rsidRDefault="008D63DD" w:rsidP="003475BC">
            <w:pPr>
              <w:spacing w:before="160" w:after="40" w:line="240" w:lineRule="auto"/>
              <w:jc w:val="left"/>
              <w:rPr>
                <w:rFonts w:ascii="Calibri" w:eastAsia="Times New Roman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 w:rsidRPr="003475BC">
              <w:rPr>
                <w:rFonts w:ascii="Calibri" w:eastAsia="Times New Roman" w:hAnsi="Calibri" w:cs="Calibri"/>
                <w:b/>
                <w:bCs/>
                <w:iCs/>
                <w:color w:val="000000"/>
                <w:sz w:val="22"/>
                <w:szCs w:val="22"/>
              </w:rPr>
              <w:t>Vennoot 2</w:t>
            </w:r>
          </w:p>
          <w:p w14:paraId="6C3DDA0D" w14:textId="2DC0B2B2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Achternaam:</w:t>
            </w:r>
          </w:p>
          <w:p w14:paraId="1BE32587" w14:textId="53943C5B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Voornamen:</w:t>
            </w:r>
          </w:p>
          <w:p w14:paraId="742368CF" w14:textId="34DFDCFF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Geboortedatum:</w:t>
            </w:r>
          </w:p>
          <w:p w14:paraId="0D78B2F5" w14:textId="7CE2B582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Geboorteplaats:</w:t>
            </w:r>
          </w:p>
          <w:p w14:paraId="6A7607E4" w14:textId="401AE1BA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Geslacht:</w:t>
            </w:r>
          </w:p>
          <w:p w14:paraId="4D199A15" w14:textId="0F9B5712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Nationaliteit(en):</w:t>
            </w:r>
          </w:p>
          <w:p w14:paraId="6A38F2D0" w14:textId="13E75203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Woonadres:</w:t>
            </w:r>
          </w:p>
          <w:p w14:paraId="25C817F1" w14:textId="77777777" w:rsidR="008D63DD" w:rsidRPr="003475BC" w:rsidRDefault="008D63DD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 w:rsidRPr="003475BC"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Postcode en plaats:</w:t>
            </w:r>
          </w:p>
        </w:tc>
      </w:tr>
      <w:tr w:rsidR="00CE52B8" w:rsidRPr="00FA1DA5" w14:paraId="4A057464" w14:textId="77777777" w:rsidTr="003475BC">
        <w:tc>
          <w:tcPr>
            <w:tcW w:w="4840" w:type="dxa"/>
            <w:tcMar>
              <w:top w:w="0" w:type="dxa"/>
              <w:left w:w="0" w:type="dxa"/>
              <w:bottom w:w="0" w:type="dxa"/>
              <w:right w:w="240" w:type="dxa"/>
            </w:tcMar>
          </w:tcPr>
          <w:p w14:paraId="2147F2FC" w14:textId="77777777" w:rsidR="00CE52B8" w:rsidRPr="003475BC" w:rsidRDefault="00CE52B8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4840" w:type="dxa"/>
            <w:tcMar>
              <w:top w:w="0" w:type="dxa"/>
              <w:left w:w="0" w:type="dxa"/>
              <w:bottom w:w="0" w:type="dxa"/>
              <w:right w:w="240" w:type="dxa"/>
            </w:tcMar>
          </w:tcPr>
          <w:p w14:paraId="604173D4" w14:textId="77777777" w:rsidR="00CE52B8" w:rsidRPr="003475BC" w:rsidRDefault="00CE52B8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</w:p>
        </w:tc>
      </w:tr>
    </w:tbl>
    <w:p w14:paraId="6447DE4E" w14:textId="77777777" w:rsidR="008D63DD" w:rsidRPr="003475BC" w:rsidRDefault="008D63DD" w:rsidP="003475BC">
      <w:pPr>
        <w:spacing w:before="240" w:after="120" w:line="240" w:lineRule="auto"/>
        <w:jc w:val="left"/>
        <w:rPr>
          <w:rFonts w:ascii="Calibri" w:eastAsia="Times New Roman" w:hAnsi="Calibri" w:cs="Calibri"/>
          <w:b/>
          <w:color w:val="000000"/>
          <w:sz w:val="24"/>
          <w:szCs w:val="22"/>
        </w:rPr>
      </w:pPr>
      <w:r w:rsidRPr="003475BC">
        <w:rPr>
          <w:rFonts w:ascii="Calibri" w:eastAsia="Times New Roman" w:hAnsi="Calibri" w:cs="Calibri"/>
          <w:b/>
          <w:color w:val="000000"/>
          <w:sz w:val="24"/>
          <w:szCs w:val="22"/>
        </w:rPr>
        <w:t>Besloten Vennootschap</w:t>
      </w:r>
    </w:p>
    <w:p w14:paraId="3428556A" w14:textId="45F3A753" w:rsidR="008D63DD" w:rsidRPr="003475BC" w:rsidRDefault="008D63DD" w:rsidP="003475BC">
      <w:pPr>
        <w:spacing w:before="200" w:after="40" w:line="240" w:lineRule="auto"/>
        <w:jc w:val="left"/>
        <w:rPr>
          <w:rFonts w:ascii="Calibri" w:eastAsia="Times New Roman" w:hAnsi="Calibri" w:cs="Calibri"/>
          <w:b/>
          <w:bCs/>
          <w:iCs/>
          <w:color w:val="000000"/>
          <w:sz w:val="22"/>
          <w:szCs w:val="22"/>
        </w:rPr>
      </w:pPr>
      <w:r w:rsidRPr="003475BC">
        <w:rPr>
          <w:rFonts w:ascii="Calibri" w:eastAsia="Times New Roman" w:hAnsi="Calibri" w:cs="Calibri"/>
          <w:b/>
          <w:bCs/>
          <w:iCs/>
          <w:color w:val="000000"/>
          <w:sz w:val="22"/>
          <w:szCs w:val="22"/>
        </w:rPr>
        <w:t>Bestuurder</w:t>
      </w:r>
      <w:r w:rsidR="00FA1DA5" w:rsidRPr="003475BC">
        <w:rPr>
          <w:rFonts w:ascii="Calibri" w:eastAsia="Times New Roman" w:hAnsi="Calibri" w:cs="Calibri"/>
          <w:b/>
          <w:bCs/>
          <w:iCs/>
          <w:color w:val="000000"/>
          <w:sz w:val="22"/>
          <w:szCs w:val="22"/>
        </w:rPr>
        <w:t>:</w:t>
      </w:r>
      <w:r w:rsidRPr="003475BC">
        <w:rPr>
          <w:rFonts w:ascii="Calibri" w:eastAsia="Times New Roman" w:hAnsi="Calibri" w:cs="Calibri"/>
          <w:b/>
          <w:bCs/>
          <w:iCs/>
          <w:color w:val="000000"/>
          <w:sz w:val="22"/>
          <w:szCs w:val="22"/>
        </w:rPr>
        <w:t xml:space="preserve"> (indien rechtspersoon)</w:t>
      </w:r>
    </w:p>
    <w:p w14:paraId="0A619FC0" w14:textId="77777777" w:rsidR="008D63DD" w:rsidRPr="003475BC" w:rsidRDefault="008D63DD" w:rsidP="003475BC">
      <w:pPr>
        <w:spacing w:line="240" w:lineRule="auto"/>
        <w:jc w:val="left"/>
        <w:rPr>
          <w:rFonts w:ascii="Calibri" w:eastAsia="Times New Roman" w:hAnsi="Calibri" w:cs="Calibri"/>
          <w:iCs/>
          <w:color w:val="000000"/>
          <w:sz w:val="22"/>
          <w:szCs w:val="22"/>
        </w:rPr>
      </w:pPr>
      <w:r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>Bedrijfsnaam:</w:t>
      </w:r>
    </w:p>
    <w:p w14:paraId="5E3A2CDD" w14:textId="77777777" w:rsidR="008D63DD" w:rsidRPr="003475BC" w:rsidRDefault="008D63DD" w:rsidP="003475BC">
      <w:pPr>
        <w:spacing w:line="240" w:lineRule="auto"/>
        <w:jc w:val="left"/>
        <w:rPr>
          <w:rFonts w:ascii="Calibri" w:eastAsia="Times New Roman" w:hAnsi="Calibri" w:cs="Calibri"/>
          <w:iCs/>
          <w:color w:val="000000"/>
          <w:sz w:val="22"/>
          <w:szCs w:val="22"/>
        </w:rPr>
      </w:pPr>
      <w:r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>RSIN:</w:t>
      </w:r>
    </w:p>
    <w:p w14:paraId="78D80940" w14:textId="77777777" w:rsidR="008D63DD" w:rsidRPr="003475BC" w:rsidRDefault="008D63DD" w:rsidP="003475BC">
      <w:pPr>
        <w:spacing w:line="240" w:lineRule="auto"/>
        <w:jc w:val="left"/>
        <w:rPr>
          <w:rFonts w:ascii="Calibri" w:eastAsia="Times New Roman" w:hAnsi="Calibri" w:cs="Calibri"/>
          <w:iCs/>
          <w:color w:val="000000"/>
          <w:sz w:val="22"/>
          <w:szCs w:val="22"/>
        </w:rPr>
      </w:pPr>
      <w:r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>KVK nummer:</w:t>
      </w:r>
    </w:p>
    <w:p w14:paraId="12E7DCD4" w14:textId="77777777" w:rsidR="008D63DD" w:rsidRPr="003475BC" w:rsidRDefault="008D63DD" w:rsidP="003475BC">
      <w:pPr>
        <w:spacing w:line="240" w:lineRule="auto"/>
        <w:jc w:val="left"/>
        <w:rPr>
          <w:rFonts w:ascii="Calibri" w:eastAsia="Times New Roman" w:hAnsi="Calibri" w:cs="Calibri"/>
          <w:iCs/>
          <w:color w:val="000000"/>
          <w:sz w:val="22"/>
          <w:szCs w:val="22"/>
        </w:rPr>
      </w:pPr>
      <w:r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>Bedrijfsadres:</w:t>
      </w:r>
    </w:p>
    <w:p w14:paraId="640F7F2A" w14:textId="77777777" w:rsidR="008D63DD" w:rsidRPr="003475BC" w:rsidRDefault="008D63DD" w:rsidP="003475BC">
      <w:pPr>
        <w:spacing w:line="240" w:lineRule="auto"/>
        <w:jc w:val="left"/>
        <w:rPr>
          <w:rFonts w:ascii="Calibri" w:eastAsia="Times New Roman" w:hAnsi="Calibri" w:cs="Calibri"/>
          <w:iCs/>
          <w:color w:val="000000"/>
          <w:sz w:val="22"/>
          <w:szCs w:val="22"/>
        </w:rPr>
      </w:pPr>
      <w:r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>Rechtsvorm:</w:t>
      </w:r>
    </w:p>
    <w:p w14:paraId="418E5968" w14:textId="4D165BEA" w:rsidR="00FA1DA5" w:rsidRPr="003475BC" w:rsidRDefault="008D63DD" w:rsidP="003475BC">
      <w:pPr>
        <w:spacing w:before="240" w:line="240" w:lineRule="auto"/>
        <w:jc w:val="left"/>
        <w:rPr>
          <w:rFonts w:ascii="Calibri" w:eastAsia="Times New Roman" w:hAnsi="Calibri" w:cs="Calibri"/>
          <w:bCs/>
          <w:color w:val="000000"/>
          <w:sz w:val="22"/>
          <w:szCs w:val="22"/>
        </w:rPr>
      </w:pPr>
      <w:r w:rsidRPr="0052001C">
        <w:rPr>
          <w:rFonts w:ascii="Calibri" w:eastAsia="Times New Roman" w:hAnsi="Calibri" w:cs="Calibri"/>
          <w:b/>
          <w:color w:val="000000"/>
          <w:sz w:val="22"/>
          <w:szCs w:val="22"/>
        </w:rPr>
        <w:t>Let op</w:t>
      </w:r>
      <w:r w:rsidR="0052001C" w:rsidRPr="0052001C">
        <w:rPr>
          <w:rFonts w:ascii="Calibri" w:eastAsia="Times New Roman" w:hAnsi="Calibri" w:cs="Calibri"/>
          <w:b/>
          <w:color w:val="000000"/>
          <w:sz w:val="22"/>
          <w:szCs w:val="22"/>
        </w:rPr>
        <w:t>:</w:t>
      </w:r>
      <w:r w:rsidRPr="003475BC">
        <w:rPr>
          <w:rFonts w:ascii="Calibri" w:eastAsia="Times New Roman" w:hAnsi="Calibri" w:cs="Calibri"/>
          <w:bCs/>
          <w:color w:val="000000"/>
          <w:sz w:val="22"/>
          <w:szCs w:val="22"/>
        </w:rPr>
        <w:t xml:space="preserve"> Als de bestuurder een rechtspersoon is, moet voor zowel de zorgaanbieder als de bestuurder het volledige formulier worden ingevuld. Vul het formulier telkens opnieuw in totdat u bij een natuurlijke persoon als bestuurder uitkomt. Bij elke herhaling vult u bij ‘zorgaanbieder’ alle gegevens van de rechtspersoon in en bij rol ‘bestuurder’.</w:t>
      </w:r>
    </w:p>
    <w:tbl>
      <w:tblPr>
        <w:tblStyle w:val="Tabelraster"/>
        <w:tblW w:w="9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0"/>
        <w:gridCol w:w="4840"/>
      </w:tblGrid>
      <w:tr w:rsidR="008D63DD" w:rsidRPr="00FA1DA5" w14:paraId="1EB35A19" w14:textId="77777777" w:rsidTr="003475BC">
        <w:tc>
          <w:tcPr>
            <w:tcW w:w="4840" w:type="dxa"/>
            <w:tcMar>
              <w:top w:w="0" w:type="dxa"/>
              <w:left w:w="0" w:type="dxa"/>
              <w:bottom w:w="0" w:type="dxa"/>
              <w:right w:w="240" w:type="dxa"/>
            </w:tcMar>
          </w:tcPr>
          <w:p w14:paraId="22F62A3F" w14:textId="77777777" w:rsidR="008D63DD" w:rsidRPr="003475BC" w:rsidRDefault="008D63DD" w:rsidP="003475BC">
            <w:pPr>
              <w:spacing w:before="160" w:after="40" w:line="240" w:lineRule="auto"/>
              <w:jc w:val="left"/>
              <w:rPr>
                <w:rFonts w:ascii="Calibri" w:eastAsia="Times New Roman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 w:rsidRPr="003475BC">
              <w:rPr>
                <w:rFonts w:ascii="Calibri" w:eastAsia="Times New Roman" w:hAnsi="Calibri" w:cs="Calibri"/>
                <w:b/>
                <w:bCs/>
                <w:iCs/>
                <w:color w:val="000000"/>
                <w:sz w:val="22"/>
                <w:szCs w:val="22"/>
              </w:rPr>
              <w:t>Bestuurder 1 (indien natuurlijk persoon)</w:t>
            </w:r>
          </w:p>
          <w:p w14:paraId="58BF8AED" w14:textId="7C45F359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Achternaam:</w:t>
            </w:r>
          </w:p>
          <w:p w14:paraId="47419059" w14:textId="606A86DB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Voornamen:</w:t>
            </w:r>
          </w:p>
          <w:p w14:paraId="394B6F8A" w14:textId="19CDD45E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Geboortedatum:</w:t>
            </w:r>
          </w:p>
          <w:p w14:paraId="1E02C65E" w14:textId="55C35788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Geboorteplaats:</w:t>
            </w:r>
          </w:p>
          <w:p w14:paraId="6B80D7B1" w14:textId="5DC3E6B1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Geslacht:</w:t>
            </w:r>
          </w:p>
          <w:p w14:paraId="48DF8F72" w14:textId="2D234B63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Nationaliteit(en):</w:t>
            </w:r>
          </w:p>
          <w:p w14:paraId="438EE2DA" w14:textId="001BD69F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Woonadres:</w:t>
            </w:r>
          </w:p>
          <w:p w14:paraId="5BA1A840" w14:textId="77777777" w:rsidR="008D63DD" w:rsidRPr="003475BC" w:rsidRDefault="008D63DD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 w:rsidRPr="003475BC"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Postcode en plaats:</w:t>
            </w:r>
          </w:p>
        </w:tc>
        <w:tc>
          <w:tcPr>
            <w:tcW w:w="4840" w:type="dxa"/>
            <w:tcMar>
              <w:top w:w="0" w:type="dxa"/>
              <w:left w:w="0" w:type="dxa"/>
              <w:bottom w:w="0" w:type="dxa"/>
              <w:right w:w="240" w:type="dxa"/>
            </w:tcMar>
          </w:tcPr>
          <w:p w14:paraId="63C07E08" w14:textId="77777777" w:rsidR="008D63DD" w:rsidRPr="003475BC" w:rsidRDefault="008D63DD" w:rsidP="003475BC">
            <w:pPr>
              <w:spacing w:before="160" w:after="40" w:line="240" w:lineRule="auto"/>
              <w:jc w:val="left"/>
              <w:rPr>
                <w:rFonts w:ascii="Calibri" w:eastAsia="Times New Roman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 w:rsidRPr="003475BC">
              <w:rPr>
                <w:rFonts w:ascii="Calibri" w:eastAsia="Times New Roman" w:hAnsi="Calibri" w:cs="Calibri"/>
                <w:b/>
                <w:bCs/>
                <w:iCs/>
                <w:color w:val="000000"/>
                <w:sz w:val="22"/>
                <w:szCs w:val="22"/>
              </w:rPr>
              <w:t>Bestuurder 2 (indien natuurlijk persoon)</w:t>
            </w:r>
          </w:p>
          <w:p w14:paraId="6AAFF07D" w14:textId="2FF34A32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Achternaam:</w:t>
            </w:r>
          </w:p>
          <w:p w14:paraId="7AA9E7B7" w14:textId="710DFFB0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Voornamen:</w:t>
            </w:r>
          </w:p>
          <w:p w14:paraId="632B3E6E" w14:textId="276535EB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Geboortedatum:</w:t>
            </w:r>
          </w:p>
          <w:p w14:paraId="0D06F1FB" w14:textId="4C9DB656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Geboorteplaats:</w:t>
            </w:r>
          </w:p>
          <w:p w14:paraId="5E7DF2DD" w14:textId="273EFF94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Geslacht:</w:t>
            </w:r>
          </w:p>
          <w:p w14:paraId="20DAE978" w14:textId="3A31358E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Nationaliteit(en):</w:t>
            </w:r>
          </w:p>
          <w:p w14:paraId="093B6AA0" w14:textId="165DCA95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Woonadres:</w:t>
            </w:r>
          </w:p>
          <w:p w14:paraId="47764149" w14:textId="77777777" w:rsidR="008D63DD" w:rsidRPr="003475BC" w:rsidRDefault="008D63DD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 w:rsidRPr="003475BC"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Postcode en plaats:</w:t>
            </w:r>
          </w:p>
        </w:tc>
      </w:tr>
    </w:tbl>
    <w:p w14:paraId="1598C54F" w14:textId="77777777" w:rsidR="003475BC" w:rsidRDefault="003475BC" w:rsidP="003475BC">
      <w:pPr>
        <w:spacing w:before="280" w:after="120" w:line="240" w:lineRule="auto"/>
        <w:jc w:val="left"/>
        <w:rPr>
          <w:rFonts w:ascii="Calibri" w:eastAsia="Times New Roman" w:hAnsi="Calibri" w:cs="Calibri"/>
          <w:b/>
          <w:bCs/>
          <w:iCs/>
          <w:color w:val="000000"/>
          <w:sz w:val="24"/>
          <w:szCs w:val="22"/>
        </w:rPr>
      </w:pPr>
      <w:r>
        <w:rPr>
          <w:rFonts w:ascii="Calibri" w:eastAsia="Times New Roman" w:hAnsi="Calibri" w:cs="Calibri"/>
          <w:b/>
          <w:bCs/>
          <w:iCs/>
          <w:color w:val="000000"/>
          <w:sz w:val="24"/>
          <w:szCs w:val="22"/>
        </w:rPr>
        <w:br w:type="page"/>
      </w:r>
    </w:p>
    <w:p w14:paraId="7554B97E" w14:textId="77777777" w:rsidR="003475BC" w:rsidRDefault="003475BC" w:rsidP="003475BC">
      <w:pPr>
        <w:spacing w:before="200" w:after="40" w:line="240" w:lineRule="auto"/>
        <w:jc w:val="left"/>
        <w:rPr>
          <w:rFonts w:ascii="Calibri" w:eastAsia="Times New Roman" w:hAnsi="Calibri" w:cs="Calibri"/>
          <w:b/>
          <w:bCs/>
          <w:iCs/>
          <w:color w:val="000000"/>
          <w:sz w:val="22"/>
          <w:szCs w:val="22"/>
        </w:rPr>
      </w:pPr>
    </w:p>
    <w:p w14:paraId="56D58311" w14:textId="1B14502E" w:rsidR="008D63DD" w:rsidRPr="003475BC" w:rsidRDefault="008D63DD" w:rsidP="003475BC">
      <w:pPr>
        <w:spacing w:before="200" w:after="40" w:line="240" w:lineRule="auto"/>
        <w:jc w:val="left"/>
        <w:rPr>
          <w:rFonts w:ascii="Calibri" w:eastAsia="Times New Roman" w:hAnsi="Calibri" w:cs="Calibri"/>
          <w:b/>
          <w:bCs/>
          <w:iCs/>
          <w:color w:val="000000"/>
          <w:sz w:val="22"/>
          <w:szCs w:val="22"/>
        </w:rPr>
      </w:pPr>
      <w:r w:rsidRPr="003475BC">
        <w:rPr>
          <w:rFonts w:ascii="Calibri" w:eastAsia="Times New Roman" w:hAnsi="Calibri" w:cs="Calibri"/>
          <w:b/>
          <w:bCs/>
          <w:iCs/>
          <w:color w:val="000000"/>
          <w:sz w:val="22"/>
          <w:szCs w:val="22"/>
        </w:rPr>
        <w:t>Aandeelhouder (indien rechtspersoon)</w:t>
      </w:r>
    </w:p>
    <w:p w14:paraId="0F967BB4" w14:textId="77777777" w:rsidR="003475BC" w:rsidRDefault="003475BC" w:rsidP="003475BC">
      <w:pPr>
        <w:spacing w:line="240" w:lineRule="auto"/>
        <w:jc w:val="left"/>
        <w:rPr>
          <w:rFonts w:ascii="Calibri" w:eastAsia="Times New Roman" w:hAnsi="Calibri" w:cs="Calibri"/>
          <w:iCs/>
          <w:color w:val="000000"/>
          <w:sz w:val="22"/>
          <w:szCs w:val="22"/>
        </w:rPr>
      </w:pPr>
    </w:p>
    <w:p w14:paraId="58120C73" w14:textId="7A1B97AB" w:rsidR="008D63DD" w:rsidRPr="003475BC" w:rsidRDefault="003475BC" w:rsidP="003475BC">
      <w:pPr>
        <w:spacing w:line="240" w:lineRule="auto"/>
        <w:jc w:val="left"/>
        <w:rPr>
          <w:rFonts w:ascii="Calibri" w:eastAsia="Times New Roman" w:hAnsi="Calibri" w:cs="Calibri"/>
          <w:iCs/>
          <w:color w:val="000000"/>
          <w:sz w:val="22"/>
          <w:szCs w:val="22"/>
        </w:rPr>
      </w:pPr>
      <w:r>
        <w:rPr>
          <w:rFonts w:ascii="Calibri" w:eastAsia="Times New Roman" w:hAnsi="Calibri" w:cs="Calibri"/>
          <w:iCs/>
          <w:color w:val="000000"/>
          <w:sz w:val="22"/>
          <w:szCs w:val="22"/>
        </w:rPr>
        <w:t>Bedrijfsnaam:</w:t>
      </w:r>
    </w:p>
    <w:p w14:paraId="4774797C" w14:textId="47B24EA7" w:rsidR="008D63DD" w:rsidRPr="003475BC" w:rsidRDefault="003475BC" w:rsidP="003475BC">
      <w:pPr>
        <w:spacing w:line="240" w:lineRule="auto"/>
        <w:jc w:val="left"/>
        <w:rPr>
          <w:rFonts w:ascii="Calibri" w:eastAsia="Times New Roman" w:hAnsi="Calibri" w:cs="Calibri"/>
          <w:iCs/>
          <w:color w:val="000000"/>
          <w:sz w:val="22"/>
          <w:szCs w:val="22"/>
        </w:rPr>
      </w:pPr>
      <w:r>
        <w:rPr>
          <w:rFonts w:ascii="Calibri" w:eastAsia="Times New Roman" w:hAnsi="Calibri" w:cs="Calibri"/>
          <w:iCs/>
          <w:color w:val="000000"/>
          <w:sz w:val="22"/>
          <w:szCs w:val="22"/>
        </w:rPr>
        <w:t>RSIN:</w:t>
      </w:r>
    </w:p>
    <w:p w14:paraId="5A655E7D" w14:textId="35CF40E2" w:rsidR="008D63DD" w:rsidRPr="003475BC" w:rsidRDefault="003475BC" w:rsidP="003475BC">
      <w:pPr>
        <w:spacing w:line="240" w:lineRule="auto"/>
        <w:jc w:val="left"/>
        <w:rPr>
          <w:rFonts w:ascii="Calibri" w:eastAsia="Times New Roman" w:hAnsi="Calibri" w:cs="Calibri"/>
          <w:iCs/>
          <w:color w:val="000000"/>
          <w:sz w:val="22"/>
          <w:szCs w:val="22"/>
        </w:rPr>
      </w:pPr>
      <w:r>
        <w:rPr>
          <w:rFonts w:ascii="Calibri" w:eastAsia="Times New Roman" w:hAnsi="Calibri" w:cs="Calibri"/>
          <w:iCs/>
          <w:color w:val="000000"/>
          <w:sz w:val="22"/>
          <w:szCs w:val="22"/>
        </w:rPr>
        <w:t>KVK nummer:</w:t>
      </w:r>
    </w:p>
    <w:p w14:paraId="7DE6D672" w14:textId="6DBC99AB" w:rsidR="008D63DD" w:rsidRPr="003475BC" w:rsidRDefault="003475BC" w:rsidP="003475BC">
      <w:pPr>
        <w:spacing w:line="240" w:lineRule="auto"/>
        <w:jc w:val="left"/>
        <w:rPr>
          <w:rFonts w:ascii="Calibri" w:eastAsia="Times New Roman" w:hAnsi="Calibri" w:cs="Calibri"/>
          <w:iCs/>
          <w:color w:val="000000"/>
          <w:sz w:val="22"/>
          <w:szCs w:val="22"/>
        </w:rPr>
      </w:pPr>
      <w:r>
        <w:rPr>
          <w:rFonts w:ascii="Calibri" w:eastAsia="Times New Roman" w:hAnsi="Calibri" w:cs="Calibri"/>
          <w:iCs/>
          <w:color w:val="000000"/>
          <w:sz w:val="22"/>
          <w:szCs w:val="22"/>
        </w:rPr>
        <w:t>Bedrijfsadres:</w:t>
      </w:r>
    </w:p>
    <w:p w14:paraId="1BBDC8FB" w14:textId="77777777" w:rsidR="008D63DD" w:rsidRPr="003475BC" w:rsidRDefault="008D63DD" w:rsidP="003475BC">
      <w:pPr>
        <w:spacing w:line="240" w:lineRule="auto"/>
        <w:jc w:val="left"/>
        <w:rPr>
          <w:rFonts w:ascii="Calibri" w:eastAsia="Times New Roman" w:hAnsi="Calibri" w:cs="Calibri"/>
          <w:iCs/>
          <w:color w:val="000000"/>
          <w:sz w:val="22"/>
          <w:szCs w:val="22"/>
        </w:rPr>
      </w:pPr>
      <w:r w:rsidRPr="003475BC">
        <w:rPr>
          <w:rFonts w:ascii="Calibri" w:eastAsia="Times New Roman" w:hAnsi="Calibri" w:cs="Calibri"/>
          <w:iCs/>
          <w:color w:val="000000"/>
          <w:sz w:val="22"/>
          <w:szCs w:val="22"/>
        </w:rPr>
        <w:t>Rechtsvorm:</w:t>
      </w:r>
    </w:p>
    <w:tbl>
      <w:tblPr>
        <w:tblStyle w:val="Tabelraster"/>
        <w:tblW w:w="9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0"/>
        <w:gridCol w:w="4840"/>
      </w:tblGrid>
      <w:tr w:rsidR="008D63DD" w:rsidRPr="00FA1DA5" w14:paraId="651329CB" w14:textId="77777777" w:rsidTr="003475BC">
        <w:tc>
          <w:tcPr>
            <w:tcW w:w="4840" w:type="dxa"/>
            <w:tcMar>
              <w:top w:w="0" w:type="dxa"/>
              <w:left w:w="0" w:type="dxa"/>
              <w:bottom w:w="0" w:type="dxa"/>
              <w:right w:w="240" w:type="dxa"/>
            </w:tcMar>
          </w:tcPr>
          <w:p w14:paraId="10F17D54" w14:textId="77777777" w:rsidR="008D63DD" w:rsidRPr="003475BC" w:rsidRDefault="008D63DD" w:rsidP="003475BC">
            <w:pPr>
              <w:spacing w:before="160" w:after="40" w:line="240" w:lineRule="auto"/>
              <w:jc w:val="left"/>
              <w:rPr>
                <w:rFonts w:ascii="Calibri" w:eastAsia="Times New Roman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 w:rsidRPr="003475BC">
              <w:rPr>
                <w:rFonts w:ascii="Calibri" w:eastAsia="Times New Roman" w:hAnsi="Calibri" w:cs="Calibri"/>
                <w:b/>
                <w:bCs/>
                <w:iCs/>
                <w:color w:val="000000"/>
                <w:sz w:val="22"/>
                <w:szCs w:val="22"/>
              </w:rPr>
              <w:t>Aandeelhouder 1 (indien natuurlijk persoon)</w:t>
            </w:r>
          </w:p>
          <w:p w14:paraId="1B61BAC9" w14:textId="3C8F3514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Achternaam:</w:t>
            </w:r>
          </w:p>
          <w:p w14:paraId="0F477E80" w14:textId="1ABFD950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Voornamen:</w:t>
            </w:r>
          </w:p>
          <w:p w14:paraId="44CCA0EF" w14:textId="28F006B8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Geboortedatum:</w:t>
            </w:r>
          </w:p>
          <w:p w14:paraId="7946BFA5" w14:textId="4982171C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Geboorteplaats:</w:t>
            </w:r>
          </w:p>
          <w:p w14:paraId="2A332071" w14:textId="65DD5076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Geslacht:</w:t>
            </w:r>
          </w:p>
          <w:p w14:paraId="06706080" w14:textId="11F767BB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Nationaliteit(en):</w:t>
            </w:r>
          </w:p>
          <w:p w14:paraId="2032D2FD" w14:textId="221585E2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Woonadres:</w:t>
            </w:r>
          </w:p>
          <w:p w14:paraId="58D4E822" w14:textId="77777777" w:rsidR="008D63DD" w:rsidRPr="003475BC" w:rsidRDefault="008D63DD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 w:rsidRPr="003475BC"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Postcode en plaats:</w:t>
            </w:r>
          </w:p>
        </w:tc>
        <w:tc>
          <w:tcPr>
            <w:tcW w:w="4840" w:type="dxa"/>
            <w:tcMar>
              <w:top w:w="0" w:type="dxa"/>
              <w:left w:w="0" w:type="dxa"/>
              <w:bottom w:w="0" w:type="dxa"/>
              <w:right w:w="240" w:type="dxa"/>
            </w:tcMar>
          </w:tcPr>
          <w:p w14:paraId="7ADA5157" w14:textId="77777777" w:rsidR="008D63DD" w:rsidRPr="003475BC" w:rsidRDefault="008D63DD" w:rsidP="003475BC">
            <w:pPr>
              <w:spacing w:before="160" w:after="40" w:line="240" w:lineRule="auto"/>
              <w:jc w:val="left"/>
              <w:rPr>
                <w:rFonts w:ascii="Calibri" w:eastAsia="Times New Roman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 w:rsidRPr="003475BC">
              <w:rPr>
                <w:rFonts w:ascii="Calibri" w:eastAsia="Times New Roman" w:hAnsi="Calibri" w:cs="Calibri"/>
                <w:b/>
                <w:bCs/>
                <w:iCs/>
                <w:color w:val="000000"/>
                <w:sz w:val="22"/>
                <w:szCs w:val="22"/>
              </w:rPr>
              <w:t>Aandeelhouder 2 (indien natuurlijk persoon)</w:t>
            </w:r>
          </w:p>
          <w:p w14:paraId="246F7383" w14:textId="4A2DA573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Achternaam:</w:t>
            </w:r>
          </w:p>
          <w:p w14:paraId="62AF3AA2" w14:textId="76B83A00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Voornamen:</w:t>
            </w:r>
          </w:p>
          <w:p w14:paraId="77695514" w14:textId="5AB8787C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Geboortedatum:</w:t>
            </w:r>
          </w:p>
          <w:p w14:paraId="1EF1E69D" w14:textId="13536487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Geboorteplaats:</w:t>
            </w:r>
          </w:p>
          <w:p w14:paraId="4128E2BC" w14:textId="3484A54C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Geslacht:</w:t>
            </w:r>
          </w:p>
          <w:p w14:paraId="588F2DFF" w14:textId="4FCB9C24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Nationaliteit(en):</w:t>
            </w:r>
          </w:p>
          <w:p w14:paraId="07E47877" w14:textId="04EE1573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Woonadres:</w:t>
            </w:r>
          </w:p>
          <w:p w14:paraId="62EE2520" w14:textId="77777777" w:rsidR="008D63DD" w:rsidRPr="003475BC" w:rsidRDefault="008D63DD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 w:rsidRPr="003475BC"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Postcode en plaats:</w:t>
            </w:r>
          </w:p>
        </w:tc>
      </w:tr>
    </w:tbl>
    <w:p w14:paraId="0226C31A" w14:textId="2FC7450C" w:rsidR="008D63DD" w:rsidRPr="003475BC" w:rsidRDefault="003475BC" w:rsidP="003475BC">
      <w:pPr>
        <w:spacing w:before="240" w:after="120" w:line="240" w:lineRule="auto"/>
        <w:jc w:val="left"/>
        <w:rPr>
          <w:rFonts w:ascii="Calibri" w:eastAsia="Times New Roman" w:hAnsi="Calibri" w:cs="Calibri"/>
          <w:b/>
          <w:bCs/>
          <w:iCs/>
          <w:color w:val="000000"/>
          <w:sz w:val="24"/>
          <w:szCs w:val="22"/>
        </w:rPr>
      </w:pPr>
      <w:r>
        <w:rPr>
          <w:rFonts w:ascii="Calibri" w:eastAsia="Times New Roman" w:hAnsi="Calibri" w:cs="Calibri"/>
          <w:b/>
          <w:bCs/>
          <w:iCs/>
          <w:color w:val="000000"/>
          <w:sz w:val="24"/>
          <w:szCs w:val="22"/>
        </w:rPr>
        <w:t>Raad van commissarissen/Raad van toezicht*</w:t>
      </w:r>
    </w:p>
    <w:tbl>
      <w:tblPr>
        <w:tblStyle w:val="Tabelraster"/>
        <w:tblW w:w="9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0"/>
        <w:gridCol w:w="4840"/>
      </w:tblGrid>
      <w:tr w:rsidR="008D63DD" w:rsidRPr="00FA1DA5" w14:paraId="3D91D122" w14:textId="77777777" w:rsidTr="003475BC">
        <w:tc>
          <w:tcPr>
            <w:tcW w:w="4840" w:type="dxa"/>
            <w:tcMar>
              <w:top w:w="0" w:type="dxa"/>
              <w:left w:w="0" w:type="dxa"/>
              <w:bottom w:w="0" w:type="dxa"/>
              <w:right w:w="240" w:type="dxa"/>
            </w:tcMar>
          </w:tcPr>
          <w:p w14:paraId="2417783D" w14:textId="77777777" w:rsidR="008D63DD" w:rsidRPr="003475BC" w:rsidRDefault="008D63DD" w:rsidP="003475BC">
            <w:pPr>
              <w:spacing w:before="160" w:after="40" w:line="240" w:lineRule="auto"/>
              <w:jc w:val="left"/>
              <w:rPr>
                <w:rFonts w:ascii="Calibri" w:eastAsia="Times New Roman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 w:rsidRPr="003475BC">
              <w:rPr>
                <w:rFonts w:ascii="Calibri" w:eastAsia="Times New Roman" w:hAnsi="Calibri" w:cs="Calibri"/>
                <w:b/>
                <w:bCs/>
                <w:iCs/>
                <w:color w:val="000000"/>
                <w:sz w:val="22"/>
                <w:szCs w:val="22"/>
              </w:rPr>
              <w:t xml:space="preserve">RvC/RvT 1 </w:t>
            </w:r>
          </w:p>
          <w:p w14:paraId="336C940E" w14:textId="3627BC0E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Achternaam:</w:t>
            </w:r>
          </w:p>
          <w:p w14:paraId="6778AA09" w14:textId="4286A9F0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Voornamen:</w:t>
            </w:r>
          </w:p>
          <w:p w14:paraId="1B200A04" w14:textId="7A40C5D7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Geboortedatum:</w:t>
            </w:r>
          </w:p>
          <w:p w14:paraId="372D00C3" w14:textId="76B4F4F6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Geboorteplaats:</w:t>
            </w:r>
          </w:p>
          <w:p w14:paraId="5483135A" w14:textId="3BEF283B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Geslacht:</w:t>
            </w:r>
          </w:p>
          <w:p w14:paraId="438A4DB8" w14:textId="21A12333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Nationaliteit(en):</w:t>
            </w:r>
          </w:p>
          <w:p w14:paraId="2BD46682" w14:textId="73383B62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Woonadres:</w:t>
            </w:r>
          </w:p>
          <w:p w14:paraId="0E6D5AD4" w14:textId="77777777" w:rsidR="008D63DD" w:rsidRPr="003475BC" w:rsidRDefault="008D63DD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 w:rsidRPr="003475BC"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Postcode en plaats:</w:t>
            </w:r>
          </w:p>
        </w:tc>
        <w:tc>
          <w:tcPr>
            <w:tcW w:w="4840" w:type="dxa"/>
            <w:tcMar>
              <w:top w:w="0" w:type="dxa"/>
              <w:left w:w="0" w:type="dxa"/>
              <w:bottom w:w="0" w:type="dxa"/>
              <w:right w:w="240" w:type="dxa"/>
            </w:tcMar>
          </w:tcPr>
          <w:p w14:paraId="14422314" w14:textId="77777777" w:rsidR="008D63DD" w:rsidRPr="003475BC" w:rsidRDefault="008D63DD" w:rsidP="003475BC">
            <w:pPr>
              <w:spacing w:before="160" w:after="40" w:line="240" w:lineRule="auto"/>
              <w:jc w:val="left"/>
              <w:rPr>
                <w:rFonts w:ascii="Calibri" w:eastAsia="Times New Roman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 w:rsidRPr="003475BC">
              <w:rPr>
                <w:rFonts w:ascii="Calibri" w:eastAsia="Times New Roman" w:hAnsi="Calibri" w:cs="Calibri"/>
                <w:b/>
                <w:bCs/>
                <w:iCs/>
                <w:color w:val="000000"/>
                <w:sz w:val="22"/>
                <w:szCs w:val="22"/>
              </w:rPr>
              <w:t>RvC/RvT 2</w:t>
            </w:r>
          </w:p>
          <w:p w14:paraId="48486240" w14:textId="0FDB374F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Achternaam:</w:t>
            </w:r>
          </w:p>
          <w:p w14:paraId="1BEDFCA1" w14:textId="6A8F0864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Voornamen:</w:t>
            </w:r>
          </w:p>
          <w:p w14:paraId="14017BFD" w14:textId="51CD21EC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Geboortedatum:</w:t>
            </w:r>
          </w:p>
          <w:p w14:paraId="17FE680A" w14:textId="6D7665FF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Geboorteplaats:</w:t>
            </w:r>
          </w:p>
          <w:p w14:paraId="15E9F3EB" w14:textId="48DF7C7B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Geslacht:</w:t>
            </w:r>
          </w:p>
          <w:p w14:paraId="4B3F3F42" w14:textId="54046C6B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Nationaliteit(en):</w:t>
            </w:r>
          </w:p>
          <w:p w14:paraId="546AAC5B" w14:textId="11778EFA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Woonadres:</w:t>
            </w:r>
          </w:p>
          <w:p w14:paraId="1B62EFAF" w14:textId="77777777" w:rsidR="008D63DD" w:rsidRPr="003475BC" w:rsidRDefault="008D63DD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 w:rsidRPr="003475BC"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Postcode en plaats:</w:t>
            </w:r>
          </w:p>
        </w:tc>
      </w:tr>
    </w:tbl>
    <w:p w14:paraId="09773F28" w14:textId="77777777" w:rsidR="008D63DD" w:rsidRPr="003475BC" w:rsidRDefault="008D63DD" w:rsidP="003475BC">
      <w:pPr>
        <w:spacing w:before="240" w:after="120" w:line="240" w:lineRule="auto"/>
        <w:jc w:val="left"/>
        <w:rPr>
          <w:rFonts w:ascii="Calibri" w:eastAsia="Times New Roman" w:hAnsi="Calibri" w:cs="Calibri"/>
          <w:b/>
          <w:color w:val="000000"/>
          <w:sz w:val="24"/>
          <w:szCs w:val="22"/>
        </w:rPr>
      </w:pPr>
      <w:r w:rsidRPr="003475BC">
        <w:rPr>
          <w:rFonts w:ascii="Calibri" w:eastAsia="Times New Roman" w:hAnsi="Calibri" w:cs="Calibri"/>
          <w:b/>
          <w:color w:val="000000"/>
          <w:sz w:val="24"/>
          <w:szCs w:val="22"/>
        </w:rPr>
        <w:t>Gevolmachtigde</w:t>
      </w:r>
    </w:p>
    <w:tbl>
      <w:tblPr>
        <w:tblStyle w:val="Tabelraster"/>
        <w:tblW w:w="9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0"/>
        <w:gridCol w:w="4840"/>
      </w:tblGrid>
      <w:tr w:rsidR="008D63DD" w:rsidRPr="00FA1DA5" w14:paraId="7AD1B81A" w14:textId="77777777" w:rsidTr="003475BC">
        <w:tc>
          <w:tcPr>
            <w:tcW w:w="4840" w:type="dxa"/>
            <w:tcMar>
              <w:top w:w="0" w:type="dxa"/>
              <w:left w:w="0" w:type="dxa"/>
              <w:bottom w:w="0" w:type="dxa"/>
              <w:right w:w="240" w:type="dxa"/>
            </w:tcMar>
          </w:tcPr>
          <w:p w14:paraId="3EBE9216" w14:textId="77777777" w:rsidR="008D63DD" w:rsidRPr="003475BC" w:rsidRDefault="008D63DD" w:rsidP="003475BC">
            <w:pPr>
              <w:spacing w:before="160" w:after="40" w:line="240" w:lineRule="auto"/>
              <w:jc w:val="left"/>
              <w:rPr>
                <w:rFonts w:ascii="Calibri" w:eastAsia="Times New Roman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 w:rsidRPr="003475BC">
              <w:rPr>
                <w:rFonts w:ascii="Calibri" w:eastAsia="Times New Roman" w:hAnsi="Calibri" w:cs="Calibri"/>
                <w:b/>
                <w:bCs/>
                <w:iCs/>
                <w:color w:val="000000"/>
                <w:sz w:val="22"/>
                <w:szCs w:val="22"/>
              </w:rPr>
              <w:t>Gevolmachtigde 1</w:t>
            </w:r>
          </w:p>
          <w:p w14:paraId="2FF72472" w14:textId="5BD76E8E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Achternaam:</w:t>
            </w:r>
          </w:p>
          <w:p w14:paraId="373DE3B6" w14:textId="4414A7A1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Voornamen:</w:t>
            </w:r>
          </w:p>
          <w:p w14:paraId="5C557CBB" w14:textId="40576280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Geboortedatum:</w:t>
            </w:r>
          </w:p>
          <w:p w14:paraId="569EF3F0" w14:textId="5B4A87A4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Geboorteplaats:</w:t>
            </w:r>
          </w:p>
          <w:p w14:paraId="2B012E82" w14:textId="7376E281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Geslacht:</w:t>
            </w:r>
          </w:p>
          <w:p w14:paraId="6761EF6A" w14:textId="4BB506E8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Nationaliteit(en):</w:t>
            </w:r>
          </w:p>
          <w:p w14:paraId="332AAC92" w14:textId="1FDCD65B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Woonadres:</w:t>
            </w:r>
          </w:p>
          <w:p w14:paraId="072B2892" w14:textId="77777777" w:rsidR="008D63DD" w:rsidRPr="003475BC" w:rsidRDefault="008D63DD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 w:rsidRPr="003475BC"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Postcode en plaats:</w:t>
            </w:r>
          </w:p>
        </w:tc>
        <w:tc>
          <w:tcPr>
            <w:tcW w:w="4840" w:type="dxa"/>
            <w:tcMar>
              <w:top w:w="0" w:type="dxa"/>
              <w:left w:w="0" w:type="dxa"/>
              <w:bottom w:w="0" w:type="dxa"/>
              <w:right w:w="240" w:type="dxa"/>
            </w:tcMar>
          </w:tcPr>
          <w:p w14:paraId="1DC0201D" w14:textId="77777777" w:rsidR="008D63DD" w:rsidRPr="003475BC" w:rsidRDefault="008D63DD" w:rsidP="003475BC">
            <w:pPr>
              <w:spacing w:before="160" w:after="40" w:line="240" w:lineRule="auto"/>
              <w:jc w:val="left"/>
              <w:rPr>
                <w:rFonts w:ascii="Calibri" w:eastAsia="Times New Roman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 w:rsidRPr="003475BC">
              <w:rPr>
                <w:rFonts w:ascii="Calibri" w:eastAsia="Times New Roman" w:hAnsi="Calibri" w:cs="Calibri"/>
                <w:b/>
                <w:bCs/>
                <w:iCs/>
                <w:color w:val="000000"/>
                <w:sz w:val="22"/>
                <w:szCs w:val="22"/>
              </w:rPr>
              <w:t>Gevolmachtigde 2</w:t>
            </w:r>
          </w:p>
          <w:p w14:paraId="6E9CBF6A" w14:textId="16488CE4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Achternaam:</w:t>
            </w:r>
          </w:p>
          <w:p w14:paraId="0E683F45" w14:textId="73C983F8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Voornamen:</w:t>
            </w:r>
          </w:p>
          <w:p w14:paraId="504FF3FC" w14:textId="58996815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Geboortedatum:</w:t>
            </w:r>
          </w:p>
          <w:p w14:paraId="264FF40C" w14:textId="3B4229E9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Geboorteplaats:</w:t>
            </w:r>
          </w:p>
          <w:p w14:paraId="6452409B" w14:textId="0927A774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Geslacht:</w:t>
            </w:r>
          </w:p>
          <w:p w14:paraId="428568C1" w14:textId="7E2CA195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Nationaliteit(en):</w:t>
            </w:r>
          </w:p>
          <w:p w14:paraId="131083EA" w14:textId="5568DCFE" w:rsidR="008D63DD" w:rsidRPr="003475BC" w:rsidRDefault="003475BC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Woonadres:</w:t>
            </w:r>
          </w:p>
          <w:p w14:paraId="7BA16CA4" w14:textId="77777777" w:rsidR="008D63DD" w:rsidRPr="003475BC" w:rsidRDefault="008D63DD" w:rsidP="003475BC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</w:pPr>
            <w:r w:rsidRPr="003475BC">
              <w:rPr>
                <w:rFonts w:ascii="Calibri" w:eastAsia="Times New Roman" w:hAnsi="Calibri" w:cs="Calibri"/>
                <w:bCs/>
                <w:iCs/>
                <w:color w:val="000000"/>
                <w:sz w:val="22"/>
                <w:szCs w:val="22"/>
              </w:rPr>
              <w:t>Postcode en plaats:</w:t>
            </w:r>
          </w:p>
        </w:tc>
      </w:tr>
    </w:tbl>
    <w:p w14:paraId="53D8820A" w14:textId="77777777" w:rsidR="008D63DD" w:rsidRPr="003475BC" w:rsidRDefault="008D63DD" w:rsidP="003475BC">
      <w:pPr>
        <w:spacing w:before="280" w:line="240" w:lineRule="auto"/>
        <w:jc w:val="left"/>
        <w:rPr>
          <w:rFonts w:ascii="Calibri" w:eastAsia="Times New Roman" w:hAnsi="Calibri" w:cs="Calibri"/>
          <w:iCs/>
          <w:color w:val="000000"/>
          <w:sz w:val="20"/>
          <w:szCs w:val="22"/>
        </w:rPr>
      </w:pPr>
      <w:r w:rsidRPr="003475BC">
        <w:rPr>
          <w:rFonts w:ascii="Calibri" w:eastAsia="Times New Roman" w:hAnsi="Calibri" w:cs="Calibri"/>
          <w:iCs/>
          <w:color w:val="000000"/>
          <w:sz w:val="20"/>
          <w:szCs w:val="22"/>
        </w:rPr>
        <w:t>* Doorhalen wat niet van toepassing is</w:t>
      </w:r>
    </w:p>
    <w:p w14:paraId="07A75FEE" w14:textId="77777777" w:rsidR="006D4890" w:rsidRPr="003475BC" w:rsidRDefault="006D4890" w:rsidP="003475BC">
      <w:pPr>
        <w:spacing w:line="240" w:lineRule="auto"/>
        <w:rPr>
          <w:rFonts w:ascii="Calibri" w:hAnsi="Calibri" w:cs="Calibri"/>
          <w:color w:val="000000"/>
          <w:sz w:val="22"/>
          <w:szCs w:val="22"/>
        </w:rPr>
      </w:pPr>
    </w:p>
    <w:sectPr w:rsidR="006D4890" w:rsidRPr="003475BC" w:rsidSect="003475BC">
      <w:headerReference w:type="default" r:id="rId12"/>
      <w:footerReference w:type="default" r:id="rId13"/>
      <w:pgSz w:w="12240" w:h="15840"/>
      <w:pgMar w:top="1140" w:right="1280" w:bottom="1140" w:left="12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4489B" w14:textId="77777777" w:rsidR="000837BE" w:rsidRDefault="000837BE" w:rsidP="00961960">
      <w:pPr>
        <w:spacing w:line="240" w:lineRule="auto"/>
      </w:pPr>
      <w:r>
        <w:separator/>
      </w:r>
    </w:p>
  </w:endnote>
  <w:endnote w:type="continuationSeparator" w:id="0">
    <w:p w14:paraId="24B6DC99" w14:textId="77777777" w:rsidR="000837BE" w:rsidRDefault="000837BE" w:rsidP="009619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094DD" w14:textId="36B3B216" w:rsidR="00FA1DA5" w:rsidRPr="00FA1DA5" w:rsidRDefault="00FA1DA5">
    <w:pPr>
      <w:pStyle w:val="Voettekst"/>
      <w:rPr>
        <w:rFonts w:ascii="Calibri" w:hAnsi="Calibri" w:cs="Calibri"/>
        <w:i/>
        <w:iCs/>
        <w:sz w:val="20"/>
        <w:szCs w:val="20"/>
        <w:lang w:val="nl-NL"/>
      </w:rPr>
    </w:pPr>
    <w:r w:rsidRPr="00FA1DA5">
      <w:rPr>
        <w:rFonts w:ascii="Calibri" w:hAnsi="Calibri" w:cs="Calibri"/>
        <w:i/>
        <w:iCs/>
        <w:sz w:val="20"/>
        <w:szCs w:val="20"/>
        <w:lang w:val="nl-NL"/>
      </w:rPr>
      <w:t>Invulformulier Bibo</w:t>
    </w:r>
    <w:r w:rsidR="00794B24">
      <w:rPr>
        <w:rFonts w:ascii="Calibri" w:hAnsi="Calibri" w:cs="Calibri"/>
        <w:i/>
        <w:iCs/>
        <w:sz w:val="20"/>
        <w:szCs w:val="20"/>
        <w:lang w:val="nl-NL"/>
      </w:rPr>
      <w:t>b</w:t>
    </w:r>
    <w:r w:rsidRPr="00FA1DA5">
      <w:rPr>
        <w:rFonts w:ascii="Calibri" w:hAnsi="Calibri" w:cs="Calibri"/>
        <w:i/>
        <w:iCs/>
        <w:sz w:val="20"/>
        <w:szCs w:val="20"/>
        <w:lang w:val="nl-NL"/>
      </w:rPr>
      <w:t>-onderzoek | Wmo Safehouse | Regio Midden-IJssel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E7DB9" w14:textId="77777777" w:rsidR="000837BE" w:rsidRDefault="000837BE" w:rsidP="00961960">
      <w:pPr>
        <w:spacing w:line="240" w:lineRule="auto"/>
      </w:pPr>
      <w:r>
        <w:separator/>
      </w:r>
    </w:p>
  </w:footnote>
  <w:footnote w:type="continuationSeparator" w:id="0">
    <w:p w14:paraId="04BC7DF4" w14:textId="77777777" w:rsidR="000837BE" w:rsidRDefault="000837BE" w:rsidP="009619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62E0B" w14:textId="1EAFEA87" w:rsidR="00961960" w:rsidRDefault="00CE52B8">
    <w:pPr>
      <w:pStyle w:val="Koptekst"/>
    </w:pPr>
    <w:r w:rsidRPr="00CE52B8">
      <w:rPr>
        <w:rFonts w:ascii="Aptos" w:eastAsia="Aptos" w:hAnsi="Aptos" w:cs="Times New Roman"/>
        <w:noProof/>
        <w:color w:val="000000"/>
        <w:lang w:val="nl-NL"/>
      </w:rPr>
      <w:drawing>
        <wp:anchor distT="0" distB="0" distL="114300" distR="114300" simplePos="0" relativeHeight="251658240" behindDoc="1" locked="0" layoutInCell="1" allowOverlap="1" wp14:anchorId="5DC50C9E" wp14:editId="6D9F9392">
          <wp:simplePos x="0" y="0"/>
          <wp:positionH relativeFrom="column">
            <wp:posOffset>1685925</wp:posOffset>
          </wp:positionH>
          <wp:positionV relativeFrom="paragraph">
            <wp:posOffset>-228600</wp:posOffset>
          </wp:positionV>
          <wp:extent cx="4623975" cy="528067"/>
          <wp:effectExtent l="0" t="0" r="5715" b="5715"/>
          <wp:wrapTight wrapText="bothSides">
            <wp:wrapPolygon edited="0">
              <wp:start x="0" y="0"/>
              <wp:lineTo x="0" y="21054"/>
              <wp:lineTo x="21538" y="21054"/>
              <wp:lineTo x="21538" y="0"/>
              <wp:lineTo x="0" y="0"/>
            </wp:wrapPolygon>
          </wp:wrapTight>
          <wp:docPr id="2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3975" cy="5280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EF3A43"/>
    <w:multiLevelType w:val="hybridMultilevel"/>
    <w:tmpl w:val="BD342502"/>
    <w:lvl w:ilvl="0" w:tplc="74E639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3354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3DD"/>
    <w:rsid w:val="00032369"/>
    <w:rsid w:val="00066AA3"/>
    <w:rsid w:val="000837BE"/>
    <w:rsid w:val="000A32E4"/>
    <w:rsid w:val="001A7287"/>
    <w:rsid w:val="002563EA"/>
    <w:rsid w:val="002618B7"/>
    <w:rsid w:val="00294313"/>
    <w:rsid w:val="00301AA8"/>
    <w:rsid w:val="003475BC"/>
    <w:rsid w:val="003E28BD"/>
    <w:rsid w:val="003F08D1"/>
    <w:rsid w:val="003F16FF"/>
    <w:rsid w:val="00467DCD"/>
    <w:rsid w:val="004A0FE3"/>
    <w:rsid w:val="004D579B"/>
    <w:rsid w:val="0052001C"/>
    <w:rsid w:val="00587C56"/>
    <w:rsid w:val="00611E8F"/>
    <w:rsid w:val="00653DC4"/>
    <w:rsid w:val="006D4890"/>
    <w:rsid w:val="006E6B44"/>
    <w:rsid w:val="00735FE2"/>
    <w:rsid w:val="00741F9B"/>
    <w:rsid w:val="00753BCD"/>
    <w:rsid w:val="00761D15"/>
    <w:rsid w:val="00770D35"/>
    <w:rsid w:val="00794B24"/>
    <w:rsid w:val="007A475C"/>
    <w:rsid w:val="007B3371"/>
    <w:rsid w:val="008036EB"/>
    <w:rsid w:val="00862C41"/>
    <w:rsid w:val="0086573C"/>
    <w:rsid w:val="008C217F"/>
    <w:rsid w:val="008D63DD"/>
    <w:rsid w:val="00920532"/>
    <w:rsid w:val="00943D46"/>
    <w:rsid w:val="00961960"/>
    <w:rsid w:val="00974689"/>
    <w:rsid w:val="009D1F8C"/>
    <w:rsid w:val="009E4A2B"/>
    <w:rsid w:val="00A24519"/>
    <w:rsid w:val="00A31A20"/>
    <w:rsid w:val="00A73253"/>
    <w:rsid w:val="00A87979"/>
    <w:rsid w:val="00A94590"/>
    <w:rsid w:val="00B10B98"/>
    <w:rsid w:val="00B15DDF"/>
    <w:rsid w:val="00B522EB"/>
    <w:rsid w:val="00B64D8C"/>
    <w:rsid w:val="00B7211A"/>
    <w:rsid w:val="00BC6EFD"/>
    <w:rsid w:val="00BE2F5F"/>
    <w:rsid w:val="00C5753E"/>
    <w:rsid w:val="00CB2EE5"/>
    <w:rsid w:val="00CD1ADA"/>
    <w:rsid w:val="00CE28C1"/>
    <w:rsid w:val="00CE52B8"/>
    <w:rsid w:val="00D51D0A"/>
    <w:rsid w:val="00D57CE2"/>
    <w:rsid w:val="00D65273"/>
    <w:rsid w:val="00D7721D"/>
    <w:rsid w:val="00DB77BE"/>
    <w:rsid w:val="00DE1C31"/>
    <w:rsid w:val="00E2647F"/>
    <w:rsid w:val="00E56D22"/>
    <w:rsid w:val="00EB7356"/>
    <w:rsid w:val="00EF1068"/>
    <w:rsid w:val="00EF647A"/>
    <w:rsid w:val="00F10E9E"/>
    <w:rsid w:val="00F53A1A"/>
    <w:rsid w:val="00FA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A499A2"/>
  <w15:chartTrackingRefBased/>
  <w15:docId w15:val="{C3B0D789-A185-461A-AA45-A8A118D02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D63DD"/>
    <w:pPr>
      <w:spacing w:after="0" w:line="240" w:lineRule="atLeast"/>
      <w:jc w:val="both"/>
    </w:pPr>
    <w:rPr>
      <w:sz w:val="18"/>
      <w:szCs w:val="18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61D15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61D15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61D15"/>
    <w:pPr>
      <w:keepNext/>
      <w:keepLines/>
      <w:spacing w:before="160" w:after="80" w:line="259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61D15"/>
    <w:pPr>
      <w:keepNext/>
      <w:keepLines/>
      <w:spacing w:before="80" w:after="40" w:line="259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  <w:lang w:val="en-US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61D15"/>
    <w:pPr>
      <w:keepNext/>
      <w:keepLines/>
      <w:spacing w:before="80" w:after="40" w:line="259" w:lineRule="auto"/>
      <w:jc w:val="left"/>
      <w:outlineLvl w:val="4"/>
    </w:pPr>
    <w:rPr>
      <w:rFonts w:eastAsiaTheme="majorEastAsia" w:cstheme="majorBidi"/>
      <w:color w:val="0F4761" w:themeColor="accent1" w:themeShade="BF"/>
      <w:sz w:val="22"/>
      <w:szCs w:val="22"/>
      <w:lang w:val="en-US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61D15"/>
    <w:pPr>
      <w:keepNext/>
      <w:keepLines/>
      <w:spacing w:before="40" w:line="259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val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61D15"/>
    <w:pPr>
      <w:keepNext/>
      <w:keepLines/>
      <w:spacing w:before="40" w:line="259" w:lineRule="auto"/>
      <w:jc w:val="left"/>
      <w:outlineLvl w:val="6"/>
    </w:pPr>
    <w:rPr>
      <w:rFonts w:eastAsiaTheme="majorEastAsia" w:cstheme="majorBidi"/>
      <w:color w:val="595959" w:themeColor="text1" w:themeTint="A6"/>
      <w:sz w:val="22"/>
      <w:szCs w:val="22"/>
      <w:lang w:val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61D15"/>
    <w:pPr>
      <w:keepNext/>
      <w:keepLines/>
      <w:spacing w:line="259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val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61D15"/>
    <w:pPr>
      <w:keepNext/>
      <w:keepLines/>
      <w:spacing w:line="259" w:lineRule="auto"/>
      <w:jc w:val="left"/>
      <w:outlineLvl w:val="8"/>
    </w:pPr>
    <w:rPr>
      <w:rFonts w:eastAsiaTheme="majorEastAsia" w:cstheme="majorBidi"/>
      <w:color w:val="272727" w:themeColor="text1" w:themeTint="D8"/>
      <w:sz w:val="22"/>
      <w:szCs w:val="22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61D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61D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61D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61D1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61D1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61D1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61D1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61D1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61D1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61D15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elChar">
    <w:name w:val="Titel Char"/>
    <w:basedOn w:val="Standaardalinea-lettertype"/>
    <w:link w:val="Titel"/>
    <w:uiPriority w:val="10"/>
    <w:rsid w:val="00761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61D15"/>
    <w:pPr>
      <w:numPr>
        <w:ilvl w:val="1"/>
      </w:numPr>
      <w:spacing w:after="160" w:line="259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61D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61D15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2"/>
      <w:lang w:val="en-US"/>
    </w:rPr>
  </w:style>
  <w:style w:type="character" w:customStyle="1" w:styleId="CitaatChar">
    <w:name w:val="Citaat Char"/>
    <w:basedOn w:val="Standaardalinea-lettertype"/>
    <w:link w:val="Citaat"/>
    <w:uiPriority w:val="29"/>
    <w:rsid w:val="00761D1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61D15"/>
    <w:pPr>
      <w:spacing w:after="160" w:line="259" w:lineRule="auto"/>
      <w:ind w:left="720"/>
      <w:contextualSpacing/>
      <w:jc w:val="left"/>
    </w:pPr>
    <w:rPr>
      <w:sz w:val="22"/>
      <w:szCs w:val="22"/>
      <w:lang w:val="en-US"/>
    </w:rPr>
  </w:style>
  <w:style w:type="character" w:styleId="Intensievebenadrukking">
    <w:name w:val="Intense Emphasis"/>
    <w:basedOn w:val="Standaardalinea-lettertype"/>
    <w:uiPriority w:val="21"/>
    <w:qFormat/>
    <w:rsid w:val="00761D1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61D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  <w:lang w:val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61D1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61D15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961960"/>
    <w:pPr>
      <w:tabs>
        <w:tab w:val="center" w:pos="4677"/>
        <w:tab w:val="right" w:pos="9355"/>
      </w:tabs>
      <w:spacing w:line="240" w:lineRule="auto"/>
      <w:jc w:val="left"/>
    </w:pPr>
    <w:rPr>
      <w:sz w:val="22"/>
      <w:szCs w:val="22"/>
      <w:lang w:val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961960"/>
  </w:style>
  <w:style w:type="paragraph" w:styleId="Voettekst">
    <w:name w:val="footer"/>
    <w:basedOn w:val="Standaard"/>
    <w:link w:val="VoettekstChar"/>
    <w:uiPriority w:val="99"/>
    <w:unhideWhenUsed/>
    <w:rsid w:val="00961960"/>
    <w:pPr>
      <w:tabs>
        <w:tab w:val="center" w:pos="4677"/>
        <w:tab w:val="right" w:pos="9355"/>
      </w:tabs>
      <w:spacing w:line="240" w:lineRule="auto"/>
      <w:jc w:val="left"/>
    </w:pPr>
    <w:rPr>
      <w:sz w:val="22"/>
      <w:szCs w:val="22"/>
      <w:lang w:val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961960"/>
  </w:style>
  <w:style w:type="table" w:styleId="Tabelraster">
    <w:name w:val="Table Grid"/>
    <w:basedOn w:val="Standaardtabel"/>
    <w:uiPriority w:val="59"/>
    <w:rsid w:val="008D63DD"/>
    <w:pPr>
      <w:spacing w:after="0" w:line="240" w:lineRule="auto"/>
    </w:pPr>
    <w:rPr>
      <w:sz w:val="18"/>
      <w:szCs w:val="18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D44F3.4A58109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huren\AppData\Local\Temp\Templafy\WordVsto\grielki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47F211E-82A0-4D32-B559-22D732CC9D1F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2c14bb0f-5162-4737-b501-391f889665be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133DB408B0724BBB3D36A10F4C7D5C" ma:contentTypeVersion="15" ma:contentTypeDescription="Een nieuw document maken." ma:contentTypeScope="" ma:versionID="dca507199c24bd92c08bb8f79011d4c0">
  <xsd:schema xmlns:xsd="http://www.w3.org/2001/XMLSchema" xmlns:xs="http://www.w3.org/2001/XMLSchema" xmlns:p="http://schemas.microsoft.com/office/2006/metadata/properties" xmlns:ns2="73917afc-fdb3-4268-8341-4e2bbc340ca1" xmlns:ns3="4b0d682d-9f02-4f1a-9221-12c9c4a404e0" targetNamespace="http://schemas.microsoft.com/office/2006/metadata/properties" ma:root="true" ma:fieldsID="81ee9b183475b9364ec223a33f59f95b" ns2:_="" ns3:_="">
    <xsd:import namespace="73917afc-fdb3-4268-8341-4e2bbc340ca1"/>
    <xsd:import namespace="4b0d682d-9f02-4f1a-9221-12c9c4a404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917afc-fdb3-4268-8341-4e2bbc340c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ec3a491b-2193-4886-84e1-70fddd01a5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d682d-9f02-4f1a-9221-12c9c4a404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4ba76d8-d4bd-4e71-b3ed-e79b79d6b15b}" ma:internalName="TaxCatchAll" ma:showField="CatchAllData" ma:web="4b0d682d-9f02-4f1a-9221-12c9c4a404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TemplafyFormConfiguration><![CDATA[{"formFields":[],"formDataEntries":[]}]]></TemplafyFormConfiguration>
</file>

<file path=customXml/item3.xml><?xml version="1.0" encoding="utf-8"?>
<TemplafyTemplateConfiguration><![CDATA[{"elementsMetadata":[],"transformationConfigurations":[],"templateName":"blankdocument","templateDescription":"","enableDocumentContentUpdater":false,"version":"2.0"}]]></TemplafyTemplateConfiguration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917afc-fdb3-4268-8341-4e2bbc340ca1">
      <Terms xmlns="http://schemas.microsoft.com/office/infopath/2007/PartnerControls"/>
    </lcf76f155ced4ddcb4097134ff3c332f>
    <TaxCatchAll xmlns="4b0d682d-9f02-4f1a-9221-12c9c4a404e0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97CDBA-ADDD-4FAB-9D8C-08AA1D2652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917afc-fdb3-4268-8341-4e2bbc340ca1"/>
    <ds:schemaRef ds:uri="4b0d682d-9f02-4f1a-9221-12c9c4a404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FAE758-23AD-47DD-8109-C77AC1EEB832}">
  <ds:schemaRefs/>
</ds:datastoreItem>
</file>

<file path=customXml/itemProps3.xml><?xml version="1.0" encoding="utf-8"?>
<ds:datastoreItem xmlns:ds="http://schemas.openxmlformats.org/officeDocument/2006/customXml" ds:itemID="{99CD1C9A-BC2A-422D-A726-FE176730E9DB}">
  <ds:schemaRefs/>
</ds:datastoreItem>
</file>

<file path=customXml/itemProps4.xml><?xml version="1.0" encoding="utf-8"?>
<ds:datastoreItem xmlns:ds="http://schemas.openxmlformats.org/officeDocument/2006/customXml" ds:itemID="{45A9E96B-1684-4B44-8B78-E1D38D89F70F}">
  <ds:schemaRefs>
    <ds:schemaRef ds:uri="http://schemas.microsoft.com/office/2006/metadata/properties"/>
    <ds:schemaRef ds:uri="http://schemas.microsoft.com/office/infopath/2007/PartnerControls"/>
    <ds:schemaRef ds:uri="73917afc-fdb3-4268-8341-4e2bbc340ca1"/>
    <ds:schemaRef ds:uri="4b0d682d-9f02-4f1a-9221-12c9c4a404e0"/>
  </ds:schemaRefs>
</ds:datastoreItem>
</file>

<file path=customXml/itemProps5.xml><?xml version="1.0" encoding="utf-8"?>
<ds:datastoreItem xmlns:ds="http://schemas.openxmlformats.org/officeDocument/2006/customXml" ds:itemID="{04D025CE-CB14-4EEE-AD40-0D193159A2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grielkio</Template>
  <TotalTime>0</TotalTime>
  <Pages>3</Pages>
  <Words>690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Hurenkamp, Frederike</dc:creator>
  <cp:keywords/>
  <dc:description/>
  <cp:lastModifiedBy>Willem Busch</cp:lastModifiedBy>
  <cp:revision>11</cp:revision>
  <cp:lastPrinted>2026-09-17T10:29:00Z</cp:lastPrinted>
  <dcterms:created xsi:type="dcterms:W3CDTF">2026-09-17T10:35:00Z</dcterms:created>
  <dcterms:modified xsi:type="dcterms:W3CDTF">2026-10-01T08:53:00Z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ssc</vt:lpwstr>
  </property>
  <property fmtid="{D5CDD505-2E9C-101B-9397-08002B2CF9AE}" pid="3" name="TemplafyTemplateId">
    <vt:lpwstr>970955981052182850</vt:lpwstr>
  </property>
  <property fmtid="{D5CDD505-2E9C-101B-9397-08002B2CF9AE}" pid="4" name="TemplafyUserProfileId">
    <vt:lpwstr>637773964863056398</vt:lpwstr>
  </property>
  <property fmtid="{D5CDD505-2E9C-101B-9397-08002B2CF9AE}" pid="5" name="TemplafyFromBlank">
    <vt:bool>true</vt:bool>
  </property>
  <property fmtid="{D5CDD505-2E9C-101B-9397-08002B2CF9AE}" pid="6" name="ContentTypeId">
    <vt:lpwstr>0x010100C8133DB408B0724BBB3D36A10F4C7D5C</vt:lpwstr>
  </property>
  <property fmtid="{D5CDD505-2E9C-101B-9397-08002B2CF9AE}" pid="7" name="MediaServiceImageTags">
    <vt:lpwstr/>
  </property>
</Properties>
</file>