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8351" w14:textId="217648CB" w:rsidR="00220FA5" w:rsidRPr="0079310C" w:rsidRDefault="00CB2373" w:rsidP="0079310C">
      <w:pPr>
        <w:pStyle w:val="Kop1"/>
      </w:pPr>
      <w:r w:rsidRPr="0079310C">
        <w:t>Referentieformulier</w:t>
      </w:r>
      <w:r w:rsidR="00BE007B" w:rsidRPr="0079310C">
        <w:t xml:space="preserve"> </w:t>
      </w:r>
      <w:r w:rsidR="0079310C" w:rsidRPr="0079310C">
        <w:t>ICT outsourcing</w:t>
      </w:r>
      <w:r w:rsidR="00FD5F22">
        <w:t xml:space="preserve"> kerncompetentie 5</w:t>
      </w:r>
    </w:p>
    <w:p w14:paraId="1990BFBA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48"/>
        <w:gridCol w:w="1195"/>
        <w:gridCol w:w="4043"/>
      </w:tblGrid>
      <w:tr w:rsidR="00CB2373" w14:paraId="150D606D" w14:textId="77777777" w:rsidTr="00EB4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117FB70" w14:textId="77777777" w:rsidR="00CB2373" w:rsidRDefault="00CB2373" w:rsidP="00CB2373">
            <w:r>
              <w:t>Referentie behoort toe aan:</w:t>
            </w:r>
          </w:p>
        </w:tc>
        <w:tc>
          <w:tcPr>
            <w:tcW w:w="5238" w:type="dxa"/>
            <w:gridSpan w:val="2"/>
          </w:tcPr>
          <w:p w14:paraId="7015F2B8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EB4896" w14:paraId="4DA274EF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AB61C93" w14:textId="77777777" w:rsidR="00EB4896" w:rsidRDefault="00EB4896" w:rsidP="00CB2373">
            <w:pPr>
              <w:rPr>
                <w:b w:val="0"/>
                <w:bCs w:val="0"/>
              </w:rPr>
            </w:pPr>
            <w:r>
              <w:t>Referentieproject bij</w:t>
            </w:r>
          </w:p>
        </w:tc>
        <w:tc>
          <w:tcPr>
            <w:tcW w:w="5238" w:type="dxa"/>
            <w:gridSpan w:val="2"/>
          </w:tcPr>
          <w:p w14:paraId="3D38F882" w14:textId="297B98C7" w:rsidR="00EB4896" w:rsidRDefault="00EB4896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Kerncompetentie</w:t>
            </w:r>
            <w:r w:rsidR="00196008">
              <w:t xml:space="preserve"> </w:t>
            </w:r>
            <w:r w:rsidR="00FD5F22">
              <w:t>5: Ervaring met eerste generatie outsourcing</w:t>
            </w:r>
          </w:p>
        </w:tc>
      </w:tr>
      <w:tr w:rsidR="00EB4896" w14:paraId="3CF75861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3FCE114" w14:textId="77777777" w:rsidR="00EB4896" w:rsidRDefault="00EB4896" w:rsidP="00CB2373"/>
        </w:tc>
        <w:tc>
          <w:tcPr>
            <w:tcW w:w="5238" w:type="dxa"/>
            <w:gridSpan w:val="2"/>
          </w:tcPr>
          <w:p w14:paraId="575397E7" w14:textId="5AD52A72" w:rsidR="00EB4896" w:rsidRDefault="00FD5F2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Geschiktheidseis en s</w:t>
            </w:r>
            <w:r w:rsidR="00EB4896">
              <w:t xml:space="preserve">electiecriterium </w:t>
            </w:r>
            <w:r>
              <w:t>3 (SC3)</w:t>
            </w:r>
          </w:p>
        </w:tc>
      </w:tr>
      <w:tr w:rsidR="008553A8" w14:paraId="05DFAEB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C6CC9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4722A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DE8A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6F461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594F0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3DEF87" w14:textId="77777777" w:rsidR="008553A8" w:rsidRDefault="008553A8" w:rsidP="00CB2373"/>
        </w:tc>
        <w:tc>
          <w:tcPr>
            <w:tcW w:w="1804" w:type="dxa"/>
            <w:vMerge/>
          </w:tcPr>
          <w:p w14:paraId="701AFA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6077AC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7FDE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20D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AE9F5" w14:textId="77777777" w:rsidR="008553A8" w:rsidRDefault="008553A8" w:rsidP="00CB2373"/>
        </w:tc>
        <w:tc>
          <w:tcPr>
            <w:tcW w:w="1804" w:type="dxa"/>
            <w:vMerge/>
          </w:tcPr>
          <w:p w14:paraId="132E515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F361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7DFCD9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5B081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EB4CAF" w14:textId="77777777" w:rsidR="008553A8" w:rsidRDefault="008553A8" w:rsidP="00CB2373"/>
        </w:tc>
        <w:tc>
          <w:tcPr>
            <w:tcW w:w="1804" w:type="dxa"/>
            <w:vMerge/>
          </w:tcPr>
          <w:p w14:paraId="33E9BB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B8D3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588A6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B5492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52906F" w14:textId="77777777" w:rsidR="008553A8" w:rsidRDefault="008553A8" w:rsidP="00CB2373"/>
        </w:tc>
        <w:tc>
          <w:tcPr>
            <w:tcW w:w="1804" w:type="dxa"/>
            <w:vMerge/>
          </w:tcPr>
          <w:p w14:paraId="037BB4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D361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747CD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8B89E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DC467D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2D145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153E8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2AFE22D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D831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36C0DA" w14:textId="77777777" w:rsidR="008553A8" w:rsidRDefault="008553A8" w:rsidP="00CB2373"/>
        </w:tc>
        <w:tc>
          <w:tcPr>
            <w:tcW w:w="1804" w:type="dxa"/>
            <w:vMerge/>
          </w:tcPr>
          <w:p w14:paraId="45916C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F478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1BB6048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10C1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DF2F57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3D2818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63F4A7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17E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D9D6F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E6A17F" w14:textId="77777777" w:rsidR="008553A8" w:rsidRDefault="008553A8" w:rsidP="00CB2373"/>
        </w:tc>
        <w:tc>
          <w:tcPr>
            <w:tcW w:w="1804" w:type="dxa"/>
            <w:vMerge/>
          </w:tcPr>
          <w:p w14:paraId="33CE53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63D0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493126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67072F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C5E4E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11EA5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64247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7C61D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BF2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F85A1B" w14:textId="77777777" w:rsidR="008553A8" w:rsidRDefault="008553A8" w:rsidP="00CB2373"/>
        </w:tc>
        <w:tc>
          <w:tcPr>
            <w:tcW w:w="1804" w:type="dxa"/>
            <w:vMerge/>
          </w:tcPr>
          <w:p w14:paraId="4CA5A3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98C1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E7D986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73D0AFE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B2085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3FF7DB6F" w14:textId="3D0DEA8E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EB4896">
              <w:t>kerncompetentie/selectiecriteria</w:t>
            </w:r>
            <w:r w:rsidRPr="008E0AE2">
              <w:t xml:space="preserve"> wordt voldaan. </w:t>
            </w:r>
            <w:r w:rsidR="00196008">
              <w:t xml:space="preserve">Zorg dat u hier alle </w:t>
            </w:r>
            <w:proofErr w:type="spellStart"/>
            <w:r w:rsidR="00196008">
              <w:t>bullets</w:t>
            </w:r>
            <w:proofErr w:type="spellEnd"/>
            <w:r w:rsidR="00196008">
              <w:t xml:space="preserve"> of </w:t>
            </w:r>
            <w:proofErr w:type="spellStart"/>
            <w:r w:rsidR="00196008">
              <w:t>subparagrafen</w:t>
            </w:r>
            <w:proofErr w:type="spellEnd"/>
            <w:r w:rsidR="00196008">
              <w:t xml:space="preserve"> benoemt van de betreffende </w:t>
            </w:r>
            <w:r w:rsidR="00196008" w:rsidRPr="00EB4896">
              <w:t>kerncompetentie/selectiecriteria</w:t>
            </w:r>
            <w:r w:rsidR="00196008">
              <w:t xml:space="preserve">. </w:t>
            </w:r>
          </w:p>
          <w:p w14:paraId="22AA10A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99225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87BA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B6AC6" w14:textId="65194C09" w:rsidR="00196008" w:rsidRDefault="00196008" w:rsidP="00BE007B"/>
    <w:p w14:paraId="1686E165" w14:textId="77777777" w:rsidR="00196008" w:rsidRDefault="00196008">
      <w:pPr>
        <w:spacing w:before="0" w:after="160" w:line="259" w:lineRule="auto"/>
      </w:pPr>
      <w:r>
        <w:br w:type="page"/>
      </w:r>
    </w:p>
    <w:p w14:paraId="35E3E74D" w14:textId="77777777" w:rsidR="00CB2373" w:rsidRDefault="00BE007B" w:rsidP="00BE007B">
      <w:r>
        <w:lastRenderedPageBreak/>
        <w:t>Aldus ondertekend en bijbehorende gegevens naar waarheid verstrekt.</w:t>
      </w:r>
    </w:p>
    <w:p w14:paraId="032D35F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87AFE2B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2175AA7E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A1A5959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1FE2804E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F60E310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E91E0" w14:textId="77777777" w:rsidR="0003686D" w:rsidRDefault="0003686D" w:rsidP="00F43396">
      <w:pPr>
        <w:spacing w:line="240" w:lineRule="auto"/>
      </w:pPr>
      <w:r>
        <w:separator/>
      </w:r>
    </w:p>
    <w:p w14:paraId="4F3F26F9" w14:textId="77777777" w:rsidR="0003686D" w:rsidRDefault="0003686D"/>
  </w:endnote>
  <w:endnote w:type="continuationSeparator" w:id="0">
    <w:p w14:paraId="2377A785" w14:textId="77777777" w:rsidR="0003686D" w:rsidRDefault="0003686D" w:rsidP="00F43396">
      <w:pPr>
        <w:spacing w:line="240" w:lineRule="auto"/>
      </w:pPr>
      <w:r>
        <w:continuationSeparator/>
      </w:r>
    </w:p>
    <w:p w14:paraId="4062649F" w14:textId="77777777" w:rsidR="0003686D" w:rsidRDefault="000368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20E43C0A" w14:textId="24A3E740" w:rsidR="005E0AE7" w:rsidRPr="00EB4896" w:rsidRDefault="005E0AE7" w:rsidP="00EB4896">
    <w:pPr>
      <w:pStyle w:val="Voettekst"/>
    </w:pPr>
    <w:r w:rsidRPr="00EB489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9AB4D6" wp14:editId="7C1857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8292AE0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B489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E56AF6" wp14:editId="18454C3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1E22AB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B4896" w:rsidRPr="00EB4896">
      <w:t xml:space="preserve">Gemeente </w:t>
    </w:r>
    <w:r w:rsidR="00CD565B">
      <w:t>Tiel</w:t>
    </w:r>
  </w:p>
  <w:p w14:paraId="6EE01E80" w14:textId="3C3F4D3B" w:rsidR="00BE15F7" w:rsidRPr="005E0AE7" w:rsidRDefault="00C01988" w:rsidP="00EB4896">
    <w:pPr>
      <w:pStyle w:val="Voettekst"/>
    </w:pPr>
    <w:r>
      <w:t>IT-diensten</w:t>
    </w:r>
    <w:r w:rsidR="005E0AE7" w:rsidRPr="00EB4896">
      <w:ptab w:relativeTo="margin" w:alignment="left" w:leader="none"/>
    </w:r>
    <w:r w:rsidR="005E0AE7" w:rsidRPr="00EB4896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C20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8A9714" wp14:editId="20D2A8B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EA6DCC3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9F5523" wp14:editId="179205B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CA04AC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5C7840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21FE9F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5C737" w14:textId="77777777" w:rsidR="0003686D" w:rsidRDefault="0003686D" w:rsidP="00F43396">
      <w:pPr>
        <w:spacing w:line="240" w:lineRule="auto"/>
      </w:pPr>
      <w:r>
        <w:separator/>
      </w:r>
    </w:p>
    <w:p w14:paraId="42A86D29" w14:textId="77777777" w:rsidR="0003686D" w:rsidRDefault="0003686D"/>
  </w:footnote>
  <w:footnote w:type="continuationSeparator" w:id="0">
    <w:p w14:paraId="43A5228A" w14:textId="77777777" w:rsidR="0003686D" w:rsidRDefault="0003686D" w:rsidP="00F43396">
      <w:pPr>
        <w:spacing w:line="240" w:lineRule="auto"/>
      </w:pPr>
      <w:r>
        <w:continuationSeparator/>
      </w:r>
    </w:p>
    <w:p w14:paraId="312ADF93" w14:textId="77777777" w:rsidR="0003686D" w:rsidRDefault="000368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8D3E" w14:textId="154971BB" w:rsidR="00BE007B" w:rsidRPr="0079310C" w:rsidRDefault="00B949BF" w:rsidP="0079310C">
    <w:pPr>
      <w:jc w:val="right"/>
    </w:pPr>
    <w:r w:rsidRPr="00B949BF">
      <w:rPr>
        <w:noProof/>
      </w:rPr>
      <w:drawing>
        <wp:inline distT="0" distB="0" distL="0" distR="0" wp14:anchorId="549B328F" wp14:editId="121CD41E">
          <wp:extent cx="1787465" cy="546580"/>
          <wp:effectExtent l="0" t="0" r="3810" b="6350"/>
          <wp:docPr id="3274031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031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5379" cy="552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949BF">
      <w:rPr>
        <w:noProof/>
      </w:rPr>
      <w:t xml:space="preserve"> </w:t>
    </w:r>
  </w:p>
  <w:p w14:paraId="4844C57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D62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45pt;height:25.1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B"/>
    <w:rsid w:val="00036339"/>
    <w:rsid w:val="0003686D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4654E"/>
    <w:rsid w:val="0015627E"/>
    <w:rsid w:val="001636C0"/>
    <w:rsid w:val="00170010"/>
    <w:rsid w:val="00183AEC"/>
    <w:rsid w:val="00196008"/>
    <w:rsid w:val="001A070C"/>
    <w:rsid w:val="001B3F53"/>
    <w:rsid w:val="001D30CC"/>
    <w:rsid w:val="002042F8"/>
    <w:rsid w:val="00210EC5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01EA2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D35E6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9310C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2472B"/>
    <w:rsid w:val="00962FF4"/>
    <w:rsid w:val="00975EFB"/>
    <w:rsid w:val="009B536F"/>
    <w:rsid w:val="009C1EA2"/>
    <w:rsid w:val="009C76F4"/>
    <w:rsid w:val="00A34D04"/>
    <w:rsid w:val="00A557DC"/>
    <w:rsid w:val="00A56C24"/>
    <w:rsid w:val="00A75473"/>
    <w:rsid w:val="00AA2951"/>
    <w:rsid w:val="00AA3220"/>
    <w:rsid w:val="00AC4FD5"/>
    <w:rsid w:val="00AE0D92"/>
    <w:rsid w:val="00B949BF"/>
    <w:rsid w:val="00BB03E5"/>
    <w:rsid w:val="00BB375E"/>
    <w:rsid w:val="00BC57FA"/>
    <w:rsid w:val="00BD378C"/>
    <w:rsid w:val="00BE007B"/>
    <w:rsid w:val="00BE0CF1"/>
    <w:rsid w:val="00BE15F7"/>
    <w:rsid w:val="00C01988"/>
    <w:rsid w:val="00C23EC5"/>
    <w:rsid w:val="00C3283F"/>
    <w:rsid w:val="00C90DFA"/>
    <w:rsid w:val="00CB22E9"/>
    <w:rsid w:val="00CB2373"/>
    <w:rsid w:val="00CB7B0B"/>
    <w:rsid w:val="00CC2EDF"/>
    <w:rsid w:val="00CD565B"/>
    <w:rsid w:val="00CE492E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B4896"/>
    <w:rsid w:val="00F42D00"/>
    <w:rsid w:val="00F43396"/>
    <w:rsid w:val="00F71266"/>
    <w:rsid w:val="00FD5F2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055A7"/>
  <w15:chartTrackingRefBased/>
  <w15:docId w15:val="{FC6BC84B-4AB0-44E9-9B33-4FCF4DC3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vanLeuverden\Tender%20People\Bedrijfsvoering%20-%20Documenten\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43AD4B10BD4594A2670AD16A7130" ma:contentTypeVersion="11" ma:contentTypeDescription="Een nieuw document maken." ma:contentTypeScope="" ma:versionID="a250d339033d7457ecda591cf893abbe">
  <xsd:schema xmlns:xsd="http://www.w3.org/2001/XMLSchema" xmlns:xs="http://www.w3.org/2001/XMLSchema" xmlns:p="http://schemas.microsoft.com/office/2006/metadata/properties" xmlns:ns2="334749cc-abdb-43ea-809d-86c712b62150" xmlns:ns3="59816774-6b0d-47fa-aae8-9c89fbfc0a1c" targetNamespace="http://schemas.microsoft.com/office/2006/metadata/properties" ma:root="true" ma:fieldsID="95fd522036ce63ee67e9b89d087c2e89" ns2:_="" ns3:_="">
    <xsd:import namespace="334749cc-abdb-43ea-809d-86c712b62150"/>
    <xsd:import namespace="59816774-6b0d-47fa-aae8-9c89fbfc0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49cc-abdb-43ea-809d-86c712b62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d1d4fe6-bafe-4019-8c30-09eb31e6d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774-6b0d-47fa-aae8-9c89fbfc0a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e2a10c-6717-456a-9016-3be5aae23e73}" ma:internalName="TaxCatchAll" ma:showField="CatchAllData" ma:web="59816774-6b0d-47fa-aae8-9c89fbfc0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4749cc-abdb-43ea-809d-86c712b62150">
      <Terms xmlns="http://schemas.microsoft.com/office/infopath/2007/PartnerControls"/>
    </lcf76f155ced4ddcb4097134ff3c332f>
    <TaxCatchAll xmlns="59816774-6b0d-47fa-aae8-9c89fbfc0a1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28D227-3F7B-42AB-A166-CF99E9663F06}"/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334749cc-abdb-43ea-809d-86c712b62150"/>
    <ds:schemaRef ds:uri="59816774-6b0d-47fa-aae8-9c89fbfc0a1c"/>
  </ds:schemaRefs>
</ds:datastoreItem>
</file>

<file path=customXml/itemProps4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6</TotalTime>
  <Pages>2</Pages>
  <Words>150</Words>
  <Characters>1130</Characters>
  <Application>Microsoft Office Word</Application>
  <DocSecurity>0</DocSecurity>
  <Lines>94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Leuverden</dc:creator>
  <cp:keywords/>
  <dc:description/>
  <cp:lastModifiedBy>Bas aan de Wiel | M&amp;I/Partners</cp:lastModifiedBy>
  <cp:revision>10</cp:revision>
  <cp:lastPrinted>2019-10-11T13:40:00Z</cp:lastPrinted>
  <dcterms:created xsi:type="dcterms:W3CDTF">2023-05-02T13:40:00Z</dcterms:created>
  <dcterms:modified xsi:type="dcterms:W3CDTF">2026-09-28T09:55:00Z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0x010100680A43AD4B10BD4594A2670AD16A7130</vt:lpwstr>
  </property>
  <property fmtid="{D5CDD505-2E9C-101B-9397-08002B2CF9AE}" pid="3" name="MediaServiceImageTags">
    <vt:lpwstr/>
  </property>
  <property fmtid="{D5CDD505-2E9C-101B-9397-08002B2CF9AE}" pid="4" name="Order">
    <vt:r8>12250100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nl</vt:lpwstr>
  </property>
</Properties>
</file>