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E8351" w14:textId="634A986D" w:rsidR="00220FA5" w:rsidRPr="0079310C" w:rsidRDefault="00CB2373" w:rsidP="0079310C">
      <w:pPr>
        <w:pStyle w:val="Kop1"/>
      </w:pPr>
      <w:r w:rsidRPr="0079310C">
        <w:t>Referentieformulier</w:t>
      </w:r>
      <w:r w:rsidR="00BE007B" w:rsidRPr="0079310C">
        <w:t xml:space="preserve"> </w:t>
      </w:r>
      <w:r w:rsidR="0079310C" w:rsidRPr="0079310C">
        <w:t>ICT outsourcing</w:t>
      </w:r>
      <w:r w:rsidR="00B67A3F">
        <w:t xml:space="preserve"> kerncompetentie 1</w:t>
      </w:r>
    </w:p>
    <w:p w14:paraId="1990BFBA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748"/>
        <w:gridCol w:w="1195"/>
        <w:gridCol w:w="4043"/>
      </w:tblGrid>
      <w:tr w:rsidR="00CB2373" w14:paraId="150D606D" w14:textId="77777777" w:rsidTr="00EB4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6117FB70" w14:textId="77777777" w:rsidR="00CB2373" w:rsidRDefault="00CB2373" w:rsidP="00CB2373">
            <w:r>
              <w:t>Referentie behoort toe aan:</w:t>
            </w:r>
          </w:p>
        </w:tc>
        <w:tc>
          <w:tcPr>
            <w:tcW w:w="5238" w:type="dxa"/>
            <w:gridSpan w:val="2"/>
          </w:tcPr>
          <w:p w14:paraId="7015F2B8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EB4896" w14:paraId="4DA274EF" w14:textId="77777777" w:rsidTr="00EB48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AB61C93" w14:textId="77777777" w:rsidR="00EB4896" w:rsidRDefault="00EB4896" w:rsidP="00CB2373">
            <w:pPr>
              <w:rPr>
                <w:b w:val="0"/>
                <w:bCs w:val="0"/>
              </w:rPr>
            </w:pPr>
            <w:r>
              <w:t>Referentieproject bij</w:t>
            </w:r>
          </w:p>
        </w:tc>
        <w:tc>
          <w:tcPr>
            <w:tcW w:w="5238" w:type="dxa"/>
            <w:gridSpan w:val="2"/>
          </w:tcPr>
          <w:p w14:paraId="3D38F882" w14:textId="60EF10E4" w:rsidR="00EB4896" w:rsidRDefault="00EB4896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Kerncompetentie</w:t>
            </w:r>
            <w:r w:rsidR="00196008">
              <w:t xml:space="preserve"> 1</w:t>
            </w:r>
            <w:r w:rsidR="00132E39">
              <w:t xml:space="preserve">: </w:t>
            </w:r>
            <w:r w:rsidR="00B67A3F">
              <w:t>Ervaring met een werkplekdienst</w:t>
            </w:r>
          </w:p>
        </w:tc>
      </w:tr>
      <w:tr w:rsidR="00EB4896" w14:paraId="3CF75861" w14:textId="77777777" w:rsidTr="00EB48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3FCE114" w14:textId="77777777" w:rsidR="00EB4896" w:rsidRDefault="00EB4896" w:rsidP="00CB2373"/>
        </w:tc>
        <w:tc>
          <w:tcPr>
            <w:tcW w:w="5238" w:type="dxa"/>
            <w:gridSpan w:val="2"/>
          </w:tcPr>
          <w:p w14:paraId="575397E7" w14:textId="61E3C3D9" w:rsidR="00EB4896" w:rsidRDefault="00CB6AB3" w:rsidP="00187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Geschiktheidseis en s</w:t>
            </w:r>
            <w:r w:rsidR="00EB4896">
              <w:t xml:space="preserve">electiecriterium </w:t>
            </w:r>
            <w:r w:rsidR="00196008">
              <w:t>1</w:t>
            </w:r>
            <w:r>
              <w:t xml:space="preserve"> (SC1)</w:t>
            </w:r>
          </w:p>
        </w:tc>
      </w:tr>
      <w:tr w:rsidR="008553A8" w14:paraId="05DFAEB4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C6CC944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24722AB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4ADE8A5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566F461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3594F0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13DEF87" w14:textId="77777777" w:rsidR="008553A8" w:rsidRDefault="008553A8" w:rsidP="00CB2373"/>
        </w:tc>
        <w:tc>
          <w:tcPr>
            <w:tcW w:w="1804" w:type="dxa"/>
            <w:vMerge/>
          </w:tcPr>
          <w:p w14:paraId="701AFA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6077AC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77FDEC2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820D72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43AE9F5" w14:textId="77777777" w:rsidR="008553A8" w:rsidRDefault="008553A8" w:rsidP="00CB2373"/>
        </w:tc>
        <w:tc>
          <w:tcPr>
            <w:tcW w:w="1804" w:type="dxa"/>
            <w:vMerge/>
          </w:tcPr>
          <w:p w14:paraId="132E515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2F361D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7DFCD91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65B0819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EEB4CAF" w14:textId="77777777" w:rsidR="008553A8" w:rsidRDefault="008553A8" w:rsidP="00CB2373"/>
        </w:tc>
        <w:tc>
          <w:tcPr>
            <w:tcW w:w="1804" w:type="dxa"/>
            <w:vMerge/>
          </w:tcPr>
          <w:p w14:paraId="33E9BB0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8B8D32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5588A62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8B54928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D52906F" w14:textId="77777777" w:rsidR="008553A8" w:rsidRDefault="008553A8" w:rsidP="00CB2373"/>
        </w:tc>
        <w:tc>
          <w:tcPr>
            <w:tcW w:w="1804" w:type="dxa"/>
            <w:vMerge/>
          </w:tcPr>
          <w:p w14:paraId="037BB4C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BD3614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3747CDF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28B89E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DC467DC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32D1451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2153E82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2AFE22D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0D83111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E36C0DA" w14:textId="77777777" w:rsidR="008553A8" w:rsidRDefault="008553A8" w:rsidP="00CB2373"/>
        </w:tc>
        <w:tc>
          <w:tcPr>
            <w:tcW w:w="1804" w:type="dxa"/>
            <w:vMerge/>
          </w:tcPr>
          <w:p w14:paraId="45916C4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6F4783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1BB6048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010C1C7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0DF2F57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3D2818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463F4A7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0517E09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D9D6F5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DE6A17F" w14:textId="77777777" w:rsidR="008553A8" w:rsidRDefault="008553A8" w:rsidP="00CB2373"/>
        </w:tc>
        <w:tc>
          <w:tcPr>
            <w:tcW w:w="1804" w:type="dxa"/>
            <w:vMerge/>
          </w:tcPr>
          <w:p w14:paraId="33CE537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D63D00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4931267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67072F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BC5E4E1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11EA581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664247B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17C61DC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34BF2E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2F85A1B" w14:textId="77777777" w:rsidR="008553A8" w:rsidRDefault="008553A8" w:rsidP="00CB2373"/>
        </w:tc>
        <w:tc>
          <w:tcPr>
            <w:tcW w:w="1804" w:type="dxa"/>
            <w:vMerge/>
          </w:tcPr>
          <w:p w14:paraId="4CA5A3D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98C17E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5E7D986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173D0AFE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B2085E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3FF7DB6F" w14:textId="3D0DEA8E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EB4896">
              <w:t>kerncompetentie/selectiecriteria</w:t>
            </w:r>
            <w:r w:rsidRPr="008E0AE2">
              <w:t xml:space="preserve"> wordt voldaan. </w:t>
            </w:r>
            <w:r w:rsidR="00196008">
              <w:t xml:space="preserve">Zorg dat u hier alle </w:t>
            </w:r>
            <w:proofErr w:type="spellStart"/>
            <w:r w:rsidR="00196008">
              <w:t>bullets</w:t>
            </w:r>
            <w:proofErr w:type="spellEnd"/>
            <w:r w:rsidR="00196008">
              <w:t xml:space="preserve"> of </w:t>
            </w:r>
            <w:proofErr w:type="spellStart"/>
            <w:r w:rsidR="00196008">
              <w:t>subparagrafen</w:t>
            </w:r>
            <w:proofErr w:type="spellEnd"/>
            <w:r w:rsidR="00196008">
              <w:t xml:space="preserve"> benoemt van de betreffende </w:t>
            </w:r>
            <w:r w:rsidR="00196008" w:rsidRPr="00EB4896">
              <w:t>kerncompetentie/selectiecriteria</w:t>
            </w:r>
            <w:r w:rsidR="00196008">
              <w:t xml:space="preserve">. </w:t>
            </w:r>
          </w:p>
          <w:p w14:paraId="22AA10A3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99225E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5C87BAB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BDB6AC6" w14:textId="65194C09" w:rsidR="00196008" w:rsidRDefault="00196008" w:rsidP="00BE007B"/>
    <w:p w14:paraId="1686E165" w14:textId="77777777" w:rsidR="00196008" w:rsidRDefault="00196008">
      <w:pPr>
        <w:spacing w:before="0" w:after="160" w:line="259" w:lineRule="auto"/>
      </w:pPr>
      <w:r>
        <w:br w:type="page"/>
      </w:r>
    </w:p>
    <w:p w14:paraId="35E3E74D" w14:textId="77777777" w:rsidR="00CB2373" w:rsidRDefault="00BE007B" w:rsidP="00BE007B">
      <w:r>
        <w:lastRenderedPageBreak/>
        <w:t>Aldus ondertekend en bijbehorende gegevens naar waarheid verstrekt.</w:t>
      </w:r>
    </w:p>
    <w:p w14:paraId="032D35F1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787AFE2B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2175AA7E" w14:textId="77777777" w:rsidR="00BE007B" w:rsidRDefault="00BE007B" w:rsidP="00BE007B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3A1A5959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1FE2804E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4F60E310" w14:textId="77777777" w:rsidR="00BE007B" w:rsidRPr="00BE007B" w:rsidRDefault="00BE007B" w:rsidP="00BE007B"/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72F15" w14:textId="77777777" w:rsidR="00C337EA" w:rsidRDefault="00C337EA" w:rsidP="00F43396">
      <w:pPr>
        <w:spacing w:line="240" w:lineRule="auto"/>
      </w:pPr>
      <w:r>
        <w:separator/>
      </w:r>
    </w:p>
    <w:p w14:paraId="6EB5E92E" w14:textId="77777777" w:rsidR="00C337EA" w:rsidRDefault="00C337EA"/>
  </w:endnote>
  <w:endnote w:type="continuationSeparator" w:id="0">
    <w:p w14:paraId="7465BB69" w14:textId="77777777" w:rsidR="00C337EA" w:rsidRDefault="00C337EA" w:rsidP="00F43396">
      <w:pPr>
        <w:spacing w:line="240" w:lineRule="auto"/>
      </w:pPr>
      <w:r>
        <w:continuationSeparator/>
      </w:r>
    </w:p>
    <w:p w14:paraId="7DD39816" w14:textId="77777777" w:rsidR="00C337EA" w:rsidRDefault="00C337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20E43C0A" w14:textId="24A3E740" w:rsidR="005E0AE7" w:rsidRPr="00EB4896" w:rsidRDefault="005E0AE7" w:rsidP="00EB4896">
    <w:pPr>
      <w:pStyle w:val="Voettekst"/>
    </w:pPr>
    <w:r w:rsidRPr="00EB4896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A9AB4D6" wp14:editId="7C18579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8292AE0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EB4896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CE56AF6" wp14:editId="18454C3E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21E22AB7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EB4896" w:rsidRPr="00EB4896">
      <w:t xml:space="preserve">Gemeente </w:t>
    </w:r>
    <w:r w:rsidR="00CD565B">
      <w:t>Tiel</w:t>
    </w:r>
  </w:p>
  <w:p w14:paraId="6EE01E80" w14:textId="3C3F4D3B" w:rsidR="00BE15F7" w:rsidRPr="005E0AE7" w:rsidRDefault="00C01988" w:rsidP="00EB4896">
    <w:pPr>
      <w:pStyle w:val="Voettekst"/>
    </w:pPr>
    <w:r>
      <w:t>IT-diensten</w:t>
    </w:r>
    <w:r w:rsidR="005E0AE7" w:rsidRPr="00EB4896">
      <w:ptab w:relativeTo="margin" w:alignment="left" w:leader="none"/>
    </w:r>
    <w:r w:rsidR="005E0AE7" w:rsidRPr="00EB4896">
      <w:t>pagina</w:t>
    </w:r>
    <w:r w:rsidR="005E0AE7" w:rsidRPr="00582707">
      <w:t xml:space="preserve">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C20F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58A9714" wp14:editId="20D2A8B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EA6DCC3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9F5523" wp14:editId="179205B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7CA04AC9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05C78402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521FE9F0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0FCE0" w14:textId="77777777" w:rsidR="00C337EA" w:rsidRDefault="00C337EA" w:rsidP="00F43396">
      <w:pPr>
        <w:spacing w:line="240" w:lineRule="auto"/>
      </w:pPr>
      <w:r>
        <w:separator/>
      </w:r>
    </w:p>
    <w:p w14:paraId="0A41DE44" w14:textId="77777777" w:rsidR="00C337EA" w:rsidRDefault="00C337EA"/>
  </w:footnote>
  <w:footnote w:type="continuationSeparator" w:id="0">
    <w:p w14:paraId="2A948478" w14:textId="77777777" w:rsidR="00C337EA" w:rsidRDefault="00C337EA" w:rsidP="00F43396">
      <w:pPr>
        <w:spacing w:line="240" w:lineRule="auto"/>
      </w:pPr>
      <w:r>
        <w:continuationSeparator/>
      </w:r>
    </w:p>
    <w:p w14:paraId="1EAAB428" w14:textId="77777777" w:rsidR="00C337EA" w:rsidRDefault="00C337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88D3E" w14:textId="154971BB" w:rsidR="00BE007B" w:rsidRPr="0079310C" w:rsidRDefault="00B949BF" w:rsidP="0079310C">
    <w:pPr>
      <w:jc w:val="right"/>
    </w:pPr>
    <w:r w:rsidRPr="00B949BF">
      <w:rPr>
        <w:noProof/>
      </w:rPr>
      <w:drawing>
        <wp:inline distT="0" distB="0" distL="0" distR="0" wp14:anchorId="549B328F" wp14:editId="121CD41E">
          <wp:extent cx="1787465" cy="546580"/>
          <wp:effectExtent l="0" t="0" r="3810" b="6350"/>
          <wp:docPr id="32740319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4031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5379" cy="552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949BF">
      <w:rPr>
        <w:noProof/>
      </w:rPr>
      <w:t xml:space="preserve"> </w:t>
    </w:r>
  </w:p>
  <w:p w14:paraId="4844C57C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D620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.45pt;height:25.1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2B"/>
    <w:rsid w:val="00036339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32E39"/>
    <w:rsid w:val="0014654E"/>
    <w:rsid w:val="0015627E"/>
    <w:rsid w:val="001636C0"/>
    <w:rsid w:val="00170010"/>
    <w:rsid w:val="00183AEC"/>
    <w:rsid w:val="001878BD"/>
    <w:rsid w:val="00196008"/>
    <w:rsid w:val="001A070C"/>
    <w:rsid w:val="001B3F53"/>
    <w:rsid w:val="001C3178"/>
    <w:rsid w:val="001D30CC"/>
    <w:rsid w:val="001E24C0"/>
    <w:rsid w:val="002042F8"/>
    <w:rsid w:val="00210EC5"/>
    <w:rsid w:val="00220FA5"/>
    <w:rsid w:val="002463ED"/>
    <w:rsid w:val="00257281"/>
    <w:rsid w:val="0033034E"/>
    <w:rsid w:val="00361DDA"/>
    <w:rsid w:val="0037243D"/>
    <w:rsid w:val="00383D36"/>
    <w:rsid w:val="003936EB"/>
    <w:rsid w:val="003B5658"/>
    <w:rsid w:val="00400F5C"/>
    <w:rsid w:val="00401EA2"/>
    <w:rsid w:val="004558EC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82707"/>
    <w:rsid w:val="005D35E6"/>
    <w:rsid w:val="005E0AE7"/>
    <w:rsid w:val="00611663"/>
    <w:rsid w:val="00616F16"/>
    <w:rsid w:val="00623CC3"/>
    <w:rsid w:val="00692CF3"/>
    <w:rsid w:val="006B4D69"/>
    <w:rsid w:val="006D0E52"/>
    <w:rsid w:val="006E79C5"/>
    <w:rsid w:val="006F4B6F"/>
    <w:rsid w:val="007040CA"/>
    <w:rsid w:val="00713A05"/>
    <w:rsid w:val="00747153"/>
    <w:rsid w:val="007570FB"/>
    <w:rsid w:val="0076211E"/>
    <w:rsid w:val="00770E2F"/>
    <w:rsid w:val="0078250F"/>
    <w:rsid w:val="0079310C"/>
    <w:rsid w:val="007D03F4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2472B"/>
    <w:rsid w:val="00962FF4"/>
    <w:rsid w:val="00975EFB"/>
    <w:rsid w:val="009B536F"/>
    <w:rsid w:val="009C1EA2"/>
    <w:rsid w:val="009C76F4"/>
    <w:rsid w:val="00A34D04"/>
    <w:rsid w:val="00A557DC"/>
    <w:rsid w:val="00A56C24"/>
    <w:rsid w:val="00A75473"/>
    <w:rsid w:val="00AA2951"/>
    <w:rsid w:val="00AA3220"/>
    <w:rsid w:val="00AC4FD5"/>
    <w:rsid w:val="00AE0D92"/>
    <w:rsid w:val="00B67A3F"/>
    <w:rsid w:val="00B949BF"/>
    <w:rsid w:val="00BB03E5"/>
    <w:rsid w:val="00BB375E"/>
    <w:rsid w:val="00BC57FA"/>
    <w:rsid w:val="00BE007B"/>
    <w:rsid w:val="00BE0CF1"/>
    <w:rsid w:val="00BE15F7"/>
    <w:rsid w:val="00C01988"/>
    <w:rsid w:val="00C23EC5"/>
    <w:rsid w:val="00C31BFE"/>
    <w:rsid w:val="00C3283F"/>
    <w:rsid w:val="00C337EA"/>
    <w:rsid w:val="00C90DFA"/>
    <w:rsid w:val="00CB22E9"/>
    <w:rsid w:val="00CB2373"/>
    <w:rsid w:val="00CB6AB3"/>
    <w:rsid w:val="00CB7B0B"/>
    <w:rsid w:val="00CC2EDF"/>
    <w:rsid w:val="00CD565B"/>
    <w:rsid w:val="00D34A8C"/>
    <w:rsid w:val="00D63554"/>
    <w:rsid w:val="00D65927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EB4896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055A7"/>
  <w15:chartTrackingRefBased/>
  <w15:docId w15:val="{FC6BC84B-4AB0-44E9-9B33-4FCF4DC3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vanLeuverden\Tender%20People\Bedrijfsvoering%20-%20Documenten\Toolkit%20TP\08%20Bijlages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4749cc-abdb-43ea-809d-86c712b62150">
      <Terms xmlns="http://schemas.microsoft.com/office/infopath/2007/PartnerControls"/>
    </lcf76f155ced4ddcb4097134ff3c332f>
    <TaxCatchAll xmlns="59816774-6b0d-47fa-aae8-9c89fbfc0a1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A43AD4B10BD4594A2670AD16A7130" ma:contentTypeVersion="11" ma:contentTypeDescription="Een nieuw document maken." ma:contentTypeScope="" ma:versionID="a250d339033d7457ecda591cf893abbe">
  <xsd:schema xmlns:xsd="http://www.w3.org/2001/XMLSchema" xmlns:xs="http://www.w3.org/2001/XMLSchema" xmlns:p="http://schemas.microsoft.com/office/2006/metadata/properties" xmlns:ns2="334749cc-abdb-43ea-809d-86c712b62150" xmlns:ns3="59816774-6b0d-47fa-aae8-9c89fbfc0a1c" targetNamespace="http://schemas.microsoft.com/office/2006/metadata/properties" ma:root="true" ma:fieldsID="95fd522036ce63ee67e9b89d087c2e89" ns2:_="" ns3:_="">
    <xsd:import namespace="334749cc-abdb-43ea-809d-86c712b62150"/>
    <xsd:import namespace="59816774-6b0d-47fa-aae8-9c89fbfc0a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749cc-abdb-43ea-809d-86c712b62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d1d4fe6-bafe-4019-8c30-09eb31e6d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16774-6b0d-47fa-aae8-9c89fbfc0a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ae2a10c-6717-456a-9016-3be5aae23e73}" ma:internalName="TaxCatchAll" ma:showField="CatchAllData" ma:web="59816774-6b0d-47fa-aae8-9c89fbfc0a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  <ds:schemaRef ds:uri="334749cc-abdb-43ea-809d-86c712b62150"/>
    <ds:schemaRef ds:uri="59816774-6b0d-47fa-aae8-9c89fbfc0a1c"/>
  </ds:schemaRefs>
</ds:datastoreItem>
</file>

<file path=customXml/itemProps3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264074-F78C-4E79-9DC7-04E12B62C967}"/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referentieopdrachten.dotx</Template>
  <TotalTime>7</TotalTime>
  <Pages>2</Pages>
  <Words>164</Words>
  <Characters>1106</Characters>
  <Application>Microsoft Office Word</Application>
  <DocSecurity>0</DocSecurity>
  <Lines>122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van Leuverden</dc:creator>
  <cp:keywords/>
  <dc:description/>
  <cp:lastModifiedBy>Bas aan de Wiel | M&amp;I/Partners</cp:lastModifiedBy>
  <cp:revision>15</cp:revision>
  <cp:lastPrinted>2019-10-11T13:40:00Z</cp:lastPrinted>
  <dcterms:created xsi:type="dcterms:W3CDTF">2023-05-02T13:40:00Z</dcterms:created>
  <dcterms:modified xsi:type="dcterms:W3CDTF">2026-09-28T09:52:00Z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0x010100680A43AD4B10BD4594A2670AD16A7130</vt:lpwstr>
  </property>
  <property fmtid="{D5CDD505-2E9C-101B-9397-08002B2CF9AE}" pid="3" name="MediaServiceImageTags">
    <vt:lpwstr/>
  </property>
  <property fmtid="{D5CDD505-2E9C-101B-9397-08002B2CF9AE}" pid="4" name="Order">
    <vt:r8>12250100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nl</vt:lpwstr>
  </property>
</Properties>
</file>