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B2E5" w14:textId="7CB001CD" w:rsidR="008C766A" w:rsidRPr="00D2287A" w:rsidRDefault="00DD1235" w:rsidP="00DD1235">
      <w:pPr>
        <w:pStyle w:val="Kop1"/>
        <w:rPr>
          <w:rFonts w:ascii="Calibri" w:hAnsi="Calibri" w:cs="Calibri"/>
          <w:b/>
          <w:bCs/>
          <w:color w:val="298CA8"/>
          <w:sz w:val="36"/>
          <w:szCs w:val="40"/>
        </w:rPr>
      </w:pP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 xml:space="preserve">Bijlage </w:t>
      </w:r>
      <w:r w:rsidR="007B1689">
        <w:rPr>
          <w:rStyle w:val="Sjabloontekst"/>
          <w:rFonts w:ascii="Calibri" w:hAnsi="Calibri" w:cs="Calibri"/>
          <w:b/>
          <w:bCs/>
          <w:color w:val="298CA8"/>
          <w:sz w:val="36"/>
          <w:szCs w:val="40"/>
          <w:shd w:val="clear" w:color="auto" w:fill="auto"/>
        </w:rPr>
        <w:t>8</w:t>
      </w: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 xml:space="preserve"> Verklaring </w:t>
      </w:r>
      <w:r w:rsidR="00B255B9" w:rsidRPr="00D2287A">
        <w:rPr>
          <w:rFonts w:ascii="Calibri" w:hAnsi="Calibri" w:cs="Calibri"/>
          <w:b/>
          <w:bCs/>
          <w:color w:val="298CA8"/>
          <w:sz w:val="36"/>
          <w:szCs w:val="40"/>
        </w:rPr>
        <w:t>s</w:t>
      </w: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>anctiepakket Russische partijen</w:t>
      </w:r>
    </w:p>
    <w:p w14:paraId="15E8BE54" w14:textId="77777777" w:rsidR="001B011A" w:rsidRPr="00F8269A" w:rsidRDefault="009D5C3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Onderstaande verklaring dient inschrijver naar waarheid in te vullen. </w:t>
      </w:r>
    </w:p>
    <w:p w14:paraId="1CDA6CC4" w14:textId="77777777" w:rsidR="001B011A" w:rsidRPr="00F8269A" w:rsidRDefault="009D5C3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De verklaring wordt ondertekend door een persoon die </w:t>
      </w:r>
      <w:r w:rsidR="001B011A" w:rsidRPr="00F8269A">
        <w:rPr>
          <w:rFonts w:ascii="Arial" w:hAnsi="Arial" w:cs="Arial"/>
          <w:sz w:val="20"/>
          <w:szCs w:val="24"/>
        </w:rPr>
        <w:t>volgens</w:t>
      </w:r>
      <w:r w:rsidRPr="00F8269A">
        <w:rPr>
          <w:rFonts w:ascii="Arial" w:hAnsi="Arial" w:cs="Arial"/>
          <w:sz w:val="20"/>
          <w:szCs w:val="24"/>
        </w:rPr>
        <w:t xml:space="preserve"> het handelsregister bevoegd is om inschrijver te vertegenwoordigen en om namens inschrijver dit formulier te ondertekenen. </w:t>
      </w:r>
    </w:p>
    <w:p w14:paraId="028B634A" w14:textId="77777777" w:rsidR="008364CB" w:rsidRPr="00F8269A" w:rsidRDefault="009D5C3D" w:rsidP="009D5C3D">
      <w:pPr>
        <w:rPr>
          <w:rFonts w:ascii="Arial" w:hAnsi="Arial" w:cs="Arial"/>
          <w:color w:val="000000"/>
          <w:sz w:val="20"/>
          <w:szCs w:val="24"/>
        </w:rPr>
      </w:pPr>
      <w:r w:rsidRPr="00F8269A">
        <w:rPr>
          <w:rFonts w:ascii="Arial" w:hAnsi="Arial" w:cs="Arial"/>
          <w:color w:val="000000"/>
          <w:sz w:val="20"/>
          <w:szCs w:val="24"/>
        </w:rPr>
        <w:t xml:space="preserve">De verklaring kan ook worden ondertekend door een persoon die beschikt over een toereikende volmacht van degene die </w:t>
      </w:r>
      <w:r w:rsidR="001B011A" w:rsidRPr="00F8269A">
        <w:rPr>
          <w:rFonts w:ascii="Arial" w:hAnsi="Arial" w:cs="Arial"/>
          <w:color w:val="000000"/>
          <w:sz w:val="20"/>
          <w:szCs w:val="24"/>
        </w:rPr>
        <w:t>volgens</w:t>
      </w:r>
      <w:r w:rsidRPr="00F8269A">
        <w:rPr>
          <w:rFonts w:ascii="Arial" w:hAnsi="Arial" w:cs="Arial"/>
          <w:color w:val="000000"/>
          <w:sz w:val="20"/>
          <w:szCs w:val="24"/>
        </w:rPr>
        <w:t xml:space="preserve"> het handelsregister bevoegd is om inschrijver te vertegenwoordigen.</w:t>
      </w:r>
    </w:p>
    <w:p w14:paraId="386CB752" w14:textId="77777777" w:rsidR="00D6626D" w:rsidRPr="00F8269A" w:rsidRDefault="00D6626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>In onderstaande tabellen dient inschrijver:</w:t>
      </w:r>
    </w:p>
    <w:p w14:paraId="3DC1896D" w14:textId="77777777" w:rsidR="007E4487" w:rsidRPr="00F8269A" w:rsidRDefault="007E4487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>de vragen over Russische betrokkenheid bij de onderneming van inschrijver of de overheidsopdracht beantwoord door het aankruisen van de toepasselijke (rechts)situatie (</w:t>
      </w:r>
      <w:r w:rsidR="00B255B9" w:rsidRPr="00F8269A">
        <w:rPr>
          <w:rFonts w:ascii="Arial" w:hAnsi="Arial" w:cs="Arial"/>
          <w:sz w:val="20"/>
          <w:szCs w:val="24"/>
        </w:rPr>
        <w:t>j</w:t>
      </w:r>
      <w:r w:rsidRPr="00F8269A">
        <w:rPr>
          <w:rFonts w:ascii="Arial" w:hAnsi="Arial" w:cs="Arial"/>
          <w:sz w:val="20"/>
          <w:szCs w:val="24"/>
        </w:rPr>
        <w:t>a/</w:t>
      </w:r>
      <w:r w:rsidR="00B255B9" w:rsidRPr="00F8269A">
        <w:rPr>
          <w:rFonts w:ascii="Arial" w:hAnsi="Arial" w:cs="Arial"/>
          <w:sz w:val="20"/>
          <w:szCs w:val="24"/>
        </w:rPr>
        <w:t>n</w:t>
      </w:r>
      <w:r w:rsidRPr="00F8269A">
        <w:rPr>
          <w:rFonts w:ascii="Arial" w:hAnsi="Arial" w:cs="Arial"/>
          <w:sz w:val="20"/>
          <w:szCs w:val="24"/>
        </w:rPr>
        <w:t>ee);</w:t>
      </w:r>
    </w:p>
    <w:p w14:paraId="5FB15F86" w14:textId="25B94D25" w:rsidR="007151A4" w:rsidRPr="00F8269A" w:rsidRDefault="00DE0E54" w:rsidP="00DC3F05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de bedrijfsgegevens in te vullen die ook op de </w:t>
      </w:r>
      <w:r w:rsidR="00B255B9" w:rsidRPr="00F8269A">
        <w:rPr>
          <w:rFonts w:ascii="Arial" w:hAnsi="Arial" w:cs="Arial"/>
          <w:sz w:val="20"/>
          <w:szCs w:val="24"/>
        </w:rPr>
        <w:t>v</w:t>
      </w:r>
      <w:r w:rsidRPr="00F8269A">
        <w:rPr>
          <w:rFonts w:ascii="Arial" w:hAnsi="Arial" w:cs="Arial"/>
          <w:sz w:val="20"/>
          <w:szCs w:val="24"/>
        </w:rPr>
        <w:t xml:space="preserve">erklaring van </w:t>
      </w:r>
      <w:r w:rsidR="00B255B9" w:rsidRPr="00F8269A">
        <w:rPr>
          <w:rFonts w:ascii="Arial" w:hAnsi="Arial" w:cs="Arial"/>
          <w:sz w:val="20"/>
          <w:szCs w:val="24"/>
        </w:rPr>
        <w:t>i</w:t>
      </w:r>
      <w:r w:rsidRPr="00F8269A">
        <w:rPr>
          <w:rFonts w:ascii="Arial" w:hAnsi="Arial" w:cs="Arial"/>
          <w:sz w:val="20"/>
          <w:szCs w:val="24"/>
        </w:rPr>
        <w:t>nschrijving en het Uniform Europees Aanbestedingsdocument (UEA) zijn vermeld.</w:t>
      </w:r>
    </w:p>
    <w:p w14:paraId="05DF3E19" w14:textId="77777777" w:rsidR="00DC3F05" w:rsidRPr="00DC3F05" w:rsidRDefault="00DC3F05" w:rsidP="00DC3F05">
      <w:pPr>
        <w:pStyle w:val="Lijstalinea"/>
        <w:numPr>
          <w:ilvl w:val="0"/>
          <w:numId w:val="0"/>
        </w:numPr>
        <w:ind w:left="720"/>
        <w:rPr>
          <w:rFonts w:ascii="Calibri" w:hAnsi="Calibri" w:cs="Calibri"/>
          <w:sz w:val="20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3D425CB" w14:textId="77777777" w:rsidTr="00D2287A">
        <w:tc>
          <w:tcPr>
            <w:tcW w:w="421" w:type="dxa"/>
            <w:shd w:val="clear" w:color="auto" w:fill="EFC42D"/>
          </w:tcPr>
          <w:p w14:paraId="32AA6FCC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755" w:type="dxa"/>
            <w:shd w:val="clear" w:color="auto" w:fill="EFC42D"/>
          </w:tcPr>
          <w:p w14:paraId="4F8FAFF6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Vraag</w:t>
            </w:r>
          </w:p>
        </w:tc>
        <w:tc>
          <w:tcPr>
            <w:tcW w:w="2088" w:type="dxa"/>
            <w:shd w:val="clear" w:color="auto" w:fill="EFC42D"/>
          </w:tcPr>
          <w:p w14:paraId="565E5BD0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Ja</w:t>
            </w:r>
          </w:p>
        </w:tc>
        <w:tc>
          <w:tcPr>
            <w:tcW w:w="2088" w:type="dxa"/>
            <w:shd w:val="clear" w:color="auto" w:fill="EFC42D"/>
          </w:tcPr>
          <w:p w14:paraId="7CF52688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Nee</w:t>
            </w:r>
          </w:p>
        </w:tc>
      </w:tr>
      <w:tr w:rsidR="00DE0E54" w14:paraId="661D727D" w14:textId="77777777" w:rsidTr="00DC3F05">
        <w:tc>
          <w:tcPr>
            <w:tcW w:w="421" w:type="dxa"/>
          </w:tcPr>
          <w:p w14:paraId="5CBAB649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3755" w:type="dxa"/>
          </w:tcPr>
          <w:p w14:paraId="01EFEAAF" w14:textId="77777777" w:rsidR="00DE0E54" w:rsidRPr="00F8269A" w:rsidRDefault="007D437E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Russisch onderdaan of een in Rusland gevestigde natuurlijke persoon, rechtspersoon, entiteit of (ander) lichaam?</w:t>
            </w:r>
          </w:p>
          <w:p w14:paraId="6C0AFF15" w14:textId="77777777" w:rsidR="007D437E" w:rsidRPr="00F8269A" w:rsidRDefault="007D437E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7CE8BBB8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77672C4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2561803C" w14:textId="77777777" w:rsidTr="00DC3F05">
        <w:tc>
          <w:tcPr>
            <w:tcW w:w="421" w:type="dxa"/>
          </w:tcPr>
          <w:p w14:paraId="12BE0279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3755" w:type="dxa"/>
          </w:tcPr>
          <w:p w14:paraId="39F57877" w14:textId="77777777" w:rsidR="005B20B4" w:rsidRPr="00F8269A" w:rsidRDefault="005B20B4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rechtspersoon, entiteit of lichaam waarvan de eigendomsrechten voor meer dan 50 % direct of indirect in handen zijn van een entiteit zoals opgesomd in vraag 1?</w:t>
            </w:r>
          </w:p>
          <w:p w14:paraId="0907FF6D" w14:textId="20E5B388" w:rsidR="00DC3F05" w:rsidRPr="00F8269A" w:rsidRDefault="00DC3F05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12DEB09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4289ED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045F1C5C" w14:textId="77777777" w:rsidTr="00DC3F05">
        <w:tc>
          <w:tcPr>
            <w:tcW w:w="421" w:type="dxa"/>
          </w:tcPr>
          <w:p w14:paraId="28813C24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3755" w:type="dxa"/>
          </w:tcPr>
          <w:p w14:paraId="00ECE95A" w14:textId="77777777" w:rsidR="00DE0E54" w:rsidRPr="00F8269A" w:rsidRDefault="00BA03A0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natuurlijke persoon of rechtspersoon, entiteit of lichaam handelend namens of op aanwijzing van een entiteit zoals opgesomd of bedoeld in vraag 1 of 2?</w:t>
            </w:r>
          </w:p>
          <w:p w14:paraId="1BC0E4FC" w14:textId="77777777" w:rsidR="00BA03A0" w:rsidRPr="00F8269A" w:rsidRDefault="00BA03A0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521D4F5E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97ABADA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2241E318" w14:textId="77777777" w:rsidTr="00DC3F05">
        <w:tc>
          <w:tcPr>
            <w:tcW w:w="421" w:type="dxa"/>
          </w:tcPr>
          <w:p w14:paraId="4FCF9CC2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3755" w:type="dxa"/>
          </w:tcPr>
          <w:p w14:paraId="089CF52D" w14:textId="605DFA5B" w:rsidR="005B4B8B" w:rsidRPr="00F8269A" w:rsidRDefault="005B4B8B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Maakt inschrijver voor het voldoen aan 1) de geschiktheidseisen of bij 2) uitvoering van de (overheids)opdracht gebruik van onderaannemers, leveranciers of entiteiten (zoals opgesomd in vraag 1 en 2) die meer dan 10 % van de waarde van de opdracht vertegenwoordigen?</w:t>
            </w:r>
          </w:p>
        </w:tc>
        <w:tc>
          <w:tcPr>
            <w:tcW w:w="2088" w:type="dxa"/>
          </w:tcPr>
          <w:p w14:paraId="0876773F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3C972B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54B1CDAF" w14:textId="77777777" w:rsidR="00DE0E54" w:rsidRPr="00F8269A" w:rsidRDefault="00C01BE6" w:rsidP="00DE0E54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F8269A">
          <w:rPr>
            <w:rStyle w:val="Hyperlink"/>
            <w:rFonts w:ascii="Arial" w:hAnsi="Arial" w:cs="Arial"/>
            <w:sz w:val="20"/>
            <w:szCs w:val="24"/>
          </w:rPr>
          <w:t>https://eur-lex.europa.eu/legal-content/EN/TXT/?uri=OJ:L:2022:111:TOC</w:t>
        </w:r>
      </w:hyperlink>
      <w:r w:rsidRPr="00F8269A">
        <w:rPr>
          <w:rFonts w:ascii="Arial" w:hAnsi="Arial" w:cs="Arial"/>
          <w:sz w:val="20"/>
          <w:szCs w:val="24"/>
        </w:rPr>
        <w:t>).</w:t>
      </w:r>
    </w:p>
    <w:p w14:paraId="442C94BB" w14:textId="77777777" w:rsidR="002A3B43" w:rsidRDefault="002A3B43" w:rsidP="00DE0E5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1A33902E" w14:textId="77777777" w:rsidTr="00DC3F05">
        <w:tc>
          <w:tcPr>
            <w:tcW w:w="2830" w:type="dxa"/>
          </w:tcPr>
          <w:p w14:paraId="7D52A1D2" w14:textId="77777777" w:rsidR="002A3B43" w:rsidRPr="00F8269A" w:rsidRDefault="002A3B43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Statutaire naam inschrijver</w:t>
            </w:r>
          </w:p>
        </w:tc>
        <w:tc>
          <w:tcPr>
            <w:tcW w:w="5522" w:type="dxa"/>
          </w:tcPr>
          <w:p w14:paraId="6616F7F6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4F542FBE" w14:textId="77777777" w:rsidTr="00DC3F05">
        <w:tc>
          <w:tcPr>
            <w:tcW w:w="2830" w:type="dxa"/>
          </w:tcPr>
          <w:p w14:paraId="472EF932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Naam ondertekenaar</w:t>
            </w:r>
          </w:p>
        </w:tc>
        <w:tc>
          <w:tcPr>
            <w:tcW w:w="5522" w:type="dxa"/>
          </w:tcPr>
          <w:p w14:paraId="701ACDC0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69997D5A" w14:textId="77777777" w:rsidTr="00DC3F05">
        <w:tc>
          <w:tcPr>
            <w:tcW w:w="2830" w:type="dxa"/>
          </w:tcPr>
          <w:p w14:paraId="6BB86290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Functie ondertekenaar</w:t>
            </w:r>
          </w:p>
        </w:tc>
        <w:tc>
          <w:tcPr>
            <w:tcW w:w="5522" w:type="dxa"/>
          </w:tcPr>
          <w:p w14:paraId="1BAA26A6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151A88CF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406AD7BD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Handtekening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5DE332AB" w14:textId="77777777" w:rsidR="002A3B43" w:rsidRPr="00DC3F05" w:rsidRDefault="002A3B43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01BAF1F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11A32C4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6FA712E6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35FF2D90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Plaats en datum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1983C847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778CE9DA" w14:textId="77777777" w:rsidR="00223A5F" w:rsidRPr="00DD1235" w:rsidRDefault="00223A5F" w:rsidP="00DE0E54"/>
    <w:sectPr w:rsidR="00223A5F" w:rsidRPr="00DD1235" w:rsidSect="008E0D5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CEE5" w14:textId="77777777" w:rsidR="00C24D08" w:rsidRDefault="00C24D08" w:rsidP="00F43396">
      <w:pPr>
        <w:spacing w:line="240" w:lineRule="auto"/>
      </w:pPr>
      <w:r>
        <w:separator/>
      </w:r>
    </w:p>
    <w:p w14:paraId="16E3D37A" w14:textId="77777777" w:rsidR="00C24D08" w:rsidRDefault="00C24D08"/>
    <w:p w14:paraId="3D34B035" w14:textId="77777777" w:rsidR="00C24D08" w:rsidRDefault="00C24D08"/>
  </w:endnote>
  <w:endnote w:type="continuationSeparator" w:id="0">
    <w:p w14:paraId="4DC90579" w14:textId="77777777" w:rsidR="00C24D08" w:rsidRDefault="00C24D08" w:rsidP="00F43396">
      <w:pPr>
        <w:spacing w:line="240" w:lineRule="auto"/>
      </w:pPr>
      <w:r>
        <w:continuationSeparator/>
      </w:r>
    </w:p>
    <w:p w14:paraId="33E3DDE1" w14:textId="77777777" w:rsidR="00C24D08" w:rsidRDefault="00C24D08"/>
    <w:p w14:paraId="47C3E24B" w14:textId="77777777" w:rsidR="00C24D08" w:rsidRDefault="00C24D08"/>
  </w:endnote>
  <w:endnote w:type="continuationNotice" w:id="1">
    <w:p w14:paraId="1DBB09D1" w14:textId="77777777" w:rsidR="00C24D08" w:rsidRDefault="00C24D0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AEA0B" w14:textId="00889527" w:rsidR="001F1F33" w:rsidRPr="00D2287A" w:rsidRDefault="00D2287A" w:rsidP="00D2287A">
    <w:pPr>
      <w:pStyle w:val="Adressering"/>
      <w:rPr>
        <w:rFonts w:ascii="Calibri" w:hAnsi="Calibri" w:cs="Calibri"/>
        <w:b/>
        <w:bCs/>
        <w:sz w:val="16"/>
        <w:szCs w:val="16"/>
      </w:rPr>
    </w:pPr>
    <w:bookmarkStart w:id="0" w:name="_Hlk123656295"/>
    <w:r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>Carmel</w:t>
    </w:r>
    <w:r w:rsidR="00BD0074"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 xml:space="preserve"> C</w:t>
    </w:r>
    <w:r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>ollege</w:t>
    </w:r>
    <w:r w:rsidR="004530FA" w:rsidRPr="008E0D58">
      <w:rPr>
        <w:rFonts w:ascii="Calibri" w:hAnsi="Calibri" w:cs="Calibri"/>
        <w:b/>
        <w:bCs/>
        <w:szCs w:val="16"/>
      </w:rPr>
      <w:ptab w:relativeTo="margin" w:alignment="right" w:leader="none"/>
    </w:r>
    <w:r w:rsidR="004530FA" w:rsidRPr="008E0D58">
      <w:rPr>
        <w:rFonts w:ascii="Calibri" w:hAnsi="Calibri" w:cs="Calibri"/>
        <w:b/>
        <w:bCs/>
        <w:szCs w:val="16"/>
      </w:rPr>
      <w:t xml:space="preserve">pagina </w:t>
    </w:r>
    <w:bookmarkEnd w:id="0"/>
    <w:r w:rsidR="004530FA" w:rsidRPr="008E0D58">
      <w:rPr>
        <w:rFonts w:ascii="Calibri" w:hAnsi="Calibri" w:cs="Calibri"/>
        <w:b/>
        <w:bCs/>
        <w:szCs w:val="16"/>
      </w:rPr>
      <w:fldChar w:fldCharType="begin"/>
    </w:r>
    <w:r w:rsidR="004530FA" w:rsidRPr="008E0D58">
      <w:rPr>
        <w:rFonts w:ascii="Calibri" w:hAnsi="Calibri" w:cs="Calibri"/>
        <w:b/>
        <w:bCs/>
        <w:szCs w:val="16"/>
      </w:rPr>
      <w:instrText>PAGE  \* Arabic  \* MERGEFORMAT</w:instrText>
    </w:r>
    <w:r w:rsidR="004530FA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4530FA" w:rsidRPr="008E0D58">
      <w:rPr>
        <w:rFonts w:ascii="Calibri" w:hAnsi="Calibri" w:cs="Calibri"/>
        <w:b/>
        <w:bCs/>
        <w:szCs w:val="16"/>
      </w:rPr>
      <w:fldChar w:fldCharType="end"/>
    </w:r>
    <w:r w:rsidR="004530FA" w:rsidRPr="008E0D58">
      <w:rPr>
        <w:rFonts w:ascii="Calibri" w:hAnsi="Calibri" w:cs="Calibri"/>
        <w:b/>
        <w:bCs/>
        <w:szCs w:val="16"/>
      </w:rPr>
      <w:t xml:space="preserve"> van </w:t>
    </w:r>
    <w:r w:rsidR="00DC3F05" w:rsidRPr="008E0D58">
      <w:rPr>
        <w:rFonts w:ascii="Calibri" w:hAnsi="Calibri" w:cs="Calibri"/>
        <w:b/>
        <w:bCs/>
        <w:szCs w:val="16"/>
      </w:rPr>
      <w:fldChar w:fldCharType="begin"/>
    </w:r>
    <w:r w:rsidR="00DC3F05" w:rsidRPr="008E0D58">
      <w:rPr>
        <w:rFonts w:ascii="Calibri" w:hAnsi="Calibri" w:cs="Calibri"/>
        <w:b/>
        <w:bCs/>
        <w:szCs w:val="16"/>
      </w:rPr>
      <w:instrText>NUMPAGES  \* Arabic  \* MERGEFORMAT</w:instrText>
    </w:r>
    <w:r w:rsidR="00DC3F05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DC3F05" w:rsidRPr="008E0D58">
      <w:rPr>
        <w:rFonts w:ascii="Calibri" w:hAnsi="Calibri" w:cs="Calibri"/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FAD4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8166561" wp14:editId="6E3C166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91F06B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430EE" wp14:editId="7745E74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A772A2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3C81656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6318" w14:textId="77777777" w:rsidR="00C24D08" w:rsidRDefault="00C24D08" w:rsidP="00F43396">
      <w:pPr>
        <w:spacing w:line="240" w:lineRule="auto"/>
      </w:pPr>
      <w:r>
        <w:separator/>
      </w:r>
    </w:p>
    <w:p w14:paraId="232969EF" w14:textId="77777777" w:rsidR="00C24D08" w:rsidRDefault="00C24D08"/>
    <w:p w14:paraId="06D1C3FA" w14:textId="77777777" w:rsidR="00C24D08" w:rsidRDefault="00C24D08"/>
  </w:footnote>
  <w:footnote w:type="continuationSeparator" w:id="0">
    <w:p w14:paraId="25CE9469" w14:textId="77777777" w:rsidR="00C24D08" w:rsidRDefault="00C24D08" w:rsidP="00F43396">
      <w:pPr>
        <w:spacing w:line="240" w:lineRule="auto"/>
      </w:pPr>
      <w:r>
        <w:continuationSeparator/>
      </w:r>
    </w:p>
    <w:p w14:paraId="01203A4B" w14:textId="77777777" w:rsidR="00C24D08" w:rsidRDefault="00C24D08"/>
    <w:p w14:paraId="4C6900EC" w14:textId="77777777" w:rsidR="00C24D08" w:rsidRDefault="00C24D08"/>
  </w:footnote>
  <w:footnote w:type="continuationNotice" w:id="1">
    <w:p w14:paraId="29B76338" w14:textId="77777777" w:rsidR="00C24D08" w:rsidRDefault="00C24D0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5B26" w14:textId="0CE03A2C" w:rsidR="00BD3EE2" w:rsidRDefault="00916E8B" w:rsidP="008E0D58">
    <w:pPr>
      <w:pStyle w:val="Toelichtendetekst"/>
    </w:pPr>
    <w:r w:rsidRPr="005B3BCD">
      <w:rPr>
        <w:rFonts w:ascii="Arial" w:hAnsi="Arial" w:cs="Arial"/>
        <w:b w:val="0"/>
        <w:bCs/>
        <w:noProof/>
        <w:color w:val="298DA8"/>
        <w:sz w:val="32"/>
        <w:szCs w:val="32"/>
      </w:rPr>
      <w:drawing>
        <wp:anchor distT="0" distB="0" distL="114300" distR="114300" simplePos="0" relativeHeight="251665409" behindDoc="0" locked="0" layoutInCell="1" allowOverlap="1" wp14:anchorId="44777795" wp14:editId="781B8BAF">
          <wp:simplePos x="0" y="0"/>
          <wp:positionH relativeFrom="margin">
            <wp:align>right</wp:align>
          </wp:positionH>
          <wp:positionV relativeFrom="paragraph">
            <wp:posOffset>-51435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1251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1B75A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2092807667" o:spid="_x0000_i1025" type="#_x0000_t75" style="width:24.4pt;height:24.4pt;visibility:visible;mso-wrap-style:square">
            <v:imagedata r:id="rId1" o:title=""/>
          </v:shape>
        </w:pict>
      </mc:Choice>
      <mc:Fallback>
        <w:drawing>
          <wp:inline distT="0" distB="0" distL="0" distR="0" wp14:anchorId="3BF0B82B" wp14:editId="1CD62590">
            <wp:extent cx="309880" cy="309880"/>
            <wp:effectExtent l="0" t="0" r="0" b="0"/>
            <wp:docPr id="2092807667" name="Afbeelding 2092807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1C"/>
    <w:rsid w:val="00012B3D"/>
    <w:rsid w:val="0002552F"/>
    <w:rsid w:val="00053861"/>
    <w:rsid w:val="00053D7D"/>
    <w:rsid w:val="0006298E"/>
    <w:rsid w:val="000729E1"/>
    <w:rsid w:val="000800BB"/>
    <w:rsid w:val="00082EB9"/>
    <w:rsid w:val="000973B9"/>
    <w:rsid w:val="000A443B"/>
    <w:rsid w:val="000B3AC3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9029D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904D8"/>
    <w:rsid w:val="002A3B43"/>
    <w:rsid w:val="002B7459"/>
    <w:rsid w:val="002D2642"/>
    <w:rsid w:val="002D3774"/>
    <w:rsid w:val="002E335C"/>
    <w:rsid w:val="00322F13"/>
    <w:rsid w:val="0033034E"/>
    <w:rsid w:val="00361DDA"/>
    <w:rsid w:val="00377A54"/>
    <w:rsid w:val="003936EB"/>
    <w:rsid w:val="003A44B8"/>
    <w:rsid w:val="003B2FE0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C4C12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5D6C8E"/>
    <w:rsid w:val="00605A93"/>
    <w:rsid w:val="00611663"/>
    <w:rsid w:val="00623CC3"/>
    <w:rsid w:val="00692CF3"/>
    <w:rsid w:val="006E79C5"/>
    <w:rsid w:val="006F20D9"/>
    <w:rsid w:val="006F277B"/>
    <w:rsid w:val="006F5D0B"/>
    <w:rsid w:val="007040CA"/>
    <w:rsid w:val="00713A05"/>
    <w:rsid w:val="007151A4"/>
    <w:rsid w:val="00747153"/>
    <w:rsid w:val="007570FB"/>
    <w:rsid w:val="007644AF"/>
    <w:rsid w:val="00780618"/>
    <w:rsid w:val="0078250F"/>
    <w:rsid w:val="007A02AD"/>
    <w:rsid w:val="007B1689"/>
    <w:rsid w:val="007C52F3"/>
    <w:rsid w:val="007D03F4"/>
    <w:rsid w:val="007D437E"/>
    <w:rsid w:val="007E4487"/>
    <w:rsid w:val="007F5C47"/>
    <w:rsid w:val="008052B3"/>
    <w:rsid w:val="00806BD0"/>
    <w:rsid w:val="008364CB"/>
    <w:rsid w:val="00837DF6"/>
    <w:rsid w:val="0084081B"/>
    <w:rsid w:val="00847B53"/>
    <w:rsid w:val="00851D7F"/>
    <w:rsid w:val="00860797"/>
    <w:rsid w:val="0086276B"/>
    <w:rsid w:val="00877558"/>
    <w:rsid w:val="008A353C"/>
    <w:rsid w:val="008B3520"/>
    <w:rsid w:val="008C7025"/>
    <w:rsid w:val="008C766A"/>
    <w:rsid w:val="008D791A"/>
    <w:rsid w:val="008E0D58"/>
    <w:rsid w:val="00916E8B"/>
    <w:rsid w:val="00941015"/>
    <w:rsid w:val="009421BA"/>
    <w:rsid w:val="00962FF4"/>
    <w:rsid w:val="009756A8"/>
    <w:rsid w:val="00975EFB"/>
    <w:rsid w:val="009C1E79"/>
    <w:rsid w:val="009C1EA2"/>
    <w:rsid w:val="009C445B"/>
    <w:rsid w:val="009D5C3D"/>
    <w:rsid w:val="009D64E8"/>
    <w:rsid w:val="00A03562"/>
    <w:rsid w:val="00A34D04"/>
    <w:rsid w:val="00A557DC"/>
    <w:rsid w:val="00A56C24"/>
    <w:rsid w:val="00A573EB"/>
    <w:rsid w:val="00A62693"/>
    <w:rsid w:val="00A75473"/>
    <w:rsid w:val="00A849C2"/>
    <w:rsid w:val="00A90337"/>
    <w:rsid w:val="00AA2951"/>
    <w:rsid w:val="00AA3220"/>
    <w:rsid w:val="00AC4FD5"/>
    <w:rsid w:val="00AC5F78"/>
    <w:rsid w:val="00AD466B"/>
    <w:rsid w:val="00AE0D92"/>
    <w:rsid w:val="00AE4819"/>
    <w:rsid w:val="00AF2361"/>
    <w:rsid w:val="00B255B9"/>
    <w:rsid w:val="00B94A69"/>
    <w:rsid w:val="00BA03A0"/>
    <w:rsid w:val="00BB03E5"/>
    <w:rsid w:val="00BD0074"/>
    <w:rsid w:val="00BD3EE2"/>
    <w:rsid w:val="00BE0CF1"/>
    <w:rsid w:val="00C01BE6"/>
    <w:rsid w:val="00C24D08"/>
    <w:rsid w:val="00C47B11"/>
    <w:rsid w:val="00C90DFA"/>
    <w:rsid w:val="00CA3F1C"/>
    <w:rsid w:val="00CB7B0B"/>
    <w:rsid w:val="00CC2EDF"/>
    <w:rsid w:val="00CD3A38"/>
    <w:rsid w:val="00CF19BC"/>
    <w:rsid w:val="00D10150"/>
    <w:rsid w:val="00D17DB3"/>
    <w:rsid w:val="00D2287A"/>
    <w:rsid w:val="00D34A8C"/>
    <w:rsid w:val="00D43FB6"/>
    <w:rsid w:val="00D52811"/>
    <w:rsid w:val="00D63554"/>
    <w:rsid w:val="00D6626D"/>
    <w:rsid w:val="00D717B0"/>
    <w:rsid w:val="00DC3F05"/>
    <w:rsid w:val="00DD1235"/>
    <w:rsid w:val="00DE042D"/>
    <w:rsid w:val="00DE0E54"/>
    <w:rsid w:val="00E010FD"/>
    <w:rsid w:val="00E3669F"/>
    <w:rsid w:val="00E42998"/>
    <w:rsid w:val="00E54A3D"/>
    <w:rsid w:val="00E634F1"/>
    <w:rsid w:val="00EA4C23"/>
    <w:rsid w:val="00EB40F0"/>
    <w:rsid w:val="00EC437F"/>
    <w:rsid w:val="00ED5CD2"/>
    <w:rsid w:val="00F01F9A"/>
    <w:rsid w:val="00F15EB9"/>
    <w:rsid w:val="00F26289"/>
    <w:rsid w:val="00F40C29"/>
    <w:rsid w:val="00F42D00"/>
    <w:rsid w:val="00F43396"/>
    <w:rsid w:val="00F67994"/>
    <w:rsid w:val="00F71266"/>
    <w:rsid w:val="00F74DAE"/>
    <w:rsid w:val="00F8269A"/>
    <w:rsid w:val="00FA0A17"/>
    <w:rsid w:val="00FB5582"/>
    <w:rsid w:val="00FD1068"/>
    <w:rsid w:val="00FD3535"/>
    <w:rsid w:val="00FE611B"/>
    <w:rsid w:val="00FF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53D5A"/>
  <w15:chartTrackingRefBased/>
  <w15:docId w15:val="{0A0D9E5F-E5BD-4BA0-BFF1-3BEA2A7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E0D58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D58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iGremmen\Download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C8356-8A10-4BF5-9C49-E30471DF32B4}"/>
</file>

<file path=customXml/itemProps4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verklaring sanctiepakket Russische partijen</Template>
  <TotalTime>2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Gremmen</dc:creator>
  <cp:keywords/>
  <dc:description/>
  <cp:lastModifiedBy>Ramon Nieuwenhuizen | Inkada Inkoop &amp; Advies</cp:lastModifiedBy>
  <cp:revision>6</cp:revision>
  <cp:lastPrinted>2025-06-17T11:14:00Z</cp:lastPrinted>
  <dcterms:created xsi:type="dcterms:W3CDTF">2025-05-28T09:18:00Z</dcterms:created>
  <dcterms:modified xsi:type="dcterms:W3CDTF">2025-06-17T11:14:00Z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