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411EA" w:rsidR="009528E6" w:rsidP="0090475B" w:rsidRDefault="009528E6" w14:paraId="18A74349" w14:textId="77777777">
      <w:pPr>
        <w:tabs>
          <w:tab w:val="left" w:pos="1440"/>
        </w:tabs>
        <w:ind w:right="-846"/>
        <w:rPr>
          <w:rFonts w:ascii="Aptos" w:hAnsi="Aptos" w:cs="Arial"/>
          <w:bCs/>
          <w:sz w:val="22"/>
        </w:rPr>
      </w:pPr>
    </w:p>
    <w:p w:rsidRPr="00F411EA" w:rsidR="0090475B" w:rsidP="0090475B" w:rsidRDefault="009528E6" w14:paraId="63CCFB85" w14:textId="77777777">
      <w:pPr>
        <w:tabs>
          <w:tab w:val="left" w:pos="1440"/>
        </w:tabs>
        <w:ind w:right="-846"/>
        <w:rPr>
          <w:rFonts w:ascii="Aptos" w:hAnsi="Aptos" w:cs="Arial"/>
          <w:b/>
          <w:color w:val="0070C0"/>
          <w:sz w:val="32"/>
          <w:szCs w:val="32"/>
        </w:rPr>
      </w:pPr>
      <w:r w:rsidRPr="00F411EA">
        <w:rPr>
          <w:rFonts w:ascii="Aptos" w:hAnsi="Aptos" w:cs="Arial"/>
          <w:b/>
          <w:color w:val="0070C0"/>
          <w:sz w:val="32"/>
          <w:szCs w:val="32"/>
        </w:rPr>
        <w:t xml:space="preserve">Bijlage </w:t>
      </w:r>
      <w:r w:rsidR="00A403A4">
        <w:rPr>
          <w:rFonts w:ascii="Aptos" w:hAnsi="Aptos" w:cs="Arial"/>
          <w:b/>
          <w:color w:val="0070C0"/>
          <w:sz w:val="32"/>
          <w:szCs w:val="32"/>
        </w:rPr>
        <w:t>C -</w:t>
      </w:r>
      <w:r w:rsidRPr="00F411EA">
        <w:rPr>
          <w:rFonts w:ascii="Aptos" w:hAnsi="Aptos" w:cs="Arial"/>
          <w:b/>
          <w:color w:val="0070C0"/>
          <w:sz w:val="32"/>
          <w:szCs w:val="32"/>
        </w:rPr>
        <w:t xml:space="preserve"> </w:t>
      </w:r>
      <w:r w:rsidR="00A403A4">
        <w:rPr>
          <w:rFonts w:ascii="Aptos" w:hAnsi="Aptos" w:cs="Arial"/>
          <w:b/>
          <w:color w:val="0070C0"/>
          <w:sz w:val="32"/>
          <w:szCs w:val="32"/>
        </w:rPr>
        <w:t>R</w:t>
      </w:r>
      <w:r w:rsidRPr="00F411EA" w:rsidR="00EC0B46">
        <w:rPr>
          <w:rFonts w:ascii="Aptos" w:hAnsi="Aptos" w:cs="Arial"/>
          <w:b/>
          <w:color w:val="0070C0"/>
          <w:sz w:val="32"/>
          <w:szCs w:val="32"/>
        </w:rPr>
        <w:t>eferenties</w:t>
      </w:r>
      <w:r w:rsidRPr="00F411EA" w:rsidR="0090475B">
        <w:rPr>
          <w:rFonts w:ascii="Aptos" w:hAnsi="Aptos" w:cs="Arial"/>
          <w:b/>
          <w:color w:val="0070C0"/>
          <w:sz w:val="32"/>
          <w:szCs w:val="32"/>
        </w:rPr>
        <w:t xml:space="preserve"> </w:t>
      </w:r>
    </w:p>
    <w:p w:rsidRPr="00F411EA" w:rsidR="00871AC5" w:rsidP="00871AC5" w:rsidRDefault="00871AC5" w14:paraId="49D9F967" w14:textId="77777777">
      <w:pPr>
        <w:rPr>
          <w:rFonts w:ascii="Aptos" w:hAnsi="Aptos" w:cs="Arial"/>
          <w:bCs/>
          <w:sz w:val="22"/>
        </w:rPr>
      </w:pPr>
    </w:p>
    <w:p w:rsidRPr="00F411EA" w:rsidR="005F7BEB" w:rsidP="00873517" w:rsidRDefault="00EC0B46" w14:paraId="4A41C753" w14:textId="77777777">
      <w:pPr>
        <w:spacing w:line="240" w:lineRule="auto"/>
        <w:ind w:right="-563"/>
        <w:rPr>
          <w:rFonts w:ascii="Aptos" w:hAnsi="Aptos" w:cs="Arial"/>
          <w:sz w:val="22"/>
        </w:rPr>
      </w:pPr>
      <w:r w:rsidRPr="00F411EA">
        <w:rPr>
          <w:rFonts w:ascii="Aptos" w:hAnsi="Aptos" w:cs="Arial"/>
          <w:sz w:val="22"/>
        </w:rPr>
        <w:t xml:space="preserve">Inschrijver dient per kerncompetentie een referentie </w:t>
      </w:r>
      <w:r w:rsidRPr="00F411EA" w:rsidR="00544DC1">
        <w:rPr>
          <w:rFonts w:ascii="Aptos" w:hAnsi="Aptos" w:cs="Arial"/>
          <w:sz w:val="22"/>
        </w:rPr>
        <w:t xml:space="preserve">te beschrijven </w:t>
      </w:r>
      <w:r w:rsidRPr="00F411EA" w:rsidR="005042D2">
        <w:rPr>
          <w:rFonts w:ascii="Aptos" w:hAnsi="Aptos" w:cs="Arial"/>
          <w:sz w:val="22"/>
        </w:rPr>
        <w:t xml:space="preserve">over de afgelopen </w:t>
      </w:r>
      <w:r w:rsidR="00434917">
        <w:rPr>
          <w:rFonts w:ascii="Aptos" w:hAnsi="Aptos" w:cs="Arial"/>
          <w:sz w:val="22"/>
        </w:rPr>
        <w:t>vijf</w:t>
      </w:r>
      <w:r w:rsidRPr="00A403A4" w:rsidR="004B7713">
        <w:rPr>
          <w:rFonts w:ascii="Aptos" w:hAnsi="Aptos" w:cs="Arial"/>
          <w:sz w:val="22"/>
        </w:rPr>
        <w:t xml:space="preserve"> </w:t>
      </w:r>
      <w:r w:rsidRPr="00A403A4" w:rsidR="005042D2">
        <w:rPr>
          <w:rFonts w:ascii="Aptos" w:hAnsi="Aptos" w:cs="Arial"/>
          <w:sz w:val="22"/>
        </w:rPr>
        <w:t>jaren</w:t>
      </w:r>
      <w:r w:rsidRPr="00F411EA" w:rsidR="005042D2">
        <w:rPr>
          <w:rFonts w:ascii="Aptos" w:hAnsi="Aptos" w:cs="Arial"/>
          <w:sz w:val="22"/>
        </w:rPr>
        <w:t xml:space="preserve"> </w:t>
      </w:r>
      <w:r w:rsidRPr="00F411EA" w:rsidR="005F7BEB">
        <w:rPr>
          <w:rFonts w:ascii="Aptos" w:hAnsi="Aptos" w:cs="Arial"/>
          <w:sz w:val="22"/>
        </w:rPr>
        <w:t>met behulp van dit formulier.</w:t>
      </w:r>
    </w:p>
    <w:p w:rsidRPr="00F411EA" w:rsidR="00EC0B46" w:rsidP="27BA26B4" w:rsidRDefault="00EC0B46" w14:paraId="6ED2FC3A" w14:textId="12D65641">
      <w:pPr>
        <w:spacing w:line="240" w:lineRule="auto"/>
        <w:rPr>
          <w:rFonts w:ascii="Aptos" w:hAnsi="Aptos" w:cs="Arial"/>
          <w:sz w:val="22"/>
        </w:rPr>
      </w:pP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4675"/>
        <w:gridCol w:w="5101"/>
      </w:tblGrid>
      <w:tr w:rsidRPr="00F411EA" w:rsidR="00891EDD" w:rsidTr="39C893D1" w14:paraId="6876C262" w14:textId="77777777">
        <w:tc>
          <w:tcPr>
            <w:tcW w:w="9776" w:type="dxa"/>
            <w:gridSpan w:val="2"/>
            <w:shd w:val="clear" w:color="auto" w:fill="D9E2F3" w:themeFill="accent1" w:themeFillTint="33"/>
            <w:tcMar/>
          </w:tcPr>
          <w:p w:rsidRPr="00F411EA" w:rsidR="00891EDD" w:rsidP="00EC0B46" w:rsidRDefault="0054781D" w14:paraId="2F232FC9" w14:textId="77777777">
            <w:pPr>
              <w:spacing w:line="240" w:lineRule="auto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F411EA">
              <w:rPr>
                <w:rFonts w:ascii="Aptos" w:hAnsi="Aptos" w:cs="Arial"/>
                <w:b/>
                <w:bCs/>
                <w:sz w:val="28"/>
                <w:szCs w:val="28"/>
              </w:rPr>
              <w:t>Referentie 1</w:t>
            </w:r>
          </w:p>
          <w:p w:rsidRPr="00F411EA" w:rsidR="00FF27B0" w:rsidP="00EC0B46" w:rsidRDefault="00FF27B0" w14:paraId="73ED0F74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891EDD" w:rsidTr="39C893D1" w14:paraId="49D2ABAA" w14:textId="77777777">
        <w:tc>
          <w:tcPr>
            <w:tcW w:w="4675" w:type="dxa"/>
            <w:tcMar/>
          </w:tcPr>
          <w:p w:rsidRPr="00F411EA" w:rsidR="00891EDD" w:rsidP="00EC0B46" w:rsidRDefault="0054781D" w14:paraId="2F0C2383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Naam inschrijver</w:t>
            </w:r>
          </w:p>
          <w:p w:rsidRPr="00F411EA" w:rsidR="0054781D" w:rsidP="00EC0B46" w:rsidRDefault="0054781D" w14:paraId="7FBB205E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891EDD" w:rsidP="00EC0B46" w:rsidRDefault="00891EDD" w14:paraId="48D5B6CD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891EDD" w:rsidTr="39C893D1" w14:paraId="1B30B67C" w14:textId="77777777">
        <w:tc>
          <w:tcPr>
            <w:tcW w:w="4675" w:type="dxa"/>
            <w:tcMar/>
          </w:tcPr>
          <w:p w:rsidR="46CB1471" w:rsidP="39C893D1" w:rsidRDefault="46CB1471" w14:paraId="54EE2DC3" w14:textId="2C4FCE8B">
            <w:pPr>
              <w:spacing w:line="240" w:lineRule="auto"/>
              <w:rPr>
                <w:rFonts w:ascii="Aptos" w:hAnsi="Aptos" w:cs="Arial"/>
                <w:i w:val="1"/>
                <w:iCs w:val="1"/>
                <w:sz w:val="22"/>
                <w:szCs w:val="22"/>
                <w:u w:val="single"/>
              </w:rPr>
            </w:pPr>
            <w:r w:rsidRPr="39C893D1" w:rsidR="6A6C79AA">
              <w:rPr>
                <w:rFonts w:ascii="Aptos" w:hAnsi="Aptos" w:cs="Arial"/>
                <w:i w:val="1"/>
                <w:iCs w:val="1"/>
                <w:sz w:val="22"/>
                <w:szCs w:val="22"/>
                <w:u w:val="single"/>
              </w:rPr>
              <w:t>Technische bekwaamheid en beroepsbekwaamheid</w:t>
            </w:r>
          </w:p>
          <w:p w:rsidR="74AA5EC6" w:rsidP="74AA5EC6" w:rsidRDefault="74AA5EC6" w14:paraId="540F5AC8" w14:textId="1701FFEE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  <w:p w:rsidRPr="00F411EA" w:rsidR="003A04F1" w:rsidP="00ED2DC2" w:rsidRDefault="00ED2DC2" w14:paraId="321086C1" w14:textId="596F80EE">
            <w:pPr>
              <w:spacing w:line="240" w:lineRule="auto"/>
            </w:pPr>
            <w:r w:rsidRPr="74AA5EC6" w:rsidR="00ED2DC2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Kerncompetentie 1</w:t>
            </w:r>
            <w:r w:rsidRPr="74AA5EC6" w:rsidR="2FA288E8">
              <w:rPr>
                <w:rFonts w:ascii="Aptos" w:hAnsi="Aptos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2FA288E8" w:rsidP="74AA5EC6" w:rsidRDefault="2FA288E8" w14:paraId="51DA55DF" w14:textId="53AC45BE">
            <w:pPr>
              <w:spacing w:line="240" w:lineRule="auto"/>
              <w:rPr>
                <w:rFonts w:ascii="Aptos" w:hAnsi="Aptos" w:cs="Arial"/>
                <w:b w:val="0"/>
                <w:bCs w:val="0"/>
                <w:i w:val="1"/>
                <w:iCs w:val="1"/>
                <w:sz w:val="22"/>
                <w:szCs w:val="22"/>
              </w:rPr>
            </w:pPr>
            <w:r w:rsidRPr="74AA5EC6" w:rsidR="2FA288E8">
              <w:rPr>
                <w:rFonts w:ascii="Aptos" w:hAnsi="Aptos" w:cs="Arial"/>
                <w:b w:val="0"/>
                <w:bCs w:val="0"/>
                <w:i w:val="1"/>
                <w:iCs w:val="1"/>
                <w:sz w:val="22"/>
                <w:szCs w:val="22"/>
              </w:rPr>
              <w:t>het</w:t>
            </w:r>
            <w:r w:rsidRPr="74AA5EC6" w:rsidR="2FA288E8">
              <w:rPr>
                <w:rFonts w:ascii="Aptos" w:hAnsi="Aptos" w:cs="Arial"/>
                <w:b w:val="0"/>
                <w:bCs w:val="0"/>
                <w:i w:val="1"/>
                <w:iCs w:val="1"/>
                <w:sz w:val="22"/>
                <w:szCs w:val="22"/>
              </w:rPr>
              <w:t xml:space="preserve"> realiseren van een watergebonden laad- en losvoorziening met een hoofddraagconstructie van beton.</w:t>
            </w:r>
          </w:p>
          <w:p w:rsidRPr="00F411EA" w:rsidR="00891EDD" w:rsidP="00ED2DC2" w:rsidRDefault="00891EDD" w14:paraId="267DC098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891EDD" w:rsidP="00EC0B46" w:rsidRDefault="00ED2DC2" w14:paraId="41524722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  <w:r w:rsidRPr="00F411EA">
              <w:rPr>
                <w:rFonts w:ascii="Aptos" w:hAnsi="Aptos" w:cs="Arial"/>
                <w:sz w:val="22"/>
              </w:rPr>
              <w:t>Inschrijver geeft een beschrijving van het project/de opdracht op zodanige manier dat opdrachtgever op eenvoudige wijze kan vaststellen dat inschrijver, combinant of derde (onderaannemer) aan de gevraagde kerncompetentie voldoet.</w:t>
            </w:r>
          </w:p>
          <w:p w:rsidRPr="00F411EA" w:rsidR="00D10CE4" w:rsidP="00EC0B46" w:rsidRDefault="00D10CE4" w14:paraId="0C7FBADF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891EDD" w:rsidTr="39C893D1" w14:paraId="0279FD46" w14:textId="77777777">
        <w:tc>
          <w:tcPr>
            <w:tcW w:w="4675" w:type="dxa"/>
            <w:tcMar/>
          </w:tcPr>
          <w:p w:rsidRPr="00F411EA" w:rsidR="00891EDD" w:rsidP="00EC0B46" w:rsidRDefault="00D10CE4" w14:paraId="36D572BD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Naam en adresgegevens opdrachtgever</w:t>
            </w:r>
          </w:p>
          <w:p w:rsidRPr="00F411EA" w:rsidR="00D10CE4" w:rsidP="00EC0B46" w:rsidRDefault="00D10CE4" w14:paraId="359F7F46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891EDD" w:rsidP="00EC0B46" w:rsidRDefault="00891EDD" w14:paraId="42E26643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891EDD" w:rsidTr="39C893D1" w14:paraId="3B828329" w14:textId="77777777">
        <w:tc>
          <w:tcPr>
            <w:tcW w:w="4675" w:type="dxa"/>
            <w:tcMar/>
          </w:tcPr>
          <w:p w:rsidRPr="00F411EA" w:rsidR="00891EDD" w:rsidP="00EC0B46" w:rsidRDefault="00D10CE4" w14:paraId="1CF60D3F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Soort organisatie</w:t>
            </w:r>
          </w:p>
          <w:p w:rsidRPr="00F411EA" w:rsidR="00D10CE4" w:rsidP="00EC0B46" w:rsidRDefault="00D10CE4" w14:paraId="2666E0D0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891EDD" w:rsidP="00EC0B46" w:rsidRDefault="002430E8" w14:paraId="53CB5B83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  <w:r w:rsidRPr="00F411EA">
              <w:rPr>
                <w:rFonts w:ascii="Aptos" w:hAnsi="Aptos" w:cs="Arial"/>
                <w:sz w:val="22"/>
              </w:rPr>
              <w:t>Publiekrechtelijk/privaatrechtelijk</w:t>
            </w:r>
          </w:p>
        </w:tc>
      </w:tr>
      <w:tr w:rsidRPr="00F411EA" w:rsidR="00891EDD" w:rsidTr="39C893D1" w14:paraId="0D67F9B7" w14:textId="77777777">
        <w:tc>
          <w:tcPr>
            <w:tcW w:w="4675" w:type="dxa"/>
            <w:tcMar/>
          </w:tcPr>
          <w:p w:rsidRPr="00F411EA" w:rsidR="002430E8" w:rsidP="00EC0B46" w:rsidRDefault="00D10CE4" w14:paraId="18EE9C2E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Contactpersoon</w:t>
            </w:r>
            <w:r w:rsidRPr="00F411EA" w:rsidR="002430E8">
              <w:rPr>
                <w:rFonts w:ascii="Aptos" w:hAnsi="Aptos" w:cs="Arial"/>
                <w:b/>
                <w:bCs/>
                <w:sz w:val="22"/>
              </w:rPr>
              <w:t xml:space="preserve"> en telefoonnummer</w:t>
            </w:r>
          </w:p>
          <w:p w:rsidRPr="00F411EA" w:rsidR="002430E8" w:rsidP="00EC0B46" w:rsidRDefault="002430E8" w14:paraId="14EA53DA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891EDD" w:rsidP="00EC0B46" w:rsidRDefault="00891EDD" w14:paraId="7C9F7C14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2430E8" w:rsidTr="39C893D1" w14:paraId="3D9431B2" w14:textId="77777777">
        <w:tc>
          <w:tcPr>
            <w:tcW w:w="4675" w:type="dxa"/>
            <w:tcMar/>
          </w:tcPr>
          <w:p w:rsidRPr="00F411EA" w:rsidR="000B7ED7" w:rsidP="00EC0B46" w:rsidRDefault="000B7ED7" w14:paraId="68E38B10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Contractperiode/uitvoeringsperiode</w:t>
            </w:r>
          </w:p>
          <w:p w:rsidRPr="00F411EA" w:rsidR="000B7ED7" w:rsidP="00EC0B46" w:rsidRDefault="000B7ED7" w14:paraId="7C5ADDBE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2430E8" w:rsidP="00EC0B46" w:rsidRDefault="002430E8" w14:paraId="44F9C8AB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2430E8" w:rsidTr="39C893D1" w14:paraId="05CD5A25" w14:textId="77777777">
        <w:tc>
          <w:tcPr>
            <w:tcW w:w="4675" w:type="dxa"/>
            <w:tcMar/>
          </w:tcPr>
          <w:p w:rsidRPr="00F411EA" w:rsidR="002430E8" w:rsidP="00EC0B46" w:rsidRDefault="000B7ED7" w14:paraId="794350E1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Duur van het contract/duur uitvoering</w:t>
            </w:r>
          </w:p>
          <w:p w:rsidRPr="00F411EA" w:rsidR="000B7ED7" w:rsidP="00EC0B46" w:rsidRDefault="00C961E5" w14:paraId="2682B210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  <w:r w:rsidRPr="00F411EA">
              <w:rPr>
                <w:rFonts w:ascii="Aptos" w:hAnsi="Aptos" w:cs="Arial"/>
                <w:sz w:val="22"/>
              </w:rPr>
              <w:t>(van datum tot datum)</w:t>
            </w:r>
          </w:p>
          <w:p w:rsidRPr="00F411EA" w:rsidR="00C961E5" w:rsidP="00EC0B46" w:rsidRDefault="00C961E5" w14:paraId="7EF5E00F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2430E8" w:rsidP="00EC0B46" w:rsidRDefault="002430E8" w14:paraId="39A18DE5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2430E8" w:rsidTr="39C893D1" w14:paraId="5A532485" w14:textId="77777777">
        <w:tc>
          <w:tcPr>
            <w:tcW w:w="4675" w:type="dxa"/>
            <w:tcMar/>
          </w:tcPr>
          <w:p w:rsidRPr="00F411EA" w:rsidR="00D322C2" w:rsidP="00D322C2" w:rsidRDefault="00D322C2" w14:paraId="3207E9A6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Positie van inschrijver in het project en percentage van de opdracht</w:t>
            </w:r>
          </w:p>
          <w:p w:rsidRPr="00F411EA" w:rsidR="002430E8" w:rsidP="00EC0B46" w:rsidRDefault="002430E8" w14:paraId="749B6596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2430E8" w:rsidP="00EC0B46" w:rsidRDefault="002430E8" w14:paraId="089514FF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2430E8" w:rsidTr="39C893D1" w14:paraId="13CF7DD5" w14:textId="77777777">
        <w:tc>
          <w:tcPr>
            <w:tcW w:w="4675" w:type="dxa"/>
            <w:tcMar/>
          </w:tcPr>
          <w:p w:rsidRPr="00F411EA" w:rsidR="003A04F1" w:rsidP="00EC0B46" w:rsidRDefault="00761505" w14:paraId="42ACF0C3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  <w:r w:rsidRPr="27BA26B4">
              <w:rPr>
                <w:rFonts w:ascii="Aptos" w:hAnsi="Aptos" w:cs="Arial"/>
                <w:b/>
                <w:bCs/>
                <w:sz w:val="22"/>
                <w:szCs w:val="22"/>
              </w:rPr>
              <w:t>Contractwaarde</w:t>
            </w:r>
            <w:r w:rsidRPr="27BA26B4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  <w:p w:rsidRPr="00F411EA" w:rsidR="00761505" w:rsidP="00EC0B46" w:rsidRDefault="00761505" w14:paraId="4D92B036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2430E8" w:rsidP="00EC0B46" w:rsidRDefault="002430E8" w14:paraId="0F7EF025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  <w:tr w:rsidRPr="00F411EA" w:rsidR="00761505" w:rsidTr="39C893D1" w14:paraId="4435D3FC" w14:textId="77777777">
        <w:tc>
          <w:tcPr>
            <w:tcW w:w="4675" w:type="dxa"/>
            <w:tcMar/>
          </w:tcPr>
          <w:p w:rsidRPr="00F411EA" w:rsidR="00761505" w:rsidP="00EC0B46" w:rsidRDefault="00761505" w14:paraId="1A1B054F" w14:textId="77777777">
            <w:pPr>
              <w:spacing w:line="240" w:lineRule="auto"/>
              <w:rPr>
                <w:rFonts w:ascii="Aptos" w:hAnsi="Aptos" w:cs="Arial"/>
                <w:b/>
                <w:bCs/>
                <w:sz w:val="22"/>
              </w:rPr>
            </w:pPr>
            <w:r w:rsidRPr="00F411EA">
              <w:rPr>
                <w:rFonts w:ascii="Aptos" w:hAnsi="Aptos" w:cs="Arial"/>
                <w:b/>
                <w:bCs/>
                <w:sz w:val="22"/>
              </w:rPr>
              <w:t>Gefactureerd bedrag</w:t>
            </w:r>
          </w:p>
          <w:p w:rsidRPr="00F411EA" w:rsidR="00761505" w:rsidP="00EC0B46" w:rsidRDefault="00761505" w14:paraId="19A772A1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  <w:tc>
          <w:tcPr>
            <w:tcW w:w="5101" w:type="dxa"/>
            <w:tcMar/>
          </w:tcPr>
          <w:p w:rsidRPr="00F411EA" w:rsidR="00761505" w:rsidP="00EC0B46" w:rsidRDefault="00761505" w14:paraId="47E5568A" w14:textId="77777777">
            <w:pPr>
              <w:spacing w:line="240" w:lineRule="auto"/>
              <w:rPr>
                <w:rFonts w:ascii="Aptos" w:hAnsi="Aptos" w:cs="Arial"/>
                <w:sz w:val="22"/>
              </w:rPr>
            </w:pPr>
          </w:p>
        </w:tc>
      </w:tr>
    </w:tbl>
    <w:p w:rsidRPr="00F411EA" w:rsidR="00C669BF" w:rsidP="00EC0B46" w:rsidRDefault="00C669BF" w14:paraId="60123AF1" w14:textId="77777777">
      <w:pPr>
        <w:spacing w:line="240" w:lineRule="auto"/>
        <w:rPr>
          <w:rFonts w:ascii="Aptos" w:hAnsi="Aptos" w:cs="Arial"/>
          <w:sz w:val="22"/>
        </w:rPr>
      </w:pPr>
    </w:p>
    <w:p w:rsidRPr="00F411EA" w:rsidR="00EC0B46" w:rsidP="00EC0B46" w:rsidRDefault="00EC0B46" w14:paraId="366C2BEF" w14:textId="77777777">
      <w:pPr>
        <w:spacing w:line="240" w:lineRule="auto"/>
        <w:rPr>
          <w:rFonts w:ascii="Aptos" w:hAnsi="Aptos" w:cs="Arial"/>
          <w:sz w:val="22"/>
        </w:rPr>
      </w:pPr>
      <w:r w:rsidRPr="00F411EA">
        <w:rPr>
          <w:rFonts w:ascii="Aptos" w:hAnsi="Aptos" w:cs="Arial"/>
          <w:sz w:val="22"/>
        </w:rPr>
        <w:t>Naam inschrijver</w:t>
      </w:r>
      <w:r w:rsidRPr="00F411EA" w:rsidR="000800B5">
        <w:rPr>
          <w:rFonts w:ascii="Aptos" w:hAnsi="Aptos" w:cs="Arial"/>
          <w:sz w:val="22"/>
        </w:rPr>
        <w:tab/>
      </w:r>
      <w:r w:rsidRPr="00F411EA" w:rsidR="000800B5">
        <w:rPr>
          <w:rFonts w:ascii="Aptos" w:hAnsi="Aptos" w:cs="Arial"/>
          <w:sz w:val="22"/>
        </w:rPr>
        <w:tab/>
      </w:r>
      <w:r w:rsidRPr="00F411EA" w:rsidR="000800B5">
        <w:rPr>
          <w:rFonts w:ascii="Aptos" w:hAnsi="Aptos" w:cs="Arial"/>
          <w:sz w:val="22"/>
        </w:rPr>
        <w:tab/>
      </w:r>
      <w:r w:rsidRPr="00F411EA">
        <w:rPr>
          <w:rFonts w:ascii="Aptos" w:hAnsi="Aptos" w:cs="Arial"/>
          <w:sz w:val="22"/>
        </w:rPr>
        <w:t>:</w:t>
      </w:r>
      <w:r w:rsidRPr="00F411EA" w:rsidR="000800B5">
        <w:rPr>
          <w:rFonts w:ascii="Aptos" w:hAnsi="Aptos" w:cs="Arial"/>
          <w:sz w:val="22"/>
        </w:rPr>
        <w:t xml:space="preserve"> ……………………………………………………………</w:t>
      </w:r>
      <w:r w:rsidRPr="00F411EA" w:rsidR="00873517">
        <w:rPr>
          <w:rFonts w:ascii="Aptos" w:hAnsi="Aptos" w:cs="Arial"/>
          <w:sz w:val="22"/>
        </w:rPr>
        <w:t>…</w:t>
      </w:r>
      <w:r w:rsidRPr="00F411EA" w:rsidR="000800B5">
        <w:rPr>
          <w:rFonts w:ascii="Aptos" w:hAnsi="Aptos" w:cs="Arial"/>
          <w:sz w:val="22"/>
        </w:rPr>
        <w:t>…</w:t>
      </w:r>
      <w:r w:rsidR="00A403A4">
        <w:rPr>
          <w:rFonts w:ascii="Aptos" w:hAnsi="Aptos" w:cs="Arial"/>
          <w:sz w:val="22"/>
        </w:rPr>
        <w:t>………………</w:t>
      </w:r>
    </w:p>
    <w:p w:rsidRPr="00F411EA" w:rsidR="00EC0B46" w:rsidP="00EC0B46" w:rsidRDefault="00EC0B46" w14:paraId="6EDE3761" w14:textId="77777777">
      <w:pPr>
        <w:spacing w:line="240" w:lineRule="auto"/>
        <w:rPr>
          <w:rFonts w:ascii="Aptos" w:hAnsi="Aptos" w:cs="Arial"/>
          <w:sz w:val="22"/>
        </w:rPr>
      </w:pPr>
    </w:p>
    <w:p w:rsidRPr="00F411EA" w:rsidR="00EC0B46" w:rsidP="00EC0B46" w:rsidRDefault="00EC0B46" w14:paraId="5DFF6FFC" w14:textId="77777777">
      <w:pPr>
        <w:spacing w:line="240" w:lineRule="auto"/>
        <w:rPr>
          <w:rFonts w:ascii="Aptos" w:hAnsi="Aptos" w:cs="Arial"/>
          <w:sz w:val="22"/>
        </w:rPr>
      </w:pPr>
      <w:r w:rsidRPr="00F411EA">
        <w:rPr>
          <w:rFonts w:ascii="Aptos" w:hAnsi="Aptos" w:cs="Arial"/>
          <w:sz w:val="22"/>
        </w:rPr>
        <w:t>Naam en functie ondergetekende</w:t>
      </w:r>
      <w:r w:rsidRPr="00F411EA" w:rsidR="000800B5">
        <w:rPr>
          <w:rFonts w:ascii="Aptos" w:hAnsi="Aptos" w:cs="Arial"/>
          <w:sz w:val="22"/>
        </w:rPr>
        <w:tab/>
      </w:r>
      <w:r w:rsidRPr="00F411EA">
        <w:rPr>
          <w:rFonts w:ascii="Aptos" w:hAnsi="Aptos" w:cs="Arial"/>
          <w:sz w:val="22"/>
        </w:rPr>
        <w:t>:</w:t>
      </w:r>
      <w:r w:rsidRPr="00F411EA" w:rsidR="000800B5">
        <w:rPr>
          <w:rFonts w:ascii="Aptos" w:hAnsi="Aptos" w:cs="Arial"/>
          <w:sz w:val="22"/>
        </w:rPr>
        <w:t xml:space="preserve"> ………………………………………………………</w:t>
      </w:r>
      <w:r w:rsidRPr="00F411EA" w:rsidR="00873517">
        <w:rPr>
          <w:rFonts w:ascii="Aptos" w:hAnsi="Aptos" w:cs="Arial"/>
          <w:sz w:val="22"/>
        </w:rPr>
        <w:t>…</w:t>
      </w:r>
      <w:r w:rsidRPr="00F411EA" w:rsidR="000800B5">
        <w:rPr>
          <w:rFonts w:ascii="Aptos" w:hAnsi="Aptos" w:cs="Arial"/>
          <w:sz w:val="22"/>
        </w:rPr>
        <w:t>…</w:t>
      </w:r>
      <w:r w:rsidR="00A403A4">
        <w:rPr>
          <w:rFonts w:ascii="Aptos" w:hAnsi="Aptos" w:cs="Arial"/>
          <w:sz w:val="22"/>
        </w:rPr>
        <w:t>………………</w:t>
      </w:r>
      <w:r w:rsidRPr="00F411EA" w:rsidR="000800B5">
        <w:rPr>
          <w:rFonts w:ascii="Aptos" w:hAnsi="Aptos" w:cs="Arial"/>
          <w:sz w:val="22"/>
        </w:rPr>
        <w:t>…...</w:t>
      </w:r>
    </w:p>
    <w:p w:rsidRPr="00F411EA" w:rsidR="00EC0B46" w:rsidP="00EC0B46" w:rsidRDefault="00EC0B46" w14:paraId="2B77F82E" w14:textId="77777777">
      <w:pPr>
        <w:spacing w:line="240" w:lineRule="auto"/>
        <w:rPr>
          <w:rFonts w:ascii="Aptos" w:hAnsi="Aptos" w:cs="Arial"/>
          <w:sz w:val="22"/>
        </w:rPr>
      </w:pPr>
    </w:p>
    <w:p w:rsidRPr="00F411EA" w:rsidR="00EC0B46" w:rsidP="00EC0B46" w:rsidRDefault="00EC0B46" w14:paraId="3478CA30" w14:textId="77777777">
      <w:pPr>
        <w:spacing w:line="240" w:lineRule="auto"/>
        <w:rPr>
          <w:rFonts w:ascii="Aptos" w:hAnsi="Aptos" w:cs="Arial"/>
          <w:sz w:val="22"/>
        </w:rPr>
      </w:pPr>
      <w:r w:rsidRPr="00F411EA">
        <w:rPr>
          <w:rFonts w:ascii="Aptos" w:hAnsi="Aptos" w:cs="Arial"/>
          <w:sz w:val="22"/>
        </w:rPr>
        <w:t>Datum</w:t>
      </w:r>
      <w:r w:rsidRPr="00F411EA" w:rsidR="000800B5">
        <w:rPr>
          <w:rFonts w:ascii="Aptos" w:hAnsi="Aptos" w:cs="Arial"/>
          <w:sz w:val="22"/>
        </w:rPr>
        <w:tab/>
      </w:r>
      <w:r w:rsidRPr="00F411EA" w:rsidR="000800B5">
        <w:rPr>
          <w:rFonts w:ascii="Aptos" w:hAnsi="Aptos" w:cs="Arial"/>
          <w:sz w:val="22"/>
        </w:rPr>
        <w:tab/>
      </w:r>
      <w:r w:rsidRPr="00F411EA" w:rsidR="000800B5">
        <w:rPr>
          <w:rFonts w:ascii="Aptos" w:hAnsi="Aptos" w:cs="Arial"/>
          <w:sz w:val="22"/>
        </w:rPr>
        <w:tab/>
      </w:r>
      <w:r w:rsidRPr="00F411EA" w:rsidR="000800B5">
        <w:rPr>
          <w:rFonts w:ascii="Aptos" w:hAnsi="Aptos" w:cs="Arial"/>
          <w:sz w:val="22"/>
        </w:rPr>
        <w:tab/>
      </w:r>
      <w:r w:rsidRPr="00F411EA" w:rsidR="000800B5">
        <w:rPr>
          <w:rFonts w:ascii="Aptos" w:hAnsi="Aptos" w:cs="Arial"/>
          <w:sz w:val="22"/>
        </w:rPr>
        <w:tab/>
      </w:r>
      <w:r w:rsidRPr="00F411EA">
        <w:rPr>
          <w:rFonts w:ascii="Aptos" w:hAnsi="Aptos" w:cs="Arial"/>
          <w:sz w:val="22"/>
        </w:rPr>
        <w:t>:</w:t>
      </w:r>
      <w:r w:rsidRPr="00F411EA" w:rsidR="000800B5">
        <w:rPr>
          <w:rFonts w:ascii="Aptos" w:hAnsi="Aptos" w:cs="Arial"/>
          <w:sz w:val="22"/>
        </w:rPr>
        <w:t xml:space="preserve"> ……………………………………………………………</w:t>
      </w:r>
      <w:r w:rsidR="00A403A4">
        <w:rPr>
          <w:rFonts w:ascii="Aptos" w:hAnsi="Aptos" w:cs="Arial"/>
          <w:sz w:val="22"/>
        </w:rPr>
        <w:t>………………</w:t>
      </w:r>
      <w:r w:rsidRPr="00F411EA" w:rsidR="00873517">
        <w:rPr>
          <w:rFonts w:ascii="Aptos" w:hAnsi="Aptos" w:cs="Arial"/>
          <w:sz w:val="22"/>
        </w:rPr>
        <w:t>…</w:t>
      </w:r>
      <w:r w:rsidRPr="00F411EA" w:rsidR="000800B5">
        <w:rPr>
          <w:rFonts w:ascii="Aptos" w:hAnsi="Aptos" w:cs="Arial"/>
          <w:sz w:val="22"/>
        </w:rPr>
        <w:t>...</w:t>
      </w:r>
    </w:p>
    <w:p w:rsidRPr="00F411EA" w:rsidR="00EC0B46" w:rsidP="00EC0B46" w:rsidRDefault="00EC0B46" w14:paraId="18F1663C" w14:textId="77777777">
      <w:pPr>
        <w:rPr>
          <w:rFonts w:ascii="Aptos" w:hAnsi="Aptos" w:cs="Arial"/>
          <w:sz w:val="22"/>
        </w:rPr>
      </w:pPr>
    </w:p>
    <w:p w:rsidRPr="00F411EA" w:rsidR="00871AC5" w:rsidP="00EC0B46" w:rsidRDefault="00EC0B46" w14:paraId="7FEBDA9E" w14:textId="70FCB7D5">
      <w:pPr>
        <w:jc w:val="both"/>
      </w:pPr>
      <w:r w:rsidRPr="74AA5EC6" w:rsidR="00EC0B46">
        <w:rPr>
          <w:rFonts w:ascii="Aptos" w:hAnsi="Aptos" w:cs="Arial"/>
          <w:sz w:val="22"/>
          <w:szCs w:val="22"/>
        </w:rPr>
        <w:t>Handtekening</w:t>
      </w:r>
      <w:r>
        <w:tab/>
      </w:r>
      <w:r>
        <w:tab/>
      </w:r>
      <w:r>
        <w:tab/>
      </w:r>
      <w:r>
        <w:tab/>
      </w:r>
      <w:r w:rsidRPr="74AA5EC6" w:rsidR="00EC0B46">
        <w:rPr>
          <w:rFonts w:ascii="Aptos" w:hAnsi="Aptos" w:cs="Arial"/>
          <w:sz w:val="22"/>
          <w:szCs w:val="22"/>
        </w:rPr>
        <w:t>:</w:t>
      </w:r>
      <w:r w:rsidRPr="74AA5EC6" w:rsidR="000800B5">
        <w:rPr>
          <w:rFonts w:ascii="Aptos" w:hAnsi="Aptos" w:cs="Arial"/>
          <w:sz w:val="22"/>
          <w:szCs w:val="22"/>
        </w:rPr>
        <w:t xml:space="preserve"> ……………………………………………………………</w:t>
      </w:r>
      <w:r w:rsidRPr="74AA5EC6" w:rsidR="00873517">
        <w:rPr>
          <w:rFonts w:ascii="Aptos" w:hAnsi="Aptos" w:cs="Arial"/>
          <w:sz w:val="22"/>
          <w:szCs w:val="22"/>
        </w:rPr>
        <w:t>…</w:t>
      </w:r>
      <w:r w:rsidRPr="74AA5EC6" w:rsidR="000800B5">
        <w:rPr>
          <w:rFonts w:ascii="Aptos" w:hAnsi="Aptos" w:cs="Arial"/>
          <w:sz w:val="22"/>
          <w:szCs w:val="22"/>
        </w:rPr>
        <w:t>…</w:t>
      </w:r>
      <w:r w:rsidRPr="74AA5EC6" w:rsidR="00B16AB2">
        <w:rPr>
          <w:rFonts w:ascii="Aptos" w:hAnsi="Aptos" w:cs="Arial"/>
          <w:sz w:val="22"/>
          <w:szCs w:val="22"/>
        </w:rPr>
        <w:t>………………</w:t>
      </w:r>
    </w:p>
    <w:p w:rsidR="74AA5EC6" w:rsidRDefault="74AA5EC6" w14:paraId="5D04EB01" w14:textId="19F15BF2">
      <w:r>
        <w:br w:type="page"/>
      </w:r>
    </w:p>
    <w:p w:rsidR="74AA5EC6" w:rsidP="74AA5EC6" w:rsidRDefault="74AA5EC6" w14:paraId="44DC8AF0" w14:textId="12D65641">
      <w:pPr>
        <w:spacing w:line="240" w:lineRule="auto"/>
        <w:rPr>
          <w:rFonts w:ascii="Aptos" w:hAnsi="Aptos" w:cs="Arial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5"/>
        <w:gridCol w:w="5101"/>
      </w:tblGrid>
      <w:tr w:rsidR="74AA5EC6" w:rsidTr="6FCB6C80" w14:paraId="5714F092">
        <w:trPr>
          <w:trHeight w:val="300"/>
        </w:trPr>
        <w:tc>
          <w:tcPr>
            <w:tcW w:w="9776" w:type="dxa"/>
            <w:gridSpan w:val="2"/>
            <w:shd w:val="clear" w:color="auto" w:fill="D9E2F3" w:themeFill="accent1" w:themeFillTint="33"/>
            <w:tcMar/>
          </w:tcPr>
          <w:p w:rsidR="74AA5EC6" w:rsidP="6FCB6C80" w:rsidRDefault="74AA5EC6" w14:paraId="541D3DB3" w14:textId="2B8C8DC4">
            <w:pPr>
              <w:spacing w:line="240" w:lineRule="auto"/>
            </w:pPr>
            <w:r w:rsidRPr="6FCB6C80" w:rsidR="74AA5EC6">
              <w:rPr>
                <w:rFonts w:ascii="Aptos" w:hAnsi="Aptos" w:cs="Arial"/>
                <w:b w:val="1"/>
                <w:bCs w:val="1"/>
                <w:sz w:val="28"/>
                <w:szCs w:val="28"/>
              </w:rPr>
              <w:t xml:space="preserve">Referentie </w:t>
            </w:r>
            <w:r w:rsidRPr="6FCB6C80" w:rsidR="6005009E">
              <w:rPr>
                <w:rFonts w:ascii="Aptos" w:hAnsi="Aptos" w:cs="Arial"/>
                <w:b w:val="1"/>
                <w:bCs w:val="1"/>
                <w:sz w:val="28"/>
                <w:szCs w:val="28"/>
              </w:rPr>
              <w:t>2</w:t>
            </w:r>
          </w:p>
          <w:p w:rsidR="74AA5EC6" w:rsidP="74AA5EC6" w:rsidRDefault="74AA5EC6" w14:paraId="1F4F3EB7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238DF144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66658316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Naam inschrijver</w:t>
            </w:r>
          </w:p>
          <w:p w:rsidR="74AA5EC6" w:rsidP="74AA5EC6" w:rsidRDefault="74AA5EC6" w14:paraId="0DA797FE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6AF40A04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133DA8BE">
        <w:trPr>
          <w:trHeight w:val="300"/>
        </w:trPr>
        <w:tc>
          <w:tcPr>
            <w:tcW w:w="4675" w:type="dxa"/>
            <w:tcMar/>
          </w:tcPr>
          <w:p w:rsidR="74AA5EC6" w:rsidP="6FCB6C80" w:rsidRDefault="74AA5EC6" w14:paraId="14CC24F9" w14:textId="0B2CE569">
            <w:pPr>
              <w:spacing w:line="240" w:lineRule="auto"/>
              <w:rPr>
                <w:rFonts w:ascii="Aptos" w:hAnsi="Aptos" w:cs="Arial"/>
                <w:i w:val="1"/>
                <w:iCs w:val="1"/>
                <w:sz w:val="22"/>
                <w:szCs w:val="22"/>
                <w:u w:val="single"/>
              </w:rPr>
            </w:pPr>
            <w:r w:rsidRPr="6FCB6C80" w:rsidR="74AA5EC6">
              <w:rPr>
                <w:rFonts w:ascii="Aptos" w:hAnsi="Aptos" w:cs="Arial"/>
                <w:i w:val="1"/>
                <w:iCs w:val="1"/>
                <w:sz w:val="22"/>
                <w:szCs w:val="22"/>
                <w:u w:val="single"/>
              </w:rPr>
              <w:t>Technische bekwaamheid en beroepsbekwaamheid</w:t>
            </w:r>
          </w:p>
          <w:p w:rsidR="74AA5EC6" w:rsidP="74AA5EC6" w:rsidRDefault="74AA5EC6" w14:paraId="46F7945D" w14:textId="1701FFEE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  <w:p w:rsidR="74AA5EC6" w:rsidP="6F839697" w:rsidRDefault="74AA5EC6" w14:paraId="6EAE544F" w14:textId="06BACDF2">
            <w:pPr>
              <w:pStyle w:val="Standa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FCB6C80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 xml:space="preserve">Kerncompetentie </w:t>
            </w:r>
            <w:r w:rsidRPr="6FCB6C80" w:rsidR="18CD7E65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2</w:t>
            </w:r>
            <w:r w:rsidRPr="6FCB6C80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 xml:space="preserve"> </w:t>
            </w:r>
          </w:p>
          <w:p w:rsidR="0B097CF1" w:rsidP="6FCB6C80" w:rsidRDefault="0B097CF1" w14:paraId="3BEA0778" w14:textId="41EED1C3">
            <w:pPr>
              <w:spacing w:line="240" w:lineRule="auto"/>
            </w:pPr>
            <w:r w:rsidRPr="6FCB6C80" w:rsidR="0B097CF1">
              <w:rPr>
                <w:rFonts w:ascii="Aptos" w:hAnsi="Aptos" w:cs="Arial"/>
                <w:b w:val="0"/>
                <w:bCs w:val="0"/>
                <w:i w:val="1"/>
                <w:iCs w:val="1"/>
                <w:sz w:val="22"/>
                <w:szCs w:val="22"/>
              </w:rPr>
              <w:t>het onder eigen verantwoordelijkheid opstellen en beheersen van een uitvoeringsontwerp voor een civieltechnisch werk, waaronder ten minste de constructieve uitwerking, afstemming van raakvlakken en verwerking van het ontwerp in uitvoeringsdocumenten.</w:t>
            </w:r>
          </w:p>
          <w:p w:rsidR="74AA5EC6" w:rsidP="74AA5EC6" w:rsidRDefault="74AA5EC6" w14:paraId="22A326E9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35383013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sz w:val="22"/>
                <w:szCs w:val="22"/>
              </w:rPr>
              <w:t>Inschrijver geeft een beschrijving van het project/de opdracht op zodanige manier dat opdrachtgever op eenvoudige wijze kan vaststellen dat inschrijver, combinant of derde (onderaannemer) aan de gevraagde kerncompetentie voldoet.</w:t>
            </w:r>
          </w:p>
          <w:p w:rsidR="74AA5EC6" w:rsidP="74AA5EC6" w:rsidRDefault="74AA5EC6" w14:paraId="6286DFF3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0B631B87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3EB5452B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Naam en adresgegevens opdrachtgever</w:t>
            </w:r>
          </w:p>
          <w:p w:rsidR="74AA5EC6" w:rsidP="74AA5EC6" w:rsidRDefault="74AA5EC6" w14:paraId="447FD97F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2C7AD395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7D5A1E6A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61847C60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Soort organisatie</w:t>
            </w:r>
          </w:p>
          <w:p w:rsidR="74AA5EC6" w:rsidP="74AA5EC6" w:rsidRDefault="74AA5EC6" w14:paraId="58152888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77EACD72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sz w:val="22"/>
                <w:szCs w:val="22"/>
              </w:rPr>
              <w:t>Publiekrechtelijk/privaatrechtelijk</w:t>
            </w:r>
          </w:p>
        </w:tc>
      </w:tr>
      <w:tr w:rsidR="74AA5EC6" w:rsidTr="6FCB6C80" w14:paraId="5862461E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38BFD692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Contactpersoon</w:t>
            </w: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 xml:space="preserve"> en telefoonnummer</w:t>
            </w:r>
          </w:p>
          <w:p w:rsidR="74AA5EC6" w:rsidP="74AA5EC6" w:rsidRDefault="74AA5EC6" w14:paraId="25F3B1BE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7191BB46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3E8D1053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37A48B38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Contractperiode/uitvoeringsperiode</w:t>
            </w:r>
          </w:p>
          <w:p w:rsidR="74AA5EC6" w:rsidP="74AA5EC6" w:rsidRDefault="74AA5EC6" w14:paraId="196AA657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5D5874C2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320D22F0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1819C286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Duur van het contract/duur uitvoering</w:t>
            </w:r>
          </w:p>
          <w:p w:rsidR="74AA5EC6" w:rsidP="74AA5EC6" w:rsidRDefault="74AA5EC6" w14:paraId="20BD103C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sz w:val="22"/>
                <w:szCs w:val="22"/>
              </w:rPr>
              <w:t>(van datum tot datum)</w:t>
            </w:r>
          </w:p>
          <w:p w:rsidR="74AA5EC6" w:rsidP="74AA5EC6" w:rsidRDefault="74AA5EC6" w14:paraId="4A40039D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4EB66E90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1CC8A519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2EAE61DD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Positie van inschrijver in het project en percentage van de opdracht</w:t>
            </w:r>
          </w:p>
          <w:p w:rsidR="74AA5EC6" w:rsidP="74AA5EC6" w:rsidRDefault="74AA5EC6" w14:paraId="55C017E5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24F8383A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5AEBDB0B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6E4C0AC6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Contractwaarde</w:t>
            </w:r>
            <w:r w:rsidRPr="74AA5EC6" w:rsidR="74AA5EC6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  <w:p w:rsidR="74AA5EC6" w:rsidP="74AA5EC6" w:rsidRDefault="74AA5EC6" w14:paraId="0DEEEC72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4A9DB28B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74AA5EC6" w:rsidTr="6FCB6C80" w14:paraId="7FE96663">
        <w:trPr>
          <w:trHeight w:val="300"/>
        </w:trPr>
        <w:tc>
          <w:tcPr>
            <w:tcW w:w="4675" w:type="dxa"/>
            <w:tcMar/>
          </w:tcPr>
          <w:p w:rsidR="74AA5EC6" w:rsidP="74AA5EC6" w:rsidRDefault="74AA5EC6" w14:paraId="0B6AF825">
            <w:pPr>
              <w:spacing w:line="240" w:lineRule="auto"/>
              <w:rPr>
                <w:rFonts w:ascii="Aptos" w:hAnsi="Aptos" w:cs="Arial"/>
                <w:b w:val="1"/>
                <w:bCs w:val="1"/>
                <w:sz w:val="22"/>
                <w:szCs w:val="22"/>
              </w:rPr>
            </w:pPr>
            <w:r w:rsidRPr="74AA5EC6" w:rsidR="74AA5EC6">
              <w:rPr>
                <w:rFonts w:ascii="Aptos" w:hAnsi="Aptos" w:cs="Arial"/>
                <w:b w:val="1"/>
                <w:bCs w:val="1"/>
                <w:sz w:val="22"/>
                <w:szCs w:val="22"/>
              </w:rPr>
              <w:t>Gefactureerd bedrag</w:t>
            </w:r>
          </w:p>
          <w:p w:rsidR="74AA5EC6" w:rsidP="74AA5EC6" w:rsidRDefault="74AA5EC6" w14:paraId="57F0DFE3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101" w:type="dxa"/>
            <w:tcMar/>
          </w:tcPr>
          <w:p w:rsidR="74AA5EC6" w:rsidP="74AA5EC6" w:rsidRDefault="74AA5EC6" w14:paraId="05174FC2">
            <w:pPr>
              <w:spacing w:line="240" w:lineRule="auto"/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:rsidR="74AA5EC6" w:rsidP="74AA5EC6" w:rsidRDefault="74AA5EC6" w14:paraId="41B5D77B">
      <w:pPr>
        <w:spacing w:line="240" w:lineRule="auto"/>
        <w:rPr>
          <w:rFonts w:ascii="Aptos" w:hAnsi="Aptos" w:cs="Arial"/>
          <w:sz w:val="22"/>
          <w:szCs w:val="22"/>
        </w:rPr>
      </w:pPr>
    </w:p>
    <w:p w:rsidR="7691A684" w:rsidP="74AA5EC6" w:rsidRDefault="7691A684" w14:paraId="34919226">
      <w:pPr>
        <w:spacing w:line="240" w:lineRule="auto"/>
        <w:rPr>
          <w:rFonts w:ascii="Aptos" w:hAnsi="Aptos" w:cs="Arial"/>
          <w:sz w:val="22"/>
          <w:szCs w:val="22"/>
        </w:rPr>
      </w:pPr>
      <w:r w:rsidRPr="74AA5EC6" w:rsidR="7691A684">
        <w:rPr>
          <w:rFonts w:ascii="Aptos" w:hAnsi="Aptos" w:cs="Arial"/>
          <w:sz w:val="22"/>
          <w:szCs w:val="22"/>
        </w:rPr>
        <w:t>Naam inschrijver</w:t>
      </w:r>
      <w:r>
        <w:tab/>
      </w:r>
      <w:r>
        <w:tab/>
      </w:r>
      <w:r>
        <w:tab/>
      </w:r>
      <w:r w:rsidRPr="74AA5EC6" w:rsidR="7691A684">
        <w:rPr>
          <w:rFonts w:ascii="Aptos" w:hAnsi="Aptos" w:cs="Arial"/>
          <w:sz w:val="22"/>
          <w:szCs w:val="22"/>
        </w:rPr>
        <w:t>: …………………………………………………………………………………</w:t>
      </w:r>
    </w:p>
    <w:p w:rsidR="74AA5EC6" w:rsidP="74AA5EC6" w:rsidRDefault="74AA5EC6" w14:paraId="1D675AD6">
      <w:pPr>
        <w:spacing w:line="240" w:lineRule="auto"/>
        <w:rPr>
          <w:rFonts w:ascii="Aptos" w:hAnsi="Aptos" w:cs="Arial"/>
          <w:sz w:val="22"/>
          <w:szCs w:val="22"/>
        </w:rPr>
      </w:pPr>
    </w:p>
    <w:p w:rsidR="7691A684" w:rsidP="74AA5EC6" w:rsidRDefault="7691A684" w14:paraId="7BADA1D9">
      <w:pPr>
        <w:spacing w:line="240" w:lineRule="auto"/>
        <w:rPr>
          <w:rFonts w:ascii="Aptos" w:hAnsi="Aptos" w:cs="Arial"/>
          <w:sz w:val="22"/>
          <w:szCs w:val="22"/>
        </w:rPr>
      </w:pPr>
      <w:r w:rsidRPr="74AA5EC6" w:rsidR="7691A684">
        <w:rPr>
          <w:rFonts w:ascii="Aptos" w:hAnsi="Aptos" w:cs="Arial"/>
          <w:sz w:val="22"/>
          <w:szCs w:val="22"/>
        </w:rPr>
        <w:t>Naam en functie ondergetekende</w:t>
      </w:r>
      <w:r>
        <w:tab/>
      </w:r>
      <w:r w:rsidRPr="74AA5EC6" w:rsidR="7691A684">
        <w:rPr>
          <w:rFonts w:ascii="Aptos" w:hAnsi="Aptos" w:cs="Arial"/>
          <w:sz w:val="22"/>
          <w:szCs w:val="22"/>
        </w:rPr>
        <w:t>: ………………………………………………………………………………...</w:t>
      </w:r>
    </w:p>
    <w:p w:rsidR="74AA5EC6" w:rsidP="74AA5EC6" w:rsidRDefault="74AA5EC6" w14:paraId="19E1B7DE">
      <w:pPr>
        <w:spacing w:line="240" w:lineRule="auto"/>
        <w:rPr>
          <w:rFonts w:ascii="Aptos" w:hAnsi="Aptos" w:cs="Arial"/>
          <w:sz w:val="22"/>
          <w:szCs w:val="22"/>
        </w:rPr>
      </w:pPr>
    </w:p>
    <w:p w:rsidR="7691A684" w:rsidP="74AA5EC6" w:rsidRDefault="7691A684" w14:paraId="10BFE4EE">
      <w:pPr>
        <w:spacing w:line="240" w:lineRule="auto"/>
        <w:rPr>
          <w:rFonts w:ascii="Aptos" w:hAnsi="Aptos" w:cs="Arial"/>
          <w:sz w:val="22"/>
          <w:szCs w:val="22"/>
        </w:rPr>
      </w:pPr>
      <w:r w:rsidRPr="74AA5EC6" w:rsidR="7691A684">
        <w:rPr>
          <w:rFonts w:ascii="Aptos" w:hAnsi="Aptos" w:cs="Arial"/>
          <w:sz w:val="22"/>
          <w:szCs w:val="22"/>
        </w:rPr>
        <w:t>Datum</w:t>
      </w:r>
      <w:r>
        <w:tab/>
      </w:r>
      <w:r>
        <w:tab/>
      </w:r>
      <w:r>
        <w:tab/>
      </w:r>
      <w:r>
        <w:tab/>
      </w:r>
      <w:r>
        <w:tab/>
      </w:r>
      <w:r w:rsidRPr="74AA5EC6" w:rsidR="7691A684">
        <w:rPr>
          <w:rFonts w:ascii="Aptos" w:hAnsi="Aptos" w:cs="Arial"/>
          <w:sz w:val="22"/>
          <w:szCs w:val="22"/>
        </w:rPr>
        <w:t>: ………………………………………………………………………………...</w:t>
      </w:r>
    </w:p>
    <w:p w:rsidR="74AA5EC6" w:rsidP="74AA5EC6" w:rsidRDefault="74AA5EC6" w14:paraId="5D1AC021">
      <w:pPr>
        <w:rPr>
          <w:rFonts w:ascii="Aptos" w:hAnsi="Aptos" w:cs="Arial"/>
          <w:sz w:val="22"/>
          <w:szCs w:val="22"/>
        </w:rPr>
      </w:pPr>
    </w:p>
    <w:p w:rsidR="7691A684" w:rsidP="74AA5EC6" w:rsidRDefault="7691A684" w14:paraId="237EF415" w14:textId="70FCB7D5">
      <w:pPr>
        <w:jc w:val="both"/>
        <w:rPr>
          <w:rFonts w:ascii="Aptos" w:hAnsi="Aptos"/>
          <w:sz w:val="22"/>
          <w:szCs w:val="22"/>
        </w:rPr>
      </w:pPr>
      <w:r w:rsidRPr="74AA5EC6" w:rsidR="7691A684">
        <w:rPr>
          <w:rFonts w:ascii="Aptos" w:hAnsi="Aptos" w:cs="Arial"/>
          <w:sz w:val="22"/>
          <w:szCs w:val="22"/>
        </w:rPr>
        <w:t>Handtekening</w:t>
      </w:r>
      <w:r>
        <w:tab/>
      </w:r>
      <w:r>
        <w:tab/>
      </w:r>
      <w:r>
        <w:tab/>
      </w:r>
      <w:r>
        <w:tab/>
      </w:r>
      <w:r w:rsidRPr="74AA5EC6" w:rsidR="7691A684">
        <w:rPr>
          <w:rFonts w:ascii="Aptos" w:hAnsi="Aptos" w:cs="Arial"/>
          <w:sz w:val="22"/>
          <w:szCs w:val="22"/>
        </w:rPr>
        <w:t>: …………………………………………………………………………………</w:t>
      </w:r>
    </w:p>
    <w:p w:rsidR="74AA5EC6" w:rsidP="74AA5EC6" w:rsidRDefault="74AA5EC6" w14:paraId="4495CCCD" w14:textId="75D9F4EA">
      <w:pPr>
        <w:pStyle w:val="Standaard"/>
        <w:jc w:val="both"/>
        <w:rPr>
          <w:rFonts w:ascii="Aptos" w:hAnsi="Aptos" w:cs="Arial"/>
          <w:sz w:val="22"/>
          <w:szCs w:val="22"/>
        </w:rPr>
      </w:pPr>
    </w:p>
    <w:sectPr w:rsidRPr="00F411EA" w:rsidR="00871AC5" w:rsidSect="00AE580C">
      <w:headerReference w:type="default" r:id="rId12"/>
      <w:pgSz w:w="12240" w:h="15840" w:orient="portrait" w:code="1"/>
      <w:pgMar w:top="1440" w:right="1440" w:bottom="851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04D15" w:rsidP="008526A3" w:rsidRDefault="00404D15" w14:paraId="09F2AA68" w14:textId="77777777">
      <w:pPr>
        <w:spacing w:line="240" w:lineRule="auto"/>
      </w:pPr>
      <w:r>
        <w:separator/>
      </w:r>
    </w:p>
  </w:endnote>
  <w:endnote w:type="continuationSeparator" w:id="0">
    <w:p w:rsidR="00404D15" w:rsidP="008526A3" w:rsidRDefault="00404D15" w14:paraId="7689FA2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04D15" w:rsidP="008526A3" w:rsidRDefault="00404D15" w14:paraId="6746E769" w14:textId="77777777">
      <w:pPr>
        <w:spacing w:line="240" w:lineRule="auto"/>
      </w:pPr>
      <w:r>
        <w:separator/>
      </w:r>
    </w:p>
  </w:footnote>
  <w:footnote w:type="continuationSeparator" w:id="0">
    <w:p w:rsidR="00404D15" w:rsidP="008526A3" w:rsidRDefault="00404D15" w14:paraId="7EFF662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526A3" w:rsidRDefault="008526A3" w14:paraId="36534DDE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DA649F6" wp14:editId="3F700A61">
          <wp:simplePos x="0" y="0"/>
          <wp:positionH relativeFrom="margin">
            <wp:align>center</wp:align>
          </wp:positionH>
          <wp:positionV relativeFrom="paragraph">
            <wp:posOffset>-320782</wp:posOffset>
          </wp:positionV>
          <wp:extent cx="1615983" cy="672860"/>
          <wp:effectExtent l="0" t="0" r="3810" b="0"/>
          <wp:wrapNone/>
          <wp:docPr id="914306347" name="Afbeelding 914306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983" cy="672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45D"/>
    <w:rsid w:val="00021AD7"/>
    <w:rsid w:val="00040B44"/>
    <w:rsid w:val="00045831"/>
    <w:rsid w:val="00051AF3"/>
    <w:rsid w:val="000800B5"/>
    <w:rsid w:val="00081450"/>
    <w:rsid w:val="00087700"/>
    <w:rsid w:val="000B7ED7"/>
    <w:rsid w:val="000C163E"/>
    <w:rsid w:val="000F7CA7"/>
    <w:rsid w:val="00100200"/>
    <w:rsid w:val="0018229D"/>
    <w:rsid w:val="002430E8"/>
    <w:rsid w:val="0029074D"/>
    <w:rsid w:val="002948AD"/>
    <w:rsid w:val="003A04F1"/>
    <w:rsid w:val="003E14AC"/>
    <w:rsid w:val="004031D7"/>
    <w:rsid w:val="00404D15"/>
    <w:rsid w:val="004209D8"/>
    <w:rsid w:val="00434917"/>
    <w:rsid w:val="004A367E"/>
    <w:rsid w:val="004B7713"/>
    <w:rsid w:val="004E1762"/>
    <w:rsid w:val="005042D2"/>
    <w:rsid w:val="00544DC1"/>
    <w:rsid w:val="0054781D"/>
    <w:rsid w:val="00584B4C"/>
    <w:rsid w:val="005D0C63"/>
    <w:rsid w:val="005E145D"/>
    <w:rsid w:val="005E3FA2"/>
    <w:rsid w:val="005F7BEB"/>
    <w:rsid w:val="00666FA1"/>
    <w:rsid w:val="007351E9"/>
    <w:rsid w:val="00756945"/>
    <w:rsid w:val="00761505"/>
    <w:rsid w:val="007A646F"/>
    <w:rsid w:val="008526A3"/>
    <w:rsid w:val="00871AC5"/>
    <w:rsid w:val="00873517"/>
    <w:rsid w:val="00891EDD"/>
    <w:rsid w:val="0089539F"/>
    <w:rsid w:val="008A587A"/>
    <w:rsid w:val="0090475B"/>
    <w:rsid w:val="009416B1"/>
    <w:rsid w:val="00951876"/>
    <w:rsid w:val="009528E6"/>
    <w:rsid w:val="00990234"/>
    <w:rsid w:val="00991E4A"/>
    <w:rsid w:val="009A6650"/>
    <w:rsid w:val="009C511C"/>
    <w:rsid w:val="009D1AEC"/>
    <w:rsid w:val="00A15175"/>
    <w:rsid w:val="00A3456A"/>
    <w:rsid w:val="00A403A4"/>
    <w:rsid w:val="00AE580C"/>
    <w:rsid w:val="00B16AB2"/>
    <w:rsid w:val="00B779CE"/>
    <w:rsid w:val="00C305F7"/>
    <w:rsid w:val="00C60261"/>
    <w:rsid w:val="00C6531B"/>
    <w:rsid w:val="00C669BF"/>
    <w:rsid w:val="00C961E5"/>
    <w:rsid w:val="00CC6131"/>
    <w:rsid w:val="00D10CE4"/>
    <w:rsid w:val="00D22D01"/>
    <w:rsid w:val="00D322C2"/>
    <w:rsid w:val="00E35199"/>
    <w:rsid w:val="00E422B6"/>
    <w:rsid w:val="00E87853"/>
    <w:rsid w:val="00E944C0"/>
    <w:rsid w:val="00EC0B46"/>
    <w:rsid w:val="00EC75BB"/>
    <w:rsid w:val="00ED2DC2"/>
    <w:rsid w:val="00F0723A"/>
    <w:rsid w:val="00F322BA"/>
    <w:rsid w:val="00F411EA"/>
    <w:rsid w:val="00F63B55"/>
    <w:rsid w:val="00FE27A6"/>
    <w:rsid w:val="00FF27B0"/>
    <w:rsid w:val="0B097CF1"/>
    <w:rsid w:val="18CD7E65"/>
    <w:rsid w:val="1FA50F1E"/>
    <w:rsid w:val="27BA26B4"/>
    <w:rsid w:val="2FA288E8"/>
    <w:rsid w:val="39C893D1"/>
    <w:rsid w:val="46CB1471"/>
    <w:rsid w:val="6005009E"/>
    <w:rsid w:val="6A6C79AA"/>
    <w:rsid w:val="6F839697"/>
    <w:rsid w:val="6FCB6C80"/>
    <w:rsid w:val="74AA5EC6"/>
    <w:rsid w:val="7691A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EE6BD"/>
  <w15:chartTrackingRefBased/>
  <w15:docId w15:val="{BD0B2396-3861-4C23-BA04-0EC4A48D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0475B"/>
    <w:pPr>
      <w:spacing w:line="276" w:lineRule="auto"/>
    </w:pPr>
    <w:rPr>
      <w:rFonts w:ascii="Calibri" w:hAnsi="Calibri" w:eastAsia="Calibri" w:cs="Times New Roman"/>
      <w:sz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475B"/>
    <w:rPr>
      <w:rFonts w:ascii="Calibri" w:hAnsi="Calibri" w:eastAsia="Calibri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af" w:customStyle="1">
    <w:name w:val="paragraaf"/>
    <w:basedOn w:val="Standaard"/>
    <w:next w:val="Standaard"/>
    <w:rsid w:val="0090475B"/>
    <w:pPr>
      <w:spacing w:before="240" w:after="60" w:line="240" w:lineRule="atLeast"/>
    </w:pPr>
    <w:rPr>
      <w:rFonts w:ascii="Arial" w:hAnsi="Arial" w:eastAsia="Times New Roman"/>
      <w:b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8526A3"/>
    <w:rPr>
      <w:rFonts w:ascii="Calibri" w:hAnsi="Calibri" w:eastAsia="Calibri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8526A3"/>
    <w:rPr>
      <w:rFonts w:ascii="Calibri" w:hAnsi="Calibri" w:eastAsia="Calibri" w:cs="Times New Roman"/>
      <w:sz w:val="20"/>
    </w:rPr>
  </w:style>
  <w:style w:type="paragraph" w:styleId="Plattetekst">
    <w:name w:val="Body Text"/>
    <w:basedOn w:val="Standaard"/>
    <w:link w:val="PlattetekstChar"/>
    <w:rsid w:val="00871AC5"/>
    <w:pPr>
      <w:spacing w:line="240" w:lineRule="auto"/>
      <w:jc w:val="both"/>
    </w:pPr>
    <w:rPr>
      <w:rFonts w:ascii="Arial" w:hAnsi="Arial" w:eastAsia="Times New Roman" w:cs="Arial"/>
      <w:szCs w:val="24"/>
      <w:lang w:eastAsia="nl-NL"/>
    </w:rPr>
  </w:style>
  <w:style w:type="character" w:styleId="PlattetekstChar" w:customStyle="1">
    <w:name w:val="Platte tekst Char"/>
    <w:basedOn w:val="Standaardalinea-lettertype"/>
    <w:link w:val="Plattetekst"/>
    <w:rsid w:val="00871AC5"/>
    <w:rPr>
      <w:rFonts w:ascii="Arial" w:hAnsi="Arial" w:eastAsia="Times New Roman" w:cs="Arial"/>
      <w:sz w:val="20"/>
      <w:szCs w:val="24"/>
      <w:lang w:eastAsia="nl-NL"/>
    </w:rPr>
  </w:style>
  <w:style w:type="paragraph" w:styleId="Plattetekst2">
    <w:name w:val="Body Text 2"/>
    <w:basedOn w:val="Standaard"/>
    <w:link w:val="Plattetekst2Char"/>
    <w:rsid w:val="00871AC5"/>
    <w:pPr>
      <w:spacing w:line="240" w:lineRule="auto"/>
    </w:pPr>
    <w:rPr>
      <w:rFonts w:ascii="Arial" w:hAnsi="Arial" w:eastAsia="Times New Roman" w:cs="Arial"/>
      <w:szCs w:val="24"/>
      <w:lang w:eastAsia="nl-NL"/>
    </w:rPr>
  </w:style>
  <w:style w:type="character" w:styleId="Plattetekst2Char" w:customStyle="1">
    <w:name w:val="Platte tekst 2 Char"/>
    <w:basedOn w:val="Standaardalinea-lettertype"/>
    <w:link w:val="Plattetekst2"/>
    <w:rsid w:val="00871AC5"/>
    <w:rPr>
      <w:rFonts w:ascii="Arial" w:hAnsi="Arial" w:eastAsia="Times New Roman" w:cs="Arial"/>
      <w:sz w:val="20"/>
      <w:szCs w:val="24"/>
      <w:lang w:eastAsia="nl-NL"/>
    </w:rPr>
  </w:style>
  <w:style w:type="character" w:styleId="Voetnootmarkering">
    <w:name w:val="footnote reference"/>
    <w:basedOn w:val="Standaardalinea-lettertype"/>
    <w:semiHidden/>
    <w:rsid w:val="00871AC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871AC5"/>
    <w:pPr>
      <w:spacing w:line="240" w:lineRule="atLeast"/>
    </w:pPr>
    <w:rPr>
      <w:rFonts w:ascii="Arial" w:hAnsi="Arial" w:eastAsia="Times New Roman"/>
      <w:sz w:val="16"/>
      <w:szCs w:val="20"/>
      <w:lang w:eastAsia="nl-NL"/>
    </w:rPr>
  </w:style>
  <w:style w:type="character" w:styleId="VoetnoottekstChar" w:customStyle="1">
    <w:name w:val="Voetnoottekst Char"/>
    <w:basedOn w:val="Standaardalinea-lettertype"/>
    <w:link w:val="Voetnoottekst"/>
    <w:semiHidden/>
    <w:rsid w:val="00871AC5"/>
    <w:rPr>
      <w:rFonts w:ascii="Arial" w:hAnsi="Arial" w:eastAsia="Times New Roman" w:cs="Times New Roman"/>
      <w:sz w:val="16"/>
      <w:szCs w:val="20"/>
      <w:lang w:eastAsia="nl-NL"/>
    </w:rPr>
  </w:style>
  <w:style w:type="paragraph" w:styleId="Datum">
    <w:name w:val="Date"/>
    <w:basedOn w:val="Standaard"/>
    <w:next w:val="Standaard"/>
    <w:link w:val="DatumChar"/>
    <w:semiHidden/>
    <w:unhideWhenUsed/>
    <w:rsid w:val="00EC0B46"/>
    <w:pPr>
      <w:spacing w:line="240" w:lineRule="auto"/>
    </w:pPr>
    <w:rPr>
      <w:rFonts w:ascii="Arial" w:hAnsi="Arial" w:eastAsia="Times New Roman"/>
      <w:szCs w:val="24"/>
      <w:lang w:eastAsia="nl-NL"/>
    </w:rPr>
  </w:style>
  <w:style w:type="character" w:styleId="DatumChar" w:customStyle="1">
    <w:name w:val="Datum Char"/>
    <w:basedOn w:val="Standaardalinea-lettertype"/>
    <w:link w:val="Datum"/>
    <w:semiHidden/>
    <w:rsid w:val="00EC0B46"/>
    <w:rPr>
      <w:rFonts w:ascii="Arial" w:hAnsi="Arial" w:eastAsia="Times New Roman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Heres\Groningen%20Seaports%20NV\TEAM-Projectsupport%20-%20General\05%20AANBESTEDEN-PROJECTEN\01%20AANBESTEDEN\01%20Werken\03%20Bijlage%20C%20-%20Formulier%20referenties.dotx" TargetMode="External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5a5d1ad2-fa5c-47db-9da2-e0f51743bacf" ContentTypeId="0x0101006E73F22CEAE83043BE5DCE314C8E981A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ECFB65FF1ABFB746A6F3AD45D2B5AF99" ma:contentTypeVersion="28" ma:contentTypeDescription="Nieuw inhoudstype voor project teams. Dit inhoudstype bevat minder velden en is afgestemd met Project Support." ma:contentTypeScope="" ma:versionID="c7358df2de9b1d3334c5148bb26f8b8e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1762fa60-9108-4fb2-ab49-841c399c34d5" targetNamespace="http://schemas.microsoft.com/office/2006/metadata/properties" ma:root="true" ma:fieldsID="309d2c130ad67a49005ad36c3869f1d0" ns2:_="" ns3:_="" ns4:_="">
    <xsd:import namespace="6d6fd0a0-e73e-48d2-9e16-5c80ca3c5db6"/>
    <xsd:import namespace="http://schemas.microsoft.com/sharepoint/v3/fields"/>
    <xsd:import namespace="1762fa60-9108-4fb2-ab49-841c399c34d5"/>
    <xsd:element name="properties">
      <xsd:complexType>
        <xsd:sequence>
          <xsd:element name="documentManagement">
            <xsd:complexType>
              <xsd:all>
                <xsd:element ref="ns2:DatumOpStuk" minOccurs="0"/>
                <xsd:element ref="ns2:BeschrijvingInhoud" minOccurs="0"/>
                <xsd:element ref="ns2:ba2b5568e00c48c58e469b0a9f413512" minOccurs="0"/>
                <xsd:element ref="ns2:TaxCatchAll" minOccurs="0"/>
                <xsd:element ref="ns2:TaxCatchAllLabel" minOccurs="0"/>
                <xsd:element ref="ns2:m1c1089021ba4db7bed31e16ccd9d4ab" minOccurs="0"/>
                <xsd:element ref="ns2:GSPEindDatum" minOccurs="0"/>
                <xsd:element ref="ns2:gspKenmerk" minOccurs="0"/>
                <xsd:element ref="ns2:efdc0143416444a1828dd4e2d2935ff4" minOccurs="0"/>
                <xsd:element ref="ns3:Location" minOccurs="0"/>
                <xsd:element ref="ns2:la025304fa2345e1832b8f4c1cae977f" minOccurs="0"/>
                <xsd:element ref="ns2:BestekNr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4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a2b5568e00c48c58e469b0a9f413512" ma:index="8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ffb4d89-8c8a-46fc-858a-05f68dd64d24}" ma:internalName="TaxCatchAll" ma:showField="CatchAllData" ma:web="1762fa60-9108-4fb2-ab49-841c399c3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ffb4d89-8c8a-46fc-858a-05f68dd64d24}" ma:internalName="TaxCatchAllLabel" ma:readOnly="true" ma:showField="CatchAllDataLabel" ma:web="1762fa60-9108-4fb2-ab49-841c399c34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14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PEindDatum" ma:index="16" nillable="true" ma:displayName="Eind datum" ma:description="Einddatum" ma:format="DateOnly" ma:internalName="GSPEindDatum">
      <xsd:simpleType>
        <xsd:restriction base="dms:DateTime"/>
      </xsd:simpleType>
    </xsd:element>
    <xsd:element name="gspKenmerk" ma:index="1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efdc0143416444a1828dd4e2d2935ff4" ma:index="18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stekNr" ma:index="23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20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2fa60-9108-4fb2-ab49-841c399c34d5" elementFormDefault="qualified">
    <xsd:import namespace="http://schemas.microsoft.com/office/2006/documentManagement/types"/>
    <xsd:import namespace="http://schemas.microsoft.com/office/infopath/2007/PartnerControls"/>
    <xsd:element name="_dlc_DocId" ma:index="2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 xsi:nil="true"/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</TermName>
          <TermId xmlns="http://schemas.microsoft.com/office/infopath/2007/PartnerControls">b8a310ad-4f6c-454c-acd0-feb964b2bf0f</TermId>
        </TermInfo>
      </Terms>
    </ba2b5568e00c48c58e469b0a9f413512>
    <TaxCatchAll xmlns="6d6fd0a0-e73e-48d2-9e16-5c80ca3c5db6">
      <Value>6</Value>
      <Value>11</Value>
      <Value>1</Value>
    </TaxCatchAll>
    <GSPEindDatum xmlns="6d6fd0a0-e73e-48d2-9e16-5c80ca3c5db6" xsi:nil="true"/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>Formulier referenties. Bijlage bij de aanbesteding voor </BeschrijvingInhoud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1762fa60-9108-4fb2-ab49-841c399c34d5">5PW7DPTSVFYX-1927772515-842</_dlc_DocId>
    <_dlc_DocIdUrl xmlns="1762fa60-9108-4fb2-ab49-841c399c34d5">
      <Url>https://groningenseaportsnv.sharepoint.com/sites/PROJ-P000056-03-KadeOosterhornkanaal/_layouts/15/DocIdRedir.aspx?ID=5PW7DPTSVFYX-1927772515-842</Url>
      <Description>5PW7DPTSVFYX-1927772515-842</Description>
    </_dlc_DocIdUrl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P000056-03 Kade Oosterhornkanaal</TermName>
          <TermId xmlns="http://schemas.microsoft.com/office/infopath/2007/PartnerControls">bd3b267a-6762-4deb-87a8-6894776b6b6e</TermId>
        </TermInfo>
      </Terms>
    </efdc0143416444a1828dd4e2d2935ff4>
    <BestekNr xmlns="6d6fd0a0-e73e-48d2-9e16-5c80ca3c5db6" xsi:nil="true"/>
    <Locat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A2C29DC7-04AE-4B3A-A012-50B01B9B7A3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1C53A96-71F3-46B6-87EB-B55AD2CC5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1762fa60-9108-4fb2-ab49-841c399c34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33032A-11AE-408A-93F2-13049D2253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4C77F11-EC3F-4898-94BC-CE69814F3A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04507A-ED64-49B0-B746-581A0E479954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1762fa60-9108-4fb2-ab49-841c399c34d5"/>
    <ds:schemaRef ds:uri="http://schemas.microsoft.com/sharepoint/v3/field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03 Bijlage C - Formulier referenties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Rens Visser</cp:lastModifiedBy>
  <cp:revision>9</cp:revision>
  <cp:lastPrinted>2025-04-01T12:51:00Z</cp:lastPrinted>
  <dcterms:created xsi:type="dcterms:W3CDTF">2026-07-21T08:21:00Z</dcterms:created>
  <dcterms:modified xsi:type="dcterms:W3CDTF">2026-09-23T12:23:09Z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0x0101006E73F22CEAE83043BE5DCE314C8E981A0400ECFB65FF1ABFB746A6F3AD45D2B5AF99</vt:lpwstr>
  </property>
  <property fmtid="{D5CDD505-2E9C-101B-9397-08002B2CF9AE}" pid="3" name="_dlc_DocIdItemGuid">
    <vt:lpwstr>1668c5f4-00fd-403b-bcc9-7d9fb70abf2b</vt:lpwstr>
  </property>
  <property fmtid="{D5CDD505-2E9C-101B-9397-08002B2CF9AE}" pid="4" name="Topic">
    <vt:lpwstr/>
  </property>
  <property fmtid="{D5CDD505-2E9C-101B-9397-08002B2CF9AE}" pid="5" name="DocumentSoort">
    <vt:lpwstr>11;#Aanbesteding|b8a310ad-4f6c-454c-acd0-feb964b2bf0f</vt:lpwstr>
  </property>
  <property fmtid="{D5CDD505-2E9C-101B-9397-08002B2CF9AE}" pid="6" name="ProjectNr">
    <vt:lpwstr>1;#P000056-03 Kade Oosterhornkanaal|bd3b267a-6762-4deb-87a8-6894776b6b6e</vt:lpwstr>
  </property>
  <property fmtid="{D5CDD505-2E9C-101B-9397-08002B2CF9AE}" pid="7" name="AfzenderGeadresseerde">
    <vt:lpwstr>6;#Tenderned|9e8f9204-6bb4-4c6d-8b45-06eda84d4447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>Projecten|756a4686-8c2d-43dd-8567-547612a72025</vt:lpwstr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>11;#Projecten|756a4686-8c2d-43dd-8567-547612a72025</vt:lpwstr>
  </property>
  <property fmtid="{D5CDD505-2E9C-101B-9397-08002B2CF9AE}" pid="19" name="MediaServiceImageTags">
    <vt:lpwstr/>
  </property>
  <property fmtid="{D5CDD505-2E9C-101B-9397-08002B2CF9AE}" pid="20" name="_dlc_DocId">
    <vt:lpwstr>RKKYZPNWYVAN-284649207-380</vt:lpwstr>
  </property>
  <property fmtid="{D5CDD505-2E9C-101B-9397-08002B2CF9AE}" pid="21" name="PostType">
    <vt:lpwstr>Uitgaand</vt:lpwstr>
  </property>
  <property fmtid="{D5CDD505-2E9C-101B-9397-08002B2CF9AE}" pid="22" name="Behandelaar">
    <vt:lpwstr>36;#Ina Verstappen-Kamminga</vt:lpwstr>
  </property>
  <property fmtid="{D5CDD505-2E9C-101B-9397-08002B2CF9AE}" pid="23" name="FysiekeKopie">
    <vt:bool>false</vt:bool>
  </property>
  <property fmtid="{D5CDD505-2E9C-101B-9397-08002B2CF9AE}" pid="24" name="_dlc_DocIdUrl">
    <vt:lpwstr>https://groningenseaportsnv.sharepoint.com/sites/TEAM-Projectsupport/_layouts/15/DocIdRedir.aspx?ID=RKKYZPNWYVAN-284649207-380, RKKYZPNWYVAN-284649207-380</vt:lpwstr>
  </property>
  <property fmtid="{D5CDD505-2E9C-101B-9397-08002B2CF9AE}" pid="25" name="Vertrouwelijkheid">
    <vt:lpwstr>Bedrijfsvertrouwelijk</vt:lpwstr>
  </property>
  <property fmtid="{D5CDD505-2E9C-101B-9397-08002B2CF9AE}" pid="26" name="lcf76f155ced4ddcb4097134ff3c332f">
    <vt:lpwstr/>
  </property>
  <property fmtid="{D5CDD505-2E9C-101B-9397-08002B2CF9AE}" pid="27" name="efdc0143416444a1828dd4e2d2935ff4">
    <vt:lpwstr/>
  </property>
  <property fmtid="{D5CDD505-2E9C-101B-9397-08002B2CF9AE}" pid="28" name="m54c08c34d8948f6918ce88524479c5e">
    <vt:lpwstr/>
  </property>
  <property fmtid="{D5CDD505-2E9C-101B-9397-08002B2CF9AE}" pid="29" name="Order">
    <vt:r8>1979000</vt:r8>
  </property>
  <property fmtid="{D5CDD505-2E9C-101B-9397-08002B2CF9AE}" pid="30" name="ValidSignTransactionId">
    <vt:lpwstr/>
  </property>
  <property fmtid="{D5CDD505-2E9C-101B-9397-08002B2CF9AE}" pid="31" name="xd_ProgID">
    <vt:lpwstr/>
  </property>
  <property fmtid="{D5CDD505-2E9C-101B-9397-08002B2CF9AE}" pid="32" name="ComplianceAssetId">
    <vt:lpwstr/>
  </property>
  <property fmtid="{D5CDD505-2E9C-101B-9397-08002B2CF9AE}" pid="33" name="TemplateUrl">
    <vt:lpwstr/>
  </property>
  <property fmtid="{D5CDD505-2E9C-101B-9397-08002B2CF9AE}" pid="34" name="BriefNr">
    <vt:lpwstr/>
  </property>
  <property fmtid="{D5CDD505-2E9C-101B-9397-08002B2CF9AE}" pid="35" name="BewaarPlaats">
    <vt:lpwstr/>
  </property>
  <property fmtid="{D5CDD505-2E9C-101B-9397-08002B2CF9AE}" pid="36" name="_ExtendedDescription">
    <vt:lpwstr/>
  </property>
  <property fmtid="{D5CDD505-2E9C-101B-9397-08002B2CF9AE}" pid="37" name="TriggerFlowInfo">
    <vt:lpwstr/>
  </property>
  <property fmtid="{D5CDD505-2E9C-101B-9397-08002B2CF9AE}" pid="38" name="ToestemmingNr">
    <vt:lpwstr/>
  </property>
  <property fmtid="{D5CDD505-2E9C-101B-9397-08002B2CF9AE}" pid="39" name="ValidSignStatus">
    <vt:lpwstr/>
  </property>
  <property fmtid="{D5CDD505-2E9C-101B-9397-08002B2CF9AE}" pid="40" name="xd_Signature">
    <vt:bool>false</vt:bool>
  </property>
  <property fmtid="{D5CDD505-2E9C-101B-9397-08002B2CF9AE}" pid="41" name="SharedWithUsers">
    <vt:lpwstr/>
  </property>
  <property fmtid="{D5CDD505-2E9C-101B-9397-08002B2CF9AE}" pid="44" name="docLang">
    <vt:lpwstr>nl</vt:lpwstr>
  </property>
</Properties>
</file>