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A8E43" w14:textId="77777777" w:rsidR="004625BA" w:rsidRPr="004625BA" w:rsidRDefault="00E339C6" w:rsidP="00A10182">
      <w:pPr>
        <w:rPr>
          <w:b/>
          <w:bCs/>
          <w:sz w:val="24"/>
          <w:szCs w:val="28"/>
        </w:rPr>
      </w:pPr>
      <w:r w:rsidRPr="004625BA">
        <w:rPr>
          <w:b/>
          <w:bCs/>
          <w:sz w:val="24"/>
          <w:szCs w:val="28"/>
        </w:rPr>
        <w:t>AKKOORDVERKLARING</w:t>
      </w:r>
    </w:p>
    <w:p w14:paraId="26A711A4" w14:textId="77777777" w:rsidR="004625BA" w:rsidRDefault="004625BA" w:rsidP="00A10182"/>
    <w:p w14:paraId="0A277C1D" w14:textId="7FA6C0FA" w:rsidR="004625BA" w:rsidRPr="00DD5CC4" w:rsidRDefault="1697EF9A" w:rsidP="00A10182">
      <w:pPr>
        <w:rPr>
          <w:color w:val="000000" w:themeColor="text1"/>
          <w:sz w:val="24"/>
          <w:szCs w:val="24"/>
        </w:rPr>
      </w:pPr>
      <w:r w:rsidRPr="6BD8E67D">
        <w:rPr>
          <w:color w:val="000000" w:themeColor="text1"/>
          <w:sz w:val="24"/>
          <w:szCs w:val="24"/>
        </w:rPr>
        <w:t>m.b.t.</w:t>
      </w:r>
      <w:r w:rsidR="735CF5E4" w:rsidRPr="6BD8E67D">
        <w:rPr>
          <w:color w:val="000000" w:themeColor="text1"/>
          <w:sz w:val="24"/>
          <w:szCs w:val="24"/>
        </w:rPr>
        <w:t xml:space="preserve"> </w:t>
      </w:r>
      <w:r w:rsidR="75A3A31C" w:rsidRPr="6BD8E67D">
        <w:rPr>
          <w:color w:val="000000" w:themeColor="text1"/>
          <w:sz w:val="24"/>
          <w:szCs w:val="24"/>
        </w:rPr>
        <w:t xml:space="preserve">de </w:t>
      </w:r>
      <w:r w:rsidR="735CF5E4" w:rsidRPr="6BD8E67D">
        <w:rPr>
          <w:color w:val="000000" w:themeColor="text1"/>
          <w:sz w:val="24"/>
          <w:szCs w:val="24"/>
        </w:rPr>
        <w:t xml:space="preserve">EISEN </w:t>
      </w:r>
      <w:r w:rsidR="43E87B59" w:rsidRPr="6BD8E67D">
        <w:rPr>
          <w:color w:val="000000" w:themeColor="text1"/>
          <w:sz w:val="24"/>
          <w:szCs w:val="24"/>
        </w:rPr>
        <w:t>in de</w:t>
      </w:r>
      <w:r w:rsidR="735CF5E4" w:rsidRPr="6BD8E67D">
        <w:rPr>
          <w:color w:val="000000" w:themeColor="text1"/>
          <w:sz w:val="24"/>
          <w:szCs w:val="24"/>
        </w:rPr>
        <w:t xml:space="preserve"> </w:t>
      </w:r>
      <w:r w:rsidR="7C83958F" w:rsidRPr="6BD8E67D">
        <w:rPr>
          <w:color w:val="000000" w:themeColor="text1"/>
          <w:sz w:val="24"/>
          <w:szCs w:val="24"/>
        </w:rPr>
        <w:t>E</w:t>
      </w:r>
      <w:r w:rsidR="43E87B59" w:rsidRPr="6BD8E67D">
        <w:rPr>
          <w:color w:val="000000" w:themeColor="text1"/>
          <w:sz w:val="24"/>
          <w:szCs w:val="24"/>
        </w:rPr>
        <w:t>uropese</w:t>
      </w:r>
      <w:r w:rsidR="7C83958F" w:rsidRPr="6BD8E67D">
        <w:rPr>
          <w:color w:val="000000" w:themeColor="text1"/>
          <w:sz w:val="24"/>
          <w:szCs w:val="24"/>
        </w:rPr>
        <w:t xml:space="preserve"> A</w:t>
      </w:r>
      <w:r w:rsidR="43E87B59" w:rsidRPr="6BD8E67D">
        <w:rPr>
          <w:color w:val="000000" w:themeColor="text1"/>
          <w:sz w:val="24"/>
          <w:szCs w:val="24"/>
        </w:rPr>
        <w:t>anbesteding voor</w:t>
      </w:r>
    </w:p>
    <w:p w14:paraId="3D314BDC" w14:textId="77777777" w:rsidR="004625BA" w:rsidRDefault="004625BA" w:rsidP="00A10182"/>
    <w:p w14:paraId="4743DC93" w14:textId="77777777" w:rsidR="00233DC6" w:rsidRPr="003937B6" w:rsidRDefault="00233DC6" w:rsidP="00A10182">
      <w:pPr>
        <w:rPr>
          <w:b/>
          <w:bCs/>
          <w:sz w:val="24"/>
          <w:szCs w:val="28"/>
        </w:rPr>
      </w:pPr>
      <w:r w:rsidRPr="003937B6">
        <w:rPr>
          <w:b/>
          <w:bCs/>
          <w:sz w:val="24"/>
          <w:szCs w:val="28"/>
        </w:rPr>
        <w:t>AV-Middelen en Diensten</w:t>
      </w:r>
    </w:p>
    <w:p w14:paraId="2CB65C3E" w14:textId="7980BE98" w:rsidR="00953780" w:rsidRPr="003937B6" w:rsidRDefault="00233DC6" w:rsidP="00A10182">
      <w:pPr>
        <w:rPr>
          <w:b/>
          <w:bCs/>
          <w:sz w:val="24"/>
          <w:szCs w:val="28"/>
        </w:rPr>
      </w:pPr>
      <w:proofErr w:type="spellStart"/>
      <w:r w:rsidRPr="003937B6">
        <w:rPr>
          <w:b/>
          <w:bCs/>
          <w:sz w:val="24"/>
          <w:szCs w:val="28"/>
        </w:rPr>
        <w:t>Tenderned</w:t>
      </w:r>
      <w:proofErr w:type="spellEnd"/>
      <w:r w:rsidR="00511012" w:rsidRPr="003937B6">
        <w:rPr>
          <w:b/>
          <w:bCs/>
          <w:sz w:val="24"/>
          <w:szCs w:val="28"/>
        </w:rPr>
        <w:t xml:space="preserve"> </w:t>
      </w:r>
      <w:r w:rsidR="0030367C" w:rsidRPr="003937B6">
        <w:rPr>
          <w:b/>
          <w:bCs/>
          <w:sz w:val="24"/>
          <w:szCs w:val="28"/>
        </w:rPr>
        <w:t>Kenmerk</w:t>
      </w:r>
      <w:r w:rsidR="00511012" w:rsidRPr="003937B6">
        <w:rPr>
          <w:b/>
          <w:bCs/>
          <w:sz w:val="24"/>
          <w:szCs w:val="28"/>
        </w:rPr>
        <w:t xml:space="preserve"> </w:t>
      </w:r>
      <w:r w:rsidR="00C439AE" w:rsidRPr="003937B6">
        <w:rPr>
          <w:b/>
          <w:bCs/>
          <w:sz w:val="24"/>
          <w:szCs w:val="28"/>
        </w:rPr>
        <w:t>TN 610643</w:t>
      </w:r>
      <w:r w:rsidR="0030367C" w:rsidRPr="003937B6">
        <w:rPr>
          <w:b/>
          <w:bCs/>
          <w:sz w:val="24"/>
          <w:szCs w:val="28"/>
        </w:rPr>
        <w:t xml:space="preserve"> </w:t>
      </w:r>
    </w:p>
    <w:p w14:paraId="687B110C" w14:textId="5449EBEC" w:rsidR="00E339C6" w:rsidRPr="0030367C" w:rsidRDefault="00E339C6" w:rsidP="00A10182">
      <w:pPr>
        <w:rPr>
          <w:color w:val="000000" w:themeColor="text1"/>
          <w:sz w:val="24"/>
          <w:szCs w:val="24"/>
        </w:rPr>
      </w:pPr>
    </w:p>
    <w:p w14:paraId="32ECB286" w14:textId="3D8986D6" w:rsidR="00E339C6" w:rsidRPr="0030367C" w:rsidRDefault="00E339C6" w:rsidP="00A10182">
      <w:pPr>
        <w:rPr>
          <w:color w:val="000000" w:themeColor="text1"/>
          <w:sz w:val="24"/>
          <w:szCs w:val="24"/>
        </w:rPr>
      </w:pPr>
    </w:p>
    <w:p w14:paraId="3D761814" w14:textId="77777777" w:rsidR="00E339C6" w:rsidRDefault="00E339C6" w:rsidP="00A1018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Ondergetekende, als rechtmatig vertegenwoordiger van </w:t>
      </w:r>
    </w:p>
    <w:p w14:paraId="2047BF50" w14:textId="77777777" w:rsidR="00E339C6" w:rsidRDefault="00E339C6" w:rsidP="00A10182">
      <w:pPr>
        <w:rPr>
          <w:color w:val="000000" w:themeColor="text1"/>
          <w:sz w:val="24"/>
          <w:szCs w:val="24"/>
        </w:rPr>
      </w:pPr>
    </w:p>
    <w:p w14:paraId="72403C62" w14:textId="6514586C" w:rsidR="00E339C6" w:rsidRDefault="00E339C6" w:rsidP="00A10182">
      <w:pPr>
        <w:rPr>
          <w:color w:val="000000" w:themeColor="text1"/>
          <w:sz w:val="24"/>
          <w:szCs w:val="24"/>
        </w:rPr>
      </w:pPr>
      <w:r w:rsidRPr="00823101">
        <w:rPr>
          <w:color w:val="000000" w:themeColor="text1"/>
          <w:sz w:val="24"/>
          <w:szCs w:val="24"/>
          <w:highlight w:val="yellow"/>
        </w:rPr>
        <w:t>&lt;NAAM INSCHRIJVENDE PARTIJ&gt;</w:t>
      </w:r>
      <w:r w:rsidR="00E50DDF">
        <w:rPr>
          <w:color w:val="000000" w:themeColor="text1"/>
          <w:sz w:val="24"/>
          <w:szCs w:val="24"/>
        </w:rPr>
        <w:t>,</w:t>
      </w:r>
    </w:p>
    <w:p w14:paraId="738AEF9E" w14:textId="77777777" w:rsidR="00E339C6" w:rsidRDefault="00E339C6" w:rsidP="00A10182">
      <w:pPr>
        <w:rPr>
          <w:color w:val="000000" w:themeColor="text1"/>
          <w:sz w:val="24"/>
          <w:szCs w:val="24"/>
        </w:rPr>
      </w:pPr>
    </w:p>
    <w:p w14:paraId="60069682" w14:textId="6B86C0D4" w:rsidR="00E339C6" w:rsidRDefault="785DB417" w:rsidP="00A10182">
      <w:pPr>
        <w:rPr>
          <w:color w:val="000000" w:themeColor="text1"/>
          <w:sz w:val="24"/>
          <w:szCs w:val="24"/>
        </w:rPr>
      </w:pPr>
      <w:r w:rsidRPr="2AC909EB">
        <w:rPr>
          <w:color w:val="000000" w:themeColor="text1"/>
          <w:sz w:val="24"/>
          <w:szCs w:val="24"/>
        </w:rPr>
        <w:t>v</w:t>
      </w:r>
      <w:r w:rsidR="119C57D0" w:rsidRPr="2AC909EB">
        <w:rPr>
          <w:color w:val="000000" w:themeColor="text1"/>
          <w:sz w:val="24"/>
          <w:szCs w:val="24"/>
        </w:rPr>
        <w:t>erklaart</w:t>
      </w:r>
      <w:r w:rsidR="69E81C83" w:rsidRPr="2AC909EB">
        <w:rPr>
          <w:color w:val="000000" w:themeColor="text1"/>
          <w:sz w:val="24"/>
          <w:szCs w:val="24"/>
        </w:rPr>
        <w:t xml:space="preserve"> hierbij akkoord te gaan met de</w:t>
      </w:r>
      <w:r w:rsidR="3A23CE8E" w:rsidRPr="2AC909EB">
        <w:rPr>
          <w:color w:val="000000" w:themeColor="text1"/>
          <w:sz w:val="24"/>
          <w:szCs w:val="24"/>
        </w:rPr>
        <w:t>,</w:t>
      </w:r>
      <w:r w:rsidR="69E81C83" w:rsidRPr="2AC909EB">
        <w:rPr>
          <w:color w:val="000000" w:themeColor="text1"/>
          <w:sz w:val="24"/>
          <w:szCs w:val="24"/>
        </w:rPr>
        <w:t xml:space="preserve"> in de </w:t>
      </w:r>
      <w:r w:rsidR="07A70BDE" w:rsidRPr="2AC909EB">
        <w:rPr>
          <w:color w:val="000000" w:themeColor="text1"/>
          <w:sz w:val="24"/>
          <w:szCs w:val="24"/>
        </w:rPr>
        <w:t>Europese Aanbesteding</w:t>
      </w:r>
      <w:r w:rsidR="6361081B" w:rsidRPr="2AC909EB">
        <w:rPr>
          <w:color w:val="000000" w:themeColor="text1"/>
          <w:sz w:val="24"/>
          <w:szCs w:val="24"/>
        </w:rPr>
        <w:t xml:space="preserve"> voor AV-middelen en Diensten met </w:t>
      </w:r>
      <w:r w:rsidR="2F45861A" w:rsidRPr="2AC909EB">
        <w:rPr>
          <w:color w:val="000000" w:themeColor="text1"/>
          <w:sz w:val="24"/>
          <w:szCs w:val="24"/>
        </w:rPr>
        <w:t>T</w:t>
      </w:r>
      <w:r w:rsidR="6361081B" w:rsidRPr="2AC909EB">
        <w:rPr>
          <w:color w:val="000000" w:themeColor="text1"/>
          <w:sz w:val="24"/>
          <w:szCs w:val="24"/>
        </w:rPr>
        <w:t xml:space="preserve">enderned </w:t>
      </w:r>
      <w:r w:rsidR="2F45861A" w:rsidRPr="2AC909EB">
        <w:rPr>
          <w:color w:val="000000" w:themeColor="text1"/>
          <w:sz w:val="24"/>
          <w:szCs w:val="24"/>
        </w:rPr>
        <w:t>k</w:t>
      </w:r>
      <w:r w:rsidR="6361081B" w:rsidRPr="2AC909EB">
        <w:rPr>
          <w:color w:val="000000" w:themeColor="text1"/>
          <w:sz w:val="24"/>
          <w:szCs w:val="24"/>
        </w:rPr>
        <w:t>enmerk</w:t>
      </w:r>
      <w:r w:rsidR="2F45861A" w:rsidRPr="2AC909EB">
        <w:rPr>
          <w:color w:val="000000" w:themeColor="text1"/>
          <w:sz w:val="24"/>
          <w:szCs w:val="24"/>
        </w:rPr>
        <w:t xml:space="preserve"> </w:t>
      </w:r>
      <w:r w:rsidR="2BB60E73" w:rsidRPr="2AC909EB">
        <w:rPr>
          <w:color w:val="000000" w:themeColor="text1"/>
          <w:sz w:val="24"/>
          <w:szCs w:val="24"/>
        </w:rPr>
        <w:t>TN 610643</w:t>
      </w:r>
      <w:r w:rsidR="3A23CE8E" w:rsidRPr="2AC909EB">
        <w:rPr>
          <w:color w:val="000000" w:themeColor="text1"/>
          <w:sz w:val="24"/>
          <w:szCs w:val="24"/>
        </w:rPr>
        <w:t>,</w:t>
      </w:r>
      <w:r w:rsidR="6361081B" w:rsidRPr="2AC909EB">
        <w:rPr>
          <w:color w:val="000000" w:themeColor="text1"/>
          <w:sz w:val="24"/>
          <w:szCs w:val="24"/>
        </w:rPr>
        <w:t xml:space="preserve"> </w:t>
      </w:r>
      <w:r w:rsidR="62BF955C" w:rsidRPr="2AC909EB">
        <w:rPr>
          <w:color w:val="000000" w:themeColor="text1"/>
          <w:sz w:val="24"/>
          <w:szCs w:val="24"/>
        </w:rPr>
        <w:t>gestelde Eisen, zoals geformuleerd in</w:t>
      </w:r>
      <w:r w:rsidR="1C898C67" w:rsidRPr="2AC909EB">
        <w:rPr>
          <w:color w:val="000000" w:themeColor="text1"/>
          <w:sz w:val="24"/>
          <w:szCs w:val="24"/>
        </w:rPr>
        <w:t xml:space="preserve"> de Leidraad,</w:t>
      </w:r>
      <w:r w:rsidR="18ADA0C5" w:rsidRPr="2AC909EB">
        <w:rPr>
          <w:color w:val="000000" w:themeColor="text1"/>
          <w:sz w:val="24"/>
          <w:szCs w:val="24"/>
        </w:rPr>
        <w:t xml:space="preserve"> het PvE/PvW</w:t>
      </w:r>
      <w:r w:rsidR="69E81C83" w:rsidRPr="2AC909EB">
        <w:rPr>
          <w:color w:val="000000" w:themeColor="text1"/>
          <w:sz w:val="24"/>
          <w:szCs w:val="24"/>
        </w:rPr>
        <w:t xml:space="preserve"> en </w:t>
      </w:r>
      <w:r w:rsidR="61AB10FF" w:rsidRPr="2AC909EB">
        <w:rPr>
          <w:color w:val="000000" w:themeColor="text1"/>
          <w:sz w:val="24"/>
          <w:szCs w:val="24"/>
        </w:rPr>
        <w:t xml:space="preserve">alle </w:t>
      </w:r>
      <w:r w:rsidR="1C898C67" w:rsidRPr="2AC909EB">
        <w:rPr>
          <w:color w:val="000000" w:themeColor="text1"/>
          <w:sz w:val="24"/>
          <w:szCs w:val="24"/>
        </w:rPr>
        <w:t>overige</w:t>
      </w:r>
      <w:r w:rsidR="69E81C83" w:rsidRPr="2AC909EB">
        <w:rPr>
          <w:color w:val="000000" w:themeColor="text1"/>
          <w:sz w:val="24"/>
          <w:szCs w:val="24"/>
        </w:rPr>
        <w:t xml:space="preserve"> bijbehorende documenten, aangevuld met de gepubliceerde antwoorden in de Nota (‘s) van Inlichtingen.</w:t>
      </w:r>
    </w:p>
    <w:p w14:paraId="5E92B0BD" w14:textId="0080FE92" w:rsidR="00E339C6" w:rsidRDefault="00E339C6" w:rsidP="00A10182">
      <w:pPr>
        <w:rPr>
          <w:color w:val="000000" w:themeColor="text1"/>
          <w:sz w:val="24"/>
          <w:szCs w:val="24"/>
        </w:rPr>
      </w:pPr>
    </w:p>
    <w:p w14:paraId="43484437" w14:textId="67071F54" w:rsidR="00E339C6" w:rsidRDefault="00E339C6" w:rsidP="00A1018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Datum: </w:t>
      </w:r>
    </w:p>
    <w:p w14:paraId="1749C544" w14:textId="77777777" w:rsidR="00E339C6" w:rsidRDefault="00E339C6" w:rsidP="00A10182">
      <w:pPr>
        <w:rPr>
          <w:color w:val="000000" w:themeColor="text1"/>
          <w:sz w:val="24"/>
          <w:szCs w:val="24"/>
        </w:rPr>
      </w:pPr>
    </w:p>
    <w:p w14:paraId="6FB2EA06" w14:textId="38878D66" w:rsidR="00E339C6" w:rsidRDefault="00E339C6" w:rsidP="00A1018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Naam bedrijf:</w:t>
      </w:r>
    </w:p>
    <w:p w14:paraId="779B1567" w14:textId="77777777" w:rsidR="00E339C6" w:rsidRDefault="00E339C6" w:rsidP="00A10182">
      <w:pPr>
        <w:rPr>
          <w:color w:val="000000" w:themeColor="text1"/>
          <w:sz w:val="24"/>
          <w:szCs w:val="24"/>
        </w:rPr>
      </w:pPr>
    </w:p>
    <w:p w14:paraId="7660D21C" w14:textId="6DB351AD" w:rsidR="00E339C6" w:rsidRDefault="00E339C6" w:rsidP="00A1018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Naam </w:t>
      </w:r>
      <w:r w:rsidR="004625BA">
        <w:rPr>
          <w:color w:val="000000" w:themeColor="text1"/>
          <w:sz w:val="24"/>
          <w:szCs w:val="24"/>
        </w:rPr>
        <w:t xml:space="preserve">rechtmatig </w:t>
      </w:r>
      <w:r>
        <w:rPr>
          <w:color w:val="000000" w:themeColor="text1"/>
          <w:sz w:val="24"/>
          <w:szCs w:val="24"/>
        </w:rPr>
        <w:t>vertegenwoordiger:</w:t>
      </w:r>
    </w:p>
    <w:p w14:paraId="41FC49FD" w14:textId="77777777" w:rsidR="00E339C6" w:rsidRDefault="00E339C6" w:rsidP="00A10182">
      <w:pPr>
        <w:rPr>
          <w:color w:val="000000" w:themeColor="text1"/>
          <w:sz w:val="24"/>
          <w:szCs w:val="24"/>
        </w:rPr>
      </w:pPr>
    </w:p>
    <w:p w14:paraId="5082E70E" w14:textId="0C16CFFB" w:rsidR="00E339C6" w:rsidRDefault="00E339C6" w:rsidP="00A1018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Functie:</w:t>
      </w:r>
    </w:p>
    <w:p w14:paraId="6235799E" w14:textId="77777777" w:rsidR="00E339C6" w:rsidRDefault="00E339C6" w:rsidP="00A10182">
      <w:pPr>
        <w:rPr>
          <w:color w:val="000000" w:themeColor="text1"/>
          <w:sz w:val="24"/>
          <w:szCs w:val="24"/>
        </w:rPr>
      </w:pPr>
    </w:p>
    <w:p w14:paraId="794F645A" w14:textId="5D194370" w:rsidR="00E339C6" w:rsidRPr="00E339C6" w:rsidRDefault="00E339C6" w:rsidP="00A10182">
      <w:r>
        <w:rPr>
          <w:color w:val="000000" w:themeColor="text1"/>
          <w:sz w:val="24"/>
          <w:szCs w:val="24"/>
        </w:rPr>
        <w:t>Handtekening:</w:t>
      </w:r>
    </w:p>
    <w:sectPr w:rsidR="00E339C6" w:rsidRPr="00E339C6" w:rsidSect="00812319">
      <w:headerReference w:type="first" r:id="rId11"/>
      <w:footerReference w:type="first" r:id="rId12"/>
      <w:pgSz w:w="11906" w:h="16838" w:code="9"/>
      <w:pgMar w:top="2807" w:right="1573" w:bottom="1418" w:left="153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A1F77" w14:textId="77777777" w:rsidR="004147DB" w:rsidRDefault="004147DB" w:rsidP="00AD2D54">
      <w:pPr>
        <w:spacing w:line="240" w:lineRule="auto"/>
      </w:pPr>
      <w:r>
        <w:separator/>
      </w:r>
    </w:p>
  </w:endnote>
  <w:endnote w:type="continuationSeparator" w:id="0">
    <w:p w14:paraId="08DB567A" w14:textId="77777777" w:rsidR="004147DB" w:rsidRDefault="004147DB" w:rsidP="00AD2D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CB5DE" w14:textId="77777777" w:rsidR="00B84412" w:rsidRDefault="00A77284">
    <w:pPr>
      <w:pStyle w:val="Footer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591EF48" wp14:editId="7A958BBF">
              <wp:simplePos x="0" y="0"/>
              <wp:positionH relativeFrom="page">
                <wp:posOffset>485775</wp:posOffset>
              </wp:positionH>
              <wp:positionV relativeFrom="page">
                <wp:posOffset>10067925</wp:posOffset>
              </wp:positionV>
              <wp:extent cx="3527425" cy="504825"/>
              <wp:effectExtent l="0" t="0" r="0" b="0"/>
              <wp:wrapNone/>
              <wp:docPr id="2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27425" cy="504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559"/>
                          </w:tblGrid>
                          <w:tr w:rsidR="00647743" w14:paraId="39B228F3" w14:textId="77777777" w:rsidTr="00647743">
                            <w:trPr>
                              <w:trHeight w:hRule="exact" w:val="680"/>
                            </w:trPr>
                            <w:tc>
                              <w:tcPr>
                                <w:tcW w:w="5559" w:type="dxa"/>
                              </w:tcPr>
                              <w:p w14:paraId="5EC7FFEE" w14:textId="77777777" w:rsidR="00647743" w:rsidRDefault="00647743" w:rsidP="00C63752">
                                <w:pPr>
                                  <w:pStyle w:val="stlProfieltekst"/>
                                  <w:rPr>
                                    <w:lang w:val="en-GB"/>
                                  </w:rPr>
                                </w:pPr>
                                <w:bookmarkStart w:id="2" w:name="bkmProfieltekst" w:colFirst="0" w:colLast="0"/>
                              </w:p>
                            </w:tc>
                          </w:tr>
                          <w:bookmarkEnd w:id="2"/>
                        </w:tbl>
                        <w:p w14:paraId="02D9C3CE" w14:textId="77777777" w:rsidR="00B84412" w:rsidRPr="00ED1AAE" w:rsidRDefault="00B84412" w:rsidP="00C63752">
                          <w:pPr>
                            <w:pStyle w:val="stlProfieltekst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91EF48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style="position:absolute;margin-left:38.25pt;margin-top:792.75pt;width:277.75pt;height:39.7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" filled="f" stroked="f" strokeweight=".5pt">
              <v:textbox inset="0,0,0,0">
                <w:txbxContent>
                  <w:tbl>
                    <w:tblPr>
                      <w:tblStyle w:val="TableGrid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559"/>
                    </w:tblGrid>
                    <w:tr w:rsidR="00647743" w14:paraId="39B228F3" w14:textId="77777777" w:rsidTr="00647743">
                      <w:trPr>
                        <w:trHeight w:hRule="exact" w:val="680"/>
                      </w:trPr>
                      <w:tc>
                        <w:tcPr>
                          <w:tcW w:w="5559" w:type="dxa"/>
                        </w:tcPr>
                        <w:p w14:paraId="5EC7FFEE" w14:textId="77777777" w:rsidR="00647743" w:rsidRDefault="00647743" w:rsidP="00C63752">
                          <w:pPr>
                            <w:pStyle w:val="stlProfieltekst"/>
                            <w:rPr>
                              <w:lang w:val="en-GB"/>
                            </w:rPr>
                          </w:pPr>
                          <w:bookmarkStart w:id="3" w:name="bkmProfieltekst" w:colFirst="0" w:colLast="0"/>
                        </w:p>
                      </w:tc>
                    </w:tr>
                    <w:bookmarkEnd w:id="3"/>
                  </w:tbl>
                  <w:p w14:paraId="02D9C3CE" w14:textId="77777777" w:rsidR="00B84412" w:rsidRPr="00ED1AAE" w:rsidRDefault="00B84412" w:rsidP="00C63752">
                    <w:pPr>
                      <w:pStyle w:val="stlProfieltekst"/>
                      <w:rPr>
                        <w:lang w:val="en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84412">
      <w:rPr>
        <w:noProof/>
        <w:lang w:eastAsia="nl-NL"/>
      </w:rPr>
      <w:drawing>
        <wp:anchor distT="0" distB="0" distL="114300" distR="114300" simplePos="0" relativeHeight="251658241" behindDoc="1" locked="1" layoutInCell="0" allowOverlap="1" wp14:anchorId="561F227C" wp14:editId="270D2649">
          <wp:simplePos x="0" y="0"/>
          <wp:positionH relativeFrom="page">
            <wp:posOffset>4565650</wp:posOffset>
          </wp:positionH>
          <wp:positionV relativeFrom="page">
            <wp:posOffset>9973310</wp:posOffset>
          </wp:positionV>
          <wp:extent cx="540000" cy="720000"/>
          <wp:effectExtent l="0" t="0" r="0" b="4445"/>
          <wp:wrapNone/>
          <wp:docPr id="4" name="Avatar" descr="avatar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vatar" descr="avatar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7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EF732" w14:textId="77777777" w:rsidR="004147DB" w:rsidRDefault="004147DB" w:rsidP="00AD2D54">
      <w:pPr>
        <w:spacing w:line="240" w:lineRule="auto"/>
      </w:pPr>
      <w:r>
        <w:separator/>
      </w:r>
    </w:p>
  </w:footnote>
  <w:footnote w:type="continuationSeparator" w:id="0">
    <w:p w14:paraId="1DAD4E06" w14:textId="77777777" w:rsidR="004147DB" w:rsidRDefault="004147DB" w:rsidP="00AD2D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07653" w14:textId="77777777" w:rsidR="00B84412" w:rsidRDefault="00A77284" w:rsidP="00953780">
    <w:pPr>
      <w:pStyle w:val="Header"/>
      <w:ind w:left="-1985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5CA1AAF" wp14:editId="19CEA142">
              <wp:simplePos x="0" y="0"/>
              <wp:positionH relativeFrom="page">
                <wp:posOffset>3235325</wp:posOffset>
              </wp:positionH>
              <wp:positionV relativeFrom="page">
                <wp:posOffset>247650</wp:posOffset>
              </wp:positionV>
              <wp:extent cx="3060065" cy="720090"/>
              <wp:effectExtent l="0" t="0" r="6985" b="3810"/>
              <wp:wrapNone/>
              <wp:docPr id="3" name="LogoVoorve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06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604"/>
                          </w:tblGrid>
                          <w:tr w:rsidR="00B84412" w14:paraId="38EA80FC" w14:textId="77777777" w:rsidTr="00E31925">
                            <w:trPr>
                              <w:trHeight w:val="896"/>
                            </w:trPr>
                            <w:tc>
                              <w:tcPr>
                                <w:tcW w:w="4604" w:type="dxa"/>
                              </w:tcPr>
                              <w:p w14:paraId="19D26E9F" w14:textId="77777777" w:rsidR="00B84412" w:rsidRDefault="00E339C6">
                                <w:bookmarkStart w:id="0" w:name="bkmLogo" w:colFirst="0" w:colLast="0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288F8C2" wp14:editId="1BBBFB7A">
                                      <wp:extent cx="2923540" cy="568325"/>
                                      <wp:effectExtent l="0" t="0" r="0" b="3175"/>
                                      <wp:docPr id="5" name="Afbeelding 5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" name="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923540" cy="568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bookmarkEnd w:id="0"/>
                        </w:tbl>
                        <w:p w14:paraId="1763185E" w14:textId="77777777" w:rsidR="00B84412" w:rsidRDefault="00B8441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CA1AAF" id="_x0000_t202" coordsize="21600,21600" o:spt="202" path="m,l,21600r21600,l21600,xe">
              <v:stroke joinstyle="miter"/>
              <v:path gradientshapeok="t" o:connecttype="rect"/>
            </v:shapetype>
            <v:shape id="LogoVoorvel" o:spid="_x0000_s1026" type="#_x0000_t202" style="position:absolute;left:0;text-align:left;margin-left:254.75pt;margin-top:19.5pt;width:240.95pt;height:56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" filled="f" stroked="f">
              <v:textbox inset="0,0,0,0">
                <w:txbxContent>
                  <w:tbl>
                    <w:tblPr>
                      <w:tblStyle w:val="TableGrid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604"/>
                    </w:tblGrid>
                    <w:tr w:rsidR="00B84412" w14:paraId="38EA80FC" w14:textId="77777777" w:rsidTr="00E31925">
                      <w:trPr>
                        <w:trHeight w:val="896"/>
                      </w:trPr>
                      <w:tc>
                        <w:tcPr>
                          <w:tcW w:w="4604" w:type="dxa"/>
                        </w:tcPr>
                        <w:p w14:paraId="19D26E9F" w14:textId="77777777" w:rsidR="00B84412" w:rsidRDefault="00E339C6">
                          <w:bookmarkStart w:id="1" w:name="bkmLogo" w:colFirst="0" w:colLast="0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288F8C2" wp14:editId="1BBBFB7A">
                                <wp:extent cx="2923540" cy="568325"/>
                                <wp:effectExtent l="0" t="0" r="0" b="3175"/>
                                <wp:docPr id="5" name="Afbeelding 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923540" cy="5683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bookmarkEnd w:id="1"/>
                  </w:tbl>
                  <w:p w14:paraId="1763185E" w14:textId="77777777" w:rsidR="00B84412" w:rsidRDefault="00B84412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C7ABE"/>
    <w:multiLevelType w:val="multilevel"/>
    <w:tmpl w:val="5F3E5A4C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91492335">
    <w:abstractNumId w:val="0"/>
  </w:num>
  <w:num w:numId="2" w16cid:durableId="670573169">
    <w:abstractNumId w:val="0"/>
  </w:num>
  <w:num w:numId="3" w16cid:durableId="1799716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9C6"/>
    <w:rsid w:val="000122FA"/>
    <w:rsid w:val="00012A69"/>
    <w:rsid w:val="00037039"/>
    <w:rsid w:val="00041E62"/>
    <w:rsid w:val="00041F9D"/>
    <w:rsid w:val="000678C5"/>
    <w:rsid w:val="00086504"/>
    <w:rsid w:val="00087813"/>
    <w:rsid w:val="000A1CA4"/>
    <w:rsid w:val="000B2CDE"/>
    <w:rsid w:val="000C4A3D"/>
    <w:rsid w:val="000E6702"/>
    <w:rsid w:val="000F2385"/>
    <w:rsid w:val="00104EE2"/>
    <w:rsid w:val="00106FC5"/>
    <w:rsid w:val="001120BE"/>
    <w:rsid w:val="00116B53"/>
    <w:rsid w:val="001245EA"/>
    <w:rsid w:val="00155A51"/>
    <w:rsid w:val="0016498F"/>
    <w:rsid w:val="001845BE"/>
    <w:rsid w:val="001862B2"/>
    <w:rsid w:val="0019152F"/>
    <w:rsid w:val="00193517"/>
    <w:rsid w:val="001A3019"/>
    <w:rsid w:val="001C2844"/>
    <w:rsid w:val="001C4DBA"/>
    <w:rsid w:val="001D0A01"/>
    <w:rsid w:val="001D6D3A"/>
    <w:rsid w:val="001E0D76"/>
    <w:rsid w:val="001F4207"/>
    <w:rsid w:val="00204EC2"/>
    <w:rsid w:val="00205F9E"/>
    <w:rsid w:val="00210100"/>
    <w:rsid w:val="00211DC3"/>
    <w:rsid w:val="00213D2A"/>
    <w:rsid w:val="00221457"/>
    <w:rsid w:val="002266E3"/>
    <w:rsid w:val="00233DC6"/>
    <w:rsid w:val="0023660F"/>
    <w:rsid w:val="00237924"/>
    <w:rsid w:val="002412A3"/>
    <w:rsid w:val="00252F42"/>
    <w:rsid w:val="002621E8"/>
    <w:rsid w:val="002659ED"/>
    <w:rsid w:val="002A3093"/>
    <w:rsid w:val="002A46C3"/>
    <w:rsid w:val="002B7DA9"/>
    <w:rsid w:val="002D1E90"/>
    <w:rsid w:val="002E019F"/>
    <w:rsid w:val="002E4080"/>
    <w:rsid w:val="002E70EA"/>
    <w:rsid w:val="002F412A"/>
    <w:rsid w:val="002F4564"/>
    <w:rsid w:val="002F556A"/>
    <w:rsid w:val="002F7A33"/>
    <w:rsid w:val="0030367C"/>
    <w:rsid w:val="0030675F"/>
    <w:rsid w:val="00310EC8"/>
    <w:rsid w:val="0031534D"/>
    <w:rsid w:val="00332EEF"/>
    <w:rsid w:val="0033357D"/>
    <w:rsid w:val="00342DC7"/>
    <w:rsid w:val="00350645"/>
    <w:rsid w:val="0035066D"/>
    <w:rsid w:val="00353096"/>
    <w:rsid w:val="00370FFE"/>
    <w:rsid w:val="00376E68"/>
    <w:rsid w:val="003826E4"/>
    <w:rsid w:val="00382813"/>
    <w:rsid w:val="003937B6"/>
    <w:rsid w:val="003A7908"/>
    <w:rsid w:val="003B005E"/>
    <w:rsid w:val="003B7191"/>
    <w:rsid w:val="003B7C47"/>
    <w:rsid w:val="003C2936"/>
    <w:rsid w:val="003C2D04"/>
    <w:rsid w:val="003C5011"/>
    <w:rsid w:val="003D4CB4"/>
    <w:rsid w:val="00406DEE"/>
    <w:rsid w:val="0040749B"/>
    <w:rsid w:val="004147DB"/>
    <w:rsid w:val="00426B17"/>
    <w:rsid w:val="00431CE7"/>
    <w:rsid w:val="00432F41"/>
    <w:rsid w:val="00436AD1"/>
    <w:rsid w:val="00436CB1"/>
    <w:rsid w:val="0045176B"/>
    <w:rsid w:val="00451FB2"/>
    <w:rsid w:val="004625BA"/>
    <w:rsid w:val="00464987"/>
    <w:rsid w:val="004733D2"/>
    <w:rsid w:val="00483A69"/>
    <w:rsid w:val="00487F9B"/>
    <w:rsid w:val="00491396"/>
    <w:rsid w:val="004914D2"/>
    <w:rsid w:val="00497046"/>
    <w:rsid w:val="004A3E2F"/>
    <w:rsid w:val="004A414A"/>
    <w:rsid w:val="004B2120"/>
    <w:rsid w:val="004B55EA"/>
    <w:rsid w:val="004D2775"/>
    <w:rsid w:val="004E3DFE"/>
    <w:rsid w:val="00511012"/>
    <w:rsid w:val="005117CB"/>
    <w:rsid w:val="00516326"/>
    <w:rsid w:val="005174B4"/>
    <w:rsid w:val="005215BA"/>
    <w:rsid w:val="00521E38"/>
    <w:rsid w:val="00533927"/>
    <w:rsid w:val="00537152"/>
    <w:rsid w:val="005419A8"/>
    <w:rsid w:val="00564B0C"/>
    <w:rsid w:val="00565423"/>
    <w:rsid w:val="0057463B"/>
    <w:rsid w:val="005B0766"/>
    <w:rsid w:val="005B2B40"/>
    <w:rsid w:val="005C7FD2"/>
    <w:rsid w:val="005D5095"/>
    <w:rsid w:val="005D538F"/>
    <w:rsid w:val="005E4BEC"/>
    <w:rsid w:val="005F0A4B"/>
    <w:rsid w:val="005F2303"/>
    <w:rsid w:val="00614B9D"/>
    <w:rsid w:val="0061708E"/>
    <w:rsid w:val="00626641"/>
    <w:rsid w:val="006363C8"/>
    <w:rsid w:val="00643284"/>
    <w:rsid w:val="006473FC"/>
    <w:rsid w:val="00647743"/>
    <w:rsid w:val="00656F0A"/>
    <w:rsid w:val="0068206B"/>
    <w:rsid w:val="0068223D"/>
    <w:rsid w:val="00684765"/>
    <w:rsid w:val="006A7AAE"/>
    <w:rsid w:val="006B494A"/>
    <w:rsid w:val="006B5E91"/>
    <w:rsid w:val="006C018A"/>
    <w:rsid w:val="006C76FD"/>
    <w:rsid w:val="006F28A6"/>
    <w:rsid w:val="00716637"/>
    <w:rsid w:val="0072145D"/>
    <w:rsid w:val="00723D5C"/>
    <w:rsid w:val="007342F6"/>
    <w:rsid w:val="00743F75"/>
    <w:rsid w:val="00746989"/>
    <w:rsid w:val="00790003"/>
    <w:rsid w:val="007A0BA7"/>
    <w:rsid w:val="007A3886"/>
    <w:rsid w:val="007A6D13"/>
    <w:rsid w:val="007C4AF0"/>
    <w:rsid w:val="007D32A4"/>
    <w:rsid w:val="007D71CF"/>
    <w:rsid w:val="007E6568"/>
    <w:rsid w:val="00807C0D"/>
    <w:rsid w:val="00812319"/>
    <w:rsid w:val="00823101"/>
    <w:rsid w:val="008268AD"/>
    <w:rsid w:val="008317D8"/>
    <w:rsid w:val="008346B2"/>
    <w:rsid w:val="00842F0D"/>
    <w:rsid w:val="00844497"/>
    <w:rsid w:val="00851263"/>
    <w:rsid w:val="00853D18"/>
    <w:rsid w:val="00876D1A"/>
    <w:rsid w:val="008A67ED"/>
    <w:rsid w:val="008B0BB6"/>
    <w:rsid w:val="008C0ED8"/>
    <w:rsid w:val="008C53D0"/>
    <w:rsid w:val="008C7175"/>
    <w:rsid w:val="008F7D95"/>
    <w:rsid w:val="0092350D"/>
    <w:rsid w:val="00953780"/>
    <w:rsid w:val="00954971"/>
    <w:rsid w:val="009752FC"/>
    <w:rsid w:val="009856C6"/>
    <w:rsid w:val="009A2FDA"/>
    <w:rsid w:val="009B4571"/>
    <w:rsid w:val="009C01CB"/>
    <w:rsid w:val="009C2B7E"/>
    <w:rsid w:val="009D39DB"/>
    <w:rsid w:val="009E7898"/>
    <w:rsid w:val="009F73E4"/>
    <w:rsid w:val="00A013F4"/>
    <w:rsid w:val="00A10182"/>
    <w:rsid w:val="00A21890"/>
    <w:rsid w:val="00A31894"/>
    <w:rsid w:val="00A37267"/>
    <w:rsid w:val="00A42F04"/>
    <w:rsid w:val="00A77284"/>
    <w:rsid w:val="00A873C8"/>
    <w:rsid w:val="00A94D39"/>
    <w:rsid w:val="00AA3192"/>
    <w:rsid w:val="00AA6652"/>
    <w:rsid w:val="00AD2D54"/>
    <w:rsid w:val="00AD6D04"/>
    <w:rsid w:val="00AE2DB5"/>
    <w:rsid w:val="00AE35E6"/>
    <w:rsid w:val="00AF0613"/>
    <w:rsid w:val="00AF64D4"/>
    <w:rsid w:val="00B15E97"/>
    <w:rsid w:val="00B25D46"/>
    <w:rsid w:val="00B35614"/>
    <w:rsid w:val="00B75873"/>
    <w:rsid w:val="00B7744B"/>
    <w:rsid w:val="00B84412"/>
    <w:rsid w:val="00B863D4"/>
    <w:rsid w:val="00BA06F4"/>
    <w:rsid w:val="00BA0C04"/>
    <w:rsid w:val="00BA4D62"/>
    <w:rsid w:val="00BA6E66"/>
    <w:rsid w:val="00BB1598"/>
    <w:rsid w:val="00BB1D58"/>
    <w:rsid w:val="00BB259E"/>
    <w:rsid w:val="00BD5A06"/>
    <w:rsid w:val="00BD669C"/>
    <w:rsid w:val="00BE1BA7"/>
    <w:rsid w:val="00BE59E8"/>
    <w:rsid w:val="00C07A84"/>
    <w:rsid w:val="00C14AFE"/>
    <w:rsid w:val="00C17998"/>
    <w:rsid w:val="00C259D7"/>
    <w:rsid w:val="00C30E05"/>
    <w:rsid w:val="00C32727"/>
    <w:rsid w:val="00C34482"/>
    <w:rsid w:val="00C439AE"/>
    <w:rsid w:val="00C4464A"/>
    <w:rsid w:val="00C45B45"/>
    <w:rsid w:val="00C50B9F"/>
    <w:rsid w:val="00C517BC"/>
    <w:rsid w:val="00C63752"/>
    <w:rsid w:val="00C70DED"/>
    <w:rsid w:val="00C71C1C"/>
    <w:rsid w:val="00C73768"/>
    <w:rsid w:val="00CA2EAE"/>
    <w:rsid w:val="00CA71CF"/>
    <w:rsid w:val="00CC198C"/>
    <w:rsid w:val="00CC2893"/>
    <w:rsid w:val="00CC3B92"/>
    <w:rsid w:val="00CC6EED"/>
    <w:rsid w:val="00CC71EC"/>
    <w:rsid w:val="00CD0A96"/>
    <w:rsid w:val="00CD6C5C"/>
    <w:rsid w:val="00CE79AF"/>
    <w:rsid w:val="00CF1109"/>
    <w:rsid w:val="00D11A04"/>
    <w:rsid w:val="00D201FB"/>
    <w:rsid w:val="00D2174F"/>
    <w:rsid w:val="00D336FB"/>
    <w:rsid w:val="00D34248"/>
    <w:rsid w:val="00D418EC"/>
    <w:rsid w:val="00D447FA"/>
    <w:rsid w:val="00D479F8"/>
    <w:rsid w:val="00D53A8A"/>
    <w:rsid w:val="00D647AD"/>
    <w:rsid w:val="00D759B7"/>
    <w:rsid w:val="00D770EA"/>
    <w:rsid w:val="00D87E67"/>
    <w:rsid w:val="00DA2D65"/>
    <w:rsid w:val="00DB554C"/>
    <w:rsid w:val="00DC29B0"/>
    <w:rsid w:val="00DD5CC4"/>
    <w:rsid w:val="00E03247"/>
    <w:rsid w:val="00E11232"/>
    <w:rsid w:val="00E13E76"/>
    <w:rsid w:val="00E27B8C"/>
    <w:rsid w:val="00E31925"/>
    <w:rsid w:val="00E339C6"/>
    <w:rsid w:val="00E50DDF"/>
    <w:rsid w:val="00E6251D"/>
    <w:rsid w:val="00E72FDC"/>
    <w:rsid w:val="00EA423E"/>
    <w:rsid w:val="00EC4DE9"/>
    <w:rsid w:val="00ED1AAE"/>
    <w:rsid w:val="00EE22A6"/>
    <w:rsid w:val="00F04F91"/>
    <w:rsid w:val="00F173B8"/>
    <w:rsid w:val="00F36127"/>
    <w:rsid w:val="00F367CE"/>
    <w:rsid w:val="00F369BC"/>
    <w:rsid w:val="00F56A48"/>
    <w:rsid w:val="00F6456A"/>
    <w:rsid w:val="00F71724"/>
    <w:rsid w:val="00F725B9"/>
    <w:rsid w:val="00F83F37"/>
    <w:rsid w:val="00FA6948"/>
    <w:rsid w:val="00FB1F1A"/>
    <w:rsid w:val="00FD2AF6"/>
    <w:rsid w:val="00FE250E"/>
    <w:rsid w:val="00FF2555"/>
    <w:rsid w:val="00FF3455"/>
    <w:rsid w:val="00FF4DC1"/>
    <w:rsid w:val="07A70BDE"/>
    <w:rsid w:val="087A04C9"/>
    <w:rsid w:val="119C57D0"/>
    <w:rsid w:val="12A9082E"/>
    <w:rsid w:val="1697EF9A"/>
    <w:rsid w:val="18ADA0C5"/>
    <w:rsid w:val="1C898C67"/>
    <w:rsid w:val="245A708F"/>
    <w:rsid w:val="2AC909EB"/>
    <w:rsid w:val="2BB60E73"/>
    <w:rsid w:val="2F45861A"/>
    <w:rsid w:val="371459F3"/>
    <w:rsid w:val="3A23CE8E"/>
    <w:rsid w:val="43E87B59"/>
    <w:rsid w:val="58F48BB9"/>
    <w:rsid w:val="59CFFCA2"/>
    <w:rsid w:val="5F9A1F6B"/>
    <w:rsid w:val="61AB10FF"/>
    <w:rsid w:val="62BF955C"/>
    <w:rsid w:val="6361081B"/>
    <w:rsid w:val="69E81C83"/>
    <w:rsid w:val="6B13D276"/>
    <w:rsid w:val="6BD8E67D"/>
    <w:rsid w:val="6FBA9768"/>
    <w:rsid w:val="735CF5E4"/>
    <w:rsid w:val="75A3A31C"/>
    <w:rsid w:val="76E946E5"/>
    <w:rsid w:val="785DB417"/>
    <w:rsid w:val="7C839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DEE5F"/>
  <w15:docId w15:val="{A889C146-E365-49D0-810E-E546EDC5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4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9" w:qFormat="1"/>
    <w:lsdException w:name="Quote" w:uiPriority="24" w:qFormat="1"/>
    <w:lsdException w:name="Intense Quote" w:uiPriority="2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5" w:qFormat="1"/>
    <w:lsdException w:name="Intense Emphasis" w:uiPriority="25" w:qFormat="1"/>
    <w:lsdException w:name="Subtle Reference" w:uiPriority="26" w:qFormat="1"/>
    <w:lsdException w:name="Intense Reference" w:uiPriority="26" w:qFormat="1"/>
    <w:lsdException w:name="Book Title" w:uiPriority="3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C0D"/>
    <w:pPr>
      <w:spacing w:line="255" w:lineRule="atLeast"/>
    </w:pPr>
    <w:rPr>
      <w:rFonts w:asciiTheme="minorHAnsi" w:eastAsiaTheme="minorHAnsi" w:hAnsiTheme="minorHAnsi" w:cstheme="minorBidi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07C0D"/>
    <w:pPr>
      <w:keepNext/>
      <w:numPr>
        <w:numId w:val="3"/>
      </w:numPr>
      <w:spacing w:before="200" w:after="200" w:line="240" w:lineRule="auto"/>
      <w:outlineLvl w:val="0"/>
    </w:pPr>
    <w:rPr>
      <w:rFonts w:asciiTheme="majorHAnsi" w:hAnsiTheme="majorHAnsi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807C0D"/>
    <w:pPr>
      <w:keepNext/>
      <w:numPr>
        <w:ilvl w:val="1"/>
        <w:numId w:val="3"/>
      </w:numPr>
      <w:spacing w:before="200" w:after="200" w:line="240" w:lineRule="auto"/>
      <w:outlineLvl w:val="1"/>
    </w:pPr>
    <w:rPr>
      <w:rFonts w:asciiTheme="majorHAnsi" w:hAnsiTheme="majorHAnsi"/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807C0D"/>
    <w:pPr>
      <w:keepNext/>
      <w:numPr>
        <w:ilvl w:val="2"/>
        <w:numId w:val="3"/>
      </w:numPr>
      <w:spacing w:before="200" w:after="200" w:line="240" w:lineRule="auto"/>
      <w:outlineLvl w:val="2"/>
    </w:pPr>
    <w:rPr>
      <w:rFonts w:asciiTheme="majorHAnsi" w:hAnsiTheme="majorHAnsi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lContactGegevens">
    <w:name w:val="stlContactGegevens"/>
    <w:uiPriority w:val="29"/>
    <w:unhideWhenUsed/>
    <w:qFormat/>
    <w:rsid w:val="00807C0D"/>
    <w:pPr>
      <w:spacing w:line="255" w:lineRule="exact"/>
    </w:pPr>
    <w:rPr>
      <w:rFonts w:asciiTheme="minorHAnsi" w:eastAsiaTheme="minorHAnsi" w:hAnsiTheme="minorHAnsi" w:cstheme="minorBidi"/>
      <w:sz w:val="17"/>
      <w:szCs w:val="22"/>
      <w:lang w:eastAsia="en-US"/>
    </w:rPr>
  </w:style>
  <w:style w:type="paragraph" w:styleId="Closing">
    <w:name w:val="Closing"/>
    <w:basedOn w:val="Normal"/>
    <w:link w:val="ClosingChar"/>
    <w:semiHidden/>
    <w:rsid w:val="003B7191"/>
    <w:rPr>
      <w:rFonts w:ascii="Calibri" w:eastAsia="Times New Roman" w:hAnsi="Calibri" w:cs="Times New Roman"/>
      <w:szCs w:val="20"/>
      <w:lang w:eastAsia="nl-NL"/>
    </w:rPr>
  </w:style>
  <w:style w:type="paragraph" w:customStyle="1" w:styleId="stlClassificering">
    <w:name w:val="stlClassificering"/>
    <w:uiPriority w:val="29"/>
    <w:unhideWhenUsed/>
    <w:qFormat/>
    <w:rsid w:val="00807C0D"/>
    <w:pPr>
      <w:spacing w:before="57" w:line="255" w:lineRule="exact"/>
    </w:pPr>
    <w:rPr>
      <w:rFonts w:asciiTheme="minorHAnsi" w:eastAsiaTheme="minorHAnsi" w:hAnsiTheme="minorHAnsi" w:cstheme="minorBidi"/>
      <w:b/>
      <w:caps/>
      <w:szCs w:val="22"/>
      <w:lang w:eastAsia="en-US"/>
    </w:rPr>
  </w:style>
  <w:style w:type="table" w:styleId="TableGrid">
    <w:name w:val="Table Grid"/>
    <w:basedOn w:val="TableNormal"/>
    <w:uiPriority w:val="59"/>
    <w:rsid w:val="00812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54"/>
    <w:unhideWhenUsed/>
    <w:qFormat/>
    <w:rsid w:val="00807C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54"/>
    <w:rsid w:val="00807C0D"/>
    <w:rPr>
      <w:rFonts w:asciiTheme="minorHAnsi" w:eastAsiaTheme="minorHAnsi" w:hAnsiTheme="minorHAnsi" w:cstheme="minorBidi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D2D5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D54"/>
    <w:rPr>
      <w:sz w:val="20"/>
    </w:rPr>
  </w:style>
  <w:style w:type="character" w:customStyle="1" w:styleId="stlDatum">
    <w:name w:val="stlDatum"/>
    <w:uiPriority w:val="29"/>
    <w:unhideWhenUsed/>
    <w:qFormat/>
    <w:rsid w:val="00807C0D"/>
  </w:style>
  <w:style w:type="character" w:customStyle="1" w:styleId="stlKenmerk">
    <w:name w:val="stlKenmerk"/>
    <w:uiPriority w:val="29"/>
    <w:unhideWhenUsed/>
    <w:qFormat/>
    <w:rsid w:val="00807C0D"/>
  </w:style>
  <w:style w:type="character" w:styleId="Hyperlink">
    <w:name w:val="Hyperlink"/>
    <w:basedOn w:val="DefaultParagraphFont"/>
    <w:uiPriority w:val="99"/>
    <w:unhideWhenUsed/>
    <w:rsid w:val="00953780"/>
    <w:rPr>
      <w:color w:val="000000" w:themeColor="hyperlink"/>
      <w:u w:val="single"/>
    </w:rPr>
  </w:style>
  <w:style w:type="paragraph" w:customStyle="1" w:styleId="stlRetouradres">
    <w:name w:val="stlRetouradres"/>
    <w:basedOn w:val="Normal"/>
    <w:uiPriority w:val="29"/>
    <w:unhideWhenUsed/>
    <w:qFormat/>
    <w:rsid w:val="005D5095"/>
    <w:pPr>
      <w:spacing w:line="199" w:lineRule="exact"/>
    </w:pPr>
    <w:rPr>
      <w:color w:val="808080"/>
      <w:sz w:val="14"/>
    </w:rPr>
  </w:style>
  <w:style w:type="paragraph" w:customStyle="1" w:styleId="tekstindekop">
    <w:name w:val="tekst in de kop"/>
    <w:basedOn w:val="stlContactGegevens"/>
    <w:link w:val="tekstindekopChar"/>
    <w:uiPriority w:val="39"/>
    <w:unhideWhenUsed/>
    <w:qFormat/>
    <w:rsid w:val="00807C0D"/>
  </w:style>
  <w:style w:type="paragraph" w:customStyle="1" w:styleId="Cluster">
    <w:name w:val="Cluster"/>
    <w:basedOn w:val="tekstindekop"/>
    <w:link w:val="ClusterChar"/>
    <w:uiPriority w:val="39"/>
    <w:unhideWhenUsed/>
    <w:qFormat/>
    <w:rsid w:val="00807C0D"/>
    <w:rPr>
      <w:b/>
    </w:rPr>
  </w:style>
  <w:style w:type="character" w:customStyle="1" w:styleId="ClosingChar">
    <w:name w:val="Closing Char"/>
    <w:basedOn w:val="DefaultParagraphFont"/>
    <w:link w:val="Closing"/>
    <w:semiHidden/>
    <w:rsid w:val="003B7191"/>
    <w:rPr>
      <w:rFonts w:ascii="Calibri" w:eastAsia="Times New Roman" w:hAnsi="Calibri" w:cs="Times New Roman"/>
      <w:sz w:val="20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1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152"/>
    <w:rPr>
      <w:rFonts w:ascii="Tahoma" w:hAnsi="Tahoma" w:cs="Tahoma"/>
      <w:sz w:val="16"/>
      <w:szCs w:val="16"/>
    </w:rPr>
  </w:style>
  <w:style w:type="character" w:customStyle="1" w:styleId="ClusterChar">
    <w:name w:val="Cluster Char"/>
    <w:basedOn w:val="DefaultParagraphFont"/>
    <w:link w:val="Cluster"/>
    <w:uiPriority w:val="39"/>
    <w:rsid w:val="006473FC"/>
    <w:rPr>
      <w:rFonts w:asciiTheme="minorHAnsi" w:eastAsiaTheme="minorHAnsi" w:hAnsiTheme="minorHAnsi" w:cstheme="minorBidi"/>
      <w:b/>
      <w:sz w:val="17"/>
      <w:szCs w:val="22"/>
      <w:lang w:eastAsia="en-US"/>
    </w:rPr>
  </w:style>
  <w:style w:type="character" w:customStyle="1" w:styleId="tekstindekopChar">
    <w:name w:val="tekst in de kop Char"/>
    <w:basedOn w:val="DefaultParagraphFont"/>
    <w:link w:val="tekstindekop"/>
    <w:uiPriority w:val="39"/>
    <w:rsid w:val="006473FC"/>
    <w:rPr>
      <w:rFonts w:asciiTheme="minorHAnsi" w:eastAsiaTheme="minorHAnsi" w:hAnsiTheme="minorHAnsi" w:cstheme="minorBidi"/>
      <w:sz w:val="17"/>
      <w:szCs w:val="22"/>
      <w:lang w:eastAsia="en-US"/>
    </w:rPr>
  </w:style>
  <w:style w:type="paragraph" w:customStyle="1" w:styleId="stlProfieltekst">
    <w:name w:val="stlProfieltekst"/>
    <w:basedOn w:val="Normal"/>
    <w:uiPriority w:val="29"/>
    <w:unhideWhenUsed/>
    <w:qFormat/>
    <w:rsid w:val="00807C0D"/>
    <w:pPr>
      <w:spacing w:line="170" w:lineRule="exact"/>
    </w:pPr>
    <w:rPr>
      <w:noProof/>
      <w:color w:val="969696"/>
      <w:sz w:val="12"/>
    </w:rPr>
  </w:style>
  <w:style w:type="character" w:customStyle="1" w:styleId="Heading1Char">
    <w:name w:val="Heading 1 Char"/>
    <w:basedOn w:val="DefaultParagraphFont"/>
    <w:link w:val="Heading1"/>
    <w:rsid w:val="00807C0D"/>
    <w:rPr>
      <w:rFonts w:asciiTheme="majorHAnsi" w:eastAsiaTheme="minorHAnsi" w:hAnsiTheme="majorHAnsi" w:cstheme="minorBidi"/>
      <w:b/>
      <w:kern w:val="28"/>
      <w:sz w:val="28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rsid w:val="00807C0D"/>
    <w:rPr>
      <w:rFonts w:asciiTheme="majorHAnsi" w:eastAsiaTheme="minorHAnsi" w:hAnsiTheme="majorHAnsi" w:cstheme="minorBidi"/>
      <w:b/>
      <w:sz w:val="24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rsid w:val="00807C0D"/>
    <w:rPr>
      <w:rFonts w:asciiTheme="majorHAnsi" w:eastAsiaTheme="minorHAnsi" w:hAnsiTheme="majorHAnsi" w:cstheme="minorBidi"/>
      <w:b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20"/>
    <w:qFormat/>
    <w:rsid w:val="00807C0D"/>
    <w:pPr>
      <w:pBdr>
        <w:bottom w:val="single" w:sz="8" w:space="4" w:color="006991" w:themeColor="accent1"/>
      </w:pBdr>
      <w:spacing w:after="300" w:line="240" w:lineRule="auto"/>
      <w:contextualSpacing/>
    </w:pPr>
    <w:rPr>
      <w:rFonts w:eastAsiaTheme="majorEastAsia" w:cstheme="majorBidi"/>
      <w:color w:val="0082A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0"/>
    <w:rsid w:val="00807C0D"/>
    <w:rPr>
      <w:rFonts w:asciiTheme="minorHAnsi" w:eastAsiaTheme="majorEastAsia" w:hAnsiTheme="minorHAnsi" w:cstheme="majorBidi"/>
      <w:color w:val="0082A4" w:themeColor="text2" w:themeShade="BF"/>
      <w:spacing w:val="5"/>
      <w:kern w:val="28"/>
      <w:sz w:val="52"/>
      <w:szCs w:val="52"/>
      <w:lang w:eastAsia="en-US"/>
    </w:rPr>
  </w:style>
  <w:style w:type="paragraph" w:styleId="Subtitle">
    <w:name w:val="Subtitle"/>
    <w:basedOn w:val="Normal"/>
    <w:next w:val="Normal"/>
    <w:link w:val="SubtitleChar"/>
    <w:uiPriority w:val="21"/>
    <w:qFormat/>
    <w:rsid w:val="00807C0D"/>
    <w:pPr>
      <w:numPr>
        <w:ilvl w:val="1"/>
      </w:numPr>
    </w:pPr>
    <w:rPr>
      <w:rFonts w:eastAsiaTheme="majorEastAsia" w:cstheme="majorBidi"/>
      <w:i/>
      <w:iCs/>
      <w:color w:val="0069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21"/>
    <w:rsid w:val="00807C0D"/>
    <w:rPr>
      <w:rFonts w:asciiTheme="minorHAnsi" w:eastAsiaTheme="majorEastAsia" w:hAnsiTheme="minorHAnsi" w:cstheme="majorBidi"/>
      <w:i/>
      <w:iCs/>
      <w:color w:val="006991" w:themeColor="accent1"/>
      <w:spacing w:val="15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unhideWhenUsed/>
    <w:qFormat/>
    <w:rsid w:val="00807C0D"/>
    <w:rPr>
      <w:b/>
      <w:bCs/>
    </w:rPr>
  </w:style>
  <w:style w:type="character" w:styleId="Emphasis">
    <w:name w:val="Emphasis"/>
    <w:basedOn w:val="DefaultParagraphFont"/>
    <w:uiPriority w:val="22"/>
    <w:unhideWhenUsed/>
    <w:qFormat/>
    <w:rsid w:val="00807C0D"/>
    <w:rPr>
      <w:i/>
      <w:iCs/>
    </w:rPr>
  </w:style>
  <w:style w:type="paragraph" w:styleId="NoSpacing">
    <w:name w:val="No Spacing"/>
    <w:uiPriority w:val="39"/>
    <w:unhideWhenUsed/>
    <w:qFormat/>
    <w:rsid w:val="00807C0D"/>
    <w:rPr>
      <w:rFonts w:asciiTheme="minorHAnsi" w:eastAsiaTheme="minorHAnsi" w:hAnsiTheme="minorHAnsi" w:cstheme="minorBidi"/>
      <w:szCs w:val="22"/>
      <w:lang w:eastAsia="en-US"/>
    </w:rPr>
  </w:style>
  <w:style w:type="paragraph" w:styleId="ListParagraph">
    <w:name w:val="List Paragraph"/>
    <w:basedOn w:val="Normal"/>
    <w:uiPriority w:val="39"/>
    <w:unhideWhenUsed/>
    <w:qFormat/>
    <w:rsid w:val="00807C0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4"/>
    <w:unhideWhenUsed/>
    <w:qFormat/>
    <w:rsid w:val="00807C0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4"/>
    <w:rsid w:val="00807C0D"/>
    <w:rPr>
      <w:rFonts w:asciiTheme="minorHAnsi" w:eastAsiaTheme="minorHAnsi" w:hAnsiTheme="minorHAnsi" w:cstheme="minorBidi"/>
      <w:i/>
      <w:iCs/>
      <w:color w:val="000000" w:themeColor="text1"/>
      <w:szCs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24"/>
    <w:unhideWhenUsed/>
    <w:qFormat/>
    <w:rsid w:val="00807C0D"/>
    <w:pPr>
      <w:pBdr>
        <w:bottom w:val="single" w:sz="4" w:space="4" w:color="006991" w:themeColor="accent1"/>
      </w:pBdr>
      <w:spacing w:before="200" w:after="280"/>
      <w:ind w:left="936" w:right="936"/>
    </w:pPr>
    <w:rPr>
      <w:b/>
      <w:bCs/>
      <w:i/>
      <w:iCs/>
      <w:color w:val="0069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24"/>
    <w:rsid w:val="00807C0D"/>
    <w:rPr>
      <w:rFonts w:asciiTheme="minorHAnsi" w:eastAsiaTheme="minorHAnsi" w:hAnsiTheme="minorHAnsi" w:cstheme="minorBidi"/>
      <w:b/>
      <w:bCs/>
      <w:i/>
      <w:iCs/>
      <w:color w:val="006991" w:themeColor="accent1"/>
      <w:szCs w:val="22"/>
      <w:lang w:eastAsia="en-US"/>
    </w:rPr>
  </w:style>
  <w:style w:type="character" w:styleId="SubtleEmphasis">
    <w:name w:val="Subtle Emphasis"/>
    <w:basedOn w:val="DefaultParagraphFont"/>
    <w:uiPriority w:val="25"/>
    <w:unhideWhenUsed/>
    <w:qFormat/>
    <w:rsid w:val="00807C0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5"/>
    <w:unhideWhenUsed/>
    <w:qFormat/>
    <w:rsid w:val="00807C0D"/>
    <w:rPr>
      <w:b/>
      <w:bCs/>
      <w:i/>
      <w:iCs/>
      <w:color w:val="006991" w:themeColor="accent1"/>
    </w:rPr>
  </w:style>
  <w:style w:type="character" w:styleId="SubtleReference">
    <w:name w:val="Subtle Reference"/>
    <w:basedOn w:val="DefaultParagraphFont"/>
    <w:uiPriority w:val="26"/>
    <w:unhideWhenUsed/>
    <w:qFormat/>
    <w:rsid w:val="00807C0D"/>
    <w:rPr>
      <w:smallCaps/>
      <w:color w:val="7FB4C8" w:themeColor="accent2"/>
      <w:u w:val="single"/>
    </w:rPr>
  </w:style>
  <w:style w:type="character" w:styleId="IntenseReference">
    <w:name w:val="Intense Reference"/>
    <w:basedOn w:val="DefaultParagraphFont"/>
    <w:uiPriority w:val="26"/>
    <w:unhideWhenUsed/>
    <w:qFormat/>
    <w:rsid w:val="00807C0D"/>
    <w:rPr>
      <w:b/>
      <w:bCs/>
      <w:smallCaps/>
      <w:color w:val="7FB4C8" w:themeColor="accent2"/>
      <w:spacing w:val="5"/>
      <w:u w:val="single"/>
    </w:rPr>
  </w:style>
  <w:style w:type="character" w:styleId="BookTitle">
    <w:name w:val="Book Title"/>
    <w:basedOn w:val="DefaultParagraphFont"/>
    <w:uiPriority w:val="39"/>
    <w:unhideWhenUsed/>
    <w:qFormat/>
    <w:rsid w:val="00807C0D"/>
    <w:rPr>
      <w:b/>
      <w:bCs/>
      <w:smallCaps/>
      <w:spacing w:val="5"/>
    </w:rPr>
  </w:style>
  <w:style w:type="paragraph" w:customStyle="1" w:styleId="KopjeUMC">
    <w:name w:val="KopjeUMC"/>
    <w:basedOn w:val="Heading1"/>
    <w:uiPriority w:val="39"/>
    <w:unhideWhenUsed/>
    <w:qFormat/>
    <w:rsid w:val="00807C0D"/>
    <w:pPr>
      <w:numPr>
        <w:numId w:val="0"/>
      </w:numPr>
      <w:tabs>
        <w:tab w:val="num" w:pos="432"/>
      </w:tabs>
      <w:spacing w:before="20"/>
      <w:ind w:left="432" w:hanging="432"/>
    </w:pPr>
    <w:rPr>
      <w:sz w:val="16"/>
      <w:lang w:val="nl-BE"/>
    </w:rPr>
  </w:style>
  <w:style w:type="paragraph" w:customStyle="1" w:styleId="stlActielijst">
    <w:name w:val="stlActielijst"/>
    <w:basedOn w:val="Normal"/>
    <w:uiPriority w:val="29"/>
    <w:unhideWhenUsed/>
    <w:qFormat/>
    <w:rsid w:val="00807C0D"/>
    <w:rPr>
      <w:sz w:val="24"/>
    </w:rPr>
  </w:style>
  <w:style w:type="character" w:customStyle="1" w:styleId="stlArchief">
    <w:name w:val="stlArchief"/>
    <w:uiPriority w:val="29"/>
    <w:unhideWhenUsed/>
    <w:qFormat/>
    <w:rsid w:val="00807C0D"/>
    <w:rPr>
      <w:b w:val="0"/>
    </w:rPr>
  </w:style>
  <w:style w:type="character" w:customStyle="1" w:styleId="stlContactGegevensKop">
    <w:name w:val="stlContactGegevensKop"/>
    <w:uiPriority w:val="29"/>
    <w:unhideWhenUsed/>
    <w:qFormat/>
    <w:rsid w:val="00807C0D"/>
    <w:rPr>
      <w:b/>
    </w:rPr>
  </w:style>
  <w:style w:type="paragraph" w:customStyle="1" w:styleId="stlDocumentTitel">
    <w:name w:val="stlDocumentTitel"/>
    <w:uiPriority w:val="29"/>
    <w:unhideWhenUsed/>
    <w:qFormat/>
    <w:rsid w:val="00807C0D"/>
    <w:pPr>
      <w:spacing w:line="383" w:lineRule="exact"/>
    </w:pPr>
    <w:rPr>
      <w:rFonts w:asciiTheme="majorHAnsi" w:eastAsiaTheme="minorHAnsi" w:hAnsiTheme="majorHAnsi" w:cstheme="minorBidi"/>
      <w:sz w:val="36"/>
      <w:szCs w:val="22"/>
      <w:lang w:eastAsia="en-US"/>
    </w:rPr>
  </w:style>
  <w:style w:type="paragraph" w:customStyle="1" w:styleId="stlInhoudsopgave">
    <w:name w:val="stlInhoudsopgave"/>
    <w:uiPriority w:val="29"/>
    <w:unhideWhenUsed/>
    <w:qFormat/>
    <w:rsid w:val="00807C0D"/>
    <w:pPr>
      <w:spacing w:after="240" w:line="360" w:lineRule="exact"/>
    </w:pPr>
    <w:rPr>
      <w:rFonts w:asciiTheme="minorHAnsi" w:eastAsiaTheme="minorHAnsi" w:hAnsiTheme="minorHAnsi" w:cstheme="minorBidi"/>
      <w:sz w:val="36"/>
      <w:szCs w:val="22"/>
      <w:lang w:eastAsia="en-US"/>
    </w:rPr>
  </w:style>
  <w:style w:type="paragraph" w:customStyle="1" w:styleId="stlParagraafKop">
    <w:name w:val="stlParagraafKop"/>
    <w:next w:val="Normal"/>
    <w:uiPriority w:val="29"/>
    <w:unhideWhenUsed/>
    <w:qFormat/>
    <w:rsid w:val="00807C0D"/>
    <w:pPr>
      <w:spacing w:line="255" w:lineRule="atLeast"/>
    </w:pPr>
    <w:rPr>
      <w:rFonts w:asciiTheme="majorHAnsi" w:eastAsiaTheme="minorHAnsi" w:hAnsiTheme="majorHAnsi" w:cstheme="minorBidi"/>
      <w:b/>
      <w:szCs w:val="22"/>
      <w:lang w:eastAsia="en-US"/>
    </w:rPr>
  </w:style>
  <w:style w:type="paragraph" w:customStyle="1" w:styleId="stlSubparagraafKop">
    <w:name w:val="stlSubparagraafKop"/>
    <w:basedOn w:val="Normal"/>
    <w:uiPriority w:val="29"/>
    <w:unhideWhenUsed/>
    <w:qFormat/>
    <w:rsid w:val="00807C0D"/>
    <w:rPr>
      <w:rFonts w:asciiTheme="majorHAnsi" w:hAnsiTheme="majorHAnsi"/>
    </w:rPr>
  </w:style>
  <w:style w:type="paragraph" w:customStyle="1" w:styleId="stlVoettekst">
    <w:name w:val="stlVoettekst"/>
    <w:uiPriority w:val="29"/>
    <w:unhideWhenUsed/>
    <w:qFormat/>
    <w:rsid w:val="00807C0D"/>
    <w:pPr>
      <w:spacing w:line="255" w:lineRule="exact"/>
    </w:pPr>
    <w:rPr>
      <w:rFonts w:asciiTheme="minorHAnsi" w:eastAsiaTheme="minorHAnsi" w:hAnsiTheme="minorHAnsi" w:cstheme="minorBidi"/>
      <w:sz w:val="17"/>
      <w:szCs w:val="22"/>
      <w:lang w:eastAsia="en-US"/>
    </w:rPr>
  </w:style>
  <w:style w:type="paragraph" w:customStyle="1" w:styleId="stlAgenda">
    <w:name w:val="stlAgenda"/>
    <w:basedOn w:val="Normal"/>
    <w:uiPriority w:val="29"/>
    <w:unhideWhenUsed/>
    <w:qFormat/>
    <w:rsid w:val="00807C0D"/>
    <w:pPr>
      <w:ind w:left="397"/>
    </w:pPr>
  </w:style>
  <w:style w:type="character" w:customStyle="1" w:styleId="stlLijn">
    <w:name w:val="stlLijn"/>
    <w:basedOn w:val="DefaultParagraphFont"/>
    <w:uiPriority w:val="29"/>
    <w:unhideWhenUsed/>
    <w:qFormat/>
    <w:rsid w:val="00807C0D"/>
    <w:rPr>
      <w:u w:val="single"/>
    </w:rPr>
  </w:style>
  <w:style w:type="paragraph" w:customStyle="1" w:styleId="stlLinkEmail">
    <w:name w:val="stlLinkEmail"/>
    <w:basedOn w:val="Normal"/>
    <w:uiPriority w:val="29"/>
    <w:unhideWhenUsed/>
    <w:qFormat/>
    <w:rsid w:val="00807C0D"/>
    <w:pPr>
      <w:pBdr>
        <w:top w:val="single" w:sz="4" w:space="1" w:color="969696"/>
      </w:pBdr>
      <w:spacing w:line="320" w:lineRule="atLeast"/>
    </w:pPr>
    <w:rPr>
      <w:rFonts w:cs="Times New Roman"/>
      <w:color w:val="464646"/>
      <w:sz w:val="22"/>
      <w:szCs w:val="17"/>
      <w:lang w:eastAsia="nl-NL"/>
    </w:rPr>
  </w:style>
  <w:style w:type="paragraph" w:customStyle="1" w:styleId="stlNieuwsbriefKop">
    <w:name w:val="stlNieuwsbriefKop"/>
    <w:basedOn w:val="Normal"/>
    <w:uiPriority w:val="29"/>
    <w:unhideWhenUsed/>
    <w:qFormat/>
    <w:rsid w:val="00807C0D"/>
    <w:pPr>
      <w:spacing w:line="640" w:lineRule="atLeast"/>
      <w:ind w:left="-28"/>
    </w:pPr>
    <w:rPr>
      <w:rFonts w:asciiTheme="majorHAnsi" w:hAnsiTheme="majorHAnsi" w:cs="Times New Roman"/>
      <w:color w:val="FFFFFF" w:themeColor="background1"/>
      <w:sz w:val="64"/>
      <w:szCs w:val="17"/>
      <w:lang w:eastAsia="nl-NL"/>
    </w:rPr>
  </w:style>
  <w:style w:type="paragraph" w:customStyle="1" w:styleId="stlPaginanummer">
    <w:name w:val="stlPaginanummer"/>
    <w:basedOn w:val="Normal"/>
    <w:uiPriority w:val="29"/>
    <w:unhideWhenUsed/>
    <w:qFormat/>
    <w:rsid w:val="00807C0D"/>
    <w:pPr>
      <w:jc w:val="right"/>
    </w:pPr>
  </w:style>
  <w:style w:type="paragraph" w:customStyle="1" w:styleId="stlSubtitel">
    <w:name w:val="stlSubtitel"/>
    <w:uiPriority w:val="29"/>
    <w:unhideWhenUsed/>
    <w:qFormat/>
    <w:rsid w:val="00807C0D"/>
    <w:pPr>
      <w:spacing w:line="320" w:lineRule="exact"/>
    </w:pPr>
    <w:rPr>
      <w:rFonts w:asciiTheme="majorHAnsi" w:eastAsiaTheme="minorHAnsi" w:hAnsiTheme="majorHAnsi" w:cstheme="minorBidi"/>
      <w:sz w:val="28"/>
      <w:szCs w:val="22"/>
      <w:lang w:eastAsia="en-US"/>
    </w:rPr>
  </w:style>
  <w:style w:type="paragraph" w:customStyle="1" w:styleId="stlTitel">
    <w:name w:val="stlTitel"/>
    <w:uiPriority w:val="29"/>
    <w:unhideWhenUsed/>
    <w:qFormat/>
    <w:rsid w:val="00807C0D"/>
    <w:pPr>
      <w:spacing w:line="510" w:lineRule="exact"/>
    </w:pPr>
    <w:rPr>
      <w:rFonts w:asciiTheme="majorHAnsi" w:eastAsiaTheme="minorHAnsi" w:hAnsiTheme="majorHAnsi" w:cstheme="minorBidi"/>
      <w:sz w:val="48"/>
      <w:szCs w:val="22"/>
      <w:lang w:eastAsia="en-US"/>
    </w:rPr>
  </w:style>
  <w:style w:type="table" w:styleId="LightList-Accent1">
    <w:name w:val="Light List Accent 1"/>
    <w:basedOn w:val="TableNormal"/>
    <w:uiPriority w:val="61"/>
    <w:rsid w:val="007A3886"/>
    <w:tblPr>
      <w:tblStyleRowBandSize w:val="1"/>
      <w:tblStyleColBandSize w:val="1"/>
      <w:tblBorders>
        <w:top w:val="single" w:sz="8" w:space="0" w:color="006991" w:themeColor="accent1"/>
        <w:left w:val="single" w:sz="8" w:space="0" w:color="006991" w:themeColor="accent1"/>
        <w:bottom w:val="single" w:sz="8" w:space="0" w:color="006991" w:themeColor="accent1"/>
        <w:right w:val="single" w:sz="8" w:space="0" w:color="006991" w:themeColor="accen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6991" w:themeFill="accent1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006991" w:themeColor="accent1"/>
          <w:left w:val="single" w:sz="8" w:space="0" w:color="006991" w:themeColor="accent1"/>
          <w:bottom w:val="single" w:sz="8" w:space="0" w:color="006991" w:themeColor="accent1"/>
          <w:right w:val="single" w:sz="8" w:space="0" w:color="0069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991" w:themeColor="accent1"/>
          <w:left w:val="single" w:sz="8" w:space="0" w:color="006991" w:themeColor="accent1"/>
          <w:bottom w:val="single" w:sz="8" w:space="0" w:color="006991" w:themeColor="accent1"/>
          <w:right w:val="single" w:sz="8" w:space="0" w:color="006991" w:themeColor="accent1"/>
        </w:tcBorders>
      </w:tcPr>
    </w:tblStylePr>
    <w:tblStylePr w:type="band1Horz">
      <w:tblPr/>
      <w:tcPr>
        <w:tcBorders>
          <w:top w:val="single" w:sz="8" w:space="0" w:color="006991" w:themeColor="accent1"/>
          <w:left w:val="single" w:sz="8" w:space="0" w:color="006991" w:themeColor="accent1"/>
          <w:bottom w:val="single" w:sz="8" w:space="0" w:color="006991" w:themeColor="accent1"/>
          <w:right w:val="single" w:sz="8" w:space="0" w:color="006991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uisstijl2007\Sjablonen\Blanco%20A4%20-%20met%20logo.dotm" TargetMode="External"/></Relationships>
</file>

<file path=word/theme/theme1.xml><?xml version="1.0" encoding="utf-8"?>
<a:theme xmlns:a="http://schemas.openxmlformats.org/drawingml/2006/main" name="Radboudumc">
  <a:themeElements>
    <a:clrScheme name="Radboudumc">
      <a:dk1>
        <a:srgbClr val="000000"/>
      </a:dk1>
      <a:lt1>
        <a:sysClr val="window" lastClr="FFFFFF"/>
      </a:lt1>
      <a:dk2>
        <a:srgbClr val="00AFDC"/>
      </a:dk2>
      <a:lt2>
        <a:srgbClr val="FFFFFF"/>
      </a:lt2>
      <a:accent1>
        <a:srgbClr val="006991"/>
      </a:accent1>
      <a:accent2>
        <a:srgbClr val="7FB4C8"/>
      </a:accent2>
      <a:accent3>
        <a:srgbClr val="00AFDC"/>
      </a:accent3>
      <a:accent4>
        <a:srgbClr val="7FD7ED"/>
      </a:accent4>
      <a:accent5>
        <a:srgbClr val="CCCCCC"/>
      </a:accent5>
      <a:accent6>
        <a:srgbClr val="E6E6E6"/>
      </a:accent6>
      <a:hlink>
        <a:srgbClr val="000000"/>
      </a:hlink>
      <a:folHlink>
        <a:srgbClr val="00AFDC"/>
      </a:folHlink>
    </a:clrScheme>
    <a:fontScheme name="Radboudumc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E7BD49CF73D4BA84895BB94A4D098" ma:contentTypeVersion="3" ma:contentTypeDescription="Een nieuw document maken." ma:contentTypeScope="" ma:versionID="ad4f938700dad7bae236afe47f558d25">
  <xsd:schema xmlns:xsd="http://www.w3.org/2001/XMLSchema" xmlns:xs="http://www.w3.org/2001/XMLSchema" xmlns:p="http://schemas.microsoft.com/office/2006/metadata/properties" xmlns:ns2="0cc8d95f-df23-42df-a52f-a52ae6528150" targetNamespace="http://schemas.microsoft.com/office/2006/metadata/properties" ma:root="true" ma:fieldsID="57b74793b477e9f82a4dfd91a1eb23b1" ns2:_="">
    <xsd:import namespace="0cc8d95f-df23-42df-a52f-a52ae65281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8d95f-df23-42df-a52f-a52ae6528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7044A9-0747-401A-8C5D-6F591A3614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1387B9-DD0B-4329-A3CD-49765065C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c8d95f-df23-42df-a52f-a52ae65281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2ABBC0-3563-4632-8A53-77ECF2F1DC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DCB5D3-A31D-4356-A972-4CE5615C87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Blanco%20A4%20-%20met%20logo.dotm</Template>
  <TotalTime>0</TotalTime>
  <Pages>1</Pages>
  <Words>90</Words>
  <Characters>516</Characters>
  <Application>Microsoft Office Word</Application>
  <DocSecurity>4</DocSecurity>
  <Lines>4</Lines>
  <Paragraphs>1</Paragraphs>
  <ScaleCrop>false</ScaleCrop>
  <Company>Radboudumc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Template voor een brief</dc:subject>
  <dc:creator>Frank van der Ploeg</dc:creator>
  <cp:keywords/>
  <cp:lastModifiedBy>Versteeg, André</cp:lastModifiedBy>
  <cp:revision>15</cp:revision>
  <dcterms:created xsi:type="dcterms:W3CDTF">2026-08-04T07:43:00Z</dcterms:created>
  <dcterms:modified xsi:type="dcterms:W3CDTF">2026-09-16T11:01:00Z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0x0101002B5E7BD49CF73D4BA84895BB94A4D098</vt:lpwstr>
  </property>
  <property fmtid="{D5CDD505-2E9C-101B-9397-08002B2CF9AE}" pid="3" name="_dlc_DocIdItemGuid">
    <vt:lpwstr>cd0b7db2-edac-4acf-8306-230d4926bd6b</vt:lpwstr>
  </property>
</Properties>
</file>