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FC6561" w14:textId="77777777" w:rsidR="00537F6D" w:rsidRDefault="00537F6D" w:rsidP="00537F6D">
      <w:pPr>
        <w:pStyle w:val="Formuliernaam"/>
        <w:jc w:val="center"/>
        <w:rPr>
          <w:sz w:val="44"/>
          <w:szCs w:val="44"/>
        </w:rPr>
      </w:pPr>
    </w:p>
    <w:p w14:paraId="13CA1DE5" w14:textId="77777777" w:rsidR="00537F6D" w:rsidRDefault="00537F6D" w:rsidP="00537F6D">
      <w:pPr>
        <w:pStyle w:val="Formuliernaam"/>
        <w:jc w:val="center"/>
        <w:rPr>
          <w:sz w:val="44"/>
          <w:szCs w:val="44"/>
        </w:rPr>
      </w:pPr>
    </w:p>
    <w:p w14:paraId="67F79A46" w14:textId="77777777" w:rsidR="00581548" w:rsidRDefault="00581548" w:rsidP="1F57D9B4">
      <w:pPr>
        <w:pStyle w:val="Formuliernaam"/>
        <w:jc w:val="center"/>
        <w:rPr>
          <w:rFonts w:asciiTheme="minorHAnsi" w:hAnsiTheme="minorHAnsi" w:cstheme="minorBidi"/>
          <w:color w:val="1F487C"/>
          <w:sz w:val="48"/>
          <w:szCs w:val="48"/>
        </w:rPr>
      </w:pPr>
      <w:bookmarkStart w:id="0" w:name="_Hlk128659565"/>
      <w:bookmarkStart w:id="1" w:name="_Hlk163462658"/>
      <w:r>
        <w:rPr>
          <w:rFonts w:asciiTheme="minorHAnsi" w:hAnsiTheme="minorHAnsi" w:cstheme="minorBidi"/>
          <w:color w:val="1F487C"/>
          <w:sz w:val="48"/>
          <w:szCs w:val="48"/>
        </w:rPr>
        <w:t xml:space="preserve">Bijlage 2 </w:t>
      </w:r>
    </w:p>
    <w:p w14:paraId="0A1C0568" w14:textId="77777777" w:rsidR="00581548" w:rsidRDefault="00581548" w:rsidP="1F57D9B4">
      <w:pPr>
        <w:pStyle w:val="Formuliernaam"/>
        <w:jc w:val="center"/>
        <w:rPr>
          <w:rFonts w:asciiTheme="minorHAnsi" w:hAnsiTheme="minorHAnsi" w:cstheme="minorBidi"/>
          <w:color w:val="1F487C"/>
          <w:sz w:val="48"/>
          <w:szCs w:val="48"/>
        </w:rPr>
      </w:pPr>
    </w:p>
    <w:p w14:paraId="4BE9A3FF" w14:textId="0E666ACD" w:rsidR="008C4155" w:rsidRPr="00581548" w:rsidRDefault="00581548" w:rsidP="1F57D9B4">
      <w:pPr>
        <w:pStyle w:val="Formuliernaam"/>
        <w:jc w:val="center"/>
        <w:rPr>
          <w:rFonts w:cs="Arial"/>
          <w:color w:val="1F497D" w:themeColor="text2"/>
          <w:sz w:val="32"/>
          <w:szCs w:val="32"/>
        </w:rPr>
      </w:pPr>
      <w:r w:rsidRPr="00581548">
        <w:rPr>
          <w:rFonts w:cs="Arial"/>
          <w:color w:val="1F487C"/>
          <w:sz w:val="32"/>
          <w:szCs w:val="32"/>
        </w:rPr>
        <w:t>bij de a</w:t>
      </w:r>
      <w:r w:rsidR="00DD0BE6" w:rsidRPr="00581548">
        <w:rPr>
          <w:rFonts w:cs="Arial"/>
          <w:color w:val="1F487C"/>
          <w:sz w:val="32"/>
          <w:szCs w:val="32"/>
        </w:rPr>
        <w:fldChar w:fldCharType="begin" w:fldLock="1"/>
      </w:r>
      <w:r w:rsidR="00DD0BE6" w:rsidRPr="00581548">
        <w:rPr>
          <w:rFonts w:cs="Arial"/>
          <w:color w:val="1F487C"/>
          <w:sz w:val="32"/>
          <w:szCs w:val="32"/>
        </w:rPr>
        <w:instrText xml:space="preserve"> mitVV VVAFD48407AD29194DAF1678C6805CA791 \* MERGEFORMAT </w:instrText>
      </w:r>
      <w:r w:rsidR="00DD0BE6" w:rsidRPr="00581548">
        <w:rPr>
          <w:rFonts w:cs="Arial"/>
          <w:color w:val="1F487C"/>
          <w:sz w:val="32"/>
          <w:szCs w:val="32"/>
        </w:rPr>
        <w:fldChar w:fldCharType="separate"/>
      </w:r>
      <w:r w:rsidR="00537F6D" w:rsidRPr="00581548">
        <w:rPr>
          <w:rFonts w:cs="Arial"/>
          <w:color w:val="1F487C"/>
          <w:sz w:val="32"/>
          <w:szCs w:val="32"/>
        </w:rPr>
        <w:t>anbestedi</w:t>
      </w:r>
      <w:bookmarkStart w:id="2" w:name="_Hlk163462184"/>
      <w:r w:rsidR="00537F6D" w:rsidRPr="00581548">
        <w:rPr>
          <w:rFonts w:cs="Arial"/>
          <w:color w:val="1F487C"/>
          <w:sz w:val="32"/>
          <w:szCs w:val="32"/>
        </w:rPr>
        <w:t>ngsle</w:t>
      </w:r>
      <w:bookmarkEnd w:id="2"/>
      <w:r w:rsidR="00537F6D" w:rsidRPr="00581548">
        <w:rPr>
          <w:rFonts w:cs="Arial"/>
          <w:color w:val="1F487C"/>
          <w:sz w:val="32"/>
          <w:szCs w:val="32"/>
        </w:rPr>
        <w:t>idraad</w:t>
      </w:r>
      <w:r w:rsidR="00DD0BE6" w:rsidRPr="00581548">
        <w:rPr>
          <w:rFonts w:cs="Arial"/>
          <w:color w:val="1F487C"/>
          <w:sz w:val="32"/>
          <w:szCs w:val="32"/>
        </w:rPr>
        <w:fldChar w:fldCharType="end"/>
      </w:r>
    </w:p>
    <w:p w14:paraId="5D454441" w14:textId="77777777" w:rsidR="00BD563D" w:rsidRPr="00581548" w:rsidRDefault="00BD563D">
      <w:pPr>
        <w:rPr>
          <w:rFonts w:cs="Arial"/>
          <w:color w:val="1F497D" w:themeColor="text2"/>
          <w:sz w:val="32"/>
          <w:szCs w:val="32"/>
        </w:rPr>
      </w:pPr>
    </w:p>
    <w:p w14:paraId="55396045" w14:textId="19EBFA4C" w:rsidR="002E003C" w:rsidRPr="00581548" w:rsidRDefault="534CC9B4" w:rsidP="1A4DBF56">
      <w:pPr>
        <w:jc w:val="center"/>
        <w:rPr>
          <w:rFonts w:cs="Arial"/>
          <w:b/>
          <w:bCs/>
          <w:color w:val="1F487C"/>
          <w:sz w:val="32"/>
          <w:szCs w:val="32"/>
        </w:rPr>
      </w:pPr>
      <w:r w:rsidRPr="00581548">
        <w:rPr>
          <w:rFonts w:cs="Arial"/>
          <w:b/>
          <w:bCs/>
          <w:color w:val="1F487C"/>
          <w:sz w:val="32"/>
          <w:szCs w:val="32"/>
        </w:rPr>
        <w:t xml:space="preserve">Over </w:t>
      </w:r>
      <w:r w:rsidR="1932DCE5" w:rsidRPr="00581548">
        <w:rPr>
          <w:rFonts w:cs="Arial"/>
          <w:b/>
          <w:bCs/>
          <w:color w:val="1F487C"/>
          <w:sz w:val="32"/>
          <w:szCs w:val="32"/>
        </w:rPr>
        <w:t xml:space="preserve">de </w:t>
      </w:r>
      <w:r w:rsidR="4ED78150" w:rsidRPr="00581548">
        <w:rPr>
          <w:rFonts w:cs="Arial"/>
          <w:b/>
          <w:bCs/>
          <w:color w:val="1F487C"/>
          <w:sz w:val="32"/>
          <w:szCs w:val="32"/>
        </w:rPr>
        <w:t>Openbare Europese aanbesteding voor</w:t>
      </w:r>
      <w:r w:rsidR="60AD9C21" w:rsidRPr="00581548">
        <w:rPr>
          <w:rFonts w:cs="Arial"/>
          <w:b/>
          <w:bCs/>
          <w:color w:val="1F487C"/>
          <w:sz w:val="32"/>
          <w:szCs w:val="32"/>
        </w:rPr>
        <w:t xml:space="preserve"> </w:t>
      </w:r>
    </w:p>
    <w:p w14:paraId="04B8037E" w14:textId="7C7F4473" w:rsidR="002E003C" w:rsidRPr="00581548" w:rsidRDefault="002E003C" w:rsidP="1A4DBF56">
      <w:pPr>
        <w:jc w:val="center"/>
        <w:rPr>
          <w:rFonts w:cs="Arial"/>
          <w:b/>
          <w:bCs/>
          <w:color w:val="1F487C"/>
          <w:sz w:val="32"/>
          <w:szCs w:val="32"/>
        </w:rPr>
      </w:pPr>
    </w:p>
    <w:p w14:paraId="45584A8E" w14:textId="2B083FAF" w:rsidR="002E003C" w:rsidRPr="00581548" w:rsidRDefault="60AD9C21" w:rsidP="1A4DBF56">
      <w:pPr>
        <w:jc w:val="center"/>
        <w:rPr>
          <w:rFonts w:cs="Arial"/>
          <w:b/>
          <w:bCs/>
          <w:color w:val="1F487C"/>
          <w:sz w:val="32"/>
          <w:szCs w:val="32"/>
        </w:rPr>
      </w:pPr>
      <w:r w:rsidRPr="00581548">
        <w:rPr>
          <w:rFonts w:cs="Arial"/>
          <w:b/>
          <w:bCs/>
          <w:color w:val="1F487C"/>
          <w:sz w:val="32"/>
          <w:szCs w:val="32"/>
        </w:rPr>
        <w:t xml:space="preserve">Taalonderwijs </w:t>
      </w:r>
      <w:r w:rsidR="60168B93" w:rsidRPr="00581548">
        <w:rPr>
          <w:rFonts w:cs="Arial"/>
          <w:b/>
          <w:bCs/>
          <w:color w:val="1F487C"/>
          <w:sz w:val="32"/>
          <w:szCs w:val="32"/>
        </w:rPr>
        <w:t xml:space="preserve">aan </w:t>
      </w:r>
      <w:r w:rsidRPr="00581548">
        <w:rPr>
          <w:rFonts w:cs="Arial"/>
          <w:b/>
          <w:bCs/>
          <w:color w:val="1F487C"/>
          <w:sz w:val="32"/>
          <w:szCs w:val="32"/>
        </w:rPr>
        <w:t>Inburgeraars</w:t>
      </w:r>
      <w:r w:rsidR="69E732BA" w:rsidRPr="00581548">
        <w:rPr>
          <w:rFonts w:cs="Arial"/>
          <w:b/>
          <w:bCs/>
          <w:color w:val="1F487C"/>
          <w:sz w:val="32"/>
          <w:szCs w:val="32"/>
        </w:rPr>
        <w:t xml:space="preserve"> </w:t>
      </w:r>
      <w:r w:rsidR="1B344632" w:rsidRPr="00581548">
        <w:rPr>
          <w:rFonts w:cs="Arial"/>
          <w:b/>
          <w:bCs/>
          <w:color w:val="1F487C"/>
          <w:sz w:val="32"/>
          <w:szCs w:val="32"/>
        </w:rPr>
        <w:t xml:space="preserve">in de </w:t>
      </w:r>
    </w:p>
    <w:p w14:paraId="0F997D8B" w14:textId="5F2B2C09" w:rsidR="1A4DBF56" w:rsidRPr="00581548" w:rsidRDefault="1A4DBF56" w:rsidP="1A4DBF56">
      <w:pPr>
        <w:jc w:val="center"/>
        <w:rPr>
          <w:rFonts w:cs="Arial"/>
          <w:b/>
          <w:bCs/>
          <w:color w:val="1F487C"/>
          <w:sz w:val="32"/>
          <w:szCs w:val="32"/>
        </w:rPr>
      </w:pPr>
    </w:p>
    <w:p w14:paraId="6730F45D" w14:textId="77777777" w:rsidR="00BB240D" w:rsidRPr="00581548" w:rsidRDefault="00503C64" w:rsidP="1A4DBF56">
      <w:pPr>
        <w:jc w:val="center"/>
        <w:rPr>
          <w:rFonts w:cs="Arial"/>
          <w:b/>
          <w:bCs/>
          <w:color w:val="1F497D"/>
          <w:sz w:val="32"/>
          <w:szCs w:val="32"/>
        </w:rPr>
      </w:pPr>
      <w:r w:rsidRPr="00581548">
        <w:rPr>
          <w:rFonts w:cs="Arial"/>
          <w:b/>
          <w:bCs/>
          <w:color w:val="1F497D" w:themeColor="text2"/>
          <w:sz w:val="32"/>
          <w:szCs w:val="32"/>
        </w:rPr>
        <w:t>Gemeente</w:t>
      </w:r>
      <w:r w:rsidR="00BB240D" w:rsidRPr="00581548">
        <w:rPr>
          <w:rFonts w:cs="Arial"/>
          <w:b/>
          <w:bCs/>
          <w:color w:val="1F497D" w:themeColor="text2"/>
          <w:sz w:val="32"/>
          <w:szCs w:val="32"/>
        </w:rPr>
        <w:t xml:space="preserve"> Horst aan de Maas </w:t>
      </w:r>
    </w:p>
    <w:bookmarkEnd w:id="0"/>
    <w:p w14:paraId="5C1B7843" w14:textId="6218C6D7" w:rsidR="2BF40707" w:rsidRDefault="2BF40707"/>
    <w:p w14:paraId="34BD7854" w14:textId="77777777" w:rsidR="00D472AA" w:rsidRDefault="00D472AA"/>
    <w:p w14:paraId="6A8096CA" w14:textId="77777777" w:rsidR="00D472AA" w:rsidRDefault="00D472AA"/>
    <w:p w14:paraId="690B9D85" w14:textId="77777777" w:rsidR="00D472AA" w:rsidRDefault="00D472AA"/>
    <w:p w14:paraId="2A6AD6B7" w14:textId="77777777" w:rsidR="00D472AA" w:rsidRDefault="00D472AA"/>
    <w:p w14:paraId="3A91E4E5" w14:textId="77777777" w:rsidR="00D472AA" w:rsidRDefault="00D472AA"/>
    <w:p w14:paraId="7B55B871" w14:textId="77777777" w:rsidR="00D472AA" w:rsidRDefault="00D472AA"/>
    <w:p w14:paraId="37000A9B" w14:textId="77777777" w:rsidR="00D472AA" w:rsidRDefault="00D472AA"/>
    <w:bookmarkEnd w:id="1"/>
    <w:p w14:paraId="24E1926F" w14:textId="77777777" w:rsidR="2BF40707" w:rsidRDefault="2BF40707" w:rsidP="2BF40707">
      <w:pPr>
        <w:jc w:val="center"/>
        <w:rPr>
          <w:b/>
          <w:bCs/>
          <w:sz w:val="28"/>
          <w:szCs w:val="28"/>
        </w:rPr>
      </w:pPr>
    </w:p>
    <w:p w14:paraId="3F8FDC85" w14:textId="7B166E3D" w:rsidR="00856002" w:rsidRPr="00581548" w:rsidRDefault="00AF6E4B" w:rsidP="44AFCF00">
      <w:pPr>
        <w:spacing w:line="280" w:lineRule="exact"/>
        <w:rPr>
          <w:rFonts w:eastAsia="Arial"/>
          <w:b/>
          <w:color w:val="1F497D" w:themeColor="text2"/>
          <w:sz w:val="24"/>
          <w:szCs w:val="24"/>
        </w:rPr>
      </w:pPr>
      <w:r w:rsidRPr="00147544">
        <w:rPr>
          <w:rFonts w:eastAsia="Arial"/>
          <w:b/>
          <w:color w:val="1F497D" w:themeColor="text2"/>
          <w:sz w:val="24"/>
          <w:szCs w:val="24"/>
        </w:rPr>
        <w:t xml:space="preserve">Algemene gegevens </w:t>
      </w:r>
    </w:p>
    <w:p w14:paraId="613F44A7" w14:textId="604CF631" w:rsidR="00AF6E4B" w:rsidRPr="00DE3304" w:rsidRDefault="1C1C3F74" w:rsidP="5C940DC3">
      <w:pPr>
        <w:spacing w:line="280" w:lineRule="exact"/>
        <w:rPr>
          <w:rFonts w:asciiTheme="minorHAnsi" w:eastAsia="Arial" w:hAnsiTheme="minorHAnsi" w:cstheme="minorBidi"/>
        </w:rPr>
      </w:pPr>
      <w:r w:rsidRPr="44AFCF00">
        <w:rPr>
          <w:rFonts w:asciiTheme="minorHAnsi" w:eastAsia="Arial" w:hAnsiTheme="minorHAnsi" w:cstheme="minorBidi"/>
          <w:b/>
          <w:bCs/>
          <w:color w:val="1F497D" w:themeColor="text2"/>
        </w:rPr>
        <w:t>Aanbestedende dienst:</w:t>
      </w:r>
      <w:r w:rsidR="0DA926F3" w:rsidRPr="44AFCF00">
        <w:rPr>
          <w:rFonts w:asciiTheme="minorHAnsi" w:eastAsia="Arial" w:hAnsiTheme="minorHAnsi" w:cstheme="minorBidi"/>
          <w:b/>
          <w:bCs/>
          <w:color w:val="1F497D" w:themeColor="text2"/>
        </w:rPr>
        <w:t xml:space="preserve"> </w:t>
      </w:r>
      <w:r w:rsidR="0FF170B1">
        <w:tab/>
      </w:r>
    </w:p>
    <w:p w14:paraId="0D0BA4E0" w14:textId="17BE62C2" w:rsidR="00AF6E4B" w:rsidRPr="00DE3304" w:rsidRDefault="1E04B54E" w:rsidP="5C940DC3">
      <w:pPr>
        <w:spacing w:line="280" w:lineRule="exact"/>
        <w:rPr>
          <w:rFonts w:asciiTheme="minorHAnsi" w:eastAsia="Arial" w:hAnsiTheme="minorHAnsi" w:cstheme="minorBidi"/>
        </w:rPr>
      </w:pPr>
      <w:r w:rsidRPr="5C940DC3">
        <w:rPr>
          <w:rFonts w:asciiTheme="minorHAnsi" w:eastAsia="Arial" w:hAnsiTheme="minorHAnsi" w:cstheme="minorBidi"/>
        </w:rPr>
        <w:t>G</w:t>
      </w:r>
      <w:r w:rsidR="7D1D1133" w:rsidRPr="5C940DC3">
        <w:rPr>
          <w:rFonts w:asciiTheme="minorHAnsi" w:eastAsia="Arial" w:hAnsiTheme="minorHAnsi" w:cstheme="minorBidi"/>
        </w:rPr>
        <w:t xml:space="preserve">emeente </w:t>
      </w:r>
      <w:r w:rsidR="0FF170B1" w:rsidRPr="5C940DC3">
        <w:rPr>
          <w:rFonts w:asciiTheme="minorHAnsi" w:eastAsia="Arial" w:hAnsiTheme="minorHAnsi" w:cstheme="minorBidi"/>
        </w:rPr>
        <w:t>Horst aan de Maas</w:t>
      </w:r>
      <w:r w:rsidR="6791BADE" w:rsidRPr="5C940DC3">
        <w:rPr>
          <w:rFonts w:asciiTheme="minorHAnsi" w:eastAsia="Arial" w:hAnsiTheme="minorHAnsi" w:cstheme="minorBidi"/>
        </w:rPr>
        <w:t xml:space="preserve"> </w:t>
      </w:r>
    </w:p>
    <w:p w14:paraId="12C0CE97" w14:textId="68C0F3BC" w:rsidR="00AF6E4B" w:rsidRPr="00DE3304" w:rsidRDefault="754A584F" w:rsidP="00581548">
      <w:pPr>
        <w:tabs>
          <w:tab w:val="left" w:pos="0"/>
        </w:tabs>
        <w:spacing w:line="280" w:lineRule="exact"/>
        <w:rPr>
          <w:rFonts w:asciiTheme="minorHAnsi" w:eastAsia="Arial" w:hAnsiTheme="minorHAnsi" w:cstheme="minorBidi"/>
        </w:rPr>
      </w:pPr>
      <w:r w:rsidRPr="73A77B36">
        <w:rPr>
          <w:rFonts w:asciiTheme="minorHAnsi" w:eastAsia="Arial" w:hAnsiTheme="minorHAnsi" w:cstheme="minorBidi"/>
        </w:rPr>
        <w:t xml:space="preserve">Wilhelminaplein 6, </w:t>
      </w:r>
      <w:r w:rsidR="0CFFB71E" w:rsidRPr="73A77B36">
        <w:rPr>
          <w:rFonts w:asciiTheme="minorHAnsi" w:eastAsia="Arial" w:hAnsiTheme="minorHAnsi" w:cstheme="minorBidi"/>
        </w:rPr>
        <w:t xml:space="preserve">5961 ES </w:t>
      </w:r>
      <w:r w:rsidRPr="73A77B36">
        <w:rPr>
          <w:rFonts w:asciiTheme="minorHAnsi" w:eastAsia="Arial" w:hAnsiTheme="minorHAnsi" w:cstheme="minorBidi"/>
        </w:rPr>
        <w:t>Horst</w:t>
      </w:r>
      <w:r w:rsidR="01558D47" w:rsidRPr="73A77B36">
        <w:rPr>
          <w:rFonts w:asciiTheme="minorHAnsi" w:eastAsia="Arial" w:hAnsiTheme="minorHAnsi" w:cstheme="minorBidi"/>
        </w:rPr>
        <w:t xml:space="preserve"> </w:t>
      </w:r>
    </w:p>
    <w:p w14:paraId="09C22697" w14:textId="4D535DC5" w:rsidR="00776C2F" w:rsidRDefault="00AF6E4B" w:rsidP="73A77B36">
      <w:pPr>
        <w:tabs>
          <w:tab w:val="left" w:pos="2127"/>
        </w:tabs>
        <w:spacing w:line="280" w:lineRule="exact"/>
        <w:rPr>
          <w:rFonts w:asciiTheme="minorHAnsi" w:hAnsiTheme="minorHAnsi" w:cstheme="minorBidi"/>
        </w:rPr>
      </w:pPr>
      <w:r w:rsidRPr="73A77B36">
        <w:rPr>
          <w:rFonts w:asciiTheme="minorHAnsi" w:eastAsia="Arial" w:hAnsiTheme="minorHAnsi" w:cstheme="minorBidi"/>
        </w:rPr>
        <w:t>Postbus 6005</w:t>
      </w:r>
      <w:r w:rsidR="00503C64" w:rsidRPr="73A77B36">
        <w:rPr>
          <w:rFonts w:asciiTheme="minorHAnsi" w:eastAsia="Arial" w:hAnsiTheme="minorHAnsi" w:cstheme="minorBidi"/>
        </w:rPr>
        <w:t xml:space="preserve">, </w:t>
      </w:r>
      <w:r w:rsidRPr="73A77B36">
        <w:rPr>
          <w:rFonts w:asciiTheme="minorHAnsi" w:hAnsiTheme="minorHAnsi" w:cstheme="minorBidi"/>
        </w:rPr>
        <w:t>5960 AA Horst</w:t>
      </w:r>
      <w:r w:rsidR="002B5603" w:rsidRPr="73A77B36">
        <w:rPr>
          <w:rFonts w:asciiTheme="minorHAnsi" w:hAnsiTheme="minorHAnsi" w:cstheme="minorBidi"/>
        </w:rPr>
        <w:t xml:space="preserve"> </w:t>
      </w:r>
    </w:p>
    <w:p w14:paraId="784F1704" w14:textId="12412CAE" w:rsidR="00776C2F" w:rsidRDefault="306D5DB0" w:rsidP="73A77B36">
      <w:pPr>
        <w:tabs>
          <w:tab w:val="left" w:pos="2127"/>
        </w:tabs>
        <w:spacing w:line="280" w:lineRule="exact"/>
        <w:rPr>
          <w:rFonts w:asciiTheme="minorHAnsi" w:hAnsiTheme="minorHAnsi" w:cstheme="minorBidi"/>
        </w:rPr>
      </w:pPr>
      <w:r w:rsidRPr="73A77B36">
        <w:rPr>
          <w:rFonts w:asciiTheme="minorHAnsi" w:hAnsiTheme="minorHAnsi" w:cstheme="minorBidi"/>
        </w:rPr>
        <w:t>(077) 477 97 77</w:t>
      </w:r>
      <w:r w:rsidR="181FD5B1" w:rsidRPr="73A77B36">
        <w:rPr>
          <w:rFonts w:asciiTheme="minorHAnsi" w:hAnsiTheme="minorHAnsi" w:cstheme="minorBidi"/>
        </w:rPr>
        <w:t xml:space="preserve"> </w:t>
      </w:r>
    </w:p>
    <w:p w14:paraId="0D32DC15" w14:textId="77777777" w:rsidR="00AF6E4B" w:rsidRPr="00DE3304" w:rsidRDefault="71350175" w:rsidP="03839D64">
      <w:pPr>
        <w:tabs>
          <w:tab w:val="left" w:pos="2127"/>
        </w:tabs>
        <w:spacing w:line="280" w:lineRule="exact"/>
        <w:rPr>
          <w:rFonts w:asciiTheme="minorHAnsi" w:hAnsiTheme="minorHAnsi" w:cstheme="minorBidi"/>
        </w:rPr>
      </w:pPr>
      <w:hyperlink r:id="rId12">
        <w:r w:rsidRPr="5C940DC3">
          <w:rPr>
            <w:rStyle w:val="Hyperlink"/>
            <w:rFonts w:asciiTheme="minorHAnsi" w:hAnsiTheme="minorHAnsi" w:cstheme="minorBidi"/>
          </w:rPr>
          <w:t>gemeente@horstaandemaas.nl</w:t>
        </w:r>
      </w:hyperlink>
      <w:r w:rsidR="79E3F209" w:rsidRPr="5C940DC3">
        <w:rPr>
          <w:rFonts w:asciiTheme="minorHAnsi" w:hAnsiTheme="minorHAnsi" w:cstheme="minorBidi"/>
          <w:color w:val="0000FF"/>
          <w:u w:val="single"/>
        </w:rPr>
        <w:t xml:space="preserve"> </w:t>
      </w:r>
    </w:p>
    <w:p w14:paraId="4213125B" w14:textId="0AE7A644" w:rsidR="5C940DC3" w:rsidRDefault="5C940DC3" w:rsidP="5C940DC3">
      <w:pPr>
        <w:tabs>
          <w:tab w:val="left" w:pos="2127"/>
        </w:tabs>
        <w:spacing w:line="280" w:lineRule="exact"/>
        <w:rPr>
          <w:rFonts w:asciiTheme="minorHAnsi" w:hAnsiTheme="minorHAnsi" w:cstheme="minorBidi"/>
        </w:rPr>
      </w:pPr>
    </w:p>
    <w:p w14:paraId="09513CB9" w14:textId="16738DC5" w:rsidR="00AF6E4B" w:rsidRDefault="008D39D9" w:rsidP="76632A94">
      <w:pPr>
        <w:tabs>
          <w:tab w:val="left" w:pos="2127"/>
        </w:tabs>
        <w:spacing w:line="280" w:lineRule="exact"/>
        <w:rPr>
          <w:rFonts w:asciiTheme="minorHAnsi" w:hAnsiTheme="minorHAnsi" w:cstheme="minorBidi"/>
          <w:color w:val="1F497D" w:themeColor="text2"/>
        </w:rPr>
      </w:pPr>
      <w:proofErr w:type="spellStart"/>
      <w:r w:rsidRPr="76632A94">
        <w:rPr>
          <w:rFonts w:asciiTheme="minorHAnsi" w:hAnsiTheme="minorHAnsi" w:cstheme="minorBidi"/>
          <w:color w:val="1F497D" w:themeColor="text2"/>
        </w:rPr>
        <w:t>TenderNed</w:t>
      </w:r>
      <w:proofErr w:type="spellEnd"/>
      <w:r w:rsidRPr="76632A94">
        <w:rPr>
          <w:rFonts w:asciiTheme="minorHAnsi" w:hAnsiTheme="minorHAnsi" w:cstheme="minorBidi"/>
          <w:color w:val="1F497D" w:themeColor="text2"/>
        </w:rPr>
        <w:t xml:space="preserve"> kenmerk:</w:t>
      </w:r>
    </w:p>
    <w:p w14:paraId="5899E083" w14:textId="1A681B12" w:rsidR="00AF6E4B" w:rsidRPr="00544D0B" w:rsidRDefault="0FA0066C" w:rsidP="0C216ECF">
      <w:pPr>
        <w:tabs>
          <w:tab w:val="left" w:pos="2127"/>
        </w:tabs>
        <w:rPr>
          <w:rFonts w:ascii="Calibri" w:eastAsia="Calibri" w:hAnsi="Calibri" w:cs="Calibri"/>
        </w:rPr>
      </w:pPr>
      <w:r w:rsidRPr="00544D0B">
        <w:rPr>
          <w:rFonts w:ascii="Calibri" w:eastAsia="Calibri" w:hAnsi="Calibri" w:cs="Calibri"/>
        </w:rPr>
        <w:t xml:space="preserve">TN </w:t>
      </w:r>
      <w:r w:rsidR="4A119971" w:rsidRPr="00544D0B">
        <w:rPr>
          <w:rFonts w:ascii="Calibri" w:eastAsia="Calibri" w:hAnsi="Calibri" w:cs="Calibri"/>
        </w:rPr>
        <w:t xml:space="preserve"> </w:t>
      </w:r>
      <w:r w:rsidR="00544D0B" w:rsidRPr="00544D0B">
        <w:rPr>
          <w:rFonts w:ascii="Calibri" w:eastAsia="Calibri" w:hAnsi="Calibri" w:cs="Calibri"/>
        </w:rPr>
        <w:t>613955</w:t>
      </w:r>
    </w:p>
    <w:p w14:paraId="590C7F1A" w14:textId="6E3501E5" w:rsidR="23CEE23D" w:rsidRDefault="23CEE23D" w:rsidP="23CEE23D">
      <w:pPr>
        <w:tabs>
          <w:tab w:val="left" w:pos="2127"/>
        </w:tabs>
      </w:pPr>
    </w:p>
    <w:p w14:paraId="3CF0D281" w14:textId="5CCC5F2A" w:rsidR="00CA6C18" w:rsidRPr="00DE3304" w:rsidRDefault="00CA6C18" w:rsidP="2CA6F358">
      <w:pPr>
        <w:tabs>
          <w:tab w:val="left" w:pos="2127"/>
        </w:tabs>
        <w:spacing w:line="280" w:lineRule="exact"/>
      </w:pPr>
      <w:r w:rsidRPr="76632A94">
        <w:rPr>
          <w:rFonts w:ascii="Calibri" w:hAnsi="Calibri" w:cs="Calibri"/>
          <w:color w:val="1F497D" w:themeColor="text2"/>
        </w:rPr>
        <w:t>Referentienummer</w:t>
      </w:r>
      <w:r w:rsidRPr="76632A94">
        <w:rPr>
          <w:rFonts w:ascii="Calibri" w:hAnsi="Calibri" w:cs="Calibri"/>
        </w:rPr>
        <w:t>:</w:t>
      </w:r>
    </w:p>
    <w:p w14:paraId="2246EA6B" w14:textId="74376886" w:rsidR="00CA6C18" w:rsidRPr="004A1768" w:rsidRDefault="2A43DC3B" w:rsidP="3073B7E6">
      <w:pPr>
        <w:tabs>
          <w:tab w:val="left" w:pos="2127"/>
        </w:tabs>
        <w:spacing w:line="280" w:lineRule="exact"/>
        <w:rPr>
          <w:rFonts w:ascii="Calibri" w:hAnsi="Calibri" w:cs="Calibri"/>
        </w:rPr>
      </w:pPr>
      <w:r w:rsidRPr="004A1768">
        <w:rPr>
          <w:rFonts w:ascii="Calibri" w:hAnsi="Calibri" w:cs="Calibri"/>
        </w:rPr>
        <w:t>8964</w:t>
      </w:r>
    </w:p>
    <w:p w14:paraId="1A683F77" w14:textId="4BD2AE56" w:rsidR="27633751" w:rsidRDefault="27633751" w:rsidP="27633751">
      <w:pPr>
        <w:tabs>
          <w:tab w:val="left" w:pos="2127"/>
        </w:tabs>
        <w:spacing w:line="280" w:lineRule="exact"/>
        <w:rPr>
          <w:rFonts w:ascii="Calibri" w:hAnsi="Calibri" w:cs="Calibri"/>
        </w:rPr>
      </w:pPr>
    </w:p>
    <w:p w14:paraId="0644C7F9" w14:textId="41A65E53" w:rsidR="00776C2F" w:rsidRPr="00DE3304" w:rsidRDefault="306D5DB0" w:rsidP="08D41E78">
      <w:pPr>
        <w:tabs>
          <w:tab w:val="left" w:pos="2127"/>
        </w:tabs>
        <w:spacing w:line="280" w:lineRule="exact"/>
      </w:pPr>
      <w:r w:rsidRPr="76632A94">
        <w:rPr>
          <w:rFonts w:asciiTheme="minorHAnsi" w:hAnsiTheme="minorHAnsi" w:cstheme="minorBidi"/>
          <w:color w:val="1F497D" w:themeColor="text2"/>
        </w:rPr>
        <w:t>CPV-codes:</w:t>
      </w:r>
      <w:r w:rsidR="22FDFC4E" w:rsidRPr="76632A94">
        <w:rPr>
          <w:rFonts w:asciiTheme="minorHAnsi" w:hAnsiTheme="minorHAnsi" w:cstheme="minorBidi"/>
        </w:rPr>
        <w:t xml:space="preserve"> </w:t>
      </w:r>
    </w:p>
    <w:p w14:paraId="4E888725" w14:textId="5056CB8B" w:rsidR="725214B4" w:rsidRDefault="22FDFC4E" w:rsidP="00D472AA">
      <w:pPr>
        <w:tabs>
          <w:tab w:val="left" w:pos="2127"/>
        </w:tabs>
        <w:spacing w:line="280" w:lineRule="exact"/>
      </w:pPr>
      <w:r w:rsidRPr="27633751">
        <w:rPr>
          <w:rFonts w:ascii="Calibri" w:hAnsi="Calibri" w:cs="Arial"/>
          <w:color w:val="000000" w:themeColor="text1"/>
        </w:rPr>
        <w:t>80580000 Geven van taalcursussen</w:t>
      </w:r>
      <w:r w:rsidR="306D5DB0">
        <w:tab/>
      </w:r>
      <w:bookmarkStart w:id="3" w:name="_Toc457393526"/>
      <w:bookmarkStart w:id="4" w:name="_Toc1527128925"/>
      <w:bookmarkStart w:id="5" w:name="_Toc2120080038"/>
      <w:bookmarkStart w:id="6" w:name="_Toc1021615754"/>
      <w:bookmarkStart w:id="7" w:name="_Toc1249746494"/>
      <w:bookmarkStart w:id="8" w:name="_Toc530691028"/>
      <w:bookmarkStart w:id="9" w:name="_Toc820493840"/>
      <w:bookmarkStart w:id="10" w:name="_Toc1425110411"/>
      <w:bookmarkStart w:id="11" w:name="_Toc114874940"/>
      <w:bookmarkStart w:id="12" w:name="_Toc757191938"/>
      <w:bookmarkStart w:id="13" w:name="_Toc536654214"/>
      <w:bookmarkStart w:id="14" w:name="_Toc1026960722"/>
      <w:bookmarkStart w:id="15" w:name="_Toc1186965754"/>
      <w:bookmarkStart w:id="16" w:name="_Toc1546733471"/>
      <w:bookmarkStart w:id="17" w:name="_Toc108801698"/>
      <w:bookmarkStart w:id="18" w:name="_Toc129957741"/>
      <w:bookmarkStart w:id="19" w:name="_Toc129960114"/>
      <w:bookmarkStart w:id="20" w:name="_Toc129961311"/>
      <w:bookmarkStart w:id="21" w:name="_Toc1238007594"/>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r w:rsidR="725214B4">
        <w:br w:type="page"/>
      </w:r>
    </w:p>
    <w:p w14:paraId="7A51C87F" w14:textId="35EDD464" w:rsidR="3DBD1F5B" w:rsidRDefault="217AA331" w:rsidP="00581548">
      <w:pPr>
        <w:pStyle w:val="Kop1"/>
      </w:pPr>
      <w:r>
        <w:br/>
      </w:r>
      <w:r w:rsidR="487C585C" w:rsidRPr="711F50F9">
        <w:rPr>
          <w:color w:val="1F487C"/>
        </w:rPr>
        <w:t>Bijlage 2</w:t>
      </w:r>
    </w:p>
    <w:p w14:paraId="525B8AD8" w14:textId="7569D450" w:rsidR="3DBD1F5B" w:rsidRDefault="3DBD1F5B" w:rsidP="3DBD1F5B">
      <w:pPr>
        <w:keepNext/>
        <w:keepLines/>
        <w:rPr>
          <w:rFonts w:asciiTheme="minorHAnsi" w:hAnsiTheme="minorHAnsi" w:cstheme="minorBidi"/>
          <w:b/>
          <w:bCs/>
          <w:color w:val="1F497D" w:themeColor="text2"/>
        </w:rPr>
      </w:pPr>
    </w:p>
    <w:p w14:paraId="09CD15DA" w14:textId="4BD09334" w:rsidR="000C03A9" w:rsidRPr="008A3E15" w:rsidRDefault="3C7ADC37" w:rsidP="3DBD1F5B">
      <w:pPr>
        <w:keepNext/>
        <w:keepLines/>
        <w:rPr>
          <w:rFonts w:asciiTheme="minorHAnsi" w:hAnsiTheme="minorHAnsi" w:cstheme="minorBidi"/>
          <w:b/>
          <w:bCs/>
          <w:color w:val="1F497D" w:themeColor="text2"/>
          <w:lang w:eastAsia="en-US"/>
        </w:rPr>
      </w:pPr>
      <w:r w:rsidRPr="3DBD1F5B">
        <w:rPr>
          <w:rFonts w:asciiTheme="minorHAnsi" w:hAnsiTheme="minorHAnsi" w:cstheme="minorBidi"/>
          <w:b/>
          <w:bCs/>
          <w:color w:val="1F497D" w:themeColor="text2"/>
        </w:rPr>
        <w:t>Akkoordverklaring Programma van Eisen en wensen</w:t>
      </w:r>
      <w:bookmarkEnd w:id="18"/>
      <w:bookmarkEnd w:id="19"/>
      <w:bookmarkEnd w:id="20"/>
      <w:bookmarkEnd w:id="21"/>
    </w:p>
    <w:p w14:paraId="1BCBFAE1" w14:textId="77777777" w:rsidR="000C03A9" w:rsidRPr="008A3E15" w:rsidRDefault="000C03A9" w:rsidP="000C03A9">
      <w:pPr>
        <w:spacing w:after="160" w:line="259" w:lineRule="auto"/>
        <w:rPr>
          <w:rFonts w:asciiTheme="minorHAnsi" w:eastAsia="Calibri" w:hAnsiTheme="minorHAnsi" w:cstheme="minorHAnsi"/>
          <w:szCs w:val="22"/>
          <w:lang w:eastAsia="en-US"/>
        </w:rPr>
      </w:pPr>
    </w:p>
    <w:p w14:paraId="7B64436E" w14:textId="77777777" w:rsidR="000C03A9" w:rsidRPr="008A3E15" w:rsidRDefault="000C03A9" w:rsidP="000C03A9">
      <w:pPr>
        <w:spacing w:after="160" w:line="259" w:lineRule="auto"/>
        <w:rPr>
          <w:rFonts w:asciiTheme="minorHAnsi" w:eastAsia="Calibri" w:hAnsiTheme="minorHAnsi" w:cstheme="minorHAnsi"/>
          <w:szCs w:val="22"/>
          <w:lang w:eastAsia="en-US"/>
        </w:rPr>
      </w:pPr>
      <w:r w:rsidRPr="008A3E15">
        <w:rPr>
          <w:rFonts w:asciiTheme="minorHAnsi" w:eastAsia="Calibri" w:hAnsiTheme="minorHAnsi" w:cstheme="minorHAnsi"/>
          <w:szCs w:val="22"/>
          <w:lang w:eastAsia="en-US"/>
        </w:rPr>
        <w:t>Inschrijver verklaart door ondertekening van dit Programma van Eisen en wensen onvoorwaardelijk akkoord te gaan met de bovenstaande gestelde eisen en dat deze eisen zijn verwerkt in de door haar uitgebrachte Inschrijving. Inschrijver parafeert elke pagina van dit Programma van Eisen en wensen.</w:t>
      </w:r>
    </w:p>
    <w:p w14:paraId="507BCDEB" w14:textId="77777777" w:rsidR="000C03A9" w:rsidRPr="008A3E15" w:rsidRDefault="000C03A9" w:rsidP="000C03A9">
      <w:pPr>
        <w:spacing w:after="160" w:line="259" w:lineRule="auto"/>
        <w:rPr>
          <w:rFonts w:asciiTheme="minorHAnsi" w:eastAsia="Calibri" w:hAnsiTheme="minorHAnsi" w:cstheme="minorHAnsi"/>
          <w:szCs w:val="22"/>
          <w:lang w:eastAsia="en-US"/>
        </w:rPr>
      </w:pPr>
      <w:r w:rsidRPr="008A3E15">
        <w:rPr>
          <w:rFonts w:asciiTheme="minorHAnsi" w:eastAsia="Calibri" w:hAnsiTheme="minorHAnsi" w:cstheme="minorHAnsi"/>
          <w:szCs w:val="22"/>
          <w:lang w:eastAsia="en-US"/>
        </w:rPr>
        <w:t>Ondertekening dient te geschiedden door de rechtsgeldig tekenbevoegde(n) van Inschrijver.</w:t>
      </w:r>
    </w:p>
    <w:p w14:paraId="38978D0F" w14:textId="77777777" w:rsidR="000C03A9" w:rsidRPr="008A3E15" w:rsidRDefault="000C03A9" w:rsidP="000C03A9">
      <w:pPr>
        <w:spacing w:after="160" w:line="259" w:lineRule="auto"/>
        <w:rPr>
          <w:rFonts w:asciiTheme="minorHAnsi" w:eastAsia="Calibri" w:hAnsiTheme="minorHAnsi" w:cstheme="minorHAnsi"/>
          <w:szCs w:val="22"/>
          <w:lang w:eastAsia="en-US"/>
        </w:rPr>
      </w:pPr>
    </w:p>
    <w:p w14:paraId="290B4660" w14:textId="77777777" w:rsidR="000C03A9" w:rsidRPr="008A3E15" w:rsidRDefault="000C03A9" w:rsidP="00A27FCE">
      <w:pPr>
        <w:keepNext/>
        <w:keepLines/>
        <w:numPr>
          <w:ilvl w:val="0"/>
          <w:numId w:val="32"/>
        </w:numPr>
        <w:spacing w:before="40" w:after="160" w:line="259" w:lineRule="auto"/>
        <w:ind w:left="0" w:firstLine="0"/>
        <w:outlineLvl w:val="3"/>
        <w:rPr>
          <w:rFonts w:asciiTheme="minorHAnsi" w:eastAsia="Yu Gothic Light" w:hAnsiTheme="minorHAnsi" w:cstheme="minorHAnsi"/>
          <w:iCs/>
          <w:szCs w:val="22"/>
          <w:lang w:eastAsia="en-US"/>
        </w:rPr>
      </w:pPr>
      <w:r w:rsidRPr="008A3E15">
        <w:rPr>
          <w:rFonts w:asciiTheme="minorHAnsi" w:eastAsia="Yu Gothic Light" w:hAnsiTheme="minorHAnsi" w:cstheme="minorHAnsi"/>
          <w:lang w:eastAsia="en-US"/>
        </w:rPr>
        <w:t>Inschrijvende organisatie</w:t>
      </w:r>
    </w:p>
    <w:p w14:paraId="3097A71E" w14:textId="77777777" w:rsidR="000C03A9" w:rsidRPr="008A3E15" w:rsidRDefault="000C03A9" w:rsidP="000C03A9">
      <w:pPr>
        <w:spacing w:after="160" w:line="259" w:lineRule="auto"/>
        <w:rPr>
          <w:rFonts w:asciiTheme="minorHAnsi" w:eastAsia="Calibri" w:hAnsiTheme="minorHAnsi" w:cstheme="minorHAnsi"/>
          <w:szCs w:val="22"/>
          <w:lang w:eastAsia="en-US"/>
        </w:rPr>
      </w:pPr>
    </w:p>
    <w:p w14:paraId="44F3065C" w14:textId="77777777" w:rsidR="000C03A9" w:rsidRPr="008A3E15" w:rsidRDefault="000C03A9" w:rsidP="000C03A9">
      <w:pPr>
        <w:pBdr>
          <w:bottom w:val="single" w:sz="4" w:space="1" w:color="auto"/>
        </w:pBdr>
        <w:spacing w:after="160" w:line="259" w:lineRule="auto"/>
        <w:rPr>
          <w:rFonts w:asciiTheme="minorHAnsi" w:eastAsia="Calibri" w:hAnsiTheme="minorHAnsi" w:cstheme="minorHAnsi"/>
          <w:szCs w:val="22"/>
          <w:lang w:eastAsia="en-US"/>
        </w:rPr>
      </w:pPr>
    </w:p>
    <w:p w14:paraId="3A47D6CE" w14:textId="77777777" w:rsidR="000C03A9" w:rsidRPr="008A3E15" w:rsidRDefault="000C03A9" w:rsidP="000C03A9">
      <w:pPr>
        <w:spacing w:after="160" w:line="259" w:lineRule="auto"/>
        <w:rPr>
          <w:rFonts w:asciiTheme="minorHAnsi" w:eastAsia="Calibri" w:hAnsiTheme="minorHAnsi" w:cstheme="minorHAnsi"/>
          <w:szCs w:val="22"/>
          <w:lang w:eastAsia="en-US"/>
        </w:rPr>
      </w:pPr>
    </w:p>
    <w:p w14:paraId="71087F70" w14:textId="77777777" w:rsidR="000C03A9" w:rsidRPr="008A3E15" w:rsidRDefault="000C03A9" w:rsidP="000C03A9">
      <w:pPr>
        <w:spacing w:after="160" w:line="259" w:lineRule="auto"/>
        <w:rPr>
          <w:rFonts w:asciiTheme="minorHAnsi" w:eastAsia="Calibri" w:hAnsiTheme="minorHAnsi" w:cstheme="minorHAnsi"/>
          <w:szCs w:val="22"/>
          <w:lang w:eastAsia="en-US"/>
        </w:rPr>
      </w:pPr>
      <w:r w:rsidRPr="008A3E15">
        <w:rPr>
          <w:rFonts w:asciiTheme="minorHAnsi" w:eastAsia="Calibri" w:hAnsiTheme="minorHAnsi" w:cstheme="minorHAnsi"/>
          <w:szCs w:val="22"/>
          <w:lang w:eastAsia="en-US"/>
        </w:rPr>
        <w:t xml:space="preserve"> </w:t>
      </w:r>
    </w:p>
    <w:p w14:paraId="6E0DED63" w14:textId="77777777" w:rsidR="000C03A9" w:rsidRPr="008A3E15" w:rsidRDefault="000C03A9" w:rsidP="00A27FCE">
      <w:pPr>
        <w:keepNext/>
        <w:keepLines/>
        <w:numPr>
          <w:ilvl w:val="0"/>
          <w:numId w:val="32"/>
        </w:numPr>
        <w:spacing w:before="40" w:after="160" w:line="259" w:lineRule="auto"/>
        <w:ind w:left="0" w:firstLine="0"/>
        <w:outlineLvl w:val="3"/>
        <w:rPr>
          <w:rFonts w:asciiTheme="minorHAnsi" w:eastAsia="Yu Gothic Light" w:hAnsiTheme="minorHAnsi" w:cstheme="minorHAnsi"/>
          <w:iCs/>
          <w:szCs w:val="22"/>
          <w:lang w:eastAsia="en-US"/>
        </w:rPr>
      </w:pPr>
      <w:r w:rsidRPr="008A3E15">
        <w:rPr>
          <w:rFonts w:asciiTheme="minorHAnsi" w:eastAsia="Yu Gothic Light" w:hAnsiTheme="minorHAnsi" w:cstheme="minorHAnsi"/>
          <w:lang w:eastAsia="en-US"/>
        </w:rPr>
        <w:t>Naam rechtsgeldig tekenbevoegde</w:t>
      </w:r>
    </w:p>
    <w:p w14:paraId="2758D8FD" w14:textId="77777777" w:rsidR="000C03A9" w:rsidRPr="008A3E15" w:rsidRDefault="000C03A9" w:rsidP="000C03A9">
      <w:pPr>
        <w:spacing w:after="160" w:line="259" w:lineRule="auto"/>
        <w:rPr>
          <w:rFonts w:asciiTheme="minorHAnsi" w:eastAsia="Calibri" w:hAnsiTheme="minorHAnsi" w:cstheme="minorHAnsi"/>
          <w:szCs w:val="22"/>
          <w:lang w:eastAsia="en-US"/>
        </w:rPr>
      </w:pPr>
    </w:p>
    <w:p w14:paraId="16893CA7" w14:textId="77777777" w:rsidR="000C03A9" w:rsidRPr="008A3E15" w:rsidRDefault="000C03A9" w:rsidP="000C03A9">
      <w:pPr>
        <w:pBdr>
          <w:bottom w:val="single" w:sz="4" w:space="1" w:color="auto"/>
        </w:pBdr>
        <w:spacing w:after="160" w:line="259" w:lineRule="auto"/>
        <w:rPr>
          <w:rFonts w:asciiTheme="minorHAnsi" w:eastAsia="Calibri" w:hAnsiTheme="minorHAnsi" w:cstheme="minorHAnsi"/>
          <w:szCs w:val="22"/>
          <w:lang w:eastAsia="en-US"/>
        </w:rPr>
      </w:pPr>
    </w:p>
    <w:p w14:paraId="29E884DF" w14:textId="77777777" w:rsidR="000C03A9" w:rsidRPr="008A3E15" w:rsidRDefault="000C03A9" w:rsidP="000C03A9">
      <w:pPr>
        <w:spacing w:after="160" w:line="259" w:lineRule="auto"/>
        <w:rPr>
          <w:rFonts w:asciiTheme="minorHAnsi" w:eastAsia="Calibri" w:hAnsiTheme="minorHAnsi" w:cstheme="minorHAnsi"/>
          <w:szCs w:val="22"/>
          <w:lang w:eastAsia="en-US"/>
        </w:rPr>
      </w:pPr>
    </w:p>
    <w:p w14:paraId="583E2D50" w14:textId="77777777" w:rsidR="000C03A9" w:rsidRPr="008A3E15" w:rsidRDefault="000C03A9" w:rsidP="000C03A9">
      <w:pPr>
        <w:spacing w:after="160" w:line="259" w:lineRule="auto"/>
        <w:rPr>
          <w:rFonts w:asciiTheme="minorHAnsi" w:eastAsia="Calibri" w:hAnsiTheme="minorHAnsi" w:cstheme="minorHAnsi"/>
          <w:szCs w:val="22"/>
          <w:lang w:eastAsia="en-US"/>
        </w:rPr>
      </w:pPr>
    </w:p>
    <w:p w14:paraId="645D28C8" w14:textId="77777777" w:rsidR="000C03A9" w:rsidRPr="008A3E15" w:rsidRDefault="000C03A9" w:rsidP="00A27FCE">
      <w:pPr>
        <w:keepNext/>
        <w:keepLines/>
        <w:numPr>
          <w:ilvl w:val="0"/>
          <w:numId w:val="32"/>
        </w:numPr>
        <w:spacing w:before="40" w:after="160" w:line="259" w:lineRule="auto"/>
        <w:ind w:left="0" w:firstLine="0"/>
        <w:outlineLvl w:val="3"/>
        <w:rPr>
          <w:rFonts w:asciiTheme="minorHAnsi" w:eastAsia="Yu Gothic Light" w:hAnsiTheme="minorHAnsi" w:cstheme="minorHAnsi"/>
          <w:iCs/>
          <w:szCs w:val="22"/>
          <w:lang w:eastAsia="en-US"/>
        </w:rPr>
      </w:pPr>
      <w:r w:rsidRPr="008A3E15">
        <w:rPr>
          <w:rFonts w:asciiTheme="minorHAnsi" w:eastAsia="Yu Gothic Light" w:hAnsiTheme="minorHAnsi" w:cstheme="minorHAnsi"/>
          <w:lang w:eastAsia="en-US"/>
        </w:rPr>
        <w:t>Voor akkoord (handtekening)</w:t>
      </w:r>
    </w:p>
    <w:p w14:paraId="64F26EE0" w14:textId="77777777" w:rsidR="000C03A9" w:rsidRPr="008A3E15" w:rsidRDefault="000C03A9" w:rsidP="000C03A9">
      <w:pPr>
        <w:spacing w:after="160" w:line="259" w:lineRule="auto"/>
        <w:rPr>
          <w:rFonts w:asciiTheme="minorHAnsi" w:eastAsia="Calibri" w:hAnsiTheme="minorHAnsi" w:cstheme="minorHAnsi"/>
          <w:szCs w:val="22"/>
          <w:lang w:eastAsia="en-US"/>
        </w:rPr>
      </w:pPr>
    </w:p>
    <w:p w14:paraId="0EDE1DC0" w14:textId="77777777" w:rsidR="000C03A9" w:rsidRPr="008A3E15" w:rsidRDefault="000C03A9" w:rsidP="000C03A9">
      <w:pPr>
        <w:spacing w:after="160" w:line="259" w:lineRule="auto"/>
        <w:rPr>
          <w:rFonts w:asciiTheme="minorHAnsi" w:eastAsia="Calibri" w:hAnsiTheme="minorHAnsi" w:cstheme="minorHAnsi"/>
          <w:szCs w:val="22"/>
          <w:lang w:eastAsia="en-US"/>
        </w:rPr>
      </w:pPr>
      <w:r w:rsidRPr="008A3E15">
        <w:rPr>
          <w:rFonts w:asciiTheme="minorHAnsi" w:eastAsia="Calibri" w:hAnsiTheme="minorHAnsi" w:cstheme="minorHAnsi"/>
          <w:szCs w:val="22"/>
          <w:lang w:eastAsia="en-US"/>
        </w:rPr>
        <w:t xml:space="preserve"> </w:t>
      </w:r>
    </w:p>
    <w:p w14:paraId="7A281721" w14:textId="02187ED3" w:rsidR="000C03A9" w:rsidRPr="008A3E15" w:rsidRDefault="000C03A9" w:rsidP="00A27FCE">
      <w:pPr>
        <w:keepNext/>
        <w:keepLines/>
        <w:numPr>
          <w:ilvl w:val="0"/>
          <w:numId w:val="32"/>
        </w:numPr>
        <w:pBdr>
          <w:bottom w:val="single" w:sz="4" w:space="1" w:color="auto"/>
        </w:pBdr>
        <w:spacing w:before="40" w:after="160" w:line="259" w:lineRule="auto"/>
        <w:ind w:left="0" w:firstLine="0"/>
        <w:outlineLvl w:val="3"/>
        <w:rPr>
          <w:rFonts w:asciiTheme="minorHAnsi" w:eastAsia="Yu Gothic Light" w:hAnsiTheme="minorHAnsi" w:cstheme="minorBidi"/>
          <w:lang w:eastAsia="en-US"/>
        </w:rPr>
      </w:pPr>
      <w:r w:rsidRPr="75F7660E">
        <w:rPr>
          <w:rFonts w:asciiTheme="minorHAnsi" w:eastAsia="Yu Gothic Light" w:hAnsiTheme="minorHAnsi" w:cstheme="minorBidi"/>
          <w:lang w:eastAsia="en-US"/>
        </w:rPr>
        <w:t xml:space="preserve">Datum </w:t>
      </w:r>
      <w:r>
        <w:tab/>
      </w:r>
      <w:r>
        <w:tab/>
      </w:r>
      <w:r>
        <w:tab/>
      </w:r>
      <w:r>
        <w:tab/>
      </w:r>
      <w:r>
        <w:tab/>
      </w:r>
      <w:r>
        <w:tab/>
      </w:r>
      <w:r>
        <w:tab/>
      </w:r>
      <w:r w:rsidRPr="75F7660E">
        <w:rPr>
          <w:rFonts w:asciiTheme="minorHAnsi" w:eastAsia="Yu Gothic Light" w:hAnsiTheme="minorHAnsi" w:cstheme="minorBidi"/>
          <w:lang w:eastAsia="en-US"/>
        </w:rPr>
        <w:t>Plaats</w:t>
      </w:r>
    </w:p>
    <w:p w14:paraId="0336A1AD" w14:textId="610F45FB" w:rsidR="00011F1C" w:rsidRDefault="00011F1C" w:rsidP="00581548">
      <w:pPr>
        <w:pStyle w:val="Kop1"/>
        <w:rPr>
          <w:rFonts w:eastAsia="Calibri"/>
          <w:lang w:eastAsia="en-US"/>
        </w:rPr>
      </w:pPr>
      <w:bookmarkStart w:id="22" w:name="_Toc129958476"/>
      <w:bookmarkEnd w:id="22"/>
    </w:p>
    <w:sectPr w:rsidR="00011F1C" w:rsidSect="00D12F1C">
      <w:headerReference w:type="default" r:id="rId13"/>
      <w:footerReference w:type="default" r:id="rId14"/>
      <w:headerReference w:type="first" r:id="rId15"/>
      <w:footerReference w:type="first" r:id="rId16"/>
      <w:pgSz w:w="11907" w:h="16840" w:code="9"/>
      <w:pgMar w:top="993" w:right="964" w:bottom="992" w:left="964" w:header="0" w:footer="367" w:gutter="0"/>
      <w:cols w:space="708"/>
      <w:formProt w:val="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0B1F43" w14:textId="77777777" w:rsidR="00A21712" w:rsidRDefault="00A21712">
      <w:pPr>
        <w:spacing w:line="240" w:lineRule="auto"/>
      </w:pPr>
      <w:r>
        <w:separator/>
      </w:r>
    </w:p>
  </w:endnote>
  <w:endnote w:type="continuationSeparator" w:id="0">
    <w:p w14:paraId="41F599C5" w14:textId="77777777" w:rsidR="00A21712" w:rsidRDefault="00A21712">
      <w:pPr>
        <w:spacing w:line="240" w:lineRule="auto"/>
      </w:pPr>
      <w:r>
        <w:continuationSeparator/>
      </w:r>
    </w:p>
  </w:endnote>
  <w:endnote w:type="continuationNotice" w:id="1">
    <w:p w14:paraId="05625719" w14:textId="77777777" w:rsidR="00A21712" w:rsidRDefault="00A2171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tillium">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DF149" w14:textId="779A183B" w:rsidR="002E003C" w:rsidRDefault="002E003C" w:rsidP="00776C2F">
    <w:pPr>
      <w:pStyle w:val="Formuliernaam"/>
      <w:ind w:left="-426"/>
      <w:rPr>
        <w:rFonts w:asciiTheme="minorHAnsi" w:hAnsiTheme="minorHAnsi" w:cstheme="minorHAnsi"/>
        <w:color w:val="1F497D" w:themeColor="text2"/>
        <w:sz w:val="12"/>
        <w:szCs w:val="12"/>
      </w:rPr>
    </w:pPr>
    <w:r>
      <w:rPr>
        <w:rFonts w:asciiTheme="minorHAnsi" w:hAnsiTheme="minorHAnsi" w:cstheme="minorHAnsi"/>
        <w:noProof/>
        <w:color w:val="1F497D" w:themeColor="text2"/>
        <w:sz w:val="12"/>
        <w:szCs w:val="12"/>
      </w:rPr>
      <w:drawing>
        <wp:anchor distT="0" distB="0" distL="114300" distR="114300" simplePos="0" relativeHeight="251658240" behindDoc="0" locked="0" layoutInCell="1" allowOverlap="1" wp14:anchorId="72FFBF10" wp14:editId="5851C903">
          <wp:simplePos x="0" y="0"/>
          <wp:positionH relativeFrom="column">
            <wp:posOffset>-416560</wp:posOffset>
          </wp:positionH>
          <wp:positionV relativeFrom="paragraph">
            <wp:posOffset>136525</wp:posOffset>
          </wp:positionV>
          <wp:extent cx="505460" cy="359410"/>
          <wp:effectExtent l="0" t="0" r="8890" b="2540"/>
          <wp:wrapSquare wrapText="bothSides"/>
          <wp:docPr id="1142322170" name="Afbeelding 114232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5460" cy="359410"/>
                  </a:xfrm>
                  <a:prstGeom prst="rect">
                    <a:avLst/>
                  </a:prstGeom>
                  <a:noFill/>
                </pic:spPr>
              </pic:pic>
            </a:graphicData>
          </a:graphic>
          <wp14:sizeRelH relativeFrom="page">
            <wp14:pctWidth>0</wp14:pctWidth>
          </wp14:sizeRelH>
          <wp14:sizeRelV relativeFrom="page">
            <wp14:pctHeight>0</wp14:pctHeight>
          </wp14:sizeRelV>
        </wp:anchor>
      </w:drawing>
    </w:r>
    <w:r w:rsidR="00581548">
      <w:rPr>
        <w:rFonts w:asciiTheme="minorHAnsi" w:hAnsiTheme="minorHAnsi" w:cstheme="minorHAnsi"/>
        <w:color w:val="1F497D" w:themeColor="text2"/>
        <w:sz w:val="12"/>
        <w:szCs w:val="12"/>
      </w:rPr>
      <w:t xml:space="preserve">Bijlage 2 van de </w:t>
    </w:r>
  </w:p>
  <w:p w14:paraId="028E4DC6" w14:textId="6DBA8501" w:rsidR="00776C2F" w:rsidRPr="00776C2F" w:rsidRDefault="00137FD1" w:rsidP="4CAB72E1">
    <w:pPr>
      <w:pStyle w:val="Formuliernaam"/>
      <w:ind w:left="-426"/>
      <w:rPr>
        <w:rFonts w:asciiTheme="minorHAnsi" w:hAnsiTheme="minorHAnsi" w:cstheme="minorBidi"/>
        <w:color w:val="1F497D" w:themeColor="text2"/>
        <w:sz w:val="12"/>
        <w:szCs w:val="12"/>
      </w:rPr>
    </w:pPr>
    <w:r w:rsidRPr="4343E543">
      <w:rPr>
        <w:rFonts w:asciiTheme="minorHAnsi" w:hAnsiTheme="minorHAnsi" w:cstheme="minorBidi"/>
        <w:color w:val="1F487C"/>
        <w:sz w:val="12"/>
        <w:szCs w:val="12"/>
      </w:rPr>
      <w:fldChar w:fldCharType="begin" w:fldLock="1"/>
    </w:r>
    <w:r w:rsidRPr="4343E543">
      <w:rPr>
        <w:rFonts w:asciiTheme="minorHAnsi" w:hAnsiTheme="minorHAnsi" w:cstheme="minorBidi"/>
        <w:color w:val="1F487C"/>
        <w:sz w:val="12"/>
        <w:szCs w:val="12"/>
      </w:rPr>
      <w:instrText xml:space="preserve"> mitVV VVAFD48407AD29194DAF1678C6805CA791 \* MERGEFORMAT </w:instrText>
    </w:r>
    <w:r w:rsidRPr="4343E543">
      <w:rPr>
        <w:rFonts w:asciiTheme="minorHAnsi" w:hAnsiTheme="minorHAnsi" w:cstheme="minorBidi"/>
        <w:color w:val="1F487C"/>
        <w:sz w:val="12"/>
        <w:szCs w:val="12"/>
      </w:rPr>
      <w:fldChar w:fldCharType="separate"/>
    </w:r>
    <w:r w:rsidR="4343E543" w:rsidRPr="4343E543">
      <w:rPr>
        <w:rFonts w:asciiTheme="minorHAnsi" w:hAnsiTheme="minorHAnsi" w:cstheme="minorBidi"/>
        <w:color w:val="1F487C"/>
        <w:sz w:val="12"/>
        <w:szCs w:val="12"/>
      </w:rPr>
      <w:t>Aanbestedingsleidraad</w:t>
    </w:r>
    <w:r w:rsidRPr="4343E543">
      <w:rPr>
        <w:rFonts w:asciiTheme="minorHAnsi" w:hAnsiTheme="minorHAnsi" w:cstheme="minorBidi"/>
        <w:color w:val="1F487C"/>
        <w:sz w:val="12"/>
        <w:szCs w:val="12"/>
      </w:rPr>
      <w:fldChar w:fldCharType="end"/>
    </w:r>
    <w:r w:rsidR="4343E543" w:rsidRPr="4343E543">
      <w:rPr>
        <w:rFonts w:asciiTheme="minorHAnsi" w:hAnsiTheme="minorHAnsi" w:cstheme="minorBidi"/>
        <w:color w:val="1F487C"/>
        <w:sz w:val="12"/>
        <w:szCs w:val="12"/>
      </w:rPr>
      <w:t xml:space="preserve"> Taalonderwijs inburgeraars i</w:t>
    </w:r>
    <w:r w:rsidR="4343E543" w:rsidRPr="4343E543">
      <w:rPr>
        <w:rFonts w:asciiTheme="minorHAnsi" w:hAnsiTheme="minorHAnsi" w:cstheme="minorBidi"/>
        <w:color w:val="1F497D" w:themeColor="text2"/>
        <w:sz w:val="12"/>
        <w:szCs w:val="12"/>
      </w:rPr>
      <w:t>n de</w:t>
    </w:r>
    <w:r w:rsidR="4343E543" w:rsidRPr="4343E543">
      <w:rPr>
        <w:rFonts w:asciiTheme="minorHAnsi" w:hAnsiTheme="minorHAnsi" w:cstheme="minorBidi"/>
        <w:color w:val="1F487C"/>
        <w:sz w:val="12"/>
        <w:szCs w:val="12"/>
      </w:rPr>
      <w:t xml:space="preserve"> </w:t>
    </w:r>
    <w:bookmarkStart w:id="23" w:name="_Hlk163464742"/>
    <w:r w:rsidR="4343E543" w:rsidRPr="4343E543">
      <w:rPr>
        <w:rFonts w:asciiTheme="minorHAnsi" w:hAnsiTheme="minorHAnsi" w:cstheme="minorBidi"/>
        <w:color w:val="1F487C"/>
        <w:sz w:val="12"/>
        <w:szCs w:val="12"/>
      </w:rPr>
      <w:t xml:space="preserve">Gemeente Horst aan de Maas </w:t>
    </w:r>
    <w:bookmarkEnd w:id="23"/>
  </w:p>
  <w:p w14:paraId="284A46A6" w14:textId="77777777" w:rsidR="00137FD1" w:rsidRPr="001C1CB0" w:rsidRDefault="00776C2F" w:rsidP="00776C2F">
    <w:pPr>
      <w:pStyle w:val="Formuliernaam"/>
      <w:ind w:left="-426"/>
      <w:rPr>
        <w:rFonts w:asciiTheme="minorHAnsi" w:hAnsiTheme="minorHAnsi" w:cstheme="minorBidi"/>
        <w:b w:val="0"/>
        <w:bCs/>
        <w:color w:val="1F497D" w:themeColor="text2"/>
        <w:sz w:val="12"/>
        <w:szCs w:val="12"/>
      </w:rPr>
    </w:pPr>
    <w:r w:rsidRPr="00776C2F">
      <w:rPr>
        <w:rFonts w:asciiTheme="minorHAnsi" w:hAnsiTheme="minorHAnsi" w:cstheme="minorHAnsi"/>
        <w:color w:val="1F497D" w:themeColor="text2"/>
        <w:sz w:val="12"/>
        <w:szCs w:val="12"/>
      </w:rPr>
      <w:t> </w:t>
    </w:r>
  </w:p>
  <w:p w14:paraId="44851E1B" w14:textId="77777777" w:rsidR="00720878" w:rsidRPr="003B0BD2" w:rsidRDefault="00720878" w:rsidP="00137F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1522E" w14:textId="77777777" w:rsidR="00720878" w:rsidRDefault="00720878" w:rsidP="00C66DB9">
    <w:pPr>
      <w:pStyle w:val="refvoetbrief"/>
      <w:rPr>
        <w:rFonts w:ascii="Times New Roman" w:hAnsi="Times New Roman"/>
        <w:sz w:val="20"/>
        <w:szCs w:val="20"/>
      </w:rPr>
    </w:pPr>
  </w:p>
  <w:tbl>
    <w:tblPr>
      <w:tblW w:w="10135" w:type="dxa"/>
      <w:tblInd w:w="-11" w:type="dxa"/>
      <w:tblLayout w:type="fixed"/>
      <w:tblCellMar>
        <w:left w:w="0" w:type="dxa"/>
        <w:right w:w="0" w:type="dxa"/>
      </w:tblCellMar>
      <w:tblLook w:val="0000" w:firstRow="0" w:lastRow="0" w:firstColumn="0" w:lastColumn="0" w:noHBand="0" w:noVBand="0"/>
    </w:tblPr>
    <w:tblGrid>
      <w:gridCol w:w="3413"/>
      <w:gridCol w:w="2835"/>
      <w:gridCol w:w="1985"/>
      <w:gridCol w:w="1902"/>
    </w:tblGrid>
    <w:tr w:rsidR="00720878" w:rsidRPr="00D92F60" w14:paraId="4AAC3A8A" w14:textId="77777777">
      <w:trPr>
        <w:trHeight w:hRule="exact" w:val="200"/>
      </w:trPr>
      <w:tc>
        <w:tcPr>
          <w:tcW w:w="3413" w:type="dxa"/>
          <w:vAlign w:val="bottom"/>
        </w:tcPr>
        <w:p w14:paraId="37AA72F9" w14:textId="77777777" w:rsidR="00720878" w:rsidRPr="00592438" w:rsidRDefault="00720878" w:rsidP="00AF6E4B">
          <w:pPr>
            <w:pStyle w:val="refvoetbrief"/>
          </w:pPr>
          <w:r>
            <w:t xml:space="preserve">Bezoekadres: </w:t>
          </w:r>
          <w:r>
            <w:fldChar w:fldCharType="begin" w:fldLock="1"/>
          </w:r>
          <w:r w:rsidRPr="00E36CD7">
            <w:instrText xml:space="preserve"> mitSV ORGANISATIE BezoekAdres \* MERGEFORMAT </w:instrText>
          </w:r>
          <w:r>
            <w:fldChar w:fldCharType="separate"/>
          </w:r>
          <w:r>
            <w:rPr>
              <w:bCs/>
              <w:noProof/>
            </w:rPr>
            <w:t>Wilhelminaplein 6</w:t>
          </w:r>
          <w:r>
            <w:fldChar w:fldCharType="end"/>
          </w:r>
          <w:r>
            <w:t xml:space="preserve">, </w:t>
          </w:r>
          <w:r>
            <w:fldChar w:fldCharType="begin" w:fldLock="1"/>
          </w:r>
          <w:r w:rsidRPr="00DF007E">
            <w:instrText xml:space="preserve"> mitSV AFDELING PlaatsBA \* MERGEFORMAT </w:instrText>
          </w:r>
          <w:r>
            <w:fldChar w:fldCharType="separate"/>
          </w:r>
          <w:r>
            <w:rPr>
              <w:bCs/>
              <w:noProof/>
            </w:rPr>
            <w:t>Horst</w:t>
          </w:r>
          <w:r>
            <w:fldChar w:fldCharType="end"/>
          </w:r>
        </w:p>
      </w:tc>
      <w:tc>
        <w:tcPr>
          <w:tcW w:w="2835" w:type="dxa"/>
          <w:vAlign w:val="bottom"/>
        </w:tcPr>
        <w:p w14:paraId="21098024" w14:textId="77777777" w:rsidR="00720878" w:rsidRPr="00592438" w:rsidRDefault="00720878" w:rsidP="00AF6E4B">
          <w:pPr>
            <w:pStyle w:val="refvoetbrief"/>
          </w:pPr>
          <w:r>
            <w:fldChar w:fldCharType="begin" w:fldLock="1"/>
          </w:r>
          <w:r w:rsidRPr="00E36CD7">
            <w:instrText xml:space="preserve"> mitSV ORGANISATIE Postadres \* MERGEFORMAT </w:instrText>
          </w:r>
          <w:r>
            <w:fldChar w:fldCharType="separate"/>
          </w:r>
          <w:r>
            <w:rPr>
              <w:bCs/>
              <w:noProof/>
            </w:rPr>
            <w:t>Postbus 6005</w:t>
          </w:r>
          <w:r>
            <w:fldChar w:fldCharType="end"/>
          </w:r>
          <w:r>
            <w:t xml:space="preserve"> </w:t>
          </w:r>
          <w:r w:rsidRPr="00592438">
            <w:t xml:space="preserve">/ </w:t>
          </w:r>
          <w:r>
            <w:fldChar w:fldCharType="begin" w:fldLock="1"/>
          </w:r>
          <w:r w:rsidRPr="00E36CD7">
            <w:instrText xml:space="preserve"> mitSV ORGANISATIE PostCodePA \* MERGEFORMAT </w:instrText>
          </w:r>
          <w:r>
            <w:fldChar w:fldCharType="separate"/>
          </w:r>
          <w:r>
            <w:rPr>
              <w:bCs/>
              <w:noProof/>
            </w:rPr>
            <w:t>5960 AA</w:t>
          </w:r>
          <w:r>
            <w:fldChar w:fldCharType="end"/>
          </w:r>
          <w:r>
            <w:t xml:space="preserve"> </w:t>
          </w:r>
          <w:r>
            <w:fldChar w:fldCharType="begin" w:fldLock="1"/>
          </w:r>
          <w:r w:rsidRPr="00E36CD7">
            <w:instrText xml:space="preserve"> mitSV AFDELING PlaatsPA \* MERGEFORMAT </w:instrText>
          </w:r>
          <w:r>
            <w:fldChar w:fldCharType="separate"/>
          </w:r>
          <w:r>
            <w:rPr>
              <w:bCs/>
              <w:noProof/>
            </w:rPr>
            <w:t>Horst</w:t>
          </w:r>
          <w:r>
            <w:fldChar w:fldCharType="end"/>
          </w:r>
        </w:p>
      </w:tc>
      <w:tc>
        <w:tcPr>
          <w:tcW w:w="1985" w:type="dxa"/>
          <w:vAlign w:val="bottom"/>
        </w:tcPr>
        <w:p w14:paraId="0485BC13" w14:textId="77777777" w:rsidR="00720878" w:rsidRPr="00592438" w:rsidRDefault="00720878" w:rsidP="00AF6E4B">
          <w:pPr>
            <w:pStyle w:val="refvoetbrief"/>
          </w:pPr>
          <w:r w:rsidRPr="00592438">
            <w:t xml:space="preserve">T </w:t>
          </w:r>
          <w:r>
            <w:fldChar w:fldCharType="begin" w:fldLock="1"/>
          </w:r>
          <w:r w:rsidRPr="00E36CD7">
            <w:instrText xml:space="preserve"> mitSV ORGANISATIE TelefoonNummer \* MERGEFORMAT </w:instrText>
          </w:r>
          <w:r>
            <w:fldChar w:fldCharType="separate"/>
          </w:r>
          <w:r>
            <w:rPr>
              <w:bCs/>
              <w:noProof/>
            </w:rPr>
            <w:t>077 - 477 97 77</w:t>
          </w:r>
          <w:r>
            <w:fldChar w:fldCharType="end"/>
          </w:r>
        </w:p>
      </w:tc>
      <w:tc>
        <w:tcPr>
          <w:tcW w:w="1902" w:type="dxa"/>
          <w:vAlign w:val="bottom"/>
        </w:tcPr>
        <w:p w14:paraId="198CD3F6" w14:textId="77777777" w:rsidR="00720878" w:rsidRPr="00592438" w:rsidRDefault="00720878" w:rsidP="00AF6E4B">
          <w:pPr>
            <w:pStyle w:val="refvoetbrief"/>
          </w:pPr>
          <w:r w:rsidRPr="00592438">
            <w:t xml:space="preserve">F </w:t>
          </w:r>
          <w:r>
            <w:fldChar w:fldCharType="begin" w:fldLock="1"/>
          </w:r>
          <w:r w:rsidRPr="00E36CD7">
            <w:instrText xml:space="preserve"> mitSV ORGANISATIE FaxNummer \* MERGEFORMAT </w:instrText>
          </w:r>
          <w:r>
            <w:fldChar w:fldCharType="separate"/>
          </w:r>
          <w:r>
            <w:rPr>
              <w:bCs/>
              <w:noProof/>
            </w:rPr>
            <w:t>077 - 477 97 50</w:t>
          </w:r>
          <w:r>
            <w:fldChar w:fldCharType="end"/>
          </w:r>
        </w:p>
      </w:tc>
    </w:tr>
  </w:tbl>
  <w:p w14:paraId="4C4EA67C" w14:textId="77777777" w:rsidR="00720878" w:rsidRPr="00D92F60" w:rsidRDefault="00720878" w:rsidP="00AF6E4B">
    <w:pPr>
      <w:pStyle w:val="refvoetbrief"/>
      <w:spacing w:line="14" w:lineRule="exact"/>
      <w:rPr>
        <w:sz w:val="2"/>
        <w:szCs w:val="2"/>
      </w:rPr>
    </w:pPr>
  </w:p>
  <w:p w14:paraId="0055C189" w14:textId="77777777" w:rsidR="00720878" w:rsidRPr="00C66DB9" w:rsidRDefault="00720878" w:rsidP="00C66DB9">
    <w:pPr>
      <w:pStyle w:val="refvoetbrie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0B1B9" w14:textId="77777777" w:rsidR="00A21712" w:rsidRDefault="00A21712">
      <w:pPr>
        <w:spacing w:line="240" w:lineRule="auto"/>
      </w:pPr>
      <w:r>
        <w:separator/>
      </w:r>
    </w:p>
  </w:footnote>
  <w:footnote w:type="continuationSeparator" w:id="0">
    <w:p w14:paraId="30AC5B43" w14:textId="77777777" w:rsidR="00A21712" w:rsidRDefault="00A21712">
      <w:pPr>
        <w:spacing w:line="240" w:lineRule="auto"/>
      </w:pPr>
      <w:r>
        <w:continuationSeparator/>
      </w:r>
    </w:p>
  </w:footnote>
  <w:footnote w:type="continuationNotice" w:id="1">
    <w:p w14:paraId="2F862E03" w14:textId="77777777" w:rsidR="00A21712" w:rsidRDefault="00A21712">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3D975" w14:textId="77777777" w:rsidR="00720878" w:rsidRPr="00B95A6E" w:rsidRDefault="00720878" w:rsidP="003606C4">
    <w:pPr>
      <w:pStyle w:val="Koptekst"/>
    </w:pPr>
    <w:r w:rsidRPr="00B95A6E">
      <w:t xml:space="preserve">Pag. </w:t>
    </w:r>
    <w:r w:rsidRPr="00B95A6E">
      <w:rPr>
        <w:rStyle w:val="Paginanummer"/>
      </w:rPr>
      <w:fldChar w:fldCharType="begin"/>
    </w:r>
    <w:r w:rsidRPr="00B95A6E">
      <w:rPr>
        <w:rStyle w:val="Paginanummer"/>
      </w:rPr>
      <w:instrText xml:space="preserve"> PAGE </w:instrText>
    </w:r>
    <w:r w:rsidRPr="00B95A6E">
      <w:rPr>
        <w:rStyle w:val="Paginanummer"/>
      </w:rPr>
      <w:fldChar w:fldCharType="separate"/>
    </w:r>
    <w:r w:rsidR="00CD37D7">
      <w:rPr>
        <w:rStyle w:val="Paginanummer"/>
        <w:noProof/>
      </w:rPr>
      <w:t>23</w:t>
    </w:r>
    <w:r w:rsidRPr="00B95A6E">
      <w:rPr>
        <w:rStyle w:val="Paginanummer"/>
      </w:rPr>
      <w:fldChar w:fldCharType="end"/>
    </w:r>
    <w:r w:rsidRPr="00B95A6E">
      <w:rPr>
        <w:rStyle w:val="Paginanummer"/>
      </w:rPr>
      <w:t xml:space="preserve"> van </w:t>
    </w:r>
    <w:r w:rsidRPr="00B95A6E">
      <w:rPr>
        <w:rStyle w:val="Paginanummer"/>
      </w:rPr>
      <w:fldChar w:fldCharType="begin"/>
    </w:r>
    <w:r w:rsidRPr="00B95A6E">
      <w:rPr>
        <w:rStyle w:val="Paginanummer"/>
      </w:rPr>
      <w:instrText xml:space="preserve"> NUMPAGES </w:instrText>
    </w:r>
    <w:r w:rsidRPr="00B95A6E">
      <w:rPr>
        <w:rStyle w:val="Paginanummer"/>
      </w:rPr>
      <w:fldChar w:fldCharType="separate"/>
    </w:r>
    <w:r w:rsidR="00CD37D7">
      <w:rPr>
        <w:rStyle w:val="Paginanummer"/>
        <w:noProof/>
      </w:rPr>
      <w:t>23</w:t>
    </w:r>
    <w:r w:rsidRPr="00B95A6E">
      <w:rPr>
        <w:rStyle w:val="Paginanummer"/>
      </w:rPr>
      <w:fldChar w:fldCharType="end"/>
    </w:r>
  </w:p>
  <w:p w14:paraId="2A8A1900" w14:textId="77777777" w:rsidR="00720878" w:rsidRPr="00104E49" w:rsidRDefault="00720878" w:rsidP="003606C4"/>
  <w:p w14:paraId="0EEDD105" w14:textId="77777777" w:rsidR="00720878" w:rsidRPr="00104E49" w:rsidRDefault="00720878" w:rsidP="003606C4"/>
  <w:p w14:paraId="54787340" w14:textId="77777777" w:rsidR="00720878" w:rsidRPr="001D65F4" w:rsidRDefault="00720878" w:rsidP="00FC3217">
    <w:pPr>
      <w:pStyle w:val="Refkop"/>
      <w:spacing w:line="280" w:lineRule="exact"/>
      <w:rPr>
        <w:lang w:val="en-US"/>
      </w:rPr>
    </w:pPr>
  </w:p>
  <w:p w14:paraId="2BEA2E33" w14:textId="77777777" w:rsidR="00720878" w:rsidRPr="00104E49" w:rsidRDefault="00720878" w:rsidP="003606C4"/>
  <w:p w14:paraId="51FB2D19" w14:textId="77777777" w:rsidR="004C7B6B" w:rsidRDefault="004C7B6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53" w:type="dxa"/>
      <w:tblLayout w:type="fixed"/>
      <w:tblCellMar>
        <w:left w:w="70" w:type="dxa"/>
        <w:right w:w="70" w:type="dxa"/>
      </w:tblCellMar>
      <w:tblLook w:val="0000" w:firstRow="0" w:lastRow="0" w:firstColumn="0" w:lastColumn="0" w:noHBand="0" w:noVBand="0"/>
    </w:tblPr>
    <w:tblGrid>
      <w:gridCol w:w="3814"/>
      <w:gridCol w:w="5839"/>
    </w:tblGrid>
    <w:tr w:rsidR="00720878" w:rsidRPr="000279AE" w14:paraId="2FA46AB6" w14:textId="77777777" w:rsidTr="00581548">
      <w:trPr>
        <w:cantSplit/>
        <w:trHeight w:hRule="exact" w:val="3686"/>
      </w:trPr>
      <w:tc>
        <w:tcPr>
          <w:tcW w:w="3814" w:type="dxa"/>
        </w:tcPr>
        <w:p w14:paraId="68366DDF" w14:textId="6B376C93" w:rsidR="00720878" w:rsidRDefault="6686C465" w:rsidP="00AF6E4B">
          <w:pPr>
            <w:pStyle w:val="Refkop"/>
          </w:pPr>
          <w:r>
            <w:rPr>
              <w:noProof/>
            </w:rPr>
            <w:drawing>
              <wp:anchor distT="0" distB="0" distL="114300" distR="114300" simplePos="0" relativeHeight="251659264" behindDoc="0" locked="0" layoutInCell="1" allowOverlap="1" wp14:anchorId="73A36FFF" wp14:editId="3C082BFE">
                <wp:simplePos x="0" y="0"/>
                <wp:positionH relativeFrom="column">
                  <wp:posOffset>-15875</wp:posOffset>
                </wp:positionH>
                <wp:positionV relativeFrom="paragraph">
                  <wp:posOffset>142875</wp:posOffset>
                </wp:positionV>
                <wp:extent cx="1704975" cy="2343150"/>
                <wp:effectExtent l="0" t="0" r="9525" b="0"/>
                <wp:wrapSquare wrapText="bothSides"/>
                <wp:docPr id="155507062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135151" name="Picture 1702135151"/>
                        <pic:cNvPicPr/>
                      </pic:nvPicPr>
                      <pic:blipFill>
                        <a:blip r:embed="rId1">
                          <a:extLst>
                            <a:ext uri="{28A0092B-C50C-407E-A947-70E740481C1C}">
                              <a14:useLocalDpi xmlns:a14="http://schemas.microsoft.com/office/drawing/2010/main" val="0"/>
                            </a:ext>
                          </a:extLst>
                        </a:blip>
                        <a:stretch>
                          <a:fillRect/>
                        </a:stretch>
                      </pic:blipFill>
                      <pic:spPr>
                        <a:xfrm>
                          <a:off x="0" y="0"/>
                          <a:ext cx="1704975" cy="2343150"/>
                        </a:xfrm>
                        <a:prstGeom prst="rect">
                          <a:avLst/>
                        </a:prstGeom>
                      </pic:spPr>
                    </pic:pic>
                  </a:graphicData>
                </a:graphic>
              </wp:anchor>
            </w:drawing>
          </w:r>
        </w:p>
      </w:tc>
      <w:tc>
        <w:tcPr>
          <w:tcW w:w="5839" w:type="dxa"/>
        </w:tcPr>
        <w:p w14:paraId="0B21ED97" w14:textId="77777777" w:rsidR="00720878" w:rsidRPr="000279AE" w:rsidRDefault="00720878" w:rsidP="00AF6E4B">
          <w:pPr>
            <w:pStyle w:val="Refkop"/>
            <w:jc w:val="right"/>
            <w:rPr>
              <w:b/>
            </w:rPr>
          </w:pPr>
        </w:p>
      </w:tc>
    </w:tr>
  </w:tbl>
  <w:p w14:paraId="519E8C14" w14:textId="039240A0" w:rsidR="00720878" w:rsidRPr="0045733C" w:rsidRDefault="00720878" w:rsidP="00AF6E4B">
    <w:pPr>
      <w:spacing w:line="60" w:lineRule="exact"/>
    </w:pPr>
  </w:p>
  <w:p w14:paraId="4A70AB70" w14:textId="77777777" w:rsidR="00720878" w:rsidRPr="00C66DB9" w:rsidRDefault="00720878" w:rsidP="00C66DB9">
    <w:pPr>
      <w:pStyle w:val="Koptekst"/>
    </w:pPr>
  </w:p>
</w:hdr>
</file>

<file path=word/intelligence2.xml><?xml version="1.0" encoding="utf-8"?>
<int2:intelligence xmlns:int2="http://schemas.microsoft.com/office/intelligence/2020/intelligence" xmlns:oel="http://schemas.microsoft.com/office/2019/extlst">
  <int2:observations>
    <int2:textHash int2:hashCode="z3/3mfZ6J0o+ry" int2:id="3bOBe1Rm">
      <int2:state int2:value="Rejected" int2:type="AugLoop_Text_Critique"/>
    </int2:textHash>
    <int2:textHash int2:hashCode="8PyRwNl/63R0wY" int2:id="45xqwjAo">
      <int2:state int2:value="Rejected" int2:type="AugLoop_Text_Critique"/>
    </int2:textHash>
    <int2:textHash int2:hashCode="BadrAhkcNmXIjf" int2:id="4HBF7ErO">
      <int2:state int2:value="Rejected" int2:type="LegacyProofing"/>
    </int2:textHash>
    <int2:textHash int2:hashCode="oN8+9vOzbzIYdL" int2:id="4puaJbxU">
      <int2:state int2:value="Rejected" int2:type="AugLoop_Text_Critique"/>
    </int2:textHash>
    <int2:textHash int2:hashCode="4pY1srWRjzV3Um" int2:id="5sHc3vER">
      <int2:state int2:value="Rejected" int2:type="AugLoop_Text_Critique"/>
    </int2:textHash>
    <int2:textHash int2:hashCode="jABi8tkJ5Vsvpt" int2:id="9Ve9Oxcg">
      <int2:state int2:value="Rejected" int2:type="spell"/>
    </int2:textHash>
    <int2:textHash int2:hashCode="dmhjtuqrGOPugH" int2:id="FtVNZzoY">
      <int2:state int2:value="Rejected" int2:type="LegacyProofing"/>
    </int2:textHash>
    <int2:textHash int2:hashCode="zRKvlvpcmgKJO9" int2:id="HBndKwWX">
      <int2:state int2:value="Rejected" int2:type="LegacyProofing"/>
    </int2:textHash>
    <int2:textHash int2:hashCode="c5sH8PPtt8Z/vf" int2:id="L17NlBaU">
      <int2:state int2:value="Rejected" int2:type="spell"/>
    </int2:textHash>
    <int2:textHash int2:hashCode="fX8sr473aqGXl+" int2:id="NqZHshzU">
      <int2:state int2:value="Rejected" int2:type="AugLoop_Text_Critique"/>
    </int2:textHash>
    <int2:textHash int2:hashCode="pTEki1y9U///L/" int2:id="OGje8lRd">
      <int2:state int2:value="Rejected" int2:type="LegacyProofing"/>
    </int2:textHash>
    <int2:textHash int2:hashCode="l8bnr8DC5eq3rr" int2:id="OkqzJRgF">
      <int2:state int2:value="Rejected" int2:type="LegacyProofing"/>
    </int2:textHash>
    <int2:textHash int2:hashCode="eGdFecQ6MVZQyt" int2:id="QaaYDP2V">
      <int2:state int2:value="Rejected" int2:type="LegacyProofing"/>
    </int2:textHash>
    <int2:textHash int2:hashCode="MgrSZ9jZafKF7a" int2:id="XeeEEcC1">
      <int2:state int2:value="Rejected" int2:type="LegacyProofing"/>
    </int2:textHash>
    <int2:textHash int2:hashCode="dXwJHcB5nfxlkL" int2:id="ZnvObz2o">
      <int2:state int2:value="Rejected" int2:type="LegacyProofing"/>
    </int2:textHash>
    <int2:textHash int2:hashCode="9SC/Zw+CAyCBjL" int2:id="lU8IeNVB">
      <int2:state int2:value="Rejected" int2:type="LegacyProofing"/>
    </int2:textHash>
    <int2:textHash int2:hashCode="QJWpmkKkc0O664" int2:id="zqgr2hcZ">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40C77"/>
    <w:multiLevelType w:val="hybridMultilevel"/>
    <w:tmpl w:val="FFFFFFFF"/>
    <w:lvl w:ilvl="0" w:tplc="2DD8FF60">
      <w:start w:val="1"/>
      <w:numFmt w:val="bullet"/>
      <w:lvlText w:val="·"/>
      <w:lvlJc w:val="left"/>
      <w:pPr>
        <w:ind w:left="720" w:hanging="360"/>
      </w:pPr>
      <w:rPr>
        <w:rFonts w:ascii="Symbol" w:hAnsi="Symbol" w:hint="default"/>
      </w:rPr>
    </w:lvl>
    <w:lvl w:ilvl="1" w:tplc="895E50D0">
      <w:start w:val="1"/>
      <w:numFmt w:val="bullet"/>
      <w:lvlText w:val="o"/>
      <w:lvlJc w:val="left"/>
      <w:pPr>
        <w:ind w:left="1440" w:hanging="360"/>
      </w:pPr>
      <w:rPr>
        <w:rFonts w:ascii="Courier New" w:hAnsi="Courier New" w:hint="default"/>
      </w:rPr>
    </w:lvl>
    <w:lvl w:ilvl="2" w:tplc="9F9C9D62">
      <w:start w:val="1"/>
      <w:numFmt w:val="bullet"/>
      <w:lvlText w:val=""/>
      <w:lvlJc w:val="left"/>
      <w:pPr>
        <w:ind w:left="2160" w:hanging="360"/>
      </w:pPr>
      <w:rPr>
        <w:rFonts w:ascii="Wingdings" w:hAnsi="Wingdings" w:hint="default"/>
      </w:rPr>
    </w:lvl>
    <w:lvl w:ilvl="3" w:tplc="460A546C">
      <w:start w:val="1"/>
      <w:numFmt w:val="bullet"/>
      <w:lvlText w:val=""/>
      <w:lvlJc w:val="left"/>
      <w:pPr>
        <w:ind w:left="2880" w:hanging="360"/>
      </w:pPr>
      <w:rPr>
        <w:rFonts w:ascii="Symbol" w:hAnsi="Symbol" w:hint="default"/>
      </w:rPr>
    </w:lvl>
    <w:lvl w:ilvl="4" w:tplc="355A4082">
      <w:start w:val="1"/>
      <w:numFmt w:val="bullet"/>
      <w:lvlText w:val="o"/>
      <w:lvlJc w:val="left"/>
      <w:pPr>
        <w:ind w:left="3600" w:hanging="360"/>
      </w:pPr>
      <w:rPr>
        <w:rFonts w:ascii="Courier New" w:hAnsi="Courier New" w:hint="default"/>
      </w:rPr>
    </w:lvl>
    <w:lvl w:ilvl="5" w:tplc="440259BA">
      <w:start w:val="1"/>
      <w:numFmt w:val="bullet"/>
      <w:lvlText w:val=""/>
      <w:lvlJc w:val="left"/>
      <w:pPr>
        <w:ind w:left="4320" w:hanging="360"/>
      </w:pPr>
      <w:rPr>
        <w:rFonts w:ascii="Wingdings" w:hAnsi="Wingdings" w:hint="default"/>
      </w:rPr>
    </w:lvl>
    <w:lvl w:ilvl="6" w:tplc="909885FC">
      <w:start w:val="1"/>
      <w:numFmt w:val="bullet"/>
      <w:lvlText w:val=""/>
      <w:lvlJc w:val="left"/>
      <w:pPr>
        <w:ind w:left="5040" w:hanging="360"/>
      </w:pPr>
      <w:rPr>
        <w:rFonts w:ascii="Symbol" w:hAnsi="Symbol" w:hint="default"/>
      </w:rPr>
    </w:lvl>
    <w:lvl w:ilvl="7" w:tplc="95F8CFC8">
      <w:start w:val="1"/>
      <w:numFmt w:val="bullet"/>
      <w:lvlText w:val="o"/>
      <w:lvlJc w:val="left"/>
      <w:pPr>
        <w:ind w:left="5760" w:hanging="360"/>
      </w:pPr>
      <w:rPr>
        <w:rFonts w:ascii="Courier New" w:hAnsi="Courier New" w:hint="default"/>
      </w:rPr>
    </w:lvl>
    <w:lvl w:ilvl="8" w:tplc="A6BCEBCA">
      <w:start w:val="1"/>
      <w:numFmt w:val="bullet"/>
      <w:lvlText w:val=""/>
      <w:lvlJc w:val="left"/>
      <w:pPr>
        <w:ind w:left="6480" w:hanging="360"/>
      </w:pPr>
      <w:rPr>
        <w:rFonts w:ascii="Wingdings" w:hAnsi="Wingdings" w:hint="default"/>
      </w:rPr>
    </w:lvl>
  </w:abstractNum>
  <w:abstractNum w:abstractNumId="1" w15:restartNumberingAfterBreak="0">
    <w:nsid w:val="06F72ED6"/>
    <w:multiLevelType w:val="hybridMultilevel"/>
    <w:tmpl w:val="FFFFFFFF"/>
    <w:lvl w:ilvl="0" w:tplc="046AABB6">
      <w:start w:val="1"/>
      <w:numFmt w:val="bullet"/>
      <w:lvlText w:val="·"/>
      <w:lvlJc w:val="left"/>
      <w:pPr>
        <w:ind w:left="720" w:hanging="360"/>
      </w:pPr>
      <w:rPr>
        <w:rFonts w:ascii="Symbol" w:hAnsi="Symbol" w:hint="default"/>
      </w:rPr>
    </w:lvl>
    <w:lvl w:ilvl="1" w:tplc="0D780F8C">
      <w:start w:val="1"/>
      <w:numFmt w:val="bullet"/>
      <w:lvlText w:val="o"/>
      <w:lvlJc w:val="left"/>
      <w:pPr>
        <w:ind w:left="1440" w:hanging="360"/>
      </w:pPr>
      <w:rPr>
        <w:rFonts w:ascii="Courier New" w:hAnsi="Courier New" w:hint="default"/>
      </w:rPr>
    </w:lvl>
    <w:lvl w:ilvl="2" w:tplc="D738FD8A">
      <w:start w:val="1"/>
      <w:numFmt w:val="bullet"/>
      <w:lvlText w:val=""/>
      <w:lvlJc w:val="left"/>
      <w:pPr>
        <w:ind w:left="2160" w:hanging="360"/>
      </w:pPr>
      <w:rPr>
        <w:rFonts w:ascii="Wingdings" w:hAnsi="Wingdings" w:hint="default"/>
      </w:rPr>
    </w:lvl>
    <w:lvl w:ilvl="3" w:tplc="35A099E2">
      <w:start w:val="1"/>
      <w:numFmt w:val="bullet"/>
      <w:lvlText w:val=""/>
      <w:lvlJc w:val="left"/>
      <w:pPr>
        <w:ind w:left="2880" w:hanging="360"/>
      </w:pPr>
      <w:rPr>
        <w:rFonts w:ascii="Symbol" w:hAnsi="Symbol" w:hint="default"/>
      </w:rPr>
    </w:lvl>
    <w:lvl w:ilvl="4" w:tplc="053295AA">
      <w:start w:val="1"/>
      <w:numFmt w:val="bullet"/>
      <w:lvlText w:val="o"/>
      <w:lvlJc w:val="left"/>
      <w:pPr>
        <w:ind w:left="3600" w:hanging="360"/>
      </w:pPr>
      <w:rPr>
        <w:rFonts w:ascii="Courier New" w:hAnsi="Courier New" w:hint="default"/>
      </w:rPr>
    </w:lvl>
    <w:lvl w:ilvl="5" w:tplc="1F6CCD42">
      <w:start w:val="1"/>
      <w:numFmt w:val="bullet"/>
      <w:lvlText w:val=""/>
      <w:lvlJc w:val="left"/>
      <w:pPr>
        <w:ind w:left="4320" w:hanging="360"/>
      </w:pPr>
      <w:rPr>
        <w:rFonts w:ascii="Wingdings" w:hAnsi="Wingdings" w:hint="default"/>
      </w:rPr>
    </w:lvl>
    <w:lvl w:ilvl="6" w:tplc="FD924FCC">
      <w:start w:val="1"/>
      <w:numFmt w:val="bullet"/>
      <w:lvlText w:val=""/>
      <w:lvlJc w:val="left"/>
      <w:pPr>
        <w:ind w:left="5040" w:hanging="360"/>
      </w:pPr>
      <w:rPr>
        <w:rFonts w:ascii="Symbol" w:hAnsi="Symbol" w:hint="default"/>
      </w:rPr>
    </w:lvl>
    <w:lvl w:ilvl="7" w:tplc="B6F21652">
      <w:start w:val="1"/>
      <w:numFmt w:val="bullet"/>
      <w:lvlText w:val="o"/>
      <w:lvlJc w:val="left"/>
      <w:pPr>
        <w:ind w:left="5760" w:hanging="360"/>
      </w:pPr>
      <w:rPr>
        <w:rFonts w:ascii="Courier New" w:hAnsi="Courier New" w:hint="default"/>
      </w:rPr>
    </w:lvl>
    <w:lvl w:ilvl="8" w:tplc="95C65260">
      <w:start w:val="1"/>
      <w:numFmt w:val="bullet"/>
      <w:lvlText w:val=""/>
      <w:lvlJc w:val="left"/>
      <w:pPr>
        <w:ind w:left="6480" w:hanging="360"/>
      </w:pPr>
      <w:rPr>
        <w:rFonts w:ascii="Wingdings" w:hAnsi="Wingdings" w:hint="default"/>
      </w:rPr>
    </w:lvl>
  </w:abstractNum>
  <w:abstractNum w:abstractNumId="2" w15:restartNumberingAfterBreak="0">
    <w:nsid w:val="0FB1F0BE"/>
    <w:multiLevelType w:val="hybridMultilevel"/>
    <w:tmpl w:val="FFFFFFFF"/>
    <w:lvl w:ilvl="0" w:tplc="591292D0">
      <w:start w:val="1"/>
      <w:numFmt w:val="bullet"/>
      <w:lvlText w:val="·"/>
      <w:lvlJc w:val="left"/>
      <w:pPr>
        <w:ind w:left="720" w:hanging="360"/>
      </w:pPr>
      <w:rPr>
        <w:rFonts w:ascii="Symbol" w:hAnsi="Symbol" w:hint="default"/>
      </w:rPr>
    </w:lvl>
    <w:lvl w:ilvl="1" w:tplc="A67C782C">
      <w:start w:val="1"/>
      <w:numFmt w:val="bullet"/>
      <w:lvlText w:val="o"/>
      <w:lvlJc w:val="left"/>
      <w:pPr>
        <w:ind w:left="1440" w:hanging="360"/>
      </w:pPr>
      <w:rPr>
        <w:rFonts w:ascii="Courier New" w:hAnsi="Courier New" w:hint="default"/>
      </w:rPr>
    </w:lvl>
    <w:lvl w:ilvl="2" w:tplc="A5DED6EA">
      <w:start w:val="1"/>
      <w:numFmt w:val="bullet"/>
      <w:lvlText w:val=""/>
      <w:lvlJc w:val="left"/>
      <w:pPr>
        <w:ind w:left="2160" w:hanging="360"/>
      </w:pPr>
      <w:rPr>
        <w:rFonts w:ascii="Wingdings" w:hAnsi="Wingdings" w:hint="default"/>
      </w:rPr>
    </w:lvl>
    <w:lvl w:ilvl="3" w:tplc="68F04CB2">
      <w:start w:val="1"/>
      <w:numFmt w:val="bullet"/>
      <w:lvlText w:val=""/>
      <w:lvlJc w:val="left"/>
      <w:pPr>
        <w:ind w:left="2880" w:hanging="360"/>
      </w:pPr>
      <w:rPr>
        <w:rFonts w:ascii="Symbol" w:hAnsi="Symbol" w:hint="default"/>
      </w:rPr>
    </w:lvl>
    <w:lvl w:ilvl="4" w:tplc="B890E5B0">
      <w:start w:val="1"/>
      <w:numFmt w:val="bullet"/>
      <w:lvlText w:val="o"/>
      <w:lvlJc w:val="left"/>
      <w:pPr>
        <w:ind w:left="3600" w:hanging="360"/>
      </w:pPr>
      <w:rPr>
        <w:rFonts w:ascii="Courier New" w:hAnsi="Courier New" w:hint="default"/>
      </w:rPr>
    </w:lvl>
    <w:lvl w:ilvl="5" w:tplc="51FA4EFC">
      <w:start w:val="1"/>
      <w:numFmt w:val="bullet"/>
      <w:lvlText w:val=""/>
      <w:lvlJc w:val="left"/>
      <w:pPr>
        <w:ind w:left="4320" w:hanging="360"/>
      </w:pPr>
      <w:rPr>
        <w:rFonts w:ascii="Wingdings" w:hAnsi="Wingdings" w:hint="default"/>
      </w:rPr>
    </w:lvl>
    <w:lvl w:ilvl="6" w:tplc="84D8D1E6">
      <w:start w:val="1"/>
      <w:numFmt w:val="bullet"/>
      <w:lvlText w:val=""/>
      <w:lvlJc w:val="left"/>
      <w:pPr>
        <w:ind w:left="5040" w:hanging="360"/>
      </w:pPr>
      <w:rPr>
        <w:rFonts w:ascii="Symbol" w:hAnsi="Symbol" w:hint="default"/>
      </w:rPr>
    </w:lvl>
    <w:lvl w:ilvl="7" w:tplc="23AE2D74">
      <w:start w:val="1"/>
      <w:numFmt w:val="bullet"/>
      <w:lvlText w:val="o"/>
      <w:lvlJc w:val="left"/>
      <w:pPr>
        <w:ind w:left="5760" w:hanging="360"/>
      </w:pPr>
      <w:rPr>
        <w:rFonts w:ascii="Courier New" w:hAnsi="Courier New" w:hint="default"/>
      </w:rPr>
    </w:lvl>
    <w:lvl w:ilvl="8" w:tplc="03B21834">
      <w:start w:val="1"/>
      <w:numFmt w:val="bullet"/>
      <w:lvlText w:val=""/>
      <w:lvlJc w:val="left"/>
      <w:pPr>
        <w:ind w:left="6480" w:hanging="360"/>
      </w:pPr>
      <w:rPr>
        <w:rFonts w:ascii="Wingdings" w:hAnsi="Wingdings" w:hint="default"/>
      </w:rPr>
    </w:lvl>
  </w:abstractNum>
  <w:abstractNum w:abstractNumId="3" w15:restartNumberingAfterBreak="0">
    <w:nsid w:val="11EF3834"/>
    <w:multiLevelType w:val="hybridMultilevel"/>
    <w:tmpl w:val="FFFFFFFF"/>
    <w:styleLink w:val="Stijl1"/>
    <w:lvl w:ilvl="0" w:tplc="88EEB56E">
      <w:start w:val="1"/>
      <w:numFmt w:val="bullet"/>
      <w:lvlText w:val="·"/>
      <w:lvlJc w:val="left"/>
      <w:pPr>
        <w:ind w:left="720" w:hanging="360"/>
      </w:pPr>
      <w:rPr>
        <w:rFonts w:ascii="Symbol" w:hAnsi="Symbol" w:hint="default"/>
      </w:rPr>
    </w:lvl>
    <w:lvl w:ilvl="1" w:tplc="D42C533C">
      <w:start w:val="1"/>
      <w:numFmt w:val="bullet"/>
      <w:lvlText w:val="o"/>
      <w:lvlJc w:val="left"/>
      <w:pPr>
        <w:ind w:left="1440" w:hanging="360"/>
      </w:pPr>
      <w:rPr>
        <w:rFonts w:ascii="Courier New" w:hAnsi="Courier New" w:hint="default"/>
      </w:rPr>
    </w:lvl>
    <w:lvl w:ilvl="2" w:tplc="B7C8EA90">
      <w:start w:val="1"/>
      <w:numFmt w:val="bullet"/>
      <w:lvlText w:val=""/>
      <w:lvlJc w:val="left"/>
      <w:pPr>
        <w:ind w:left="2160" w:hanging="360"/>
      </w:pPr>
      <w:rPr>
        <w:rFonts w:ascii="Wingdings" w:hAnsi="Wingdings" w:hint="default"/>
      </w:rPr>
    </w:lvl>
    <w:lvl w:ilvl="3" w:tplc="264CB154">
      <w:start w:val="1"/>
      <w:numFmt w:val="bullet"/>
      <w:lvlText w:val=""/>
      <w:lvlJc w:val="left"/>
      <w:pPr>
        <w:ind w:left="2880" w:hanging="360"/>
      </w:pPr>
      <w:rPr>
        <w:rFonts w:ascii="Symbol" w:hAnsi="Symbol" w:hint="default"/>
      </w:rPr>
    </w:lvl>
    <w:lvl w:ilvl="4" w:tplc="8D2A03FC">
      <w:start w:val="1"/>
      <w:numFmt w:val="bullet"/>
      <w:lvlText w:val="o"/>
      <w:lvlJc w:val="left"/>
      <w:pPr>
        <w:ind w:left="3600" w:hanging="360"/>
      </w:pPr>
      <w:rPr>
        <w:rFonts w:ascii="Courier New" w:hAnsi="Courier New" w:hint="default"/>
      </w:rPr>
    </w:lvl>
    <w:lvl w:ilvl="5" w:tplc="192867AC">
      <w:start w:val="1"/>
      <w:numFmt w:val="bullet"/>
      <w:lvlText w:val=""/>
      <w:lvlJc w:val="left"/>
      <w:pPr>
        <w:ind w:left="4320" w:hanging="360"/>
      </w:pPr>
      <w:rPr>
        <w:rFonts w:ascii="Wingdings" w:hAnsi="Wingdings" w:hint="default"/>
      </w:rPr>
    </w:lvl>
    <w:lvl w:ilvl="6" w:tplc="9D86C9B6">
      <w:start w:val="1"/>
      <w:numFmt w:val="bullet"/>
      <w:lvlText w:val=""/>
      <w:lvlJc w:val="left"/>
      <w:pPr>
        <w:ind w:left="5040" w:hanging="360"/>
      </w:pPr>
      <w:rPr>
        <w:rFonts w:ascii="Symbol" w:hAnsi="Symbol" w:hint="default"/>
      </w:rPr>
    </w:lvl>
    <w:lvl w:ilvl="7" w:tplc="D3FCF9F6">
      <w:start w:val="1"/>
      <w:numFmt w:val="bullet"/>
      <w:lvlText w:val="o"/>
      <w:lvlJc w:val="left"/>
      <w:pPr>
        <w:ind w:left="5760" w:hanging="360"/>
      </w:pPr>
      <w:rPr>
        <w:rFonts w:ascii="Courier New" w:hAnsi="Courier New" w:hint="default"/>
      </w:rPr>
    </w:lvl>
    <w:lvl w:ilvl="8" w:tplc="FE2A44EC">
      <w:start w:val="1"/>
      <w:numFmt w:val="bullet"/>
      <w:lvlText w:val=""/>
      <w:lvlJc w:val="left"/>
      <w:pPr>
        <w:ind w:left="6480" w:hanging="360"/>
      </w:pPr>
      <w:rPr>
        <w:rFonts w:ascii="Wingdings" w:hAnsi="Wingdings" w:hint="default"/>
      </w:rPr>
    </w:lvl>
  </w:abstractNum>
  <w:abstractNum w:abstractNumId="4" w15:restartNumberingAfterBreak="0">
    <w:nsid w:val="12B78712"/>
    <w:multiLevelType w:val="hybridMultilevel"/>
    <w:tmpl w:val="FFFFFFFF"/>
    <w:lvl w:ilvl="0" w:tplc="E7101234">
      <w:start w:val="1"/>
      <w:numFmt w:val="bullet"/>
      <w:lvlText w:val="·"/>
      <w:lvlJc w:val="left"/>
      <w:pPr>
        <w:ind w:left="720" w:hanging="360"/>
      </w:pPr>
      <w:rPr>
        <w:rFonts w:ascii="Symbol" w:hAnsi="Symbol" w:hint="default"/>
      </w:rPr>
    </w:lvl>
    <w:lvl w:ilvl="1" w:tplc="CE562ED6">
      <w:start w:val="1"/>
      <w:numFmt w:val="bullet"/>
      <w:lvlText w:val="o"/>
      <w:lvlJc w:val="left"/>
      <w:pPr>
        <w:ind w:left="1440" w:hanging="360"/>
      </w:pPr>
      <w:rPr>
        <w:rFonts w:ascii="Courier New" w:hAnsi="Courier New" w:hint="default"/>
      </w:rPr>
    </w:lvl>
    <w:lvl w:ilvl="2" w:tplc="529A6D96">
      <w:start w:val="1"/>
      <w:numFmt w:val="bullet"/>
      <w:lvlText w:val=""/>
      <w:lvlJc w:val="left"/>
      <w:pPr>
        <w:ind w:left="2160" w:hanging="360"/>
      </w:pPr>
      <w:rPr>
        <w:rFonts w:ascii="Wingdings" w:hAnsi="Wingdings" w:hint="default"/>
      </w:rPr>
    </w:lvl>
    <w:lvl w:ilvl="3" w:tplc="98407F06">
      <w:start w:val="1"/>
      <w:numFmt w:val="bullet"/>
      <w:lvlText w:val=""/>
      <w:lvlJc w:val="left"/>
      <w:pPr>
        <w:ind w:left="2880" w:hanging="360"/>
      </w:pPr>
      <w:rPr>
        <w:rFonts w:ascii="Symbol" w:hAnsi="Symbol" w:hint="default"/>
      </w:rPr>
    </w:lvl>
    <w:lvl w:ilvl="4" w:tplc="9034B224">
      <w:start w:val="1"/>
      <w:numFmt w:val="bullet"/>
      <w:lvlText w:val="o"/>
      <w:lvlJc w:val="left"/>
      <w:pPr>
        <w:ind w:left="3600" w:hanging="360"/>
      </w:pPr>
      <w:rPr>
        <w:rFonts w:ascii="Courier New" w:hAnsi="Courier New" w:hint="default"/>
      </w:rPr>
    </w:lvl>
    <w:lvl w:ilvl="5" w:tplc="83EC9074">
      <w:start w:val="1"/>
      <w:numFmt w:val="bullet"/>
      <w:lvlText w:val=""/>
      <w:lvlJc w:val="left"/>
      <w:pPr>
        <w:ind w:left="4320" w:hanging="360"/>
      </w:pPr>
      <w:rPr>
        <w:rFonts w:ascii="Wingdings" w:hAnsi="Wingdings" w:hint="default"/>
      </w:rPr>
    </w:lvl>
    <w:lvl w:ilvl="6" w:tplc="2A1A95F2">
      <w:start w:val="1"/>
      <w:numFmt w:val="bullet"/>
      <w:lvlText w:val=""/>
      <w:lvlJc w:val="left"/>
      <w:pPr>
        <w:ind w:left="5040" w:hanging="360"/>
      </w:pPr>
      <w:rPr>
        <w:rFonts w:ascii="Symbol" w:hAnsi="Symbol" w:hint="default"/>
      </w:rPr>
    </w:lvl>
    <w:lvl w:ilvl="7" w:tplc="E42ABF62">
      <w:start w:val="1"/>
      <w:numFmt w:val="bullet"/>
      <w:lvlText w:val="o"/>
      <w:lvlJc w:val="left"/>
      <w:pPr>
        <w:ind w:left="5760" w:hanging="360"/>
      </w:pPr>
      <w:rPr>
        <w:rFonts w:ascii="Courier New" w:hAnsi="Courier New" w:hint="default"/>
      </w:rPr>
    </w:lvl>
    <w:lvl w:ilvl="8" w:tplc="A7561AD0">
      <w:start w:val="1"/>
      <w:numFmt w:val="bullet"/>
      <w:lvlText w:val=""/>
      <w:lvlJc w:val="left"/>
      <w:pPr>
        <w:ind w:left="6480" w:hanging="360"/>
      </w:pPr>
      <w:rPr>
        <w:rFonts w:ascii="Wingdings" w:hAnsi="Wingdings" w:hint="default"/>
      </w:rPr>
    </w:lvl>
  </w:abstractNum>
  <w:abstractNum w:abstractNumId="5" w15:restartNumberingAfterBreak="0">
    <w:nsid w:val="13912DE6"/>
    <w:multiLevelType w:val="hybridMultilevel"/>
    <w:tmpl w:val="147C4D28"/>
    <w:lvl w:ilvl="0" w:tplc="4F0E62EE">
      <w:start w:val="1"/>
      <w:numFmt w:val="bullet"/>
      <w:lvlText w:val=""/>
      <w:lvlJc w:val="left"/>
      <w:pPr>
        <w:ind w:left="720" w:hanging="360"/>
      </w:pPr>
      <w:rPr>
        <w:rFonts w:ascii="Symbol" w:hAnsi="Symbol" w:hint="default"/>
      </w:rPr>
    </w:lvl>
    <w:lvl w:ilvl="1" w:tplc="E4508296">
      <w:start w:val="1"/>
      <w:numFmt w:val="bullet"/>
      <w:lvlText w:val="o"/>
      <w:lvlJc w:val="left"/>
      <w:pPr>
        <w:ind w:left="1440" w:hanging="360"/>
      </w:pPr>
      <w:rPr>
        <w:rFonts w:ascii="Courier New" w:hAnsi="Courier New" w:hint="default"/>
      </w:rPr>
    </w:lvl>
    <w:lvl w:ilvl="2" w:tplc="4B8A85B2">
      <w:start w:val="1"/>
      <w:numFmt w:val="bullet"/>
      <w:lvlText w:val=""/>
      <w:lvlJc w:val="left"/>
      <w:pPr>
        <w:ind w:left="2160" w:hanging="360"/>
      </w:pPr>
      <w:rPr>
        <w:rFonts w:ascii="Wingdings" w:hAnsi="Wingdings" w:hint="default"/>
      </w:rPr>
    </w:lvl>
    <w:lvl w:ilvl="3" w:tplc="A886973C">
      <w:start w:val="1"/>
      <w:numFmt w:val="bullet"/>
      <w:lvlText w:val=""/>
      <w:lvlJc w:val="left"/>
      <w:pPr>
        <w:ind w:left="2880" w:hanging="360"/>
      </w:pPr>
      <w:rPr>
        <w:rFonts w:ascii="Symbol" w:hAnsi="Symbol" w:hint="default"/>
      </w:rPr>
    </w:lvl>
    <w:lvl w:ilvl="4" w:tplc="4E08DD6E">
      <w:start w:val="1"/>
      <w:numFmt w:val="bullet"/>
      <w:lvlText w:val="o"/>
      <w:lvlJc w:val="left"/>
      <w:pPr>
        <w:ind w:left="3600" w:hanging="360"/>
      </w:pPr>
      <w:rPr>
        <w:rFonts w:ascii="Courier New" w:hAnsi="Courier New" w:hint="default"/>
      </w:rPr>
    </w:lvl>
    <w:lvl w:ilvl="5" w:tplc="7A6E4508">
      <w:start w:val="1"/>
      <w:numFmt w:val="bullet"/>
      <w:lvlText w:val=""/>
      <w:lvlJc w:val="left"/>
      <w:pPr>
        <w:ind w:left="4320" w:hanging="360"/>
      </w:pPr>
      <w:rPr>
        <w:rFonts w:ascii="Wingdings" w:hAnsi="Wingdings" w:hint="default"/>
      </w:rPr>
    </w:lvl>
    <w:lvl w:ilvl="6" w:tplc="A05C75AC">
      <w:start w:val="1"/>
      <w:numFmt w:val="bullet"/>
      <w:lvlText w:val=""/>
      <w:lvlJc w:val="left"/>
      <w:pPr>
        <w:ind w:left="5040" w:hanging="360"/>
      </w:pPr>
      <w:rPr>
        <w:rFonts w:ascii="Symbol" w:hAnsi="Symbol" w:hint="default"/>
      </w:rPr>
    </w:lvl>
    <w:lvl w:ilvl="7" w:tplc="D4F2F88A">
      <w:start w:val="1"/>
      <w:numFmt w:val="bullet"/>
      <w:lvlText w:val="o"/>
      <w:lvlJc w:val="left"/>
      <w:pPr>
        <w:ind w:left="5760" w:hanging="360"/>
      </w:pPr>
      <w:rPr>
        <w:rFonts w:ascii="Courier New" w:hAnsi="Courier New" w:hint="default"/>
      </w:rPr>
    </w:lvl>
    <w:lvl w:ilvl="8" w:tplc="8E246E3E">
      <w:start w:val="1"/>
      <w:numFmt w:val="bullet"/>
      <w:lvlText w:val=""/>
      <w:lvlJc w:val="left"/>
      <w:pPr>
        <w:ind w:left="6480" w:hanging="360"/>
      </w:pPr>
      <w:rPr>
        <w:rFonts w:ascii="Wingdings" w:hAnsi="Wingdings" w:hint="default"/>
      </w:rPr>
    </w:lvl>
  </w:abstractNum>
  <w:abstractNum w:abstractNumId="6" w15:restartNumberingAfterBreak="0">
    <w:nsid w:val="1922D164"/>
    <w:multiLevelType w:val="hybridMultilevel"/>
    <w:tmpl w:val="A9661C8C"/>
    <w:lvl w:ilvl="0" w:tplc="65F8450E">
      <w:start w:val="1"/>
      <w:numFmt w:val="bullet"/>
      <w:lvlText w:val=""/>
      <w:lvlJc w:val="left"/>
      <w:pPr>
        <w:ind w:left="720" w:hanging="360"/>
      </w:pPr>
      <w:rPr>
        <w:rFonts w:ascii="Symbol" w:hAnsi="Symbol" w:hint="default"/>
      </w:rPr>
    </w:lvl>
    <w:lvl w:ilvl="1" w:tplc="8670EDA4">
      <w:start w:val="1"/>
      <w:numFmt w:val="bullet"/>
      <w:lvlText w:val="o"/>
      <w:lvlJc w:val="left"/>
      <w:pPr>
        <w:ind w:left="1440" w:hanging="360"/>
      </w:pPr>
      <w:rPr>
        <w:rFonts w:ascii="Courier New" w:hAnsi="Courier New" w:hint="default"/>
      </w:rPr>
    </w:lvl>
    <w:lvl w:ilvl="2" w:tplc="5A0A898A">
      <w:start w:val="1"/>
      <w:numFmt w:val="bullet"/>
      <w:lvlText w:val=""/>
      <w:lvlJc w:val="left"/>
      <w:pPr>
        <w:ind w:left="2160" w:hanging="360"/>
      </w:pPr>
      <w:rPr>
        <w:rFonts w:ascii="Wingdings" w:hAnsi="Wingdings" w:hint="default"/>
      </w:rPr>
    </w:lvl>
    <w:lvl w:ilvl="3" w:tplc="E09435E0">
      <w:start w:val="1"/>
      <w:numFmt w:val="bullet"/>
      <w:lvlText w:val=""/>
      <w:lvlJc w:val="left"/>
      <w:pPr>
        <w:ind w:left="2880" w:hanging="360"/>
      </w:pPr>
      <w:rPr>
        <w:rFonts w:ascii="Symbol" w:hAnsi="Symbol" w:hint="default"/>
      </w:rPr>
    </w:lvl>
    <w:lvl w:ilvl="4" w:tplc="1988FB80">
      <w:start w:val="1"/>
      <w:numFmt w:val="bullet"/>
      <w:lvlText w:val="o"/>
      <w:lvlJc w:val="left"/>
      <w:pPr>
        <w:ind w:left="3600" w:hanging="360"/>
      </w:pPr>
      <w:rPr>
        <w:rFonts w:ascii="Courier New" w:hAnsi="Courier New" w:hint="default"/>
      </w:rPr>
    </w:lvl>
    <w:lvl w:ilvl="5" w:tplc="18F007CA">
      <w:start w:val="1"/>
      <w:numFmt w:val="bullet"/>
      <w:lvlText w:val=""/>
      <w:lvlJc w:val="left"/>
      <w:pPr>
        <w:ind w:left="4320" w:hanging="360"/>
      </w:pPr>
      <w:rPr>
        <w:rFonts w:ascii="Wingdings" w:hAnsi="Wingdings" w:hint="default"/>
      </w:rPr>
    </w:lvl>
    <w:lvl w:ilvl="6" w:tplc="41F0DFC6">
      <w:start w:val="1"/>
      <w:numFmt w:val="bullet"/>
      <w:lvlText w:val=""/>
      <w:lvlJc w:val="left"/>
      <w:pPr>
        <w:ind w:left="5040" w:hanging="360"/>
      </w:pPr>
      <w:rPr>
        <w:rFonts w:ascii="Symbol" w:hAnsi="Symbol" w:hint="default"/>
      </w:rPr>
    </w:lvl>
    <w:lvl w:ilvl="7" w:tplc="2C64432E">
      <w:start w:val="1"/>
      <w:numFmt w:val="bullet"/>
      <w:lvlText w:val="o"/>
      <w:lvlJc w:val="left"/>
      <w:pPr>
        <w:ind w:left="5760" w:hanging="360"/>
      </w:pPr>
      <w:rPr>
        <w:rFonts w:ascii="Courier New" w:hAnsi="Courier New" w:hint="default"/>
      </w:rPr>
    </w:lvl>
    <w:lvl w:ilvl="8" w:tplc="874628E4">
      <w:start w:val="1"/>
      <w:numFmt w:val="bullet"/>
      <w:lvlText w:val=""/>
      <w:lvlJc w:val="left"/>
      <w:pPr>
        <w:ind w:left="6480" w:hanging="360"/>
      </w:pPr>
      <w:rPr>
        <w:rFonts w:ascii="Wingdings" w:hAnsi="Wingdings" w:hint="default"/>
      </w:rPr>
    </w:lvl>
  </w:abstractNum>
  <w:abstractNum w:abstractNumId="7" w15:restartNumberingAfterBreak="0">
    <w:nsid w:val="1ABA0870"/>
    <w:multiLevelType w:val="hybridMultilevel"/>
    <w:tmpl w:val="FFFFFFFF"/>
    <w:styleLink w:val="Huidigelijst1"/>
    <w:lvl w:ilvl="0" w:tplc="8E4A4222">
      <w:start w:val="1"/>
      <w:numFmt w:val="bullet"/>
      <w:lvlText w:val="·"/>
      <w:lvlJc w:val="left"/>
      <w:pPr>
        <w:ind w:left="720" w:hanging="360"/>
      </w:pPr>
      <w:rPr>
        <w:rFonts w:ascii="Symbol" w:hAnsi="Symbol" w:hint="default"/>
      </w:rPr>
    </w:lvl>
    <w:lvl w:ilvl="1" w:tplc="79F67032">
      <w:start w:val="1"/>
      <w:numFmt w:val="bullet"/>
      <w:lvlText w:val="o"/>
      <w:lvlJc w:val="left"/>
      <w:pPr>
        <w:ind w:left="1440" w:hanging="360"/>
      </w:pPr>
      <w:rPr>
        <w:rFonts w:ascii="Courier New" w:hAnsi="Courier New" w:hint="default"/>
      </w:rPr>
    </w:lvl>
    <w:lvl w:ilvl="2" w:tplc="B2AC0B06">
      <w:start w:val="1"/>
      <w:numFmt w:val="bullet"/>
      <w:lvlText w:val=""/>
      <w:lvlJc w:val="left"/>
      <w:pPr>
        <w:ind w:left="2160" w:hanging="360"/>
      </w:pPr>
      <w:rPr>
        <w:rFonts w:ascii="Wingdings" w:hAnsi="Wingdings" w:hint="default"/>
      </w:rPr>
    </w:lvl>
    <w:lvl w:ilvl="3" w:tplc="3928269E">
      <w:start w:val="1"/>
      <w:numFmt w:val="bullet"/>
      <w:lvlText w:val=""/>
      <w:lvlJc w:val="left"/>
      <w:pPr>
        <w:ind w:left="2880" w:hanging="360"/>
      </w:pPr>
      <w:rPr>
        <w:rFonts w:ascii="Symbol" w:hAnsi="Symbol" w:hint="default"/>
      </w:rPr>
    </w:lvl>
    <w:lvl w:ilvl="4" w:tplc="F74A9B88">
      <w:start w:val="1"/>
      <w:numFmt w:val="bullet"/>
      <w:lvlText w:val="o"/>
      <w:lvlJc w:val="left"/>
      <w:pPr>
        <w:ind w:left="3600" w:hanging="360"/>
      </w:pPr>
      <w:rPr>
        <w:rFonts w:ascii="Courier New" w:hAnsi="Courier New" w:hint="default"/>
      </w:rPr>
    </w:lvl>
    <w:lvl w:ilvl="5" w:tplc="6172AB0A">
      <w:start w:val="1"/>
      <w:numFmt w:val="bullet"/>
      <w:lvlText w:val=""/>
      <w:lvlJc w:val="left"/>
      <w:pPr>
        <w:ind w:left="4320" w:hanging="360"/>
      </w:pPr>
      <w:rPr>
        <w:rFonts w:ascii="Wingdings" w:hAnsi="Wingdings" w:hint="default"/>
      </w:rPr>
    </w:lvl>
    <w:lvl w:ilvl="6" w:tplc="13F058C6">
      <w:start w:val="1"/>
      <w:numFmt w:val="bullet"/>
      <w:lvlText w:val=""/>
      <w:lvlJc w:val="left"/>
      <w:pPr>
        <w:ind w:left="5040" w:hanging="360"/>
      </w:pPr>
      <w:rPr>
        <w:rFonts w:ascii="Symbol" w:hAnsi="Symbol" w:hint="default"/>
      </w:rPr>
    </w:lvl>
    <w:lvl w:ilvl="7" w:tplc="151C493E">
      <w:start w:val="1"/>
      <w:numFmt w:val="bullet"/>
      <w:lvlText w:val="o"/>
      <w:lvlJc w:val="left"/>
      <w:pPr>
        <w:ind w:left="5760" w:hanging="360"/>
      </w:pPr>
      <w:rPr>
        <w:rFonts w:ascii="Courier New" w:hAnsi="Courier New" w:hint="default"/>
      </w:rPr>
    </w:lvl>
    <w:lvl w:ilvl="8" w:tplc="4E4AE84C">
      <w:start w:val="1"/>
      <w:numFmt w:val="bullet"/>
      <w:lvlText w:val=""/>
      <w:lvlJc w:val="left"/>
      <w:pPr>
        <w:ind w:left="6480" w:hanging="360"/>
      </w:pPr>
      <w:rPr>
        <w:rFonts w:ascii="Wingdings" w:hAnsi="Wingdings" w:hint="default"/>
      </w:rPr>
    </w:lvl>
  </w:abstractNum>
  <w:abstractNum w:abstractNumId="8" w15:restartNumberingAfterBreak="0">
    <w:nsid w:val="1B194720"/>
    <w:multiLevelType w:val="hybridMultilevel"/>
    <w:tmpl w:val="480EA66E"/>
    <w:lvl w:ilvl="0" w:tplc="FFFFFFFF">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1BB9A328"/>
    <w:multiLevelType w:val="hybridMultilevel"/>
    <w:tmpl w:val="FFFFFFFF"/>
    <w:lvl w:ilvl="0" w:tplc="1D48A2C6">
      <w:start w:val="1"/>
      <w:numFmt w:val="bullet"/>
      <w:lvlText w:val="·"/>
      <w:lvlJc w:val="left"/>
      <w:pPr>
        <w:ind w:left="720" w:hanging="360"/>
      </w:pPr>
      <w:rPr>
        <w:rFonts w:ascii="Symbol" w:hAnsi="Symbol" w:hint="default"/>
      </w:rPr>
    </w:lvl>
    <w:lvl w:ilvl="1" w:tplc="275EB844">
      <w:start w:val="1"/>
      <w:numFmt w:val="bullet"/>
      <w:lvlText w:val="o"/>
      <w:lvlJc w:val="left"/>
      <w:pPr>
        <w:ind w:left="1440" w:hanging="360"/>
      </w:pPr>
      <w:rPr>
        <w:rFonts w:ascii="Courier New" w:hAnsi="Courier New" w:hint="default"/>
      </w:rPr>
    </w:lvl>
    <w:lvl w:ilvl="2" w:tplc="9150550E">
      <w:start w:val="1"/>
      <w:numFmt w:val="bullet"/>
      <w:lvlText w:val=""/>
      <w:lvlJc w:val="left"/>
      <w:pPr>
        <w:ind w:left="2160" w:hanging="360"/>
      </w:pPr>
      <w:rPr>
        <w:rFonts w:ascii="Wingdings" w:hAnsi="Wingdings" w:hint="default"/>
      </w:rPr>
    </w:lvl>
    <w:lvl w:ilvl="3" w:tplc="7310B0E4">
      <w:start w:val="1"/>
      <w:numFmt w:val="bullet"/>
      <w:lvlText w:val=""/>
      <w:lvlJc w:val="left"/>
      <w:pPr>
        <w:ind w:left="2880" w:hanging="360"/>
      </w:pPr>
      <w:rPr>
        <w:rFonts w:ascii="Symbol" w:hAnsi="Symbol" w:hint="default"/>
      </w:rPr>
    </w:lvl>
    <w:lvl w:ilvl="4" w:tplc="AE0A53FE">
      <w:start w:val="1"/>
      <w:numFmt w:val="bullet"/>
      <w:lvlText w:val="o"/>
      <w:lvlJc w:val="left"/>
      <w:pPr>
        <w:ind w:left="3600" w:hanging="360"/>
      </w:pPr>
      <w:rPr>
        <w:rFonts w:ascii="Courier New" w:hAnsi="Courier New" w:hint="default"/>
      </w:rPr>
    </w:lvl>
    <w:lvl w:ilvl="5" w:tplc="9238FADC">
      <w:start w:val="1"/>
      <w:numFmt w:val="bullet"/>
      <w:lvlText w:val=""/>
      <w:lvlJc w:val="left"/>
      <w:pPr>
        <w:ind w:left="4320" w:hanging="360"/>
      </w:pPr>
      <w:rPr>
        <w:rFonts w:ascii="Wingdings" w:hAnsi="Wingdings" w:hint="default"/>
      </w:rPr>
    </w:lvl>
    <w:lvl w:ilvl="6" w:tplc="5FEA0176">
      <w:start w:val="1"/>
      <w:numFmt w:val="bullet"/>
      <w:lvlText w:val=""/>
      <w:lvlJc w:val="left"/>
      <w:pPr>
        <w:ind w:left="5040" w:hanging="360"/>
      </w:pPr>
      <w:rPr>
        <w:rFonts w:ascii="Symbol" w:hAnsi="Symbol" w:hint="default"/>
      </w:rPr>
    </w:lvl>
    <w:lvl w:ilvl="7" w:tplc="720CAE02">
      <w:start w:val="1"/>
      <w:numFmt w:val="bullet"/>
      <w:lvlText w:val="o"/>
      <w:lvlJc w:val="left"/>
      <w:pPr>
        <w:ind w:left="5760" w:hanging="360"/>
      </w:pPr>
      <w:rPr>
        <w:rFonts w:ascii="Courier New" w:hAnsi="Courier New" w:hint="default"/>
      </w:rPr>
    </w:lvl>
    <w:lvl w:ilvl="8" w:tplc="04A21F1C">
      <w:start w:val="1"/>
      <w:numFmt w:val="bullet"/>
      <w:lvlText w:val=""/>
      <w:lvlJc w:val="left"/>
      <w:pPr>
        <w:ind w:left="6480" w:hanging="360"/>
      </w:pPr>
      <w:rPr>
        <w:rFonts w:ascii="Wingdings" w:hAnsi="Wingdings" w:hint="default"/>
      </w:rPr>
    </w:lvl>
  </w:abstractNum>
  <w:abstractNum w:abstractNumId="10" w15:restartNumberingAfterBreak="0">
    <w:nsid w:val="1D38BE89"/>
    <w:multiLevelType w:val="hybridMultilevel"/>
    <w:tmpl w:val="FFFFFFFF"/>
    <w:lvl w:ilvl="0" w:tplc="96167740">
      <w:start w:val="1"/>
      <w:numFmt w:val="bullet"/>
      <w:lvlText w:val="·"/>
      <w:lvlJc w:val="left"/>
      <w:pPr>
        <w:ind w:left="720" w:hanging="360"/>
      </w:pPr>
      <w:rPr>
        <w:rFonts w:ascii="Symbol" w:hAnsi="Symbol" w:hint="default"/>
      </w:rPr>
    </w:lvl>
    <w:lvl w:ilvl="1" w:tplc="4FFC02A2">
      <w:start w:val="1"/>
      <w:numFmt w:val="bullet"/>
      <w:lvlText w:val="o"/>
      <w:lvlJc w:val="left"/>
      <w:pPr>
        <w:ind w:left="1440" w:hanging="360"/>
      </w:pPr>
      <w:rPr>
        <w:rFonts w:ascii="Courier New" w:hAnsi="Courier New" w:hint="default"/>
      </w:rPr>
    </w:lvl>
    <w:lvl w:ilvl="2" w:tplc="6902EF58">
      <w:start w:val="1"/>
      <w:numFmt w:val="bullet"/>
      <w:lvlText w:val=""/>
      <w:lvlJc w:val="left"/>
      <w:pPr>
        <w:ind w:left="2160" w:hanging="360"/>
      </w:pPr>
      <w:rPr>
        <w:rFonts w:ascii="Wingdings" w:hAnsi="Wingdings" w:hint="default"/>
      </w:rPr>
    </w:lvl>
    <w:lvl w:ilvl="3" w:tplc="CCE61BD4">
      <w:start w:val="1"/>
      <w:numFmt w:val="bullet"/>
      <w:lvlText w:val=""/>
      <w:lvlJc w:val="left"/>
      <w:pPr>
        <w:ind w:left="2880" w:hanging="360"/>
      </w:pPr>
      <w:rPr>
        <w:rFonts w:ascii="Symbol" w:hAnsi="Symbol" w:hint="default"/>
      </w:rPr>
    </w:lvl>
    <w:lvl w:ilvl="4" w:tplc="1096BACE">
      <w:start w:val="1"/>
      <w:numFmt w:val="bullet"/>
      <w:lvlText w:val="o"/>
      <w:lvlJc w:val="left"/>
      <w:pPr>
        <w:ind w:left="3600" w:hanging="360"/>
      </w:pPr>
      <w:rPr>
        <w:rFonts w:ascii="Courier New" w:hAnsi="Courier New" w:hint="default"/>
      </w:rPr>
    </w:lvl>
    <w:lvl w:ilvl="5" w:tplc="030AFE94">
      <w:start w:val="1"/>
      <w:numFmt w:val="bullet"/>
      <w:lvlText w:val=""/>
      <w:lvlJc w:val="left"/>
      <w:pPr>
        <w:ind w:left="4320" w:hanging="360"/>
      </w:pPr>
      <w:rPr>
        <w:rFonts w:ascii="Wingdings" w:hAnsi="Wingdings" w:hint="default"/>
      </w:rPr>
    </w:lvl>
    <w:lvl w:ilvl="6" w:tplc="38627B98">
      <w:start w:val="1"/>
      <w:numFmt w:val="bullet"/>
      <w:lvlText w:val=""/>
      <w:lvlJc w:val="left"/>
      <w:pPr>
        <w:ind w:left="5040" w:hanging="360"/>
      </w:pPr>
      <w:rPr>
        <w:rFonts w:ascii="Symbol" w:hAnsi="Symbol" w:hint="default"/>
      </w:rPr>
    </w:lvl>
    <w:lvl w:ilvl="7" w:tplc="D54A02DA">
      <w:start w:val="1"/>
      <w:numFmt w:val="bullet"/>
      <w:lvlText w:val="o"/>
      <w:lvlJc w:val="left"/>
      <w:pPr>
        <w:ind w:left="5760" w:hanging="360"/>
      </w:pPr>
      <w:rPr>
        <w:rFonts w:ascii="Courier New" w:hAnsi="Courier New" w:hint="default"/>
      </w:rPr>
    </w:lvl>
    <w:lvl w:ilvl="8" w:tplc="E4E232A4">
      <w:start w:val="1"/>
      <w:numFmt w:val="bullet"/>
      <w:lvlText w:val=""/>
      <w:lvlJc w:val="left"/>
      <w:pPr>
        <w:ind w:left="6480" w:hanging="360"/>
      </w:pPr>
      <w:rPr>
        <w:rFonts w:ascii="Wingdings" w:hAnsi="Wingdings" w:hint="default"/>
      </w:rPr>
    </w:lvl>
  </w:abstractNum>
  <w:abstractNum w:abstractNumId="11" w15:restartNumberingAfterBreak="0">
    <w:nsid w:val="1D8CC33C"/>
    <w:multiLevelType w:val="hybridMultilevel"/>
    <w:tmpl w:val="7438F8FE"/>
    <w:lvl w:ilvl="0" w:tplc="B4DC0994">
      <w:start w:val="1"/>
      <w:numFmt w:val="bullet"/>
      <w:lvlText w:val=""/>
      <w:lvlJc w:val="left"/>
      <w:pPr>
        <w:ind w:left="720" w:hanging="360"/>
      </w:pPr>
      <w:rPr>
        <w:rFonts w:ascii="Symbol" w:hAnsi="Symbol" w:hint="default"/>
      </w:rPr>
    </w:lvl>
    <w:lvl w:ilvl="1" w:tplc="BE682FA0">
      <w:start w:val="1"/>
      <w:numFmt w:val="bullet"/>
      <w:lvlText w:val="o"/>
      <w:lvlJc w:val="left"/>
      <w:pPr>
        <w:ind w:left="1440" w:hanging="360"/>
      </w:pPr>
      <w:rPr>
        <w:rFonts w:ascii="Courier New" w:hAnsi="Courier New" w:hint="default"/>
      </w:rPr>
    </w:lvl>
    <w:lvl w:ilvl="2" w:tplc="6E2E6B3E">
      <w:start w:val="1"/>
      <w:numFmt w:val="bullet"/>
      <w:lvlText w:val=""/>
      <w:lvlJc w:val="left"/>
      <w:pPr>
        <w:ind w:left="2160" w:hanging="360"/>
      </w:pPr>
      <w:rPr>
        <w:rFonts w:ascii="Wingdings" w:hAnsi="Wingdings" w:hint="default"/>
      </w:rPr>
    </w:lvl>
    <w:lvl w:ilvl="3" w:tplc="80B646D8">
      <w:start w:val="1"/>
      <w:numFmt w:val="bullet"/>
      <w:lvlText w:val=""/>
      <w:lvlJc w:val="left"/>
      <w:pPr>
        <w:ind w:left="2880" w:hanging="360"/>
      </w:pPr>
      <w:rPr>
        <w:rFonts w:ascii="Symbol" w:hAnsi="Symbol" w:hint="default"/>
      </w:rPr>
    </w:lvl>
    <w:lvl w:ilvl="4" w:tplc="268C1986">
      <w:start w:val="1"/>
      <w:numFmt w:val="bullet"/>
      <w:lvlText w:val="o"/>
      <w:lvlJc w:val="left"/>
      <w:pPr>
        <w:ind w:left="3600" w:hanging="360"/>
      </w:pPr>
      <w:rPr>
        <w:rFonts w:ascii="Courier New" w:hAnsi="Courier New" w:hint="default"/>
      </w:rPr>
    </w:lvl>
    <w:lvl w:ilvl="5" w:tplc="941696CE">
      <w:start w:val="1"/>
      <w:numFmt w:val="bullet"/>
      <w:lvlText w:val=""/>
      <w:lvlJc w:val="left"/>
      <w:pPr>
        <w:ind w:left="4320" w:hanging="360"/>
      </w:pPr>
      <w:rPr>
        <w:rFonts w:ascii="Wingdings" w:hAnsi="Wingdings" w:hint="default"/>
      </w:rPr>
    </w:lvl>
    <w:lvl w:ilvl="6" w:tplc="D6B6B378">
      <w:start w:val="1"/>
      <w:numFmt w:val="bullet"/>
      <w:lvlText w:val=""/>
      <w:lvlJc w:val="left"/>
      <w:pPr>
        <w:ind w:left="5040" w:hanging="360"/>
      </w:pPr>
      <w:rPr>
        <w:rFonts w:ascii="Symbol" w:hAnsi="Symbol" w:hint="default"/>
      </w:rPr>
    </w:lvl>
    <w:lvl w:ilvl="7" w:tplc="98A6C208">
      <w:start w:val="1"/>
      <w:numFmt w:val="bullet"/>
      <w:lvlText w:val="o"/>
      <w:lvlJc w:val="left"/>
      <w:pPr>
        <w:ind w:left="5760" w:hanging="360"/>
      </w:pPr>
      <w:rPr>
        <w:rFonts w:ascii="Courier New" w:hAnsi="Courier New" w:hint="default"/>
      </w:rPr>
    </w:lvl>
    <w:lvl w:ilvl="8" w:tplc="4998DE54">
      <w:start w:val="1"/>
      <w:numFmt w:val="bullet"/>
      <w:lvlText w:val=""/>
      <w:lvlJc w:val="left"/>
      <w:pPr>
        <w:ind w:left="6480" w:hanging="360"/>
      </w:pPr>
      <w:rPr>
        <w:rFonts w:ascii="Wingdings" w:hAnsi="Wingdings" w:hint="default"/>
      </w:rPr>
    </w:lvl>
  </w:abstractNum>
  <w:abstractNum w:abstractNumId="12" w15:restartNumberingAfterBreak="0">
    <w:nsid w:val="1FC099FA"/>
    <w:multiLevelType w:val="hybridMultilevel"/>
    <w:tmpl w:val="750A7364"/>
    <w:lvl w:ilvl="0" w:tplc="289EB25A">
      <w:start w:val="1"/>
      <w:numFmt w:val="bullet"/>
      <w:lvlText w:val=""/>
      <w:lvlJc w:val="left"/>
      <w:pPr>
        <w:ind w:left="720" w:hanging="360"/>
      </w:pPr>
      <w:rPr>
        <w:rFonts w:ascii="Symbol" w:hAnsi="Symbol" w:hint="default"/>
      </w:rPr>
    </w:lvl>
    <w:lvl w:ilvl="1" w:tplc="DA02277C">
      <w:start w:val="1"/>
      <w:numFmt w:val="bullet"/>
      <w:lvlText w:val="o"/>
      <w:lvlJc w:val="left"/>
      <w:pPr>
        <w:ind w:left="1440" w:hanging="360"/>
      </w:pPr>
      <w:rPr>
        <w:rFonts w:ascii="Courier New" w:hAnsi="Courier New" w:hint="default"/>
      </w:rPr>
    </w:lvl>
    <w:lvl w:ilvl="2" w:tplc="39C8279A">
      <w:start w:val="1"/>
      <w:numFmt w:val="bullet"/>
      <w:lvlText w:val=""/>
      <w:lvlJc w:val="left"/>
      <w:pPr>
        <w:ind w:left="2160" w:hanging="360"/>
      </w:pPr>
      <w:rPr>
        <w:rFonts w:ascii="Wingdings" w:hAnsi="Wingdings" w:hint="default"/>
      </w:rPr>
    </w:lvl>
    <w:lvl w:ilvl="3" w:tplc="CCE400C2">
      <w:start w:val="1"/>
      <w:numFmt w:val="bullet"/>
      <w:lvlText w:val=""/>
      <w:lvlJc w:val="left"/>
      <w:pPr>
        <w:ind w:left="2880" w:hanging="360"/>
      </w:pPr>
      <w:rPr>
        <w:rFonts w:ascii="Symbol" w:hAnsi="Symbol" w:hint="default"/>
      </w:rPr>
    </w:lvl>
    <w:lvl w:ilvl="4" w:tplc="600C3052">
      <w:start w:val="1"/>
      <w:numFmt w:val="bullet"/>
      <w:lvlText w:val="o"/>
      <w:lvlJc w:val="left"/>
      <w:pPr>
        <w:ind w:left="3600" w:hanging="360"/>
      </w:pPr>
      <w:rPr>
        <w:rFonts w:ascii="Courier New" w:hAnsi="Courier New" w:hint="default"/>
      </w:rPr>
    </w:lvl>
    <w:lvl w:ilvl="5" w:tplc="140EC9BE">
      <w:start w:val="1"/>
      <w:numFmt w:val="bullet"/>
      <w:lvlText w:val=""/>
      <w:lvlJc w:val="left"/>
      <w:pPr>
        <w:ind w:left="4320" w:hanging="360"/>
      </w:pPr>
      <w:rPr>
        <w:rFonts w:ascii="Wingdings" w:hAnsi="Wingdings" w:hint="default"/>
      </w:rPr>
    </w:lvl>
    <w:lvl w:ilvl="6" w:tplc="011835E0">
      <w:start w:val="1"/>
      <w:numFmt w:val="bullet"/>
      <w:lvlText w:val=""/>
      <w:lvlJc w:val="left"/>
      <w:pPr>
        <w:ind w:left="5040" w:hanging="360"/>
      </w:pPr>
      <w:rPr>
        <w:rFonts w:ascii="Symbol" w:hAnsi="Symbol" w:hint="default"/>
      </w:rPr>
    </w:lvl>
    <w:lvl w:ilvl="7" w:tplc="4C0CBA36">
      <w:start w:val="1"/>
      <w:numFmt w:val="bullet"/>
      <w:lvlText w:val="o"/>
      <w:lvlJc w:val="left"/>
      <w:pPr>
        <w:ind w:left="5760" w:hanging="360"/>
      </w:pPr>
      <w:rPr>
        <w:rFonts w:ascii="Courier New" w:hAnsi="Courier New" w:hint="default"/>
      </w:rPr>
    </w:lvl>
    <w:lvl w:ilvl="8" w:tplc="5E4CF6C0">
      <w:start w:val="1"/>
      <w:numFmt w:val="bullet"/>
      <w:lvlText w:val=""/>
      <w:lvlJc w:val="left"/>
      <w:pPr>
        <w:ind w:left="6480" w:hanging="360"/>
      </w:pPr>
      <w:rPr>
        <w:rFonts w:ascii="Wingdings" w:hAnsi="Wingdings" w:hint="default"/>
      </w:rPr>
    </w:lvl>
  </w:abstractNum>
  <w:abstractNum w:abstractNumId="13" w15:restartNumberingAfterBreak="0">
    <w:nsid w:val="21C8D9B2"/>
    <w:multiLevelType w:val="hybridMultilevel"/>
    <w:tmpl w:val="6CE898B0"/>
    <w:lvl w:ilvl="0" w:tplc="FF261F46">
      <w:start w:val="1"/>
      <w:numFmt w:val="decimal"/>
      <w:lvlText w:val="%1."/>
      <w:lvlJc w:val="left"/>
      <w:pPr>
        <w:ind w:left="720" w:hanging="360"/>
      </w:pPr>
    </w:lvl>
    <w:lvl w:ilvl="1" w:tplc="16A6588C">
      <w:start w:val="1"/>
      <w:numFmt w:val="lowerLetter"/>
      <w:lvlText w:val="%2."/>
      <w:lvlJc w:val="left"/>
      <w:pPr>
        <w:ind w:left="1440" w:hanging="360"/>
      </w:pPr>
    </w:lvl>
    <w:lvl w:ilvl="2" w:tplc="76B0B5DE">
      <w:start w:val="1"/>
      <w:numFmt w:val="lowerRoman"/>
      <w:lvlText w:val="%3."/>
      <w:lvlJc w:val="right"/>
      <w:pPr>
        <w:ind w:left="2160" w:hanging="180"/>
      </w:pPr>
    </w:lvl>
    <w:lvl w:ilvl="3" w:tplc="AB567132">
      <w:start w:val="1"/>
      <w:numFmt w:val="decimal"/>
      <w:lvlText w:val="%4."/>
      <w:lvlJc w:val="left"/>
      <w:pPr>
        <w:ind w:left="2880" w:hanging="360"/>
      </w:pPr>
    </w:lvl>
    <w:lvl w:ilvl="4" w:tplc="09986BF6">
      <w:start w:val="1"/>
      <w:numFmt w:val="lowerLetter"/>
      <w:lvlText w:val="%5."/>
      <w:lvlJc w:val="left"/>
      <w:pPr>
        <w:ind w:left="3600" w:hanging="360"/>
      </w:pPr>
    </w:lvl>
    <w:lvl w:ilvl="5" w:tplc="4B927700">
      <w:start w:val="1"/>
      <w:numFmt w:val="lowerRoman"/>
      <w:lvlText w:val="%6."/>
      <w:lvlJc w:val="right"/>
      <w:pPr>
        <w:ind w:left="4320" w:hanging="180"/>
      </w:pPr>
    </w:lvl>
    <w:lvl w:ilvl="6" w:tplc="DC44DC2E">
      <w:start w:val="1"/>
      <w:numFmt w:val="decimal"/>
      <w:lvlText w:val="%7."/>
      <w:lvlJc w:val="left"/>
      <w:pPr>
        <w:ind w:left="5040" w:hanging="360"/>
      </w:pPr>
    </w:lvl>
    <w:lvl w:ilvl="7" w:tplc="6A22382A">
      <w:start w:val="1"/>
      <w:numFmt w:val="lowerLetter"/>
      <w:lvlText w:val="%8."/>
      <w:lvlJc w:val="left"/>
      <w:pPr>
        <w:ind w:left="5760" w:hanging="360"/>
      </w:pPr>
    </w:lvl>
    <w:lvl w:ilvl="8" w:tplc="0F30F2A2">
      <w:start w:val="1"/>
      <w:numFmt w:val="lowerRoman"/>
      <w:lvlText w:val="%9."/>
      <w:lvlJc w:val="right"/>
      <w:pPr>
        <w:ind w:left="6480" w:hanging="180"/>
      </w:pPr>
    </w:lvl>
  </w:abstractNum>
  <w:abstractNum w:abstractNumId="14" w15:restartNumberingAfterBreak="0">
    <w:nsid w:val="22BAA3C8"/>
    <w:multiLevelType w:val="hybridMultilevel"/>
    <w:tmpl w:val="FFFFFFFF"/>
    <w:lvl w:ilvl="0" w:tplc="C9EA98CA">
      <w:start w:val="1"/>
      <w:numFmt w:val="bullet"/>
      <w:lvlText w:val="·"/>
      <w:lvlJc w:val="left"/>
      <w:pPr>
        <w:ind w:left="720" w:hanging="360"/>
      </w:pPr>
      <w:rPr>
        <w:rFonts w:ascii="Symbol" w:hAnsi="Symbol" w:hint="default"/>
      </w:rPr>
    </w:lvl>
    <w:lvl w:ilvl="1" w:tplc="FD2E8EBC">
      <w:start w:val="1"/>
      <w:numFmt w:val="bullet"/>
      <w:lvlText w:val="o"/>
      <w:lvlJc w:val="left"/>
      <w:pPr>
        <w:ind w:left="1440" w:hanging="360"/>
      </w:pPr>
      <w:rPr>
        <w:rFonts w:ascii="Courier New" w:hAnsi="Courier New" w:hint="default"/>
      </w:rPr>
    </w:lvl>
    <w:lvl w:ilvl="2" w:tplc="5C0A6C5E">
      <w:start w:val="1"/>
      <w:numFmt w:val="bullet"/>
      <w:lvlText w:val=""/>
      <w:lvlJc w:val="left"/>
      <w:pPr>
        <w:ind w:left="2160" w:hanging="360"/>
      </w:pPr>
      <w:rPr>
        <w:rFonts w:ascii="Wingdings" w:hAnsi="Wingdings" w:hint="default"/>
      </w:rPr>
    </w:lvl>
    <w:lvl w:ilvl="3" w:tplc="EF0401E6">
      <w:start w:val="1"/>
      <w:numFmt w:val="bullet"/>
      <w:lvlText w:val=""/>
      <w:lvlJc w:val="left"/>
      <w:pPr>
        <w:ind w:left="2880" w:hanging="360"/>
      </w:pPr>
      <w:rPr>
        <w:rFonts w:ascii="Symbol" w:hAnsi="Symbol" w:hint="default"/>
      </w:rPr>
    </w:lvl>
    <w:lvl w:ilvl="4" w:tplc="1BF84660">
      <w:start w:val="1"/>
      <w:numFmt w:val="bullet"/>
      <w:lvlText w:val="o"/>
      <w:lvlJc w:val="left"/>
      <w:pPr>
        <w:ind w:left="3600" w:hanging="360"/>
      </w:pPr>
      <w:rPr>
        <w:rFonts w:ascii="Courier New" w:hAnsi="Courier New" w:hint="default"/>
      </w:rPr>
    </w:lvl>
    <w:lvl w:ilvl="5" w:tplc="1CE61414">
      <w:start w:val="1"/>
      <w:numFmt w:val="bullet"/>
      <w:lvlText w:val=""/>
      <w:lvlJc w:val="left"/>
      <w:pPr>
        <w:ind w:left="4320" w:hanging="360"/>
      </w:pPr>
      <w:rPr>
        <w:rFonts w:ascii="Wingdings" w:hAnsi="Wingdings" w:hint="default"/>
      </w:rPr>
    </w:lvl>
    <w:lvl w:ilvl="6" w:tplc="8A1CBE7E">
      <w:start w:val="1"/>
      <w:numFmt w:val="bullet"/>
      <w:lvlText w:val=""/>
      <w:lvlJc w:val="left"/>
      <w:pPr>
        <w:ind w:left="5040" w:hanging="360"/>
      </w:pPr>
      <w:rPr>
        <w:rFonts w:ascii="Symbol" w:hAnsi="Symbol" w:hint="default"/>
      </w:rPr>
    </w:lvl>
    <w:lvl w:ilvl="7" w:tplc="6630CB84">
      <w:start w:val="1"/>
      <w:numFmt w:val="bullet"/>
      <w:lvlText w:val="o"/>
      <w:lvlJc w:val="left"/>
      <w:pPr>
        <w:ind w:left="5760" w:hanging="360"/>
      </w:pPr>
      <w:rPr>
        <w:rFonts w:ascii="Courier New" w:hAnsi="Courier New" w:hint="default"/>
      </w:rPr>
    </w:lvl>
    <w:lvl w:ilvl="8" w:tplc="0916F320">
      <w:start w:val="1"/>
      <w:numFmt w:val="bullet"/>
      <w:lvlText w:val=""/>
      <w:lvlJc w:val="left"/>
      <w:pPr>
        <w:ind w:left="6480" w:hanging="360"/>
      </w:pPr>
      <w:rPr>
        <w:rFonts w:ascii="Wingdings" w:hAnsi="Wingdings" w:hint="default"/>
      </w:rPr>
    </w:lvl>
  </w:abstractNum>
  <w:abstractNum w:abstractNumId="15" w15:restartNumberingAfterBreak="0">
    <w:nsid w:val="22C75709"/>
    <w:multiLevelType w:val="multilevel"/>
    <w:tmpl w:val="ACE0ADB8"/>
    <w:lvl w:ilvl="0">
      <w:start w:val="1"/>
      <w:numFmt w:val="decimal"/>
      <w:lvlText w:val="%1."/>
      <w:lvlJc w:val="left"/>
      <w:pPr>
        <w:ind w:left="360" w:hanging="360"/>
      </w:pPr>
      <w:rPr>
        <w:rFonts w:hint="default"/>
        <w:b/>
        <w:i w:val="0"/>
        <w:color w:val="C6A310"/>
        <w:sz w:val="24"/>
        <w:szCs w:val="24"/>
      </w:rPr>
    </w:lvl>
    <w:lvl w:ilvl="1">
      <w:start w:val="1"/>
      <w:numFmt w:val="decimal"/>
      <w:pStyle w:val="paragraaf"/>
      <w:lvlText w:val="%1.%2"/>
      <w:lvlJc w:val="left"/>
      <w:pPr>
        <w:ind w:left="0" w:firstLine="0"/>
      </w:pPr>
      <w:rPr>
        <w:b w:val="0"/>
        <w:i w:val="0"/>
        <w:color w:val="C6A310"/>
        <w:sz w:val="24"/>
        <w:szCs w:val="24"/>
      </w:rPr>
    </w:lvl>
    <w:lvl w:ilvl="2">
      <w:start w:val="1"/>
      <w:numFmt w:val="decimal"/>
      <w:pStyle w:val="subparagraaf"/>
      <w:lvlText w:val="%1.%2.%3"/>
      <w:lvlJc w:val="left"/>
      <w:pPr>
        <w:ind w:left="1080" w:hanging="720"/>
      </w:pPr>
    </w:lvl>
    <w:lvl w:ilvl="3">
      <w:start w:val="1"/>
      <w:numFmt w:val="decimal"/>
      <w:pStyle w:val="subsubparagraaf"/>
      <w:lvlText w:val="%1.%2.%3.%4"/>
      <w:lvlJc w:val="left"/>
      <w:pPr>
        <w:ind w:left="1080" w:hanging="720"/>
      </w:p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6" w15:restartNumberingAfterBreak="0">
    <w:nsid w:val="23412FC2"/>
    <w:multiLevelType w:val="hybridMultilevel"/>
    <w:tmpl w:val="FFFFFFFF"/>
    <w:lvl w:ilvl="0" w:tplc="3AA672FC">
      <w:start w:val="1"/>
      <w:numFmt w:val="bullet"/>
      <w:lvlText w:val="·"/>
      <w:lvlJc w:val="left"/>
      <w:pPr>
        <w:ind w:left="720" w:hanging="360"/>
      </w:pPr>
      <w:rPr>
        <w:rFonts w:ascii="Symbol" w:hAnsi="Symbol" w:hint="default"/>
      </w:rPr>
    </w:lvl>
    <w:lvl w:ilvl="1" w:tplc="D08C38C6">
      <w:start w:val="1"/>
      <w:numFmt w:val="bullet"/>
      <w:lvlText w:val="o"/>
      <w:lvlJc w:val="left"/>
      <w:pPr>
        <w:ind w:left="1440" w:hanging="360"/>
      </w:pPr>
      <w:rPr>
        <w:rFonts w:ascii="Courier New" w:hAnsi="Courier New" w:hint="default"/>
      </w:rPr>
    </w:lvl>
    <w:lvl w:ilvl="2" w:tplc="6B6C9B9A">
      <w:start w:val="1"/>
      <w:numFmt w:val="bullet"/>
      <w:lvlText w:val=""/>
      <w:lvlJc w:val="left"/>
      <w:pPr>
        <w:ind w:left="2160" w:hanging="360"/>
      </w:pPr>
      <w:rPr>
        <w:rFonts w:ascii="Wingdings" w:hAnsi="Wingdings" w:hint="default"/>
      </w:rPr>
    </w:lvl>
    <w:lvl w:ilvl="3" w:tplc="E83CFF5C">
      <w:start w:val="1"/>
      <w:numFmt w:val="bullet"/>
      <w:lvlText w:val=""/>
      <w:lvlJc w:val="left"/>
      <w:pPr>
        <w:ind w:left="2880" w:hanging="360"/>
      </w:pPr>
      <w:rPr>
        <w:rFonts w:ascii="Symbol" w:hAnsi="Symbol" w:hint="default"/>
      </w:rPr>
    </w:lvl>
    <w:lvl w:ilvl="4" w:tplc="2FD4635C">
      <w:start w:val="1"/>
      <w:numFmt w:val="bullet"/>
      <w:lvlText w:val="o"/>
      <w:lvlJc w:val="left"/>
      <w:pPr>
        <w:ind w:left="3600" w:hanging="360"/>
      </w:pPr>
      <w:rPr>
        <w:rFonts w:ascii="Courier New" w:hAnsi="Courier New" w:hint="default"/>
      </w:rPr>
    </w:lvl>
    <w:lvl w:ilvl="5" w:tplc="4C50E9DC">
      <w:start w:val="1"/>
      <w:numFmt w:val="bullet"/>
      <w:lvlText w:val=""/>
      <w:lvlJc w:val="left"/>
      <w:pPr>
        <w:ind w:left="4320" w:hanging="360"/>
      </w:pPr>
      <w:rPr>
        <w:rFonts w:ascii="Wingdings" w:hAnsi="Wingdings" w:hint="default"/>
      </w:rPr>
    </w:lvl>
    <w:lvl w:ilvl="6" w:tplc="44C49C02">
      <w:start w:val="1"/>
      <w:numFmt w:val="bullet"/>
      <w:lvlText w:val=""/>
      <w:lvlJc w:val="left"/>
      <w:pPr>
        <w:ind w:left="5040" w:hanging="360"/>
      </w:pPr>
      <w:rPr>
        <w:rFonts w:ascii="Symbol" w:hAnsi="Symbol" w:hint="default"/>
      </w:rPr>
    </w:lvl>
    <w:lvl w:ilvl="7" w:tplc="9746F826">
      <w:start w:val="1"/>
      <w:numFmt w:val="bullet"/>
      <w:lvlText w:val="o"/>
      <w:lvlJc w:val="left"/>
      <w:pPr>
        <w:ind w:left="5760" w:hanging="360"/>
      </w:pPr>
      <w:rPr>
        <w:rFonts w:ascii="Courier New" w:hAnsi="Courier New" w:hint="default"/>
      </w:rPr>
    </w:lvl>
    <w:lvl w:ilvl="8" w:tplc="7552268C">
      <w:start w:val="1"/>
      <w:numFmt w:val="bullet"/>
      <w:lvlText w:val=""/>
      <w:lvlJc w:val="left"/>
      <w:pPr>
        <w:ind w:left="6480" w:hanging="360"/>
      </w:pPr>
      <w:rPr>
        <w:rFonts w:ascii="Wingdings" w:hAnsi="Wingdings" w:hint="default"/>
      </w:rPr>
    </w:lvl>
  </w:abstractNum>
  <w:abstractNum w:abstractNumId="17" w15:restartNumberingAfterBreak="0">
    <w:nsid w:val="2384234B"/>
    <w:multiLevelType w:val="hybridMultilevel"/>
    <w:tmpl w:val="FFFFFFFF"/>
    <w:lvl w:ilvl="0" w:tplc="83A6DF74">
      <w:start w:val="1"/>
      <w:numFmt w:val="bullet"/>
      <w:lvlText w:val="·"/>
      <w:lvlJc w:val="left"/>
      <w:pPr>
        <w:ind w:left="720" w:hanging="360"/>
      </w:pPr>
      <w:rPr>
        <w:rFonts w:ascii="Symbol" w:hAnsi="Symbol" w:hint="default"/>
      </w:rPr>
    </w:lvl>
    <w:lvl w:ilvl="1" w:tplc="EC1EDFA8">
      <w:start w:val="1"/>
      <w:numFmt w:val="bullet"/>
      <w:lvlText w:val="o"/>
      <w:lvlJc w:val="left"/>
      <w:pPr>
        <w:ind w:left="1440" w:hanging="360"/>
      </w:pPr>
      <w:rPr>
        <w:rFonts w:ascii="Courier New" w:hAnsi="Courier New" w:hint="default"/>
      </w:rPr>
    </w:lvl>
    <w:lvl w:ilvl="2" w:tplc="BC12B5B0">
      <w:start w:val="1"/>
      <w:numFmt w:val="bullet"/>
      <w:lvlText w:val=""/>
      <w:lvlJc w:val="left"/>
      <w:pPr>
        <w:ind w:left="2160" w:hanging="360"/>
      </w:pPr>
      <w:rPr>
        <w:rFonts w:ascii="Wingdings" w:hAnsi="Wingdings" w:hint="default"/>
      </w:rPr>
    </w:lvl>
    <w:lvl w:ilvl="3" w:tplc="B7D2983E">
      <w:start w:val="1"/>
      <w:numFmt w:val="bullet"/>
      <w:lvlText w:val=""/>
      <w:lvlJc w:val="left"/>
      <w:pPr>
        <w:ind w:left="2880" w:hanging="360"/>
      </w:pPr>
      <w:rPr>
        <w:rFonts w:ascii="Symbol" w:hAnsi="Symbol" w:hint="default"/>
      </w:rPr>
    </w:lvl>
    <w:lvl w:ilvl="4" w:tplc="0E1A47FC">
      <w:start w:val="1"/>
      <w:numFmt w:val="bullet"/>
      <w:lvlText w:val="o"/>
      <w:lvlJc w:val="left"/>
      <w:pPr>
        <w:ind w:left="3600" w:hanging="360"/>
      </w:pPr>
      <w:rPr>
        <w:rFonts w:ascii="Courier New" w:hAnsi="Courier New" w:hint="default"/>
      </w:rPr>
    </w:lvl>
    <w:lvl w:ilvl="5" w:tplc="E0E67A7E">
      <w:start w:val="1"/>
      <w:numFmt w:val="bullet"/>
      <w:lvlText w:val=""/>
      <w:lvlJc w:val="left"/>
      <w:pPr>
        <w:ind w:left="4320" w:hanging="360"/>
      </w:pPr>
      <w:rPr>
        <w:rFonts w:ascii="Wingdings" w:hAnsi="Wingdings" w:hint="default"/>
      </w:rPr>
    </w:lvl>
    <w:lvl w:ilvl="6" w:tplc="BD864B48">
      <w:start w:val="1"/>
      <w:numFmt w:val="bullet"/>
      <w:lvlText w:val=""/>
      <w:lvlJc w:val="left"/>
      <w:pPr>
        <w:ind w:left="5040" w:hanging="360"/>
      </w:pPr>
      <w:rPr>
        <w:rFonts w:ascii="Symbol" w:hAnsi="Symbol" w:hint="default"/>
      </w:rPr>
    </w:lvl>
    <w:lvl w:ilvl="7" w:tplc="9872C37C">
      <w:start w:val="1"/>
      <w:numFmt w:val="bullet"/>
      <w:lvlText w:val="o"/>
      <w:lvlJc w:val="left"/>
      <w:pPr>
        <w:ind w:left="5760" w:hanging="360"/>
      </w:pPr>
      <w:rPr>
        <w:rFonts w:ascii="Courier New" w:hAnsi="Courier New" w:hint="default"/>
      </w:rPr>
    </w:lvl>
    <w:lvl w:ilvl="8" w:tplc="256E3CC2">
      <w:start w:val="1"/>
      <w:numFmt w:val="bullet"/>
      <w:lvlText w:val=""/>
      <w:lvlJc w:val="left"/>
      <w:pPr>
        <w:ind w:left="6480" w:hanging="360"/>
      </w:pPr>
      <w:rPr>
        <w:rFonts w:ascii="Wingdings" w:hAnsi="Wingdings" w:hint="default"/>
      </w:rPr>
    </w:lvl>
  </w:abstractNum>
  <w:abstractNum w:abstractNumId="18" w15:restartNumberingAfterBreak="0">
    <w:nsid w:val="245B589C"/>
    <w:multiLevelType w:val="hybridMultilevel"/>
    <w:tmpl w:val="FFFFFFFF"/>
    <w:lvl w:ilvl="0" w:tplc="ACDE4F0E">
      <w:start w:val="1"/>
      <w:numFmt w:val="bullet"/>
      <w:lvlText w:val="·"/>
      <w:lvlJc w:val="left"/>
      <w:pPr>
        <w:ind w:left="720" w:hanging="360"/>
      </w:pPr>
      <w:rPr>
        <w:rFonts w:ascii="Symbol" w:hAnsi="Symbol" w:hint="default"/>
      </w:rPr>
    </w:lvl>
    <w:lvl w:ilvl="1" w:tplc="41EA1462">
      <w:start w:val="1"/>
      <w:numFmt w:val="bullet"/>
      <w:lvlText w:val="o"/>
      <w:lvlJc w:val="left"/>
      <w:pPr>
        <w:ind w:left="1440" w:hanging="360"/>
      </w:pPr>
      <w:rPr>
        <w:rFonts w:ascii="Courier New" w:hAnsi="Courier New" w:hint="default"/>
      </w:rPr>
    </w:lvl>
    <w:lvl w:ilvl="2" w:tplc="3014D8B6">
      <w:start w:val="1"/>
      <w:numFmt w:val="bullet"/>
      <w:lvlText w:val=""/>
      <w:lvlJc w:val="left"/>
      <w:pPr>
        <w:ind w:left="2160" w:hanging="360"/>
      </w:pPr>
      <w:rPr>
        <w:rFonts w:ascii="Wingdings" w:hAnsi="Wingdings" w:hint="default"/>
      </w:rPr>
    </w:lvl>
    <w:lvl w:ilvl="3" w:tplc="579C7F50">
      <w:start w:val="1"/>
      <w:numFmt w:val="bullet"/>
      <w:lvlText w:val=""/>
      <w:lvlJc w:val="left"/>
      <w:pPr>
        <w:ind w:left="2880" w:hanging="360"/>
      </w:pPr>
      <w:rPr>
        <w:rFonts w:ascii="Symbol" w:hAnsi="Symbol" w:hint="default"/>
      </w:rPr>
    </w:lvl>
    <w:lvl w:ilvl="4" w:tplc="90301B94">
      <w:start w:val="1"/>
      <w:numFmt w:val="bullet"/>
      <w:lvlText w:val="o"/>
      <w:lvlJc w:val="left"/>
      <w:pPr>
        <w:ind w:left="3600" w:hanging="360"/>
      </w:pPr>
      <w:rPr>
        <w:rFonts w:ascii="Courier New" w:hAnsi="Courier New" w:hint="default"/>
      </w:rPr>
    </w:lvl>
    <w:lvl w:ilvl="5" w:tplc="5AC6C1AE">
      <w:start w:val="1"/>
      <w:numFmt w:val="bullet"/>
      <w:lvlText w:val=""/>
      <w:lvlJc w:val="left"/>
      <w:pPr>
        <w:ind w:left="4320" w:hanging="360"/>
      </w:pPr>
      <w:rPr>
        <w:rFonts w:ascii="Wingdings" w:hAnsi="Wingdings" w:hint="default"/>
      </w:rPr>
    </w:lvl>
    <w:lvl w:ilvl="6" w:tplc="B8ECA66E">
      <w:start w:val="1"/>
      <w:numFmt w:val="bullet"/>
      <w:lvlText w:val=""/>
      <w:lvlJc w:val="left"/>
      <w:pPr>
        <w:ind w:left="5040" w:hanging="360"/>
      </w:pPr>
      <w:rPr>
        <w:rFonts w:ascii="Symbol" w:hAnsi="Symbol" w:hint="default"/>
      </w:rPr>
    </w:lvl>
    <w:lvl w:ilvl="7" w:tplc="5F96936A">
      <w:start w:val="1"/>
      <w:numFmt w:val="bullet"/>
      <w:lvlText w:val="o"/>
      <w:lvlJc w:val="left"/>
      <w:pPr>
        <w:ind w:left="5760" w:hanging="360"/>
      </w:pPr>
      <w:rPr>
        <w:rFonts w:ascii="Courier New" w:hAnsi="Courier New" w:hint="default"/>
      </w:rPr>
    </w:lvl>
    <w:lvl w:ilvl="8" w:tplc="D30AA20A">
      <w:start w:val="1"/>
      <w:numFmt w:val="bullet"/>
      <w:lvlText w:val=""/>
      <w:lvlJc w:val="left"/>
      <w:pPr>
        <w:ind w:left="6480" w:hanging="360"/>
      </w:pPr>
      <w:rPr>
        <w:rFonts w:ascii="Wingdings" w:hAnsi="Wingdings" w:hint="default"/>
      </w:rPr>
    </w:lvl>
  </w:abstractNum>
  <w:abstractNum w:abstractNumId="19" w15:restartNumberingAfterBreak="0">
    <w:nsid w:val="2AC097BF"/>
    <w:multiLevelType w:val="hybridMultilevel"/>
    <w:tmpl w:val="D0FCF3B0"/>
    <w:lvl w:ilvl="0" w:tplc="401E2AAC">
      <w:start w:val="1"/>
      <w:numFmt w:val="bullet"/>
      <w:lvlText w:val=""/>
      <w:lvlJc w:val="left"/>
      <w:pPr>
        <w:ind w:left="720" w:hanging="360"/>
      </w:pPr>
      <w:rPr>
        <w:rFonts w:ascii="Symbol" w:hAnsi="Symbol" w:hint="default"/>
      </w:rPr>
    </w:lvl>
    <w:lvl w:ilvl="1" w:tplc="4E8820A0">
      <w:start w:val="1"/>
      <w:numFmt w:val="bullet"/>
      <w:lvlText w:val="o"/>
      <w:lvlJc w:val="left"/>
      <w:pPr>
        <w:ind w:left="1440" w:hanging="360"/>
      </w:pPr>
      <w:rPr>
        <w:rFonts w:ascii="Courier New" w:hAnsi="Courier New" w:hint="default"/>
      </w:rPr>
    </w:lvl>
    <w:lvl w:ilvl="2" w:tplc="E9A6366C">
      <w:start w:val="1"/>
      <w:numFmt w:val="bullet"/>
      <w:lvlText w:val=""/>
      <w:lvlJc w:val="left"/>
      <w:pPr>
        <w:ind w:left="2160" w:hanging="360"/>
      </w:pPr>
      <w:rPr>
        <w:rFonts w:ascii="Wingdings" w:hAnsi="Wingdings" w:hint="default"/>
      </w:rPr>
    </w:lvl>
    <w:lvl w:ilvl="3" w:tplc="43244AD4">
      <w:start w:val="1"/>
      <w:numFmt w:val="bullet"/>
      <w:lvlText w:val=""/>
      <w:lvlJc w:val="left"/>
      <w:pPr>
        <w:ind w:left="2880" w:hanging="360"/>
      </w:pPr>
      <w:rPr>
        <w:rFonts w:ascii="Symbol" w:hAnsi="Symbol" w:hint="default"/>
      </w:rPr>
    </w:lvl>
    <w:lvl w:ilvl="4" w:tplc="FCF0381C">
      <w:start w:val="1"/>
      <w:numFmt w:val="bullet"/>
      <w:lvlText w:val="o"/>
      <w:lvlJc w:val="left"/>
      <w:pPr>
        <w:ind w:left="3600" w:hanging="360"/>
      </w:pPr>
      <w:rPr>
        <w:rFonts w:ascii="Courier New" w:hAnsi="Courier New" w:hint="default"/>
      </w:rPr>
    </w:lvl>
    <w:lvl w:ilvl="5" w:tplc="E90273BC">
      <w:start w:val="1"/>
      <w:numFmt w:val="bullet"/>
      <w:lvlText w:val=""/>
      <w:lvlJc w:val="left"/>
      <w:pPr>
        <w:ind w:left="4320" w:hanging="360"/>
      </w:pPr>
      <w:rPr>
        <w:rFonts w:ascii="Wingdings" w:hAnsi="Wingdings" w:hint="default"/>
      </w:rPr>
    </w:lvl>
    <w:lvl w:ilvl="6" w:tplc="7B26ED80">
      <w:start w:val="1"/>
      <w:numFmt w:val="bullet"/>
      <w:lvlText w:val=""/>
      <w:lvlJc w:val="left"/>
      <w:pPr>
        <w:ind w:left="5040" w:hanging="360"/>
      </w:pPr>
      <w:rPr>
        <w:rFonts w:ascii="Symbol" w:hAnsi="Symbol" w:hint="default"/>
      </w:rPr>
    </w:lvl>
    <w:lvl w:ilvl="7" w:tplc="0B8405C0">
      <w:start w:val="1"/>
      <w:numFmt w:val="bullet"/>
      <w:lvlText w:val="o"/>
      <w:lvlJc w:val="left"/>
      <w:pPr>
        <w:ind w:left="5760" w:hanging="360"/>
      </w:pPr>
      <w:rPr>
        <w:rFonts w:ascii="Courier New" w:hAnsi="Courier New" w:hint="default"/>
      </w:rPr>
    </w:lvl>
    <w:lvl w:ilvl="8" w:tplc="F056987E">
      <w:start w:val="1"/>
      <w:numFmt w:val="bullet"/>
      <w:lvlText w:val=""/>
      <w:lvlJc w:val="left"/>
      <w:pPr>
        <w:ind w:left="6480" w:hanging="360"/>
      </w:pPr>
      <w:rPr>
        <w:rFonts w:ascii="Wingdings" w:hAnsi="Wingdings" w:hint="default"/>
      </w:rPr>
    </w:lvl>
  </w:abstractNum>
  <w:abstractNum w:abstractNumId="20" w15:restartNumberingAfterBreak="0">
    <w:nsid w:val="2CF73FEC"/>
    <w:multiLevelType w:val="hybridMultilevel"/>
    <w:tmpl w:val="98741AB2"/>
    <w:lvl w:ilvl="0" w:tplc="FFFFFFFF">
      <w:start w:val="1"/>
      <w:numFmt w:val="decimal"/>
      <w:pStyle w:val="Opsomcijfer1steniveauBrinkGroep"/>
      <w:lvlText w:val="%1."/>
      <w:lvlJc w:val="left"/>
      <w:pPr>
        <w:tabs>
          <w:tab w:val="num" w:pos="360"/>
        </w:tabs>
        <w:ind w:left="360" w:hanging="360"/>
      </w:p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1" w15:restartNumberingAfterBreak="0">
    <w:nsid w:val="32E0D8D0"/>
    <w:multiLevelType w:val="hybridMultilevel"/>
    <w:tmpl w:val="FFFFFFFF"/>
    <w:lvl w:ilvl="0" w:tplc="6A16436A">
      <w:start w:val="1"/>
      <w:numFmt w:val="bullet"/>
      <w:lvlText w:val="·"/>
      <w:lvlJc w:val="left"/>
      <w:pPr>
        <w:ind w:left="720" w:hanging="360"/>
      </w:pPr>
      <w:rPr>
        <w:rFonts w:ascii="Symbol" w:hAnsi="Symbol" w:hint="default"/>
      </w:rPr>
    </w:lvl>
    <w:lvl w:ilvl="1" w:tplc="CAE8BBA8">
      <w:start w:val="1"/>
      <w:numFmt w:val="bullet"/>
      <w:lvlText w:val="o"/>
      <w:lvlJc w:val="left"/>
      <w:pPr>
        <w:ind w:left="1440" w:hanging="360"/>
      </w:pPr>
      <w:rPr>
        <w:rFonts w:ascii="Courier New" w:hAnsi="Courier New" w:hint="default"/>
      </w:rPr>
    </w:lvl>
    <w:lvl w:ilvl="2" w:tplc="C44E732A">
      <w:start w:val="1"/>
      <w:numFmt w:val="bullet"/>
      <w:lvlText w:val=""/>
      <w:lvlJc w:val="left"/>
      <w:pPr>
        <w:ind w:left="2160" w:hanging="360"/>
      </w:pPr>
      <w:rPr>
        <w:rFonts w:ascii="Wingdings" w:hAnsi="Wingdings" w:hint="default"/>
      </w:rPr>
    </w:lvl>
    <w:lvl w:ilvl="3" w:tplc="7BDC12C4">
      <w:start w:val="1"/>
      <w:numFmt w:val="bullet"/>
      <w:lvlText w:val=""/>
      <w:lvlJc w:val="left"/>
      <w:pPr>
        <w:ind w:left="2880" w:hanging="360"/>
      </w:pPr>
      <w:rPr>
        <w:rFonts w:ascii="Symbol" w:hAnsi="Symbol" w:hint="default"/>
      </w:rPr>
    </w:lvl>
    <w:lvl w:ilvl="4" w:tplc="2A42786E">
      <w:start w:val="1"/>
      <w:numFmt w:val="bullet"/>
      <w:lvlText w:val="o"/>
      <w:lvlJc w:val="left"/>
      <w:pPr>
        <w:ind w:left="3600" w:hanging="360"/>
      </w:pPr>
      <w:rPr>
        <w:rFonts w:ascii="Courier New" w:hAnsi="Courier New" w:hint="default"/>
      </w:rPr>
    </w:lvl>
    <w:lvl w:ilvl="5" w:tplc="B3E4D8B4">
      <w:start w:val="1"/>
      <w:numFmt w:val="bullet"/>
      <w:lvlText w:val=""/>
      <w:lvlJc w:val="left"/>
      <w:pPr>
        <w:ind w:left="4320" w:hanging="360"/>
      </w:pPr>
      <w:rPr>
        <w:rFonts w:ascii="Wingdings" w:hAnsi="Wingdings" w:hint="default"/>
      </w:rPr>
    </w:lvl>
    <w:lvl w:ilvl="6" w:tplc="2D3CB23E">
      <w:start w:val="1"/>
      <w:numFmt w:val="bullet"/>
      <w:lvlText w:val=""/>
      <w:lvlJc w:val="left"/>
      <w:pPr>
        <w:ind w:left="5040" w:hanging="360"/>
      </w:pPr>
      <w:rPr>
        <w:rFonts w:ascii="Symbol" w:hAnsi="Symbol" w:hint="default"/>
      </w:rPr>
    </w:lvl>
    <w:lvl w:ilvl="7" w:tplc="87626532">
      <w:start w:val="1"/>
      <w:numFmt w:val="bullet"/>
      <w:lvlText w:val="o"/>
      <w:lvlJc w:val="left"/>
      <w:pPr>
        <w:ind w:left="5760" w:hanging="360"/>
      </w:pPr>
      <w:rPr>
        <w:rFonts w:ascii="Courier New" w:hAnsi="Courier New" w:hint="default"/>
      </w:rPr>
    </w:lvl>
    <w:lvl w:ilvl="8" w:tplc="BB8ED4AC">
      <w:start w:val="1"/>
      <w:numFmt w:val="bullet"/>
      <w:lvlText w:val=""/>
      <w:lvlJc w:val="left"/>
      <w:pPr>
        <w:ind w:left="6480" w:hanging="360"/>
      </w:pPr>
      <w:rPr>
        <w:rFonts w:ascii="Wingdings" w:hAnsi="Wingdings" w:hint="default"/>
      </w:rPr>
    </w:lvl>
  </w:abstractNum>
  <w:abstractNum w:abstractNumId="22" w15:restartNumberingAfterBreak="0">
    <w:nsid w:val="37980469"/>
    <w:multiLevelType w:val="hybridMultilevel"/>
    <w:tmpl w:val="E42E528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3" w15:restartNumberingAfterBreak="0">
    <w:nsid w:val="39505FFF"/>
    <w:multiLevelType w:val="hybridMultilevel"/>
    <w:tmpl w:val="FFFFFFFF"/>
    <w:styleLink w:val="Opmaakprofiel1"/>
    <w:lvl w:ilvl="0" w:tplc="48DC70B6">
      <w:start w:val="1"/>
      <w:numFmt w:val="bullet"/>
      <w:lvlText w:val="·"/>
      <w:lvlJc w:val="left"/>
      <w:pPr>
        <w:ind w:left="720" w:hanging="360"/>
      </w:pPr>
      <w:rPr>
        <w:rFonts w:ascii="Symbol" w:hAnsi="Symbol" w:hint="default"/>
      </w:rPr>
    </w:lvl>
    <w:lvl w:ilvl="1" w:tplc="74F8CF16">
      <w:start w:val="1"/>
      <w:numFmt w:val="bullet"/>
      <w:lvlText w:val="o"/>
      <w:lvlJc w:val="left"/>
      <w:pPr>
        <w:ind w:left="1440" w:hanging="360"/>
      </w:pPr>
      <w:rPr>
        <w:rFonts w:ascii="Courier New" w:hAnsi="Courier New" w:hint="default"/>
      </w:rPr>
    </w:lvl>
    <w:lvl w:ilvl="2" w:tplc="085022D0">
      <w:start w:val="1"/>
      <w:numFmt w:val="bullet"/>
      <w:lvlText w:val=""/>
      <w:lvlJc w:val="left"/>
      <w:pPr>
        <w:ind w:left="2160" w:hanging="360"/>
      </w:pPr>
      <w:rPr>
        <w:rFonts w:ascii="Wingdings" w:hAnsi="Wingdings" w:hint="default"/>
      </w:rPr>
    </w:lvl>
    <w:lvl w:ilvl="3" w:tplc="E310843A">
      <w:start w:val="1"/>
      <w:numFmt w:val="bullet"/>
      <w:lvlText w:val=""/>
      <w:lvlJc w:val="left"/>
      <w:pPr>
        <w:ind w:left="2880" w:hanging="360"/>
      </w:pPr>
      <w:rPr>
        <w:rFonts w:ascii="Symbol" w:hAnsi="Symbol" w:hint="default"/>
      </w:rPr>
    </w:lvl>
    <w:lvl w:ilvl="4" w:tplc="277627D2">
      <w:start w:val="1"/>
      <w:numFmt w:val="bullet"/>
      <w:lvlText w:val="o"/>
      <w:lvlJc w:val="left"/>
      <w:pPr>
        <w:ind w:left="3600" w:hanging="360"/>
      </w:pPr>
      <w:rPr>
        <w:rFonts w:ascii="Courier New" w:hAnsi="Courier New" w:hint="default"/>
      </w:rPr>
    </w:lvl>
    <w:lvl w:ilvl="5" w:tplc="FE5CC75C">
      <w:start w:val="1"/>
      <w:numFmt w:val="bullet"/>
      <w:lvlText w:val=""/>
      <w:lvlJc w:val="left"/>
      <w:pPr>
        <w:ind w:left="4320" w:hanging="360"/>
      </w:pPr>
      <w:rPr>
        <w:rFonts w:ascii="Wingdings" w:hAnsi="Wingdings" w:hint="default"/>
      </w:rPr>
    </w:lvl>
    <w:lvl w:ilvl="6" w:tplc="868897C4">
      <w:start w:val="1"/>
      <w:numFmt w:val="bullet"/>
      <w:lvlText w:val=""/>
      <w:lvlJc w:val="left"/>
      <w:pPr>
        <w:ind w:left="5040" w:hanging="360"/>
      </w:pPr>
      <w:rPr>
        <w:rFonts w:ascii="Symbol" w:hAnsi="Symbol" w:hint="default"/>
      </w:rPr>
    </w:lvl>
    <w:lvl w:ilvl="7" w:tplc="DB1C83B2">
      <w:start w:val="1"/>
      <w:numFmt w:val="bullet"/>
      <w:lvlText w:val="o"/>
      <w:lvlJc w:val="left"/>
      <w:pPr>
        <w:ind w:left="5760" w:hanging="360"/>
      </w:pPr>
      <w:rPr>
        <w:rFonts w:ascii="Courier New" w:hAnsi="Courier New" w:hint="default"/>
      </w:rPr>
    </w:lvl>
    <w:lvl w:ilvl="8" w:tplc="CFD6C876">
      <w:start w:val="1"/>
      <w:numFmt w:val="bullet"/>
      <w:lvlText w:val=""/>
      <w:lvlJc w:val="left"/>
      <w:pPr>
        <w:ind w:left="6480" w:hanging="360"/>
      </w:pPr>
      <w:rPr>
        <w:rFonts w:ascii="Wingdings" w:hAnsi="Wingdings" w:hint="default"/>
      </w:rPr>
    </w:lvl>
  </w:abstractNum>
  <w:abstractNum w:abstractNumId="24" w15:restartNumberingAfterBreak="0">
    <w:nsid w:val="3CCE7565"/>
    <w:multiLevelType w:val="hybridMultilevel"/>
    <w:tmpl w:val="FFFFFFFF"/>
    <w:lvl w:ilvl="0" w:tplc="EFB24902">
      <w:start w:val="1"/>
      <w:numFmt w:val="bullet"/>
      <w:lvlText w:val="·"/>
      <w:lvlJc w:val="left"/>
      <w:pPr>
        <w:ind w:left="720" w:hanging="360"/>
      </w:pPr>
      <w:rPr>
        <w:rFonts w:ascii="Symbol" w:hAnsi="Symbol" w:hint="default"/>
      </w:rPr>
    </w:lvl>
    <w:lvl w:ilvl="1" w:tplc="23FCCF06">
      <w:start w:val="1"/>
      <w:numFmt w:val="bullet"/>
      <w:lvlText w:val="o"/>
      <w:lvlJc w:val="left"/>
      <w:pPr>
        <w:ind w:left="1440" w:hanging="360"/>
      </w:pPr>
      <w:rPr>
        <w:rFonts w:ascii="Courier New" w:hAnsi="Courier New" w:hint="default"/>
      </w:rPr>
    </w:lvl>
    <w:lvl w:ilvl="2" w:tplc="AAC01E8A">
      <w:start w:val="1"/>
      <w:numFmt w:val="bullet"/>
      <w:lvlText w:val=""/>
      <w:lvlJc w:val="left"/>
      <w:pPr>
        <w:ind w:left="2160" w:hanging="360"/>
      </w:pPr>
      <w:rPr>
        <w:rFonts w:ascii="Wingdings" w:hAnsi="Wingdings" w:hint="default"/>
      </w:rPr>
    </w:lvl>
    <w:lvl w:ilvl="3" w:tplc="15C68C46">
      <w:start w:val="1"/>
      <w:numFmt w:val="bullet"/>
      <w:lvlText w:val=""/>
      <w:lvlJc w:val="left"/>
      <w:pPr>
        <w:ind w:left="2880" w:hanging="360"/>
      </w:pPr>
      <w:rPr>
        <w:rFonts w:ascii="Symbol" w:hAnsi="Symbol" w:hint="default"/>
      </w:rPr>
    </w:lvl>
    <w:lvl w:ilvl="4" w:tplc="DCB8F9E8">
      <w:start w:val="1"/>
      <w:numFmt w:val="bullet"/>
      <w:lvlText w:val="o"/>
      <w:lvlJc w:val="left"/>
      <w:pPr>
        <w:ind w:left="3600" w:hanging="360"/>
      </w:pPr>
      <w:rPr>
        <w:rFonts w:ascii="Courier New" w:hAnsi="Courier New" w:hint="default"/>
      </w:rPr>
    </w:lvl>
    <w:lvl w:ilvl="5" w:tplc="CD90CA5C">
      <w:start w:val="1"/>
      <w:numFmt w:val="bullet"/>
      <w:lvlText w:val=""/>
      <w:lvlJc w:val="left"/>
      <w:pPr>
        <w:ind w:left="4320" w:hanging="360"/>
      </w:pPr>
      <w:rPr>
        <w:rFonts w:ascii="Wingdings" w:hAnsi="Wingdings" w:hint="default"/>
      </w:rPr>
    </w:lvl>
    <w:lvl w:ilvl="6" w:tplc="BDE0DD44">
      <w:start w:val="1"/>
      <w:numFmt w:val="bullet"/>
      <w:lvlText w:val=""/>
      <w:lvlJc w:val="left"/>
      <w:pPr>
        <w:ind w:left="5040" w:hanging="360"/>
      </w:pPr>
      <w:rPr>
        <w:rFonts w:ascii="Symbol" w:hAnsi="Symbol" w:hint="default"/>
      </w:rPr>
    </w:lvl>
    <w:lvl w:ilvl="7" w:tplc="39E2046C">
      <w:start w:val="1"/>
      <w:numFmt w:val="bullet"/>
      <w:lvlText w:val="o"/>
      <w:lvlJc w:val="left"/>
      <w:pPr>
        <w:ind w:left="5760" w:hanging="360"/>
      </w:pPr>
      <w:rPr>
        <w:rFonts w:ascii="Courier New" w:hAnsi="Courier New" w:hint="default"/>
      </w:rPr>
    </w:lvl>
    <w:lvl w:ilvl="8" w:tplc="F920DE88">
      <w:start w:val="1"/>
      <w:numFmt w:val="bullet"/>
      <w:lvlText w:val=""/>
      <w:lvlJc w:val="left"/>
      <w:pPr>
        <w:ind w:left="6480" w:hanging="360"/>
      </w:pPr>
      <w:rPr>
        <w:rFonts w:ascii="Wingdings" w:hAnsi="Wingdings" w:hint="default"/>
      </w:rPr>
    </w:lvl>
  </w:abstractNum>
  <w:abstractNum w:abstractNumId="25" w15:restartNumberingAfterBreak="0">
    <w:nsid w:val="3CFDE4F2"/>
    <w:multiLevelType w:val="hybridMultilevel"/>
    <w:tmpl w:val="A0F8D69A"/>
    <w:lvl w:ilvl="0" w:tplc="7A520E08">
      <w:start w:val="1"/>
      <w:numFmt w:val="bullet"/>
      <w:lvlText w:val=""/>
      <w:lvlJc w:val="left"/>
      <w:pPr>
        <w:ind w:left="1066" w:hanging="360"/>
      </w:pPr>
      <w:rPr>
        <w:rFonts w:ascii="Symbol" w:hAnsi="Symbol" w:hint="default"/>
      </w:rPr>
    </w:lvl>
    <w:lvl w:ilvl="1" w:tplc="CBD41416">
      <w:start w:val="1"/>
      <w:numFmt w:val="bullet"/>
      <w:lvlText w:val="o"/>
      <w:lvlJc w:val="left"/>
      <w:pPr>
        <w:ind w:left="1786" w:hanging="360"/>
      </w:pPr>
      <w:rPr>
        <w:rFonts w:ascii="Courier New" w:hAnsi="Courier New" w:hint="default"/>
      </w:rPr>
    </w:lvl>
    <w:lvl w:ilvl="2" w:tplc="EC9A4DBC">
      <w:start w:val="1"/>
      <w:numFmt w:val="bullet"/>
      <w:lvlText w:val=""/>
      <w:lvlJc w:val="left"/>
      <w:pPr>
        <w:ind w:left="2506" w:hanging="360"/>
      </w:pPr>
      <w:rPr>
        <w:rFonts w:ascii="Wingdings" w:hAnsi="Wingdings" w:hint="default"/>
      </w:rPr>
    </w:lvl>
    <w:lvl w:ilvl="3" w:tplc="A3D6B86C">
      <w:start w:val="1"/>
      <w:numFmt w:val="bullet"/>
      <w:lvlText w:val=""/>
      <w:lvlJc w:val="left"/>
      <w:pPr>
        <w:ind w:left="3226" w:hanging="360"/>
      </w:pPr>
      <w:rPr>
        <w:rFonts w:ascii="Symbol" w:hAnsi="Symbol" w:hint="default"/>
      </w:rPr>
    </w:lvl>
    <w:lvl w:ilvl="4" w:tplc="8188CA4A">
      <w:start w:val="1"/>
      <w:numFmt w:val="bullet"/>
      <w:lvlText w:val="o"/>
      <w:lvlJc w:val="left"/>
      <w:pPr>
        <w:ind w:left="3946" w:hanging="360"/>
      </w:pPr>
      <w:rPr>
        <w:rFonts w:ascii="Courier New" w:hAnsi="Courier New" w:hint="default"/>
      </w:rPr>
    </w:lvl>
    <w:lvl w:ilvl="5" w:tplc="0C94E2AE">
      <w:start w:val="1"/>
      <w:numFmt w:val="bullet"/>
      <w:lvlText w:val=""/>
      <w:lvlJc w:val="left"/>
      <w:pPr>
        <w:ind w:left="4666" w:hanging="360"/>
      </w:pPr>
      <w:rPr>
        <w:rFonts w:ascii="Wingdings" w:hAnsi="Wingdings" w:hint="default"/>
      </w:rPr>
    </w:lvl>
    <w:lvl w:ilvl="6" w:tplc="A8CC27A2">
      <w:start w:val="1"/>
      <w:numFmt w:val="bullet"/>
      <w:lvlText w:val=""/>
      <w:lvlJc w:val="left"/>
      <w:pPr>
        <w:ind w:left="5386" w:hanging="360"/>
      </w:pPr>
      <w:rPr>
        <w:rFonts w:ascii="Symbol" w:hAnsi="Symbol" w:hint="default"/>
      </w:rPr>
    </w:lvl>
    <w:lvl w:ilvl="7" w:tplc="EC8C3478">
      <w:start w:val="1"/>
      <w:numFmt w:val="bullet"/>
      <w:lvlText w:val="o"/>
      <w:lvlJc w:val="left"/>
      <w:pPr>
        <w:ind w:left="6106" w:hanging="360"/>
      </w:pPr>
      <w:rPr>
        <w:rFonts w:ascii="Courier New" w:hAnsi="Courier New" w:hint="default"/>
      </w:rPr>
    </w:lvl>
    <w:lvl w:ilvl="8" w:tplc="6D2CBC3E">
      <w:start w:val="1"/>
      <w:numFmt w:val="bullet"/>
      <w:lvlText w:val=""/>
      <w:lvlJc w:val="left"/>
      <w:pPr>
        <w:ind w:left="6826" w:hanging="360"/>
      </w:pPr>
      <w:rPr>
        <w:rFonts w:ascii="Wingdings" w:hAnsi="Wingdings" w:hint="default"/>
      </w:rPr>
    </w:lvl>
  </w:abstractNum>
  <w:abstractNum w:abstractNumId="26" w15:restartNumberingAfterBreak="0">
    <w:nsid w:val="3E581C15"/>
    <w:multiLevelType w:val="hybridMultilevel"/>
    <w:tmpl w:val="FFFFFFFF"/>
    <w:lvl w:ilvl="0" w:tplc="A978CA00">
      <w:start w:val="1"/>
      <w:numFmt w:val="bullet"/>
      <w:lvlText w:val="·"/>
      <w:lvlJc w:val="left"/>
      <w:pPr>
        <w:ind w:left="720" w:hanging="360"/>
      </w:pPr>
      <w:rPr>
        <w:rFonts w:ascii="Symbol" w:hAnsi="Symbol" w:hint="default"/>
      </w:rPr>
    </w:lvl>
    <w:lvl w:ilvl="1" w:tplc="F09E9A8A">
      <w:start w:val="1"/>
      <w:numFmt w:val="bullet"/>
      <w:lvlText w:val="o"/>
      <w:lvlJc w:val="left"/>
      <w:pPr>
        <w:ind w:left="1440" w:hanging="360"/>
      </w:pPr>
      <w:rPr>
        <w:rFonts w:ascii="Courier New" w:hAnsi="Courier New" w:hint="default"/>
      </w:rPr>
    </w:lvl>
    <w:lvl w:ilvl="2" w:tplc="4368626A">
      <w:start w:val="1"/>
      <w:numFmt w:val="bullet"/>
      <w:lvlText w:val=""/>
      <w:lvlJc w:val="left"/>
      <w:pPr>
        <w:ind w:left="2160" w:hanging="360"/>
      </w:pPr>
      <w:rPr>
        <w:rFonts w:ascii="Wingdings" w:hAnsi="Wingdings" w:hint="default"/>
      </w:rPr>
    </w:lvl>
    <w:lvl w:ilvl="3" w:tplc="08ECA25E">
      <w:start w:val="1"/>
      <w:numFmt w:val="bullet"/>
      <w:lvlText w:val=""/>
      <w:lvlJc w:val="left"/>
      <w:pPr>
        <w:ind w:left="2880" w:hanging="360"/>
      </w:pPr>
      <w:rPr>
        <w:rFonts w:ascii="Symbol" w:hAnsi="Symbol" w:hint="default"/>
      </w:rPr>
    </w:lvl>
    <w:lvl w:ilvl="4" w:tplc="5BEE496C">
      <w:start w:val="1"/>
      <w:numFmt w:val="bullet"/>
      <w:lvlText w:val="o"/>
      <w:lvlJc w:val="left"/>
      <w:pPr>
        <w:ind w:left="3600" w:hanging="360"/>
      </w:pPr>
      <w:rPr>
        <w:rFonts w:ascii="Courier New" w:hAnsi="Courier New" w:hint="default"/>
      </w:rPr>
    </w:lvl>
    <w:lvl w:ilvl="5" w:tplc="25FCB732">
      <w:start w:val="1"/>
      <w:numFmt w:val="bullet"/>
      <w:lvlText w:val=""/>
      <w:lvlJc w:val="left"/>
      <w:pPr>
        <w:ind w:left="4320" w:hanging="360"/>
      </w:pPr>
      <w:rPr>
        <w:rFonts w:ascii="Wingdings" w:hAnsi="Wingdings" w:hint="default"/>
      </w:rPr>
    </w:lvl>
    <w:lvl w:ilvl="6" w:tplc="88C20A88">
      <w:start w:val="1"/>
      <w:numFmt w:val="bullet"/>
      <w:lvlText w:val=""/>
      <w:lvlJc w:val="left"/>
      <w:pPr>
        <w:ind w:left="5040" w:hanging="360"/>
      </w:pPr>
      <w:rPr>
        <w:rFonts w:ascii="Symbol" w:hAnsi="Symbol" w:hint="default"/>
      </w:rPr>
    </w:lvl>
    <w:lvl w:ilvl="7" w:tplc="51849822">
      <w:start w:val="1"/>
      <w:numFmt w:val="bullet"/>
      <w:lvlText w:val="o"/>
      <w:lvlJc w:val="left"/>
      <w:pPr>
        <w:ind w:left="5760" w:hanging="360"/>
      </w:pPr>
      <w:rPr>
        <w:rFonts w:ascii="Courier New" w:hAnsi="Courier New" w:hint="default"/>
      </w:rPr>
    </w:lvl>
    <w:lvl w:ilvl="8" w:tplc="EF2C1ED4">
      <w:start w:val="1"/>
      <w:numFmt w:val="bullet"/>
      <w:lvlText w:val=""/>
      <w:lvlJc w:val="left"/>
      <w:pPr>
        <w:ind w:left="6480" w:hanging="360"/>
      </w:pPr>
      <w:rPr>
        <w:rFonts w:ascii="Wingdings" w:hAnsi="Wingdings" w:hint="default"/>
      </w:rPr>
    </w:lvl>
  </w:abstractNum>
  <w:abstractNum w:abstractNumId="27" w15:restartNumberingAfterBreak="0">
    <w:nsid w:val="496F61D9"/>
    <w:multiLevelType w:val="hybridMultilevel"/>
    <w:tmpl w:val="21E261DC"/>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8" w15:restartNumberingAfterBreak="0">
    <w:nsid w:val="4AD93A8A"/>
    <w:multiLevelType w:val="hybridMultilevel"/>
    <w:tmpl w:val="FFFFFFFF"/>
    <w:lvl w:ilvl="0" w:tplc="7A8484A4">
      <w:start w:val="1"/>
      <w:numFmt w:val="bullet"/>
      <w:lvlText w:val="·"/>
      <w:lvlJc w:val="left"/>
      <w:pPr>
        <w:ind w:left="720" w:hanging="360"/>
      </w:pPr>
      <w:rPr>
        <w:rFonts w:ascii="Symbol" w:hAnsi="Symbol" w:hint="default"/>
      </w:rPr>
    </w:lvl>
    <w:lvl w:ilvl="1" w:tplc="29889A34">
      <w:start w:val="1"/>
      <w:numFmt w:val="bullet"/>
      <w:lvlText w:val="o"/>
      <w:lvlJc w:val="left"/>
      <w:pPr>
        <w:ind w:left="1440" w:hanging="360"/>
      </w:pPr>
      <w:rPr>
        <w:rFonts w:ascii="Courier New" w:hAnsi="Courier New" w:hint="default"/>
      </w:rPr>
    </w:lvl>
    <w:lvl w:ilvl="2" w:tplc="6C28BDA6">
      <w:start w:val="1"/>
      <w:numFmt w:val="bullet"/>
      <w:lvlText w:val=""/>
      <w:lvlJc w:val="left"/>
      <w:pPr>
        <w:ind w:left="2160" w:hanging="360"/>
      </w:pPr>
      <w:rPr>
        <w:rFonts w:ascii="Wingdings" w:hAnsi="Wingdings" w:hint="default"/>
      </w:rPr>
    </w:lvl>
    <w:lvl w:ilvl="3" w:tplc="19169F6C">
      <w:start w:val="1"/>
      <w:numFmt w:val="bullet"/>
      <w:lvlText w:val=""/>
      <w:lvlJc w:val="left"/>
      <w:pPr>
        <w:ind w:left="2880" w:hanging="360"/>
      </w:pPr>
      <w:rPr>
        <w:rFonts w:ascii="Symbol" w:hAnsi="Symbol" w:hint="default"/>
      </w:rPr>
    </w:lvl>
    <w:lvl w:ilvl="4" w:tplc="8654B144">
      <w:start w:val="1"/>
      <w:numFmt w:val="bullet"/>
      <w:lvlText w:val="o"/>
      <w:lvlJc w:val="left"/>
      <w:pPr>
        <w:ind w:left="3600" w:hanging="360"/>
      </w:pPr>
      <w:rPr>
        <w:rFonts w:ascii="Courier New" w:hAnsi="Courier New" w:hint="default"/>
      </w:rPr>
    </w:lvl>
    <w:lvl w:ilvl="5" w:tplc="0EA04E7A">
      <w:start w:val="1"/>
      <w:numFmt w:val="bullet"/>
      <w:lvlText w:val=""/>
      <w:lvlJc w:val="left"/>
      <w:pPr>
        <w:ind w:left="4320" w:hanging="360"/>
      </w:pPr>
      <w:rPr>
        <w:rFonts w:ascii="Wingdings" w:hAnsi="Wingdings" w:hint="default"/>
      </w:rPr>
    </w:lvl>
    <w:lvl w:ilvl="6" w:tplc="0C8EF28A">
      <w:start w:val="1"/>
      <w:numFmt w:val="bullet"/>
      <w:lvlText w:val=""/>
      <w:lvlJc w:val="left"/>
      <w:pPr>
        <w:ind w:left="5040" w:hanging="360"/>
      </w:pPr>
      <w:rPr>
        <w:rFonts w:ascii="Symbol" w:hAnsi="Symbol" w:hint="default"/>
      </w:rPr>
    </w:lvl>
    <w:lvl w:ilvl="7" w:tplc="43686C98">
      <w:start w:val="1"/>
      <w:numFmt w:val="bullet"/>
      <w:lvlText w:val="o"/>
      <w:lvlJc w:val="left"/>
      <w:pPr>
        <w:ind w:left="5760" w:hanging="360"/>
      </w:pPr>
      <w:rPr>
        <w:rFonts w:ascii="Courier New" w:hAnsi="Courier New" w:hint="default"/>
      </w:rPr>
    </w:lvl>
    <w:lvl w:ilvl="8" w:tplc="84484D4E">
      <w:start w:val="1"/>
      <w:numFmt w:val="bullet"/>
      <w:lvlText w:val=""/>
      <w:lvlJc w:val="left"/>
      <w:pPr>
        <w:ind w:left="6480" w:hanging="360"/>
      </w:pPr>
      <w:rPr>
        <w:rFonts w:ascii="Wingdings" w:hAnsi="Wingdings" w:hint="default"/>
      </w:rPr>
    </w:lvl>
  </w:abstractNum>
  <w:abstractNum w:abstractNumId="29" w15:restartNumberingAfterBreak="0">
    <w:nsid w:val="4E750BCD"/>
    <w:multiLevelType w:val="hybridMultilevel"/>
    <w:tmpl w:val="FFFFFFFF"/>
    <w:lvl w:ilvl="0" w:tplc="39A84516">
      <w:start w:val="1"/>
      <w:numFmt w:val="bullet"/>
      <w:lvlText w:val="·"/>
      <w:lvlJc w:val="left"/>
      <w:pPr>
        <w:ind w:left="720" w:hanging="360"/>
      </w:pPr>
      <w:rPr>
        <w:rFonts w:ascii="Symbol" w:hAnsi="Symbol" w:hint="default"/>
      </w:rPr>
    </w:lvl>
    <w:lvl w:ilvl="1" w:tplc="BEA8C978">
      <w:start w:val="1"/>
      <w:numFmt w:val="bullet"/>
      <w:lvlText w:val="o"/>
      <w:lvlJc w:val="left"/>
      <w:pPr>
        <w:ind w:left="1440" w:hanging="360"/>
      </w:pPr>
      <w:rPr>
        <w:rFonts w:ascii="Courier New" w:hAnsi="Courier New" w:hint="default"/>
      </w:rPr>
    </w:lvl>
    <w:lvl w:ilvl="2" w:tplc="7D56AAA6">
      <w:start w:val="1"/>
      <w:numFmt w:val="bullet"/>
      <w:lvlText w:val=""/>
      <w:lvlJc w:val="left"/>
      <w:pPr>
        <w:ind w:left="2160" w:hanging="360"/>
      </w:pPr>
      <w:rPr>
        <w:rFonts w:ascii="Wingdings" w:hAnsi="Wingdings" w:hint="default"/>
      </w:rPr>
    </w:lvl>
    <w:lvl w:ilvl="3" w:tplc="5590EF7E">
      <w:start w:val="1"/>
      <w:numFmt w:val="bullet"/>
      <w:lvlText w:val=""/>
      <w:lvlJc w:val="left"/>
      <w:pPr>
        <w:ind w:left="2880" w:hanging="360"/>
      </w:pPr>
      <w:rPr>
        <w:rFonts w:ascii="Symbol" w:hAnsi="Symbol" w:hint="default"/>
      </w:rPr>
    </w:lvl>
    <w:lvl w:ilvl="4" w:tplc="7200C674">
      <w:start w:val="1"/>
      <w:numFmt w:val="bullet"/>
      <w:lvlText w:val="o"/>
      <w:lvlJc w:val="left"/>
      <w:pPr>
        <w:ind w:left="3600" w:hanging="360"/>
      </w:pPr>
      <w:rPr>
        <w:rFonts w:ascii="Courier New" w:hAnsi="Courier New" w:hint="default"/>
      </w:rPr>
    </w:lvl>
    <w:lvl w:ilvl="5" w:tplc="C4627DBA">
      <w:start w:val="1"/>
      <w:numFmt w:val="bullet"/>
      <w:lvlText w:val=""/>
      <w:lvlJc w:val="left"/>
      <w:pPr>
        <w:ind w:left="4320" w:hanging="360"/>
      </w:pPr>
      <w:rPr>
        <w:rFonts w:ascii="Wingdings" w:hAnsi="Wingdings" w:hint="default"/>
      </w:rPr>
    </w:lvl>
    <w:lvl w:ilvl="6" w:tplc="EBAEF474">
      <w:start w:val="1"/>
      <w:numFmt w:val="bullet"/>
      <w:lvlText w:val=""/>
      <w:lvlJc w:val="left"/>
      <w:pPr>
        <w:ind w:left="5040" w:hanging="360"/>
      </w:pPr>
      <w:rPr>
        <w:rFonts w:ascii="Symbol" w:hAnsi="Symbol" w:hint="default"/>
      </w:rPr>
    </w:lvl>
    <w:lvl w:ilvl="7" w:tplc="AC6C3110">
      <w:start w:val="1"/>
      <w:numFmt w:val="bullet"/>
      <w:lvlText w:val="o"/>
      <w:lvlJc w:val="left"/>
      <w:pPr>
        <w:ind w:left="5760" w:hanging="360"/>
      </w:pPr>
      <w:rPr>
        <w:rFonts w:ascii="Courier New" w:hAnsi="Courier New" w:hint="default"/>
      </w:rPr>
    </w:lvl>
    <w:lvl w:ilvl="8" w:tplc="7C5083C4">
      <w:start w:val="1"/>
      <w:numFmt w:val="bullet"/>
      <w:lvlText w:val=""/>
      <w:lvlJc w:val="left"/>
      <w:pPr>
        <w:ind w:left="6480" w:hanging="360"/>
      </w:pPr>
      <w:rPr>
        <w:rFonts w:ascii="Wingdings" w:hAnsi="Wingdings" w:hint="default"/>
      </w:rPr>
    </w:lvl>
  </w:abstractNum>
  <w:abstractNum w:abstractNumId="30" w15:restartNumberingAfterBreak="0">
    <w:nsid w:val="4EFB22FC"/>
    <w:multiLevelType w:val="hybridMultilevel"/>
    <w:tmpl w:val="FFFFFFFF"/>
    <w:lvl w:ilvl="0" w:tplc="339A063E">
      <w:start w:val="1"/>
      <w:numFmt w:val="bullet"/>
      <w:lvlText w:val="·"/>
      <w:lvlJc w:val="left"/>
      <w:pPr>
        <w:ind w:left="720" w:hanging="360"/>
      </w:pPr>
      <w:rPr>
        <w:rFonts w:ascii="Symbol" w:hAnsi="Symbol" w:hint="default"/>
      </w:rPr>
    </w:lvl>
    <w:lvl w:ilvl="1" w:tplc="BA446F9E">
      <w:start w:val="1"/>
      <w:numFmt w:val="bullet"/>
      <w:lvlText w:val="o"/>
      <w:lvlJc w:val="left"/>
      <w:pPr>
        <w:ind w:left="1440" w:hanging="360"/>
      </w:pPr>
      <w:rPr>
        <w:rFonts w:ascii="Courier New" w:hAnsi="Courier New" w:hint="default"/>
      </w:rPr>
    </w:lvl>
    <w:lvl w:ilvl="2" w:tplc="9CB0790E">
      <w:start w:val="1"/>
      <w:numFmt w:val="bullet"/>
      <w:lvlText w:val=""/>
      <w:lvlJc w:val="left"/>
      <w:pPr>
        <w:ind w:left="2160" w:hanging="360"/>
      </w:pPr>
      <w:rPr>
        <w:rFonts w:ascii="Wingdings" w:hAnsi="Wingdings" w:hint="default"/>
      </w:rPr>
    </w:lvl>
    <w:lvl w:ilvl="3" w:tplc="85E4EF5A">
      <w:start w:val="1"/>
      <w:numFmt w:val="bullet"/>
      <w:lvlText w:val=""/>
      <w:lvlJc w:val="left"/>
      <w:pPr>
        <w:ind w:left="2880" w:hanging="360"/>
      </w:pPr>
      <w:rPr>
        <w:rFonts w:ascii="Symbol" w:hAnsi="Symbol" w:hint="default"/>
      </w:rPr>
    </w:lvl>
    <w:lvl w:ilvl="4" w:tplc="1486B548">
      <w:start w:val="1"/>
      <w:numFmt w:val="bullet"/>
      <w:lvlText w:val="o"/>
      <w:lvlJc w:val="left"/>
      <w:pPr>
        <w:ind w:left="3600" w:hanging="360"/>
      </w:pPr>
      <w:rPr>
        <w:rFonts w:ascii="Courier New" w:hAnsi="Courier New" w:hint="default"/>
      </w:rPr>
    </w:lvl>
    <w:lvl w:ilvl="5" w:tplc="374A81BA">
      <w:start w:val="1"/>
      <w:numFmt w:val="bullet"/>
      <w:lvlText w:val=""/>
      <w:lvlJc w:val="left"/>
      <w:pPr>
        <w:ind w:left="4320" w:hanging="360"/>
      </w:pPr>
      <w:rPr>
        <w:rFonts w:ascii="Wingdings" w:hAnsi="Wingdings" w:hint="default"/>
      </w:rPr>
    </w:lvl>
    <w:lvl w:ilvl="6" w:tplc="472E3C88">
      <w:start w:val="1"/>
      <w:numFmt w:val="bullet"/>
      <w:lvlText w:val=""/>
      <w:lvlJc w:val="left"/>
      <w:pPr>
        <w:ind w:left="5040" w:hanging="360"/>
      </w:pPr>
      <w:rPr>
        <w:rFonts w:ascii="Symbol" w:hAnsi="Symbol" w:hint="default"/>
      </w:rPr>
    </w:lvl>
    <w:lvl w:ilvl="7" w:tplc="85B2972A">
      <w:start w:val="1"/>
      <w:numFmt w:val="bullet"/>
      <w:lvlText w:val="o"/>
      <w:lvlJc w:val="left"/>
      <w:pPr>
        <w:ind w:left="5760" w:hanging="360"/>
      </w:pPr>
      <w:rPr>
        <w:rFonts w:ascii="Courier New" w:hAnsi="Courier New" w:hint="default"/>
      </w:rPr>
    </w:lvl>
    <w:lvl w:ilvl="8" w:tplc="ACA0E35C">
      <w:start w:val="1"/>
      <w:numFmt w:val="bullet"/>
      <w:lvlText w:val=""/>
      <w:lvlJc w:val="left"/>
      <w:pPr>
        <w:ind w:left="6480" w:hanging="360"/>
      </w:pPr>
      <w:rPr>
        <w:rFonts w:ascii="Wingdings" w:hAnsi="Wingdings" w:hint="default"/>
      </w:rPr>
    </w:lvl>
  </w:abstractNum>
  <w:abstractNum w:abstractNumId="31" w15:restartNumberingAfterBreak="0">
    <w:nsid w:val="4F80C104"/>
    <w:multiLevelType w:val="hybridMultilevel"/>
    <w:tmpl w:val="FFFFFFFF"/>
    <w:lvl w:ilvl="0" w:tplc="627A4EF8">
      <w:start w:val="1"/>
      <w:numFmt w:val="bullet"/>
      <w:lvlText w:val="·"/>
      <w:lvlJc w:val="left"/>
      <w:pPr>
        <w:ind w:left="720" w:hanging="360"/>
      </w:pPr>
      <w:rPr>
        <w:rFonts w:ascii="Symbol" w:hAnsi="Symbol" w:hint="default"/>
      </w:rPr>
    </w:lvl>
    <w:lvl w:ilvl="1" w:tplc="F858E5AA">
      <w:start w:val="1"/>
      <w:numFmt w:val="bullet"/>
      <w:lvlText w:val="o"/>
      <w:lvlJc w:val="left"/>
      <w:pPr>
        <w:ind w:left="1440" w:hanging="360"/>
      </w:pPr>
      <w:rPr>
        <w:rFonts w:ascii="Courier New" w:hAnsi="Courier New" w:hint="default"/>
      </w:rPr>
    </w:lvl>
    <w:lvl w:ilvl="2" w:tplc="563CCA14">
      <w:start w:val="1"/>
      <w:numFmt w:val="bullet"/>
      <w:lvlText w:val=""/>
      <w:lvlJc w:val="left"/>
      <w:pPr>
        <w:ind w:left="2160" w:hanging="360"/>
      </w:pPr>
      <w:rPr>
        <w:rFonts w:ascii="Wingdings" w:hAnsi="Wingdings" w:hint="default"/>
      </w:rPr>
    </w:lvl>
    <w:lvl w:ilvl="3" w:tplc="F93C23CE">
      <w:start w:val="1"/>
      <w:numFmt w:val="bullet"/>
      <w:lvlText w:val=""/>
      <w:lvlJc w:val="left"/>
      <w:pPr>
        <w:ind w:left="2880" w:hanging="360"/>
      </w:pPr>
      <w:rPr>
        <w:rFonts w:ascii="Symbol" w:hAnsi="Symbol" w:hint="default"/>
      </w:rPr>
    </w:lvl>
    <w:lvl w:ilvl="4" w:tplc="ECE4A436">
      <w:start w:val="1"/>
      <w:numFmt w:val="bullet"/>
      <w:lvlText w:val="o"/>
      <w:lvlJc w:val="left"/>
      <w:pPr>
        <w:ind w:left="3600" w:hanging="360"/>
      </w:pPr>
      <w:rPr>
        <w:rFonts w:ascii="Courier New" w:hAnsi="Courier New" w:hint="default"/>
      </w:rPr>
    </w:lvl>
    <w:lvl w:ilvl="5" w:tplc="33E8BF10">
      <w:start w:val="1"/>
      <w:numFmt w:val="bullet"/>
      <w:lvlText w:val=""/>
      <w:lvlJc w:val="left"/>
      <w:pPr>
        <w:ind w:left="4320" w:hanging="360"/>
      </w:pPr>
      <w:rPr>
        <w:rFonts w:ascii="Wingdings" w:hAnsi="Wingdings" w:hint="default"/>
      </w:rPr>
    </w:lvl>
    <w:lvl w:ilvl="6" w:tplc="5F28F80C">
      <w:start w:val="1"/>
      <w:numFmt w:val="bullet"/>
      <w:lvlText w:val=""/>
      <w:lvlJc w:val="left"/>
      <w:pPr>
        <w:ind w:left="5040" w:hanging="360"/>
      </w:pPr>
      <w:rPr>
        <w:rFonts w:ascii="Symbol" w:hAnsi="Symbol" w:hint="default"/>
      </w:rPr>
    </w:lvl>
    <w:lvl w:ilvl="7" w:tplc="AA7CF9D0">
      <w:start w:val="1"/>
      <w:numFmt w:val="bullet"/>
      <w:lvlText w:val="o"/>
      <w:lvlJc w:val="left"/>
      <w:pPr>
        <w:ind w:left="5760" w:hanging="360"/>
      </w:pPr>
      <w:rPr>
        <w:rFonts w:ascii="Courier New" w:hAnsi="Courier New" w:hint="default"/>
      </w:rPr>
    </w:lvl>
    <w:lvl w:ilvl="8" w:tplc="4584489E">
      <w:start w:val="1"/>
      <w:numFmt w:val="bullet"/>
      <w:lvlText w:val=""/>
      <w:lvlJc w:val="left"/>
      <w:pPr>
        <w:ind w:left="6480" w:hanging="360"/>
      </w:pPr>
      <w:rPr>
        <w:rFonts w:ascii="Wingdings" w:hAnsi="Wingdings" w:hint="default"/>
      </w:rPr>
    </w:lvl>
  </w:abstractNum>
  <w:abstractNum w:abstractNumId="32" w15:restartNumberingAfterBreak="0">
    <w:nsid w:val="5137692A"/>
    <w:multiLevelType w:val="hybridMultilevel"/>
    <w:tmpl w:val="4950F754"/>
    <w:lvl w:ilvl="0" w:tplc="1CE8364A">
      <w:start w:val="1"/>
      <w:numFmt w:val="bullet"/>
      <w:lvlText w:val=""/>
      <w:lvlJc w:val="left"/>
      <w:pPr>
        <w:ind w:left="720" w:hanging="360"/>
      </w:pPr>
      <w:rPr>
        <w:rFonts w:ascii="Symbol" w:hAnsi="Symbol" w:hint="default"/>
      </w:rPr>
    </w:lvl>
    <w:lvl w:ilvl="1" w:tplc="34B0CCC2">
      <w:start w:val="1"/>
      <w:numFmt w:val="bullet"/>
      <w:lvlText w:val="o"/>
      <w:lvlJc w:val="left"/>
      <w:pPr>
        <w:ind w:left="1440" w:hanging="360"/>
      </w:pPr>
      <w:rPr>
        <w:rFonts w:ascii="Courier New" w:hAnsi="Courier New" w:hint="default"/>
      </w:rPr>
    </w:lvl>
    <w:lvl w:ilvl="2" w:tplc="DE560EC6">
      <w:start w:val="1"/>
      <w:numFmt w:val="bullet"/>
      <w:lvlText w:val=""/>
      <w:lvlJc w:val="left"/>
      <w:pPr>
        <w:ind w:left="2160" w:hanging="360"/>
      </w:pPr>
      <w:rPr>
        <w:rFonts w:ascii="Wingdings" w:hAnsi="Wingdings" w:hint="default"/>
      </w:rPr>
    </w:lvl>
    <w:lvl w:ilvl="3" w:tplc="367A5708">
      <w:start w:val="1"/>
      <w:numFmt w:val="bullet"/>
      <w:lvlText w:val=""/>
      <w:lvlJc w:val="left"/>
      <w:pPr>
        <w:ind w:left="2880" w:hanging="360"/>
      </w:pPr>
      <w:rPr>
        <w:rFonts w:ascii="Symbol" w:hAnsi="Symbol" w:hint="default"/>
      </w:rPr>
    </w:lvl>
    <w:lvl w:ilvl="4" w:tplc="36EEC58E">
      <w:start w:val="1"/>
      <w:numFmt w:val="bullet"/>
      <w:lvlText w:val="o"/>
      <w:lvlJc w:val="left"/>
      <w:pPr>
        <w:ind w:left="3600" w:hanging="360"/>
      </w:pPr>
      <w:rPr>
        <w:rFonts w:ascii="Courier New" w:hAnsi="Courier New" w:hint="default"/>
      </w:rPr>
    </w:lvl>
    <w:lvl w:ilvl="5" w:tplc="59BE251C">
      <w:start w:val="1"/>
      <w:numFmt w:val="bullet"/>
      <w:lvlText w:val=""/>
      <w:lvlJc w:val="left"/>
      <w:pPr>
        <w:ind w:left="4320" w:hanging="360"/>
      </w:pPr>
      <w:rPr>
        <w:rFonts w:ascii="Wingdings" w:hAnsi="Wingdings" w:hint="default"/>
      </w:rPr>
    </w:lvl>
    <w:lvl w:ilvl="6" w:tplc="24BE1A6A">
      <w:start w:val="1"/>
      <w:numFmt w:val="bullet"/>
      <w:lvlText w:val=""/>
      <w:lvlJc w:val="left"/>
      <w:pPr>
        <w:ind w:left="5040" w:hanging="360"/>
      </w:pPr>
      <w:rPr>
        <w:rFonts w:ascii="Symbol" w:hAnsi="Symbol" w:hint="default"/>
      </w:rPr>
    </w:lvl>
    <w:lvl w:ilvl="7" w:tplc="D9F6546A">
      <w:start w:val="1"/>
      <w:numFmt w:val="bullet"/>
      <w:lvlText w:val="o"/>
      <w:lvlJc w:val="left"/>
      <w:pPr>
        <w:ind w:left="5760" w:hanging="360"/>
      </w:pPr>
      <w:rPr>
        <w:rFonts w:ascii="Courier New" w:hAnsi="Courier New" w:hint="default"/>
      </w:rPr>
    </w:lvl>
    <w:lvl w:ilvl="8" w:tplc="C2F850EA">
      <w:start w:val="1"/>
      <w:numFmt w:val="bullet"/>
      <w:lvlText w:val=""/>
      <w:lvlJc w:val="left"/>
      <w:pPr>
        <w:ind w:left="6480" w:hanging="360"/>
      </w:pPr>
      <w:rPr>
        <w:rFonts w:ascii="Wingdings" w:hAnsi="Wingdings" w:hint="default"/>
      </w:rPr>
    </w:lvl>
  </w:abstractNum>
  <w:abstractNum w:abstractNumId="33" w15:restartNumberingAfterBreak="0">
    <w:nsid w:val="52E60FBA"/>
    <w:multiLevelType w:val="hybridMultilevel"/>
    <w:tmpl w:val="2996D8B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4" w15:restartNumberingAfterBreak="0">
    <w:nsid w:val="540F3E99"/>
    <w:multiLevelType w:val="hybridMultilevel"/>
    <w:tmpl w:val="6FC66D76"/>
    <w:lvl w:ilvl="0" w:tplc="A4529162">
      <w:start w:val="1"/>
      <w:numFmt w:val="bullet"/>
      <w:lvlText w:val=""/>
      <w:lvlJc w:val="left"/>
      <w:pPr>
        <w:ind w:left="720" w:hanging="360"/>
      </w:pPr>
      <w:rPr>
        <w:rFonts w:ascii="Symbol" w:hAnsi="Symbol" w:hint="default"/>
      </w:rPr>
    </w:lvl>
    <w:lvl w:ilvl="1" w:tplc="F2E260E4">
      <w:start w:val="1"/>
      <w:numFmt w:val="bullet"/>
      <w:lvlText w:val="o"/>
      <w:lvlJc w:val="left"/>
      <w:pPr>
        <w:ind w:left="1440" w:hanging="360"/>
      </w:pPr>
      <w:rPr>
        <w:rFonts w:ascii="Courier New" w:hAnsi="Courier New" w:hint="default"/>
      </w:rPr>
    </w:lvl>
    <w:lvl w:ilvl="2" w:tplc="7D7EB8B6">
      <w:start w:val="1"/>
      <w:numFmt w:val="bullet"/>
      <w:lvlText w:val=""/>
      <w:lvlJc w:val="left"/>
      <w:pPr>
        <w:ind w:left="2160" w:hanging="360"/>
      </w:pPr>
      <w:rPr>
        <w:rFonts w:ascii="Wingdings" w:hAnsi="Wingdings" w:hint="default"/>
      </w:rPr>
    </w:lvl>
    <w:lvl w:ilvl="3" w:tplc="AF96A304">
      <w:start w:val="1"/>
      <w:numFmt w:val="bullet"/>
      <w:lvlText w:val=""/>
      <w:lvlJc w:val="left"/>
      <w:pPr>
        <w:ind w:left="2880" w:hanging="360"/>
      </w:pPr>
      <w:rPr>
        <w:rFonts w:ascii="Symbol" w:hAnsi="Symbol" w:hint="default"/>
      </w:rPr>
    </w:lvl>
    <w:lvl w:ilvl="4" w:tplc="75DE42DE">
      <w:start w:val="1"/>
      <w:numFmt w:val="bullet"/>
      <w:lvlText w:val="o"/>
      <w:lvlJc w:val="left"/>
      <w:pPr>
        <w:ind w:left="3600" w:hanging="360"/>
      </w:pPr>
      <w:rPr>
        <w:rFonts w:ascii="Courier New" w:hAnsi="Courier New" w:hint="default"/>
      </w:rPr>
    </w:lvl>
    <w:lvl w:ilvl="5" w:tplc="8A5C82AA">
      <w:start w:val="1"/>
      <w:numFmt w:val="bullet"/>
      <w:lvlText w:val=""/>
      <w:lvlJc w:val="left"/>
      <w:pPr>
        <w:ind w:left="4320" w:hanging="360"/>
      </w:pPr>
      <w:rPr>
        <w:rFonts w:ascii="Wingdings" w:hAnsi="Wingdings" w:hint="default"/>
      </w:rPr>
    </w:lvl>
    <w:lvl w:ilvl="6" w:tplc="4F782BC2">
      <w:start w:val="1"/>
      <w:numFmt w:val="bullet"/>
      <w:lvlText w:val=""/>
      <w:lvlJc w:val="left"/>
      <w:pPr>
        <w:ind w:left="5040" w:hanging="360"/>
      </w:pPr>
      <w:rPr>
        <w:rFonts w:ascii="Symbol" w:hAnsi="Symbol" w:hint="default"/>
      </w:rPr>
    </w:lvl>
    <w:lvl w:ilvl="7" w:tplc="0B923E66">
      <w:start w:val="1"/>
      <w:numFmt w:val="bullet"/>
      <w:lvlText w:val="o"/>
      <w:lvlJc w:val="left"/>
      <w:pPr>
        <w:ind w:left="5760" w:hanging="360"/>
      </w:pPr>
      <w:rPr>
        <w:rFonts w:ascii="Courier New" w:hAnsi="Courier New" w:hint="default"/>
      </w:rPr>
    </w:lvl>
    <w:lvl w:ilvl="8" w:tplc="2F1A6758">
      <w:start w:val="1"/>
      <w:numFmt w:val="bullet"/>
      <w:lvlText w:val=""/>
      <w:lvlJc w:val="left"/>
      <w:pPr>
        <w:ind w:left="6480" w:hanging="360"/>
      </w:pPr>
      <w:rPr>
        <w:rFonts w:ascii="Wingdings" w:hAnsi="Wingdings" w:hint="default"/>
      </w:rPr>
    </w:lvl>
  </w:abstractNum>
  <w:abstractNum w:abstractNumId="35" w15:restartNumberingAfterBreak="0">
    <w:nsid w:val="553172DC"/>
    <w:multiLevelType w:val="hybridMultilevel"/>
    <w:tmpl w:val="FFFFFFFF"/>
    <w:lvl w:ilvl="0" w:tplc="B8122854">
      <w:start w:val="1"/>
      <w:numFmt w:val="bullet"/>
      <w:lvlText w:val="·"/>
      <w:lvlJc w:val="left"/>
      <w:pPr>
        <w:ind w:left="720" w:hanging="360"/>
      </w:pPr>
      <w:rPr>
        <w:rFonts w:ascii="Symbol" w:hAnsi="Symbol" w:hint="default"/>
      </w:rPr>
    </w:lvl>
    <w:lvl w:ilvl="1" w:tplc="79201D9A">
      <w:start w:val="1"/>
      <w:numFmt w:val="bullet"/>
      <w:lvlText w:val="o"/>
      <w:lvlJc w:val="left"/>
      <w:pPr>
        <w:ind w:left="1440" w:hanging="360"/>
      </w:pPr>
      <w:rPr>
        <w:rFonts w:ascii="Courier New" w:hAnsi="Courier New" w:hint="default"/>
      </w:rPr>
    </w:lvl>
    <w:lvl w:ilvl="2" w:tplc="F2AAF7BE">
      <w:start w:val="1"/>
      <w:numFmt w:val="bullet"/>
      <w:lvlText w:val=""/>
      <w:lvlJc w:val="left"/>
      <w:pPr>
        <w:ind w:left="2160" w:hanging="360"/>
      </w:pPr>
      <w:rPr>
        <w:rFonts w:ascii="Wingdings" w:hAnsi="Wingdings" w:hint="default"/>
      </w:rPr>
    </w:lvl>
    <w:lvl w:ilvl="3" w:tplc="D55A89FA">
      <w:start w:val="1"/>
      <w:numFmt w:val="bullet"/>
      <w:lvlText w:val=""/>
      <w:lvlJc w:val="left"/>
      <w:pPr>
        <w:ind w:left="2880" w:hanging="360"/>
      </w:pPr>
      <w:rPr>
        <w:rFonts w:ascii="Symbol" w:hAnsi="Symbol" w:hint="default"/>
      </w:rPr>
    </w:lvl>
    <w:lvl w:ilvl="4" w:tplc="CB96DFF2">
      <w:start w:val="1"/>
      <w:numFmt w:val="bullet"/>
      <w:lvlText w:val="o"/>
      <w:lvlJc w:val="left"/>
      <w:pPr>
        <w:ind w:left="3600" w:hanging="360"/>
      </w:pPr>
      <w:rPr>
        <w:rFonts w:ascii="Courier New" w:hAnsi="Courier New" w:hint="default"/>
      </w:rPr>
    </w:lvl>
    <w:lvl w:ilvl="5" w:tplc="ED2E979E">
      <w:start w:val="1"/>
      <w:numFmt w:val="bullet"/>
      <w:lvlText w:val=""/>
      <w:lvlJc w:val="left"/>
      <w:pPr>
        <w:ind w:left="4320" w:hanging="360"/>
      </w:pPr>
      <w:rPr>
        <w:rFonts w:ascii="Wingdings" w:hAnsi="Wingdings" w:hint="default"/>
      </w:rPr>
    </w:lvl>
    <w:lvl w:ilvl="6" w:tplc="EEAA9448">
      <w:start w:val="1"/>
      <w:numFmt w:val="bullet"/>
      <w:lvlText w:val=""/>
      <w:lvlJc w:val="left"/>
      <w:pPr>
        <w:ind w:left="5040" w:hanging="360"/>
      </w:pPr>
      <w:rPr>
        <w:rFonts w:ascii="Symbol" w:hAnsi="Symbol" w:hint="default"/>
      </w:rPr>
    </w:lvl>
    <w:lvl w:ilvl="7" w:tplc="2D2EA678">
      <w:start w:val="1"/>
      <w:numFmt w:val="bullet"/>
      <w:lvlText w:val="o"/>
      <w:lvlJc w:val="left"/>
      <w:pPr>
        <w:ind w:left="5760" w:hanging="360"/>
      </w:pPr>
      <w:rPr>
        <w:rFonts w:ascii="Courier New" w:hAnsi="Courier New" w:hint="default"/>
      </w:rPr>
    </w:lvl>
    <w:lvl w:ilvl="8" w:tplc="C160FB86">
      <w:start w:val="1"/>
      <w:numFmt w:val="bullet"/>
      <w:lvlText w:val=""/>
      <w:lvlJc w:val="left"/>
      <w:pPr>
        <w:ind w:left="6480" w:hanging="360"/>
      </w:pPr>
      <w:rPr>
        <w:rFonts w:ascii="Wingdings" w:hAnsi="Wingdings" w:hint="default"/>
      </w:rPr>
    </w:lvl>
  </w:abstractNum>
  <w:abstractNum w:abstractNumId="36" w15:restartNumberingAfterBreak="0">
    <w:nsid w:val="581B87A8"/>
    <w:multiLevelType w:val="hybridMultilevel"/>
    <w:tmpl w:val="E35CE278"/>
    <w:lvl w:ilvl="0" w:tplc="C00C4274">
      <w:start w:val="1"/>
      <w:numFmt w:val="bullet"/>
      <w:lvlText w:val=""/>
      <w:lvlJc w:val="left"/>
      <w:pPr>
        <w:ind w:left="720" w:hanging="360"/>
      </w:pPr>
      <w:rPr>
        <w:rFonts w:ascii="Symbol" w:hAnsi="Symbol" w:hint="default"/>
      </w:rPr>
    </w:lvl>
    <w:lvl w:ilvl="1" w:tplc="CAACB3E6">
      <w:start w:val="1"/>
      <w:numFmt w:val="bullet"/>
      <w:lvlText w:val="o"/>
      <w:lvlJc w:val="left"/>
      <w:pPr>
        <w:ind w:left="1440" w:hanging="360"/>
      </w:pPr>
      <w:rPr>
        <w:rFonts w:ascii="Courier New" w:hAnsi="Courier New" w:hint="default"/>
      </w:rPr>
    </w:lvl>
    <w:lvl w:ilvl="2" w:tplc="1110D596">
      <w:start w:val="1"/>
      <w:numFmt w:val="bullet"/>
      <w:lvlText w:val=""/>
      <w:lvlJc w:val="left"/>
      <w:pPr>
        <w:ind w:left="2160" w:hanging="360"/>
      </w:pPr>
      <w:rPr>
        <w:rFonts w:ascii="Wingdings" w:hAnsi="Wingdings" w:hint="default"/>
      </w:rPr>
    </w:lvl>
    <w:lvl w:ilvl="3" w:tplc="7B782706">
      <w:start w:val="1"/>
      <w:numFmt w:val="bullet"/>
      <w:lvlText w:val=""/>
      <w:lvlJc w:val="left"/>
      <w:pPr>
        <w:ind w:left="2880" w:hanging="360"/>
      </w:pPr>
      <w:rPr>
        <w:rFonts w:ascii="Symbol" w:hAnsi="Symbol" w:hint="default"/>
      </w:rPr>
    </w:lvl>
    <w:lvl w:ilvl="4" w:tplc="57F2548A">
      <w:start w:val="1"/>
      <w:numFmt w:val="bullet"/>
      <w:lvlText w:val="o"/>
      <w:lvlJc w:val="left"/>
      <w:pPr>
        <w:ind w:left="3600" w:hanging="360"/>
      </w:pPr>
      <w:rPr>
        <w:rFonts w:ascii="Courier New" w:hAnsi="Courier New" w:hint="default"/>
      </w:rPr>
    </w:lvl>
    <w:lvl w:ilvl="5" w:tplc="C8F4C498">
      <w:start w:val="1"/>
      <w:numFmt w:val="bullet"/>
      <w:lvlText w:val=""/>
      <w:lvlJc w:val="left"/>
      <w:pPr>
        <w:ind w:left="4320" w:hanging="360"/>
      </w:pPr>
      <w:rPr>
        <w:rFonts w:ascii="Wingdings" w:hAnsi="Wingdings" w:hint="default"/>
      </w:rPr>
    </w:lvl>
    <w:lvl w:ilvl="6" w:tplc="9006BA84">
      <w:start w:val="1"/>
      <w:numFmt w:val="bullet"/>
      <w:lvlText w:val=""/>
      <w:lvlJc w:val="left"/>
      <w:pPr>
        <w:ind w:left="5040" w:hanging="360"/>
      </w:pPr>
      <w:rPr>
        <w:rFonts w:ascii="Symbol" w:hAnsi="Symbol" w:hint="default"/>
      </w:rPr>
    </w:lvl>
    <w:lvl w:ilvl="7" w:tplc="004477CC">
      <w:start w:val="1"/>
      <w:numFmt w:val="bullet"/>
      <w:lvlText w:val="o"/>
      <w:lvlJc w:val="left"/>
      <w:pPr>
        <w:ind w:left="5760" w:hanging="360"/>
      </w:pPr>
      <w:rPr>
        <w:rFonts w:ascii="Courier New" w:hAnsi="Courier New" w:hint="default"/>
      </w:rPr>
    </w:lvl>
    <w:lvl w:ilvl="8" w:tplc="33EAF2BA">
      <w:start w:val="1"/>
      <w:numFmt w:val="bullet"/>
      <w:lvlText w:val=""/>
      <w:lvlJc w:val="left"/>
      <w:pPr>
        <w:ind w:left="6480" w:hanging="360"/>
      </w:pPr>
      <w:rPr>
        <w:rFonts w:ascii="Wingdings" w:hAnsi="Wingdings" w:hint="default"/>
      </w:rPr>
    </w:lvl>
  </w:abstractNum>
  <w:abstractNum w:abstractNumId="37" w15:restartNumberingAfterBreak="0">
    <w:nsid w:val="58E476C6"/>
    <w:multiLevelType w:val="hybridMultilevel"/>
    <w:tmpl w:val="0AA000CA"/>
    <w:lvl w:ilvl="0" w:tplc="FFFFFFFF">
      <w:start w:val="1"/>
      <w:numFmt w:val="decimal"/>
      <w:pStyle w:val="Inhopg1"/>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8" w15:restartNumberingAfterBreak="0">
    <w:nsid w:val="59B3AD7B"/>
    <w:multiLevelType w:val="hybridMultilevel"/>
    <w:tmpl w:val="50765738"/>
    <w:lvl w:ilvl="0" w:tplc="54106ADA">
      <w:start w:val="1"/>
      <w:numFmt w:val="bullet"/>
      <w:lvlText w:val=""/>
      <w:lvlJc w:val="left"/>
      <w:pPr>
        <w:ind w:left="720" w:hanging="360"/>
      </w:pPr>
      <w:rPr>
        <w:rFonts w:ascii="Symbol" w:hAnsi="Symbol" w:hint="default"/>
      </w:rPr>
    </w:lvl>
    <w:lvl w:ilvl="1" w:tplc="C8169FEC">
      <w:start w:val="1"/>
      <w:numFmt w:val="bullet"/>
      <w:lvlText w:val="o"/>
      <w:lvlJc w:val="left"/>
      <w:pPr>
        <w:ind w:left="1440" w:hanging="360"/>
      </w:pPr>
      <w:rPr>
        <w:rFonts w:ascii="Courier New" w:hAnsi="Courier New" w:hint="default"/>
      </w:rPr>
    </w:lvl>
    <w:lvl w:ilvl="2" w:tplc="8D4030BA">
      <w:start w:val="1"/>
      <w:numFmt w:val="bullet"/>
      <w:lvlText w:val=""/>
      <w:lvlJc w:val="left"/>
      <w:pPr>
        <w:ind w:left="2160" w:hanging="360"/>
      </w:pPr>
      <w:rPr>
        <w:rFonts w:ascii="Wingdings" w:hAnsi="Wingdings" w:hint="default"/>
      </w:rPr>
    </w:lvl>
    <w:lvl w:ilvl="3" w:tplc="C70A8496">
      <w:start w:val="1"/>
      <w:numFmt w:val="bullet"/>
      <w:lvlText w:val=""/>
      <w:lvlJc w:val="left"/>
      <w:pPr>
        <w:ind w:left="2880" w:hanging="360"/>
      </w:pPr>
      <w:rPr>
        <w:rFonts w:ascii="Symbol" w:hAnsi="Symbol" w:hint="default"/>
      </w:rPr>
    </w:lvl>
    <w:lvl w:ilvl="4" w:tplc="DDA8389C">
      <w:start w:val="1"/>
      <w:numFmt w:val="bullet"/>
      <w:lvlText w:val="o"/>
      <w:lvlJc w:val="left"/>
      <w:pPr>
        <w:ind w:left="3600" w:hanging="360"/>
      </w:pPr>
      <w:rPr>
        <w:rFonts w:ascii="Courier New" w:hAnsi="Courier New" w:hint="default"/>
      </w:rPr>
    </w:lvl>
    <w:lvl w:ilvl="5" w:tplc="3E048250">
      <w:start w:val="1"/>
      <w:numFmt w:val="bullet"/>
      <w:lvlText w:val=""/>
      <w:lvlJc w:val="left"/>
      <w:pPr>
        <w:ind w:left="4320" w:hanging="360"/>
      </w:pPr>
      <w:rPr>
        <w:rFonts w:ascii="Wingdings" w:hAnsi="Wingdings" w:hint="default"/>
      </w:rPr>
    </w:lvl>
    <w:lvl w:ilvl="6" w:tplc="AD401EB8">
      <w:start w:val="1"/>
      <w:numFmt w:val="bullet"/>
      <w:lvlText w:val=""/>
      <w:lvlJc w:val="left"/>
      <w:pPr>
        <w:ind w:left="5040" w:hanging="360"/>
      </w:pPr>
      <w:rPr>
        <w:rFonts w:ascii="Symbol" w:hAnsi="Symbol" w:hint="default"/>
      </w:rPr>
    </w:lvl>
    <w:lvl w:ilvl="7" w:tplc="C7268230">
      <w:start w:val="1"/>
      <w:numFmt w:val="bullet"/>
      <w:lvlText w:val="o"/>
      <w:lvlJc w:val="left"/>
      <w:pPr>
        <w:ind w:left="5760" w:hanging="360"/>
      </w:pPr>
      <w:rPr>
        <w:rFonts w:ascii="Courier New" w:hAnsi="Courier New" w:hint="default"/>
      </w:rPr>
    </w:lvl>
    <w:lvl w:ilvl="8" w:tplc="FD46FE3E">
      <w:start w:val="1"/>
      <w:numFmt w:val="bullet"/>
      <w:lvlText w:val=""/>
      <w:lvlJc w:val="left"/>
      <w:pPr>
        <w:ind w:left="6480" w:hanging="360"/>
      </w:pPr>
      <w:rPr>
        <w:rFonts w:ascii="Wingdings" w:hAnsi="Wingdings" w:hint="default"/>
      </w:rPr>
    </w:lvl>
  </w:abstractNum>
  <w:abstractNum w:abstractNumId="39" w15:restartNumberingAfterBreak="0">
    <w:nsid w:val="5A284725"/>
    <w:multiLevelType w:val="hybridMultilevel"/>
    <w:tmpl w:val="EDC68DE8"/>
    <w:lvl w:ilvl="0" w:tplc="723616AE">
      <w:start w:val="1"/>
      <w:numFmt w:val="bullet"/>
      <w:lvlText w:val=""/>
      <w:lvlJc w:val="left"/>
      <w:pPr>
        <w:ind w:left="720" w:hanging="360"/>
      </w:pPr>
      <w:rPr>
        <w:rFonts w:ascii="Symbol" w:hAnsi="Symbol" w:hint="default"/>
      </w:rPr>
    </w:lvl>
    <w:lvl w:ilvl="1" w:tplc="5C3496C8">
      <w:start w:val="1"/>
      <w:numFmt w:val="bullet"/>
      <w:lvlText w:val="o"/>
      <w:lvlJc w:val="left"/>
      <w:pPr>
        <w:ind w:left="1440" w:hanging="360"/>
      </w:pPr>
      <w:rPr>
        <w:rFonts w:ascii="Courier New" w:hAnsi="Courier New" w:hint="default"/>
      </w:rPr>
    </w:lvl>
    <w:lvl w:ilvl="2" w:tplc="153031F0">
      <w:start w:val="1"/>
      <w:numFmt w:val="bullet"/>
      <w:lvlText w:val=""/>
      <w:lvlJc w:val="left"/>
      <w:pPr>
        <w:ind w:left="2160" w:hanging="360"/>
      </w:pPr>
      <w:rPr>
        <w:rFonts w:ascii="Wingdings" w:hAnsi="Wingdings" w:hint="default"/>
      </w:rPr>
    </w:lvl>
    <w:lvl w:ilvl="3" w:tplc="4B00CB40">
      <w:start w:val="1"/>
      <w:numFmt w:val="bullet"/>
      <w:lvlText w:val=""/>
      <w:lvlJc w:val="left"/>
      <w:pPr>
        <w:ind w:left="2880" w:hanging="360"/>
      </w:pPr>
      <w:rPr>
        <w:rFonts w:ascii="Symbol" w:hAnsi="Symbol" w:hint="default"/>
      </w:rPr>
    </w:lvl>
    <w:lvl w:ilvl="4" w:tplc="D2B64152">
      <w:start w:val="1"/>
      <w:numFmt w:val="bullet"/>
      <w:lvlText w:val="o"/>
      <w:lvlJc w:val="left"/>
      <w:pPr>
        <w:ind w:left="3600" w:hanging="360"/>
      </w:pPr>
      <w:rPr>
        <w:rFonts w:ascii="Courier New" w:hAnsi="Courier New" w:hint="default"/>
      </w:rPr>
    </w:lvl>
    <w:lvl w:ilvl="5" w:tplc="58B6A4D8">
      <w:start w:val="1"/>
      <w:numFmt w:val="bullet"/>
      <w:lvlText w:val=""/>
      <w:lvlJc w:val="left"/>
      <w:pPr>
        <w:ind w:left="4320" w:hanging="360"/>
      </w:pPr>
      <w:rPr>
        <w:rFonts w:ascii="Wingdings" w:hAnsi="Wingdings" w:hint="default"/>
      </w:rPr>
    </w:lvl>
    <w:lvl w:ilvl="6" w:tplc="A13AAB6A">
      <w:start w:val="1"/>
      <w:numFmt w:val="bullet"/>
      <w:lvlText w:val=""/>
      <w:lvlJc w:val="left"/>
      <w:pPr>
        <w:ind w:left="5040" w:hanging="360"/>
      </w:pPr>
      <w:rPr>
        <w:rFonts w:ascii="Symbol" w:hAnsi="Symbol" w:hint="default"/>
      </w:rPr>
    </w:lvl>
    <w:lvl w:ilvl="7" w:tplc="A9CC7F20">
      <w:start w:val="1"/>
      <w:numFmt w:val="bullet"/>
      <w:lvlText w:val="o"/>
      <w:lvlJc w:val="left"/>
      <w:pPr>
        <w:ind w:left="5760" w:hanging="360"/>
      </w:pPr>
      <w:rPr>
        <w:rFonts w:ascii="Courier New" w:hAnsi="Courier New" w:hint="default"/>
      </w:rPr>
    </w:lvl>
    <w:lvl w:ilvl="8" w:tplc="7AD81F50">
      <w:start w:val="1"/>
      <w:numFmt w:val="bullet"/>
      <w:lvlText w:val=""/>
      <w:lvlJc w:val="left"/>
      <w:pPr>
        <w:ind w:left="6480" w:hanging="360"/>
      </w:pPr>
      <w:rPr>
        <w:rFonts w:ascii="Wingdings" w:hAnsi="Wingdings" w:hint="default"/>
      </w:rPr>
    </w:lvl>
  </w:abstractNum>
  <w:abstractNum w:abstractNumId="40" w15:restartNumberingAfterBreak="0">
    <w:nsid w:val="5B6C9806"/>
    <w:multiLevelType w:val="hybridMultilevel"/>
    <w:tmpl w:val="844CC6A0"/>
    <w:lvl w:ilvl="0" w:tplc="65A28E46">
      <w:start w:val="1"/>
      <w:numFmt w:val="bullet"/>
      <w:lvlText w:val=""/>
      <w:lvlJc w:val="left"/>
      <w:pPr>
        <w:ind w:left="720" w:hanging="360"/>
      </w:pPr>
      <w:rPr>
        <w:rFonts w:ascii="Symbol" w:hAnsi="Symbol" w:hint="default"/>
      </w:rPr>
    </w:lvl>
    <w:lvl w:ilvl="1" w:tplc="9DD44120">
      <w:start w:val="1"/>
      <w:numFmt w:val="bullet"/>
      <w:lvlText w:val="o"/>
      <w:lvlJc w:val="left"/>
      <w:pPr>
        <w:ind w:left="1440" w:hanging="360"/>
      </w:pPr>
      <w:rPr>
        <w:rFonts w:ascii="Courier New" w:hAnsi="Courier New" w:hint="default"/>
      </w:rPr>
    </w:lvl>
    <w:lvl w:ilvl="2" w:tplc="D854C2C8">
      <w:start w:val="1"/>
      <w:numFmt w:val="bullet"/>
      <w:lvlText w:val=""/>
      <w:lvlJc w:val="left"/>
      <w:pPr>
        <w:ind w:left="2160" w:hanging="360"/>
      </w:pPr>
      <w:rPr>
        <w:rFonts w:ascii="Wingdings" w:hAnsi="Wingdings" w:hint="default"/>
      </w:rPr>
    </w:lvl>
    <w:lvl w:ilvl="3" w:tplc="E326D7CC">
      <w:start w:val="1"/>
      <w:numFmt w:val="bullet"/>
      <w:lvlText w:val=""/>
      <w:lvlJc w:val="left"/>
      <w:pPr>
        <w:ind w:left="2880" w:hanging="360"/>
      </w:pPr>
      <w:rPr>
        <w:rFonts w:ascii="Symbol" w:hAnsi="Symbol" w:hint="default"/>
      </w:rPr>
    </w:lvl>
    <w:lvl w:ilvl="4" w:tplc="47469FF8">
      <w:start w:val="1"/>
      <w:numFmt w:val="bullet"/>
      <w:lvlText w:val="o"/>
      <w:lvlJc w:val="left"/>
      <w:pPr>
        <w:ind w:left="3600" w:hanging="360"/>
      </w:pPr>
      <w:rPr>
        <w:rFonts w:ascii="Courier New" w:hAnsi="Courier New" w:hint="default"/>
      </w:rPr>
    </w:lvl>
    <w:lvl w:ilvl="5" w:tplc="87EA7F26">
      <w:start w:val="1"/>
      <w:numFmt w:val="bullet"/>
      <w:lvlText w:val=""/>
      <w:lvlJc w:val="left"/>
      <w:pPr>
        <w:ind w:left="4320" w:hanging="360"/>
      </w:pPr>
      <w:rPr>
        <w:rFonts w:ascii="Wingdings" w:hAnsi="Wingdings" w:hint="default"/>
      </w:rPr>
    </w:lvl>
    <w:lvl w:ilvl="6" w:tplc="666EE1E2">
      <w:start w:val="1"/>
      <w:numFmt w:val="bullet"/>
      <w:lvlText w:val=""/>
      <w:lvlJc w:val="left"/>
      <w:pPr>
        <w:ind w:left="5040" w:hanging="360"/>
      </w:pPr>
      <w:rPr>
        <w:rFonts w:ascii="Symbol" w:hAnsi="Symbol" w:hint="default"/>
      </w:rPr>
    </w:lvl>
    <w:lvl w:ilvl="7" w:tplc="52FE524E">
      <w:start w:val="1"/>
      <w:numFmt w:val="bullet"/>
      <w:lvlText w:val="o"/>
      <w:lvlJc w:val="left"/>
      <w:pPr>
        <w:ind w:left="5760" w:hanging="360"/>
      </w:pPr>
      <w:rPr>
        <w:rFonts w:ascii="Courier New" w:hAnsi="Courier New" w:hint="default"/>
      </w:rPr>
    </w:lvl>
    <w:lvl w:ilvl="8" w:tplc="ED6E1CDC">
      <w:start w:val="1"/>
      <w:numFmt w:val="bullet"/>
      <w:lvlText w:val=""/>
      <w:lvlJc w:val="left"/>
      <w:pPr>
        <w:ind w:left="6480" w:hanging="360"/>
      </w:pPr>
      <w:rPr>
        <w:rFonts w:ascii="Wingdings" w:hAnsi="Wingdings" w:hint="default"/>
      </w:rPr>
    </w:lvl>
  </w:abstractNum>
  <w:abstractNum w:abstractNumId="41" w15:restartNumberingAfterBreak="0">
    <w:nsid w:val="5BBCF32E"/>
    <w:multiLevelType w:val="hybridMultilevel"/>
    <w:tmpl w:val="AAB2D982"/>
    <w:lvl w:ilvl="0" w:tplc="D6E83D28">
      <w:start w:val="1"/>
      <w:numFmt w:val="bullet"/>
      <w:lvlText w:val=""/>
      <w:lvlJc w:val="left"/>
      <w:pPr>
        <w:ind w:left="720" w:hanging="360"/>
      </w:pPr>
      <w:rPr>
        <w:rFonts w:ascii="Symbol" w:hAnsi="Symbol" w:hint="default"/>
      </w:rPr>
    </w:lvl>
    <w:lvl w:ilvl="1" w:tplc="A7529772">
      <w:start w:val="1"/>
      <w:numFmt w:val="bullet"/>
      <w:lvlText w:val="o"/>
      <w:lvlJc w:val="left"/>
      <w:pPr>
        <w:ind w:left="1440" w:hanging="360"/>
      </w:pPr>
      <w:rPr>
        <w:rFonts w:ascii="Courier New" w:hAnsi="Courier New" w:hint="default"/>
      </w:rPr>
    </w:lvl>
    <w:lvl w:ilvl="2" w:tplc="666A8DD2">
      <w:start w:val="1"/>
      <w:numFmt w:val="bullet"/>
      <w:lvlText w:val=""/>
      <w:lvlJc w:val="left"/>
      <w:pPr>
        <w:ind w:left="2160" w:hanging="360"/>
      </w:pPr>
      <w:rPr>
        <w:rFonts w:ascii="Wingdings" w:hAnsi="Wingdings" w:hint="default"/>
      </w:rPr>
    </w:lvl>
    <w:lvl w:ilvl="3" w:tplc="50E6F670">
      <w:start w:val="1"/>
      <w:numFmt w:val="bullet"/>
      <w:lvlText w:val=""/>
      <w:lvlJc w:val="left"/>
      <w:pPr>
        <w:ind w:left="2880" w:hanging="360"/>
      </w:pPr>
      <w:rPr>
        <w:rFonts w:ascii="Symbol" w:hAnsi="Symbol" w:hint="default"/>
      </w:rPr>
    </w:lvl>
    <w:lvl w:ilvl="4" w:tplc="D14CC69C">
      <w:start w:val="1"/>
      <w:numFmt w:val="bullet"/>
      <w:lvlText w:val="o"/>
      <w:lvlJc w:val="left"/>
      <w:pPr>
        <w:ind w:left="3600" w:hanging="360"/>
      </w:pPr>
      <w:rPr>
        <w:rFonts w:ascii="Courier New" w:hAnsi="Courier New" w:hint="default"/>
      </w:rPr>
    </w:lvl>
    <w:lvl w:ilvl="5" w:tplc="CA64EB32">
      <w:start w:val="1"/>
      <w:numFmt w:val="bullet"/>
      <w:lvlText w:val=""/>
      <w:lvlJc w:val="left"/>
      <w:pPr>
        <w:ind w:left="4320" w:hanging="360"/>
      </w:pPr>
      <w:rPr>
        <w:rFonts w:ascii="Wingdings" w:hAnsi="Wingdings" w:hint="default"/>
      </w:rPr>
    </w:lvl>
    <w:lvl w:ilvl="6" w:tplc="5B82004A">
      <w:start w:val="1"/>
      <w:numFmt w:val="bullet"/>
      <w:lvlText w:val=""/>
      <w:lvlJc w:val="left"/>
      <w:pPr>
        <w:ind w:left="5040" w:hanging="360"/>
      </w:pPr>
      <w:rPr>
        <w:rFonts w:ascii="Symbol" w:hAnsi="Symbol" w:hint="default"/>
      </w:rPr>
    </w:lvl>
    <w:lvl w:ilvl="7" w:tplc="61B84CBC">
      <w:start w:val="1"/>
      <w:numFmt w:val="bullet"/>
      <w:lvlText w:val="o"/>
      <w:lvlJc w:val="left"/>
      <w:pPr>
        <w:ind w:left="5760" w:hanging="360"/>
      </w:pPr>
      <w:rPr>
        <w:rFonts w:ascii="Courier New" w:hAnsi="Courier New" w:hint="default"/>
      </w:rPr>
    </w:lvl>
    <w:lvl w:ilvl="8" w:tplc="198A4AEE">
      <w:start w:val="1"/>
      <w:numFmt w:val="bullet"/>
      <w:lvlText w:val=""/>
      <w:lvlJc w:val="left"/>
      <w:pPr>
        <w:ind w:left="6480" w:hanging="360"/>
      </w:pPr>
      <w:rPr>
        <w:rFonts w:ascii="Wingdings" w:hAnsi="Wingdings" w:hint="default"/>
      </w:rPr>
    </w:lvl>
  </w:abstractNum>
  <w:abstractNum w:abstractNumId="42" w15:restartNumberingAfterBreak="0">
    <w:nsid w:val="5CEE4E13"/>
    <w:multiLevelType w:val="multilevel"/>
    <w:tmpl w:val="CCA46118"/>
    <w:lvl w:ilvl="0">
      <w:start w:val="3"/>
      <w:numFmt w:val="decimal"/>
      <w:lvlText w:val="%1"/>
      <w:lvlJc w:val="left"/>
      <w:pPr>
        <w:ind w:left="624" w:hanging="624"/>
      </w:pPr>
      <w:rPr>
        <w:rFonts w:hint="default"/>
      </w:rPr>
    </w:lvl>
    <w:lvl w:ilvl="1">
      <w:start w:val="2"/>
      <w:numFmt w:val="decimal"/>
      <w:lvlText w:val="%1.%2"/>
      <w:lvlJc w:val="left"/>
      <w:pPr>
        <w:ind w:left="912" w:hanging="624"/>
      </w:pPr>
      <w:rPr>
        <w:rFonts w:hint="default"/>
      </w:rPr>
    </w:lvl>
    <w:lvl w:ilvl="2">
      <w:start w:val="3"/>
      <w:numFmt w:val="decimal"/>
      <w:lvlText w:val="%1.%2.%3"/>
      <w:lvlJc w:val="left"/>
      <w:pPr>
        <w:ind w:left="1296" w:hanging="720"/>
      </w:pPr>
      <w:rPr>
        <w:rFonts w:hint="default"/>
      </w:rPr>
    </w:lvl>
    <w:lvl w:ilvl="3">
      <w:start w:val="1"/>
      <w:numFmt w:val="decimal"/>
      <w:lvlText w:val="%1.%2.%3.%4"/>
      <w:lvlJc w:val="left"/>
      <w:pPr>
        <w:ind w:left="1584" w:hanging="720"/>
      </w:pPr>
      <w:rPr>
        <w:rFonts w:hint="default"/>
      </w:rPr>
    </w:lvl>
    <w:lvl w:ilvl="4">
      <w:start w:val="1"/>
      <w:numFmt w:val="decimal"/>
      <w:lvlText w:val="%1.%2.%3.%4.%5"/>
      <w:lvlJc w:val="left"/>
      <w:pPr>
        <w:ind w:left="2232" w:hanging="1080"/>
      </w:pPr>
      <w:rPr>
        <w:rFonts w:hint="default"/>
      </w:rPr>
    </w:lvl>
    <w:lvl w:ilvl="5">
      <w:start w:val="1"/>
      <w:numFmt w:val="decimal"/>
      <w:lvlText w:val="%1.%2.%3.%4.%5.%6"/>
      <w:lvlJc w:val="left"/>
      <w:pPr>
        <w:ind w:left="2520" w:hanging="1080"/>
      </w:pPr>
      <w:rPr>
        <w:rFonts w:hint="default"/>
      </w:rPr>
    </w:lvl>
    <w:lvl w:ilvl="6">
      <w:start w:val="1"/>
      <w:numFmt w:val="decimal"/>
      <w:lvlText w:val="%1.%2.%3.%4.%5.%6.%7"/>
      <w:lvlJc w:val="left"/>
      <w:pPr>
        <w:ind w:left="3168" w:hanging="1440"/>
      </w:pPr>
      <w:rPr>
        <w:rFonts w:hint="default"/>
      </w:rPr>
    </w:lvl>
    <w:lvl w:ilvl="7">
      <w:start w:val="1"/>
      <w:numFmt w:val="decimal"/>
      <w:lvlText w:val="%1.%2.%3.%4.%5.%6.%7.%8"/>
      <w:lvlJc w:val="left"/>
      <w:pPr>
        <w:ind w:left="3456" w:hanging="1440"/>
      </w:pPr>
      <w:rPr>
        <w:rFonts w:hint="default"/>
      </w:rPr>
    </w:lvl>
    <w:lvl w:ilvl="8">
      <w:start w:val="1"/>
      <w:numFmt w:val="decimal"/>
      <w:lvlText w:val="%1.%2.%3.%4.%5.%6.%7.%8.%9"/>
      <w:lvlJc w:val="left"/>
      <w:pPr>
        <w:ind w:left="4104" w:hanging="1800"/>
      </w:pPr>
      <w:rPr>
        <w:rFonts w:hint="default"/>
      </w:rPr>
    </w:lvl>
  </w:abstractNum>
  <w:abstractNum w:abstractNumId="43" w15:restartNumberingAfterBreak="0">
    <w:nsid w:val="5DB07B23"/>
    <w:multiLevelType w:val="hybridMultilevel"/>
    <w:tmpl w:val="74C2CEAC"/>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4" w15:restartNumberingAfterBreak="0">
    <w:nsid w:val="5E7C1BB6"/>
    <w:multiLevelType w:val="hybridMultilevel"/>
    <w:tmpl w:val="FFFFFFFF"/>
    <w:lvl w:ilvl="0" w:tplc="B1F236B2">
      <w:start w:val="1"/>
      <w:numFmt w:val="bullet"/>
      <w:lvlText w:val="·"/>
      <w:lvlJc w:val="left"/>
      <w:pPr>
        <w:ind w:left="720" w:hanging="360"/>
      </w:pPr>
      <w:rPr>
        <w:rFonts w:ascii="Symbol" w:hAnsi="Symbol" w:hint="default"/>
      </w:rPr>
    </w:lvl>
    <w:lvl w:ilvl="1" w:tplc="9F62F146">
      <w:start w:val="1"/>
      <w:numFmt w:val="bullet"/>
      <w:lvlText w:val="o"/>
      <w:lvlJc w:val="left"/>
      <w:pPr>
        <w:ind w:left="1440" w:hanging="360"/>
      </w:pPr>
      <w:rPr>
        <w:rFonts w:ascii="Courier New" w:hAnsi="Courier New" w:hint="default"/>
      </w:rPr>
    </w:lvl>
    <w:lvl w:ilvl="2" w:tplc="9170F09E">
      <w:start w:val="1"/>
      <w:numFmt w:val="bullet"/>
      <w:lvlText w:val=""/>
      <w:lvlJc w:val="left"/>
      <w:pPr>
        <w:ind w:left="2160" w:hanging="360"/>
      </w:pPr>
      <w:rPr>
        <w:rFonts w:ascii="Wingdings" w:hAnsi="Wingdings" w:hint="default"/>
      </w:rPr>
    </w:lvl>
    <w:lvl w:ilvl="3" w:tplc="92A2E5A0">
      <w:start w:val="1"/>
      <w:numFmt w:val="bullet"/>
      <w:lvlText w:val=""/>
      <w:lvlJc w:val="left"/>
      <w:pPr>
        <w:ind w:left="2880" w:hanging="360"/>
      </w:pPr>
      <w:rPr>
        <w:rFonts w:ascii="Symbol" w:hAnsi="Symbol" w:hint="default"/>
      </w:rPr>
    </w:lvl>
    <w:lvl w:ilvl="4" w:tplc="D34A621E">
      <w:start w:val="1"/>
      <w:numFmt w:val="bullet"/>
      <w:lvlText w:val="o"/>
      <w:lvlJc w:val="left"/>
      <w:pPr>
        <w:ind w:left="3600" w:hanging="360"/>
      </w:pPr>
      <w:rPr>
        <w:rFonts w:ascii="Courier New" w:hAnsi="Courier New" w:hint="default"/>
      </w:rPr>
    </w:lvl>
    <w:lvl w:ilvl="5" w:tplc="AD4CF02E">
      <w:start w:val="1"/>
      <w:numFmt w:val="bullet"/>
      <w:lvlText w:val=""/>
      <w:lvlJc w:val="left"/>
      <w:pPr>
        <w:ind w:left="4320" w:hanging="360"/>
      </w:pPr>
      <w:rPr>
        <w:rFonts w:ascii="Wingdings" w:hAnsi="Wingdings" w:hint="default"/>
      </w:rPr>
    </w:lvl>
    <w:lvl w:ilvl="6" w:tplc="A32C6FBE">
      <w:start w:val="1"/>
      <w:numFmt w:val="bullet"/>
      <w:lvlText w:val=""/>
      <w:lvlJc w:val="left"/>
      <w:pPr>
        <w:ind w:left="5040" w:hanging="360"/>
      </w:pPr>
      <w:rPr>
        <w:rFonts w:ascii="Symbol" w:hAnsi="Symbol" w:hint="default"/>
      </w:rPr>
    </w:lvl>
    <w:lvl w:ilvl="7" w:tplc="5518D2FA">
      <w:start w:val="1"/>
      <w:numFmt w:val="bullet"/>
      <w:lvlText w:val="o"/>
      <w:lvlJc w:val="left"/>
      <w:pPr>
        <w:ind w:left="5760" w:hanging="360"/>
      </w:pPr>
      <w:rPr>
        <w:rFonts w:ascii="Courier New" w:hAnsi="Courier New" w:hint="default"/>
      </w:rPr>
    </w:lvl>
    <w:lvl w:ilvl="8" w:tplc="6088C4D8">
      <w:start w:val="1"/>
      <w:numFmt w:val="bullet"/>
      <w:lvlText w:val=""/>
      <w:lvlJc w:val="left"/>
      <w:pPr>
        <w:ind w:left="6480" w:hanging="360"/>
      </w:pPr>
      <w:rPr>
        <w:rFonts w:ascii="Wingdings" w:hAnsi="Wingdings" w:hint="default"/>
      </w:rPr>
    </w:lvl>
  </w:abstractNum>
  <w:abstractNum w:abstractNumId="45" w15:restartNumberingAfterBreak="0">
    <w:nsid w:val="5F3C3BC7"/>
    <w:multiLevelType w:val="hybridMultilevel"/>
    <w:tmpl w:val="763C59F2"/>
    <w:lvl w:ilvl="0" w:tplc="FFFFFFFF">
      <w:start w:val="1"/>
      <w:numFmt w:val="bullet"/>
      <w:pStyle w:val="Opsomming"/>
      <w:lvlText w:val=""/>
      <w:lvlJc w:val="left"/>
      <w:pPr>
        <w:ind w:left="284" w:hanging="284"/>
      </w:pPr>
      <w:rPr>
        <w:rFonts w:ascii="Symbol" w:hAnsi="Symbol" w:hint="default"/>
      </w:rPr>
    </w:lvl>
    <w:lvl w:ilvl="1" w:tplc="82AC655E">
      <w:start w:val="1"/>
      <w:numFmt w:val="bullet"/>
      <w:lvlText w:val="-"/>
      <w:lvlJc w:val="left"/>
      <w:pPr>
        <w:ind w:left="568" w:hanging="284"/>
      </w:pPr>
      <w:rPr>
        <w:rFonts w:ascii="Courier New" w:hAnsi="Courier New" w:cs="Times New Roman" w:hint="default"/>
      </w:rPr>
    </w:lvl>
    <w:lvl w:ilvl="2" w:tplc="1C869F00">
      <w:start w:val="1"/>
      <w:numFmt w:val="bullet"/>
      <w:lvlText w:val=""/>
      <w:lvlJc w:val="left"/>
      <w:pPr>
        <w:ind w:left="852" w:hanging="284"/>
      </w:pPr>
      <w:rPr>
        <w:rFonts w:ascii="Wingdings" w:hAnsi="Wingdings" w:hint="default"/>
      </w:rPr>
    </w:lvl>
    <w:lvl w:ilvl="3" w:tplc="6FEAF1A6">
      <w:start w:val="1"/>
      <w:numFmt w:val="bullet"/>
      <w:lvlText w:val="o"/>
      <w:lvlJc w:val="left"/>
      <w:pPr>
        <w:ind w:left="1136" w:hanging="284"/>
      </w:pPr>
      <w:rPr>
        <w:rFonts w:ascii="Courier New" w:hAnsi="Courier New" w:cs="Times New Roman" w:hint="default"/>
      </w:rPr>
    </w:lvl>
    <w:lvl w:ilvl="4" w:tplc="132A9DC4">
      <w:start w:val="1"/>
      <w:numFmt w:val="bullet"/>
      <w:lvlText w:val="-"/>
      <w:lvlJc w:val="left"/>
      <w:pPr>
        <w:ind w:left="1420" w:hanging="284"/>
      </w:pPr>
      <w:rPr>
        <w:rFonts w:ascii="Times New Roman" w:hAnsi="Times New Roman" w:cs="Times New Roman" w:hint="default"/>
        <w:color w:val="auto"/>
      </w:rPr>
    </w:lvl>
    <w:lvl w:ilvl="5" w:tplc="151C58C4">
      <w:start w:val="1"/>
      <w:numFmt w:val="bullet"/>
      <w:lvlText w:val=""/>
      <w:lvlJc w:val="left"/>
      <w:pPr>
        <w:ind w:left="1704" w:hanging="284"/>
      </w:pPr>
      <w:rPr>
        <w:rFonts w:ascii="Wingdings" w:hAnsi="Wingdings" w:hint="default"/>
      </w:rPr>
    </w:lvl>
    <w:lvl w:ilvl="6" w:tplc="EC563324">
      <w:start w:val="1"/>
      <w:numFmt w:val="bullet"/>
      <w:lvlText w:val=""/>
      <w:lvlJc w:val="left"/>
      <w:pPr>
        <w:ind w:left="1988" w:hanging="284"/>
      </w:pPr>
      <w:rPr>
        <w:rFonts w:ascii="Symbol" w:hAnsi="Symbol" w:hint="default"/>
      </w:rPr>
    </w:lvl>
    <w:lvl w:ilvl="7" w:tplc="64FA6578">
      <w:start w:val="1"/>
      <w:numFmt w:val="bullet"/>
      <w:lvlText w:val="o"/>
      <w:lvlJc w:val="left"/>
      <w:pPr>
        <w:ind w:left="2272" w:hanging="284"/>
      </w:pPr>
      <w:rPr>
        <w:rFonts w:ascii="Courier New" w:hAnsi="Courier New" w:cs="Courier New" w:hint="default"/>
      </w:rPr>
    </w:lvl>
    <w:lvl w:ilvl="8" w:tplc="36640D72">
      <w:start w:val="1"/>
      <w:numFmt w:val="bullet"/>
      <w:lvlText w:val=""/>
      <w:lvlJc w:val="left"/>
      <w:pPr>
        <w:ind w:left="2556" w:hanging="284"/>
      </w:pPr>
      <w:rPr>
        <w:rFonts w:ascii="Wingdings" w:hAnsi="Wingdings" w:hint="default"/>
      </w:rPr>
    </w:lvl>
  </w:abstractNum>
  <w:abstractNum w:abstractNumId="46" w15:restartNumberingAfterBreak="0">
    <w:nsid w:val="61F6435F"/>
    <w:multiLevelType w:val="hybridMultilevel"/>
    <w:tmpl w:val="A498CB94"/>
    <w:lvl w:ilvl="0" w:tplc="A30A4B48">
      <w:start w:val="1"/>
      <w:numFmt w:val="bullet"/>
      <w:lvlText w:val=""/>
      <w:lvlJc w:val="left"/>
      <w:pPr>
        <w:ind w:left="720" w:hanging="360"/>
      </w:pPr>
      <w:rPr>
        <w:rFonts w:ascii="Symbol" w:hAnsi="Symbol" w:hint="default"/>
      </w:rPr>
    </w:lvl>
    <w:lvl w:ilvl="1" w:tplc="738EB33C">
      <w:start w:val="1"/>
      <w:numFmt w:val="bullet"/>
      <w:lvlText w:val="o"/>
      <w:lvlJc w:val="left"/>
      <w:pPr>
        <w:ind w:left="1440" w:hanging="360"/>
      </w:pPr>
      <w:rPr>
        <w:rFonts w:ascii="Courier New" w:hAnsi="Courier New" w:hint="default"/>
      </w:rPr>
    </w:lvl>
    <w:lvl w:ilvl="2" w:tplc="82E293FE">
      <w:start w:val="1"/>
      <w:numFmt w:val="bullet"/>
      <w:lvlText w:val=""/>
      <w:lvlJc w:val="left"/>
      <w:pPr>
        <w:ind w:left="2160" w:hanging="360"/>
      </w:pPr>
      <w:rPr>
        <w:rFonts w:ascii="Wingdings" w:hAnsi="Wingdings" w:hint="default"/>
      </w:rPr>
    </w:lvl>
    <w:lvl w:ilvl="3" w:tplc="018839D2">
      <w:start w:val="1"/>
      <w:numFmt w:val="bullet"/>
      <w:lvlText w:val=""/>
      <w:lvlJc w:val="left"/>
      <w:pPr>
        <w:ind w:left="2880" w:hanging="360"/>
      </w:pPr>
      <w:rPr>
        <w:rFonts w:ascii="Symbol" w:hAnsi="Symbol" w:hint="default"/>
      </w:rPr>
    </w:lvl>
    <w:lvl w:ilvl="4" w:tplc="9D76630A">
      <w:start w:val="1"/>
      <w:numFmt w:val="bullet"/>
      <w:lvlText w:val="o"/>
      <w:lvlJc w:val="left"/>
      <w:pPr>
        <w:ind w:left="3600" w:hanging="360"/>
      </w:pPr>
      <w:rPr>
        <w:rFonts w:ascii="Courier New" w:hAnsi="Courier New" w:hint="default"/>
      </w:rPr>
    </w:lvl>
    <w:lvl w:ilvl="5" w:tplc="D8EC503C">
      <w:start w:val="1"/>
      <w:numFmt w:val="bullet"/>
      <w:lvlText w:val=""/>
      <w:lvlJc w:val="left"/>
      <w:pPr>
        <w:ind w:left="4320" w:hanging="360"/>
      </w:pPr>
      <w:rPr>
        <w:rFonts w:ascii="Wingdings" w:hAnsi="Wingdings" w:hint="default"/>
      </w:rPr>
    </w:lvl>
    <w:lvl w:ilvl="6" w:tplc="8E48EAB4">
      <w:start w:val="1"/>
      <w:numFmt w:val="bullet"/>
      <w:lvlText w:val=""/>
      <w:lvlJc w:val="left"/>
      <w:pPr>
        <w:ind w:left="5040" w:hanging="360"/>
      </w:pPr>
      <w:rPr>
        <w:rFonts w:ascii="Symbol" w:hAnsi="Symbol" w:hint="default"/>
      </w:rPr>
    </w:lvl>
    <w:lvl w:ilvl="7" w:tplc="92487F68">
      <w:start w:val="1"/>
      <w:numFmt w:val="bullet"/>
      <w:lvlText w:val="o"/>
      <w:lvlJc w:val="left"/>
      <w:pPr>
        <w:ind w:left="5760" w:hanging="360"/>
      </w:pPr>
      <w:rPr>
        <w:rFonts w:ascii="Courier New" w:hAnsi="Courier New" w:hint="default"/>
      </w:rPr>
    </w:lvl>
    <w:lvl w:ilvl="8" w:tplc="44F24AF0">
      <w:start w:val="1"/>
      <w:numFmt w:val="bullet"/>
      <w:lvlText w:val=""/>
      <w:lvlJc w:val="left"/>
      <w:pPr>
        <w:ind w:left="6480" w:hanging="360"/>
      </w:pPr>
      <w:rPr>
        <w:rFonts w:ascii="Wingdings" w:hAnsi="Wingdings" w:hint="default"/>
      </w:rPr>
    </w:lvl>
  </w:abstractNum>
  <w:abstractNum w:abstractNumId="47" w15:restartNumberingAfterBreak="0">
    <w:nsid w:val="65176D63"/>
    <w:multiLevelType w:val="multilevel"/>
    <w:tmpl w:val="0413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66E13AF1"/>
    <w:multiLevelType w:val="hybridMultilevel"/>
    <w:tmpl w:val="FFFFFFFF"/>
    <w:lvl w:ilvl="0" w:tplc="57747CDE">
      <w:start w:val="1"/>
      <w:numFmt w:val="bullet"/>
      <w:lvlText w:val="·"/>
      <w:lvlJc w:val="left"/>
      <w:pPr>
        <w:ind w:left="720" w:hanging="360"/>
      </w:pPr>
      <w:rPr>
        <w:rFonts w:ascii="Symbol" w:hAnsi="Symbol" w:hint="default"/>
      </w:rPr>
    </w:lvl>
    <w:lvl w:ilvl="1" w:tplc="CF986F2C">
      <w:start w:val="1"/>
      <w:numFmt w:val="bullet"/>
      <w:lvlText w:val="o"/>
      <w:lvlJc w:val="left"/>
      <w:pPr>
        <w:ind w:left="1440" w:hanging="360"/>
      </w:pPr>
      <w:rPr>
        <w:rFonts w:ascii="Courier New" w:hAnsi="Courier New" w:hint="default"/>
      </w:rPr>
    </w:lvl>
    <w:lvl w:ilvl="2" w:tplc="5C0CBD68">
      <w:start w:val="1"/>
      <w:numFmt w:val="bullet"/>
      <w:lvlText w:val=""/>
      <w:lvlJc w:val="left"/>
      <w:pPr>
        <w:ind w:left="2160" w:hanging="360"/>
      </w:pPr>
      <w:rPr>
        <w:rFonts w:ascii="Wingdings" w:hAnsi="Wingdings" w:hint="default"/>
      </w:rPr>
    </w:lvl>
    <w:lvl w:ilvl="3" w:tplc="D4CAEAB4">
      <w:start w:val="1"/>
      <w:numFmt w:val="bullet"/>
      <w:lvlText w:val=""/>
      <w:lvlJc w:val="left"/>
      <w:pPr>
        <w:ind w:left="2880" w:hanging="360"/>
      </w:pPr>
      <w:rPr>
        <w:rFonts w:ascii="Symbol" w:hAnsi="Symbol" w:hint="default"/>
      </w:rPr>
    </w:lvl>
    <w:lvl w:ilvl="4" w:tplc="885CB23C">
      <w:start w:val="1"/>
      <w:numFmt w:val="bullet"/>
      <w:lvlText w:val="o"/>
      <w:lvlJc w:val="left"/>
      <w:pPr>
        <w:ind w:left="3600" w:hanging="360"/>
      </w:pPr>
      <w:rPr>
        <w:rFonts w:ascii="Courier New" w:hAnsi="Courier New" w:hint="default"/>
      </w:rPr>
    </w:lvl>
    <w:lvl w:ilvl="5" w:tplc="57EA15E0">
      <w:start w:val="1"/>
      <w:numFmt w:val="bullet"/>
      <w:lvlText w:val=""/>
      <w:lvlJc w:val="left"/>
      <w:pPr>
        <w:ind w:left="4320" w:hanging="360"/>
      </w:pPr>
      <w:rPr>
        <w:rFonts w:ascii="Wingdings" w:hAnsi="Wingdings" w:hint="default"/>
      </w:rPr>
    </w:lvl>
    <w:lvl w:ilvl="6" w:tplc="B38A232E">
      <w:start w:val="1"/>
      <w:numFmt w:val="bullet"/>
      <w:lvlText w:val=""/>
      <w:lvlJc w:val="left"/>
      <w:pPr>
        <w:ind w:left="5040" w:hanging="360"/>
      </w:pPr>
      <w:rPr>
        <w:rFonts w:ascii="Symbol" w:hAnsi="Symbol" w:hint="default"/>
      </w:rPr>
    </w:lvl>
    <w:lvl w:ilvl="7" w:tplc="14460BE2">
      <w:start w:val="1"/>
      <w:numFmt w:val="bullet"/>
      <w:lvlText w:val="o"/>
      <w:lvlJc w:val="left"/>
      <w:pPr>
        <w:ind w:left="5760" w:hanging="360"/>
      </w:pPr>
      <w:rPr>
        <w:rFonts w:ascii="Courier New" w:hAnsi="Courier New" w:hint="default"/>
      </w:rPr>
    </w:lvl>
    <w:lvl w:ilvl="8" w:tplc="4BCE96D0">
      <w:start w:val="1"/>
      <w:numFmt w:val="bullet"/>
      <w:lvlText w:val=""/>
      <w:lvlJc w:val="left"/>
      <w:pPr>
        <w:ind w:left="6480" w:hanging="360"/>
      </w:pPr>
      <w:rPr>
        <w:rFonts w:ascii="Wingdings" w:hAnsi="Wingdings" w:hint="default"/>
      </w:rPr>
    </w:lvl>
  </w:abstractNum>
  <w:abstractNum w:abstractNumId="49" w15:restartNumberingAfterBreak="0">
    <w:nsid w:val="66F80880"/>
    <w:multiLevelType w:val="hybridMultilevel"/>
    <w:tmpl w:val="96E8AB70"/>
    <w:lvl w:ilvl="0" w:tplc="8078E2AE">
      <w:start w:val="1"/>
      <w:numFmt w:val="bullet"/>
      <w:lvlText w:val=""/>
      <w:lvlJc w:val="left"/>
      <w:pPr>
        <w:ind w:left="502" w:hanging="360"/>
      </w:pPr>
      <w:rPr>
        <w:rFonts w:ascii="Symbol" w:hAnsi="Symbol" w:hint="default"/>
        <w:b/>
        <w:bCs w:val="0"/>
        <w:color w:val="1A3D63"/>
      </w:rPr>
    </w:lvl>
    <w:lvl w:ilvl="1" w:tplc="04130003" w:tentative="1">
      <w:start w:val="1"/>
      <w:numFmt w:val="bullet"/>
      <w:lvlText w:val="o"/>
      <w:lvlJc w:val="left"/>
      <w:pPr>
        <w:ind w:left="1222" w:hanging="360"/>
      </w:pPr>
      <w:rPr>
        <w:rFonts w:ascii="Courier New" w:hAnsi="Courier New" w:cs="Courier New" w:hint="default"/>
      </w:rPr>
    </w:lvl>
    <w:lvl w:ilvl="2" w:tplc="04130005" w:tentative="1">
      <w:start w:val="1"/>
      <w:numFmt w:val="bullet"/>
      <w:lvlText w:val=""/>
      <w:lvlJc w:val="left"/>
      <w:pPr>
        <w:ind w:left="1942" w:hanging="360"/>
      </w:pPr>
      <w:rPr>
        <w:rFonts w:ascii="Wingdings" w:hAnsi="Wingdings" w:hint="default"/>
      </w:rPr>
    </w:lvl>
    <w:lvl w:ilvl="3" w:tplc="04130001" w:tentative="1">
      <w:start w:val="1"/>
      <w:numFmt w:val="bullet"/>
      <w:lvlText w:val=""/>
      <w:lvlJc w:val="left"/>
      <w:pPr>
        <w:ind w:left="2662" w:hanging="360"/>
      </w:pPr>
      <w:rPr>
        <w:rFonts w:ascii="Symbol" w:hAnsi="Symbol" w:hint="default"/>
      </w:rPr>
    </w:lvl>
    <w:lvl w:ilvl="4" w:tplc="04130003" w:tentative="1">
      <w:start w:val="1"/>
      <w:numFmt w:val="bullet"/>
      <w:lvlText w:val="o"/>
      <w:lvlJc w:val="left"/>
      <w:pPr>
        <w:ind w:left="3382" w:hanging="360"/>
      </w:pPr>
      <w:rPr>
        <w:rFonts w:ascii="Courier New" w:hAnsi="Courier New" w:cs="Courier New" w:hint="default"/>
      </w:rPr>
    </w:lvl>
    <w:lvl w:ilvl="5" w:tplc="04130005" w:tentative="1">
      <w:start w:val="1"/>
      <w:numFmt w:val="bullet"/>
      <w:lvlText w:val=""/>
      <w:lvlJc w:val="left"/>
      <w:pPr>
        <w:ind w:left="4102" w:hanging="360"/>
      </w:pPr>
      <w:rPr>
        <w:rFonts w:ascii="Wingdings" w:hAnsi="Wingdings" w:hint="default"/>
      </w:rPr>
    </w:lvl>
    <w:lvl w:ilvl="6" w:tplc="04130001" w:tentative="1">
      <w:start w:val="1"/>
      <w:numFmt w:val="bullet"/>
      <w:lvlText w:val=""/>
      <w:lvlJc w:val="left"/>
      <w:pPr>
        <w:ind w:left="4822" w:hanging="360"/>
      </w:pPr>
      <w:rPr>
        <w:rFonts w:ascii="Symbol" w:hAnsi="Symbol" w:hint="default"/>
      </w:rPr>
    </w:lvl>
    <w:lvl w:ilvl="7" w:tplc="04130003" w:tentative="1">
      <w:start w:val="1"/>
      <w:numFmt w:val="bullet"/>
      <w:lvlText w:val="o"/>
      <w:lvlJc w:val="left"/>
      <w:pPr>
        <w:ind w:left="5542" w:hanging="360"/>
      </w:pPr>
      <w:rPr>
        <w:rFonts w:ascii="Courier New" w:hAnsi="Courier New" w:cs="Courier New" w:hint="default"/>
      </w:rPr>
    </w:lvl>
    <w:lvl w:ilvl="8" w:tplc="04130005" w:tentative="1">
      <w:start w:val="1"/>
      <w:numFmt w:val="bullet"/>
      <w:lvlText w:val=""/>
      <w:lvlJc w:val="left"/>
      <w:pPr>
        <w:ind w:left="6262" w:hanging="360"/>
      </w:pPr>
      <w:rPr>
        <w:rFonts w:ascii="Wingdings" w:hAnsi="Wingdings" w:hint="default"/>
      </w:rPr>
    </w:lvl>
  </w:abstractNum>
  <w:abstractNum w:abstractNumId="50" w15:restartNumberingAfterBreak="0">
    <w:nsid w:val="68AA9220"/>
    <w:multiLevelType w:val="hybridMultilevel"/>
    <w:tmpl w:val="A03E0ADE"/>
    <w:lvl w:ilvl="0" w:tplc="3D7406CE">
      <w:start w:val="1"/>
      <w:numFmt w:val="bullet"/>
      <w:lvlText w:val=""/>
      <w:lvlJc w:val="left"/>
      <w:pPr>
        <w:ind w:left="720" w:hanging="360"/>
      </w:pPr>
      <w:rPr>
        <w:rFonts w:ascii="Symbol" w:hAnsi="Symbol" w:hint="default"/>
      </w:rPr>
    </w:lvl>
    <w:lvl w:ilvl="1" w:tplc="455C572E">
      <w:start w:val="1"/>
      <w:numFmt w:val="bullet"/>
      <w:lvlText w:val="o"/>
      <w:lvlJc w:val="left"/>
      <w:pPr>
        <w:ind w:left="1440" w:hanging="360"/>
      </w:pPr>
      <w:rPr>
        <w:rFonts w:ascii="Courier New" w:hAnsi="Courier New" w:hint="default"/>
      </w:rPr>
    </w:lvl>
    <w:lvl w:ilvl="2" w:tplc="ECA413D0">
      <w:start w:val="1"/>
      <w:numFmt w:val="bullet"/>
      <w:lvlText w:val=""/>
      <w:lvlJc w:val="left"/>
      <w:pPr>
        <w:ind w:left="2160" w:hanging="360"/>
      </w:pPr>
      <w:rPr>
        <w:rFonts w:ascii="Wingdings" w:hAnsi="Wingdings" w:hint="default"/>
      </w:rPr>
    </w:lvl>
    <w:lvl w:ilvl="3" w:tplc="8C32EB48">
      <w:start w:val="1"/>
      <w:numFmt w:val="bullet"/>
      <w:lvlText w:val=""/>
      <w:lvlJc w:val="left"/>
      <w:pPr>
        <w:ind w:left="2880" w:hanging="360"/>
      </w:pPr>
      <w:rPr>
        <w:rFonts w:ascii="Symbol" w:hAnsi="Symbol" w:hint="default"/>
      </w:rPr>
    </w:lvl>
    <w:lvl w:ilvl="4" w:tplc="B0B6E3E4">
      <w:start w:val="1"/>
      <w:numFmt w:val="bullet"/>
      <w:lvlText w:val="o"/>
      <w:lvlJc w:val="left"/>
      <w:pPr>
        <w:ind w:left="3600" w:hanging="360"/>
      </w:pPr>
      <w:rPr>
        <w:rFonts w:ascii="Courier New" w:hAnsi="Courier New" w:hint="default"/>
      </w:rPr>
    </w:lvl>
    <w:lvl w:ilvl="5" w:tplc="46B27CDC">
      <w:start w:val="1"/>
      <w:numFmt w:val="bullet"/>
      <w:lvlText w:val=""/>
      <w:lvlJc w:val="left"/>
      <w:pPr>
        <w:ind w:left="4320" w:hanging="360"/>
      </w:pPr>
      <w:rPr>
        <w:rFonts w:ascii="Wingdings" w:hAnsi="Wingdings" w:hint="default"/>
      </w:rPr>
    </w:lvl>
    <w:lvl w:ilvl="6" w:tplc="A0624282">
      <w:start w:val="1"/>
      <w:numFmt w:val="bullet"/>
      <w:lvlText w:val=""/>
      <w:lvlJc w:val="left"/>
      <w:pPr>
        <w:ind w:left="5040" w:hanging="360"/>
      </w:pPr>
      <w:rPr>
        <w:rFonts w:ascii="Symbol" w:hAnsi="Symbol" w:hint="default"/>
      </w:rPr>
    </w:lvl>
    <w:lvl w:ilvl="7" w:tplc="EEC811FE">
      <w:start w:val="1"/>
      <w:numFmt w:val="bullet"/>
      <w:lvlText w:val="o"/>
      <w:lvlJc w:val="left"/>
      <w:pPr>
        <w:ind w:left="5760" w:hanging="360"/>
      </w:pPr>
      <w:rPr>
        <w:rFonts w:ascii="Courier New" w:hAnsi="Courier New" w:hint="default"/>
      </w:rPr>
    </w:lvl>
    <w:lvl w:ilvl="8" w:tplc="89643112">
      <w:start w:val="1"/>
      <w:numFmt w:val="bullet"/>
      <w:lvlText w:val=""/>
      <w:lvlJc w:val="left"/>
      <w:pPr>
        <w:ind w:left="6480" w:hanging="360"/>
      </w:pPr>
      <w:rPr>
        <w:rFonts w:ascii="Wingdings" w:hAnsi="Wingdings" w:hint="default"/>
      </w:rPr>
    </w:lvl>
  </w:abstractNum>
  <w:abstractNum w:abstractNumId="51" w15:restartNumberingAfterBreak="0">
    <w:nsid w:val="6C5CDF79"/>
    <w:multiLevelType w:val="hybridMultilevel"/>
    <w:tmpl w:val="FFFFFFFF"/>
    <w:lvl w:ilvl="0" w:tplc="2C262CDC">
      <w:start w:val="1"/>
      <w:numFmt w:val="bullet"/>
      <w:lvlText w:val="·"/>
      <w:lvlJc w:val="left"/>
      <w:pPr>
        <w:ind w:left="720" w:hanging="360"/>
      </w:pPr>
      <w:rPr>
        <w:rFonts w:ascii="Symbol" w:hAnsi="Symbol" w:hint="default"/>
      </w:rPr>
    </w:lvl>
    <w:lvl w:ilvl="1" w:tplc="6864599A">
      <w:start w:val="1"/>
      <w:numFmt w:val="bullet"/>
      <w:lvlText w:val="o"/>
      <w:lvlJc w:val="left"/>
      <w:pPr>
        <w:ind w:left="1440" w:hanging="360"/>
      </w:pPr>
      <w:rPr>
        <w:rFonts w:ascii="Courier New" w:hAnsi="Courier New" w:hint="default"/>
      </w:rPr>
    </w:lvl>
    <w:lvl w:ilvl="2" w:tplc="B9FECC70">
      <w:start w:val="1"/>
      <w:numFmt w:val="bullet"/>
      <w:lvlText w:val=""/>
      <w:lvlJc w:val="left"/>
      <w:pPr>
        <w:ind w:left="2160" w:hanging="360"/>
      </w:pPr>
      <w:rPr>
        <w:rFonts w:ascii="Wingdings" w:hAnsi="Wingdings" w:hint="default"/>
      </w:rPr>
    </w:lvl>
    <w:lvl w:ilvl="3" w:tplc="6DC0CA1A">
      <w:start w:val="1"/>
      <w:numFmt w:val="bullet"/>
      <w:lvlText w:val=""/>
      <w:lvlJc w:val="left"/>
      <w:pPr>
        <w:ind w:left="2880" w:hanging="360"/>
      </w:pPr>
      <w:rPr>
        <w:rFonts w:ascii="Symbol" w:hAnsi="Symbol" w:hint="default"/>
      </w:rPr>
    </w:lvl>
    <w:lvl w:ilvl="4" w:tplc="CFAEC97E">
      <w:start w:val="1"/>
      <w:numFmt w:val="bullet"/>
      <w:lvlText w:val="o"/>
      <w:lvlJc w:val="left"/>
      <w:pPr>
        <w:ind w:left="3600" w:hanging="360"/>
      </w:pPr>
      <w:rPr>
        <w:rFonts w:ascii="Courier New" w:hAnsi="Courier New" w:hint="default"/>
      </w:rPr>
    </w:lvl>
    <w:lvl w:ilvl="5" w:tplc="7BD62FEA">
      <w:start w:val="1"/>
      <w:numFmt w:val="bullet"/>
      <w:lvlText w:val=""/>
      <w:lvlJc w:val="left"/>
      <w:pPr>
        <w:ind w:left="4320" w:hanging="360"/>
      </w:pPr>
      <w:rPr>
        <w:rFonts w:ascii="Wingdings" w:hAnsi="Wingdings" w:hint="default"/>
      </w:rPr>
    </w:lvl>
    <w:lvl w:ilvl="6" w:tplc="756AD170">
      <w:start w:val="1"/>
      <w:numFmt w:val="bullet"/>
      <w:lvlText w:val=""/>
      <w:lvlJc w:val="left"/>
      <w:pPr>
        <w:ind w:left="5040" w:hanging="360"/>
      </w:pPr>
      <w:rPr>
        <w:rFonts w:ascii="Symbol" w:hAnsi="Symbol" w:hint="default"/>
      </w:rPr>
    </w:lvl>
    <w:lvl w:ilvl="7" w:tplc="4BF08816">
      <w:start w:val="1"/>
      <w:numFmt w:val="bullet"/>
      <w:lvlText w:val="o"/>
      <w:lvlJc w:val="left"/>
      <w:pPr>
        <w:ind w:left="5760" w:hanging="360"/>
      </w:pPr>
      <w:rPr>
        <w:rFonts w:ascii="Courier New" w:hAnsi="Courier New" w:hint="default"/>
      </w:rPr>
    </w:lvl>
    <w:lvl w:ilvl="8" w:tplc="43522E4A">
      <w:start w:val="1"/>
      <w:numFmt w:val="bullet"/>
      <w:lvlText w:val=""/>
      <w:lvlJc w:val="left"/>
      <w:pPr>
        <w:ind w:left="6480" w:hanging="360"/>
      </w:pPr>
      <w:rPr>
        <w:rFonts w:ascii="Wingdings" w:hAnsi="Wingdings" w:hint="default"/>
      </w:rPr>
    </w:lvl>
  </w:abstractNum>
  <w:abstractNum w:abstractNumId="52" w15:restartNumberingAfterBreak="0">
    <w:nsid w:val="6E95CDE9"/>
    <w:multiLevelType w:val="hybridMultilevel"/>
    <w:tmpl w:val="FFFFFFFF"/>
    <w:lvl w:ilvl="0" w:tplc="4B3EF62E">
      <w:start w:val="1"/>
      <w:numFmt w:val="bullet"/>
      <w:lvlText w:val="·"/>
      <w:lvlJc w:val="left"/>
      <w:pPr>
        <w:ind w:left="720" w:hanging="360"/>
      </w:pPr>
      <w:rPr>
        <w:rFonts w:ascii="Symbol" w:hAnsi="Symbol" w:hint="default"/>
      </w:rPr>
    </w:lvl>
    <w:lvl w:ilvl="1" w:tplc="DD4EAA52">
      <w:start w:val="1"/>
      <w:numFmt w:val="bullet"/>
      <w:lvlText w:val="o"/>
      <w:lvlJc w:val="left"/>
      <w:pPr>
        <w:ind w:left="1440" w:hanging="360"/>
      </w:pPr>
      <w:rPr>
        <w:rFonts w:ascii="Courier New" w:hAnsi="Courier New" w:hint="default"/>
      </w:rPr>
    </w:lvl>
    <w:lvl w:ilvl="2" w:tplc="AB10331E">
      <w:start w:val="1"/>
      <w:numFmt w:val="bullet"/>
      <w:lvlText w:val=""/>
      <w:lvlJc w:val="left"/>
      <w:pPr>
        <w:ind w:left="2160" w:hanging="360"/>
      </w:pPr>
      <w:rPr>
        <w:rFonts w:ascii="Wingdings" w:hAnsi="Wingdings" w:hint="default"/>
      </w:rPr>
    </w:lvl>
    <w:lvl w:ilvl="3" w:tplc="66F2DCFE">
      <w:start w:val="1"/>
      <w:numFmt w:val="bullet"/>
      <w:lvlText w:val=""/>
      <w:lvlJc w:val="left"/>
      <w:pPr>
        <w:ind w:left="2880" w:hanging="360"/>
      </w:pPr>
      <w:rPr>
        <w:rFonts w:ascii="Symbol" w:hAnsi="Symbol" w:hint="default"/>
      </w:rPr>
    </w:lvl>
    <w:lvl w:ilvl="4" w:tplc="B1548B38">
      <w:start w:val="1"/>
      <w:numFmt w:val="bullet"/>
      <w:lvlText w:val="o"/>
      <w:lvlJc w:val="left"/>
      <w:pPr>
        <w:ind w:left="3600" w:hanging="360"/>
      </w:pPr>
      <w:rPr>
        <w:rFonts w:ascii="Courier New" w:hAnsi="Courier New" w:hint="default"/>
      </w:rPr>
    </w:lvl>
    <w:lvl w:ilvl="5" w:tplc="706A1224">
      <w:start w:val="1"/>
      <w:numFmt w:val="bullet"/>
      <w:lvlText w:val=""/>
      <w:lvlJc w:val="left"/>
      <w:pPr>
        <w:ind w:left="4320" w:hanging="360"/>
      </w:pPr>
      <w:rPr>
        <w:rFonts w:ascii="Wingdings" w:hAnsi="Wingdings" w:hint="default"/>
      </w:rPr>
    </w:lvl>
    <w:lvl w:ilvl="6" w:tplc="62D87434">
      <w:start w:val="1"/>
      <w:numFmt w:val="bullet"/>
      <w:lvlText w:val=""/>
      <w:lvlJc w:val="left"/>
      <w:pPr>
        <w:ind w:left="5040" w:hanging="360"/>
      </w:pPr>
      <w:rPr>
        <w:rFonts w:ascii="Symbol" w:hAnsi="Symbol" w:hint="default"/>
      </w:rPr>
    </w:lvl>
    <w:lvl w:ilvl="7" w:tplc="7C78A528">
      <w:start w:val="1"/>
      <w:numFmt w:val="bullet"/>
      <w:lvlText w:val="o"/>
      <w:lvlJc w:val="left"/>
      <w:pPr>
        <w:ind w:left="5760" w:hanging="360"/>
      </w:pPr>
      <w:rPr>
        <w:rFonts w:ascii="Courier New" w:hAnsi="Courier New" w:hint="default"/>
      </w:rPr>
    </w:lvl>
    <w:lvl w:ilvl="8" w:tplc="942A93A2">
      <w:start w:val="1"/>
      <w:numFmt w:val="bullet"/>
      <w:lvlText w:val=""/>
      <w:lvlJc w:val="left"/>
      <w:pPr>
        <w:ind w:left="6480" w:hanging="360"/>
      </w:pPr>
      <w:rPr>
        <w:rFonts w:ascii="Wingdings" w:hAnsi="Wingdings" w:hint="default"/>
      </w:rPr>
    </w:lvl>
  </w:abstractNum>
  <w:abstractNum w:abstractNumId="53" w15:restartNumberingAfterBreak="0">
    <w:nsid w:val="6E95E61F"/>
    <w:multiLevelType w:val="hybridMultilevel"/>
    <w:tmpl w:val="3EACB95C"/>
    <w:lvl w:ilvl="0" w:tplc="79FE692A">
      <w:start w:val="1"/>
      <w:numFmt w:val="bullet"/>
      <w:lvlText w:val=""/>
      <w:lvlJc w:val="left"/>
      <w:pPr>
        <w:ind w:left="720" w:hanging="360"/>
      </w:pPr>
      <w:rPr>
        <w:rFonts w:ascii="Symbol" w:hAnsi="Symbol" w:hint="default"/>
      </w:rPr>
    </w:lvl>
    <w:lvl w:ilvl="1" w:tplc="FF24C8CE">
      <w:start w:val="1"/>
      <w:numFmt w:val="bullet"/>
      <w:lvlText w:val="o"/>
      <w:lvlJc w:val="left"/>
      <w:pPr>
        <w:ind w:left="1440" w:hanging="360"/>
      </w:pPr>
      <w:rPr>
        <w:rFonts w:ascii="Courier New" w:hAnsi="Courier New" w:hint="default"/>
      </w:rPr>
    </w:lvl>
    <w:lvl w:ilvl="2" w:tplc="15D279CC">
      <w:start w:val="1"/>
      <w:numFmt w:val="bullet"/>
      <w:lvlText w:val=""/>
      <w:lvlJc w:val="left"/>
      <w:pPr>
        <w:ind w:left="2160" w:hanging="360"/>
      </w:pPr>
      <w:rPr>
        <w:rFonts w:ascii="Wingdings" w:hAnsi="Wingdings" w:hint="default"/>
      </w:rPr>
    </w:lvl>
    <w:lvl w:ilvl="3" w:tplc="E45892AA">
      <w:start w:val="1"/>
      <w:numFmt w:val="bullet"/>
      <w:lvlText w:val=""/>
      <w:lvlJc w:val="left"/>
      <w:pPr>
        <w:ind w:left="2880" w:hanging="360"/>
      </w:pPr>
      <w:rPr>
        <w:rFonts w:ascii="Symbol" w:hAnsi="Symbol" w:hint="default"/>
      </w:rPr>
    </w:lvl>
    <w:lvl w:ilvl="4" w:tplc="2224106C">
      <w:start w:val="1"/>
      <w:numFmt w:val="bullet"/>
      <w:lvlText w:val="o"/>
      <w:lvlJc w:val="left"/>
      <w:pPr>
        <w:ind w:left="3600" w:hanging="360"/>
      </w:pPr>
      <w:rPr>
        <w:rFonts w:ascii="Courier New" w:hAnsi="Courier New" w:hint="default"/>
      </w:rPr>
    </w:lvl>
    <w:lvl w:ilvl="5" w:tplc="55227A64">
      <w:start w:val="1"/>
      <w:numFmt w:val="bullet"/>
      <w:lvlText w:val=""/>
      <w:lvlJc w:val="left"/>
      <w:pPr>
        <w:ind w:left="4320" w:hanging="360"/>
      </w:pPr>
      <w:rPr>
        <w:rFonts w:ascii="Wingdings" w:hAnsi="Wingdings" w:hint="default"/>
      </w:rPr>
    </w:lvl>
    <w:lvl w:ilvl="6" w:tplc="C7A24C96">
      <w:start w:val="1"/>
      <w:numFmt w:val="bullet"/>
      <w:lvlText w:val=""/>
      <w:lvlJc w:val="left"/>
      <w:pPr>
        <w:ind w:left="5040" w:hanging="360"/>
      </w:pPr>
      <w:rPr>
        <w:rFonts w:ascii="Symbol" w:hAnsi="Symbol" w:hint="default"/>
      </w:rPr>
    </w:lvl>
    <w:lvl w:ilvl="7" w:tplc="A25086E8">
      <w:start w:val="1"/>
      <w:numFmt w:val="bullet"/>
      <w:lvlText w:val="o"/>
      <w:lvlJc w:val="left"/>
      <w:pPr>
        <w:ind w:left="5760" w:hanging="360"/>
      </w:pPr>
      <w:rPr>
        <w:rFonts w:ascii="Courier New" w:hAnsi="Courier New" w:hint="default"/>
      </w:rPr>
    </w:lvl>
    <w:lvl w:ilvl="8" w:tplc="1BBA1AFE">
      <w:start w:val="1"/>
      <w:numFmt w:val="bullet"/>
      <w:lvlText w:val=""/>
      <w:lvlJc w:val="left"/>
      <w:pPr>
        <w:ind w:left="6480" w:hanging="360"/>
      </w:pPr>
      <w:rPr>
        <w:rFonts w:ascii="Wingdings" w:hAnsi="Wingdings" w:hint="default"/>
      </w:rPr>
    </w:lvl>
  </w:abstractNum>
  <w:abstractNum w:abstractNumId="54" w15:restartNumberingAfterBreak="0">
    <w:nsid w:val="6FBC46CB"/>
    <w:multiLevelType w:val="hybridMultilevel"/>
    <w:tmpl w:val="36C0C06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5" w15:restartNumberingAfterBreak="0">
    <w:nsid w:val="737B7512"/>
    <w:multiLevelType w:val="hybridMultilevel"/>
    <w:tmpl w:val="8E76DAAE"/>
    <w:lvl w:ilvl="0" w:tplc="CD28F8A8">
      <w:start w:val="1"/>
      <w:numFmt w:val="bullet"/>
      <w:lvlText w:val=""/>
      <w:lvlJc w:val="left"/>
      <w:pPr>
        <w:ind w:left="720" w:hanging="360"/>
      </w:pPr>
      <w:rPr>
        <w:rFonts w:ascii="Symbol" w:hAnsi="Symbol" w:hint="default"/>
      </w:rPr>
    </w:lvl>
    <w:lvl w:ilvl="1" w:tplc="0CC66C54">
      <w:start w:val="1"/>
      <w:numFmt w:val="bullet"/>
      <w:lvlText w:val="o"/>
      <w:lvlJc w:val="left"/>
      <w:pPr>
        <w:ind w:left="1440" w:hanging="360"/>
      </w:pPr>
      <w:rPr>
        <w:rFonts w:ascii="Courier New" w:hAnsi="Courier New" w:hint="default"/>
      </w:rPr>
    </w:lvl>
    <w:lvl w:ilvl="2" w:tplc="6414C748">
      <w:start w:val="1"/>
      <w:numFmt w:val="bullet"/>
      <w:lvlText w:val=""/>
      <w:lvlJc w:val="left"/>
      <w:pPr>
        <w:ind w:left="2160" w:hanging="360"/>
      </w:pPr>
      <w:rPr>
        <w:rFonts w:ascii="Wingdings" w:hAnsi="Wingdings" w:hint="default"/>
      </w:rPr>
    </w:lvl>
    <w:lvl w:ilvl="3" w:tplc="A1026CD6">
      <w:start w:val="1"/>
      <w:numFmt w:val="bullet"/>
      <w:lvlText w:val=""/>
      <w:lvlJc w:val="left"/>
      <w:pPr>
        <w:ind w:left="2880" w:hanging="360"/>
      </w:pPr>
      <w:rPr>
        <w:rFonts w:ascii="Symbol" w:hAnsi="Symbol" w:hint="default"/>
      </w:rPr>
    </w:lvl>
    <w:lvl w:ilvl="4" w:tplc="AB0C67E8">
      <w:start w:val="1"/>
      <w:numFmt w:val="bullet"/>
      <w:lvlText w:val="o"/>
      <w:lvlJc w:val="left"/>
      <w:pPr>
        <w:ind w:left="3600" w:hanging="360"/>
      </w:pPr>
      <w:rPr>
        <w:rFonts w:ascii="Courier New" w:hAnsi="Courier New" w:hint="default"/>
      </w:rPr>
    </w:lvl>
    <w:lvl w:ilvl="5" w:tplc="9412FA54">
      <w:start w:val="1"/>
      <w:numFmt w:val="bullet"/>
      <w:lvlText w:val=""/>
      <w:lvlJc w:val="left"/>
      <w:pPr>
        <w:ind w:left="4320" w:hanging="360"/>
      </w:pPr>
      <w:rPr>
        <w:rFonts w:ascii="Wingdings" w:hAnsi="Wingdings" w:hint="default"/>
      </w:rPr>
    </w:lvl>
    <w:lvl w:ilvl="6" w:tplc="206E96BC">
      <w:start w:val="1"/>
      <w:numFmt w:val="bullet"/>
      <w:lvlText w:val=""/>
      <w:lvlJc w:val="left"/>
      <w:pPr>
        <w:ind w:left="5040" w:hanging="360"/>
      </w:pPr>
      <w:rPr>
        <w:rFonts w:ascii="Symbol" w:hAnsi="Symbol" w:hint="default"/>
      </w:rPr>
    </w:lvl>
    <w:lvl w:ilvl="7" w:tplc="315E2FB2">
      <w:start w:val="1"/>
      <w:numFmt w:val="bullet"/>
      <w:lvlText w:val="o"/>
      <w:lvlJc w:val="left"/>
      <w:pPr>
        <w:ind w:left="5760" w:hanging="360"/>
      </w:pPr>
      <w:rPr>
        <w:rFonts w:ascii="Courier New" w:hAnsi="Courier New" w:hint="default"/>
      </w:rPr>
    </w:lvl>
    <w:lvl w:ilvl="8" w:tplc="1D76A28A">
      <w:start w:val="1"/>
      <w:numFmt w:val="bullet"/>
      <w:lvlText w:val=""/>
      <w:lvlJc w:val="left"/>
      <w:pPr>
        <w:ind w:left="6480" w:hanging="360"/>
      </w:pPr>
      <w:rPr>
        <w:rFonts w:ascii="Wingdings" w:hAnsi="Wingdings" w:hint="default"/>
      </w:rPr>
    </w:lvl>
  </w:abstractNum>
  <w:abstractNum w:abstractNumId="56" w15:restartNumberingAfterBreak="0">
    <w:nsid w:val="790EC838"/>
    <w:multiLevelType w:val="hybridMultilevel"/>
    <w:tmpl w:val="54EC3FB0"/>
    <w:lvl w:ilvl="0" w:tplc="9FE4589C">
      <w:start w:val="1"/>
      <w:numFmt w:val="decimal"/>
      <w:lvlText w:val="%1."/>
      <w:lvlJc w:val="left"/>
      <w:pPr>
        <w:ind w:left="720" w:hanging="360"/>
      </w:pPr>
    </w:lvl>
    <w:lvl w:ilvl="1" w:tplc="D5F6F120">
      <w:start w:val="1"/>
      <w:numFmt w:val="lowerLetter"/>
      <w:lvlText w:val="%2."/>
      <w:lvlJc w:val="left"/>
      <w:pPr>
        <w:ind w:left="1440" w:hanging="360"/>
      </w:pPr>
    </w:lvl>
    <w:lvl w:ilvl="2" w:tplc="E80A670A">
      <w:start w:val="1"/>
      <w:numFmt w:val="lowerRoman"/>
      <w:lvlText w:val="%3."/>
      <w:lvlJc w:val="right"/>
      <w:pPr>
        <w:ind w:left="2160" w:hanging="180"/>
      </w:pPr>
    </w:lvl>
    <w:lvl w:ilvl="3" w:tplc="66FC5B6A">
      <w:start w:val="1"/>
      <w:numFmt w:val="decimal"/>
      <w:lvlText w:val="%4."/>
      <w:lvlJc w:val="left"/>
      <w:pPr>
        <w:ind w:left="2880" w:hanging="360"/>
      </w:pPr>
    </w:lvl>
    <w:lvl w:ilvl="4" w:tplc="672C80E6">
      <w:start w:val="1"/>
      <w:numFmt w:val="lowerLetter"/>
      <w:lvlText w:val="%5."/>
      <w:lvlJc w:val="left"/>
      <w:pPr>
        <w:ind w:left="3600" w:hanging="360"/>
      </w:pPr>
    </w:lvl>
    <w:lvl w:ilvl="5" w:tplc="915844A8">
      <w:start w:val="1"/>
      <w:numFmt w:val="lowerRoman"/>
      <w:lvlText w:val="%6."/>
      <w:lvlJc w:val="right"/>
      <w:pPr>
        <w:ind w:left="4320" w:hanging="180"/>
      </w:pPr>
    </w:lvl>
    <w:lvl w:ilvl="6" w:tplc="411A10E2">
      <w:start w:val="1"/>
      <w:numFmt w:val="decimal"/>
      <w:lvlText w:val="%7."/>
      <w:lvlJc w:val="left"/>
      <w:pPr>
        <w:ind w:left="5040" w:hanging="360"/>
      </w:pPr>
    </w:lvl>
    <w:lvl w:ilvl="7" w:tplc="EA3E0AA2">
      <w:start w:val="1"/>
      <w:numFmt w:val="lowerLetter"/>
      <w:lvlText w:val="%8."/>
      <w:lvlJc w:val="left"/>
      <w:pPr>
        <w:ind w:left="5760" w:hanging="360"/>
      </w:pPr>
    </w:lvl>
    <w:lvl w:ilvl="8" w:tplc="4DAAD5B4">
      <w:start w:val="1"/>
      <w:numFmt w:val="lowerRoman"/>
      <w:lvlText w:val="%9."/>
      <w:lvlJc w:val="right"/>
      <w:pPr>
        <w:ind w:left="6480" w:hanging="180"/>
      </w:pPr>
    </w:lvl>
  </w:abstractNum>
  <w:abstractNum w:abstractNumId="57" w15:restartNumberingAfterBreak="0">
    <w:nsid w:val="79C96C21"/>
    <w:multiLevelType w:val="multilevel"/>
    <w:tmpl w:val="8B223EE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58" w15:restartNumberingAfterBreak="0">
    <w:nsid w:val="7A8C46B7"/>
    <w:multiLevelType w:val="hybridMultilevel"/>
    <w:tmpl w:val="FFFFFFFF"/>
    <w:lvl w:ilvl="0" w:tplc="C42EA8AC">
      <w:start w:val="1"/>
      <w:numFmt w:val="bullet"/>
      <w:lvlText w:val="·"/>
      <w:lvlJc w:val="left"/>
      <w:pPr>
        <w:ind w:left="720" w:hanging="360"/>
      </w:pPr>
      <w:rPr>
        <w:rFonts w:ascii="Symbol" w:hAnsi="Symbol" w:hint="default"/>
      </w:rPr>
    </w:lvl>
    <w:lvl w:ilvl="1" w:tplc="5C102E08">
      <w:start w:val="1"/>
      <w:numFmt w:val="bullet"/>
      <w:lvlText w:val="o"/>
      <w:lvlJc w:val="left"/>
      <w:pPr>
        <w:ind w:left="1440" w:hanging="360"/>
      </w:pPr>
      <w:rPr>
        <w:rFonts w:ascii="Symbol" w:hAnsi="Symbol" w:hint="default"/>
      </w:rPr>
    </w:lvl>
    <w:lvl w:ilvl="2" w:tplc="51B4B6AA">
      <w:start w:val="1"/>
      <w:numFmt w:val="bullet"/>
      <w:lvlText w:val=""/>
      <w:lvlJc w:val="left"/>
      <w:pPr>
        <w:ind w:left="2160" w:hanging="360"/>
      </w:pPr>
      <w:rPr>
        <w:rFonts w:ascii="Wingdings" w:hAnsi="Wingdings" w:hint="default"/>
      </w:rPr>
    </w:lvl>
    <w:lvl w:ilvl="3" w:tplc="4DA04840">
      <w:start w:val="1"/>
      <w:numFmt w:val="bullet"/>
      <w:lvlText w:val=""/>
      <w:lvlJc w:val="left"/>
      <w:pPr>
        <w:ind w:left="2880" w:hanging="360"/>
      </w:pPr>
      <w:rPr>
        <w:rFonts w:ascii="Symbol" w:hAnsi="Symbol" w:hint="default"/>
      </w:rPr>
    </w:lvl>
    <w:lvl w:ilvl="4" w:tplc="112AD94C">
      <w:start w:val="1"/>
      <w:numFmt w:val="bullet"/>
      <w:lvlText w:val="o"/>
      <w:lvlJc w:val="left"/>
      <w:pPr>
        <w:ind w:left="3600" w:hanging="360"/>
      </w:pPr>
      <w:rPr>
        <w:rFonts w:ascii="Courier New" w:hAnsi="Courier New" w:hint="default"/>
      </w:rPr>
    </w:lvl>
    <w:lvl w:ilvl="5" w:tplc="CCF4630C">
      <w:start w:val="1"/>
      <w:numFmt w:val="bullet"/>
      <w:lvlText w:val=""/>
      <w:lvlJc w:val="left"/>
      <w:pPr>
        <w:ind w:left="4320" w:hanging="360"/>
      </w:pPr>
      <w:rPr>
        <w:rFonts w:ascii="Wingdings" w:hAnsi="Wingdings" w:hint="default"/>
      </w:rPr>
    </w:lvl>
    <w:lvl w:ilvl="6" w:tplc="400A42C2">
      <w:start w:val="1"/>
      <w:numFmt w:val="bullet"/>
      <w:lvlText w:val=""/>
      <w:lvlJc w:val="left"/>
      <w:pPr>
        <w:ind w:left="5040" w:hanging="360"/>
      </w:pPr>
      <w:rPr>
        <w:rFonts w:ascii="Symbol" w:hAnsi="Symbol" w:hint="default"/>
      </w:rPr>
    </w:lvl>
    <w:lvl w:ilvl="7" w:tplc="84D0B83E">
      <w:start w:val="1"/>
      <w:numFmt w:val="bullet"/>
      <w:lvlText w:val="o"/>
      <w:lvlJc w:val="left"/>
      <w:pPr>
        <w:ind w:left="5760" w:hanging="360"/>
      </w:pPr>
      <w:rPr>
        <w:rFonts w:ascii="Courier New" w:hAnsi="Courier New" w:hint="default"/>
      </w:rPr>
    </w:lvl>
    <w:lvl w:ilvl="8" w:tplc="949CB356">
      <w:start w:val="1"/>
      <w:numFmt w:val="bullet"/>
      <w:lvlText w:val=""/>
      <w:lvlJc w:val="left"/>
      <w:pPr>
        <w:ind w:left="6480" w:hanging="360"/>
      </w:pPr>
      <w:rPr>
        <w:rFonts w:ascii="Wingdings" w:hAnsi="Wingdings" w:hint="default"/>
      </w:rPr>
    </w:lvl>
  </w:abstractNum>
  <w:abstractNum w:abstractNumId="59" w15:restartNumberingAfterBreak="0">
    <w:nsid w:val="7B8122FD"/>
    <w:multiLevelType w:val="hybridMultilevel"/>
    <w:tmpl w:val="FFFFFFFF"/>
    <w:lvl w:ilvl="0" w:tplc="7F6E3522">
      <w:start w:val="1"/>
      <w:numFmt w:val="bullet"/>
      <w:lvlText w:val="·"/>
      <w:lvlJc w:val="left"/>
      <w:pPr>
        <w:ind w:left="720" w:hanging="360"/>
      </w:pPr>
      <w:rPr>
        <w:rFonts w:ascii="Symbol" w:hAnsi="Symbol" w:hint="default"/>
      </w:rPr>
    </w:lvl>
    <w:lvl w:ilvl="1" w:tplc="AF561278">
      <w:start w:val="1"/>
      <w:numFmt w:val="bullet"/>
      <w:lvlText w:val="o"/>
      <w:lvlJc w:val="left"/>
      <w:pPr>
        <w:ind w:left="1440" w:hanging="360"/>
      </w:pPr>
      <w:rPr>
        <w:rFonts w:ascii="Courier New" w:hAnsi="Courier New" w:hint="default"/>
      </w:rPr>
    </w:lvl>
    <w:lvl w:ilvl="2" w:tplc="C77A0D78">
      <w:start w:val="1"/>
      <w:numFmt w:val="bullet"/>
      <w:lvlText w:val=""/>
      <w:lvlJc w:val="left"/>
      <w:pPr>
        <w:ind w:left="2160" w:hanging="360"/>
      </w:pPr>
      <w:rPr>
        <w:rFonts w:ascii="Wingdings" w:hAnsi="Wingdings" w:hint="default"/>
      </w:rPr>
    </w:lvl>
    <w:lvl w:ilvl="3" w:tplc="1D081D12">
      <w:start w:val="1"/>
      <w:numFmt w:val="bullet"/>
      <w:lvlText w:val=""/>
      <w:lvlJc w:val="left"/>
      <w:pPr>
        <w:ind w:left="2880" w:hanging="360"/>
      </w:pPr>
      <w:rPr>
        <w:rFonts w:ascii="Symbol" w:hAnsi="Symbol" w:hint="default"/>
      </w:rPr>
    </w:lvl>
    <w:lvl w:ilvl="4" w:tplc="7F8C963A">
      <w:start w:val="1"/>
      <w:numFmt w:val="bullet"/>
      <w:lvlText w:val="o"/>
      <w:lvlJc w:val="left"/>
      <w:pPr>
        <w:ind w:left="3600" w:hanging="360"/>
      </w:pPr>
      <w:rPr>
        <w:rFonts w:ascii="Courier New" w:hAnsi="Courier New" w:hint="default"/>
      </w:rPr>
    </w:lvl>
    <w:lvl w:ilvl="5" w:tplc="9CD2CB0E">
      <w:start w:val="1"/>
      <w:numFmt w:val="bullet"/>
      <w:lvlText w:val=""/>
      <w:lvlJc w:val="left"/>
      <w:pPr>
        <w:ind w:left="4320" w:hanging="360"/>
      </w:pPr>
      <w:rPr>
        <w:rFonts w:ascii="Wingdings" w:hAnsi="Wingdings" w:hint="default"/>
      </w:rPr>
    </w:lvl>
    <w:lvl w:ilvl="6" w:tplc="7C8EED88">
      <w:start w:val="1"/>
      <w:numFmt w:val="bullet"/>
      <w:lvlText w:val=""/>
      <w:lvlJc w:val="left"/>
      <w:pPr>
        <w:ind w:left="5040" w:hanging="360"/>
      </w:pPr>
      <w:rPr>
        <w:rFonts w:ascii="Symbol" w:hAnsi="Symbol" w:hint="default"/>
      </w:rPr>
    </w:lvl>
    <w:lvl w:ilvl="7" w:tplc="2BB42484">
      <w:start w:val="1"/>
      <w:numFmt w:val="bullet"/>
      <w:lvlText w:val="o"/>
      <w:lvlJc w:val="left"/>
      <w:pPr>
        <w:ind w:left="5760" w:hanging="360"/>
      </w:pPr>
      <w:rPr>
        <w:rFonts w:ascii="Courier New" w:hAnsi="Courier New" w:hint="default"/>
      </w:rPr>
    </w:lvl>
    <w:lvl w:ilvl="8" w:tplc="3ECA350A">
      <w:start w:val="1"/>
      <w:numFmt w:val="bullet"/>
      <w:lvlText w:val=""/>
      <w:lvlJc w:val="left"/>
      <w:pPr>
        <w:ind w:left="6480" w:hanging="360"/>
      </w:pPr>
      <w:rPr>
        <w:rFonts w:ascii="Wingdings" w:hAnsi="Wingdings" w:hint="default"/>
      </w:rPr>
    </w:lvl>
  </w:abstractNum>
  <w:abstractNum w:abstractNumId="60" w15:restartNumberingAfterBreak="0">
    <w:nsid w:val="7E452A54"/>
    <w:multiLevelType w:val="hybridMultilevel"/>
    <w:tmpl w:val="4B6A9D6A"/>
    <w:lvl w:ilvl="0" w:tplc="52308B6E">
      <w:start w:val="1"/>
      <w:numFmt w:val="bullet"/>
      <w:lvlText w:val=""/>
      <w:lvlJc w:val="left"/>
      <w:pPr>
        <w:ind w:left="720" w:hanging="360"/>
      </w:pPr>
      <w:rPr>
        <w:rFonts w:ascii="Symbol" w:hAnsi="Symbol" w:hint="default"/>
      </w:rPr>
    </w:lvl>
    <w:lvl w:ilvl="1" w:tplc="8A649B7C">
      <w:start w:val="1"/>
      <w:numFmt w:val="bullet"/>
      <w:lvlText w:val="o"/>
      <w:lvlJc w:val="left"/>
      <w:pPr>
        <w:ind w:left="1440" w:hanging="360"/>
      </w:pPr>
      <w:rPr>
        <w:rFonts w:ascii="Courier New" w:hAnsi="Courier New" w:hint="default"/>
      </w:rPr>
    </w:lvl>
    <w:lvl w:ilvl="2" w:tplc="52749F22">
      <w:start w:val="1"/>
      <w:numFmt w:val="bullet"/>
      <w:lvlText w:val=""/>
      <w:lvlJc w:val="left"/>
      <w:pPr>
        <w:ind w:left="2160" w:hanging="360"/>
      </w:pPr>
      <w:rPr>
        <w:rFonts w:ascii="Wingdings" w:hAnsi="Wingdings" w:hint="default"/>
      </w:rPr>
    </w:lvl>
    <w:lvl w:ilvl="3" w:tplc="84202F52">
      <w:start w:val="1"/>
      <w:numFmt w:val="bullet"/>
      <w:lvlText w:val=""/>
      <w:lvlJc w:val="left"/>
      <w:pPr>
        <w:ind w:left="2880" w:hanging="360"/>
      </w:pPr>
      <w:rPr>
        <w:rFonts w:ascii="Symbol" w:hAnsi="Symbol" w:hint="default"/>
      </w:rPr>
    </w:lvl>
    <w:lvl w:ilvl="4" w:tplc="B2304ACA">
      <w:start w:val="1"/>
      <w:numFmt w:val="bullet"/>
      <w:lvlText w:val="o"/>
      <w:lvlJc w:val="left"/>
      <w:pPr>
        <w:ind w:left="3600" w:hanging="360"/>
      </w:pPr>
      <w:rPr>
        <w:rFonts w:ascii="Courier New" w:hAnsi="Courier New" w:hint="default"/>
      </w:rPr>
    </w:lvl>
    <w:lvl w:ilvl="5" w:tplc="A940A0CC">
      <w:start w:val="1"/>
      <w:numFmt w:val="bullet"/>
      <w:lvlText w:val=""/>
      <w:lvlJc w:val="left"/>
      <w:pPr>
        <w:ind w:left="4320" w:hanging="360"/>
      </w:pPr>
      <w:rPr>
        <w:rFonts w:ascii="Wingdings" w:hAnsi="Wingdings" w:hint="default"/>
      </w:rPr>
    </w:lvl>
    <w:lvl w:ilvl="6" w:tplc="4268F112">
      <w:start w:val="1"/>
      <w:numFmt w:val="bullet"/>
      <w:lvlText w:val=""/>
      <w:lvlJc w:val="left"/>
      <w:pPr>
        <w:ind w:left="5040" w:hanging="360"/>
      </w:pPr>
      <w:rPr>
        <w:rFonts w:ascii="Symbol" w:hAnsi="Symbol" w:hint="default"/>
      </w:rPr>
    </w:lvl>
    <w:lvl w:ilvl="7" w:tplc="EAA6A2C2">
      <w:start w:val="1"/>
      <w:numFmt w:val="bullet"/>
      <w:lvlText w:val="o"/>
      <w:lvlJc w:val="left"/>
      <w:pPr>
        <w:ind w:left="5760" w:hanging="360"/>
      </w:pPr>
      <w:rPr>
        <w:rFonts w:ascii="Courier New" w:hAnsi="Courier New" w:hint="default"/>
      </w:rPr>
    </w:lvl>
    <w:lvl w:ilvl="8" w:tplc="971A4A3A">
      <w:start w:val="1"/>
      <w:numFmt w:val="bullet"/>
      <w:lvlText w:val=""/>
      <w:lvlJc w:val="left"/>
      <w:pPr>
        <w:ind w:left="6480" w:hanging="360"/>
      </w:pPr>
      <w:rPr>
        <w:rFonts w:ascii="Wingdings" w:hAnsi="Wingdings" w:hint="default"/>
      </w:rPr>
    </w:lvl>
  </w:abstractNum>
  <w:abstractNum w:abstractNumId="61" w15:restartNumberingAfterBreak="0">
    <w:nsid w:val="7FE4717C"/>
    <w:multiLevelType w:val="hybridMultilevel"/>
    <w:tmpl w:val="FFFFFFFF"/>
    <w:lvl w:ilvl="0" w:tplc="11703564">
      <w:start w:val="1"/>
      <w:numFmt w:val="bullet"/>
      <w:lvlText w:val="·"/>
      <w:lvlJc w:val="left"/>
      <w:pPr>
        <w:ind w:left="720" w:hanging="360"/>
      </w:pPr>
      <w:rPr>
        <w:rFonts w:ascii="Symbol" w:hAnsi="Symbol" w:hint="default"/>
      </w:rPr>
    </w:lvl>
    <w:lvl w:ilvl="1" w:tplc="B3E4C142">
      <w:start w:val="1"/>
      <w:numFmt w:val="bullet"/>
      <w:lvlText w:val="o"/>
      <w:lvlJc w:val="left"/>
      <w:pPr>
        <w:ind w:left="1440" w:hanging="360"/>
      </w:pPr>
      <w:rPr>
        <w:rFonts w:ascii="Courier New" w:hAnsi="Courier New" w:hint="default"/>
      </w:rPr>
    </w:lvl>
    <w:lvl w:ilvl="2" w:tplc="9A1CC230">
      <w:start w:val="1"/>
      <w:numFmt w:val="bullet"/>
      <w:lvlText w:val=""/>
      <w:lvlJc w:val="left"/>
      <w:pPr>
        <w:ind w:left="2160" w:hanging="360"/>
      </w:pPr>
      <w:rPr>
        <w:rFonts w:ascii="Wingdings" w:hAnsi="Wingdings" w:hint="default"/>
      </w:rPr>
    </w:lvl>
    <w:lvl w:ilvl="3" w:tplc="3C56270E">
      <w:start w:val="1"/>
      <w:numFmt w:val="bullet"/>
      <w:lvlText w:val=""/>
      <w:lvlJc w:val="left"/>
      <w:pPr>
        <w:ind w:left="2880" w:hanging="360"/>
      </w:pPr>
      <w:rPr>
        <w:rFonts w:ascii="Symbol" w:hAnsi="Symbol" w:hint="default"/>
      </w:rPr>
    </w:lvl>
    <w:lvl w:ilvl="4" w:tplc="C64A8BDC">
      <w:start w:val="1"/>
      <w:numFmt w:val="bullet"/>
      <w:lvlText w:val="o"/>
      <w:lvlJc w:val="left"/>
      <w:pPr>
        <w:ind w:left="3600" w:hanging="360"/>
      </w:pPr>
      <w:rPr>
        <w:rFonts w:ascii="Courier New" w:hAnsi="Courier New" w:hint="default"/>
      </w:rPr>
    </w:lvl>
    <w:lvl w:ilvl="5" w:tplc="F996A32C">
      <w:start w:val="1"/>
      <w:numFmt w:val="bullet"/>
      <w:lvlText w:val=""/>
      <w:lvlJc w:val="left"/>
      <w:pPr>
        <w:ind w:left="4320" w:hanging="360"/>
      </w:pPr>
      <w:rPr>
        <w:rFonts w:ascii="Wingdings" w:hAnsi="Wingdings" w:hint="default"/>
      </w:rPr>
    </w:lvl>
    <w:lvl w:ilvl="6" w:tplc="4ACE1552">
      <w:start w:val="1"/>
      <w:numFmt w:val="bullet"/>
      <w:lvlText w:val=""/>
      <w:lvlJc w:val="left"/>
      <w:pPr>
        <w:ind w:left="5040" w:hanging="360"/>
      </w:pPr>
      <w:rPr>
        <w:rFonts w:ascii="Symbol" w:hAnsi="Symbol" w:hint="default"/>
      </w:rPr>
    </w:lvl>
    <w:lvl w:ilvl="7" w:tplc="5288BF82">
      <w:start w:val="1"/>
      <w:numFmt w:val="bullet"/>
      <w:lvlText w:val="o"/>
      <w:lvlJc w:val="left"/>
      <w:pPr>
        <w:ind w:left="5760" w:hanging="360"/>
      </w:pPr>
      <w:rPr>
        <w:rFonts w:ascii="Courier New" w:hAnsi="Courier New" w:hint="default"/>
      </w:rPr>
    </w:lvl>
    <w:lvl w:ilvl="8" w:tplc="4FB42D68">
      <w:start w:val="1"/>
      <w:numFmt w:val="bullet"/>
      <w:lvlText w:val=""/>
      <w:lvlJc w:val="left"/>
      <w:pPr>
        <w:ind w:left="6480" w:hanging="360"/>
      </w:pPr>
      <w:rPr>
        <w:rFonts w:ascii="Wingdings" w:hAnsi="Wingdings" w:hint="default"/>
      </w:rPr>
    </w:lvl>
  </w:abstractNum>
  <w:num w:numId="1" w16cid:durableId="1831363041">
    <w:abstractNumId w:val="6"/>
  </w:num>
  <w:num w:numId="2" w16cid:durableId="154691737">
    <w:abstractNumId w:val="53"/>
  </w:num>
  <w:num w:numId="3" w16cid:durableId="640038633">
    <w:abstractNumId w:val="40"/>
  </w:num>
  <w:num w:numId="4" w16cid:durableId="235628601">
    <w:abstractNumId w:val="38"/>
  </w:num>
  <w:num w:numId="5" w16cid:durableId="778644819">
    <w:abstractNumId w:val="56"/>
  </w:num>
  <w:num w:numId="6" w16cid:durableId="322272921">
    <w:abstractNumId w:val="12"/>
  </w:num>
  <w:num w:numId="7" w16cid:durableId="563488891">
    <w:abstractNumId w:val="34"/>
  </w:num>
  <w:num w:numId="8" w16cid:durableId="1505434225">
    <w:abstractNumId w:val="55"/>
  </w:num>
  <w:num w:numId="9" w16cid:durableId="484594605">
    <w:abstractNumId w:val="41"/>
  </w:num>
  <w:num w:numId="10" w16cid:durableId="2125339220">
    <w:abstractNumId w:val="13"/>
  </w:num>
  <w:num w:numId="11" w16cid:durableId="1173374425">
    <w:abstractNumId w:val="39"/>
  </w:num>
  <w:num w:numId="12" w16cid:durableId="293799262">
    <w:abstractNumId w:val="60"/>
  </w:num>
  <w:num w:numId="13" w16cid:durableId="1424182011">
    <w:abstractNumId w:val="5"/>
  </w:num>
  <w:num w:numId="14" w16cid:durableId="1917741553">
    <w:abstractNumId w:val="36"/>
  </w:num>
  <w:num w:numId="15" w16cid:durableId="427389620">
    <w:abstractNumId w:val="11"/>
  </w:num>
  <w:num w:numId="16" w16cid:durableId="59987624">
    <w:abstractNumId w:val="50"/>
  </w:num>
  <w:num w:numId="17" w16cid:durableId="881213593">
    <w:abstractNumId w:val="46"/>
  </w:num>
  <w:num w:numId="18" w16cid:durableId="239369410">
    <w:abstractNumId w:val="19"/>
  </w:num>
  <w:num w:numId="19" w16cid:durableId="1429349533">
    <w:abstractNumId w:val="32"/>
  </w:num>
  <w:num w:numId="20" w16cid:durableId="665746080">
    <w:abstractNumId w:val="25"/>
  </w:num>
  <w:num w:numId="21" w16cid:durableId="1516920603">
    <w:abstractNumId w:val="20"/>
  </w:num>
  <w:num w:numId="22" w16cid:durableId="1548570516">
    <w:abstractNumId w:val="23"/>
  </w:num>
  <w:num w:numId="23" w16cid:durableId="313531806">
    <w:abstractNumId w:val="45"/>
  </w:num>
  <w:num w:numId="24" w16cid:durableId="954940478">
    <w:abstractNumId w:val="3"/>
  </w:num>
  <w:num w:numId="25" w16cid:durableId="1801343973">
    <w:abstractNumId w:val="15"/>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40686717">
    <w:abstractNumId w:val="57"/>
  </w:num>
  <w:num w:numId="27" w16cid:durableId="1696269392">
    <w:abstractNumId w:val="7"/>
  </w:num>
  <w:num w:numId="28" w16cid:durableId="1997220634">
    <w:abstractNumId w:val="47"/>
  </w:num>
  <w:num w:numId="29" w16cid:durableId="764303769">
    <w:abstractNumId w:val="42"/>
  </w:num>
  <w:num w:numId="30" w16cid:durableId="459420383">
    <w:abstractNumId w:val="27"/>
  </w:num>
  <w:num w:numId="31" w16cid:durableId="1241789792">
    <w:abstractNumId w:val="43"/>
  </w:num>
  <w:num w:numId="32" w16cid:durableId="262609757">
    <w:abstractNumId w:val="49"/>
  </w:num>
  <w:num w:numId="33" w16cid:durableId="707025882">
    <w:abstractNumId w:val="37"/>
  </w:num>
  <w:num w:numId="34" w16cid:durableId="1490365063">
    <w:abstractNumId w:val="54"/>
  </w:num>
  <w:num w:numId="35" w16cid:durableId="956183331">
    <w:abstractNumId w:val="33"/>
  </w:num>
  <w:num w:numId="36" w16cid:durableId="773548843">
    <w:abstractNumId w:val="8"/>
  </w:num>
  <w:num w:numId="37" w16cid:durableId="1039084999">
    <w:abstractNumId w:val="22"/>
  </w:num>
  <w:num w:numId="38" w16cid:durableId="787815636">
    <w:abstractNumId w:val="52"/>
  </w:num>
  <w:num w:numId="39" w16cid:durableId="643313409">
    <w:abstractNumId w:val="4"/>
  </w:num>
  <w:num w:numId="40" w16cid:durableId="1119493602">
    <w:abstractNumId w:val="31"/>
  </w:num>
  <w:num w:numId="41" w16cid:durableId="1035888735">
    <w:abstractNumId w:val="14"/>
  </w:num>
  <w:num w:numId="42" w16cid:durableId="1807045184">
    <w:abstractNumId w:val="24"/>
  </w:num>
  <w:num w:numId="43" w16cid:durableId="1654720359">
    <w:abstractNumId w:val="26"/>
  </w:num>
  <w:num w:numId="44" w16cid:durableId="1306277875">
    <w:abstractNumId w:val="16"/>
  </w:num>
  <w:num w:numId="45" w16cid:durableId="583105707">
    <w:abstractNumId w:val="0"/>
  </w:num>
  <w:num w:numId="46" w16cid:durableId="1103502815">
    <w:abstractNumId w:val="2"/>
  </w:num>
  <w:num w:numId="47" w16cid:durableId="1576862450">
    <w:abstractNumId w:val="59"/>
  </w:num>
  <w:num w:numId="48" w16cid:durableId="1654483803">
    <w:abstractNumId w:val="29"/>
  </w:num>
  <w:num w:numId="49" w16cid:durableId="13071063">
    <w:abstractNumId w:val="9"/>
  </w:num>
  <w:num w:numId="50" w16cid:durableId="1911383243">
    <w:abstractNumId w:val="48"/>
  </w:num>
  <w:num w:numId="51" w16cid:durableId="233901901">
    <w:abstractNumId w:val="21"/>
  </w:num>
  <w:num w:numId="52" w16cid:durableId="440074283">
    <w:abstractNumId w:val="58"/>
  </w:num>
  <w:num w:numId="53" w16cid:durableId="1784035504">
    <w:abstractNumId w:val="30"/>
  </w:num>
  <w:num w:numId="54" w16cid:durableId="1017192491">
    <w:abstractNumId w:val="17"/>
  </w:num>
  <w:num w:numId="55" w16cid:durableId="590166559">
    <w:abstractNumId w:val="51"/>
  </w:num>
  <w:num w:numId="56" w16cid:durableId="660893838">
    <w:abstractNumId w:val="28"/>
  </w:num>
  <w:num w:numId="57" w16cid:durableId="21902053">
    <w:abstractNumId w:val="1"/>
  </w:num>
  <w:num w:numId="58" w16cid:durableId="1307200383">
    <w:abstractNumId w:val="18"/>
  </w:num>
  <w:num w:numId="59" w16cid:durableId="1216817768">
    <w:abstractNumId w:val="35"/>
  </w:num>
  <w:num w:numId="60" w16cid:durableId="2019116373">
    <w:abstractNumId w:val="61"/>
  </w:num>
  <w:num w:numId="61" w16cid:durableId="2019500917">
    <w:abstractNumId w:val="44"/>
  </w:num>
  <w:num w:numId="62" w16cid:durableId="761267572">
    <w:abstractNumId w:val="10"/>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6"/>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msName" w:val="MYCORSA"/>
    <w:docVar w:name="DocAuthor" w:val="Annelie Jenniskens - van Rijswick"/>
    <w:docVar w:name="DocDuplex" w:val="DUPLEX_DEFAULT"/>
    <w:docVar w:name="DocIndex" w:val="0000"/>
    <w:docVar w:name="DocPrinter" w:val="NOPRINTER"/>
    <w:docVar w:name="DocReg" w:val="0"/>
    <w:docVar w:name="DocType" w:val="INT"/>
    <w:docVar w:name="DocumentLanguage" w:val="nl-NL"/>
    <w:docVar w:name="IW_Generated" w:val="True"/>
    <w:docVar w:name="mitCorsId" w:val="20-0016940"/>
    <w:docVar w:name="mitCorsVersion" w:val="1"/>
    <w:docVar w:name="mitFileNames" w:val="P:\MIT Office\Sjabloon\Algemeen\Leeg formulier staand.dot|P:\MIT Office\Sjabloon\Algemeen\Bouwstenen\Logo kop formulier.dot|"/>
    <w:docVar w:name="mitStyleTemplates" w:val="Huisstijl Gemeente Horst aan de Maas|"/>
    <w:docVar w:name="mitXMLOut" w:val="&lt;?xml version=&quot;1.0&quot; encoding=&quot;UTF-8&quot; ?&gt;_x000d__x000a_&lt;MITOUTPUT&gt;&lt;Titel_document id=&quot;VVAFD48407AD29194DAF1678C6805CA791&quot; prop=&quot;&quot; def=&quot;&quot; dst=&quot;0&quot; changed=&quot;false&quot; &gt;Aanbestedingsleidraad&lt;/Titel_document&gt;_x000d__x000a_&lt;Werkdossiercode id=&quot;VVFC074E294FBA3846BD7A69A80DF5026B&quot; prop=&quot;ws-case.case_id&quot; def=&quot;&quot; dst=&quot;0&quot; changed=&quot;false&quot; &gt;&lt;/Werkdossiercode&gt;_x000d__x000a_&lt;CaseKlantSoort id=&quot;VVC2E24D4AFF485447892F45C25E3ECA28&quot; prop=&quot;ws-ps_ob.object_type&quot; def=&quot;E&quot; dst=&quot;0&quot; changed=&quot;true&quot; &gt;E&lt;/CaseKlantSoort&gt;_x000d__x000a_&lt;CaseKlantCode id=&quot;VV7F361F9C8A759D499748B2787608956F&quot; prop=&quot;ws-ps_ob.object_id&quot; def=&quot;SO.00020123&quot; dst=&quot;0&quot; changed=&quot;true&quot; &gt;SO.00020123&lt;/CaseKlantCode&gt;_x000d__x000a_&lt;CaseDocSoort id=&quot;VVBA11D4112157B14AA0EA449BDF53DEB9&quot; prop=&quot;ws-ps_ds.dsrt_id&quot; def=&quot;WDstrt&quot; dst=&quot;0&quot; changed=&quot;true&quot; &gt;WDstrt&lt;/CaseDocSoort&gt;_x000d__x000a_&lt;/MITOUTPUT&gt;"/>
    <w:docVar w:name="tblConditionalFields" w:val="&lt;?xml version=&quot;1.0&quot; encoding=&quot;utf-16&quot;?&gt;_x000d__x000a_&lt;ArrayOfConditionalField xmlns:xsi=&quot;http://www.w3.org/2001/XMLSchema-instance&quot; xmlns:xsd=&quot;http://www.w3.org/2001/XMLSchema&quot; /&gt;"/>
    <w:docVar w:name="tblDef" w:val="&lt;?xml version=&quot;1.0&quot; encoding=&quot;utf-16&quot;?&gt;&lt;ArrayOfQuestionGroup xmlns:xsi=&quot;http://www.w3.org/2001/XMLSchema-instance&quot; xmlns:xsd=&quot;http://www.w3.org/2001/XMLSchema&quot;&gt;&lt;QuestionGroup&gt;&lt;GroupID&gt;GR1A6680A0DC470D40AB3633077911CE3D&lt;/GroupID&gt;&lt;GroupName&gt;Titel&lt;/GroupName&gt;&lt;GroupDescription /&gt;&lt;GroupIndex&gt;1&lt;/GroupIndex&gt;&lt;GroupFields&gt;&lt;QuestionField&gt;&lt;FieldMask /&gt;&lt;FieldListSettings&gt;&lt;DisplayDirection&gt;Vertical&lt;/DisplayDirection&gt;&lt;/FieldListSettings&gt;&lt;FieldValues /&gt;&lt;FieldMerge&gt;false&lt;/FieldMerge&gt;&lt;FieldParent&gt;GR1A6680A0DC470D40AB3633077911CE3D&lt;/FieldParent&gt;&lt;FieldRun&gt;0&lt;/FieldRun&gt;&lt;FieldDataSource&gt;0&lt;/FieldDataSource&gt;&lt;FieldList&gt;0&lt;/FieldList&gt;&lt;FieldRequired&gt;1&lt;/FieldRequired&gt;&lt;FieldLen&gt;-1&lt;/FieldLen&gt;&lt;FieldHelp /&gt;&lt;FieldDocProp /&gt;&lt;FieldEmptyDate&gt;false&lt;/FieldEmptyDate&gt;&lt;FieldDefault xsi:type=&quot;xsd:string&quot;&gt;&lt;/FieldDefault&gt;&lt;FieldFormat&gt;geen&lt;/FieldFormat&gt;&lt;FieldDataType&gt;0&lt;/FieldDataType&gt;&lt;FieldTip /&gt;&lt;FieldPrompt&gt;Titel document&lt;/FieldPrompt&gt;&lt;FieldIndex&gt;2&lt;/FieldIndex&gt;&lt;FieldDescription /&gt;&lt;FieldName&gt;Titel_document&lt;/FieldName&gt;&lt;FieldID&gt;VVAFD48407AD29194DAF1678C6805CA791&lt;/FieldID&gt;&lt;FieldXpath /&gt;&lt;FieldXpathAlternatives /&gt;&lt;FieldLinkedProp /&gt;&lt;/QuestionField&gt;&lt;/GroupFields&gt;&lt;IsRepeatingGroup&gt;false&lt;/IsRepeatingGroup&gt;&lt;/QuestionGroup&gt;&lt;QuestionGroup&gt;&lt;GroupID&gt;GR818E31B957D7664C9529C308BD89065C&lt;/GroupID&gt;&lt;GroupName&gt;Case&lt;/GroupName&gt;&lt;GroupDescription /&gt;&lt;GroupIndex&gt;401&lt;/GroupIndex&gt;&lt;GroupFields&gt;&lt;QuestionField&gt;&lt;FieldMask /&gt;&lt;FieldListSettings&gt;&lt;DisplayDirection&gt;Vertical&lt;/DisplayDirection&gt;&lt;/FieldListSettings&gt;&lt;FieldValues /&gt;&lt;FieldMerge&gt;false&lt;/FieldMerge&gt;&lt;FieldParent&gt;GR818E31B957D7664C9529C308BD89065C&lt;/FieldParent&gt;&lt;FieldRun&gt;1&lt;/FieldRun&gt;&lt;FieldDataSource&gt;0&lt;/FieldDataSource&gt;&lt;FieldList&gt;0&lt;/FieldList&gt;&lt;FieldRequired&gt;0&lt;/FieldRequired&gt;&lt;FieldLen&gt;-1&lt;/FieldLen&gt;&lt;FieldHelp /&gt;&lt;FieldDocProp&gt;ws-ps_ob.object_type&lt;/FieldDocProp&gt;&lt;FieldEmptyDate&gt;false&lt;/FieldEmptyDate&gt;&lt;FieldDefault xsi:type=&quot;xsd:string&quot;&gt;E&lt;/FieldDefault&gt;&lt;FieldFormat&gt;geen&lt;/FieldFormat&gt;&lt;FieldDataType&gt;0&lt;/FieldDataType&gt;&lt;FieldTip /&gt;&lt;FieldPrompt&gt;CaseKlantSoort&lt;/FieldPrompt&gt;&lt;FieldIndex&gt;2&lt;/FieldIndex&gt;&lt;FieldDescription /&gt;&lt;FieldName&gt;CaseKlantSoort&lt;/FieldName&gt;&lt;FieldID&gt;VVC2E24D4AFF485447892F45C25E3ECA28&lt;/FieldID&gt;&lt;FieldXpath /&gt;&lt;FieldXpathAlternatives /&gt;&lt;FieldLinkedProp /&gt;&lt;/QuestionField&gt;&lt;QuestionField&gt;&lt;FieldMask /&gt;&lt;FieldListSettings&gt;&lt;DisplayDirection&gt;Vertical&lt;/DisplayDirection&gt;&lt;/FieldListSettings&gt;&lt;FieldValues /&gt;&lt;FieldMerge&gt;false&lt;/FieldMerge&gt;&lt;FieldParent&gt;GR818E31B957D7664C9529C308BD89065C&lt;/FieldParent&gt;&lt;FieldRun&gt;1&lt;/FieldRun&gt;&lt;FieldDataSource&gt;0&lt;/FieldDataSource&gt;&lt;FieldList&gt;0&lt;/FieldList&gt;&lt;FieldRequired&gt;0&lt;/FieldRequired&gt;&lt;FieldLen&gt;-1&lt;/FieldLen&gt;&lt;FieldHelp /&gt;&lt;FieldDocProp&gt;ws-ps_ob.object_id&lt;/FieldDocProp&gt;&lt;FieldEmptyDate&gt;false&lt;/FieldEmptyDate&gt;&lt;FieldDefault xsi:type=&quot;xsd:string&quot;&gt;SO.00020123&lt;/FieldDefault&gt;&lt;FieldFormat&gt;geen&lt;/FieldFormat&gt;&lt;FieldDataType&gt;0&lt;/FieldDataType&gt;&lt;FieldTip /&gt;&lt;FieldPrompt&gt;CaseKlantCode&lt;/FieldPrompt&gt;&lt;FieldIndex&gt;3&lt;/FieldIndex&gt;&lt;FieldDescription /&gt;&lt;FieldName&gt;CaseKlantCode&lt;/FieldName&gt;&lt;FieldID&gt;VV7F361F9C8A759D499748B2787608956F&lt;/FieldID&gt;&lt;FieldXpath /&gt;&lt;FieldXpathAlternatives /&gt;&lt;FieldLinkedProp /&gt;&lt;/QuestionField&gt;&lt;QuestionField&gt;&lt;FieldMask /&gt;&lt;FieldListSettings&gt;&lt;DisplayDirection&gt;Vertical&lt;/DisplayDirection&gt;&lt;/FieldListSettings&gt;&lt;FieldValues /&gt;&lt;FieldMerge&gt;false&lt;/FieldMerge&gt;&lt;FieldParent&gt;GR818E31B957D7664C9529C308BD89065C&lt;/FieldParent&gt;&lt;FieldRun&gt;1&lt;/FieldRun&gt;&lt;FieldDataSource&gt;0&lt;/FieldDataSource&gt;&lt;FieldList&gt;0&lt;/FieldList&gt;&lt;FieldRequired&gt;0&lt;/FieldRequired&gt;&lt;FieldLen&gt;-1&lt;/FieldLen&gt;&lt;FieldHelp /&gt;&lt;FieldDocProp&gt;ws-ps_ds.dsrt_id&lt;/FieldDocProp&gt;&lt;FieldEmptyDate&gt;false&lt;/FieldEmptyDate&gt;&lt;FieldDefault xsi:type=&quot;xsd:string&quot;&gt;WDstrt&lt;/FieldDefault&gt;&lt;FieldFormat&gt;geen&lt;/FieldFormat&gt;&lt;FieldDataType&gt;0&lt;/FieldDataType&gt;&lt;FieldTip /&gt;&lt;FieldPrompt&gt;CaseDocSoort&lt;/FieldPrompt&gt;&lt;FieldIndex&gt;4&lt;/FieldIndex&gt;&lt;FieldDescription /&gt;&lt;FieldName&gt;CaseDocSoort&lt;/FieldName&gt;&lt;FieldID&gt;VVBA11D4112157B14AA0EA449BDF53DEB9&lt;/FieldID&gt;&lt;FieldXpath /&gt;&lt;FieldXpathAlternatives /&gt;&lt;FieldLinkedProp /&gt;&lt;/QuestionField&gt;&lt;QuestionField&gt;&lt;FieldMask /&gt;&lt;FieldListSettings&gt;&lt;DisplayDirection&gt;Vertical&lt;/DisplayDirection&gt;&lt;/FieldListSettings&gt;&lt;FieldValues /&gt;&lt;FieldMerge&gt;false&lt;/FieldMerge&gt;&lt;FieldParent&gt;GR818E31B957D7664C9529C308BD89065C&lt;/FieldParent&gt;&lt;FieldRun&gt;1&lt;/FieldRun&gt;&lt;FieldDataSource&gt;0&lt;/FieldDataSource&gt;&lt;FieldList&gt;0&lt;/FieldList&gt;&lt;FieldRequired&gt;0&lt;/FieldRequired&gt;&lt;FieldLen&gt;-1&lt;/FieldLen&gt;&lt;FieldHelp /&gt;&lt;FieldDocProp&gt;ws-case.case_id&lt;/FieldDocProp&gt;&lt;FieldEmptyDate&gt;false&lt;/FieldEmptyDate&gt;&lt;FieldDefault xsi:type=&quot;xsd:string&quot;&gt;&lt;/FieldDefault&gt;&lt;FieldFormat&gt;geen&lt;/FieldFormat&gt;&lt;FieldDataType&gt;0&lt;/FieldDataType&gt;&lt;FieldTip /&gt;&lt;FieldPrompt&gt;Werkdossiercode&lt;/FieldPrompt&gt;&lt;FieldIndex&gt;5&lt;/FieldIndex&gt;&lt;FieldDescription /&gt;&lt;FieldName&gt;Werkdossiercode&lt;/FieldName&gt;&lt;FieldID&gt;VVFC074E294FBA3846BD7A69A80DF5026B&lt;/FieldID&gt;&lt;FieldXpath&gt;CORSAMITXML/METADATA/Data/caseId&lt;/FieldXpath&gt;&lt;FieldXpathAlternatives /&gt;&lt;FieldLinkedProp /&gt;&lt;/QuestionField&gt;&lt;/GroupFields&gt;&lt;IsRepeatingGroup&gt;false&lt;/IsRepeatingGroup&gt;&lt;/QuestionGroup&gt;&lt;/ArrayOfQuestionGroup&gt;"/>
    <w:docVar w:name="tblLabels" w:val="&lt;?xml version=&quot;1.0&quot; encoding=&quot;utf-16&quot;?&gt;_x000d__x000a_&lt;ArrayOfIWLabel xmlns:xsi=&quot;http://www.w3.org/2001/XMLSchema-instance&quot; xmlns:xsd=&quot;http://www.w3.org/2001/XMLSchema&quot; /&gt;"/>
    <w:docVar w:name="tblLanguage" w:val="&lt;?xml version=&quot;1.0&quot; encoding=&quot;utf-16&quot;?&gt;_x000d__x000a_&lt;ProjectLanguageValues xmlns:xsi=&quot;http://www.w3.org/2001/XMLSchema-instance&quot; xmlns:xsd=&quot;http://www.w3.org/2001/XMLSchema&quot;&gt;_x000d__x000a_  &lt;FIELDS&gt;_x000d__x000a_    &lt;FIELD&gt;_x000d__x000a_      &lt;ID&gt;VVAFD48407AD29194DAF1678C6805CA791&lt;/ID&gt;_x000d__x000a_      &lt;PROMPT&gt;_x000d__x000a_        &lt;NLNL&gt;Titel document&lt;/NLNL&gt;_x000d__x000a_        &lt;NLBE /&gt;_x000d__x000a_        &lt;FRFR /&gt;_x000d__x000a_        &lt;FRBE /&gt;_x000d__x000a_        &lt;ENUS&gt;Titel document&lt;/ENUS&gt;_x000d__x000a_        &lt;DEDE&gt;Titel document&lt;/DEDE&gt;_x000d__x000a_        &lt;DADK /&gt;_x000d__x000a_        &lt;PLPL /&gt;_x000d__x000a_        &lt;SVSE /&gt;_x000d__x000a_        &lt;EN&gt;Titel document&lt;/EN&gt;_x000d__x000a_      &lt;/PROMPT&gt;_x000d__x000a_      &lt;FIELDDESC&gt;_x000d__x000a_        &lt;NLNL /&gt;_x000d__x000a_        &lt;NLBE /&gt;_x000d__x000a_        &lt;FRFR /&gt;_x000d__x000a_        &lt;FRBE /&gt;_x000d__x000a_        &lt;ENUS /&gt;_x000d__x000a_        &lt;DEDE /&gt;_x000d__x000a_        &lt;DADK /&gt;_x000d__x000a_        &lt;PLPL /&gt;_x000d__x000a_        &lt;SVSE /&gt;_x000d__x000a_        &lt;EN /&gt;_x000d__x000a_      &lt;/FIELDDESC&gt;_x000d__x000a_      &lt;TIP&gt;_x000d__x000a_        &lt;NLNL /&gt;_x000d__x000a_        &lt;NLBE /&gt;_x000d__x000a_        &lt;FRFR /&gt;_x000d__x000a_        &lt;FRBE /&gt;_x000d__x000a_        &lt;ENUS /&gt;_x000d__x000a_        &lt;DEDE /&gt;_x000d__x000a_        &lt;DADK /&gt;_x000d__x000a_        &lt;PLPL /&gt;_x000d__x000a_        &lt;SVSE /&gt;_x000d__x000a_        &lt;EN /&gt;_x000d__x000a_      &lt;/TIP&gt;_x000d__x000a_      &lt;HELP&gt;_x000d__x000a_        &lt;NLNL /&gt;_x000d__x000a_        &lt;NLBE /&gt;_x000d__x000a_        &lt;FRFR /&gt;_x000d__x000a_        &lt;FRBE /&gt;_x000d__x000a_        &lt;ENUS /&gt;_x000d__x000a_        &lt;DEDE /&gt;_x000d__x000a_        &lt;DADK /&gt;_x000d__x000a_        &lt;PLPL /&gt;_x000d__x000a_        &lt;SVSE /&gt;_x000d__x000a_        &lt;EN /&gt;_x000d__x000a_      &lt;/HELP&gt;_x000d__x000a_    &lt;/FIELD&gt;_x000d__x000a_    &lt;FIELD&gt;_x000d__x000a_      &lt;ID&gt;VV7F361F9C8A759D499748B2787608956F&lt;/ID&gt;_x000d__x000a_      &lt;PROMPT&gt;_x000d__x000a_        &lt;NLNL&gt;CaseKlantCode&lt;/NLNL&gt;_x000d__x000a_        &lt;NLBE /&gt;_x000d__x000a_        &lt;FRFR /&gt;_x000d__x000a_        &lt;FRBE /&gt;_x000d__x000a_        &lt;ENUS&gt;CaseKlantCode&lt;/ENUS&gt;_x000d__x000a_        &lt;DEDE&gt;CaseKlantCode&lt;/DEDE&gt;_x000d__x000a_        &lt;DADK /&gt;_x000d__x000a_        &lt;PLPL /&gt;_x000d__x000a_        &lt;SVSE /&gt;_x000d__x000a_        &lt;EN&gt;CaseKlantCode&lt;/EN&gt;_x000d__x000a_      &lt;/PROMPT&gt;_x000d__x000a_      &lt;FIELDDESC&gt;_x000d__x000a_        &lt;NLNL /&gt;_x000d__x000a_        &lt;NLBE /&gt;_x000d__x000a_        &lt;FRFR /&gt;_x000d__x000a_        &lt;FRBE /&gt;_x000d__x000a_        &lt;ENUS /&gt;_x000d__x000a_        &lt;DEDE /&gt;_x000d__x000a_        &lt;DADK /&gt;_x000d__x000a_        &lt;PLPL /&gt;_x000d__x000a_        &lt;SVSE /&gt;_x000d__x000a_        &lt;EN /&gt;_x000d__x000a_      &lt;/FIELDDESC&gt;_x000d__x000a_      &lt;TIP&gt;_x000d__x000a_        &lt;NLNL /&gt;_x000d__x000a_        &lt;NLBE /&gt;_x000d__x000a_        &lt;FRFR /&gt;_x000d__x000a_        &lt;FRBE /&gt;_x000d__x000a_        &lt;ENUS /&gt;_x000d__x000a_        &lt;DEDE /&gt;_x000d__x000a_        &lt;DADK /&gt;_x000d__x000a_        &lt;PLPL /&gt;_x000d__x000a_        &lt;SVSE /&gt;_x000d__x000a_        &lt;EN /&gt;_x000d__x000a_      &lt;/TIP&gt;_x000d__x000a_      &lt;HELP&gt;_x000d__x000a_        &lt;NLNL /&gt;_x000d__x000a_        &lt;NLBE /&gt;_x000d__x000a_        &lt;FRFR /&gt;_x000d__x000a_        &lt;FRBE /&gt;_x000d__x000a_        &lt;ENUS /&gt;_x000d__x000a_        &lt;DEDE /&gt;_x000d__x000a_        &lt;DADK /&gt;_x000d__x000a_        &lt;PLPL /&gt;_x000d__x000a_        &lt;SVSE /&gt;_x000d__x000a_        &lt;EN /&gt;_x000d__x000a_      &lt;/HELP&gt;_x000d__x000a_    &lt;/FIELD&gt;_x000d__x000a_  &lt;/FIELDS&gt;_x000d__x000a_  &lt;FORMS /&gt;_x000d__x000a_  &lt;VALUES /&gt;_x000d__x000a_  &lt;DESCRIPTIONS&gt;_x000d__x000a_    &lt;NLNL /&gt;_x000d__x000a_    &lt;NLBE /&gt;_x000d__x000a_    &lt;FRFR /&gt;_x000d__x000a_    &lt;FRBE /&gt;_x000d__x000a_    &lt;ENUS /&gt;_x000d__x000a_    &lt;DEDE /&gt;_x000d__x000a_    &lt;DADK /&gt;_x000d__x000a_    &lt;PLPL /&gt;_x000d__x000a_    &lt;SVSE /&gt;_x000d__x000a_    &lt;EN /&gt;_x000d__x000a_  &lt;/DESCRIPTIONS&gt;_x000d__x000a_&lt;/ProjectLanguageValues&gt;"/>
    <w:docVar w:name="TemplateVersion" w:val="3.10.0.19241"/>
  </w:docVars>
  <w:rsids>
    <w:rsidRoot w:val="00537F6D"/>
    <w:rsid w:val="0000031D"/>
    <w:rsid w:val="000009A1"/>
    <w:rsid w:val="00001CDD"/>
    <w:rsid w:val="000032A3"/>
    <w:rsid w:val="0000331C"/>
    <w:rsid w:val="000038AF"/>
    <w:rsid w:val="00004FC8"/>
    <w:rsid w:val="000058A1"/>
    <w:rsid w:val="00011292"/>
    <w:rsid w:val="00011541"/>
    <w:rsid w:val="00011F1C"/>
    <w:rsid w:val="0001576A"/>
    <w:rsid w:val="00016E11"/>
    <w:rsid w:val="00022085"/>
    <w:rsid w:val="000223C0"/>
    <w:rsid w:val="000266A3"/>
    <w:rsid w:val="00026BBC"/>
    <w:rsid w:val="00027D05"/>
    <w:rsid w:val="00032526"/>
    <w:rsid w:val="00033571"/>
    <w:rsid w:val="00033F31"/>
    <w:rsid w:val="000371C7"/>
    <w:rsid w:val="0003725F"/>
    <w:rsid w:val="00037DAB"/>
    <w:rsid w:val="000408BC"/>
    <w:rsid w:val="000410B4"/>
    <w:rsid w:val="00041DF3"/>
    <w:rsid w:val="00042AE0"/>
    <w:rsid w:val="00043F1F"/>
    <w:rsid w:val="0004406F"/>
    <w:rsid w:val="00047395"/>
    <w:rsid w:val="000503FF"/>
    <w:rsid w:val="000509DA"/>
    <w:rsid w:val="0005121C"/>
    <w:rsid w:val="00052150"/>
    <w:rsid w:val="00053190"/>
    <w:rsid w:val="00053DFE"/>
    <w:rsid w:val="000543AB"/>
    <w:rsid w:val="0005443F"/>
    <w:rsid w:val="00054E36"/>
    <w:rsid w:val="00056472"/>
    <w:rsid w:val="00056653"/>
    <w:rsid w:val="00062677"/>
    <w:rsid w:val="00066870"/>
    <w:rsid w:val="00066885"/>
    <w:rsid w:val="00067709"/>
    <w:rsid w:val="00067EED"/>
    <w:rsid w:val="00070116"/>
    <w:rsid w:val="00071AE5"/>
    <w:rsid w:val="000725EC"/>
    <w:rsid w:val="0007278F"/>
    <w:rsid w:val="00072988"/>
    <w:rsid w:val="0008018D"/>
    <w:rsid w:val="000806D2"/>
    <w:rsid w:val="0008098E"/>
    <w:rsid w:val="000819D2"/>
    <w:rsid w:val="000834F3"/>
    <w:rsid w:val="00084CE6"/>
    <w:rsid w:val="00084F95"/>
    <w:rsid w:val="00085C5D"/>
    <w:rsid w:val="00087FF4"/>
    <w:rsid w:val="000950D2"/>
    <w:rsid w:val="000959E3"/>
    <w:rsid w:val="00095EFE"/>
    <w:rsid w:val="000971CB"/>
    <w:rsid w:val="0009745D"/>
    <w:rsid w:val="000A0A06"/>
    <w:rsid w:val="000A3ABB"/>
    <w:rsid w:val="000A4B68"/>
    <w:rsid w:val="000A5F7C"/>
    <w:rsid w:val="000B0E8B"/>
    <w:rsid w:val="000B1C78"/>
    <w:rsid w:val="000B3FBE"/>
    <w:rsid w:val="000B41F4"/>
    <w:rsid w:val="000B5211"/>
    <w:rsid w:val="000B6EA9"/>
    <w:rsid w:val="000C03A9"/>
    <w:rsid w:val="000C05A7"/>
    <w:rsid w:val="000C349E"/>
    <w:rsid w:val="000C38AD"/>
    <w:rsid w:val="000C5091"/>
    <w:rsid w:val="000C6ABB"/>
    <w:rsid w:val="000D0B94"/>
    <w:rsid w:val="000D0CDD"/>
    <w:rsid w:val="000D1F4F"/>
    <w:rsid w:val="000D29DD"/>
    <w:rsid w:val="000D3E76"/>
    <w:rsid w:val="000D501B"/>
    <w:rsid w:val="000D7662"/>
    <w:rsid w:val="000D777F"/>
    <w:rsid w:val="000E1747"/>
    <w:rsid w:val="000E2921"/>
    <w:rsid w:val="000E2AE0"/>
    <w:rsid w:val="000E4799"/>
    <w:rsid w:val="000F3A0E"/>
    <w:rsid w:val="000F3C6B"/>
    <w:rsid w:val="000F5658"/>
    <w:rsid w:val="000F7E0B"/>
    <w:rsid w:val="00101FC4"/>
    <w:rsid w:val="00110235"/>
    <w:rsid w:val="00110454"/>
    <w:rsid w:val="00110B32"/>
    <w:rsid w:val="001129C5"/>
    <w:rsid w:val="00112D9C"/>
    <w:rsid w:val="00116AF7"/>
    <w:rsid w:val="00121293"/>
    <w:rsid w:val="0012434B"/>
    <w:rsid w:val="00125FC6"/>
    <w:rsid w:val="001277E3"/>
    <w:rsid w:val="0013264C"/>
    <w:rsid w:val="00133BE1"/>
    <w:rsid w:val="0013432E"/>
    <w:rsid w:val="001361BA"/>
    <w:rsid w:val="001367F0"/>
    <w:rsid w:val="00137FD1"/>
    <w:rsid w:val="00142D3D"/>
    <w:rsid w:val="00143A6A"/>
    <w:rsid w:val="0014571B"/>
    <w:rsid w:val="00147544"/>
    <w:rsid w:val="001475EB"/>
    <w:rsid w:val="00147669"/>
    <w:rsid w:val="001477D1"/>
    <w:rsid w:val="00150EE3"/>
    <w:rsid w:val="00151D6E"/>
    <w:rsid w:val="00157B29"/>
    <w:rsid w:val="00157C9F"/>
    <w:rsid w:val="001596E8"/>
    <w:rsid w:val="00160306"/>
    <w:rsid w:val="00161DCB"/>
    <w:rsid w:val="001624F0"/>
    <w:rsid w:val="00162620"/>
    <w:rsid w:val="0016529A"/>
    <w:rsid w:val="001710A0"/>
    <w:rsid w:val="0017127A"/>
    <w:rsid w:val="00174F4F"/>
    <w:rsid w:val="00180667"/>
    <w:rsid w:val="001810B1"/>
    <w:rsid w:val="001813A0"/>
    <w:rsid w:val="00181B5F"/>
    <w:rsid w:val="00185092"/>
    <w:rsid w:val="00187D15"/>
    <w:rsid w:val="001908DC"/>
    <w:rsid w:val="00190C13"/>
    <w:rsid w:val="00192887"/>
    <w:rsid w:val="00193AC0"/>
    <w:rsid w:val="00194602"/>
    <w:rsid w:val="00194628"/>
    <w:rsid w:val="00195490"/>
    <w:rsid w:val="00195D3F"/>
    <w:rsid w:val="00195EC9"/>
    <w:rsid w:val="00195F53"/>
    <w:rsid w:val="001968DC"/>
    <w:rsid w:val="001A0B62"/>
    <w:rsid w:val="001A0D33"/>
    <w:rsid w:val="001A5F65"/>
    <w:rsid w:val="001B356A"/>
    <w:rsid w:val="001B43D1"/>
    <w:rsid w:val="001B5189"/>
    <w:rsid w:val="001B5B1E"/>
    <w:rsid w:val="001B73B3"/>
    <w:rsid w:val="001C1CB0"/>
    <w:rsid w:val="001C532E"/>
    <w:rsid w:val="001C6CC6"/>
    <w:rsid w:val="001C7ABA"/>
    <w:rsid w:val="001D0053"/>
    <w:rsid w:val="001D0EEB"/>
    <w:rsid w:val="001D1E9B"/>
    <w:rsid w:val="001D40B2"/>
    <w:rsid w:val="001D540F"/>
    <w:rsid w:val="001D6747"/>
    <w:rsid w:val="001E3C88"/>
    <w:rsid w:val="001E40A4"/>
    <w:rsid w:val="001E6236"/>
    <w:rsid w:val="001E71FE"/>
    <w:rsid w:val="001F07C6"/>
    <w:rsid w:val="001F0FD4"/>
    <w:rsid w:val="001F298F"/>
    <w:rsid w:val="001F3CB6"/>
    <w:rsid w:val="001F520E"/>
    <w:rsid w:val="001F5CB1"/>
    <w:rsid w:val="001F7367"/>
    <w:rsid w:val="001F738A"/>
    <w:rsid w:val="00206F3A"/>
    <w:rsid w:val="00211DFB"/>
    <w:rsid w:val="002134DF"/>
    <w:rsid w:val="00213EE9"/>
    <w:rsid w:val="0022004E"/>
    <w:rsid w:val="00221EBA"/>
    <w:rsid w:val="002245FD"/>
    <w:rsid w:val="002257F1"/>
    <w:rsid w:val="00226FF4"/>
    <w:rsid w:val="00230EAE"/>
    <w:rsid w:val="00230F1A"/>
    <w:rsid w:val="00232096"/>
    <w:rsid w:val="002337A1"/>
    <w:rsid w:val="002363CD"/>
    <w:rsid w:val="00236426"/>
    <w:rsid w:val="0024255A"/>
    <w:rsid w:val="00243DB1"/>
    <w:rsid w:val="00246C03"/>
    <w:rsid w:val="00246F83"/>
    <w:rsid w:val="00247672"/>
    <w:rsid w:val="00252989"/>
    <w:rsid w:val="00253654"/>
    <w:rsid w:val="00255E0E"/>
    <w:rsid w:val="0025643C"/>
    <w:rsid w:val="00257448"/>
    <w:rsid w:val="0026040C"/>
    <w:rsid w:val="002618F0"/>
    <w:rsid w:val="002627C2"/>
    <w:rsid w:val="00262C66"/>
    <w:rsid w:val="00263D3B"/>
    <w:rsid w:val="00265504"/>
    <w:rsid w:val="00266EF7"/>
    <w:rsid w:val="00270454"/>
    <w:rsid w:val="00270608"/>
    <w:rsid w:val="00270FB2"/>
    <w:rsid w:val="0027138F"/>
    <w:rsid w:val="002741C8"/>
    <w:rsid w:val="00275775"/>
    <w:rsid w:val="00275ADD"/>
    <w:rsid w:val="00276A48"/>
    <w:rsid w:val="00277429"/>
    <w:rsid w:val="00277CFA"/>
    <w:rsid w:val="002813F6"/>
    <w:rsid w:val="002835D9"/>
    <w:rsid w:val="00286A9C"/>
    <w:rsid w:val="00286E25"/>
    <w:rsid w:val="00287969"/>
    <w:rsid w:val="00290953"/>
    <w:rsid w:val="0029153A"/>
    <w:rsid w:val="00291542"/>
    <w:rsid w:val="00291A71"/>
    <w:rsid w:val="002961BA"/>
    <w:rsid w:val="00296E0E"/>
    <w:rsid w:val="002A2972"/>
    <w:rsid w:val="002A30C1"/>
    <w:rsid w:val="002A3A2F"/>
    <w:rsid w:val="002A7FCC"/>
    <w:rsid w:val="002B1A9D"/>
    <w:rsid w:val="002B226A"/>
    <w:rsid w:val="002B3B76"/>
    <w:rsid w:val="002B4D05"/>
    <w:rsid w:val="002B5166"/>
    <w:rsid w:val="002B5603"/>
    <w:rsid w:val="002B5EE0"/>
    <w:rsid w:val="002B6BC9"/>
    <w:rsid w:val="002B6F09"/>
    <w:rsid w:val="002B72BF"/>
    <w:rsid w:val="002B7380"/>
    <w:rsid w:val="002B7BB6"/>
    <w:rsid w:val="002C0040"/>
    <w:rsid w:val="002C0047"/>
    <w:rsid w:val="002C05BF"/>
    <w:rsid w:val="002C3609"/>
    <w:rsid w:val="002C3F3F"/>
    <w:rsid w:val="002C3FA5"/>
    <w:rsid w:val="002C4B4F"/>
    <w:rsid w:val="002C5312"/>
    <w:rsid w:val="002C5BE0"/>
    <w:rsid w:val="002D1823"/>
    <w:rsid w:val="002D1A79"/>
    <w:rsid w:val="002D44E0"/>
    <w:rsid w:val="002D553C"/>
    <w:rsid w:val="002D7963"/>
    <w:rsid w:val="002D7A13"/>
    <w:rsid w:val="002E003C"/>
    <w:rsid w:val="002E17C1"/>
    <w:rsid w:val="002E5351"/>
    <w:rsid w:val="002E64C8"/>
    <w:rsid w:val="002F173E"/>
    <w:rsid w:val="002F2844"/>
    <w:rsid w:val="002F4496"/>
    <w:rsid w:val="002F5CE3"/>
    <w:rsid w:val="002F6978"/>
    <w:rsid w:val="003002DC"/>
    <w:rsid w:val="00302435"/>
    <w:rsid w:val="003039B7"/>
    <w:rsid w:val="00303B8E"/>
    <w:rsid w:val="00307795"/>
    <w:rsid w:val="0030FBA7"/>
    <w:rsid w:val="00310AF3"/>
    <w:rsid w:val="00311A09"/>
    <w:rsid w:val="00311E98"/>
    <w:rsid w:val="00312E9C"/>
    <w:rsid w:val="00312ED9"/>
    <w:rsid w:val="0031336F"/>
    <w:rsid w:val="003146B5"/>
    <w:rsid w:val="00314DCB"/>
    <w:rsid w:val="00315E22"/>
    <w:rsid w:val="0031619F"/>
    <w:rsid w:val="00320CB8"/>
    <w:rsid w:val="00321BB9"/>
    <w:rsid w:val="003230C2"/>
    <w:rsid w:val="00323AAA"/>
    <w:rsid w:val="0032408E"/>
    <w:rsid w:val="003241A0"/>
    <w:rsid w:val="00325A1B"/>
    <w:rsid w:val="00326938"/>
    <w:rsid w:val="00330001"/>
    <w:rsid w:val="00331881"/>
    <w:rsid w:val="0033370D"/>
    <w:rsid w:val="00334113"/>
    <w:rsid w:val="00334805"/>
    <w:rsid w:val="0033A615"/>
    <w:rsid w:val="0033FC97"/>
    <w:rsid w:val="00340436"/>
    <w:rsid w:val="0034107F"/>
    <w:rsid w:val="00344068"/>
    <w:rsid w:val="00344BF0"/>
    <w:rsid w:val="0034534C"/>
    <w:rsid w:val="00345D14"/>
    <w:rsid w:val="0034651C"/>
    <w:rsid w:val="003516E6"/>
    <w:rsid w:val="003527F7"/>
    <w:rsid w:val="00352DBB"/>
    <w:rsid w:val="003606C4"/>
    <w:rsid w:val="00361CC6"/>
    <w:rsid w:val="00363A3B"/>
    <w:rsid w:val="0036423F"/>
    <w:rsid w:val="00364540"/>
    <w:rsid w:val="00370C45"/>
    <w:rsid w:val="0037143D"/>
    <w:rsid w:val="00372E7E"/>
    <w:rsid w:val="00376B7C"/>
    <w:rsid w:val="00377056"/>
    <w:rsid w:val="0038086B"/>
    <w:rsid w:val="003814F5"/>
    <w:rsid w:val="00382B11"/>
    <w:rsid w:val="0038393B"/>
    <w:rsid w:val="00383E7A"/>
    <w:rsid w:val="00383F31"/>
    <w:rsid w:val="003853D6"/>
    <w:rsid w:val="00386774"/>
    <w:rsid w:val="003870D0"/>
    <w:rsid w:val="003903F9"/>
    <w:rsid w:val="003904EC"/>
    <w:rsid w:val="003922EE"/>
    <w:rsid w:val="00396403"/>
    <w:rsid w:val="003968BA"/>
    <w:rsid w:val="0039734F"/>
    <w:rsid w:val="00397AE0"/>
    <w:rsid w:val="00397D94"/>
    <w:rsid w:val="003A0336"/>
    <w:rsid w:val="003A300C"/>
    <w:rsid w:val="003A587A"/>
    <w:rsid w:val="003A7EFE"/>
    <w:rsid w:val="003B29A6"/>
    <w:rsid w:val="003B2E5C"/>
    <w:rsid w:val="003B3679"/>
    <w:rsid w:val="003B530C"/>
    <w:rsid w:val="003B5608"/>
    <w:rsid w:val="003B5987"/>
    <w:rsid w:val="003B7338"/>
    <w:rsid w:val="003C094F"/>
    <w:rsid w:val="003C22CB"/>
    <w:rsid w:val="003C3E5E"/>
    <w:rsid w:val="003C3FD4"/>
    <w:rsid w:val="003D0FA8"/>
    <w:rsid w:val="003D2FB8"/>
    <w:rsid w:val="003D333F"/>
    <w:rsid w:val="003D4958"/>
    <w:rsid w:val="003D5F11"/>
    <w:rsid w:val="003D687B"/>
    <w:rsid w:val="003D7317"/>
    <w:rsid w:val="003E0B9A"/>
    <w:rsid w:val="003E0ED6"/>
    <w:rsid w:val="003E2281"/>
    <w:rsid w:val="003E386E"/>
    <w:rsid w:val="003E4A45"/>
    <w:rsid w:val="003E4A52"/>
    <w:rsid w:val="003E4A5E"/>
    <w:rsid w:val="003E4D26"/>
    <w:rsid w:val="003E6225"/>
    <w:rsid w:val="003E6689"/>
    <w:rsid w:val="003E69EB"/>
    <w:rsid w:val="003E72A3"/>
    <w:rsid w:val="003E7E9B"/>
    <w:rsid w:val="003F208A"/>
    <w:rsid w:val="003F5D42"/>
    <w:rsid w:val="003F617A"/>
    <w:rsid w:val="00401818"/>
    <w:rsid w:val="00405553"/>
    <w:rsid w:val="00407EF9"/>
    <w:rsid w:val="004119EB"/>
    <w:rsid w:val="00413B20"/>
    <w:rsid w:val="004149C9"/>
    <w:rsid w:val="00414B36"/>
    <w:rsid w:val="0041617F"/>
    <w:rsid w:val="0041751D"/>
    <w:rsid w:val="00424662"/>
    <w:rsid w:val="00424951"/>
    <w:rsid w:val="00426B98"/>
    <w:rsid w:val="0042700B"/>
    <w:rsid w:val="00427824"/>
    <w:rsid w:val="004313C4"/>
    <w:rsid w:val="00432AA0"/>
    <w:rsid w:val="00433772"/>
    <w:rsid w:val="00435712"/>
    <w:rsid w:val="004358BF"/>
    <w:rsid w:val="00435B41"/>
    <w:rsid w:val="004367F5"/>
    <w:rsid w:val="0043716F"/>
    <w:rsid w:val="00440922"/>
    <w:rsid w:val="004427AC"/>
    <w:rsid w:val="004431A1"/>
    <w:rsid w:val="00446A77"/>
    <w:rsid w:val="00446CAD"/>
    <w:rsid w:val="00446D5B"/>
    <w:rsid w:val="00451767"/>
    <w:rsid w:val="00452601"/>
    <w:rsid w:val="00452C85"/>
    <w:rsid w:val="00460BE7"/>
    <w:rsid w:val="00463DC1"/>
    <w:rsid w:val="00465DC8"/>
    <w:rsid w:val="0046651E"/>
    <w:rsid w:val="00467577"/>
    <w:rsid w:val="00470C70"/>
    <w:rsid w:val="00472326"/>
    <w:rsid w:val="00473AD9"/>
    <w:rsid w:val="00473CA4"/>
    <w:rsid w:val="004757E3"/>
    <w:rsid w:val="00476660"/>
    <w:rsid w:val="00477F5F"/>
    <w:rsid w:val="0047D319"/>
    <w:rsid w:val="00483120"/>
    <w:rsid w:val="00485366"/>
    <w:rsid w:val="00485968"/>
    <w:rsid w:val="004864C6"/>
    <w:rsid w:val="00487E0F"/>
    <w:rsid w:val="0048DDC4"/>
    <w:rsid w:val="0049129B"/>
    <w:rsid w:val="004917D8"/>
    <w:rsid w:val="00492D24"/>
    <w:rsid w:val="00492F00"/>
    <w:rsid w:val="00493080"/>
    <w:rsid w:val="00494505"/>
    <w:rsid w:val="00495AB6"/>
    <w:rsid w:val="00497016"/>
    <w:rsid w:val="004971CD"/>
    <w:rsid w:val="004A080E"/>
    <w:rsid w:val="004A1171"/>
    <w:rsid w:val="004A1768"/>
    <w:rsid w:val="004A22C3"/>
    <w:rsid w:val="004A27B4"/>
    <w:rsid w:val="004A4B13"/>
    <w:rsid w:val="004A4FD5"/>
    <w:rsid w:val="004B0BB2"/>
    <w:rsid w:val="004B1974"/>
    <w:rsid w:val="004B1E87"/>
    <w:rsid w:val="004B4C5F"/>
    <w:rsid w:val="004B57F3"/>
    <w:rsid w:val="004B59BF"/>
    <w:rsid w:val="004B79AD"/>
    <w:rsid w:val="004C12D4"/>
    <w:rsid w:val="004C1A0D"/>
    <w:rsid w:val="004C1C79"/>
    <w:rsid w:val="004C1F86"/>
    <w:rsid w:val="004C2EA6"/>
    <w:rsid w:val="004C4A07"/>
    <w:rsid w:val="004C4F3F"/>
    <w:rsid w:val="004C6710"/>
    <w:rsid w:val="004C7B6B"/>
    <w:rsid w:val="004C7F76"/>
    <w:rsid w:val="004CEE69"/>
    <w:rsid w:val="004D1C5B"/>
    <w:rsid w:val="004D2BDE"/>
    <w:rsid w:val="004D3A78"/>
    <w:rsid w:val="004D3F4A"/>
    <w:rsid w:val="004D452A"/>
    <w:rsid w:val="004D4A2B"/>
    <w:rsid w:val="004D4F15"/>
    <w:rsid w:val="004D61F7"/>
    <w:rsid w:val="004DA024"/>
    <w:rsid w:val="004E06F8"/>
    <w:rsid w:val="004E26CE"/>
    <w:rsid w:val="004E2732"/>
    <w:rsid w:val="004E28CC"/>
    <w:rsid w:val="004E5588"/>
    <w:rsid w:val="004E567A"/>
    <w:rsid w:val="004E698B"/>
    <w:rsid w:val="004E751B"/>
    <w:rsid w:val="004F086F"/>
    <w:rsid w:val="004F184A"/>
    <w:rsid w:val="004F2061"/>
    <w:rsid w:val="004F2D11"/>
    <w:rsid w:val="004F3AD2"/>
    <w:rsid w:val="004F3EA3"/>
    <w:rsid w:val="004F4A8F"/>
    <w:rsid w:val="004F5D3B"/>
    <w:rsid w:val="004F7327"/>
    <w:rsid w:val="004FC49F"/>
    <w:rsid w:val="00502F2B"/>
    <w:rsid w:val="00503C64"/>
    <w:rsid w:val="005050DC"/>
    <w:rsid w:val="005051BC"/>
    <w:rsid w:val="005062EC"/>
    <w:rsid w:val="00507826"/>
    <w:rsid w:val="00507968"/>
    <w:rsid w:val="00507DEB"/>
    <w:rsid w:val="00507FD2"/>
    <w:rsid w:val="00512DAF"/>
    <w:rsid w:val="00513583"/>
    <w:rsid w:val="00513958"/>
    <w:rsid w:val="00515A1B"/>
    <w:rsid w:val="0051F10E"/>
    <w:rsid w:val="00522957"/>
    <w:rsid w:val="005239DE"/>
    <w:rsid w:val="00524044"/>
    <w:rsid w:val="005250A2"/>
    <w:rsid w:val="00525C46"/>
    <w:rsid w:val="00525D4A"/>
    <w:rsid w:val="0052655E"/>
    <w:rsid w:val="005326B7"/>
    <w:rsid w:val="00532AC9"/>
    <w:rsid w:val="00533206"/>
    <w:rsid w:val="005334E8"/>
    <w:rsid w:val="0053508B"/>
    <w:rsid w:val="00535A87"/>
    <w:rsid w:val="00536D3E"/>
    <w:rsid w:val="00537554"/>
    <w:rsid w:val="00537A41"/>
    <w:rsid w:val="00537F6D"/>
    <w:rsid w:val="00537FE3"/>
    <w:rsid w:val="0054160A"/>
    <w:rsid w:val="00543B68"/>
    <w:rsid w:val="00544D0B"/>
    <w:rsid w:val="00545D11"/>
    <w:rsid w:val="00554588"/>
    <w:rsid w:val="005573F3"/>
    <w:rsid w:val="0056112C"/>
    <w:rsid w:val="0056353A"/>
    <w:rsid w:val="00563962"/>
    <w:rsid w:val="00563C73"/>
    <w:rsid w:val="00564A5C"/>
    <w:rsid w:val="005650A0"/>
    <w:rsid w:val="0057037C"/>
    <w:rsid w:val="00574D4E"/>
    <w:rsid w:val="00576DAA"/>
    <w:rsid w:val="00580BD3"/>
    <w:rsid w:val="00581548"/>
    <w:rsid w:val="00581F62"/>
    <w:rsid w:val="00583EB6"/>
    <w:rsid w:val="00584552"/>
    <w:rsid w:val="005868AA"/>
    <w:rsid w:val="00590B8E"/>
    <w:rsid w:val="00591E50"/>
    <w:rsid w:val="00592F9E"/>
    <w:rsid w:val="0059354D"/>
    <w:rsid w:val="00597A4C"/>
    <w:rsid w:val="0059AB3A"/>
    <w:rsid w:val="005A02B7"/>
    <w:rsid w:val="005A0820"/>
    <w:rsid w:val="005A167D"/>
    <w:rsid w:val="005A1799"/>
    <w:rsid w:val="005A2946"/>
    <w:rsid w:val="005A6179"/>
    <w:rsid w:val="005A7AAF"/>
    <w:rsid w:val="005B314F"/>
    <w:rsid w:val="005B3DC5"/>
    <w:rsid w:val="005B4CC9"/>
    <w:rsid w:val="005B4F20"/>
    <w:rsid w:val="005B4FCD"/>
    <w:rsid w:val="005B6D4A"/>
    <w:rsid w:val="005B73DF"/>
    <w:rsid w:val="005C00F0"/>
    <w:rsid w:val="005C1408"/>
    <w:rsid w:val="005C4130"/>
    <w:rsid w:val="005C5CBB"/>
    <w:rsid w:val="005C6270"/>
    <w:rsid w:val="005C66E3"/>
    <w:rsid w:val="005C7667"/>
    <w:rsid w:val="005C7960"/>
    <w:rsid w:val="005D0EAA"/>
    <w:rsid w:val="005D319D"/>
    <w:rsid w:val="005D3593"/>
    <w:rsid w:val="005D42E1"/>
    <w:rsid w:val="005D45C7"/>
    <w:rsid w:val="005D490C"/>
    <w:rsid w:val="005D5840"/>
    <w:rsid w:val="005D66A9"/>
    <w:rsid w:val="005D7E73"/>
    <w:rsid w:val="005E00BE"/>
    <w:rsid w:val="005E0DEC"/>
    <w:rsid w:val="005E0F29"/>
    <w:rsid w:val="005E211A"/>
    <w:rsid w:val="005E4083"/>
    <w:rsid w:val="005E5B74"/>
    <w:rsid w:val="005E69AE"/>
    <w:rsid w:val="005E70D1"/>
    <w:rsid w:val="005F132C"/>
    <w:rsid w:val="005F18B7"/>
    <w:rsid w:val="005F2E44"/>
    <w:rsid w:val="005F3897"/>
    <w:rsid w:val="005F42C7"/>
    <w:rsid w:val="005F5ED7"/>
    <w:rsid w:val="005F6FB5"/>
    <w:rsid w:val="005F7B1A"/>
    <w:rsid w:val="005F7B60"/>
    <w:rsid w:val="00601C3A"/>
    <w:rsid w:val="0060264E"/>
    <w:rsid w:val="006029B3"/>
    <w:rsid w:val="006038FD"/>
    <w:rsid w:val="00604EFC"/>
    <w:rsid w:val="0061038D"/>
    <w:rsid w:val="006141D1"/>
    <w:rsid w:val="006148ED"/>
    <w:rsid w:val="006158B8"/>
    <w:rsid w:val="00617547"/>
    <w:rsid w:val="006242C3"/>
    <w:rsid w:val="00626B55"/>
    <w:rsid w:val="0062707F"/>
    <w:rsid w:val="006300A1"/>
    <w:rsid w:val="006305E0"/>
    <w:rsid w:val="00630CA7"/>
    <w:rsid w:val="006317EA"/>
    <w:rsid w:val="00633FE4"/>
    <w:rsid w:val="00634634"/>
    <w:rsid w:val="006354DD"/>
    <w:rsid w:val="00635D51"/>
    <w:rsid w:val="00636486"/>
    <w:rsid w:val="00636E82"/>
    <w:rsid w:val="00637233"/>
    <w:rsid w:val="00641404"/>
    <w:rsid w:val="00646862"/>
    <w:rsid w:val="0064791B"/>
    <w:rsid w:val="00650125"/>
    <w:rsid w:val="00650A93"/>
    <w:rsid w:val="00651203"/>
    <w:rsid w:val="00651840"/>
    <w:rsid w:val="006529CC"/>
    <w:rsid w:val="00653A1F"/>
    <w:rsid w:val="006556BB"/>
    <w:rsid w:val="006564BA"/>
    <w:rsid w:val="006607D9"/>
    <w:rsid w:val="00663999"/>
    <w:rsid w:val="006647DE"/>
    <w:rsid w:val="006676F8"/>
    <w:rsid w:val="00670F59"/>
    <w:rsid w:val="00671674"/>
    <w:rsid w:val="006719E7"/>
    <w:rsid w:val="00671BA2"/>
    <w:rsid w:val="00671C9D"/>
    <w:rsid w:val="006724C3"/>
    <w:rsid w:val="00674311"/>
    <w:rsid w:val="00674828"/>
    <w:rsid w:val="006801CB"/>
    <w:rsid w:val="00680998"/>
    <w:rsid w:val="00682A5A"/>
    <w:rsid w:val="00683B2C"/>
    <w:rsid w:val="00690981"/>
    <w:rsid w:val="00690C42"/>
    <w:rsid w:val="006910B9"/>
    <w:rsid w:val="00692267"/>
    <w:rsid w:val="0069283B"/>
    <w:rsid w:val="006948E0"/>
    <w:rsid w:val="00695088"/>
    <w:rsid w:val="00695279"/>
    <w:rsid w:val="0069648C"/>
    <w:rsid w:val="00696793"/>
    <w:rsid w:val="00696CA7"/>
    <w:rsid w:val="00696CF0"/>
    <w:rsid w:val="00696E6C"/>
    <w:rsid w:val="006A05A0"/>
    <w:rsid w:val="006A086D"/>
    <w:rsid w:val="006A0D8F"/>
    <w:rsid w:val="006A1082"/>
    <w:rsid w:val="006A119F"/>
    <w:rsid w:val="006A4308"/>
    <w:rsid w:val="006A4D97"/>
    <w:rsid w:val="006A57A5"/>
    <w:rsid w:val="006A5CDA"/>
    <w:rsid w:val="006A65F5"/>
    <w:rsid w:val="006A792C"/>
    <w:rsid w:val="006B0A05"/>
    <w:rsid w:val="006B1F13"/>
    <w:rsid w:val="006B2DFA"/>
    <w:rsid w:val="006B35CA"/>
    <w:rsid w:val="006B3EA3"/>
    <w:rsid w:val="006B4325"/>
    <w:rsid w:val="006B681E"/>
    <w:rsid w:val="006B6911"/>
    <w:rsid w:val="006B7202"/>
    <w:rsid w:val="006B721F"/>
    <w:rsid w:val="006C29A1"/>
    <w:rsid w:val="006C5774"/>
    <w:rsid w:val="006C713E"/>
    <w:rsid w:val="006D037A"/>
    <w:rsid w:val="006D0FE5"/>
    <w:rsid w:val="006D2705"/>
    <w:rsid w:val="006D4DA7"/>
    <w:rsid w:val="006D6EDC"/>
    <w:rsid w:val="006D7CAB"/>
    <w:rsid w:val="006E2089"/>
    <w:rsid w:val="006E22B8"/>
    <w:rsid w:val="006E3BB5"/>
    <w:rsid w:val="006E3EAC"/>
    <w:rsid w:val="006E3F56"/>
    <w:rsid w:val="006E3FC4"/>
    <w:rsid w:val="006E45ED"/>
    <w:rsid w:val="006E68C1"/>
    <w:rsid w:val="006E794F"/>
    <w:rsid w:val="006F02B7"/>
    <w:rsid w:val="006F0B46"/>
    <w:rsid w:val="006F44ED"/>
    <w:rsid w:val="006F4A23"/>
    <w:rsid w:val="006F65F9"/>
    <w:rsid w:val="006FC087"/>
    <w:rsid w:val="00700C93"/>
    <w:rsid w:val="007013F4"/>
    <w:rsid w:val="00701682"/>
    <w:rsid w:val="00702AE7"/>
    <w:rsid w:val="007043FE"/>
    <w:rsid w:val="00704FCD"/>
    <w:rsid w:val="0070578E"/>
    <w:rsid w:val="007068AF"/>
    <w:rsid w:val="00706A0A"/>
    <w:rsid w:val="007072E4"/>
    <w:rsid w:val="0071093D"/>
    <w:rsid w:val="00710DE1"/>
    <w:rsid w:val="00712DBC"/>
    <w:rsid w:val="00713103"/>
    <w:rsid w:val="00713DBF"/>
    <w:rsid w:val="00715E14"/>
    <w:rsid w:val="0071729B"/>
    <w:rsid w:val="00717AD3"/>
    <w:rsid w:val="0071E552"/>
    <w:rsid w:val="0072023E"/>
    <w:rsid w:val="00720878"/>
    <w:rsid w:val="00721733"/>
    <w:rsid w:val="00722F1D"/>
    <w:rsid w:val="00723CC9"/>
    <w:rsid w:val="00724DD5"/>
    <w:rsid w:val="00727104"/>
    <w:rsid w:val="0073020F"/>
    <w:rsid w:val="00730974"/>
    <w:rsid w:val="00730A0E"/>
    <w:rsid w:val="00732013"/>
    <w:rsid w:val="00733C19"/>
    <w:rsid w:val="0073465B"/>
    <w:rsid w:val="00735128"/>
    <w:rsid w:val="00735E7B"/>
    <w:rsid w:val="00742638"/>
    <w:rsid w:val="00742F0A"/>
    <w:rsid w:val="00744274"/>
    <w:rsid w:val="00744B33"/>
    <w:rsid w:val="00745AB4"/>
    <w:rsid w:val="00746C7A"/>
    <w:rsid w:val="00747175"/>
    <w:rsid w:val="007474B0"/>
    <w:rsid w:val="0074769A"/>
    <w:rsid w:val="007509D7"/>
    <w:rsid w:val="00750CB4"/>
    <w:rsid w:val="0075161A"/>
    <w:rsid w:val="00751CF0"/>
    <w:rsid w:val="00752245"/>
    <w:rsid w:val="007538C5"/>
    <w:rsid w:val="007542EC"/>
    <w:rsid w:val="00756260"/>
    <w:rsid w:val="00756CCD"/>
    <w:rsid w:val="00757300"/>
    <w:rsid w:val="00760C72"/>
    <w:rsid w:val="00763546"/>
    <w:rsid w:val="00764DC2"/>
    <w:rsid w:val="00766073"/>
    <w:rsid w:val="0077171B"/>
    <w:rsid w:val="00771FB9"/>
    <w:rsid w:val="00773617"/>
    <w:rsid w:val="00773E4C"/>
    <w:rsid w:val="00774E58"/>
    <w:rsid w:val="00775EEC"/>
    <w:rsid w:val="0077668C"/>
    <w:rsid w:val="00776C2F"/>
    <w:rsid w:val="0077705E"/>
    <w:rsid w:val="00777197"/>
    <w:rsid w:val="00777F38"/>
    <w:rsid w:val="007808BC"/>
    <w:rsid w:val="00783225"/>
    <w:rsid w:val="007839F1"/>
    <w:rsid w:val="0078442D"/>
    <w:rsid w:val="00785B38"/>
    <w:rsid w:val="007860D4"/>
    <w:rsid w:val="00787302"/>
    <w:rsid w:val="00791486"/>
    <w:rsid w:val="00792661"/>
    <w:rsid w:val="007933DA"/>
    <w:rsid w:val="00793DF8"/>
    <w:rsid w:val="00795496"/>
    <w:rsid w:val="00795563"/>
    <w:rsid w:val="00797714"/>
    <w:rsid w:val="00797F4F"/>
    <w:rsid w:val="00797F8B"/>
    <w:rsid w:val="007A14CE"/>
    <w:rsid w:val="007A357D"/>
    <w:rsid w:val="007A416C"/>
    <w:rsid w:val="007A7E24"/>
    <w:rsid w:val="007B404E"/>
    <w:rsid w:val="007B4358"/>
    <w:rsid w:val="007C136C"/>
    <w:rsid w:val="007C1D47"/>
    <w:rsid w:val="007C3ACF"/>
    <w:rsid w:val="007C3EAA"/>
    <w:rsid w:val="007C787A"/>
    <w:rsid w:val="007C7E7B"/>
    <w:rsid w:val="007D0AD3"/>
    <w:rsid w:val="007D131B"/>
    <w:rsid w:val="007D410B"/>
    <w:rsid w:val="007D69EA"/>
    <w:rsid w:val="007D69F4"/>
    <w:rsid w:val="007E0556"/>
    <w:rsid w:val="007E0F1B"/>
    <w:rsid w:val="007E4157"/>
    <w:rsid w:val="007E5226"/>
    <w:rsid w:val="007E7810"/>
    <w:rsid w:val="007F2131"/>
    <w:rsid w:val="007F5071"/>
    <w:rsid w:val="007F7A31"/>
    <w:rsid w:val="008051F7"/>
    <w:rsid w:val="0080696E"/>
    <w:rsid w:val="00810F9C"/>
    <w:rsid w:val="0081197E"/>
    <w:rsid w:val="00811B52"/>
    <w:rsid w:val="00812E8C"/>
    <w:rsid w:val="00813244"/>
    <w:rsid w:val="00814EB3"/>
    <w:rsid w:val="00815AD4"/>
    <w:rsid w:val="00815F06"/>
    <w:rsid w:val="00816C37"/>
    <w:rsid w:val="00817499"/>
    <w:rsid w:val="00817E44"/>
    <w:rsid w:val="0081A907"/>
    <w:rsid w:val="0081BD5F"/>
    <w:rsid w:val="00820792"/>
    <w:rsid w:val="00820E27"/>
    <w:rsid w:val="00822853"/>
    <w:rsid w:val="00822A33"/>
    <w:rsid w:val="008231EA"/>
    <w:rsid w:val="00824B6A"/>
    <w:rsid w:val="00825E02"/>
    <w:rsid w:val="0082673B"/>
    <w:rsid w:val="00827375"/>
    <w:rsid w:val="008304EA"/>
    <w:rsid w:val="008317D9"/>
    <w:rsid w:val="00831D79"/>
    <w:rsid w:val="00833247"/>
    <w:rsid w:val="00833C02"/>
    <w:rsid w:val="00834854"/>
    <w:rsid w:val="00834859"/>
    <w:rsid w:val="00835215"/>
    <w:rsid w:val="0083712F"/>
    <w:rsid w:val="00840AF3"/>
    <w:rsid w:val="00843267"/>
    <w:rsid w:val="00843BA2"/>
    <w:rsid w:val="00845054"/>
    <w:rsid w:val="008467DE"/>
    <w:rsid w:val="008473F9"/>
    <w:rsid w:val="00851B6A"/>
    <w:rsid w:val="008521FE"/>
    <w:rsid w:val="0085332B"/>
    <w:rsid w:val="008539F8"/>
    <w:rsid w:val="00855A03"/>
    <w:rsid w:val="00855F89"/>
    <w:rsid w:val="00856002"/>
    <w:rsid w:val="008560CD"/>
    <w:rsid w:val="00856A1D"/>
    <w:rsid w:val="00857D9A"/>
    <w:rsid w:val="00861A11"/>
    <w:rsid w:val="008627DA"/>
    <w:rsid w:val="00864758"/>
    <w:rsid w:val="0086616A"/>
    <w:rsid w:val="008670B0"/>
    <w:rsid w:val="0086771C"/>
    <w:rsid w:val="0087633F"/>
    <w:rsid w:val="0087712E"/>
    <w:rsid w:val="008772C0"/>
    <w:rsid w:val="00877A91"/>
    <w:rsid w:val="00883CFC"/>
    <w:rsid w:val="0088EF50"/>
    <w:rsid w:val="00892920"/>
    <w:rsid w:val="00895DD5"/>
    <w:rsid w:val="00895EB4"/>
    <w:rsid w:val="008A02C0"/>
    <w:rsid w:val="008A0E33"/>
    <w:rsid w:val="008A3E15"/>
    <w:rsid w:val="008A4AE7"/>
    <w:rsid w:val="008A5127"/>
    <w:rsid w:val="008A5C5E"/>
    <w:rsid w:val="008B09C7"/>
    <w:rsid w:val="008B16FB"/>
    <w:rsid w:val="008B265A"/>
    <w:rsid w:val="008B4636"/>
    <w:rsid w:val="008B63BF"/>
    <w:rsid w:val="008B666B"/>
    <w:rsid w:val="008B6DA8"/>
    <w:rsid w:val="008C0E85"/>
    <w:rsid w:val="008C1A31"/>
    <w:rsid w:val="008C285E"/>
    <w:rsid w:val="008C2F78"/>
    <w:rsid w:val="008C4155"/>
    <w:rsid w:val="008C51A8"/>
    <w:rsid w:val="008C5F7A"/>
    <w:rsid w:val="008C6C84"/>
    <w:rsid w:val="008D009D"/>
    <w:rsid w:val="008D089C"/>
    <w:rsid w:val="008D3933"/>
    <w:rsid w:val="008D39D9"/>
    <w:rsid w:val="008D3E81"/>
    <w:rsid w:val="008D4A8D"/>
    <w:rsid w:val="008D599D"/>
    <w:rsid w:val="008D6EDC"/>
    <w:rsid w:val="008E1255"/>
    <w:rsid w:val="008E1A43"/>
    <w:rsid w:val="008E2B04"/>
    <w:rsid w:val="008E3166"/>
    <w:rsid w:val="008E3D56"/>
    <w:rsid w:val="008E3F62"/>
    <w:rsid w:val="008E59A9"/>
    <w:rsid w:val="008E62AD"/>
    <w:rsid w:val="008E6B42"/>
    <w:rsid w:val="008E6C6A"/>
    <w:rsid w:val="008F0346"/>
    <w:rsid w:val="008F0715"/>
    <w:rsid w:val="008F244B"/>
    <w:rsid w:val="008F2D75"/>
    <w:rsid w:val="008F5668"/>
    <w:rsid w:val="008F7007"/>
    <w:rsid w:val="009006DB"/>
    <w:rsid w:val="00900783"/>
    <w:rsid w:val="00903ECC"/>
    <w:rsid w:val="00905117"/>
    <w:rsid w:val="00907D11"/>
    <w:rsid w:val="00907E78"/>
    <w:rsid w:val="00910E3B"/>
    <w:rsid w:val="00911219"/>
    <w:rsid w:val="00913A98"/>
    <w:rsid w:val="00914249"/>
    <w:rsid w:val="009155BC"/>
    <w:rsid w:val="009173AD"/>
    <w:rsid w:val="00920702"/>
    <w:rsid w:val="0092188B"/>
    <w:rsid w:val="00923A37"/>
    <w:rsid w:val="00923A4F"/>
    <w:rsid w:val="00925484"/>
    <w:rsid w:val="009254D3"/>
    <w:rsid w:val="009267C1"/>
    <w:rsid w:val="00927633"/>
    <w:rsid w:val="00931928"/>
    <w:rsid w:val="00932952"/>
    <w:rsid w:val="00932B14"/>
    <w:rsid w:val="00932C3F"/>
    <w:rsid w:val="009341C5"/>
    <w:rsid w:val="00937CEE"/>
    <w:rsid w:val="009402A4"/>
    <w:rsid w:val="00941A46"/>
    <w:rsid w:val="009429C9"/>
    <w:rsid w:val="00943D41"/>
    <w:rsid w:val="009465E0"/>
    <w:rsid w:val="00953F01"/>
    <w:rsid w:val="009540C0"/>
    <w:rsid w:val="009551B8"/>
    <w:rsid w:val="00956D81"/>
    <w:rsid w:val="00961107"/>
    <w:rsid w:val="00962122"/>
    <w:rsid w:val="0096446F"/>
    <w:rsid w:val="00964E27"/>
    <w:rsid w:val="009700FD"/>
    <w:rsid w:val="009705C5"/>
    <w:rsid w:val="00973A27"/>
    <w:rsid w:val="00975A70"/>
    <w:rsid w:val="0097659C"/>
    <w:rsid w:val="00977299"/>
    <w:rsid w:val="009803CF"/>
    <w:rsid w:val="00980BBC"/>
    <w:rsid w:val="0098427B"/>
    <w:rsid w:val="00985DC7"/>
    <w:rsid w:val="00986579"/>
    <w:rsid w:val="009909BC"/>
    <w:rsid w:val="0099374B"/>
    <w:rsid w:val="0099452A"/>
    <w:rsid w:val="0099466A"/>
    <w:rsid w:val="0099583E"/>
    <w:rsid w:val="009959DE"/>
    <w:rsid w:val="009A059B"/>
    <w:rsid w:val="009A1744"/>
    <w:rsid w:val="009A238D"/>
    <w:rsid w:val="009A3EE0"/>
    <w:rsid w:val="009A57BA"/>
    <w:rsid w:val="009A5BBD"/>
    <w:rsid w:val="009A635D"/>
    <w:rsid w:val="009A6361"/>
    <w:rsid w:val="009B0358"/>
    <w:rsid w:val="009B3AF0"/>
    <w:rsid w:val="009B4CA9"/>
    <w:rsid w:val="009B51AD"/>
    <w:rsid w:val="009B7915"/>
    <w:rsid w:val="009C060D"/>
    <w:rsid w:val="009C378A"/>
    <w:rsid w:val="009C46EC"/>
    <w:rsid w:val="009D0C5C"/>
    <w:rsid w:val="009D0E51"/>
    <w:rsid w:val="009D4CAC"/>
    <w:rsid w:val="009D55DA"/>
    <w:rsid w:val="009D5995"/>
    <w:rsid w:val="009D6573"/>
    <w:rsid w:val="009D7FB2"/>
    <w:rsid w:val="009E0999"/>
    <w:rsid w:val="009E0B1D"/>
    <w:rsid w:val="009E1019"/>
    <w:rsid w:val="009E15E2"/>
    <w:rsid w:val="009E2A6A"/>
    <w:rsid w:val="009E2E0D"/>
    <w:rsid w:val="009E5327"/>
    <w:rsid w:val="009E58E1"/>
    <w:rsid w:val="009E62B0"/>
    <w:rsid w:val="009F560E"/>
    <w:rsid w:val="009F68B4"/>
    <w:rsid w:val="009F6D43"/>
    <w:rsid w:val="009F7B3B"/>
    <w:rsid w:val="009F7C7A"/>
    <w:rsid w:val="00A0472A"/>
    <w:rsid w:val="00A05A29"/>
    <w:rsid w:val="00A06735"/>
    <w:rsid w:val="00A070AC"/>
    <w:rsid w:val="00A130F1"/>
    <w:rsid w:val="00A143DC"/>
    <w:rsid w:val="00A14E91"/>
    <w:rsid w:val="00A14F9E"/>
    <w:rsid w:val="00A20DB3"/>
    <w:rsid w:val="00A21712"/>
    <w:rsid w:val="00A22359"/>
    <w:rsid w:val="00A24604"/>
    <w:rsid w:val="00A25B0F"/>
    <w:rsid w:val="00A25DDD"/>
    <w:rsid w:val="00A25E10"/>
    <w:rsid w:val="00A26461"/>
    <w:rsid w:val="00A26FBD"/>
    <w:rsid w:val="00A27FCE"/>
    <w:rsid w:val="00A31958"/>
    <w:rsid w:val="00A33974"/>
    <w:rsid w:val="00A33EB8"/>
    <w:rsid w:val="00A35D89"/>
    <w:rsid w:val="00A41400"/>
    <w:rsid w:val="00A43CEB"/>
    <w:rsid w:val="00A448CC"/>
    <w:rsid w:val="00A44C43"/>
    <w:rsid w:val="00A45E76"/>
    <w:rsid w:val="00A45F99"/>
    <w:rsid w:val="00A476B0"/>
    <w:rsid w:val="00A4879A"/>
    <w:rsid w:val="00A50089"/>
    <w:rsid w:val="00A502AE"/>
    <w:rsid w:val="00A50630"/>
    <w:rsid w:val="00A51645"/>
    <w:rsid w:val="00A51F2F"/>
    <w:rsid w:val="00A520EC"/>
    <w:rsid w:val="00A53084"/>
    <w:rsid w:val="00A53E8F"/>
    <w:rsid w:val="00A548E9"/>
    <w:rsid w:val="00A54B52"/>
    <w:rsid w:val="00A54C1A"/>
    <w:rsid w:val="00A560DE"/>
    <w:rsid w:val="00A5627E"/>
    <w:rsid w:val="00A60908"/>
    <w:rsid w:val="00A6097D"/>
    <w:rsid w:val="00A60D1F"/>
    <w:rsid w:val="00A60DAA"/>
    <w:rsid w:val="00A63EED"/>
    <w:rsid w:val="00A643B1"/>
    <w:rsid w:val="00A71B23"/>
    <w:rsid w:val="00A71FC3"/>
    <w:rsid w:val="00A732DA"/>
    <w:rsid w:val="00A748D0"/>
    <w:rsid w:val="00A7492B"/>
    <w:rsid w:val="00A74FB0"/>
    <w:rsid w:val="00A765D1"/>
    <w:rsid w:val="00A77063"/>
    <w:rsid w:val="00A779F8"/>
    <w:rsid w:val="00A77E79"/>
    <w:rsid w:val="00A85C9C"/>
    <w:rsid w:val="00A8696D"/>
    <w:rsid w:val="00A8722B"/>
    <w:rsid w:val="00A87ACA"/>
    <w:rsid w:val="00A901C3"/>
    <w:rsid w:val="00A909B8"/>
    <w:rsid w:val="00A9132D"/>
    <w:rsid w:val="00A914B6"/>
    <w:rsid w:val="00A93CFD"/>
    <w:rsid w:val="00A95A0F"/>
    <w:rsid w:val="00A9621E"/>
    <w:rsid w:val="00A96836"/>
    <w:rsid w:val="00A970D7"/>
    <w:rsid w:val="00A97186"/>
    <w:rsid w:val="00A97F13"/>
    <w:rsid w:val="00A97FC5"/>
    <w:rsid w:val="00AA0323"/>
    <w:rsid w:val="00AA1216"/>
    <w:rsid w:val="00AA131F"/>
    <w:rsid w:val="00AA1A2B"/>
    <w:rsid w:val="00AA1C5E"/>
    <w:rsid w:val="00AA30EE"/>
    <w:rsid w:val="00AA3792"/>
    <w:rsid w:val="00AA6295"/>
    <w:rsid w:val="00AA679C"/>
    <w:rsid w:val="00AA7500"/>
    <w:rsid w:val="00AA7A97"/>
    <w:rsid w:val="00AB0ED7"/>
    <w:rsid w:val="00AB16E9"/>
    <w:rsid w:val="00AB2337"/>
    <w:rsid w:val="00AB3FEE"/>
    <w:rsid w:val="00AB4EB3"/>
    <w:rsid w:val="00AC0442"/>
    <w:rsid w:val="00AC0AB1"/>
    <w:rsid w:val="00AC388C"/>
    <w:rsid w:val="00AC4D70"/>
    <w:rsid w:val="00AC601D"/>
    <w:rsid w:val="00AC6D30"/>
    <w:rsid w:val="00AD06EA"/>
    <w:rsid w:val="00AD1025"/>
    <w:rsid w:val="00AD3923"/>
    <w:rsid w:val="00AD4C15"/>
    <w:rsid w:val="00AD7610"/>
    <w:rsid w:val="00AE0C19"/>
    <w:rsid w:val="00AE1E15"/>
    <w:rsid w:val="00AE2744"/>
    <w:rsid w:val="00AE4821"/>
    <w:rsid w:val="00AE5337"/>
    <w:rsid w:val="00AE573A"/>
    <w:rsid w:val="00AE5DE7"/>
    <w:rsid w:val="00AE7395"/>
    <w:rsid w:val="00AF08BC"/>
    <w:rsid w:val="00AF1E5B"/>
    <w:rsid w:val="00AF470F"/>
    <w:rsid w:val="00AF5280"/>
    <w:rsid w:val="00AF6E4B"/>
    <w:rsid w:val="00AF75E0"/>
    <w:rsid w:val="00AF785F"/>
    <w:rsid w:val="00B04143"/>
    <w:rsid w:val="00B0467B"/>
    <w:rsid w:val="00B04D64"/>
    <w:rsid w:val="00B053BB"/>
    <w:rsid w:val="00B05DA0"/>
    <w:rsid w:val="00B10031"/>
    <w:rsid w:val="00B10362"/>
    <w:rsid w:val="00B147CB"/>
    <w:rsid w:val="00B1636A"/>
    <w:rsid w:val="00B17ACD"/>
    <w:rsid w:val="00B20D9D"/>
    <w:rsid w:val="00B20FCB"/>
    <w:rsid w:val="00B21C35"/>
    <w:rsid w:val="00B22BAC"/>
    <w:rsid w:val="00B23A23"/>
    <w:rsid w:val="00B23ACC"/>
    <w:rsid w:val="00B25559"/>
    <w:rsid w:val="00B25564"/>
    <w:rsid w:val="00B25FF4"/>
    <w:rsid w:val="00B260AB"/>
    <w:rsid w:val="00B30528"/>
    <w:rsid w:val="00B305E4"/>
    <w:rsid w:val="00B37B72"/>
    <w:rsid w:val="00B4155B"/>
    <w:rsid w:val="00B41A21"/>
    <w:rsid w:val="00B4468B"/>
    <w:rsid w:val="00B44C90"/>
    <w:rsid w:val="00B51969"/>
    <w:rsid w:val="00B5311C"/>
    <w:rsid w:val="00B55A4A"/>
    <w:rsid w:val="00B57F7F"/>
    <w:rsid w:val="00B60971"/>
    <w:rsid w:val="00B61200"/>
    <w:rsid w:val="00B62EE4"/>
    <w:rsid w:val="00B633A0"/>
    <w:rsid w:val="00B634BE"/>
    <w:rsid w:val="00B65A35"/>
    <w:rsid w:val="00B66025"/>
    <w:rsid w:val="00B6653A"/>
    <w:rsid w:val="00B66CA1"/>
    <w:rsid w:val="00B67345"/>
    <w:rsid w:val="00B71B54"/>
    <w:rsid w:val="00B71D50"/>
    <w:rsid w:val="00B810E3"/>
    <w:rsid w:val="00B82FF5"/>
    <w:rsid w:val="00B86160"/>
    <w:rsid w:val="00B86179"/>
    <w:rsid w:val="00B903B4"/>
    <w:rsid w:val="00B92E77"/>
    <w:rsid w:val="00B94EAA"/>
    <w:rsid w:val="00B95632"/>
    <w:rsid w:val="00B95FFF"/>
    <w:rsid w:val="00B96C54"/>
    <w:rsid w:val="00B96C9B"/>
    <w:rsid w:val="00B97463"/>
    <w:rsid w:val="00B9790D"/>
    <w:rsid w:val="00BA009F"/>
    <w:rsid w:val="00BA0C3C"/>
    <w:rsid w:val="00BA21BD"/>
    <w:rsid w:val="00BA2866"/>
    <w:rsid w:val="00BA4004"/>
    <w:rsid w:val="00BA4101"/>
    <w:rsid w:val="00BA5542"/>
    <w:rsid w:val="00BA574E"/>
    <w:rsid w:val="00BA5A59"/>
    <w:rsid w:val="00BA64BE"/>
    <w:rsid w:val="00BA741C"/>
    <w:rsid w:val="00BA77E7"/>
    <w:rsid w:val="00BA7EAB"/>
    <w:rsid w:val="00BB23D1"/>
    <w:rsid w:val="00BB240D"/>
    <w:rsid w:val="00BB47E3"/>
    <w:rsid w:val="00BB4A30"/>
    <w:rsid w:val="00BB6EBA"/>
    <w:rsid w:val="00BB78B7"/>
    <w:rsid w:val="00BC2547"/>
    <w:rsid w:val="00BC3D42"/>
    <w:rsid w:val="00BC4637"/>
    <w:rsid w:val="00BC70C7"/>
    <w:rsid w:val="00BD02BD"/>
    <w:rsid w:val="00BD35EE"/>
    <w:rsid w:val="00BD563D"/>
    <w:rsid w:val="00BE2EEA"/>
    <w:rsid w:val="00BE43B5"/>
    <w:rsid w:val="00BE593C"/>
    <w:rsid w:val="00BE5DB0"/>
    <w:rsid w:val="00BE5F35"/>
    <w:rsid w:val="00BE6C5F"/>
    <w:rsid w:val="00BE7168"/>
    <w:rsid w:val="00BE7206"/>
    <w:rsid w:val="00BF23A3"/>
    <w:rsid w:val="00BF372D"/>
    <w:rsid w:val="00BF38D4"/>
    <w:rsid w:val="00BF42C3"/>
    <w:rsid w:val="00BF6A51"/>
    <w:rsid w:val="00C01963"/>
    <w:rsid w:val="00C0270A"/>
    <w:rsid w:val="00C036BB"/>
    <w:rsid w:val="00C05E8F"/>
    <w:rsid w:val="00C06C08"/>
    <w:rsid w:val="00C1009C"/>
    <w:rsid w:val="00C11265"/>
    <w:rsid w:val="00C11DD1"/>
    <w:rsid w:val="00C13DF2"/>
    <w:rsid w:val="00C170B9"/>
    <w:rsid w:val="00C208C9"/>
    <w:rsid w:val="00C25EE0"/>
    <w:rsid w:val="00C265E7"/>
    <w:rsid w:val="00C27D13"/>
    <w:rsid w:val="00C32318"/>
    <w:rsid w:val="00C34A68"/>
    <w:rsid w:val="00C37B2C"/>
    <w:rsid w:val="00C3A44D"/>
    <w:rsid w:val="00C41C15"/>
    <w:rsid w:val="00C4364B"/>
    <w:rsid w:val="00C45264"/>
    <w:rsid w:val="00C46E73"/>
    <w:rsid w:val="00C5040B"/>
    <w:rsid w:val="00C5439C"/>
    <w:rsid w:val="00C557EC"/>
    <w:rsid w:val="00C56623"/>
    <w:rsid w:val="00C56822"/>
    <w:rsid w:val="00C61004"/>
    <w:rsid w:val="00C62FBB"/>
    <w:rsid w:val="00C6473D"/>
    <w:rsid w:val="00C65B5E"/>
    <w:rsid w:val="00C667E0"/>
    <w:rsid w:val="00C66AD8"/>
    <w:rsid w:val="00C66C4D"/>
    <w:rsid w:val="00C66DB9"/>
    <w:rsid w:val="00C67A41"/>
    <w:rsid w:val="00C67D36"/>
    <w:rsid w:val="00C6B2D8"/>
    <w:rsid w:val="00C70BF4"/>
    <w:rsid w:val="00C70DDE"/>
    <w:rsid w:val="00C719B7"/>
    <w:rsid w:val="00C71A81"/>
    <w:rsid w:val="00C72416"/>
    <w:rsid w:val="00C807DA"/>
    <w:rsid w:val="00C82687"/>
    <w:rsid w:val="00C8322E"/>
    <w:rsid w:val="00C833A7"/>
    <w:rsid w:val="00C8383D"/>
    <w:rsid w:val="00C84EC3"/>
    <w:rsid w:val="00C8579E"/>
    <w:rsid w:val="00C87A98"/>
    <w:rsid w:val="00C8EB7A"/>
    <w:rsid w:val="00C9180F"/>
    <w:rsid w:val="00C93220"/>
    <w:rsid w:val="00C959D5"/>
    <w:rsid w:val="00C97D6D"/>
    <w:rsid w:val="00C97FA5"/>
    <w:rsid w:val="00CA0E04"/>
    <w:rsid w:val="00CA1413"/>
    <w:rsid w:val="00CA2710"/>
    <w:rsid w:val="00CA4389"/>
    <w:rsid w:val="00CA5D5D"/>
    <w:rsid w:val="00CA6C18"/>
    <w:rsid w:val="00CA6F82"/>
    <w:rsid w:val="00CA72E8"/>
    <w:rsid w:val="00CABC4D"/>
    <w:rsid w:val="00CB0C59"/>
    <w:rsid w:val="00CB7F45"/>
    <w:rsid w:val="00CC07F5"/>
    <w:rsid w:val="00CC11CE"/>
    <w:rsid w:val="00CC1221"/>
    <w:rsid w:val="00CC15D5"/>
    <w:rsid w:val="00CC16DB"/>
    <w:rsid w:val="00CC26C5"/>
    <w:rsid w:val="00CC3A82"/>
    <w:rsid w:val="00CC3AF8"/>
    <w:rsid w:val="00CC58D1"/>
    <w:rsid w:val="00CC7F91"/>
    <w:rsid w:val="00CD0259"/>
    <w:rsid w:val="00CD1021"/>
    <w:rsid w:val="00CD112B"/>
    <w:rsid w:val="00CD131C"/>
    <w:rsid w:val="00CD37D7"/>
    <w:rsid w:val="00CE061C"/>
    <w:rsid w:val="00CE2B1A"/>
    <w:rsid w:val="00CE2B8D"/>
    <w:rsid w:val="00CE4D02"/>
    <w:rsid w:val="00CE79F9"/>
    <w:rsid w:val="00CF2CF8"/>
    <w:rsid w:val="00D0257D"/>
    <w:rsid w:val="00D037C5"/>
    <w:rsid w:val="00D05740"/>
    <w:rsid w:val="00D07EDB"/>
    <w:rsid w:val="00D12BCD"/>
    <w:rsid w:val="00D12F1C"/>
    <w:rsid w:val="00D13680"/>
    <w:rsid w:val="00D138E2"/>
    <w:rsid w:val="00D1639C"/>
    <w:rsid w:val="00D17580"/>
    <w:rsid w:val="00D1781C"/>
    <w:rsid w:val="00D2150A"/>
    <w:rsid w:val="00D2230A"/>
    <w:rsid w:val="00D2392D"/>
    <w:rsid w:val="00D2434E"/>
    <w:rsid w:val="00D27E3C"/>
    <w:rsid w:val="00D30E36"/>
    <w:rsid w:val="00D34563"/>
    <w:rsid w:val="00D36724"/>
    <w:rsid w:val="00D36846"/>
    <w:rsid w:val="00D369A6"/>
    <w:rsid w:val="00D36FFD"/>
    <w:rsid w:val="00D377F1"/>
    <w:rsid w:val="00D41137"/>
    <w:rsid w:val="00D42D39"/>
    <w:rsid w:val="00D43FA3"/>
    <w:rsid w:val="00D4577F"/>
    <w:rsid w:val="00D46B75"/>
    <w:rsid w:val="00D472AA"/>
    <w:rsid w:val="00D4C3C0"/>
    <w:rsid w:val="00D50835"/>
    <w:rsid w:val="00D50DD0"/>
    <w:rsid w:val="00D512CA"/>
    <w:rsid w:val="00D54A8D"/>
    <w:rsid w:val="00D55D46"/>
    <w:rsid w:val="00D56110"/>
    <w:rsid w:val="00D613D9"/>
    <w:rsid w:val="00D617A5"/>
    <w:rsid w:val="00D61892"/>
    <w:rsid w:val="00D621AD"/>
    <w:rsid w:val="00D62749"/>
    <w:rsid w:val="00D62A46"/>
    <w:rsid w:val="00D656B4"/>
    <w:rsid w:val="00D70DF7"/>
    <w:rsid w:val="00D71F7A"/>
    <w:rsid w:val="00D72652"/>
    <w:rsid w:val="00D7374A"/>
    <w:rsid w:val="00D752FE"/>
    <w:rsid w:val="00D75535"/>
    <w:rsid w:val="00D75740"/>
    <w:rsid w:val="00D838BA"/>
    <w:rsid w:val="00D843A4"/>
    <w:rsid w:val="00D859A0"/>
    <w:rsid w:val="00D8691A"/>
    <w:rsid w:val="00D87C0B"/>
    <w:rsid w:val="00D87EF8"/>
    <w:rsid w:val="00D9005A"/>
    <w:rsid w:val="00D9006B"/>
    <w:rsid w:val="00D90687"/>
    <w:rsid w:val="00D90804"/>
    <w:rsid w:val="00D97F3B"/>
    <w:rsid w:val="00DA174C"/>
    <w:rsid w:val="00DA452F"/>
    <w:rsid w:val="00DA58F3"/>
    <w:rsid w:val="00DB18BA"/>
    <w:rsid w:val="00DB233E"/>
    <w:rsid w:val="00DB72A0"/>
    <w:rsid w:val="00DB77D6"/>
    <w:rsid w:val="00DBC8FA"/>
    <w:rsid w:val="00DC1185"/>
    <w:rsid w:val="00DC1711"/>
    <w:rsid w:val="00DC3CBE"/>
    <w:rsid w:val="00DC4378"/>
    <w:rsid w:val="00DC7174"/>
    <w:rsid w:val="00DC7741"/>
    <w:rsid w:val="00DC79A9"/>
    <w:rsid w:val="00DC7A73"/>
    <w:rsid w:val="00DD03AA"/>
    <w:rsid w:val="00DD0BE6"/>
    <w:rsid w:val="00DD25DD"/>
    <w:rsid w:val="00DD3134"/>
    <w:rsid w:val="00DD55C8"/>
    <w:rsid w:val="00DD59FF"/>
    <w:rsid w:val="00DD63BA"/>
    <w:rsid w:val="00DD7820"/>
    <w:rsid w:val="00DE1CD3"/>
    <w:rsid w:val="00DE2266"/>
    <w:rsid w:val="00DE3304"/>
    <w:rsid w:val="00DE7356"/>
    <w:rsid w:val="00DF1E38"/>
    <w:rsid w:val="00DF270A"/>
    <w:rsid w:val="00DF28DF"/>
    <w:rsid w:val="00DF28F0"/>
    <w:rsid w:val="00E00B16"/>
    <w:rsid w:val="00E02073"/>
    <w:rsid w:val="00E026CC"/>
    <w:rsid w:val="00E02F4D"/>
    <w:rsid w:val="00E0539A"/>
    <w:rsid w:val="00E05F39"/>
    <w:rsid w:val="00E06169"/>
    <w:rsid w:val="00E07593"/>
    <w:rsid w:val="00E126BE"/>
    <w:rsid w:val="00E127FF"/>
    <w:rsid w:val="00E1448D"/>
    <w:rsid w:val="00E15DFA"/>
    <w:rsid w:val="00E16324"/>
    <w:rsid w:val="00E17124"/>
    <w:rsid w:val="00E173C6"/>
    <w:rsid w:val="00E2272D"/>
    <w:rsid w:val="00E2274F"/>
    <w:rsid w:val="00E22F85"/>
    <w:rsid w:val="00E25283"/>
    <w:rsid w:val="00E30D6F"/>
    <w:rsid w:val="00E323DA"/>
    <w:rsid w:val="00E3317D"/>
    <w:rsid w:val="00E33335"/>
    <w:rsid w:val="00E33C09"/>
    <w:rsid w:val="00E351D6"/>
    <w:rsid w:val="00E36179"/>
    <w:rsid w:val="00E37F21"/>
    <w:rsid w:val="00E40811"/>
    <w:rsid w:val="00E41ADB"/>
    <w:rsid w:val="00E42E8E"/>
    <w:rsid w:val="00E4378F"/>
    <w:rsid w:val="00E446EB"/>
    <w:rsid w:val="00E4481A"/>
    <w:rsid w:val="00E47F75"/>
    <w:rsid w:val="00E53018"/>
    <w:rsid w:val="00E550EE"/>
    <w:rsid w:val="00E55CEF"/>
    <w:rsid w:val="00E56C9E"/>
    <w:rsid w:val="00E56D21"/>
    <w:rsid w:val="00E57EE0"/>
    <w:rsid w:val="00E60F5C"/>
    <w:rsid w:val="00E614A9"/>
    <w:rsid w:val="00E61A8F"/>
    <w:rsid w:val="00E620DA"/>
    <w:rsid w:val="00E63A9D"/>
    <w:rsid w:val="00E644A7"/>
    <w:rsid w:val="00E64A75"/>
    <w:rsid w:val="00E65AE6"/>
    <w:rsid w:val="00E66605"/>
    <w:rsid w:val="00E67923"/>
    <w:rsid w:val="00E70C72"/>
    <w:rsid w:val="00E73432"/>
    <w:rsid w:val="00E73E4F"/>
    <w:rsid w:val="00E743F4"/>
    <w:rsid w:val="00E745D3"/>
    <w:rsid w:val="00E74DF6"/>
    <w:rsid w:val="00E76C69"/>
    <w:rsid w:val="00E81C1D"/>
    <w:rsid w:val="00E83DD3"/>
    <w:rsid w:val="00E84216"/>
    <w:rsid w:val="00E84638"/>
    <w:rsid w:val="00E85B71"/>
    <w:rsid w:val="00E86348"/>
    <w:rsid w:val="00E87F7F"/>
    <w:rsid w:val="00E90CB4"/>
    <w:rsid w:val="00E91B7E"/>
    <w:rsid w:val="00E92D2C"/>
    <w:rsid w:val="00E94F93"/>
    <w:rsid w:val="00E95CB7"/>
    <w:rsid w:val="00EA3F25"/>
    <w:rsid w:val="00EA4AEC"/>
    <w:rsid w:val="00EA562D"/>
    <w:rsid w:val="00EA57B5"/>
    <w:rsid w:val="00EA5861"/>
    <w:rsid w:val="00EA60F0"/>
    <w:rsid w:val="00EA6B91"/>
    <w:rsid w:val="00EA7857"/>
    <w:rsid w:val="00EB2301"/>
    <w:rsid w:val="00EB2A52"/>
    <w:rsid w:val="00EB3CA1"/>
    <w:rsid w:val="00EB3CDA"/>
    <w:rsid w:val="00EB461C"/>
    <w:rsid w:val="00EB47ED"/>
    <w:rsid w:val="00EB4DEE"/>
    <w:rsid w:val="00EB7063"/>
    <w:rsid w:val="00EC18D9"/>
    <w:rsid w:val="00EC35E8"/>
    <w:rsid w:val="00EC38E6"/>
    <w:rsid w:val="00EC4C73"/>
    <w:rsid w:val="00EC65B8"/>
    <w:rsid w:val="00ED26CB"/>
    <w:rsid w:val="00ED2A2C"/>
    <w:rsid w:val="00ED2CCB"/>
    <w:rsid w:val="00ED3D07"/>
    <w:rsid w:val="00ED506C"/>
    <w:rsid w:val="00ED602D"/>
    <w:rsid w:val="00ED71AD"/>
    <w:rsid w:val="00ED7C88"/>
    <w:rsid w:val="00EE0047"/>
    <w:rsid w:val="00EE24DD"/>
    <w:rsid w:val="00EF3D2E"/>
    <w:rsid w:val="00F00623"/>
    <w:rsid w:val="00F00756"/>
    <w:rsid w:val="00F1056D"/>
    <w:rsid w:val="00F10AF8"/>
    <w:rsid w:val="00F13711"/>
    <w:rsid w:val="00F14508"/>
    <w:rsid w:val="00F1660D"/>
    <w:rsid w:val="00F167DF"/>
    <w:rsid w:val="00F16957"/>
    <w:rsid w:val="00F1744E"/>
    <w:rsid w:val="00F20137"/>
    <w:rsid w:val="00F2135C"/>
    <w:rsid w:val="00F2159A"/>
    <w:rsid w:val="00F22970"/>
    <w:rsid w:val="00F25115"/>
    <w:rsid w:val="00F2605A"/>
    <w:rsid w:val="00F263BB"/>
    <w:rsid w:val="00F30328"/>
    <w:rsid w:val="00F309EA"/>
    <w:rsid w:val="00F32ED0"/>
    <w:rsid w:val="00F34220"/>
    <w:rsid w:val="00F3591D"/>
    <w:rsid w:val="00F35C09"/>
    <w:rsid w:val="00F36D12"/>
    <w:rsid w:val="00F4298A"/>
    <w:rsid w:val="00F437CB"/>
    <w:rsid w:val="00F43B5F"/>
    <w:rsid w:val="00F4472A"/>
    <w:rsid w:val="00F468F7"/>
    <w:rsid w:val="00F473CD"/>
    <w:rsid w:val="00F474AB"/>
    <w:rsid w:val="00F5071A"/>
    <w:rsid w:val="00F50CCA"/>
    <w:rsid w:val="00F514A3"/>
    <w:rsid w:val="00F514BF"/>
    <w:rsid w:val="00F51BD2"/>
    <w:rsid w:val="00F52549"/>
    <w:rsid w:val="00F53A49"/>
    <w:rsid w:val="00F53FF3"/>
    <w:rsid w:val="00F56A49"/>
    <w:rsid w:val="00F56AF9"/>
    <w:rsid w:val="00F57542"/>
    <w:rsid w:val="00F64EC2"/>
    <w:rsid w:val="00F7085F"/>
    <w:rsid w:val="00F7093E"/>
    <w:rsid w:val="00F71F69"/>
    <w:rsid w:val="00F72597"/>
    <w:rsid w:val="00F74342"/>
    <w:rsid w:val="00F763C1"/>
    <w:rsid w:val="00F76D9C"/>
    <w:rsid w:val="00F7782D"/>
    <w:rsid w:val="00F81839"/>
    <w:rsid w:val="00F81990"/>
    <w:rsid w:val="00F83A73"/>
    <w:rsid w:val="00F83D68"/>
    <w:rsid w:val="00F84F3B"/>
    <w:rsid w:val="00F85601"/>
    <w:rsid w:val="00F867A3"/>
    <w:rsid w:val="00F8718F"/>
    <w:rsid w:val="00F87222"/>
    <w:rsid w:val="00F87853"/>
    <w:rsid w:val="00F90B73"/>
    <w:rsid w:val="00F935DA"/>
    <w:rsid w:val="00F93614"/>
    <w:rsid w:val="00F94464"/>
    <w:rsid w:val="00F96F27"/>
    <w:rsid w:val="00F97360"/>
    <w:rsid w:val="00FA0853"/>
    <w:rsid w:val="00FA091E"/>
    <w:rsid w:val="00FA2519"/>
    <w:rsid w:val="00FA2F47"/>
    <w:rsid w:val="00FA46B2"/>
    <w:rsid w:val="00FA47A3"/>
    <w:rsid w:val="00FA54DC"/>
    <w:rsid w:val="00FA58AC"/>
    <w:rsid w:val="00FA5C0F"/>
    <w:rsid w:val="00FA6E4E"/>
    <w:rsid w:val="00FB2182"/>
    <w:rsid w:val="00FB7BE0"/>
    <w:rsid w:val="00FC0551"/>
    <w:rsid w:val="00FC0BAD"/>
    <w:rsid w:val="00FC0F7E"/>
    <w:rsid w:val="00FC1173"/>
    <w:rsid w:val="00FC1BA2"/>
    <w:rsid w:val="00FC2A54"/>
    <w:rsid w:val="00FC3217"/>
    <w:rsid w:val="00FC38E7"/>
    <w:rsid w:val="00FC39F8"/>
    <w:rsid w:val="00FC4A65"/>
    <w:rsid w:val="00FC6AD5"/>
    <w:rsid w:val="00FD0482"/>
    <w:rsid w:val="00FD17B1"/>
    <w:rsid w:val="00FD29AE"/>
    <w:rsid w:val="00FD3E0C"/>
    <w:rsid w:val="00FD4C8A"/>
    <w:rsid w:val="00FD656D"/>
    <w:rsid w:val="00FE06F8"/>
    <w:rsid w:val="00FE16A4"/>
    <w:rsid w:val="00FE2C08"/>
    <w:rsid w:val="00FE3009"/>
    <w:rsid w:val="00FE3BB8"/>
    <w:rsid w:val="00FE3E70"/>
    <w:rsid w:val="00FE4A57"/>
    <w:rsid w:val="00FE5091"/>
    <w:rsid w:val="00FF6349"/>
    <w:rsid w:val="00FF742F"/>
    <w:rsid w:val="01002652"/>
    <w:rsid w:val="010036B2"/>
    <w:rsid w:val="0100C067"/>
    <w:rsid w:val="01087CFB"/>
    <w:rsid w:val="0114CD7C"/>
    <w:rsid w:val="01180DC1"/>
    <w:rsid w:val="0119ADF7"/>
    <w:rsid w:val="0120633A"/>
    <w:rsid w:val="0123A093"/>
    <w:rsid w:val="0125220F"/>
    <w:rsid w:val="0125921A"/>
    <w:rsid w:val="01291B5D"/>
    <w:rsid w:val="013449CE"/>
    <w:rsid w:val="01393764"/>
    <w:rsid w:val="0139FAFB"/>
    <w:rsid w:val="01407F49"/>
    <w:rsid w:val="014B9CA1"/>
    <w:rsid w:val="01529D6D"/>
    <w:rsid w:val="01558D47"/>
    <w:rsid w:val="0158191E"/>
    <w:rsid w:val="01633A11"/>
    <w:rsid w:val="016524FB"/>
    <w:rsid w:val="016F59D9"/>
    <w:rsid w:val="017435AF"/>
    <w:rsid w:val="01758C62"/>
    <w:rsid w:val="017CD80C"/>
    <w:rsid w:val="017FC89C"/>
    <w:rsid w:val="01837464"/>
    <w:rsid w:val="01839A0F"/>
    <w:rsid w:val="018534EA"/>
    <w:rsid w:val="018A24E6"/>
    <w:rsid w:val="018B7CD0"/>
    <w:rsid w:val="019686A8"/>
    <w:rsid w:val="01985226"/>
    <w:rsid w:val="01996BA3"/>
    <w:rsid w:val="01A1DC81"/>
    <w:rsid w:val="01ADF318"/>
    <w:rsid w:val="01AE453B"/>
    <w:rsid w:val="01AF7DA7"/>
    <w:rsid w:val="01B0DD53"/>
    <w:rsid w:val="01B17428"/>
    <w:rsid w:val="01B29D23"/>
    <w:rsid w:val="01BF6A7E"/>
    <w:rsid w:val="01C31E28"/>
    <w:rsid w:val="01D6C3A5"/>
    <w:rsid w:val="01E93258"/>
    <w:rsid w:val="01EF22FC"/>
    <w:rsid w:val="01F18758"/>
    <w:rsid w:val="01F74A15"/>
    <w:rsid w:val="01F7E82F"/>
    <w:rsid w:val="02044CE8"/>
    <w:rsid w:val="0207FEB8"/>
    <w:rsid w:val="020B90E8"/>
    <w:rsid w:val="020F1969"/>
    <w:rsid w:val="021512C3"/>
    <w:rsid w:val="02165716"/>
    <w:rsid w:val="021E562F"/>
    <w:rsid w:val="0223DF82"/>
    <w:rsid w:val="0225E4E0"/>
    <w:rsid w:val="022922C5"/>
    <w:rsid w:val="02309478"/>
    <w:rsid w:val="02353279"/>
    <w:rsid w:val="023A7B13"/>
    <w:rsid w:val="023E1D44"/>
    <w:rsid w:val="02405395"/>
    <w:rsid w:val="024BE655"/>
    <w:rsid w:val="024CFF2F"/>
    <w:rsid w:val="02603A31"/>
    <w:rsid w:val="0261E32E"/>
    <w:rsid w:val="02628339"/>
    <w:rsid w:val="0264D2E5"/>
    <w:rsid w:val="026DD878"/>
    <w:rsid w:val="026E9DD8"/>
    <w:rsid w:val="0270A042"/>
    <w:rsid w:val="02717C96"/>
    <w:rsid w:val="027350F9"/>
    <w:rsid w:val="027C79FE"/>
    <w:rsid w:val="0282EDCF"/>
    <w:rsid w:val="0298BB6D"/>
    <w:rsid w:val="0298C794"/>
    <w:rsid w:val="029A4E95"/>
    <w:rsid w:val="02A47C71"/>
    <w:rsid w:val="02A88056"/>
    <w:rsid w:val="02B05B0F"/>
    <w:rsid w:val="02BD8B0A"/>
    <w:rsid w:val="02C01A4B"/>
    <w:rsid w:val="02C159AB"/>
    <w:rsid w:val="02C9A106"/>
    <w:rsid w:val="02CCEF62"/>
    <w:rsid w:val="02D065E4"/>
    <w:rsid w:val="02DE8F66"/>
    <w:rsid w:val="02DED9A6"/>
    <w:rsid w:val="02E0C41F"/>
    <w:rsid w:val="02F79AE4"/>
    <w:rsid w:val="02FE56E9"/>
    <w:rsid w:val="03070771"/>
    <w:rsid w:val="031651E1"/>
    <w:rsid w:val="0327D2C7"/>
    <w:rsid w:val="03293E52"/>
    <w:rsid w:val="032A64E8"/>
    <w:rsid w:val="032E78E6"/>
    <w:rsid w:val="03329CC9"/>
    <w:rsid w:val="0337D1CD"/>
    <w:rsid w:val="03393F48"/>
    <w:rsid w:val="034301E4"/>
    <w:rsid w:val="03497F23"/>
    <w:rsid w:val="034C8931"/>
    <w:rsid w:val="034DCF06"/>
    <w:rsid w:val="03530632"/>
    <w:rsid w:val="035C9A1E"/>
    <w:rsid w:val="035D6320"/>
    <w:rsid w:val="0364E548"/>
    <w:rsid w:val="0366B9E4"/>
    <w:rsid w:val="036B110E"/>
    <w:rsid w:val="036C401A"/>
    <w:rsid w:val="03741F37"/>
    <w:rsid w:val="037779A1"/>
    <w:rsid w:val="0379005F"/>
    <w:rsid w:val="037A3536"/>
    <w:rsid w:val="03839D64"/>
    <w:rsid w:val="03947542"/>
    <w:rsid w:val="03988FC4"/>
    <w:rsid w:val="039CC95B"/>
    <w:rsid w:val="03A8965F"/>
    <w:rsid w:val="03B84CBE"/>
    <w:rsid w:val="03B8B90A"/>
    <w:rsid w:val="03C1D51F"/>
    <w:rsid w:val="03C277CD"/>
    <w:rsid w:val="03CAEA6C"/>
    <w:rsid w:val="03D144EA"/>
    <w:rsid w:val="03D37BC1"/>
    <w:rsid w:val="03D713F2"/>
    <w:rsid w:val="03DD33F5"/>
    <w:rsid w:val="03E0AA1F"/>
    <w:rsid w:val="03E954E6"/>
    <w:rsid w:val="03EDCF95"/>
    <w:rsid w:val="03EF1FD5"/>
    <w:rsid w:val="03EFC98B"/>
    <w:rsid w:val="03F1CB28"/>
    <w:rsid w:val="03F3B270"/>
    <w:rsid w:val="03FA1106"/>
    <w:rsid w:val="040592F4"/>
    <w:rsid w:val="04140F1B"/>
    <w:rsid w:val="04145E37"/>
    <w:rsid w:val="0423F0BE"/>
    <w:rsid w:val="042577CF"/>
    <w:rsid w:val="042D00F0"/>
    <w:rsid w:val="042DBC0A"/>
    <w:rsid w:val="043674AF"/>
    <w:rsid w:val="043A8D54"/>
    <w:rsid w:val="043DEBE8"/>
    <w:rsid w:val="0441A50E"/>
    <w:rsid w:val="0448C225"/>
    <w:rsid w:val="0449EC16"/>
    <w:rsid w:val="0454B997"/>
    <w:rsid w:val="04592E64"/>
    <w:rsid w:val="045F8262"/>
    <w:rsid w:val="0464BAFC"/>
    <w:rsid w:val="046C7E74"/>
    <w:rsid w:val="046CD259"/>
    <w:rsid w:val="04735962"/>
    <w:rsid w:val="048048D6"/>
    <w:rsid w:val="048302E1"/>
    <w:rsid w:val="0484D957"/>
    <w:rsid w:val="048E357E"/>
    <w:rsid w:val="04945090"/>
    <w:rsid w:val="04959B9F"/>
    <w:rsid w:val="049A1FA4"/>
    <w:rsid w:val="04A96C54"/>
    <w:rsid w:val="04A9A9F1"/>
    <w:rsid w:val="04AF3918"/>
    <w:rsid w:val="04B60E80"/>
    <w:rsid w:val="04B891DF"/>
    <w:rsid w:val="04BF65E9"/>
    <w:rsid w:val="04CD1570"/>
    <w:rsid w:val="04CE9608"/>
    <w:rsid w:val="04D47ABE"/>
    <w:rsid w:val="04D9C2BE"/>
    <w:rsid w:val="04DA5F94"/>
    <w:rsid w:val="04DD62B3"/>
    <w:rsid w:val="04E61C52"/>
    <w:rsid w:val="04F034D1"/>
    <w:rsid w:val="04F24311"/>
    <w:rsid w:val="04F838EB"/>
    <w:rsid w:val="04FD2C4A"/>
    <w:rsid w:val="05003D67"/>
    <w:rsid w:val="050660FF"/>
    <w:rsid w:val="05076127"/>
    <w:rsid w:val="050AC2DD"/>
    <w:rsid w:val="050BBAC3"/>
    <w:rsid w:val="050BCB2F"/>
    <w:rsid w:val="05137BE0"/>
    <w:rsid w:val="05164780"/>
    <w:rsid w:val="05197086"/>
    <w:rsid w:val="05219A99"/>
    <w:rsid w:val="0522E0A5"/>
    <w:rsid w:val="0529AA97"/>
    <w:rsid w:val="052C7A8D"/>
    <w:rsid w:val="0531DFDC"/>
    <w:rsid w:val="05325741"/>
    <w:rsid w:val="05346025"/>
    <w:rsid w:val="053A92C0"/>
    <w:rsid w:val="053F3204"/>
    <w:rsid w:val="05488090"/>
    <w:rsid w:val="054A0AD6"/>
    <w:rsid w:val="054E9D54"/>
    <w:rsid w:val="0550FB21"/>
    <w:rsid w:val="0553C364"/>
    <w:rsid w:val="05550E91"/>
    <w:rsid w:val="055982F9"/>
    <w:rsid w:val="055C59FC"/>
    <w:rsid w:val="05626896"/>
    <w:rsid w:val="0563543F"/>
    <w:rsid w:val="056D24CE"/>
    <w:rsid w:val="05795708"/>
    <w:rsid w:val="0587CAB6"/>
    <w:rsid w:val="0589BAC3"/>
    <w:rsid w:val="05926B40"/>
    <w:rsid w:val="059F7877"/>
    <w:rsid w:val="05ABFAD7"/>
    <w:rsid w:val="05AED5E7"/>
    <w:rsid w:val="05B0CD75"/>
    <w:rsid w:val="05B19301"/>
    <w:rsid w:val="05B1C776"/>
    <w:rsid w:val="05B34E60"/>
    <w:rsid w:val="05B7A4BA"/>
    <w:rsid w:val="05C43723"/>
    <w:rsid w:val="05C72097"/>
    <w:rsid w:val="05C7D822"/>
    <w:rsid w:val="05CA9021"/>
    <w:rsid w:val="05CAA6F0"/>
    <w:rsid w:val="05D092A8"/>
    <w:rsid w:val="05D13E74"/>
    <w:rsid w:val="05D8DADD"/>
    <w:rsid w:val="05DAAC00"/>
    <w:rsid w:val="05DDE959"/>
    <w:rsid w:val="05E11196"/>
    <w:rsid w:val="05E26106"/>
    <w:rsid w:val="05E64ECD"/>
    <w:rsid w:val="05EE6101"/>
    <w:rsid w:val="05F3E849"/>
    <w:rsid w:val="06033604"/>
    <w:rsid w:val="060CB860"/>
    <w:rsid w:val="060D1AA7"/>
    <w:rsid w:val="060E0D46"/>
    <w:rsid w:val="060F5320"/>
    <w:rsid w:val="060FCFCA"/>
    <w:rsid w:val="0624384D"/>
    <w:rsid w:val="0626643C"/>
    <w:rsid w:val="06282B10"/>
    <w:rsid w:val="062A0074"/>
    <w:rsid w:val="063BADCD"/>
    <w:rsid w:val="064204FF"/>
    <w:rsid w:val="0656E196"/>
    <w:rsid w:val="06577551"/>
    <w:rsid w:val="06623692"/>
    <w:rsid w:val="06646E6F"/>
    <w:rsid w:val="066D60B9"/>
    <w:rsid w:val="0671DA79"/>
    <w:rsid w:val="0674BE91"/>
    <w:rsid w:val="06963056"/>
    <w:rsid w:val="06A1D751"/>
    <w:rsid w:val="06B81F48"/>
    <w:rsid w:val="06C17938"/>
    <w:rsid w:val="06D7C9B0"/>
    <w:rsid w:val="06DA0368"/>
    <w:rsid w:val="06DB6C78"/>
    <w:rsid w:val="06DC023C"/>
    <w:rsid w:val="06DD4714"/>
    <w:rsid w:val="06E1E9B5"/>
    <w:rsid w:val="06E51C5B"/>
    <w:rsid w:val="06EA42F7"/>
    <w:rsid w:val="06EE9FBC"/>
    <w:rsid w:val="06EEDC20"/>
    <w:rsid w:val="06F80842"/>
    <w:rsid w:val="06F9252A"/>
    <w:rsid w:val="0706C31E"/>
    <w:rsid w:val="07093E39"/>
    <w:rsid w:val="071CB57D"/>
    <w:rsid w:val="0722C617"/>
    <w:rsid w:val="0730946D"/>
    <w:rsid w:val="0735A3A5"/>
    <w:rsid w:val="073C89C6"/>
    <w:rsid w:val="073E7D1D"/>
    <w:rsid w:val="07414E70"/>
    <w:rsid w:val="0744A3E2"/>
    <w:rsid w:val="07522C54"/>
    <w:rsid w:val="075D31C8"/>
    <w:rsid w:val="075E16DF"/>
    <w:rsid w:val="07651F4E"/>
    <w:rsid w:val="076A1437"/>
    <w:rsid w:val="076E967A"/>
    <w:rsid w:val="07770E2A"/>
    <w:rsid w:val="0783B917"/>
    <w:rsid w:val="0788B5B8"/>
    <w:rsid w:val="078D6C88"/>
    <w:rsid w:val="07939E13"/>
    <w:rsid w:val="0793ECBA"/>
    <w:rsid w:val="0795025F"/>
    <w:rsid w:val="079C30B5"/>
    <w:rsid w:val="079ED888"/>
    <w:rsid w:val="07A11C75"/>
    <w:rsid w:val="07A4078F"/>
    <w:rsid w:val="07B41606"/>
    <w:rsid w:val="07B45515"/>
    <w:rsid w:val="07B74096"/>
    <w:rsid w:val="07BF524E"/>
    <w:rsid w:val="07C35749"/>
    <w:rsid w:val="07C36EFC"/>
    <w:rsid w:val="07C55DED"/>
    <w:rsid w:val="07C9097D"/>
    <w:rsid w:val="07C9A507"/>
    <w:rsid w:val="07D4FEBF"/>
    <w:rsid w:val="07DB3E71"/>
    <w:rsid w:val="07FA2506"/>
    <w:rsid w:val="080B42F0"/>
    <w:rsid w:val="080C6B5F"/>
    <w:rsid w:val="081A1CEC"/>
    <w:rsid w:val="081A236A"/>
    <w:rsid w:val="081CC6FC"/>
    <w:rsid w:val="0828F5F8"/>
    <w:rsid w:val="0829692A"/>
    <w:rsid w:val="082A74AC"/>
    <w:rsid w:val="082E07D6"/>
    <w:rsid w:val="0840C23B"/>
    <w:rsid w:val="084DE39F"/>
    <w:rsid w:val="0851B97F"/>
    <w:rsid w:val="0852F246"/>
    <w:rsid w:val="085379A3"/>
    <w:rsid w:val="0856C30D"/>
    <w:rsid w:val="085F7B12"/>
    <w:rsid w:val="08648650"/>
    <w:rsid w:val="08661BD7"/>
    <w:rsid w:val="086B6071"/>
    <w:rsid w:val="086E6F61"/>
    <w:rsid w:val="086E939E"/>
    <w:rsid w:val="0871A8CD"/>
    <w:rsid w:val="08730C54"/>
    <w:rsid w:val="08779EDF"/>
    <w:rsid w:val="087CA2CA"/>
    <w:rsid w:val="0884D310"/>
    <w:rsid w:val="088D6CBE"/>
    <w:rsid w:val="08901EB1"/>
    <w:rsid w:val="089293D6"/>
    <w:rsid w:val="0896A519"/>
    <w:rsid w:val="08979136"/>
    <w:rsid w:val="089ABD8D"/>
    <w:rsid w:val="08A1CBEB"/>
    <w:rsid w:val="08B1F7CA"/>
    <w:rsid w:val="08BF5F14"/>
    <w:rsid w:val="08C089E6"/>
    <w:rsid w:val="08D10607"/>
    <w:rsid w:val="08D41E78"/>
    <w:rsid w:val="08D46A01"/>
    <w:rsid w:val="08D70158"/>
    <w:rsid w:val="08D82E11"/>
    <w:rsid w:val="08DB1523"/>
    <w:rsid w:val="08DD3447"/>
    <w:rsid w:val="08E70267"/>
    <w:rsid w:val="08EAB0EA"/>
    <w:rsid w:val="08F10ED7"/>
    <w:rsid w:val="08F7C9FA"/>
    <w:rsid w:val="08FD6025"/>
    <w:rsid w:val="08FD7E5D"/>
    <w:rsid w:val="090009AE"/>
    <w:rsid w:val="09024791"/>
    <w:rsid w:val="09097BD3"/>
    <w:rsid w:val="090B3D73"/>
    <w:rsid w:val="090BA3C4"/>
    <w:rsid w:val="090C3845"/>
    <w:rsid w:val="090EA148"/>
    <w:rsid w:val="0929B5D1"/>
    <w:rsid w:val="093635E3"/>
    <w:rsid w:val="09365ADC"/>
    <w:rsid w:val="093B2379"/>
    <w:rsid w:val="093FEF97"/>
    <w:rsid w:val="094187A4"/>
    <w:rsid w:val="0951C3C5"/>
    <w:rsid w:val="09550432"/>
    <w:rsid w:val="09569532"/>
    <w:rsid w:val="09570F6A"/>
    <w:rsid w:val="09611BD4"/>
    <w:rsid w:val="0961A06D"/>
    <w:rsid w:val="096246C7"/>
    <w:rsid w:val="09677676"/>
    <w:rsid w:val="0969AE44"/>
    <w:rsid w:val="096C25A9"/>
    <w:rsid w:val="0972D5AC"/>
    <w:rsid w:val="0975A594"/>
    <w:rsid w:val="097CB157"/>
    <w:rsid w:val="097EAB2B"/>
    <w:rsid w:val="098A1DEA"/>
    <w:rsid w:val="098FB4DF"/>
    <w:rsid w:val="099681A2"/>
    <w:rsid w:val="099FA792"/>
    <w:rsid w:val="09A4A013"/>
    <w:rsid w:val="09B5ED4D"/>
    <w:rsid w:val="09C114EF"/>
    <w:rsid w:val="09C29E04"/>
    <w:rsid w:val="09C4C659"/>
    <w:rsid w:val="09C5398B"/>
    <w:rsid w:val="09C7490B"/>
    <w:rsid w:val="09CB0D3A"/>
    <w:rsid w:val="09CF666A"/>
    <w:rsid w:val="09D3414A"/>
    <w:rsid w:val="09DC95D1"/>
    <w:rsid w:val="09DDFAC8"/>
    <w:rsid w:val="09DEBB0A"/>
    <w:rsid w:val="09E2207A"/>
    <w:rsid w:val="09E8FBEC"/>
    <w:rsid w:val="09E93D9D"/>
    <w:rsid w:val="09ECC51C"/>
    <w:rsid w:val="09EE0CE3"/>
    <w:rsid w:val="09F24230"/>
    <w:rsid w:val="09FDE117"/>
    <w:rsid w:val="0A11A385"/>
    <w:rsid w:val="0A136F40"/>
    <w:rsid w:val="0A1CEC83"/>
    <w:rsid w:val="0A2369E6"/>
    <w:rsid w:val="0A2911C5"/>
    <w:rsid w:val="0A335EFF"/>
    <w:rsid w:val="0A36F215"/>
    <w:rsid w:val="0A3AB6AA"/>
    <w:rsid w:val="0A4136E8"/>
    <w:rsid w:val="0A42A49B"/>
    <w:rsid w:val="0A4BBD90"/>
    <w:rsid w:val="0A50D3B3"/>
    <w:rsid w:val="0A5DB4AE"/>
    <w:rsid w:val="0A656723"/>
    <w:rsid w:val="0A66D820"/>
    <w:rsid w:val="0A7233AD"/>
    <w:rsid w:val="0A73A03D"/>
    <w:rsid w:val="0A795BC7"/>
    <w:rsid w:val="0A7D7680"/>
    <w:rsid w:val="0A834F57"/>
    <w:rsid w:val="0A8DCDCC"/>
    <w:rsid w:val="0A8DD346"/>
    <w:rsid w:val="0A8EB4A1"/>
    <w:rsid w:val="0AA95596"/>
    <w:rsid w:val="0AACD237"/>
    <w:rsid w:val="0AB1DAAF"/>
    <w:rsid w:val="0AB897DF"/>
    <w:rsid w:val="0AC4750C"/>
    <w:rsid w:val="0AD0A707"/>
    <w:rsid w:val="0AD3EDE7"/>
    <w:rsid w:val="0AD541F2"/>
    <w:rsid w:val="0AD5ABF7"/>
    <w:rsid w:val="0AE397D6"/>
    <w:rsid w:val="0AE6018A"/>
    <w:rsid w:val="0AE6D7A0"/>
    <w:rsid w:val="0AE99C76"/>
    <w:rsid w:val="0AEB0AF3"/>
    <w:rsid w:val="0AF99E18"/>
    <w:rsid w:val="0AFC403F"/>
    <w:rsid w:val="0AFC667C"/>
    <w:rsid w:val="0AFCCB4E"/>
    <w:rsid w:val="0B0664BD"/>
    <w:rsid w:val="0B0B14AE"/>
    <w:rsid w:val="0B0C35C5"/>
    <w:rsid w:val="0B0F2651"/>
    <w:rsid w:val="0B0FD8D6"/>
    <w:rsid w:val="0B1332FF"/>
    <w:rsid w:val="0B13B251"/>
    <w:rsid w:val="0B172A99"/>
    <w:rsid w:val="0B20C9E1"/>
    <w:rsid w:val="0B222495"/>
    <w:rsid w:val="0B2617FF"/>
    <w:rsid w:val="0B282255"/>
    <w:rsid w:val="0B2BA7D8"/>
    <w:rsid w:val="0B2DB46F"/>
    <w:rsid w:val="0B334670"/>
    <w:rsid w:val="0B3A6A30"/>
    <w:rsid w:val="0B3C56F4"/>
    <w:rsid w:val="0B3DD658"/>
    <w:rsid w:val="0B3FA719"/>
    <w:rsid w:val="0B41A59A"/>
    <w:rsid w:val="0B441762"/>
    <w:rsid w:val="0B442143"/>
    <w:rsid w:val="0B4519C8"/>
    <w:rsid w:val="0B4A0806"/>
    <w:rsid w:val="0B4D99CC"/>
    <w:rsid w:val="0B4E3A86"/>
    <w:rsid w:val="0B4EC43C"/>
    <w:rsid w:val="0B559114"/>
    <w:rsid w:val="0B5C7D38"/>
    <w:rsid w:val="0B5D70CA"/>
    <w:rsid w:val="0B67B476"/>
    <w:rsid w:val="0B6AEC46"/>
    <w:rsid w:val="0B7E013A"/>
    <w:rsid w:val="0B84C985"/>
    <w:rsid w:val="0B88DA43"/>
    <w:rsid w:val="0B8C6D00"/>
    <w:rsid w:val="0B8D720E"/>
    <w:rsid w:val="0B981A59"/>
    <w:rsid w:val="0B9A2D9E"/>
    <w:rsid w:val="0B9AC1CE"/>
    <w:rsid w:val="0B9B9BE5"/>
    <w:rsid w:val="0B9C353C"/>
    <w:rsid w:val="0BA07D90"/>
    <w:rsid w:val="0BA3A4B5"/>
    <w:rsid w:val="0BA4B8D1"/>
    <w:rsid w:val="0BA4F05D"/>
    <w:rsid w:val="0BA4F31B"/>
    <w:rsid w:val="0BA78375"/>
    <w:rsid w:val="0BAA1306"/>
    <w:rsid w:val="0BAAF397"/>
    <w:rsid w:val="0BAC0063"/>
    <w:rsid w:val="0BAEAFE2"/>
    <w:rsid w:val="0BB20BEA"/>
    <w:rsid w:val="0BC1C7BC"/>
    <w:rsid w:val="0BC46E07"/>
    <w:rsid w:val="0BC77450"/>
    <w:rsid w:val="0BC8ED68"/>
    <w:rsid w:val="0BDABBFF"/>
    <w:rsid w:val="0BDD232A"/>
    <w:rsid w:val="0BDD84AF"/>
    <w:rsid w:val="0BE22E7B"/>
    <w:rsid w:val="0BE77214"/>
    <w:rsid w:val="0BE9A143"/>
    <w:rsid w:val="0BF472AA"/>
    <w:rsid w:val="0BF74F1F"/>
    <w:rsid w:val="0BF9D162"/>
    <w:rsid w:val="0C0435EC"/>
    <w:rsid w:val="0C133FA4"/>
    <w:rsid w:val="0C13CCEF"/>
    <w:rsid w:val="0C145DC0"/>
    <w:rsid w:val="0C156E76"/>
    <w:rsid w:val="0C175E6C"/>
    <w:rsid w:val="0C216ECF"/>
    <w:rsid w:val="0C23D372"/>
    <w:rsid w:val="0C2F1DAF"/>
    <w:rsid w:val="0C32AFDB"/>
    <w:rsid w:val="0C3C16FA"/>
    <w:rsid w:val="0C459CF2"/>
    <w:rsid w:val="0C4925F2"/>
    <w:rsid w:val="0C4C192F"/>
    <w:rsid w:val="0C4C7AEE"/>
    <w:rsid w:val="0C4FD897"/>
    <w:rsid w:val="0C5BFF9A"/>
    <w:rsid w:val="0C5D4C82"/>
    <w:rsid w:val="0C5D9B2F"/>
    <w:rsid w:val="0C603B2F"/>
    <w:rsid w:val="0C638F64"/>
    <w:rsid w:val="0C647431"/>
    <w:rsid w:val="0C69BA69"/>
    <w:rsid w:val="0C6FFED0"/>
    <w:rsid w:val="0C7765D8"/>
    <w:rsid w:val="0C7812AA"/>
    <w:rsid w:val="0C810B69"/>
    <w:rsid w:val="0C885D11"/>
    <w:rsid w:val="0C89C6F1"/>
    <w:rsid w:val="0C89FE79"/>
    <w:rsid w:val="0C8B69F4"/>
    <w:rsid w:val="0C95A680"/>
    <w:rsid w:val="0C97649C"/>
    <w:rsid w:val="0C999432"/>
    <w:rsid w:val="0CA5D273"/>
    <w:rsid w:val="0CA7DCD8"/>
    <w:rsid w:val="0CB201D2"/>
    <w:rsid w:val="0CB6092B"/>
    <w:rsid w:val="0CC33188"/>
    <w:rsid w:val="0CCEC7F9"/>
    <w:rsid w:val="0CD34390"/>
    <w:rsid w:val="0CD991EE"/>
    <w:rsid w:val="0CD9F005"/>
    <w:rsid w:val="0CDB19B6"/>
    <w:rsid w:val="0CDD868B"/>
    <w:rsid w:val="0CE06DC5"/>
    <w:rsid w:val="0CE21FF9"/>
    <w:rsid w:val="0CE33EBE"/>
    <w:rsid w:val="0CE5703B"/>
    <w:rsid w:val="0CE61DA1"/>
    <w:rsid w:val="0CF3010F"/>
    <w:rsid w:val="0CF577D6"/>
    <w:rsid w:val="0CF8292A"/>
    <w:rsid w:val="0CFFB71E"/>
    <w:rsid w:val="0D1453A6"/>
    <w:rsid w:val="0D170A2A"/>
    <w:rsid w:val="0D21CC24"/>
    <w:rsid w:val="0D234D9C"/>
    <w:rsid w:val="0D29D5DA"/>
    <w:rsid w:val="0D2ADE65"/>
    <w:rsid w:val="0D333088"/>
    <w:rsid w:val="0D38CA39"/>
    <w:rsid w:val="0D41DEF9"/>
    <w:rsid w:val="0D44F427"/>
    <w:rsid w:val="0D4FB3EB"/>
    <w:rsid w:val="0D522AD3"/>
    <w:rsid w:val="0D593CF5"/>
    <w:rsid w:val="0D61C956"/>
    <w:rsid w:val="0D6A356F"/>
    <w:rsid w:val="0D72D55E"/>
    <w:rsid w:val="0D77C3FE"/>
    <w:rsid w:val="0D79226F"/>
    <w:rsid w:val="0D8A040B"/>
    <w:rsid w:val="0D8BABC6"/>
    <w:rsid w:val="0D90C1CD"/>
    <w:rsid w:val="0D939876"/>
    <w:rsid w:val="0D979903"/>
    <w:rsid w:val="0DA1F545"/>
    <w:rsid w:val="0DA73E81"/>
    <w:rsid w:val="0DA926F3"/>
    <w:rsid w:val="0DB1CE3E"/>
    <w:rsid w:val="0DB7B00B"/>
    <w:rsid w:val="0DBEB934"/>
    <w:rsid w:val="0DC4709E"/>
    <w:rsid w:val="0DC6397F"/>
    <w:rsid w:val="0DC8044B"/>
    <w:rsid w:val="0DD673D3"/>
    <w:rsid w:val="0DD7997E"/>
    <w:rsid w:val="0DD878A2"/>
    <w:rsid w:val="0DD88C56"/>
    <w:rsid w:val="0DE2AA2B"/>
    <w:rsid w:val="0DE5447B"/>
    <w:rsid w:val="0DE657F8"/>
    <w:rsid w:val="0DEF7F3A"/>
    <w:rsid w:val="0DF07318"/>
    <w:rsid w:val="0DF08FC4"/>
    <w:rsid w:val="0DF55A39"/>
    <w:rsid w:val="0E03FE51"/>
    <w:rsid w:val="0E0C3620"/>
    <w:rsid w:val="0E0F05E7"/>
    <w:rsid w:val="0E11C44A"/>
    <w:rsid w:val="0E12FB0A"/>
    <w:rsid w:val="0E13768C"/>
    <w:rsid w:val="0E1D1473"/>
    <w:rsid w:val="0E1D411F"/>
    <w:rsid w:val="0E2189D4"/>
    <w:rsid w:val="0E2BBCF3"/>
    <w:rsid w:val="0E307D0E"/>
    <w:rsid w:val="0E327F39"/>
    <w:rsid w:val="0E43D6E0"/>
    <w:rsid w:val="0E445BF4"/>
    <w:rsid w:val="0E45E47A"/>
    <w:rsid w:val="0E4D6F05"/>
    <w:rsid w:val="0E4F80AB"/>
    <w:rsid w:val="0E56FB91"/>
    <w:rsid w:val="0E57B57B"/>
    <w:rsid w:val="0E64EDBB"/>
    <w:rsid w:val="0E65F523"/>
    <w:rsid w:val="0E700D00"/>
    <w:rsid w:val="0E74879E"/>
    <w:rsid w:val="0E784C26"/>
    <w:rsid w:val="0E7BC630"/>
    <w:rsid w:val="0E7C91A1"/>
    <w:rsid w:val="0E83AEA7"/>
    <w:rsid w:val="0E91179F"/>
    <w:rsid w:val="0E9A6262"/>
    <w:rsid w:val="0EA31219"/>
    <w:rsid w:val="0EA710A4"/>
    <w:rsid w:val="0EAD37C0"/>
    <w:rsid w:val="0EB600A6"/>
    <w:rsid w:val="0EB76526"/>
    <w:rsid w:val="0EBA5871"/>
    <w:rsid w:val="0EC33AFC"/>
    <w:rsid w:val="0ECA548E"/>
    <w:rsid w:val="0ECE5452"/>
    <w:rsid w:val="0ED5A348"/>
    <w:rsid w:val="0EE3D481"/>
    <w:rsid w:val="0EF260F9"/>
    <w:rsid w:val="0EF9D535"/>
    <w:rsid w:val="0EFF5438"/>
    <w:rsid w:val="0F010EF0"/>
    <w:rsid w:val="0F084FF2"/>
    <w:rsid w:val="0F1477EB"/>
    <w:rsid w:val="0F159C7E"/>
    <w:rsid w:val="0F1C4A2D"/>
    <w:rsid w:val="0F236263"/>
    <w:rsid w:val="0F249A54"/>
    <w:rsid w:val="0F2BE781"/>
    <w:rsid w:val="0F35E3DB"/>
    <w:rsid w:val="0F392C70"/>
    <w:rsid w:val="0F3B5DBB"/>
    <w:rsid w:val="0F3FB295"/>
    <w:rsid w:val="0F44535B"/>
    <w:rsid w:val="0F468BBC"/>
    <w:rsid w:val="0F47A290"/>
    <w:rsid w:val="0F483F0D"/>
    <w:rsid w:val="0F54E6F6"/>
    <w:rsid w:val="0F56C8C7"/>
    <w:rsid w:val="0F59D8AC"/>
    <w:rsid w:val="0F5D3699"/>
    <w:rsid w:val="0F64F5FD"/>
    <w:rsid w:val="0F6A154C"/>
    <w:rsid w:val="0F6E4767"/>
    <w:rsid w:val="0F6EADCA"/>
    <w:rsid w:val="0F703133"/>
    <w:rsid w:val="0F712946"/>
    <w:rsid w:val="0F71B8D3"/>
    <w:rsid w:val="0F755A14"/>
    <w:rsid w:val="0F7785BA"/>
    <w:rsid w:val="0F7F1DDE"/>
    <w:rsid w:val="0F822185"/>
    <w:rsid w:val="0F848DF4"/>
    <w:rsid w:val="0F93CA14"/>
    <w:rsid w:val="0F9602BC"/>
    <w:rsid w:val="0F96F567"/>
    <w:rsid w:val="0F9A0576"/>
    <w:rsid w:val="0F9FE173"/>
    <w:rsid w:val="0FA0066C"/>
    <w:rsid w:val="0FA4EC8E"/>
    <w:rsid w:val="0FA74FBB"/>
    <w:rsid w:val="0FAE1EB1"/>
    <w:rsid w:val="0FB37C7C"/>
    <w:rsid w:val="0FB5815D"/>
    <w:rsid w:val="0FB8C1A4"/>
    <w:rsid w:val="0FC34DC0"/>
    <w:rsid w:val="0FC64199"/>
    <w:rsid w:val="0FC6B257"/>
    <w:rsid w:val="0FCCC667"/>
    <w:rsid w:val="0FCD03DB"/>
    <w:rsid w:val="0FCE9EB3"/>
    <w:rsid w:val="0FD11A05"/>
    <w:rsid w:val="0FD3CFF6"/>
    <w:rsid w:val="0FD507C4"/>
    <w:rsid w:val="0FDC136E"/>
    <w:rsid w:val="0FE00B77"/>
    <w:rsid w:val="0FE99FCD"/>
    <w:rsid w:val="0FEF9FB2"/>
    <w:rsid w:val="0FF04747"/>
    <w:rsid w:val="0FF170B1"/>
    <w:rsid w:val="0FF2CA53"/>
    <w:rsid w:val="0FF32F0A"/>
    <w:rsid w:val="0FF6FB5D"/>
    <w:rsid w:val="0FFF5677"/>
    <w:rsid w:val="100D3DD2"/>
    <w:rsid w:val="1010306E"/>
    <w:rsid w:val="102E7F78"/>
    <w:rsid w:val="1030BC69"/>
    <w:rsid w:val="10323EBF"/>
    <w:rsid w:val="103C55EC"/>
    <w:rsid w:val="104CAE81"/>
    <w:rsid w:val="104DBA3D"/>
    <w:rsid w:val="10508532"/>
    <w:rsid w:val="1051F3D3"/>
    <w:rsid w:val="10563A11"/>
    <w:rsid w:val="1064423C"/>
    <w:rsid w:val="10697BBA"/>
    <w:rsid w:val="106FF734"/>
    <w:rsid w:val="1070D7F6"/>
    <w:rsid w:val="10760CBD"/>
    <w:rsid w:val="107AC7D9"/>
    <w:rsid w:val="1089A365"/>
    <w:rsid w:val="108C143E"/>
    <w:rsid w:val="108C2E07"/>
    <w:rsid w:val="109A85BF"/>
    <w:rsid w:val="109CC6B8"/>
    <w:rsid w:val="10A3D076"/>
    <w:rsid w:val="10AE5375"/>
    <w:rsid w:val="10B136ED"/>
    <w:rsid w:val="10B3C058"/>
    <w:rsid w:val="10BF6BB1"/>
    <w:rsid w:val="10C07923"/>
    <w:rsid w:val="10CB9BCB"/>
    <w:rsid w:val="10CD96D8"/>
    <w:rsid w:val="10D3DBD5"/>
    <w:rsid w:val="10D50CFA"/>
    <w:rsid w:val="10D6DBCC"/>
    <w:rsid w:val="10DAEFCE"/>
    <w:rsid w:val="10EB6869"/>
    <w:rsid w:val="10EE5FBB"/>
    <w:rsid w:val="10EF7347"/>
    <w:rsid w:val="10F7D6F2"/>
    <w:rsid w:val="10F9D4E9"/>
    <w:rsid w:val="10FB0620"/>
    <w:rsid w:val="11050E84"/>
    <w:rsid w:val="110EC879"/>
    <w:rsid w:val="110F305E"/>
    <w:rsid w:val="111224C8"/>
    <w:rsid w:val="111292EF"/>
    <w:rsid w:val="1115520C"/>
    <w:rsid w:val="112DAF0C"/>
    <w:rsid w:val="112F70BD"/>
    <w:rsid w:val="113A10A2"/>
    <w:rsid w:val="113BFF8D"/>
    <w:rsid w:val="113FF7A1"/>
    <w:rsid w:val="1142DD35"/>
    <w:rsid w:val="1146AFC6"/>
    <w:rsid w:val="114BB767"/>
    <w:rsid w:val="1150E23F"/>
    <w:rsid w:val="115B5B5F"/>
    <w:rsid w:val="115C26AE"/>
    <w:rsid w:val="115D01C4"/>
    <w:rsid w:val="1161B14E"/>
    <w:rsid w:val="1168FEF7"/>
    <w:rsid w:val="1170DBD7"/>
    <w:rsid w:val="11715A0C"/>
    <w:rsid w:val="1176335C"/>
    <w:rsid w:val="1181CF04"/>
    <w:rsid w:val="11854520"/>
    <w:rsid w:val="11895F97"/>
    <w:rsid w:val="118A6C62"/>
    <w:rsid w:val="118BBBE6"/>
    <w:rsid w:val="1191FB4A"/>
    <w:rsid w:val="11925657"/>
    <w:rsid w:val="1192894A"/>
    <w:rsid w:val="1199F6A4"/>
    <w:rsid w:val="119A2F4C"/>
    <w:rsid w:val="119C84E5"/>
    <w:rsid w:val="11A8B2AA"/>
    <w:rsid w:val="11ABD9C9"/>
    <w:rsid w:val="11B073A5"/>
    <w:rsid w:val="11B62C00"/>
    <w:rsid w:val="11BAAD0F"/>
    <w:rsid w:val="11C2A2A2"/>
    <w:rsid w:val="11CA9367"/>
    <w:rsid w:val="11CBC012"/>
    <w:rsid w:val="11D122D9"/>
    <w:rsid w:val="11D4E5AA"/>
    <w:rsid w:val="11DC37BA"/>
    <w:rsid w:val="11DC9FE8"/>
    <w:rsid w:val="11E122F4"/>
    <w:rsid w:val="11E8EA41"/>
    <w:rsid w:val="11EB3C72"/>
    <w:rsid w:val="11FAD1EF"/>
    <w:rsid w:val="12088F5A"/>
    <w:rsid w:val="120FBF4C"/>
    <w:rsid w:val="121200DE"/>
    <w:rsid w:val="12141289"/>
    <w:rsid w:val="121945FF"/>
    <w:rsid w:val="122117C6"/>
    <w:rsid w:val="1227FE68"/>
    <w:rsid w:val="122C6510"/>
    <w:rsid w:val="12330F43"/>
    <w:rsid w:val="12347D4A"/>
    <w:rsid w:val="12348579"/>
    <w:rsid w:val="123733BC"/>
    <w:rsid w:val="123AA718"/>
    <w:rsid w:val="123EA452"/>
    <w:rsid w:val="12476802"/>
    <w:rsid w:val="1255AF09"/>
    <w:rsid w:val="125C3B64"/>
    <w:rsid w:val="126149D9"/>
    <w:rsid w:val="126F1DAF"/>
    <w:rsid w:val="127176C4"/>
    <w:rsid w:val="127204D3"/>
    <w:rsid w:val="1272AEC6"/>
    <w:rsid w:val="12751269"/>
    <w:rsid w:val="127CB291"/>
    <w:rsid w:val="127EB2CD"/>
    <w:rsid w:val="127FDDCA"/>
    <w:rsid w:val="1286F822"/>
    <w:rsid w:val="1288B97C"/>
    <w:rsid w:val="12905119"/>
    <w:rsid w:val="12987CBA"/>
    <w:rsid w:val="12A1C0DB"/>
    <w:rsid w:val="12A861E9"/>
    <w:rsid w:val="12AF070B"/>
    <w:rsid w:val="12B337EC"/>
    <w:rsid w:val="12B43580"/>
    <w:rsid w:val="12BC0FCA"/>
    <w:rsid w:val="12C43C26"/>
    <w:rsid w:val="12CC8B3C"/>
    <w:rsid w:val="12D39CD5"/>
    <w:rsid w:val="12D4C4BA"/>
    <w:rsid w:val="12D707BD"/>
    <w:rsid w:val="12D9B600"/>
    <w:rsid w:val="12DC04BF"/>
    <w:rsid w:val="12F15476"/>
    <w:rsid w:val="12FAAB91"/>
    <w:rsid w:val="1305945F"/>
    <w:rsid w:val="1306D693"/>
    <w:rsid w:val="130F9B7D"/>
    <w:rsid w:val="1319F2E6"/>
    <w:rsid w:val="13224D96"/>
    <w:rsid w:val="13245F63"/>
    <w:rsid w:val="13320F2A"/>
    <w:rsid w:val="1334A7EA"/>
    <w:rsid w:val="1339411A"/>
    <w:rsid w:val="133EF68E"/>
    <w:rsid w:val="13417482"/>
    <w:rsid w:val="13466E35"/>
    <w:rsid w:val="13469A49"/>
    <w:rsid w:val="134CA178"/>
    <w:rsid w:val="134FE6C7"/>
    <w:rsid w:val="135015E5"/>
    <w:rsid w:val="13582025"/>
    <w:rsid w:val="13588B13"/>
    <w:rsid w:val="135E817A"/>
    <w:rsid w:val="13679073"/>
    <w:rsid w:val="136F4289"/>
    <w:rsid w:val="13702FCA"/>
    <w:rsid w:val="1374FB3F"/>
    <w:rsid w:val="137C16CF"/>
    <w:rsid w:val="137FDAD5"/>
    <w:rsid w:val="138FF72C"/>
    <w:rsid w:val="138FFECB"/>
    <w:rsid w:val="1393E88B"/>
    <w:rsid w:val="1399E949"/>
    <w:rsid w:val="139B3672"/>
    <w:rsid w:val="139BCEB5"/>
    <w:rsid w:val="139D2F63"/>
    <w:rsid w:val="13A412E5"/>
    <w:rsid w:val="13C9330D"/>
    <w:rsid w:val="13CCCDDA"/>
    <w:rsid w:val="13D2FA74"/>
    <w:rsid w:val="13D97779"/>
    <w:rsid w:val="13DA4993"/>
    <w:rsid w:val="13EA59FD"/>
    <w:rsid w:val="13F994F3"/>
    <w:rsid w:val="13FA0F52"/>
    <w:rsid w:val="13FD46B2"/>
    <w:rsid w:val="1405522F"/>
    <w:rsid w:val="140C8560"/>
    <w:rsid w:val="141462B9"/>
    <w:rsid w:val="141808E7"/>
    <w:rsid w:val="141A7C45"/>
    <w:rsid w:val="141C16C5"/>
    <w:rsid w:val="141E0D65"/>
    <w:rsid w:val="142887C8"/>
    <w:rsid w:val="143A1860"/>
    <w:rsid w:val="143A81D9"/>
    <w:rsid w:val="1442937A"/>
    <w:rsid w:val="14450939"/>
    <w:rsid w:val="144779D9"/>
    <w:rsid w:val="1449E20B"/>
    <w:rsid w:val="144A4010"/>
    <w:rsid w:val="14537BCB"/>
    <w:rsid w:val="145984D1"/>
    <w:rsid w:val="145A99EB"/>
    <w:rsid w:val="145CECEF"/>
    <w:rsid w:val="145D5110"/>
    <w:rsid w:val="14616115"/>
    <w:rsid w:val="14621259"/>
    <w:rsid w:val="1467DD71"/>
    <w:rsid w:val="14732FFB"/>
    <w:rsid w:val="147DC715"/>
    <w:rsid w:val="148C704D"/>
    <w:rsid w:val="14912A51"/>
    <w:rsid w:val="14AB623F"/>
    <w:rsid w:val="14B8423E"/>
    <w:rsid w:val="14B8E206"/>
    <w:rsid w:val="14B961C1"/>
    <w:rsid w:val="14C62745"/>
    <w:rsid w:val="14C8A36C"/>
    <w:rsid w:val="14D02FBD"/>
    <w:rsid w:val="14D157F6"/>
    <w:rsid w:val="14D725C9"/>
    <w:rsid w:val="14D8F587"/>
    <w:rsid w:val="14E17E7F"/>
    <w:rsid w:val="14E26AAA"/>
    <w:rsid w:val="14E93129"/>
    <w:rsid w:val="14EBF00E"/>
    <w:rsid w:val="14ED31FC"/>
    <w:rsid w:val="14F3A486"/>
    <w:rsid w:val="14F5FBAD"/>
    <w:rsid w:val="14F669AE"/>
    <w:rsid w:val="14FD16D5"/>
    <w:rsid w:val="14FFCEF9"/>
    <w:rsid w:val="1503073C"/>
    <w:rsid w:val="150360D4"/>
    <w:rsid w:val="150C70C0"/>
    <w:rsid w:val="150F319A"/>
    <w:rsid w:val="15155586"/>
    <w:rsid w:val="152362DB"/>
    <w:rsid w:val="152CBEBC"/>
    <w:rsid w:val="153177C4"/>
    <w:rsid w:val="1531C639"/>
    <w:rsid w:val="153248D7"/>
    <w:rsid w:val="1538A35F"/>
    <w:rsid w:val="15393AF3"/>
    <w:rsid w:val="153B17C9"/>
    <w:rsid w:val="153BD5E9"/>
    <w:rsid w:val="154707D5"/>
    <w:rsid w:val="15481882"/>
    <w:rsid w:val="154EC8A3"/>
    <w:rsid w:val="15531A1A"/>
    <w:rsid w:val="155ABD05"/>
    <w:rsid w:val="155BDA80"/>
    <w:rsid w:val="155C6CD5"/>
    <w:rsid w:val="156EE656"/>
    <w:rsid w:val="156F9BF7"/>
    <w:rsid w:val="157F46F1"/>
    <w:rsid w:val="15806808"/>
    <w:rsid w:val="1586BBC4"/>
    <w:rsid w:val="159140C0"/>
    <w:rsid w:val="15A27754"/>
    <w:rsid w:val="15A77276"/>
    <w:rsid w:val="15AC2D32"/>
    <w:rsid w:val="15BA5929"/>
    <w:rsid w:val="15BF4E71"/>
    <w:rsid w:val="15D259EC"/>
    <w:rsid w:val="15DAAB8F"/>
    <w:rsid w:val="15E3AE8B"/>
    <w:rsid w:val="15F36471"/>
    <w:rsid w:val="15F96A90"/>
    <w:rsid w:val="1603DABD"/>
    <w:rsid w:val="16054A42"/>
    <w:rsid w:val="1609F827"/>
    <w:rsid w:val="1621B686"/>
    <w:rsid w:val="16281B75"/>
    <w:rsid w:val="16407DED"/>
    <w:rsid w:val="16430FB9"/>
    <w:rsid w:val="16464D1E"/>
    <w:rsid w:val="164A95CE"/>
    <w:rsid w:val="165C0025"/>
    <w:rsid w:val="165F7783"/>
    <w:rsid w:val="166217B8"/>
    <w:rsid w:val="16637930"/>
    <w:rsid w:val="1665FB2D"/>
    <w:rsid w:val="16740B2C"/>
    <w:rsid w:val="168797A9"/>
    <w:rsid w:val="168E86C4"/>
    <w:rsid w:val="169F29D8"/>
    <w:rsid w:val="169FFEBF"/>
    <w:rsid w:val="16A80171"/>
    <w:rsid w:val="16ABEEB0"/>
    <w:rsid w:val="16B97A78"/>
    <w:rsid w:val="16C3F0F6"/>
    <w:rsid w:val="16C5BCF9"/>
    <w:rsid w:val="16CB0383"/>
    <w:rsid w:val="16CC8699"/>
    <w:rsid w:val="16D7FDD2"/>
    <w:rsid w:val="16DA78B1"/>
    <w:rsid w:val="16DCE770"/>
    <w:rsid w:val="16DFE483"/>
    <w:rsid w:val="16E9B127"/>
    <w:rsid w:val="16F037CF"/>
    <w:rsid w:val="16F149BD"/>
    <w:rsid w:val="16FAC73D"/>
    <w:rsid w:val="16FB16BA"/>
    <w:rsid w:val="16FF82D9"/>
    <w:rsid w:val="17109DCA"/>
    <w:rsid w:val="1711EF43"/>
    <w:rsid w:val="1717FD07"/>
    <w:rsid w:val="171829DF"/>
    <w:rsid w:val="171E6343"/>
    <w:rsid w:val="171FE191"/>
    <w:rsid w:val="17205CC7"/>
    <w:rsid w:val="17258DB3"/>
    <w:rsid w:val="17296675"/>
    <w:rsid w:val="172A2A00"/>
    <w:rsid w:val="173293EB"/>
    <w:rsid w:val="1735C412"/>
    <w:rsid w:val="17364099"/>
    <w:rsid w:val="1736D2D2"/>
    <w:rsid w:val="1738FAE8"/>
    <w:rsid w:val="17399D8A"/>
    <w:rsid w:val="173C526B"/>
    <w:rsid w:val="17420883"/>
    <w:rsid w:val="17470E78"/>
    <w:rsid w:val="174ACFC8"/>
    <w:rsid w:val="174C6DAC"/>
    <w:rsid w:val="174E97FF"/>
    <w:rsid w:val="1751D307"/>
    <w:rsid w:val="17564E71"/>
    <w:rsid w:val="175C497C"/>
    <w:rsid w:val="175D804C"/>
    <w:rsid w:val="175DD210"/>
    <w:rsid w:val="17637CBD"/>
    <w:rsid w:val="1764BB9A"/>
    <w:rsid w:val="17791ED8"/>
    <w:rsid w:val="177F224C"/>
    <w:rsid w:val="17831B19"/>
    <w:rsid w:val="1784609A"/>
    <w:rsid w:val="1788524C"/>
    <w:rsid w:val="178CA02B"/>
    <w:rsid w:val="17A2B2B0"/>
    <w:rsid w:val="17A3F63D"/>
    <w:rsid w:val="17A63890"/>
    <w:rsid w:val="17A95EAE"/>
    <w:rsid w:val="17A9CCFD"/>
    <w:rsid w:val="17AAB3DC"/>
    <w:rsid w:val="17AD61DB"/>
    <w:rsid w:val="17B0181F"/>
    <w:rsid w:val="17B6D967"/>
    <w:rsid w:val="17C4AD6B"/>
    <w:rsid w:val="17C9B45E"/>
    <w:rsid w:val="17D0C5BB"/>
    <w:rsid w:val="17D32C0F"/>
    <w:rsid w:val="17E45326"/>
    <w:rsid w:val="17E7EE6F"/>
    <w:rsid w:val="17EAB926"/>
    <w:rsid w:val="17ED9AE8"/>
    <w:rsid w:val="17F285D9"/>
    <w:rsid w:val="17F2A2A3"/>
    <w:rsid w:val="17F44657"/>
    <w:rsid w:val="17F9236F"/>
    <w:rsid w:val="17FD3F8D"/>
    <w:rsid w:val="17FF66CD"/>
    <w:rsid w:val="18015D74"/>
    <w:rsid w:val="18022247"/>
    <w:rsid w:val="180366A2"/>
    <w:rsid w:val="1806C453"/>
    <w:rsid w:val="180A2AE0"/>
    <w:rsid w:val="1813121E"/>
    <w:rsid w:val="181FD5B1"/>
    <w:rsid w:val="18220B83"/>
    <w:rsid w:val="182A9CDA"/>
    <w:rsid w:val="182E12DC"/>
    <w:rsid w:val="183455C5"/>
    <w:rsid w:val="18402D21"/>
    <w:rsid w:val="18478FB2"/>
    <w:rsid w:val="18483089"/>
    <w:rsid w:val="184CA7A9"/>
    <w:rsid w:val="184FB25C"/>
    <w:rsid w:val="184FDFE3"/>
    <w:rsid w:val="185326DD"/>
    <w:rsid w:val="18565DA0"/>
    <w:rsid w:val="18584C93"/>
    <w:rsid w:val="1865594D"/>
    <w:rsid w:val="18767768"/>
    <w:rsid w:val="18779F78"/>
    <w:rsid w:val="1879477E"/>
    <w:rsid w:val="187DB8A7"/>
    <w:rsid w:val="187EA5F6"/>
    <w:rsid w:val="188CF0CA"/>
    <w:rsid w:val="188D1A1E"/>
    <w:rsid w:val="189027A3"/>
    <w:rsid w:val="189178CF"/>
    <w:rsid w:val="1892167A"/>
    <w:rsid w:val="1893172B"/>
    <w:rsid w:val="18973FEC"/>
    <w:rsid w:val="189AB41A"/>
    <w:rsid w:val="189B0ED9"/>
    <w:rsid w:val="18A00302"/>
    <w:rsid w:val="18A05232"/>
    <w:rsid w:val="18AC5FAE"/>
    <w:rsid w:val="18B24BC2"/>
    <w:rsid w:val="18B35F44"/>
    <w:rsid w:val="18C85BA1"/>
    <w:rsid w:val="18D40F49"/>
    <w:rsid w:val="18D6716A"/>
    <w:rsid w:val="18DD66EC"/>
    <w:rsid w:val="18E23730"/>
    <w:rsid w:val="18E4D2A2"/>
    <w:rsid w:val="18E6AA17"/>
    <w:rsid w:val="18EC8A03"/>
    <w:rsid w:val="18EF87E8"/>
    <w:rsid w:val="18F880C8"/>
    <w:rsid w:val="18FAAF45"/>
    <w:rsid w:val="1904F1E5"/>
    <w:rsid w:val="1904F2EC"/>
    <w:rsid w:val="190DE068"/>
    <w:rsid w:val="190F1D33"/>
    <w:rsid w:val="19150AAB"/>
    <w:rsid w:val="191893F3"/>
    <w:rsid w:val="191FF1CA"/>
    <w:rsid w:val="1926F3C8"/>
    <w:rsid w:val="1932DCE5"/>
    <w:rsid w:val="1932E0BD"/>
    <w:rsid w:val="193321FF"/>
    <w:rsid w:val="19445EA5"/>
    <w:rsid w:val="1947CF9C"/>
    <w:rsid w:val="194C90A8"/>
    <w:rsid w:val="19536979"/>
    <w:rsid w:val="195DF45B"/>
    <w:rsid w:val="195E4750"/>
    <w:rsid w:val="196043C7"/>
    <w:rsid w:val="19676593"/>
    <w:rsid w:val="196A482B"/>
    <w:rsid w:val="196AAC67"/>
    <w:rsid w:val="1973DD9F"/>
    <w:rsid w:val="1975D43A"/>
    <w:rsid w:val="1977A73A"/>
    <w:rsid w:val="197DACF1"/>
    <w:rsid w:val="19805A19"/>
    <w:rsid w:val="19822D30"/>
    <w:rsid w:val="1983952A"/>
    <w:rsid w:val="19842F36"/>
    <w:rsid w:val="19859FA3"/>
    <w:rsid w:val="19878BDA"/>
    <w:rsid w:val="198ACEE0"/>
    <w:rsid w:val="199016B8"/>
    <w:rsid w:val="1990F475"/>
    <w:rsid w:val="19910086"/>
    <w:rsid w:val="1998C133"/>
    <w:rsid w:val="199A2A3B"/>
    <w:rsid w:val="199EC519"/>
    <w:rsid w:val="19A2A3DD"/>
    <w:rsid w:val="19A531F1"/>
    <w:rsid w:val="19B2A425"/>
    <w:rsid w:val="19B71D3A"/>
    <w:rsid w:val="19C33040"/>
    <w:rsid w:val="19C4F9D0"/>
    <w:rsid w:val="19C849B1"/>
    <w:rsid w:val="19CF327A"/>
    <w:rsid w:val="19D6AC32"/>
    <w:rsid w:val="19D9ED69"/>
    <w:rsid w:val="19E1582C"/>
    <w:rsid w:val="19E73D43"/>
    <w:rsid w:val="19EA72DE"/>
    <w:rsid w:val="19EAE7C5"/>
    <w:rsid w:val="19EBF9AF"/>
    <w:rsid w:val="19EE4070"/>
    <w:rsid w:val="19F0A3A5"/>
    <w:rsid w:val="19F3B842"/>
    <w:rsid w:val="19F6EE7D"/>
    <w:rsid w:val="19F761FB"/>
    <w:rsid w:val="19FBDA4D"/>
    <w:rsid w:val="1A01B1FF"/>
    <w:rsid w:val="1A0CD3E0"/>
    <w:rsid w:val="1A103342"/>
    <w:rsid w:val="1A140617"/>
    <w:rsid w:val="1A211EF3"/>
    <w:rsid w:val="1A22CA1F"/>
    <w:rsid w:val="1A2DD932"/>
    <w:rsid w:val="1A318090"/>
    <w:rsid w:val="1A39F35D"/>
    <w:rsid w:val="1A3A2556"/>
    <w:rsid w:val="1A424150"/>
    <w:rsid w:val="1A493561"/>
    <w:rsid w:val="1A4C8D4D"/>
    <w:rsid w:val="1A4CCD3D"/>
    <w:rsid w:val="1A4DBF56"/>
    <w:rsid w:val="1A6CCADD"/>
    <w:rsid w:val="1A719481"/>
    <w:rsid w:val="1A7AC107"/>
    <w:rsid w:val="1A7E8556"/>
    <w:rsid w:val="1A813465"/>
    <w:rsid w:val="1A8374D2"/>
    <w:rsid w:val="1A8BB46B"/>
    <w:rsid w:val="1A8FB16D"/>
    <w:rsid w:val="1A92E83D"/>
    <w:rsid w:val="1A932017"/>
    <w:rsid w:val="1A9A120D"/>
    <w:rsid w:val="1AB13E67"/>
    <w:rsid w:val="1ABA17E6"/>
    <w:rsid w:val="1ABAD1A4"/>
    <w:rsid w:val="1ABB564E"/>
    <w:rsid w:val="1ABC65B7"/>
    <w:rsid w:val="1AC98C42"/>
    <w:rsid w:val="1AD2CD3A"/>
    <w:rsid w:val="1ADA5372"/>
    <w:rsid w:val="1AE27B77"/>
    <w:rsid w:val="1AE2E696"/>
    <w:rsid w:val="1AE8BB0E"/>
    <w:rsid w:val="1AF904B7"/>
    <w:rsid w:val="1AFA28E0"/>
    <w:rsid w:val="1B007028"/>
    <w:rsid w:val="1B0AEC36"/>
    <w:rsid w:val="1B0CF2A8"/>
    <w:rsid w:val="1B1271CC"/>
    <w:rsid w:val="1B138C45"/>
    <w:rsid w:val="1B1819E2"/>
    <w:rsid w:val="1B1F4379"/>
    <w:rsid w:val="1B266F7D"/>
    <w:rsid w:val="1B2D00D3"/>
    <w:rsid w:val="1B2DE849"/>
    <w:rsid w:val="1B344632"/>
    <w:rsid w:val="1B352981"/>
    <w:rsid w:val="1B3B3C2E"/>
    <w:rsid w:val="1B40AAB7"/>
    <w:rsid w:val="1B49AF2B"/>
    <w:rsid w:val="1B4A65E5"/>
    <w:rsid w:val="1B505DF7"/>
    <w:rsid w:val="1B514E22"/>
    <w:rsid w:val="1B51AC2E"/>
    <w:rsid w:val="1B546B6F"/>
    <w:rsid w:val="1B5C7ACB"/>
    <w:rsid w:val="1B6164B2"/>
    <w:rsid w:val="1B65D0F7"/>
    <w:rsid w:val="1B6B6CE0"/>
    <w:rsid w:val="1B6D6960"/>
    <w:rsid w:val="1B71839E"/>
    <w:rsid w:val="1B7D0F17"/>
    <w:rsid w:val="1B84FAC2"/>
    <w:rsid w:val="1B85759A"/>
    <w:rsid w:val="1B8844F5"/>
    <w:rsid w:val="1B8F9F8A"/>
    <w:rsid w:val="1B963EDB"/>
    <w:rsid w:val="1B971E46"/>
    <w:rsid w:val="1BA5879E"/>
    <w:rsid w:val="1BA95179"/>
    <w:rsid w:val="1BAF5042"/>
    <w:rsid w:val="1BB0B6A6"/>
    <w:rsid w:val="1BB1B2C6"/>
    <w:rsid w:val="1BB2A171"/>
    <w:rsid w:val="1BB5DFDB"/>
    <w:rsid w:val="1BC3C75D"/>
    <w:rsid w:val="1BCCF1D9"/>
    <w:rsid w:val="1BCD50F1"/>
    <w:rsid w:val="1BCE1AA5"/>
    <w:rsid w:val="1BD5F5B7"/>
    <w:rsid w:val="1BE24C7D"/>
    <w:rsid w:val="1BEB9B02"/>
    <w:rsid w:val="1BF46274"/>
    <w:rsid w:val="1BF5AF7B"/>
    <w:rsid w:val="1BF77096"/>
    <w:rsid w:val="1BF7A3F3"/>
    <w:rsid w:val="1BF85602"/>
    <w:rsid w:val="1BF8CFC2"/>
    <w:rsid w:val="1BF9A140"/>
    <w:rsid w:val="1C06021C"/>
    <w:rsid w:val="1C1ACD03"/>
    <w:rsid w:val="1C1C3F74"/>
    <w:rsid w:val="1C1C6638"/>
    <w:rsid w:val="1C25C17E"/>
    <w:rsid w:val="1C25FD5C"/>
    <w:rsid w:val="1C26850B"/>
    <w:rsid w:val="1C2C7233"/>
    <w:rsid w:val="1C2D9599"/>
    <w:rsid w:val="1C30004B"/>
    <w:rsid w:val="1C300AA0"/>
    <w:rsid w:val="1C342621"/>
    <w:rsid w:val="1C3B54CA"/>
    <w:rsid w:val="1C3B86B2"/>
    <w:rsid w:val="1C3E2CE0"/>
    <w:rsid w:val="1C408714"/>
    <w:rsid w:val="1C41AD56"/>
    <w:rsid w:val="1C4430AE"/>
    <w:rsid w:val="1C51551A"/>
    <w:rsid w:val="1C517866"/>
    <w:rsid w:val="1C5609F0"/>
    <w:rsid w:val="1C57C23F"/>
    <w:rsid w:val="1C5895E9"/>
    <w:rsid w:val="1C5A47EF"/>
    <w:rsid w:val="1C60114E"/>
    <w:rsid w:val="1C6350EF"/>
    <w:rsid w:val="1C6BE86A"/>
    <w:rsid w:val="1C73093E"/>
    <w:rsid w:val="1C760010"/>
    <w:rsid w:val="1C8B0BAB"/>
    <w:rsid w:val="1C8B5F8E"/>
    <w:rsid w:val="1C9265F6"/>
    <w:rsid w:val="1C951D19"/>
    <w:rsid w:val="1C9C80D6"/>
    <w:rsid w:val="1C9CEB2D"/>
    <w:rsid w:val="1CADF3FA"/>
    <w:rsid w:val="1CAE5BD5"/>
    <w:rsid w:val="1CAFD5B1"/>
    <w:rsid w:val="1CB23EFC"/>
    <w:rsid w:val="1CB4AEE1"/>
    <w:rsid w:val="1CB643B1"/>
    <w:rsid w:val="1CBA80B1"/>
    <w:rsid w:val="1CC8E20D"/>
    <w:rsid w:val="1CC9D0F6"/>
    <w:rsid w:val="1CDDA072"/>
    <w:rsid w:val="1CE2890A"/>
    <w:rsid w:val="1CF52B6E"/>
    <w:rsid w:val="1D04E2E7"/>
    <w:rsid w:val="1D0752FE"/>
    <w:rsid w:val="1D076486"/>
    <w:rsid w:val="1D0C3D5D"/>
    <w:rsid w:val="1D126946"/>
    <w:rsid w:val="1D136CFF"/>
    <w:rsid w:val="1D256BAD"/>
    <w:rsid w:val="1D28E7B3"/>
    <w:rsid w:val="1D294ED1"/>
    <w:rsid w:val="1D2B0B0E"/>
    <w:rsid w:val="1D2C371F"/>
    <w:rsid w:val="1D2D80CF"/>
    <w:rsid w:val="1D2FBE84"/>
    <w:rsid w:val="1D2FDFD8"/>
    <w:rsid w:val="1D4B1527"/>
    <w:rsid w:val="1D50D93A"/>
    <w:rsid w:val="1D5214F3"/>
    <w:rsid w:val="1D53D0D9"/>
    <w:rsid w:val="1D584230"/>
    <w:rsid w:val="1D5CD52E"/>
    <w:rsid w:val="1D67A97B"/>
    <w:rsid w:val="1D6E0CBC"/>
    <w:rsid w:val="1D70ED29"/>
    <w:rsid w:val="1D72274B"/>
    <w:rsid w:val="1D76B3D8"/>
    <w:rsid w:val="1D7721C2"/>
    <w:rsid w:val="1D7D3D85"/>
    <w:rsid w:val="1D80EFFC"/>
    <w:rsid w:val="1D89DC9B"/>
    <w:rsid w:val="1D909AAF"/>
    <w:rsid w:val="1DBB25B2"/>
    <w:rsid w:val="1DCD7EC2"/>
    <w:rsid w:val="1DCD846B"/>
    <w:rsid w:val="1DD03722"/>
    <w:rsid w:val="1DD65D86"/>
    <w:rsid w:val="1DDAED1D"/>
    <w:rsid w:val="1DDE9768"/>
    <w:rsid w:val="1DE0010F"/>
    <w:rsid w:val="1DE2003D"/>
    <w:rsid w:val="1DEBDED8"/>
    <w:rsid w:val="1DED257B"/>
    <w:rsid w:val="1DF26BE5"/>
    <w:rsid w:val="1DF3A328"/>
    <w:rsid w:val="1DFBE1AF"/>
    <w:rsid w:val="1E04B54E"/>
    <w:rsid w:val="1E0BBFDD"/>
    <w:rsid w:val="1E0D3711"/>
    <w:rsid w:val="1E10270E"/>
    <w:rsid w:val="1E19EEEA"/>
    <w:rsid w:val="1E1C6900"/>
    <w:rsid w:val="1E1C995C"/>
    <w:rsid w:val="1E211271"/>
    <w:rsid w:val="1E4EE5D7"/>
    <w:rsid w:val="1E508D17"/>
    <w:rsid w:val="1E518430"/>
    <w:rsid w:val="1E5728EB"/>
    <w:rsid w:val="1E5F8460"/>
    <w:rsid w:val="1E61A513"/>
    <w:rsid w:val="1E6CBEDC"/>
    <w:rsid w:val="1E7677C5"/>
    <w:rsid w:val="1E76E3B1"/>
    <w:rsid w:val="1E7D99FC"/>
    <w:rsid w:val="1E7EC80B"/>
    <w:rsid w:val="1E861B3E"/>
    <w:rsid w:val="1E8D94DA"/>
    <w:rsid w:val="1E90353A"/>
    <w:rsid w:val="1E93CD5F"/>
    <w:rsid w:val="1E9843EC"/>
    <w:rsid w:val="1E9895C4"/>
    <w:rsid w:val="1E9ACE4C"/>
    <w:rsid w:val="1E9D3138"/>
    <w:rsid w:val="1EA58E36"/>
    <w:rsid w:val="1EA72084"/>
    <w:rsid w:val="1EA73EE6"/>
    <w:rsid w:val="1EB56858"/>
    <w:rsid w:val="1EB6C746"/>
    <w:rsid w:val="1EC37325"/>
    <w:rsid w:val="1EC49B72"/>
    <w:rsid w:val="1EC83434"/>
    <w:rsid w:val="1ECAFFD0"/>
    <w:rsid w:val="1ECFF0F9"/>
    <w:rsid w:val="1ED4E2BC"/>
    <w:rsid w:val="1EDD1EB3"/>
    <w:rsid w:val="1EEB6919"/>
    <w:rsid w:val="1EF212CC"/>
    <w:rsid w:val="1EF625B6"/>
    <w:rsid w:val="1EF9DCFF"/>
    <w:rsid w:val="1EFAC568"/>
    <w:rsid w:val="1EFE0729"/>
    <w:rsid w:val="1F0B99A9"/>
    <w:rsid w:val="1F0E21F1"/>
    <w:rsid w:val="1F15AEDB"/>
    <w:rsid w:val="1F1CCB4F"/>
    <w:rsid w:val="1F29A4EB"/>
    <w:rsid w:val="1F2DDDC7"/>
    <w:rsid w:val="1F2EE35B"/>
    <w:rsid w:val="1F3997E7"/>
    <w:rsid w:val="1F3E616B"/>
    <w:rsid w:val="1F4542AE"/>
    <w:rsid w:val="1F463989"/>
    <w:rsid w:val="1F521081"/>
    <w:rsid w:val="1F5455B2"/>
    <w:rsid w:val="1F55C50F"/>
    <w:rsid w:val="1F57D8C3"/>
    <w:rsid w:val="1F57D9B4"/>
    <w:rsid w:val="1F592924"/>
    <w:rsid w:val="1F5B57C9"/>
    <w:rsid w:val="1F5EDBF1"/>
    <w:rsid w:val="1F5F9B8C"/>
    <w:rsid w:val="1F5FFBC7"/>
    <w:rsid w:val="1F614AD7"/>
    <w:rsid w:val="1F68A5CD"/>
    <w:rsid w:val="1F75C5D8"/>
    <w:rsid w:val="1F777D86"/>
    <w:rsid w:val="1F7B1DE1"/>
    <w:rsid w:val="1F7C3C53"/>
    <w:rsid w:val="1F89B492"/>
    <w:rsid w:val="1F8AD96B"/>
    <w:rsid w:val="1F91E8B1"/>
    <w:rsid w:val="1F971E06"/>
    <w:rsid w:val="1F9BD74B"/>
    <w:rsid w:val="1FB47B8F"/>
    <w:rsid w:val="1FB7924A"/>
    <w:rsid w:val="1FBCE6B1"/>
    <w:rsid w:val="1FC58DD5"/>
    <w:rsid w:val="1FC95334"/>
    <w:rsid w:val="1FCC4064"/>
    <w:rsid w:val="1FD54499"/>
    <w:rsid w:val="1FD5D491"/>
    <w:rsid w:val="1FE7B488"/>
    <w:rsid w:val="1FE8310F"/>
    <w:rsid w:val="1FE893B9"/>
    <w:rsid w:val="1FF08C81"/>
    <w:rsid w:val="1FF90604"/>
    <w:rsid w:val="20064ECC"/>
    <w:rsid w:val="2007841F"/>
    <w:rsid w:val="20230E90"/>
    <w:rsid w:val="202E5F81"/>
    <w:rsid w:val="203C4776"/>
    <w:rsid w:val="2048B321"/>
    <w:rsid w:val="204F07E1"/>
    <w:rsid w:val="205138B9"/>
    <w:rsid w:val="205149C9"/>
    <w:rsid w:val="2053C257"/>
    <w:rsid w:val="2056D344"/>
    <w:rsid w:val="20596782"/>
    <w:rsid w:val="205D9EA9"/>
    <w:rsid w:val="2062C100"/>
    <w:rsid w:val="20699AD7"/>
    <w:rsid w:val="206B4E9D"/>
    <w:rsid w:val="207261E3"/>
    <w:rsid w:val="207C01E3"/>
    <w:rsid w:val="2088B036"/>
    <w:rsid w:val="2089E82A"/>
    <w:rsid w:val="208C816D"/>
    <w:rsid w:val="2090F8D2"/>
    <w:rsid w:val="20922689"/>
    <w:rsid w:val="2093B74E"/>
    <w:rsid w:val="209CCFB1"/>
    <w:rsid w:val="20A7762B"/>
    <w:rsid w:val="20A8710B"/>
    <w:rsid w:val="20AA30F6"/>
    <w:rsid w:val="20AEBBB3"/>
    <w:rsid w:val="20B15382"/>
    <w:rsid w:val="20C22704"/>
    <w:rsid w:val="20D09B40"/>
    <w:rsid w:val="20D10CBE"/>
    <w:rsid w:val="20D8116F"/>
    <w:rsid w:val="20D92DA4"/>
    <w:rsid w:val="20DECBD6"/>
    <w:rsid w:val="20E0D605"/>
    <w:rsid w:val="20F1A914"/>
    <w:rsid w:val="20F2301D"/>
    <w:rsid w:val="21008677"/>
    <w:rsid w:val="2102CDB4"/>
    <w:rsid w:val="210514AE"/>
    <w:rsid w:val="21055E13"/>
    <w:rsid w:val="2107DE85"/>
    <w:rsid w:val="210FF2AF"/>
    <w:rsid w:val="21148502"/>
    <w:rsid w:val="2114AA07"/>
    <w:rsid w:val="211645C0"/>
    <w:rsid w:val="211717EF"/>
    <w:rsid w:val="2117FEA1"/>
    <w:rsid w:val="211ABDF7"/>
    <w:rsid w:val="2122479A"/>
    <w:rsid w:val="2126EABB"/>
    <w:rsid w:val="212753B1"/>
    <w:rsid w:val="212CA972"/>
    <w:rsid w:val="213F3195"/>
    <w:rsid w:val="21523FA9"/>
    <w:rsid w:val="215C14D2"/>
    <w:rsid w:val="215EDCF0"/>
    <w:rsid w:val="215FAFEF"/>
    <w:rsid w:val="216134B5"/>
    <w:rsid w:val="2167A4C7"/>
    <w:rsid w:val="216B351D"/>
    <w:rsid w:val="216F12CF"/>
    <w:rsid w:val="21716725"/>
    <w:rsid w:val="2172EE7E"/>
    <w:rsid w:val="217603D6"/>
    <w:rsid w:val="2176FE99"/>
    <w:rsid w:val="217AA331"/>
    <w:rsid w:val="217E6E45"/>
    <w:rsid w:val="2181B255"/>
    <w:rsid w:val="218353EC"/>
    <w:rsid w:val="21885E0F"/>
    <w:rsid w:val="2188BED6"/>
    <w:rsid w:val="218FCCC1"/>
    <w:rsid w:val="219BC0FC"/>
    <w:rsid w:val="21A105B5"/>
    <w:rsid w:val="21A2D5E5"/>
    <w:rsid w:val="21B0D397"/>
    <w:rsid w:val="21B32888"/>
    <w:rsid w:val="21B6DEAB"/>
    <w:rsid w:val="21BC14F1"/>
    <w:rsid w:val="21C28EFF"/>
    <w:rsid w:val="21D458BD"/>
    <w:rsid w:val="21DB45C7"/>
    <w:rsid w:val="21E0C522"/>
    <w:rsid w:val="21E314AB"/>
    <w:rsid w:val="21E418FA"/>
    <w:rsid w:val="21E4F1E4"/>
    <w:rsid w:val="21EC9331"/>
    <w:rsid w:val="21F0B7D3"/>
    <w:rsid w:val="21F8E143"/>
    <w:rsid w:val="21FC4D5C"/>
    <w:rsid w:val="21FEF5E4"/>
    <w:rsid w:val="2210CA56"/>
    <w:rsid w:val="221787CC"/>
    <w:rsid w:val="221D6942"/>
    <w:rsid w:val="2221D1B3"/>
    <w:rsid w:val="2222D0C8"/>
    <w:rsid w:val="2231147B"/>
    <w:rsid w:val="22372120"/>
    <w:rsid w:val="223C9275"/>
    <w:rsid w:val="22492E10"/>
    <w:rsid w:val="22721E60"/>
    <w:rsid w:val="22728E47"/>
    <w:rsid w:val="22784A11"/>
    <w:rsid w:val="227901BC"/>
    <w:rsid w:val="227F3D5D"/>
    <w:rsid w:val="227F83D3"/>
    <w:rsid w:val="228210B3"/>
    <w:rsid w:val="2284BC11"/>
    <w:rsid w:val="229BACE5"/>
    <w:rsid w:val="229EA174"/>
    <w:rsid w:val="22A76E41"/>
    <w:rsid w:val="22A8D37D"/>
    <w:rsid w:val="22AEFB57"/>
    <w:rsid w:val="22B84481"/>
    <w:rsid w:val="22BD2DF4"/>
    <w:rsid w:val="22BDB445"/>
    <w:rsid w:val="22C4C003"/>
    <w:rsid w:val="22C6E454"/>
    <w:rsid w:val="22C95870"/>
    <w:rsid w:val="22CC3DF8"/>
    <w:rsid w:val="22D0D013"/>
    <w:rsid w:val="22D29AD0"/>
    <w:rsid w:val="22D5B37F"/>
    <w:rsid w:val="22DDC00A"/>
    <w:rsid w:val="22E014C7"/>
    <w:rsid w:val="22E2D5A4"/>
    <w:rsid w:val="22E9BD40"/>
    <w:rsid w:val="22F19D54"/>
    <w:rsid w:val="22F4F4B7"/>
    <w:rsid w:val="22F7B459"/>
    <w:rsid w:val="22FDFC4E"/>
    <w:rsid w:val="2306EB62"/>
    <w:rsid w:val="2313E32D"/>
    <w:rsid w:val="23171306"/>
    <w:rsid w:val="2326A7FE"/>
    <w:rsid w:val="233403C8"/>
    <w:rsid w:val="23387E97"/>
    <w:rsid w:val="233A832D"/>
    <w:rsid w:val="23469707"/>
    <w:rsid w:val="23504A6E"/>
    <w:rsid w:val="2360EF20"/>
    <w:rsid w:val="2368E9F5"/>
    <w:rsid w:val="236DC8A6"/>
    <w:rsid w:val="237812E6"/>
    <w:rsid w:val="237E13FE"/>
    <w:rsid w:val="237E42C4"/>
    <w:rsid w:val="23802F3A"/>
    <w:rsid w:val="238046F0"/>
    <w:rsid w:val="2384F60A"/>
    <w:rsid w:val="2392C346"/>
    <w:rsid w:val="2395E0E3"/>
    <w:rsid w:val="23A3C5DB"/>
    <w:rsid w:val="23AB6D70"/>
    <w:rsid w:val="23AE310F"/>
    <w:rsid w:val="23B1A78D"/>
    <w:rsid w:val="23B40691"/>
    <w:rsid w:val="23B618B2"/>
    <w:rsid w:val="23BC6B5D"/>
    <w:rsid w:val="23BF56CE"/>
    <w:rsid w:val="23C0759A"/>
    <w:rsid w:val="23C10AB0"/>
    <w:rsid w:val="23C40BB7"/>
    <w:rsid w:val="23C456E0"/>
    <w:rsid w:val="23CB64B4"/>
    <w:rsid w:val="23CD18FF"/>
    <w:rsid w:val="23CEE23D"/>
    <w:rsid w:val="23D7E227"/>
    <w:rsid w:val="23DC3A9F"/>
    <w:rsid w:val="23DD1921"/>
    <w:rsid w:val="23DF62D4"/>
    <w:rsid w:val="23E0766F"/>
    <w:rsid w:val="23E49061"/>
    <w:rsid w:val="23F075CB"/>
    <w:rsid w:val="23F0F077"/>
    <w:rsid w:val="23F4935F"/>
    <w:rsid w:val="23F84957"/>
    <w:rsid w:val="23F8C988"/>
    <w:rsid w:val="2409F4AB"/>
    <w:rsid w:val="240AAE8F"/>
    <w:rsid w:val="240C3E74"/>
    <w:rsid w:val="240D21F5"/>
    <w:rsid w:val="240D303D"/>
    <w:rsid w:val="240D6AE5"/>
    <w:rsid w:val="241501C0"/>
    <w:rsid w:val="24174422"/>
    <w:rsid w:val="2420DBF7"/>
    <w:rsid w:val="24257C3C"/>
    <w:rsid w:val="242859B4"/>
    <w:rsid w:val="24321351"/>
    <w:rsid w:val="243D52F8"/>
    <w:rsid w:val="244E10EE"/>
    <w:rsid w:val="244F6295"/>
    <w:rsid w:val="244F6AAE"/>
    <w:rsid w:val="244F6DE6"/>
    <w:rsid w:val="2456EB8C"/>
    <w:rsid w:val="24571575"/>
    <w:rsid w:val="2459E85C"/>
    <w:rsid w:val="2461A9FC"/>
    <w:rsid w:val="2465DF2A"/>
    <w:rsid w:val="2466CEE7"/>
    <w:rsid w:val="24698DBB"/>
    <w:rsid w:val="24699E5C"/>
    <w:rsid w:val="246B2333"/>
    <w:rsid w:val="2471F0D0"/>
    <w:rsid w:val="24743677"/>
    <w:rsid w:val="2478E9A5"/>
    <w:rsid w:val="247BC0E5"/>
    <w:rsid w:val="24869E81"/>
    <w:rsid w:val="248760B0"/>
    <w:rsid w:val="248A94C3"/>
    <w:rsid w:val="2497DC17"/>
    <w:rsid w:val="249AE64D"/>
    <w:rsid w:val="249B88DC"/>
    <w:rsid w:val="249E9D3D"/>
    <w:rsid w:val="249FE6FD"/>
    <w:rsid w:val="24A324C3"/>
    <w:rsid w:val="24A88629"/>
    <w:rsid w:val="24B3F4E4"/>
    <w:rsid w:val="24B5668B"/>
    <w:rsid w:val="24BA025C"/>
    <w:rsid w:val="24BA9740"/>
    <w:rsid w:val="24BAE800"/>
    <w:rsid w:val="24BF6F4F"/>
    <w:rsid w:val="24C943BC"/>
    <w:rsid w:val="24C9A177"/>
    <w:rsid w:val="24CD41D9"/>
    <w:rsid w:val="24D02CFA"/>
    <w:rsid w:val="24D77311"/>
    <w:rsid w:val="24D88A68"/>
    <w:rsid w:val="24DC7A43"/>
    <w:rsid w:val="24DC99C2"/>
    <w:rsid w:val="24E3EC4B"/>
    <w:rsid w:val="24E5252E"/>
    <w:rsid w:val="24EF3FD4"/>
    <w:rsid w:val="24F23996"/>
    <w:rsid w:val="24F4924F"/>
    <w:rsid w:val="24FE5736"/>
    <w:rsid w:val="25014E82"/>
    <w:rsid w:val="2507D06F"/>
    <w:rsid w:val="250BAF28"/>
    <w:rsid w:val="250D2B41"/>
    <w:rsid w:val="250F8AC7"/>
    <w:rsid w:val="2511274D"/>
    <w:rsid w:val="25279C64"/>
    <w:rsid w:val="252E447C"/>
    <w:rsid w:val="253276EA"/>
    <w:rsid w:val="253E59A7"/>
    <w:rsid w:val="25424035"/>
    <w:rsid w:val="2547F03F"/>
    <w:rsid w:val="254CE27D"/>
    <w:rsid w:val="254DA7E5"/>
    <w:rsid w:val="254DAB4F"/>
    <w:rsid w:val="2553D45B"/>
    <w:rsid w:val="255548DF"/>
    <w:rsid w:val="2558D18B"/>
    <w:rsid w:val="25594246"/>
    <w:rsid w:val="25682CE9"/>
    <w:rsid w:val="256855B7"/>
    <w:rsid w:val="256D3F62"/>
    <w:rsid w:val="2572940D"/>
    <w:rsid w:val="2576F167"/>
    <w:rsid w:val="2586810B"/>
    <w:rsid w:val="258AEC8B"/>
    <w:rsid w:val="25903CA6"/>
    <w:rsid w:val="2591335D"/>
    <w:rsid w:val="25951D58"/>
    <w:rsid w:val="2595B41A"/>
    <w:rsid w:val="259C6E13"/>
    <w:rsid w:val="25A3EC1E"/>
    <w:rsid w:val="25A61CED"/>
    <w:rsid w:val="25A8339A"/>
    <w:rsid w:val="25B0F72A"/>
    <w:rsid w:val="25B3D2C5"/>
    <w:rsid w:val="25B59FF7"/>
    <w:rsid w:val="25B74C52"/>
    <w:rsid w:val="25B9DED2"/>
    <w:rsid w:val="25B9ECD9"/>
    <w:rsid w:val="25C2C8B3"/>
    <w:rsid w:val="25C9B50D"/>
    <w:rsid w:val="25CAA885"/>
    <w:rsid w:val="25CB4C43"/>
    <w:rsid w:val="25D118D1"/>
    <w:rsid w:val="25D6413F"/>
    <w:rsid w:val="25E039F3"/>
    <w:rsid w:val="25E1DCEE"/>
    <w:rsid w:val="25E6813B"/>
    <w:rsid w:val="25E781DD"/>
    <w:rsid w:val="25EBF25C"/>
    <w:rsid w:val="25EDFB80"/>
    <w:rsid w:val="25F15196"/>
    <w:rsid w:val="2600AA3A"/>
    <w:rsid w:val="26053881"/>
    <w:rsid w:val="260C34EC"/>
    <w:rsid w:val="260DDAA2"/>
    <w:rsid w:val="26198A7D"/>
    <w:rsid w:val="2619D16D"/>
    <w:rsid w:val="262471CC"/>
    <w:rsid w:val="2627CD4E"/>
    <w:rsid w:val="262B6848"/>
    <w:rsid w:val="262C6BE9"/>
    <w:rsid w:val="26374DCB"/>
    <w:rsid w:val="263A8C75"/>
    <w:rsid w:val="2651D0B5"/>
    <w:rsid w:val="265E5C5B"/>
    <w:rsid w:val="2664421C"/>
    <w:rsid w:val="266B4DF9"/>
    <w:rsid w:val="266D411B"/>
    <w:rsid w:val="267238D8"/>
    <w:rsid w:val="2684DDA4"/>
    <w:rsid w:val="2689FB63"/>
    <w:rsid w:val="268C460A"/>
    <w:rsid w:val="268D7B22"/>
    <w:rsid w:val="269258AF"/>
    <w:rsid w:val="2694293A"/>
    <w:rsid w:val="2697AB6C"/>
    <w:rsid w:val="269866D5"/>
    <w:rsid w:val="26A09445"/>
    <w:rsid w:val="26B0A52E"/>
    <w:rsid w:val="26B52F3A"/>
    <w:rsid w:val="26B64C0B"/>
    <w:rsid w:val="26BF26AB"/>
    <w:rsid w:val="26C6E027"/>
    <w:rsid w:val="26CB7868"/>
    <w:rsid w:val="26CC63EF"/>
    <w:rsid w:val="26CD4DB4"/>
    <w:rsid w:val="26CEBEC6"/>
    <w:rsid w:val="26D5873C"/>
    <w:rsid w:val="26DA918D"/>
    <w:rsid w:val="26E667F7"/>
    <w:rsid w:val="26EA68C4"/>
    <w:rsid w:val="26EC1976"/>
    <w:rsid w:val="26F60E3D"/>
    <w:rsid w:val="2704B26C"/>
    <w:rsid w:val="2711CB6B"/>
    <w:rsid w:val="271B312F"/>
    <w:rsid w:val="2722FCB2"/>
    <w:rsid w:val="272601ED"/>
    <w:rsid w:val="272B90FF"/>
    <w:rsid w:val="272C664E"/>
    <w:rsid w:val="272EDE99"/>
    <w:rsid w:val="2738079D"/>
    <w:rsid w:val="273C36D1"/>
    <w:rsid w:val="27432404"/>
    <w:rsid w:val="2748A757"/>
    <w:rsid w:val="274A1ABE"/>
    <w:rsid w:val="274AE7FB"/>
    <w:rsid w:val="2758E06B"/>
    <w:rsid w:val="2760D1F8"/>
    <w:rsid w:val="27633751"/>
    <w:rsid w:val="2764925A"/>
    <w:rsid w:val="276B464B"/>
    <w:rsid w:val="276C3945"/>
    <w:rsid w:val="2775A6D7"/>
    <w:rsid w:val="2779FA2E"/>
    <w:rsid w:val="277B9E1A"/>
    <w:rsid w:val="277F921C"/>
    <w:rsid w:val="278AEB65"/>
    <w:rsid w:val="278FD0ED"/>
    <w:rsid w:val="279BB2C0"/>
    <w:rsid w:val="27A0816A"/>
    <w:rsid w:val="27A12438"/>
    <w:rsid w:val="27A3C95B"/>
    <w:rsid w:val="27A48683"/>
    <w:rsid w:val="27A6DDA0"/>
    <w:rsid w:val="27A71D3E"/>
    <w:rsid w:val="27AF1045"/>
    <w:rsid w:val="27B1BF83"/>
    <w:rsid w:val="27B704D5"/>
    <w:rsid w:val="27BE5F62"/>
    <w:rsid w:val="27C0D199"/>
    <w:rsid w:val="27C6CD19"/>
    <w:rsid w:val="27D12E9C"/>
    <w:rsid w:val="27DC5179"/>
    <w:rsid w:val="27DDF6DE"/>
    <w:rsid w:val="27E08A89"/>
    <w:rsid w:val="27E5A2EA"/>
    <w:rsid w:val="27E76CA4"/>
    <w:rsid w:val="27EE9EAD"/>
    <w:rsid w:val="27EFACBC"/>
    <w:rsid w:val="27F03991"/>
    <w:rsid w:val="27F79BF8"/>
    <w:rsid w:val="27F925F6"/>
    <w:rsid w:val="27FA6867"/>
    <w:rsid w:val="28083CC5"/>
    <w:rsid w:val="280B483F"/>
    <w:rsid w:val="28127352"/>
    <w:rsid w:val="2816AAB2"/>
    <w:rsid w:val="281CE128"/>
    <w:rsid w:val="28235091"/>
    <w:rsid w:val="28397CEC"/>
    <w:rsid w:val="283C64A6"/>
    <w:rsid w:val="28422538"/>
    <w:rsid w:val="2844295F"/>
    <w:rsid w:val="28459E00"/>
    <w:rsid w:val="2865794E"/>
    <w:rsid w:val="286AF807"/>
    <w:rsid w:val="286E0A41"/>
    <w:rsid w:val="2873E941"/>
    <w:rsid w:val="287A47F0"/>
    <w:rsid w:val="288D96C8"/>
    <w:rsid w:val="2893667B"/>
    <w:rsid w:val="289F0732"/>
    <w:rsid w:val="28A0BC85"/>
    <w:rsid w:val="28AE1DC6"/>
    <w:rsid w:val="28B1606E"/>
    <w:rsid w:val="28B32BAD"/>
    <w:rsid w:val="28BD7EC6"/>
    <w:rsid w:val="28C0BE09"/>
    <w:rsid w:val="28C739B1"/>
    <w:rsid w:val="28C75306"/>
    <w:rsid w:val="28CCCD07"/>
    <w:rsid w:val="28CD2CCA"/>
    <w:rsid w:val="28CF8710"/>
    <w:rsid w:val="28D636E0"/>
    <w:rsid w:val="28DF73B7"/>
    <w:rsid w:val="28E407F3"/>
    <w:rsid w:val="28EDBBC8"/>
    <w:rsid w:val="28EFE165"/>
    <w:rsid w:val="28F66487"/>
    <w:rsid w:val="28F69BFF"/>
    <w:rsid w:val="28F74F90"/>
    <w:rsid w:val="28F7E993"/>
    <w:rsid w:val="28FCFBC6"/>
    <w:rsid w:val="29040DD2"/>
    <w:rsid w:val="29061CBC"/>
    <w:rsid w:val="290D8F33"/>
    <w:rsid w:val="29176E7B"/>
    <w:rsid w:val="2925B40A"/>
    <w:rsid w:val="292C8991"/>
    <w:rsid w:val="292D597F"/>
    <w:rsid w:val="293DE8E0"/>
    <w:rsid w:val="2946738C"/>
    <w:rsid w:val="2950424D"/>
    <w:rsid w:val="2957D6E5"/>
    <w:rsid w:val="29592F84"/>
    <w:rsid w:val="295EBE58"/>
    <w:rsid w:val="29646945"/>
    <w:rsid w:val="296C3079"/>
    <w:rsid w:val="296C6E8B"/>
    <w:rsid w:val="2972639E"/>
    <w:rsid w:val="2973D7D8"/>
    <w:rsid w:val="2980C892"/>
    <w:rsid w:val="2982C5F8"/>
    <w:rsid w:val="298E1D09"/>
    <w:rsid w:val="299BE2DE"/>
    <w:rsid w:val="299C9DBA"/>
    <w:rsid w:val="29A07E2F"/>
    <w:rsid w:val="29A0E9B0"/>
    <w:rsid w:val="29A4C20B"/>
    <w:rsid w:val="29ABBCDC"/>
    <w:rsid w:val="29ACDABD"/>
    <w:rsid w:val="29B0A084"/>
    <w:rsid w:val="29BAAE54"/>
    <w:rsid w:val="29CEBB30"/>
    <w:rsid w:val="29D83507"/>
    <w:rsid w:val="29DCD981"/>
    <w:rsid w:val="29E309F4"/>
    <w:rsid w:val="29E65366"/>
    <w:rsid w:val="29E8D1EB"/>
    <w:rsid w:val="29F2F853"/>
    <w:rsid w:val="29F386C5"/>
    <w:rsid w:val="29F4F6E2"/>
    <w:rsid w:val="29F68117"/>
    <w:rsid w:val="29FE9FDF"/>
    <w:rsid w:val="2A02B3ED"/>
    <w:rsid w:val="2A02D1A5"/>
    <w:rsid w:val="2A03E777"/>
    <w:rsid w:val="2A11E4BC"/>
    <w:rsid w:val="2A1B2BAC"/>
    <w:rsid w:val="2A1FFF49"/>
    <w:rsid w:val="2A230614"/>
    <w:rsid w:val="2A293D1D"/>
    <w:rsid w:val="2A2B6EE3"/>
    <w:rsid w:val="2A2F5460"/>
    <w:rsid w:val="2A389DB0"/>
    <w:rsid w:val="2A3BFAEE"/>
    <w:rsid w:val="2A3E6816"/>
    <w:rsid w:val="2A43A75C"/>
    <w:rsid w:val="2A43DC3B"/>
    <w:rsid w:val="2A493095"/>
    <w:rsid w:val="2A49CA1A"/>
    <w:rsid w:val="2A4B7C23"/>
    <w:rsid w:val="2A4D005A"/>
    <w:rsid w:val="2A5140B2"/>
    <w:rsid w:val="2A51E01F"/>
    <w:rsid w:val="2A53FDFA"/>
    <w:rsid w:val="2A56F3E4"/>
    <w:rsid w:val="2A582AA6"/>
    <w:rsid w:val="2A5836A6"/>
    <w:rsid w:val="2A58E5BF"/>
    <w:rsid w:val="2A61133F"/>
    <w:rsid w:val="2A63757E"/>
    <w:rsid w:val="2A6DB026"/>
    <w:rsid w:val="2A6FC79C"/>
    <w:rsid w:val="2A726690"/>
    <w:rsid w:val="2A7360D8"/>
    <w:rsid w:val="2A91E8D8"/>
    <w:rsid w:val="2A96B9A1"/>
    <w:rsid w:val="2A9BC908"/>
    <w:rsid w:val="2AA86682"/>
    <w:rsid w:val="2AAC5227"/>
    <w:rsid w:val="2AB5D450"/>
    <w:rsid w:val="2AB9EB53"/>
    <w:rsid w:val="2AC12A02"/>
    <w:rsid w:val="2AC32451"/>
    <w:rsid w:val="2AC7CFDB"/>
    <w:rsid w:val="2AC929E0"/>
    <w:rsid w:val="2AD4DE02"/>
    <w:rsid w:val="2AE450A4"/>
    <w:rsid w:val="2AE76766"/>
    <w:rsid w:val="2AFCECCF"/>
    <w:rsid w:val="2AFEE697"/>
    <w:rsid w:val="2B032524"/>
    <w:rsid w:val="2B0811EA"/>
    <w:rsid w:val="2B0BD71B"/>
    <w:rsid w:val="2B0F2881"/>
    <w:rsid w:val="2B16B288"/>
    <w:rsid w:val="2B1F083B"/>
    <w:rsid w:val="2B1F6670"/>
    <w:rsid w:val="2B2669B3"/>
    <w:rsid w:val="2B2A5EE5"/>
    <w:rsid w:val="2B2AE3B6"/>
    <w:rsid w:val="2B30D358"/>
    <w:rsid w:val="2B324251"/>
    <w:rsid w:val="2B345E07"/>
    <w:rsid w:val="2B38A3BC"/>
    <w:rsid w:val="2B3E7661"/>
    <w:rsid w:val="2B4300A0"/>
    <w:rsid w:val="2B44978B"/>
    <w:rsid w:val="2B4A1414"/>
    <w:rsid w:val="2B561923"/>
    <w:rsid w:val="2B5A3939"/>
    <w:rsid w:val="2B5FDF38"/>
    <w:rsid w:val="2B633557"/>
    <w:rsid w:val="2B677BD9"/>
    <w:rsid w:val="2B6E07C3"/>
    <w:rsid w:val="2B799ED7"/>
    <w:rsid w:val="2B7C38D9"/>
    <w:rsid w:val="2B7C4302"/>
    <w:rsid w:val="2B7C8E82"/>
    <w:rsid w:val="2B83F926"/>
    <w:rsid w:val="2B8A1E68"/>
    <w:rsid w:val="2B91A067"/>
    <w:rsid w:val="2BA01014"/>
    <w:rsid w:val="2BA01923"/>
    <w:rsid w:val="2BA2F59A"/>
    <w:rsid w:val="2BA3EAA1"/>
    <w:rsid w:val="2BA9BEC8"/>
    <w:rsid w:val="2BAA4D7D"/>
    <w:rsid w:val="2BB6CC73"/>
    <w:rsid w:val="2BB92023"/>
    <w:rsid w:val="2BBEE8DB"/>
    <w:rsid w:val="2BC4DAAD"/>
    <w:rsid w:val="2BD239B2"/>
    <w:rsid w:val="2BE0C0EE"/>
    <w:rsid w:val="2BE2959A"/>
    <w:rsid w:val="2BED1611"/>
    <w:rsid w:val="2BF002ED"/>
    <w:rsid w:val="2BF40707"/>
    <w:rsid w:val="2BF6002F"/>
    <w:rsid w:val="2BF68534"/>
    <w:rsid w:val="2BF890A0"/>
    <w:rsid w:val="2C054C51"/>
    <w:rsid w:val="2C0618B1"/>
    <w:rsid w:val="2C0815F8"/>
    <w:rsid w:val="2C1C2E0B"/>
    <w:rsid w:val="2C1CA579"/>
    <w:rsid w:val="2C203094"/>
    <w:rsid w:val="2C21BEC8"/>
    <w:rsid w:val="2C249922"/>
    <w:rsid w:val="2C27F29C"/>
    <w:rsid w:val="2C32A63C"/>
    <w:rsid w:val="2C361E3A"/>
    <w:rsid w:val="2C3A118F"/>
    <w:rsid w:val="2C4F6911"/>
    <w:rsid w:val="2C581C46"/>
    <w:rsid w:val="2C5C38D5"/>
    <w:rsid w:val="2C5E0426"/>
    <w:rsid w:val="2C5FFC9E"/>
    <w:rsid w:val="2C601C12"/>
    <w:rsid w:val="2C63C0DC"/>
    <w:rsid w:val="2C66E342"/>
    <w:rsid w:val="2C6CDBFD"/>
    <w:rsid w:val="2C73B120"/>
    <w:rsid w:val="2C7D5FD6"/>
    <w:rsid w:val="2C7F6DA2"/>
    <w:rsid w:val="2C8143E2"/>
    <w:rsid w:val="2C86318E"/>
    <w:rsid w:val="2C8A0B38"/>
    <w:rsid w:val="2C8C46B0"/>
    <w:rsid w:val="2C8C4D96"/>
    <w:rsid w:val="2C8DD62B"/>
    <w:rsid w:val="2C8F77A7"/>
    <w:rsid w:val="2C9105BF"/>
    <w:rsid w:val="2CA6F358"/>
    <w:rsid w:val="2CA92019"/>
    <w:rsid w:val="2CA98642"/>
    <w:rsid w:val="2CAAF8E2"/>
    <w:rsid w:val="2CB2B56E"/>
    <w:rsid w:val="2CB52900"/>
    <w:rsid w:val="2CBFBC60"/>
    <w:rsid w:val="2CC02B4F"/>
    <w:rsid w:val="2CC0CEF0"/>
    <w:rsid w:val="2CC314F2"/>
    <w:rsid w:val="2CC866AD"/>
    <w:rsid w:val="2CCA336A"/>
    <w:rsid w:val="2CCA96D1"/>
    <w:rsid w:val="2CCC56D7"/>
    <w:rsid w:val="2CCDE89E"/>
    <w:rsid w:val="2CD14F1F"/>
    <w:rsid w:val="2CD59B4A"/>
    <w:rsid w:val="2CD959A7"/>
    <w:rsid w:val="2CDE9DD9"/>
    <w:rsid w:val="2CE4EA04"/>
    <w:rsid w:val="2CE6DC4F"/>
    <w:rsid w:val="2CED5E4A"/>
    <w:rsid w:val="2CF16DF0"/>
    <w:rsid w:val="2CFC7715"/>
    <w:rsid w:val="2CFF0CD2"/>
    <w:rsid w:val="2D003F8C"/>
    <w:rsid w:val="2D03425A"/>
    <w:rsid w:val="2D035BE5"/>
    <w:rsid w:val="2D0AD7EF"/>
    <w:rsid w:val="2D0F973D"/>
    <w:rsid w:val="2D0FD5C9"/>
    <w:rsid w:val="2D1A8073"/>
    <w:rsid w:val="2D1A84DB"/>
    <w:rsid w:val="2D1B9094"/>
    <w:rsid w:val="2D1B9A0D"/>
    <w:rsid w:val="2D1C0A57"/>
    <w:rsid w:val="2D238A6E"/>
    <w:rsid w:val="2D25FD39"/>
    <w:rsid w:val="2D267FF0"/>
    <w:rsid w:val="2D27ECAE"/>
    <w:rsid w:val="2D2926CA"/>
    <w:rsid w:val="2D311DDB"/>
    <w:rsid w:val="2D3494EE"/>
    <w:rsid w:val="2D3EFC13"/>
    <w:rsid w:val="2D437214"/>
    <w:rsid w:val="2D43AF2B"/>
    <w:rsid w:val="2D4631E9"/>
    <w:rsid w:val="2D497863"/>
    <w:rsid w:val="2D4F5AF6"/>
    <w:rsid w:val="2D539F41"/>
    <w:rsid w:val="2D5F605A"/>
    <w:rsid w:val="2D632EB9"/>
    <w:rsid w:val="2D7972CF"/>
    <w:rsid w:val="2D80E021"/>
    <w:rsid w:val="2D8719FA"/>
    <w:rsid w:val="2D8D17C9"/>
    <w:rsid w:val="2D9311A3"/>
    <w:rsid w:val="2D962D2D"/>
    <w:rsid w:val="2D99377C"/>
    <w:rsid w:val="2D9FC28C"/>
    <w:rsid w:val="2DA81FBD"/>
    <w:rsid w:val="2DABF44C"/>
    <w:rsid w:val="2DADA182"/>
    <w:rsid w:val="2DB277EC"/>
    <w:rsid w:val="2DB33CF1"/>
    <w:rsid w:val="2DB6B949"/>
    <w:rsid w:val="2DB967E7"/>
    <w:rsid w:val="2DC26D23"/>
    <w:rsid w:val="2DCB23F7"/>
    <w:rsid w:val="2DCED75F"/>
    <w:rsid w:val="2DCF75B0"/>
    <w:rsid w:val="2DD1197F"/>
    <w:rsid w:val="2DD76341"/>
    <w:rsid w:val="2DD9ADA8"/>
    <w:rsid w:val="2DE7B71B"/>
    <w:rsid w:val="2DE86AC3"/>
    <w:rsid w:val="2DE9DD66"/>
    <w:rsid w:val="2DEAC4A8"/>
    <w:rsid w:val="2DF20E6E"/>
    <w:rsid w:val="2DF3A258"/>
    <w:rsid w:val="2DFCDD90"/>
    <w:rsid w:val="2E0228E0"/>
    <w:rsid w:val="2E0460B4"/>
    <w:rsid w:val="2E04DEEA"/>
    <w:rsid w:val="2E0542C7"/>
    <w:rsid w:val="2E060FF3"/>
    <w:rsid w:val="2E06C01F"/>
    <w:rsid w:val="2E12E209"/>
    <w:rsid w:val="2E1322C6"/>
    <w:rsid w:val="2E13ED2A"/>
    <w:rsid w:val="2E1CD9ED"/>
    <w:rsid w:val="2E3D0F98"/>
    <w:rsid w:val="2E512B6C"/>
    <w:rsid w:val="2E53A29E"/>
    <w:rsid w:val="2E5B6F6F"/>
    <w:rsid w:val="2E5B70EE"/>
    <w:rsid w:val="2E70A323"/>
    <w:rsid w:val="2E76A622"/>
    <w:rsid w:val="2E7D35D4"/>
    <w:rsid w:val="2E81068A"/>
    <w:rsid w:val="2E964132"/>
    <w:rsid w:val="2E97DA9B"/>
    <w:rsid w:val="2EB40D87"/>
    <w:rsid w:val="2EC77F1F"/>
    <w:rsid w:val="2EC8F9AF"/>
    <w:rsid w:val="2ED18B2B"/>
    <w:rsid w:val="2ED21B9E"/>
    <w:rsid w:val="2ED327DD"/>
    <w:rsid w:val="2EDB6447"/>
    <w:rsid w:val="2EDC6C26"/>
    <w:rsid w:val="2EE13C8B"/>
    <w:rsid w:val="2EE38186"/>
    <w:rsid w:val="2EE8D747"/>
    <w:rsid w:val="2EEC26A5"/>
    <w:rsid w:val="2EEF80D1"/>
    <w:rsid w:val="2EF26788"/>
    <w:rsid w:val="2EFC4E69"/>
    <w:rsid w:val="2F008AF1"/>
    <w:rsid w:val="2F02249E"/>
    <w:rsid w:val="2F07CAEC"/>
    <w:rsid w:val="2F124328"/>
    <w:rsid w:val="2F1BC04C"/>
    <w:rsid w:val="2F1D5986"/>
    <w:rsid w:val="2F20A9C8"/>
    <w:rsid w:val="2F2264FE"/>
    <w:rsid w:val="2F241495"/>
    <w:rsid w:val="2F294B26"/>
    <w:rsid w:val="2F2D4F18"/>
    <w:rsid w:val="2F33BDBB"/>
    <w:rsid w:val="2F430F44"/>
    <w:rsid w:val="2F4A4BD9"/>
    <w:rsid w:val="2F4A9C24"/>
    <w:rsid w:val="2F5289AA"/>
    <w:rsid w:val="2F57EB24"/>
    <w:rsid w:val="2F5883BF"/>
    <w:rsid w:val="2F58BE6A"/>
    <w:rsid w:val="2F62D617"/>
    <w:rsid w:val="2F69E702"/>
    <w:rsid w:val="2F6A8B04"/>
    <w:rsid w:val="2F6F3550"/>
    <w:rsid w:val="2F74794E"/>
    <w:rsid w:val="2F7E533A"/>
    <w:rsid w:val="2F8DDECF"/>
    <w:rsid w:val="2F8EEFC4"/>
    <w:rsid w:val="2F8F869A"/>
    <w:rsid w:val="2F93D2DF"/>
    <w:rsid w:val="2F94B77B"/>
    <w:rsid w:val="2F9921A9"/>
    <w:rsid w:val="2F9C3F45"/>
    <w:rsid w:val="2FA331F1"/>
    <w:rsid w:val="2FA4A9CD"/>
    <w:rsid w:val="2FA53513"/>
    <w:rsid w:val="2FADB7E5"/>
    <w:rsid w:val="2FB4EC40"/>
    <w:rsid w:val="2FB5C360"/>
    <w:rsid w:val="2FB6386A"/>
    <w:rsid w:val="2FBB7736"/>
    <w:rsid w:val="2FBCC92E"/>
    <w:rsid w:val="2FBDE113"/>
    <w:rsid w:val="2FC26B94"/>
    <w:rsid w:val="2FC32E25"/>
    <w:rsid w:val="2FC3F822"/>
    <w:rsid w:val="2FC69B8B"/>
    <w:rsid w:val="2FC97BD7"/>
    <w:rsid w:val="2FD200DD"/>
    <w:rsid w:val="2FDEA1D0"/>
    <w:rsid w:val="2FE3BC47"/>
    <w:rsid w:val="2FEF7061"/>
    <w:rsid w:val="2FF912F8"/>
    <w:rsid w:val="2FFB192C"/>
    <w:rsid w:val="300076DC"/>
    <w:rsid w:val="3006221D"/>
    <w:rsid w:val="3008441E"/>
    <w:rsid w:val="300E9792"/>
    <w:rsid w:val="3011A65B"/>
    <w:rsid w:val="3022212F"/>
    <w:rsid w:val="3022CAD5"/>
    <w:rsid w:val="302AF4EF"/>
    <w:rsid w:val="30334BA1"/>
    <w:rsid w:val="3035427B"/>
    <w:rsid w:val="3035E181"/>
    <w:rsid w:val="30370694"/>
    <w:rsid w:val="303B4C7B"/>
    <w:rsid w:val="303C9ABB"/>
    <w:rsid w:val="3044B26F"/>
    <w:rsid w:val="30489352"/>
    <w:rsid w:val="304D2E96"/>
    <w:rsid w:val="304F87CC"/>
    <w:rsid w:val="30539994"/>
    <w:rsid w:val="3056EF17"/>
    <w:rsid w:val="305FE3DE"/>
    <w:rsid w:val="3066880E"/>
    <w:rsid w:val="30699D04"/>
    <w:rsid w:val="306D5DB0"/>
    <w:rsid w:val="3073B7E6"/>
    <w:rsid w:val="3081C694"/>
    <w:rsid w:val="308330BB"/>
    <w:rsid w:val="30878333"/>
    <w:rsid w:val="3087F91E"/>
    <w:rsid w:val="3092F24B"/>
    <w:rsid w:val="309386EB"/>
    <w:rsid w:val="3093D8FD"/>
    <w:rsid w:val="30A1D933"/>
    <w:rsid w:val="30A47FD6"/>
    <w:rsid w:val="30A68918"/>
    <w:rsid w:val="30B0CE47"/>
    <w:rsid w:val="30B20C40"/>
    <w:rsid w:val="30B832E9"/>
    <w:rsid w:val="30B8E877"/>
    <w:rsid w:val="30BB1CCB"/>
    <w:rsid w:val="30BBD4B7"/>
    <w:rsid w:val="30BE1D28"/>
    <w:rsid w:val="30C1918F"/>
    <w:rsid w:val="30C259BD"/>
    <w:rsid w:val="30C71122"/>
    <w:rsid w:val="30C92E75"/>
    <w:rsid w:val="30CBCFEE"/>
    <w:rsid w:val="30CF6930"/>
    <w:rsid w:val="30D06CE8"/>
    <w:rsid w:val="30D46784"/>
    <w:rsid w:val="30E2A2D4"/>
    <w:rsid w:val="30E5506C"/>
    <w:rsid w:val="30E5AF4D"/>
    <w:rsid w:val="30E6C1A1"/>
    <w:rsid w:val="30E86717"/>
    <w:rsid w:val="30FE963B"/>
    <w:rsid w:val="3100423F"/>
    <w:rsid w:val="31021802"/>
    <w:rsid w:val="310B1904"/>
    <w:rsid w:val="310BC993"/>
    <w:rsid w:val="310E5803"/>
    <w:rsid w:val="3115DBB1"/>
    <w:rsid w:val="3117148E"/>
    <w:rsid w:val="312F94B0"/>
    <w:rsid w:val="31386B64"/>
    <w:rsid w:val="313B8CE3"/>
    <w:rsid w:val="3141592A"/>
    <w:rsid w:val="3147BB88"/>
    <w:rsid w:val="3153E434"/>
    <w:rsid w:val="315DA265"/>
    <w:rsid w:val="31626809"/>
    <w:rsid w:val="3163A5D7"/>
    <w:rsid w:val="3179D2CC"/>
    <w:rsid w:val="3179E7D4"/>
    <w:rsid w:val="318A3AD9"/>
    <w:rsid w:val="318CB117"/>
    <w:rsid w:val="3190ED00"/>
    <w:rsid w:val="3194DCFE"/>
    <w:rsid w:val="31A21B70"/>
    <w:rsid w:val="31A476BC"/>
    <w:rsid w:val="31A6FB3A"/>
    <w:rsid w:val="31AB2745"/>
    <w:rsid w:val="31ABAE7C"/>
    <w:rsid w:val="31AE0FF0"/>
    <w:rsid w:val="31B75252"/>
    <w:rsid w:val="31B8058B"/>
    <w:rsid w:val="31C0D283"/>
    <w:rsid w:val="31CEE1BD"/>
    <w:rsid w:val="31D7363E"/>
    <w:rsid w:val="31DB1D8A"/>
    <w:rsid w:val="31DE3F48"/>
    <w:rsid w:val="31E1539D"/>
    <w:rsid w:val="31E28225"/>
    <w:rsid w:val="31E49217"/>
    <w:rsid w:val="31E51979"/>
    <w:rsid w:val="31E67B10"/>
    <w:rsid w:val="31E67E4B"/>
    <w:rsid w:val="31E74939"/>
    <w:rsid w:val="31EE23FA"/>
    <w:rsid w:val="31F02DBD"/>
    <w:rsid w:val="31F502B9"/>
    <w:rsid w:val="32143AAC"/>
    <w:rsid w:val="3215AE67"/>
    <w:rsid w:val="32185B48"/>
    <w:rsid w:val="321F202C"/>
    <w:rsid w:val="32293BD5"/>
    <w:rsid w:val="322EB85E"/>
    <w:rsid w:val="323133F8"/>
    <w:rsid w:val="3235EB6F"/>
    <w:rsid w:val="323828A3"/>
    <w:rsid w:val="3238AEAA"/>
    <w:rsid w:val="3244F8DF"/>
    <w:rsid w:val="3245A5EB"/>
    <w:rsid w:val="324C01A1"/>
    <w:rsid w:val="324F5C2E"/>
    <w:rsid w:val="324FA791"/>
    <w:rsid w:val="325357A9"/>
    <w:rsid w:val="3256D7F8"/>
    <w:rsid w:val="32572C21"/>
    <w:rsid w:val="3259D583"/>
    <w:rsid w:val="326A8FBD"/>
    <w:rsid w:val="326CF28C"/>
    <w:rsid w:val="326E3560"/>
    <w:rsid w:val="3270E646"/>
    <w:rsid w:val="32743C5D"/>
    <w:rsid w:val="32751E18"/>
    <w:rsid w:val="3283660B"/>
    <w:rsid w:val="32838FD9"/>
    <w:rsid w:val="3284796C"/>
    <w:rsid w:val="3285B257"/>
    <w:rsid w:val="328CF25A"/>
    <w:rsid w:val="328D8938"/>
    <w:rsid w:val="32938434"/>
    <w:rsid w:val="32946F7F"/>
    <w:rsid w:val="32949057"/>
    <w:rsid w:val="329883B5"/>
    <w:rsid w:val="32A0A7F3"/>
    <w:rsid w:val="32A771E0"/>
    <w:rsid w:val="32AD188B"/>
    <w:rsid w:val="32B2DA60"/>
    <w:rsid w:val="32BAC897"/>
    <w:rsid w:val="32BAF20E"/>
    <w:rsid w:val="32BC1A4C"/>
    <w:rsid w:val="32BFDE9C"/>
    <w:rsid w:val="32C0F4E6"/>
    <w:rsid w:val="32C1A8EB"/>
    <w:rsid w:val="32C9432B"/>
    <w:rsid w:val="32CF2E0B"/>
    <w:rsid w:val="32D17B20"/>
    <w:rsid w:val="32D7C137"/>
    <w:rsid w:val="32DC1A30"/>
    <w:rsid w:val="32DC3A26"/>
    <w:rsid w:val="32E5BE02"/>
    <w:rsid w:val="32E88761"/>
    <w:rsid w:val="32EAA848"/>
    <w:rsid w:val="32EBA4D4"/>
    <w:rsid w:val="32FAF432"/>
    <w:rsid w:val="32FFBADA"/>
    <w:rsid w:val="331563C7"/>
    <w:rsid w:val="3316EA4C"/>
    <w:rsid w:val="331AF599"/>
    <w:rsid w:val="3324CDDF"/>
    <w:rsid w:val="3328769C"/>
    <w:rsid w:val="332CD914"/>
    <w:rsid w:val="332ED0CB"/>
    <w:rsid w:val="332F6063"/>
    <w:rsid w:val="3335142A"/>
    <w:rsid w:val="333BF5A5"/>
    <w:rsid w:val="33403CB5"/>
    <w:rsid w:val="3341DB67"/>
    <w:rsid w:val="334770D8"/>
    <w:rsid w:val="33575B5B"/>
    <w:rsid w:val="335F0831"/>
    <w:rsid w:val="3360073D"/>
    <w:rsid w:val="3361A330"/>
    <w:rsid w:val="33628C6E"/>
    <w:rsid w:val="3367208C"/>
    <w:rsid w:val="336877E1"/>
    <w:rsid w:val="336B2C6A"/>
    <w:rsid w:val="33744B85"/>
    <w:rsid w:val="3385AB5A"/>
    <w:rsid w:val="33864A7E"/>
    <w:rsid w:val="338A9924"/>
    <w:rsid w:val="338ABCCF"/>
    <w:rsid w:val="338BA479"/>
    <w:rsid w:val="33945E56"/>
    <w:rsid w:val="33969D78"/>
    <w:rsid w:val="3397A734"/>
    <w:rsid w:val="3398F28D"/>
    <w:rsid w:val="339A0B99"/>
    <w:rsid w:val="339B1EB3"/>
    <w:rsid w:val="339D1660"/>
    <w:rsid w:val="33A191E1"/>
    <w:rsid w:val="33B1D388"/>
    <w:rsid w:val="33C11198"/>
    <w:rsid w:val="33C4AC30"/>
    <w:rsid w:val="33C6B5D4"/>
    <w:rsid w:val="33C95CF6"/>
    <w:rsid w:val="33CC79F0"/>
    <w:rsid w:val="33D4563A"/>
    <w:rsid w:val="33D64114"/>
    <w:rsid w:val="33D9398F"/>
    <w:rsid w:val="33E03FB7"/>
    <w:rsid w:val="33E91CCB"/>
    <w:rsid w:val="33FB2DDC"/>
    <w:rsid w:val="33FB70C4"/>
    <w:rsid w:val="34005019"/>
    <w:rsid w:val="3400E78D"/>
    <w:rsid w:val="3408AB26"/>
    <w:rsid w:val="340B9C0A"/>
    <w:rsid w:val="340C986F"/>
    <w:rsid w:val="3413CDD3"/>
    <w:rsid w:val="3415A5D1"/>
    <w:rsid w:val="341653FA"/>
    <w:rsid w:val="3416B601"/>
    <w:rsid w:val="34190E50"/>
    <w:rsid w:val="341A5130"/>
    <w:rsid w:val="341AA1D4"/>
    <w:rsid w:val="341C0D3F"/>
    <w:rsid w:val="3420E46C"/>
    <w:rsid w:val="342AB19F"/>
    <w:rsid w:val="343384FD"/>
    <w:rsid w:val="34345416"/>
    <w:rsid w:val="34374BC5"/>
    <w:rsid w:val="343A65AB"/>
    <w:rsid w:val="343B044E"/>
    <w:rsid w:val="343C8960"/>
    <w:rsid w:val="344337C6"/>
    <w:rsid w:val="344714EE"/>
    <w:rsid w:val="3451C45D"/>
    <w:rsid w:val="3469322B"/>
    <w:rsid w:val="3475684A"/>
    <w:rsid w:val="3479D75C"/>
    <w:rsid w:val="347BC2E2"/>
    <w:rsid w:val="347E3CFC"/>
    <w:rsid w:val="3483B8A3"/>
    <w:rsid w:val="34857C50"/>
    <w:rsid w:val="3486C921"/>
    <w:rsid w:val="34893483"/>
    <w:rsid w:val="348B0AF2"/>
    <w:rsid w:val="348C0645"/>
    <w:rsid w:val="348E71A1"/>
    <w:rsid w:val="348FDB6D"/>
    <w:rsid w:val="3490495E"/>
    <w:rsid w:val="349197BB"/>
    <w:rsid w:val="3491A710"/>
    <w:rsid w:val="34961014"/>
    <w:rsid w:val="34A27712"/>
    <w:rsid w:val="34B00753"/>
    <w:rsid w:val="34B887E4"/>
    <w:rsid w:val="34B9A03B"/>
    <w:rsid w:val="34BC95B0"/>
    <w:rsid w:val="34C0101A"/>
    <w:rsid w:val="34C45CC4"/>
    <w:rsid w:val="34CA1150"/>
    <w:rsid w:val="34CCD978"/>
    <w:rsid w:val="34CE7BCE"/>
    <w:rsid w:val="34CEAC37"/>
    <w:rsid w:val="34D00C15"/>
    <w:rsid w:val="34D55CE6"/>
    <w:rsid w:val="34D5F5D8"/>
    <w:rsid w:val="34D6AD3E"/>
    <w:rsid w:val="34D72C98"/>
    <w:rsid w:val="34EB986F"/>
    <w:rsid w:val="34EFDB6D"/>
    <w:rsid w:val="34FFCFEF"/>
    <w:rsid w:val="3503D0AC"/>
    <w:rsid w:val="350753A2"/>
    <w:rsid w:val="350A1EB7"/>
    <w:rsid w:val="350EBE71"/>
    <w:rsid w:val="35151AD7"/>
    <w:rsid w:val="351CA8F3"/>
    <w:rsid w:val="351F0480"/>
    <w:rsid w:val="3524306F"/>
    <w:rsid w:val="352FA58E"/>
    <w:rsid w:val="3539AE37"/>
    <w:rsid w:val="353BBF07"/>
    <w:rsid w:val="35419554"/>
    <w:rsid w:val="35449A59"/>
    <w:rsid w:val="35464A2E"/>
    <w:rsid w:val="354AF232"/>
    <w:rsid w:val="354C04FA"/>
    <w:rsid w:val="354E1CAA"/>
    <w:rsid w:val="35501E8C"/>
    <w:rsid w:val="3552C2E1"/>
    <w:rsid w:val="3553BC88"/>
    <w:rsid w:val="355BDA48"/>
    <w:rsid w:val="355C48EB"/>
    <w:rsid w:val="3563CF19"/>
    <w:rsid w:val="3564CF29"/>
    <w:rsid w:val="35655E4F"/>
    <w:rsid w:val="3566679D"/>
    <w:rsid w:val="356E8309"/>
    <w:rsid w:val="35715406"/>
    <w:rsid w:val="3576E72C"/>
    <w:rsid w:val="357964F7"/>
    <w:rsid w:val="357DD1FE"/>
    <w:rsid w:val="3580C671"/>
    <w:rsid w:val="3586A1D9"/>
    <w:rsid w:val="358C1865"/>
    <w:rsid w:val="358C54B2"/>
    <w:rsid w:val="3592690B"/>
    <w:rsid w:val="359C173B"/>
    <w:rsid w:val="359E13D1"/>
    <w:rsid w:val="35A4388F"/>
    <w:rsid w:val="35B0956C"/>
    <w:rsid w:val="35B34C7C"/>
    <w:rsid w:val="35BE2B5F"/>
    <w:rsid w:val="35C1326F"/>
    <w:rsid w:val="35C144DF"/>
    <w:rsid w:val="35C8A0C9"/>
    <w:rsid w:val="35CB8039"/>
    <w:rsid w:val="35CF82BB"/>
    <w:rsid w:val="35D0C743"/>
    <w:rsid w:val="35D5428C"/>
    <w:rsid w:val="35D9FBDC"/>
    <w:rsid w:val="35DD2F6C"/>
    <w:rsid w:val="35E08B45"/>
    <w:rsid w:val="35E42102"/>
    <w:rsid w:val="35E8EA61"/>
    <w:rsid w:val="35ED94BE"/>
    <w:rsid w:val="35F3A85A"/>
    <w:rsid w:val="35F6E71C"/>
    <w:rsid w:val="35F849AB"/>
    <w:rsid w:val="35F877E7"/>
    <w:rsid w:val="35F95F9C"/>
    <w:rsid w:val="35FC972A"/>
    <w:rsid w:val="3601D84D"/>
    <w:rsid w:val="36056D9A"/>
    <w:rsid w:val="36092444"/>
    <w:rsid w:val="360BDC87"/>
    <w:rsid w:val="360FEC3E"/>
    <w:rsid w:val="36156A92"/>
    <w:rsid w:val="361728BF"/>
    <w:rsid w:val="36242A0B"/>
    <w:rsid w:val="362A7556"/>
    <w:rsid w:val="363006C5"/>
    <w:rsid w:val="3633D9C6"/>
    <w:rsid w:val="3635569F"/>
    <w:rsid w:val="3635A740"/>
    <w:rsid w:val="3640A8FC"/>
    <w:rsid w:val="36413BC0"/>
    <w:rsid w:val="3642CFA6"/>
    <w:rsid w:val="3644D73E"/>
    <w:rsid w:val="365659AB"/>
    <w:rsid w:val="365C945A"/>
    <w:rsid w:val="365FAA24"/>
    <w:rsid w:val="366199A3"/>
    <w:rsid w:val="36627977"/>
    <w:rsid w:val="36643430"/>
    <w:rsid w:val="36670125"/>
    <w:rsid w:val="3681F1BD"/>
    <w:rsid w:val="3683DE38"/>
    <w:rsid w:val="368A787D"/>
    <w:rsid w:val="36A04C71"/>
    <w:rsid w:val="36AC6506"/>
    <w:rsid w:val="36B1DCB4"/>
    <w:rsid w:val="36B835E0"/>
    <w:rsid w:val="36BC9003"/>
    <w:rsid w:val="36BD5CFB"/>
    <w:rsid w:val="36C8E88A"/>
    <w:rsid w:val="36CA735F"/>
    <w:rsid w:val="36CB71AB"/>
    <w:rsid w:val="36CC3CA8"/>
    <w:rsid w:val="36D6DC79"/>
    <w:rsid w:val="36D86D90"/>
    <w:rsid w:val="36DE71B8"/>
    <w:rsid w:val="36DE7D86"/>
    <w:rsid w:val="36E263F4"/>
    <w:rsid w:val="36EE227A"/>
    <w:rsid w:val="36EEB9C9"/>
    <w:rsid w:val="36F23337"/>
    <w:rsid w:val="36F2E741"/>
    <w:rsid w:val="36F8AB6F"/>
    <w:rsid w:val="36FB11D9"/>
    <w:rsid w:val="36FBD72F"/>
    <w:rsid w:val="3700367F"/>
    <w:rsid w:val="370400EA"/>
    <w:rsid w:val="3706A548"/>
    <w:rsid w:val="3713C581"/>
    <w:rsid w:val="37168379"/>
    <w:rsid w:val="3719B83E"/>
    <w:rsid w:val="371BA4DA"/>
    <w:rsid w:val="371E4A55"/>
    <w:rsid w:val="37204EB6"/>
    <w:rsid w:val="372BAF7F"/>
    <w:rsid w:val="372EA959"/>
    <w:rsid w:val="37370E4C"/>
    <w:rsid w:val="3739E2C2"/>
    <w:rsid w:val="373D73B4"/>
    <w:rsid w:val="373D7D92"/>
    <w:rsid w:val="374E7A62"/>
    <w:rsid w:val="375563F2"/>
    <w:rsid w:val="3758D884"/>
    <w:rsid w:val="375A90EE"/>
    <w:rsid w:val="37613C7B"/>
    <w:rsid w:val="3773D8A7"/>
    <w:rsid w:val="377D39A3"/>
    <w:rsid w:val="378D2739"/>
    <w:rsid w:val="378F4214"/>
    <w:rsid w:val="3796143C"/>
    <w:rsid w:val="37976979"/>
    <w:rsid w:val="379C5617"/>
    <w:rsid w:val="37A1638E"/>
    <w:rsid w:val="37AA469C"/>
    <w:rsid w:val="37B041ED"/>
    <w:rsid w:val="37B121D1"/>
    <w:rsid w:val="37B34733"/>
    <w:rsid w:val="37B4B29E"/>
    <w:rsid w:val="37BAA07E"/>
    <w:rsid w:val="37C0D545"/>
    <w:rsid w:val="37C20F2C"/>
    <w:rsid w:val="37C4B22A"/>
    <w:rsid w:val="37C6AE27"/>
    <w:rsid w:val="37C7ECAA"/>
    <w:rsid w:val="37CD0D53"/>
    <w:rsid w:val="37CD2AAF"/>
    <w:rsid w:val="37DD0CC0"/>
    <w:rsid w:val="37E86F3B"/>
    <w:rsid w:val="37ECCDF2"/>
    <w:rsid w:val="37ED2D59"/>
    <w:rsid w:val="37F3E56C"/>
    <w:rsid w:val="37F4E879"/>
    <w:rsid w:val="37F6F0C8"/>
    <w:rsid w:val="37FB1A84"/>
    <w:rsid w:val="37FFEF5F"/>
    <w:rsid w:val="38067BCD"/>
    <w:rsid w:val="3809F137"/>
    <w:rsid w:val="380C7FA4"/>
    <w:rsid w:val="3813D6C2"/>
    <w:rsid w:val="3814024B"/>
    <w:rsid w:val="38143ACD"/>
    <w:rsid w:val="38229C08"/>
    <w:rsid w:val="3822A6C2"/>
    <w:rsid w:val="3823A822"/>
    <w:rsid w:val="3824C999"/>
    <w:rsid w:val="38256F4C"/>
    <w:rsid w:val="382D09E2"/>
    <w:rsid w:val="382E2D34"/>
    <w:rsid w:val="3831B8F9"/>
    <w:rsid w:val="383824CC"/>
    <w:rsid w:val="38385887"/>
    <w:rsid w:val="383B0CEE"/>
    <w:rsid w:val="383BA735"/>
    <w:rsid w:val="383C1A0D"/>
    <w:rsid w:val="3854CF1E"/>
    <w:rsid w:val="385782E6"/>
    <w:rsid w:val="385EE951"/>
    <w:rsid w:val="386824A0"/>
    <w:rsid w:val="386CB6C6"/>
    <w:rsid w:val="38762002"/>
    <w:rsid w:val="3876B0B9"/>
    <w:rsid w:val="38779614"/>
    <w:rsid w:val="387D6EC2"/>
    <w:rsid w:val="387E7CAB"/>
    <w:rsid w:val="3883A5BC"/>
    <w:rsid w:val="388565AB"/>
    <w:rsid w:val="38879EA4"/>
    <w:rsid w:val="388D1704"/>
    <w:rsid w:val="38963995"/>
    <w:rsid w:val="389AAB8C"/>
    <w:rsid w:val="38A2AF62"/>
    <w:rsid w:val="38A8E19C"/>
    <w:rsid w:val="38AB0084"/>
    <w:rsid w:val="38ABA875"/>
    <w:rsid w:val="38B8EFF1"/>
    <w:rsid w:val="38C1C3A1"/>
    <w:rsid w:val="38C936D2"/>
    <w:rsid w:val="38D25C25"/>
    <w:rsid w:val="38D37158"/>
    <w:rsid w:val="38D54FE9"/>
    <w:rsid w:val="38D6B0DB"/>
    <w:rsid w:val="38DB057C"/>
    <w:rsid w:val="38E5DB51"/>
    <w:rsid w:val="38E8E6F3"/>
    <w:rsid w:val="38EFD970"/>
    <w:rsid w:val="38FDE72F"/>
    <w:rsid w:val="39010E9C"/>
    <w:rsid w:val="390350B9"/>
    <w:rsid w:val="3905AFE7"/>
    <w:rsid w:val="3909F618"/>
    <w:rsid w:val="390A0726"/>
    <w:rsid w:val="390D202E"/>
    <w:rsid w:val="391074E4"/>
    <w:rsid w:val="391331C2"/>
    <w:rsid w:val="39189332"/>
    <w:rsid w:val="391FBF7D"/>
    <w:rsid w:val="392B9E16"/>
    <w:rsid w:val="392C71CF"/>
    <w:rsid w:val="392C8EED"/>
    <w:rsid w:val="3931C30E"/>
    <w:rsid w:val="3936BB70"/>
    <w:rsid w:val="39396EE6"/>
    <w:rsid w:val="39407F47"/>
    <w:rsid w:val="3940E9C9"/>
    <w:rsid w:val="394616FD"/>
    <w:rsid w:val="39499BE1"/>
    <w:rsid w:val="394B4DB6"/>
    <w:rsid w:val="395406D2"/>
    <w:rsid w:val="395BE17A"/>
    <w:rsid w:val="395F4D7A"/>
    <w:rsid w:val="396AEE74"/>
    <w:rsid w:val="396C0325"/>
    <w:rsid w:val="396E56B6"/>
    <w:rsid w:val="3973ECAA"/>
    <w:rsid w:val="39754BBB"/>
    <w:rsid w:val="397B3726"/>
    <w:rsid w:val="397C6186"/>
    <w:rsid w:val="398F9D54"/>
    <w:rsid w:val="399066FF"/>
    <w:rsid w:val="3994DB97"/>
    <w:rsid w:val="39952C81"/>
    <w:rsid w:val="3998CD5C"/>
    <w:rsid w:val="39A23B22"/>
    <w:rsid w:val="39A41DF9"/>
    <w:rsid w:val="39A4E81F"/>
    <w:rsid w:val="39AC6795"/>
    <w:rsid w:val="39B54BEE"/>
    <w:rsid w:val="39BAF1D2"/>
    <w:rsid w:val="39BC1F8C"/>
    <w:rsid w:val="39BF144D"/>
    <w:rsid w:val="39C9CB9D"/>
    <w:rsid w:val="39CC3A31"/>
    <w:rsid w:val="39CDC972"/>
    <w:rsid w:val="39D7CDD5"/>
    <w:rsid w:val="39D9564C"/>
    <w:rsid w:val="39DC2EE6"/>
    <w:rsid w:val="39E81C98"/>
    <w:rsid w:val="39EDD442"/>
    <w:rsid w:val="39EE8DF1"/>
    <w:rsid w:val="39EF8AAD"/>
    <w:rsid w:val="39F715CC"/>
    <w:rsid w:val="3A0348AE"/>
    <w:rsid w:val="3A09E593"/>
    <w:rsid w:val="3A0BDAC6"/>
    <w:rsid w:val="3A10E129"/>
    <w:rsid w:val="3A1764A9"/>
    <w:rsid w:val="3A17D7BA"/>
    <w:rsid w:val="3A235385"/>
    <w:rsid w:val="3A284CBE"/>
    <w:rsid w:val="3A288D38"/>
    <w:rsid w:val="3A2CC7D9"/>
    <w:rsid w:val="3A3CA3AB"/>
    <w:rsid w:val="3A5A0790"/>
    <w:rsid w:val="3A5B9CB9"/>
    <w:rsid w:val="3A67EA04"/>
    <w:rsid w:val="3A6D958D"/>
    <w:rsid w:val="3A7930EA"/>
    <w:rsid w:val="3A7E3E10"/>
    <w:rsid w:val="3A80639A"/>
    <w:rsid w:val="3A84BF47"/>
    <w:rsid w:val="3A8B6D42"/>
    <w:rsid w:val="3A8DD110"/>
    <w:rsid w:val="3A8F495B"/>
    <w:rsid w:val="3A90E633"/>
    <w:rsid w:val="3A9316E6"/>
    <w:rsid w:val="3A94B602"/>
    <w:rsid w:val="3A9E2611"/>
    <w:rsid w:val="3AA0B774"/>
    <w:rsid w:val="3AA22783"/>
    <w:rsid w:val="3AA89587"/>
    <w:rsid w:val="3AAA40A5"/>
    <w:rsid w:val="3AABBC80"/>
    <w:rsid w:val="3AAC0C8E"/>
    <w:rsid w:val="3ABE198B"/>
    <w:rsid w:val="3ABFDBD5"/>
    <w:rsid w:val="3ACB7127"/>
    <w:rsid w:val="3ACEB585"/>
    <w:rsid w:val="3AD9FB80"/>
    <w:rsid w:val="3ADA451E"/>
    <w:rsid w:val="3ADD8E5C"/>
    <w:rsid w:val="3AE108C2"/>
    <w:rsid w:val="3AE14AD2"/>
    <w:rsid w:val="3AE743D9"/>
    <w:rsid w:val="3AEA84CA"/>
    <w:rsid w:val="3AEE581C"/>
    <w:rsid w:val="3AEEC396"/>
    <w:rsid w:val="3AF244F2"/>
    <w:rsid w:val="3AF2DD02"/>
    <w:rsid w:val="3AF608AC"/>
    <w:rsid w:val="3B0973E2"/>
    <w:rsid w:val="3B0F801E"/>
    <w:rsid w:val="3B149331"/>
    <w:rsid w:val="3B24D866"/>
    <w:rsid w:val="3B27A325"/>
    <w:rsid w:val="3B2E4C3E"/>
    <w:rsid w:val="3B3076C7"/>
    <w:rsid w:val="3B3B5795"/>
    <w:rsid w:val="3B3DC9F8"/>
    <w:rsid w:val="3B545EC2"/>
    <w:rsid w:val="3B591BD3"/>
    <w:rsid w:val="3B5D15F2"/>
    <w:rsid w:val="3B5EEDE4"/>
    <w:rsid w:val="3B5FC5E8"/>
    <w:rsid w:val="3B65D29E"/>
    <w:rsid w:val="3B6DDA87"/>
    <w:rsid w:val="3B78A97C"/>
    <w:rsid w:val="3B7AB6F9"/>
    <w:rsid w:val="3B7B0A26"/>
    <w:rsid w:val="3B7C3EEE"/>
    <w:rsid w:val="3B7EB26C"/>
    <w:rsid w:val="3B8111BE"/>
    <w:rsid w:val="3B8E6EED"/>
    <w:rsid w:val="3B9537AA"/>
    <w:rsid w:val="3B9F1C20"/>
    <w:rsid w:val="3BA8478A"/>
    <w:rsid w:val="3BA8BE28"/>
    <w:rsid w:val="3BB80905"/>
    <w:rsid w:val="3BBE220A"/>
    <w:rsid w:val="3BC201EB"/>
    <w:rsid w:val="3BCAD8FE"/>
    <w:rsid w:val="3BD42FCC"/>
    <w:rsid w:val="3BD7037A"/>
    <w:rsid w:val="3BD7C332"/>
    <w:rsid w:val="3BDDA28E"/>
    <w:rsid w:val="3BE05F71"/>
    <w:rsid w:val="3BEFA466"/>
    <w:rsid w:val="3BF2802F"/>
    <w:rsid w:val="3BF802E0"/>
    <w:rsid w:val="3BF95582"/>
    <w:rsid w:val="3C005766"/>
    <w:rsid w:val="3C010406"/>
    <w:rsid w:val="3C05A3FE"/>
    <w:rsid w:val="3C17A17E"/>
    <w:rsid w:val="3C199CD7"/>
    <w:rsid w:val="3C1CF62B"/>
    <w:rsid w:val="3C20F8CA"/>
    <w:rsid w:val="3C218A56"/>
    <w:rsid w:val="3C234325"/>
    <w:rsid w:val="3C267A2D"/>
    <w:rsid w:val="3C28719F"/>
    <w:rsid w:val="3C290E5C"/>
    <w:rsid w:val="3C36DD6F"/>
    <w:rsid w:val="3C3AE8F0"/>
    <w:rsid w:val="3C3D0BD1"/>
    <w:rsid w:val="3C5BAC54"/>
    <w:rsid w:val="3C6476F2"/>
    <w:rsid w:val="3C687490"/>
    <w:rsid w:val="3C6F989F"/>
    <w:rsid w:val="3C703210"/>
    <w:rsid w:val="3C782009"/>
    <w:rsid w:val="3C7ADC37"/>
    <w:rsid w:val="3C875B02"/>
    <w:rsid w:val="3C975B88"/>
    <w:rsid w:val="3C98CD07"/>
    <w:rsid w:val="3CA25F53"/>
    <w:rsid w:val="3CAA14C6"/>
    <w:rsid w:val="3CACEC7D"/>
    <w:rsid w:val="3CB93640"/>
    <w:rsid w:val="3CBFE149"/>
    <w:rsid w:val="3CCED957"/>
    <w:rsid w:val="3CD22DFB"/>
    <w:rsid w:val="3CD344C3"/>
    <w:rsid w:val="3CD7436B"/>
    <w:rsid w:val="3CE30255"/>
    <w:rsid w:val="3CE65984"/>
    <w:rsid w:val="3CE8311A"/>
    <w:rsid w:val="3CED29C1"/>
    <w:rsid w:val="3CEFD950"/>
    <w:rsid w:val="3CF25305"/>
    <w:rsid w:val="3CF32721"/>
    <w:rsid w:val="3D043C71"/>
    <w:rsid w:val="3D1C34F8"/>
    <w:rsid w:val="3D21D75E"/>
    <w:rsid w:val="3D24A07C"/>
    <w:rsid w:val="3D25F12A"/>
    <w:rsid w:val="3D26B6EF"/>
    <w:rsid w:val="3D275567"/>
    <w:rsid w:val="3D3E6006"/>
    <w:rsid w:val="3D4A6CC1"/>
    <w:rsid w:val="3D523C8D"/>
    <w:rsid w:val="3D55664B"/>
    <w:rsid w:val="3D5633BB"/>
    <w:rsid w:val="3D6003C7"/>
    <w:rsid w:val="3D64E4FF"/>
    <w:rsid w:val="3D71877C"/>
    <w:rsid w:val="3D7AC83B"/>
    <w:rsid w:val="3D7CB82B"/>
    <w:rsid w:val="3D7F9208"/>
    <w:rsid w:val="3D89BD22"/>
    <w:rsid w:val="3D8A2F62"/>
    <w:rsid w:val="3D8D0322"/>
    <w:rsid w:val="3DA0E39A"/>
    <w:rsid w:val="3DA393E5"/>
    <w:rsid w:val="3DB22A5E"/>
    <w:rsid w:val="3DBA814E"/>
    <w:rsid w:val="3DBD1F5B"/>
    <w:rsid w:val="3DC5B5BB"/>
    <w:rsid w:val="3DCA9D0B"/>
    <w:rsid w:val="3DCCF9F9"/>
    <w:rsid w:val="3DCF17AD"/>
    <w:rsid w:val="3DD1014C"/>
    <w:rsid w:val="3DD2802A"/>
    <w:rsid w:val="3DD3A859"/>
    <w:rsid w:val="3DD79814"/>
    <w:rsid w:val="3DD8A02B"/>
    <w:rsid w:val="3DDA889B"/>
    <w:rsid w:val="3DE21906"/>
    <w:rsid w:val="3DE4449E"/>
    <w:rsid w:val="3DEB7628"/>
    <w:rsid w:val="3DF17111"/>
    <w:rsid w:val="3DF299DC"/>
    <w:rsid w:val="3DF3E020"/>
    <w:rsid w:val="3DF557C0"/>
    <w:rsid w:val="3DF5F9BC"/>
    <w:rsid w:val="3DF9330C"/>
    <w:rsid w:val="3DFC70DC"/>
    <w:rsid w:val="3E008175"/>
    <w:rsid w:val="3E009429"/>
    <w:rsid w:val="3E021E7C"/>
    <w:rsid w:val="3E08E0B1"/>
    <w:rsid w:val="3E111AA8"/>
    <w:rsid w:val="3E125F97"/>
    <w:rsid w:val="3E137619"/>
    <w:rsid w:val="3E17F489"/>
    <w:rsid w:val="3E1F3605"/>
    <w:rsid w:val="3E24E823"/>
    <w:rsid w:val="3E2915D3"/>
    <w:rsid w:val="3E301346"/>
    <w:rsid w:val="3E391CB8"/>
    <w:rsid w:val="3E411AEF"/>
    <w:rsid w:val="3E4C5446"/>
    <w:rsid w:val="3E4E12FA"/>
    <w:rsid w:val="3E515293"/>
    <w:rsid w:val="3E54370E"/>
    <w:rsid w:val="3E562DA8"/>
    <w:rsid w:val="3E5A3D01"/>
    <w:rsid w:val="3E5E22A5"/>
    <w:rsid w:val="3E616F9F"/>
    <w:rsid w:val="3E676D6B"/>
    <w:rsid w:val="3E6791FE"/>
    <w:rsid w:val="3E6EB9B0"/>
    <w:rsid w:val="3E766238"/>
    <w:rsid w:val="3E77F18A"/>
    <w:rsid w:val="3E78F220"/>
    <w:rsid w:val="3E86B0C4"/>
    <w:rsid w:val="3E8A20C5"/>
    <w:rsid w:val="3E8EA574"/>
    <w:rsid w:val="3E8EE8D6"/>
    <w:rsid w:val="3E948D63"/>
    <w:rsid w:val="3E99989A"/>
    <w:rsid w:val="3E9C0EAE"/>
    <w:rsid w:val="3EA23E35"/>
    <w:rsid w:val="3EA51228"/>
    <w:rsid w:val="3EAA515D"/>
    <w:rsid w:val="3EAB5ABC"/>
    <w:rsid w:val="3EB0825C"/>
    <w:rsid w:val="3EB4D804"/>
    <w:rsid w:val="3EB776E5"/>
    <w:rsid w:val="3EBE7634"/>
    <w:rsid w:val="3EC4A327"/>
    <w:rsid w:val="3EC4EA61"/>
    <w:rsid w:val="3ECD5231"/>
    <w:rsid w:val="3EE02BEF"/>
    <w:rsid w:val="3EE9295E"/>
    <w:rsid w:val="3EEE0B0E"/>
    <w:rsid w:val="3EF07191"/>
    <w:rsid w:val="3EF9CB4E"/>
    <w:rsid w:val="3F03D4B5"/>
    <w:rsid w:val="3F04301A"/>
    <w:rsid w:val="3F0AC904"/>
    <w:rsid w:val="3F0F4905"/>
    <w:rsid w:val="3F138A38"/>
    <w:rsid w:val="3F158E59"/>
    <w:rsid w:val="3F16FFEF"/>
    <w:rsid w:val="3F2A43C0"/>
    <w:rsid w:val="3F3068EC"/>
    <w:rsid w:val="3F348E51"/>
    <w:rsid w:val="3F3A1CB7"/>
    <w:rsid w:val="3F40E635"/>
    <w:rsid w:val="3F42D3B8"/>
    <w:rsid w:val="3F4A840D"/>
    <w:rsid w:val="3F4E10DD"/>
    <w:rsid w:val="3F553C9A"/>
    <w:rsid w:val="3F5B82CD"/>
    <w:rsid w:val="3F5BCC74"/>
    <w:rsid w:val="3F63DD72"/>
    <w:rsid w:val="3F6411F5"/>
    <w:rsid w:val="3F6599AA"/>
    <w:rsid w:val="3F666CB7"/>
    <w:rsid w:val="3F6939E3"/>
    <w:rsid w:val="3F6F644A"/>
    <w:rsid w:val="3F700ADC"/>
    <w:rsid w:val="3F7BDB0D"/>
    <w:rsid w:val="3F82EBE9"/>
    <w:rsid w:val="3F8DD3A6"/>
    <w:rsid w:val="3F91CA3B"/>
    <w:rsid w:val="3F9FBC7D"/>
    <w:rsid w:val="3FA40299"/>
    <w:rsid w:val="3FA4D259"/>
    <w:rsid w:val="3FAD26AE"/>
    <w:rsid w:val="3FB5DFDE"/>
    <w:rsid w:val="3FB8ED05"/>
    <w:rsid w:val="3FB9DF82"/>
    <w:rsid w:val="3FB9E967"/>
    <w:rsid w:val="3FBA827E"/>
    <w:rsid w:val="3FC3F86D"/>
    <w:rsid w:val="3FC547CE"/>
    <w:rsid w:val="3FC70BF6"/>
    <w:rsid w:val="3FC8BBA3"/>
    <w:rsid w:val="3FCCD006"/>
    <w:rsid w:val="3FD1ECF4"/>
    <w:rsid w:val="3FD46E44"/>
    <w:rsid w:val="3FE52469"/>
    <w:rsid w:val="3FEC0FEE"/>
    <w:rsid w:val="3FEE25AE"/>
    <w:rsid w:val="3FF0E010"/>
    <w:rsid w:val="3FFAC5E9"/>
    <w:rsid w:val="400714B8"/>
    <w:rsid w:val="4010ADB7"/>
    <w:rsid w:val="4013AD34"/>
    <w:rsid w:val="40153EB0"/>
    <w:rsid w:val="4018B511"/>
    <w:rsid w:val="401B03ED"/>
    <w:rsid w:val="401D47A6"/>
    <w:rsid w:val="401F3C0B"/>
    <w:rsid w:val="401FA577"/>
    <w:rsid w:val="4028AB48"/>
    <w:rsid w:val="40328684"/>
    <w:rsid w:val="403BB2A4"/>
    <w:rsid w:val="403DB3FA"/>
    <w:rsid w:val="40593328"/>
    <w:rsid w:val="4061CA52"/>
    <w:rsid w:val="406A2978"/>
    <w:rsid w:val="4070D401"/>
    <w:rsid w:val="4072E587"/>
    <w:rsid w:val="4073DEB0"/>
    <w:rsid w:val="407F3E4C"/>
    <w:rsid w:val="4086DE42"/>
    <w:rsid w:val="408A72B1"/>
    <w:rsid w:val="408EB7A1"/>
    <w:rsid w:val="408FE29E"/>
    <w:rsid w:val="409EA450"/>
    <w:rsid w:val="40BC9445"/>
    <w:rsid w:val="40BF55EA"/>
    <w:rsid w:val="40C64E09"/>
    <w:rsid w:val="40C8E652"/>
    <w:rsid w:val="40D03FA5"/>
    <w:rsid w:val="40D35804"/>
    <w:rsid w:val="40E409D7"/>
    <w:rsid w:val="40E4DB02"/>
    <w:rsid w:val="40E95F22"/>
    <w:rsid w:val="40EBD36C"/>
    <w:rsid w:val="40EC151A"/>
    <w:rsid w:val="40EF7821"/>
    <w:rsid w:val="40F4B232"/>
    <w:rsid w:val="40FA2876"/>
    <w:rsid w:val="40FB6BD9"/>
    <w:rsid w:val="4102062F"/>
    <w:rsid w:val="4109BCC3"/>
    <w:rsid w:val="410AE418"/>
    <w:rsid w:val="412351A3"/>
    <w:rsid w:val="412B18F3"/>
    <w:rsid w:val="412E31B8"/>
    <w:rsid w:val="4131B3F2"/>
    <w:rsid w:val="4135930E"/>
    <w:rsid w:val="4135FBCE"/>
    <w:rsid w:val="41381D2B"/>
    <w:rsid w:val="413AC99F"/>
    <w:rsid w:val="413B6EAF"/>
    <w:rsid w:val="41423B0C"/>
    <w:rsid w:val="4142DD7E"/>
    <w:rsid w:val="414845D4"/>
    <w:rsid w:val="414E9457"/>
    <w:rsid w:val="4150CC6F"/>
    <w:rsid w:val="41525910"/>
    <w:rsid w:val="415D0A1F"/>
    <w:rsid w:val="4161D9B5"/>
    <w:rsid w:val="416CFD00"/>
    <w:rsid w:val="41753B62"/>
    <w:rsid w:val="417568D9"/>
    <w:rsid w:val="4175F75B"/>
    <w:rsid w:val="41761682"/>
    <w:rsid w:val="417A8A0F"/>
    <w:rsid w:val="418D87EA"/>
    <w:rsid w:val="41A2F4DD"/>
    <w:rsid w:val="41A53535"/>
    <w:rsid w:val="41B455D3"/>
    <w:rsid w:val="41B49B8C"/>
    <w:rsid w:val="41B8368A"/>
    <w:rsid w:val="41BDEC15"/>
    <w:rsid w:val="41BE5D92"/>
    <w:rsid w:val="41C0A38E"/>
    <w:rsid w:val="41C54432"/>
    <w:rsid w:val="41CB67BA"/>
    <w:rsid w:val="41CE4DEF"/>
    <w:rsid w:val="41D06197"/>
    <w:rsid w:val="41D6BD62"/>
    <w:rsid w:val="41E7C5E9"/>
    <w:rsid w:val="41EE5ED6"/>
    <w:rsid w:val="41F08111"/>
    <w:rsid w:val="41F8729E"/>
    <w:rsid w:val="41FAD7A4"/>
    <w:rsid w:val="420DA936"/>
    <w:rsid w:val="420EFDDE"/>
    <w:rsid w:val="4215E4C3"/>
    <w:rsid w:val="42171F67"/>
    <w:rsid w:val="421EC9EF"/>
    <w:rsid w:val="421ED844"/>
    <w:rsid w:val="42255CD0"/>
    <w:rsid w:val="42287FEA"/>
    <w:rsid w:val="42296E02"/>
    <w:rsid w:val="422C671D"/>
    <w:rsid w:val="422F0B42"/>
    <w:rsid w:val="4233C0C7"/>
    <w:rsid w:val="42378669"/>
    <w:rsid w:val="4241AE92"/>
    <w:rsid w:val="42487D86"/>
    <w:rsid w:val="424A4132"/>
    <w:rsid w:val="424C8A7E"/>
    <w:rsid w:val="42669A03"/>
    <w:rsid w:val="426AF6D6"/>
    <w:rsid w:val="428C6C99"/>
    <w:rsid w:val="42946325"/>
    <w:rsid w:val="429AF0D0"/>
    <w:rsid w:val="42A14FA0"/>
    <w:rsid w:val="42B2F4F6"/>
    <w:rsid w:val="42B615B5"/>
    <w:rsid w:val="42B7CBEC"/>
    <w:rsid w:val="42BD8FAF"/>
    <w:rsid w:val="42C48C6D"/>
    <w:rsid w:val="42C8258F"/>
    <w:rsid w:val="42C96AFD"/>
    <w:rsid w:val="42CC8D91"/>
    <w:rsid w:val="42CE7EEF"/>
    <w:rsid w:val="42CF5DB0"/>
    <w:rsid w:val="42D15BD8"/>
    <w:rsid w:val="42D2ACAC"/>
    <w:rsid w:val="42DB07E0"/>
    <w:rsid w:val="42DC4F27"/>
    <w:rsid w:val="42E15B30"/>
    <w:rsid w:val="42EDFB3B"/>
    <w:rsid w:val="42EEE309"/>
    <w:rsid w:val="42FB91E6"/>
    <w:rsid w:val="42FD44C6"/>
    <w:rsid w:val="42FD707E"/>
    <w:rsid w:val="42FE203A"/>
    <w:rsid w:val="43033BD5"/>
    <w:rsid w:val="43045839"/>
    <w:rsid w:val="4304FD72"/>
    <w:rsid w:val="430ADE21"/>
    <w:rsid w:val="431A31B6"/>
    <w:rsid w:val="431BE850"/>
    <w:rsid w:val="43250DEC"/>
    <w:rsid w:val="43268B59"/>
    <w:rsid w:val="432E22E8"/>
    <w:rsid w:val="4330C967"/>
    <w:rsid w:val="43320AC0"/>
    <w:rsid w:val="433752A3"/>
    <w:rsid w:val="433DAE60"/>
    <w:rsid w:val="433FA593"/>
    <w:rsid w:val="4341B0D8"/>
    <w:rsid w:val="4343E543"/>
    <w:rsid w:val="435329E4"/>
    <w:rsid w:val="4354DD8B"/>
    <w:rsid w:val="43592A94"/>
    <w:rsid w:val="435D1157"/>
    <w:rsid w:val="43674777"/>
    <w:rsid w:val="43675789"/>
    <w:rsid w:val="436C14BF"/>
    <w:rsid w:val="436C1C75"/>
    <w:rsid w:val="437CAC90"/>
    <w:rsid w:val="43802F8C"/>
    <w:rsid w:val="43852AC6"/>
    <w:rsid w:val="4395BCFF"/>
    <w:rsid w:val="439AFF7D"/>
    <w:rsid w:val="439D3212"/>
    <w:rsid w:val="439E8FDC"/>
    <w:rsid w:val="43A2705F"/>
    <w:rsid w:val="43A60B1E"/>
    <w:rsid w:val="43A87C07"/>
    <w:rsid w:val="43A9F05A"/>
    <w:rsid w:val="43AE3E07"/>
    <w:rsid w:val="43B81C2A"/>
    <w:rsid w:val="43C8377E"/>
    <w:rsid w:val="43C90120"/>
    <w:rsid w:val="43CA9424"/>
    <w:rsid w:val="43CDFE03"/>
    <w:rsid w:val="43CE02BF"/>
    <w:rsid w:val="43D0D827"/>
    <w:rsid w:val="43D44660"/>
    <w:rsid w:val="43D7A9B7"/>
    <w:rsid w:val="43D8710D"/>
    <w:rsid w:val="43E35DF9"/>
    <w:rsid w:val="43E49E46"/>
    <w:rsid w:val="43E5A42E"/>
    <w:rsid w:val="43E85ADF"/>
    <w:rsid w:val="43EF957A"/>
    <w:rsid w:val="43F43507"/>
    <w:rsid w:val="43FC9C5D"/>
    <w:rsid w:val="43FD5530"/>
    <w:rsid w:val="43FEE432"/>
    <w:rsid w:val="43FF8D74"/>
    <w:rsid w:val="440AA7AD"/>
    <w:rsid w:val="440EE7EB"/>
    <w:rsid w:val="44129770"/>
    <w:rsid w:val="441A186D"/>
    <w:rsid w:val="441A701A"/>
    <w:rsid w:val="441B2A22"/>
    <w:rsid w:val="4420D0E9"/>
    <w:rsid w:val="44213515"/>
    <w:rsid w:val="442597E9"/>
    <w:rsid w:val="4427927B"/>
    <w:rsid w:val="443FAF7E"/>
    <w:rsid w:val="44424B75"/>
    <w:rsid w:val="4446A824"/>
    <w:rsid w:val="44556EF6"/>
    <w:rsid w:val="44596FAA"/>
    <w:rsid w:val="4467714E"/>
    <w:rsid w:val="4468770C"/>
    <w:rsid w:val="4483A0DF"/>
    <w:rsid w:val="44895493"/>
    <w:rsid w:val="44943B5E"/>
    <w:rsid w:val="44952578"/>
    <w:rsid w:val="449ACD3F"/>
    <w:rsid w:val="449C6E1D"/>
    <w:rsid w:val="449F216F"/>
    <w:rsid w:val="449F727F"/>
    <w:rsid w:val="44AFCF00"/>
    <w:rsid w:val="44B217A0"/>
    <w:rsid w:val="44B79518"/>
    <w:rsid w:val="44B8BD18"/>
    <w:rsid w:val="44BD5776"/>
    <w:rsid w:val="44C3EC6B"/>
    <w:rsid w:val="44C5D905"/>
    <w:rsid w:val="44D0E31C"/>
    <w:rsid w:val="44D19142"/>
    <w:rsid w:val="44D9331A"/>
    <w:rsid w:val="44DB4A4F"/>
    <w:rsid w:val="44DB7964"/>
    <w:rsid w:val="44DD9FD1"/>
    <w:rsid w:val="44DDD1D2"/>
    <w:rsid w:val="44E40BC8"/>
    <w:rsid w:val="44E9DF69"/>
    <w:rsid w:val="44EB52EB"/>
    <w:rsid w:val="44EEE700"/>
    <w:rsid w:val="44F39AD2"/>
    <w:rsid w:val="44F44898"/>
    <w:rsid w:val="4505ABA0"/>
    <w:rsid w:val="45067CBD"/>
    <w:rsid w:val="4506EC46"/>
    <w:rsid w:val="45092FD4"/>
    <w:rsid w:val="451C726C"/>
    <w:rsid w:val="451EE8E6"/>
    <w:rsid w:val="45224B22"/>
    <w:rsid w:val="4523BF08"/>
    <w:rsid w:val="45283AE4"/>
    <w:rsid w:val="4529ABEE"/>
    <w:rsid w:val="452C5FB8"/>
    <w:rsid w:val="453614B5"/>
    <w:rsid w:val="453914EC"/>
    <w:rsid w:val="453A3450"/>
    <w:rsid w:val="453A6E2B"/>
    <w:rsid w:val="453E0F30"/>
    <w:rsid w:val="45424813"/>
    <w:rsid w:val="4545A8E2"/>
    <w:rsid w:val="4548A4F4"/>
    <w:rsid w:val="454AF927"/>
    <w:rsid w:val="45567906"/>
    <w:rsid w:val="455926E1"/>
    <w:rsid w:val="455F0B38"/>
    <w:rsid w:val="456391FB"/>
    <w:rsid w:val="45667D75"/>
    <w:rsid w:val="4576EA33"/>
    <w:rsid w:val="45778157"/>
    <w:rsid w:val="45919C3B"/>
    <w:rsid w:val="45993C84"/>
    <w:rsid w:val="4599C683"/>
    <w:rsid w:val="45A21921"/>
    <w:rsid w:val="45A3EA89"/>
    <w:rsid w:val="45A42034"/>
    <w:rsid w:val="45A53019"/>
    <w:rsid w:val="45B62845"/>
    <w:rsid w:val="45BD4178"/>
    <w:rsid w:val="45C5E6EE"/>
    <w:rsid w:val="45C8199F"/>
    <w:rsid w:val="45D261C7"/>
    <w:rsid w:val="45DB230E"/>
    <w:rsid w:val="45DC8A3B"/>
    <w:rsid w:val="45DE553B"/>
    <w:rsid w:val="45E2993C"/>
    <w:rsid w:val="45E790EF"/>
    <w:rsid w:val="45EA010B"/>
    <w:rsid w:val="45EAB57A"/>
    <w:rsid w:val="45EE35C7"/>
    <w:rsid w:val="45EF6CAE"/>
    <w:rsid w:val="45F02E7B"/>
    <w:rsid w:val="45F9C0E3"/>
    <w:rsid w:val="45FAFF8E"/>
    <w:rsid w:val="45FBA5CE"/>
    <w:rsid w:val="46166420"/>
    <w:rsid w:val="46190F80"/>
    <w:rsid w:val="461A367D"/>
    <w:rsid w:val="461C07DA"/>
    <w:rsid w:val="461FA13B"/>
    <w:rsid w:val="46230FB9"/>
    <w:rsid w:val="4623C2DF"/>
    <w:rsid w:val="462C7F49"/>
    <w:rsid w:val="4633F770"/>
    <w:rsid w:val="463B42E0"/>
    <w:rsid w:val="46400884"/>
    <w:rsid w:val="464AC10B"/>
    <w:rsid w:val="464F04D2"/>
    <w:rsid w:val="465102EE"/>
    <w:rsid w:val="46518D13"/>
    <w:rsid w:val="46537031"/>
    <w:rsid w:val="466D61A3"/>
    <w:rsid w:val="4676DFAF"/>
    <w:rsid w:val="467ACA50"/>
    <w:rsid w:val="467BA3DA"/>
    <w:rsid w:val="467D43B3"/>
    <w:rsid w:val="467E4AD7"/>
    <w:rsid w:val="4680AF42"/>
    <w:rsid w:val="46832218"/>
    <w:rsid w:val="46847CE9"/>
    <w:rsid w:val="468B60C6"/>
    <w:rsid w:val="4691CEB5"/>
    <w:rsid w:val="469A8C1A"/>
    <w:rsid w:val="469AD2AF"/>
    <w:rsid w:val="46AAF173"/>
    <w:rsid w:val="46B422B0"/>
    <w:rsid w:val="46B57DA9"/>
    <w:rsid w:val="46B8D319"/>
    <w:rsid w:val="46B940A0"/>
    <w:rsid w:val="46D00ADE"/>
    <w:rsid w:val="46D27D5E"/>
    <w:rsid w:val="46D6C531"/>
    <w:rsid w:val="46D84CA3"/>
    <w:rsid w:val="46DDEAF8"/>
    <w:rsid w:val="46E02B39"/>
    <w:rsid w:val="46E0FEE0"/>
    <w:rsid w:val="46E999FF"/>
    <w:rsid w:val="46EEC5F6"/>
    <w:rsid w:val="46F023A5"/>
    <w:rsid w:val="46F24E4B"/>
    <w:rsid w:val="46F4E13A"/>
    <w:rsid w:val="46F9218D"/>
    <w:rsid w:val="46FD9ACB"/>
    <w:rsid w:val="470C4370"/>
    <w:rsid w:val="470EB6C0"/>
    <w:rsid w:val="470FDCE6"/>
    <w:rsid w:val="470FF9E5"/>
    <w:rsid w:val="4710E3DA"/>
    <w:rsid w:val="4712F0A2"/>
    <w:rsid w:val="47139DDF"/>
    <w:rsid w:val="4714D459"/>
    <w:rsid w:val="471A9A20"/>
    <w:rsid w:val="472A6FA8"/>
    <w:rsid w:val="472EB032"/>
    <w:rsid w:val="472FD945"/>
    <w:rsid w:val="4733BACD"/>
    <w:rsid w:val="4736177B"/>
    <w:rsid w:val="4738FF01"/>
    <w:rsid w:val="473F652E"/>
    <w:rsid w:val="4742BA37"/>
    <w:rsid w:val="4748AF64"/>
    <w:rsid w:val="474A11FF"/>
    <w:rsid w:val="47564305"/>
    <w:rsid w:val="4756496A"/>
    <w:rsid w:val="47610DD1"/>
    <w:rsid w:val="47618C8D"/>
    <w:rsid w:val="47621899"/>
    <w:rsid w:val="4764476B"/>
    <w:rsid w:val="476569EC"/>
    <w:rsid w:val="47661A00"/>
    <w:rsid w:val="476FC652"/>
    <w:rsid w:val="477290DC"/>
    <w:rsid w:val="4776F5B7"/>
    <w:rsid w:val="477863DA"/>
    <w:rsid w:val="477A259C"/>
    <w:rsid w:val="478113CD"/>
    <w:rsid w:val="478A7B8E"/>
    <w:rsid w:val="478ED01E"/>
    <w:rsid w:val="47900AC8"/>
    <w:rsid w:val="47923F94"/>
    <w:rsid w:val="47984889"/>
    <w:rsid w:val="479AFCC4"/>
    <w:rsid w:val="47A7766F"/>
    <w:rsid w:val="47B253A0"/>
    <w:rsid w:val="47BA5C05"/>
    <w:rsid w:val="47BAF280"/>
    <w:rsid w:val="47BDDAB0"/>
    <w:rsid w:val="47C33A0A"/>
    <w:rsid w:val="47C9DBFB"/>
    <w:rsid w:val="47CA74F6"/>
    <w:rsid w:val="47D2C803"/>
    <w:rsid w:val="47D89C27"/>
    <w:rsid w:val="47DA72D6"/>
    <w:rsid w:val="47DB7A70"/>
    <w:rsid w:val="47DBE8AD"/>
    <w:rsid w:val="47DC3E6A"/>
    <w:rsid w:val="47DD4F80"/>
    <w:rsid w:val="47E0257F"/>
    <w:rsid w:val="47E593A6"/>
    <w:rsid w:val="47E8AA1C"/>
    <w:rsid w:val="47E8D40C"/>
    <w:rsid w:val="47E9CEFC"/>
    <w:rsid w:val="47F32909"/>
    <w:rsid w:val="47FBB02C"/>
    <w:rsid w:val="4801F461"/>
    <w:rsid w:val="480842A2"/>
    <w:rsid w:val="480C3F48"/>
    <w:rsid w:val="4811D756"/>
    <w:rsid w:val="481ABD8B"/>
    <w:rsid w:val="481CF37C"/>
    <w:rsid w:val="48202CA4"/>
    <w:rsid w:val="4821A19C"/>
    <w:rsid w:val="482B09A5"/>
    <w:rsid w:val="482BCFD2"/>
    <w:rsid w:val="4830C063"/>
    <w:rsid w:val="48395587"/>
    <w:rsid w:val="483E546C"/>
    <w:rsid w:val="4843DB94"/>
    <w:rsid w:val="484BC376"/>
    <w:rsid w:val="48555ABB"/>
    <w:rsid w:val="4859BD58"/>
    <w:rsid w:val="485C507E"/>
    <w:rsid w:val="486CEBC0"/>
    <w:rsid w:val="4870FEA0"/>
    <w:rsid w:val="4876EDF8"/>
    <w:rsid w:val="4879EF7E"/>
    <w:rsid w:val="487C585C"/>
    <w:rsid w:val="487CC1A7"/>
    <w:rsid w:val="487CCF41"/>
    <w:rsid w:val="488168A4"/>
    <w:rsid w:val="489248A3"/>
    <w:rsid w:val="489C0428"/>
    <w:rsid w:val="48A8B6B7"/>
    <w:rsid w:val="48AC3B33"/>
    <w:rsid w:val="48B1775D"/>
    <w:rsid w:val="48B24B17"/>
    <w:rsid w:val="48B89FC7"/>
    <w:rsid w:val="48BC4518"/>
    <w:rsid w:val="48C43510"/>
    <w:rsid w:val="48C457D9"/>
    <w:rsid w:val="48C7026D"/>
    <w:rsid w:val="48CB31B3"/>
    <w:rsid w:val="48D73DD9"/>
    <w:rsid w:val="48E5E35C"/>
    <w:rsid w:val="48E7BEF3"/>
    <w:rsid w:val="48ECE266"/>
    <w:rsid w:val="48EEF044"/>
    <w:rsid w:val="48F2113F"/>
    <w:rsid w:val="48F3FC2D"/>
    <w:rsid w:val="48FD0E3A"/>
    <w:rsid w:val="4904E7A9"/>
    <w:rsid w:val="4906CDD9"/>
    <w:rsid w:val="4906D00A"/>
    <w:rsid w:val="490B0615"/>
    <w:rsid w:val="490B138A"/>
    <w:rsid w:val="490E8780"/>
    <w:rsid w:val="4913CE70"/>
    <w:rsid w:val="4920F7D7"/>
    <w:rsid w:val="49240B26"/>
    <w:rsid w:val="49264733"/>
    <w:rsid w:val="4928A107"/>
    <w:rsid w:val="4929144F"/>
    <w:rsid w:val="49335468"/>
    <w:rsid w:val="493609DE"/>
    <w:rsid w:val="493ABA0C"/>
    <w:rsid w:val="49491592"/>
    <w:rsid w:val="494C1F33"/>
    <w:rsid w:val="4953C059"/>
    <w:rsid w:val="4953ECF6"/>
    <w:rsid w:val="495649BD"/>
    <w:rsid w:val="495A0967"/>
    <w:rsid w:val="495A613D"/>
    <w:rsid w:val="495B1CF9"/>
    <w:rsid w:val="495D3537"/>
    <w:rsid w:val="495E1149"/>
    <w:rsid w:val="495E78ED"/>
    <w:rsid w:val="49621930"/>
    <w:rsid w:val="4966943D"/>
    <w:rsid w:val="4968C9F6"/>
    <w:rsid w:val="496B0C47"/>
    <w:rsid w:val="496C281D"/>
    <w:rsid w:val="496DD913"/>
    <w:rsid w:val="496E495F"/>
    <w:rsid w:val="497A3708"/>
    <w:rsid w:val="49872177"/>
    <w:rsid w:val="498E377B"/>
    <w:rsid w:val="49909620"/>
    <w:rsid w:val="499DEC4D"/>
    <w:rsid w:val="49A8DCD0"/>
    <w:rsid w:val="49AA2012"/>
    <w:rsid w:val="49B20D98"/>
    <w:rsid w:val="49B2D7EF"/>
    <w:rsid w:val="49BD127E"/>
    <w:rsid w:val="49C1FF00"/>
    <w:rsid w:val="49CCF270"/>
    <w:rsid w:val="49DB0CD7"/>
    <w:rsid w:val="49DE8D17"/>
    <w:rsid w:val="49E53C53"/>
    <w:rsid w:val="49E77B72"/>
    <w:rsid w:val="49E944DF"/>
    <w:rsid w:val="49EAFC4E"/>
    <w:rsid w:val="49F1F8B8"/>
    <w:rsid w:val="49F7552F"/>
    <w:rsid w:val="49FAD716"/>
    <w:rsid w:val="49FB00B7"/>
    <w:rsid w:val="49FDD20A"/>
    <w:rsid w:val="49FE2BC3"/>
    <w:rsid w:val="4A06503C"/>
    <w:rsid w:val="4A10C1CC"/>
    <w:rsid w:val="4A119971"/>
    <w:rsid w:val="4A18AD14"/>
    <w:rsid w:val="4A190036"/>
    <w:rsid w:val="4A1A680C"/>
    <w:rsid w:val="4A1D3178"/>
    <w:rsid w:val="4A2736DA"/>
    <w:rsid w:val="4A2DCA7A"/>
    <w:rsid w:val="4A2F2E97"/>
    <w:rsid w:val="4A30A8FD"/>
    <w:rsid w:val="4A32019C"/>
    <w:rsid w:val="4A341F1C"/>
    <w:rsid w:val="4A346BF2"/>
    <w:rsid w:val="4A347105"/>
    <w:rsid w:val="4A385E5C"/>
    <w:rsid w:val="4A3C4A52"/>
    <w:rsid w:val="4A451A2C"/>
    <w:rsid w:val="4A45BFFF"/>
    <w:rsid w:val="4A4E6A23"/>
    <w:rsid w:val="4A54AC7C"/>
    <w:rsid w:val="4A581579"/>
    <w:rsid w:val="4A5B523A"/>
    <w:rsid w:val="4A6111ED"/>
    <w:rsid w:val="4A628FD2"/>
    <w:rsid w:val="4A6840A7"/>
    <w:rsid w:val="4A6E25B6"/>
    <w:rsid w:val="4A739A99"/>
    <w:rsid w:val="4A79E2FF"/>
    <w:rsid w:val="4A7F3AA6"/>
    <w:rsid w:val="4A838F54"/>
    <w:rsid w:val="4AA9972F"/>
    <w:rsid w:val="4AACA489"/>
    <w:rsid w:val="4AAD33E1"/>
    <w:rsid w:val="4AB2C71E"/>
    <w:rsid w:val="4AB427AA"/>
    <w:rsid w:val="4AB7B6D5"/>
    <w:rsid w:val="4AC1A6EA"/>
    <w:rsid w:val="4ACB5552"/>
    <w:rsid w:val="4ACD0E3E"/>
    <w:rsid w:val="4AD488DB"/>
    <w:rsid w:val="4AD5C9BD"/>
    <w:rsid w:val="4AD8BF26"/>
    <w:rsid w:val="4ADFDF6E"/>
    <w:rsid w:val="4AE0F2FE"/>
    <w:rsid w:val="4AE8AD3B"/>
    <w:rsid w:val="4AEB687C"/>
    <w:rsid w:val="4AF15F90"/>
    <w:rsid w:val="4AF72E7D"/>
    <w:rsid w:val="4B05D179"/>
    <w:rsid w:val="4B2A53AE"/>
    <w:rsid w:val="4B2B6FBD"/>
    <w:rsid w:val="4B33D6AE"/>
    <w:rsid w:val="4B34B59C"/>
    <w:rsid w:val="4B3AF51F"/>
    <w:rsid w:val="4B3B131F"/>
    <w:rsid w:val="4B4394A3"/>
    <w:rsid w:val="4B4C1AEA"/>
    <w:rsid w:val="4B50693F"/>
    <w:rsid w:val="4B526481"/>
    <w:rsid w:val="4B55EB64"/>
    <w:rsid w:val="4B5704F1"/>
    <w:rsid w:val="4B5988A5"/>
    <w:rsid w:val="4B5D0B1A"/>
    <w:rsid w:val="4B5E02FA"/>
    <w:rsid w:val="4B771745"/>
    <w:rsid w:val="4B8C9716"/>
    <w:rsid w:val="4B939C80"/>
    <w:rsid w:val="4BA3BB7A"/>
    <w:rsid w:val="4BABA83D"/>
    <w:rsid w:val="4BADBE0C"/>
    <w:rsid w:val="4BB502CE"/>
    <w:rsid w:val="4BB74874"/>
    <w:rsid w:val="4BBA9D9F"/>
    <w:rsid w:val="4BC04FDD"/>
    <w:rsid w:val="4BC14FD6"/>
    <w:rsid w:val="4BC66432"/>
    <w:rsid w:val="4BC6811B"/>
    <w:rsid w:val="4BC986CD"/>
    <w:rsid w:val="4BC9E7FF"/>
    <w:rsid w:val="4BD00C0A"/>
    <w:rsid w:val="4BD04166"/>
    <w:rsid w:val="4BDC02D9"/>
    <w:rsid w:val="4BDC57A6"/>
    <w:rsid w:val="4BDED41F"/>
    <w:rsid w:val="4BEC7CCF"/>
    <w:rsid w:val="4BEE8A81"/>
    <w:rsid w:val="4BF33475"/>
    <w:rsid w:val="4BF860C1"/>
    <w:rsid w:val="4BFD4EE3"/>
    <w:rsid w:val="4C0E562A"/>
    <w:rsid w:val="4C0F1AA0"/>
    <w:rsid w:val="4C19E63A"/>
    <w:rsid w:val="4C28BF14"/>
    <w:rsid w:val="4C29B201"/>
    <w:rsid w:val="4C2A77E1"/>
    <w:rsid w:val="4C3099ED"/>
    <w:rsid w:val="4C3226D3"/>
    <w:rsid w:val="4C3847D5"/>
    <w:rsid w:val="4C3DA5E6"/>
    <w:rsid w:val="4C3DF197"/>
    <w:rsid w:val="4C402476"/>
    <w:rsid w:val="4C473AE1"/>
    <w:rsid w:val="4C47BDE5"/>
    <w:rsid w:val="4C56EC87"/>
    <w:rsid w:val="4C5724E6"/>
    <w:rsid w:val="4C59A3FC"/>
    <w:rsid w:val="4C71F705"/>
    <w:rsid w:val="4C74EEBA"/>
    <w:rsid w:val="4C77D835"/>
    <w:rsid w:val="4C7CF14E"/>
    <w:rsid w:val="4C832A52"/>
    <w:rsid w:val="4C8653D8"/>
    <w:rsid w:val="4C8A4801"/>
    <w:rsid w:val="4C8CE094"/>
    <w:rsid w:val="4C8EF0ED"/>
    <w:rsid w:val="4C93F831"/>
    <w:rsid w:val="4C9F5AC0"/>
    <w:rsid w:val="4C9F7EF0"/>
    <w:rsid w:val="4CAB72E1"/>
    <w:rsid w:val="4CC23D88"/>
    <w:rsid w:val="4CC2406E"/>
    <w:rsid w:val="4CC500AA"/>
    <w:rsid w:val="4CC90D59"/>
    <w:rsid w:val="4CCE78A4"/>
    <w:rsid w:val="4CCFB1E9"/>
    <w:rsid w:val="4CD300F2"/>
    <w:rsid w:val="4CD69991"/>
    <w:rsid w:val="4CD9461D"/>
    <w:rsid w:val="4CDC12E6"/>
    <w:rsid w:val="4CDF46A6"/>
    <w:rsid w:val="4CDF89B4"/>
    <w:rsid w:val="4CE6C7E6"/>
    <w:rsid w:val="4D04ABAD"/>
    <w:rsid w:val="4D09FF3C"/>
    <w:rsid w:val="4D100592"/>
    <w:rsid w:val="4D108ECD"/>
    <w:rsid w:val="4D16CDB3"/>
    <w:rsid w:val="4D1854E9"/>
    <w:rsid w:val="4D1A2244"/>
    <w:rsid w:val="4D1D3BF1"/>
    <w:rsid w:val="4D1DA34E"/>
    <w:rsid w:val="4D1EA7FD"/>
    <w:rsid w:val="4D396C2C"/>
    <w:rsid w:val="4D3A9F04"/>
    <w:rsid w:val="4D3F0218"/>
    <w:rsid w:val="4D3F45DA"/>
    <w:rsid w:val="4D471AE2"/>
    <w:rsid w:val="4D48BA85"/>
    <w:rsid w:val="4D48F159"/>
    <w:rsid w:val="4D5481F4"/>
    <w:rsid w:val="4D59BABE"/>
    <w:rsid w:val="4D5D1468"/>
    <w:rsid w:val="4D5E0FB1"/>
    <w:rsid w:val="4D5E3FC3"/>
    <w:rsid w:val="4D6466F6"/>
    <w:rsid w:val="4D69DCFB"/>
    <w:rsid w:val="4D6BDC6B"/>
    <w:rsid w:val="4D6C0CB4"/>
    <w:rsid w:val="4D6C4BDC"/>
    <w:rsid w:val="4D6EAAD0"/>
    <w:rsid w:val="4D71A7EC"/>
    <w:rsid w:val="4D724BB5"/>
    <w:rsid w:val="4D727714"/>
    <w:rsid w:val="4D72DDB6"/>
    <w:rsid w:val="4D76B9C8"/>
    <w:rsid w:val="4D8305CD"/>
    <w:rsid w:val="4D837303"/>
    <w:rsid w:val="4D83DD7B"/>
    <w:rsid w:val="4D91E68E"/>
    <w:rsid w:val="4D94E75B"/>
    <w:rsid w:val="4D99A433"/>
    <w:rsid w:val="4D9F004C"/>
    <w:rsid w:val="4DA61401"/>
    <w:rsid w:val="4DABBD58"/>
    <w:rsid w:val="4DB728C1"/>
    <w:rsid w:val="4DBED1EC"/>
    <w:rsid w:val="4DC34656"/>
    <w:rsid w:val="4DC58155"/>
    <w:rsid w:val="4DCA5B3B"/>
    <w:rsid w:val="4DCE4DBD"/>
    <w:rsid w:val="4DE3F24B"/>
    <w:rsid w:val="4DE503A2"/>
    <w:rsid w:val="4DF1A538"/>
    <w:rsid w:val="4DF4D91E"/>
    <w:rsid w:val="4DF636D8"/>
    <w:rsid w:val="4DFEDE76"/>
    <w:rsid w:val="4E016E92"/>
    <w:rsid w:val="4E02334C"/>
    <w:rsid w:val="4E0374D3"/>
    <w:rsid w:val="4E09F41A"/>
    <w:rsid w:val="4E19CD4B"/>
    <w:rsid w:val="4E269CFA"/>
    <w:rsid w:val="4E2F9A7E"/>
    <w:rsid w:val="4E31E7A9"/>
    <w:rsid w:val="4E31FEC3"/>
    <w:rsid w:val="4E33406E"/>
    <w:rsid w:val="4E342090"/>
    <w:rsid w:val="4E34F888"/>
    <w:rsid w:val="4E3DF67E"/>
    <w:rsid w:val="4E3EF312"/>
    <w:rsid w:val="4E4ABCD8"/>
    <w:rsid w:val="4E4CC791"/>
    <w:rsid w:val="4E4CEAB8"/>
    <w:rsid w:val="4E564BD9"/>
    <w:rsid w:val="4E5BD713"/>
    <w:rsid w:val="4E5E2490"/>
    <w:rsid w:val="4E7B9157"/>
    <w:rsid w:val="4E970933"/>
    <w:rsid w:val="4E98E8F0"/>
    <w:rsid w:val="4EAE39FC"/>
    <w:rsid w:val="4EC0BEC5"/>
    <w:rsid w:val="4EC0E16A"/>
    <w:rsid w:val="4EC4680B"/>
    <w:rsid w:val="4ECD9A6F"/>
    <w:rsid w:val="4ED029D7"/>
    <w:rsid w:val="4ED78150"/>
    <w:rsid w:val="4EDA678C"/>
    <w:rsid w:val="4EE82E26"/>
    <w:rsid w:val="4EED2ED3"/>
    <w:rsid w:val="4EEFA1DF"/>
    <w:rsid w:val="4EF7F09F"/>
    <w:rsid w:val="4F040784"/>
    <w:rsid w:val="4F07E228"/>
    <w:rsid w:val="4F0D8FA8"/>
    <w:rsid w:val="4F0EDC54"/>
    <w:rsid w:val="4F0FA702"/>
    <w:rsid w:val="4F1B5607"/>
    <w:rsid w:val="4F25617B"/>
    <w:rsid w:val="4F28A74F"/>
    <w:rsid w:val="4F345650"/>
    <w:rsid w:val="4F42DBDB"/>
    <w:rsid w:val="4F445D6A"/>
    <w:rsid w:val="4F4A8DD4"/>
    <w:rsid w:val="4F4B68BA"/>
    <w:rsid w:val="4F4C66E2"/>
    <w:rsid w:val="4F55EE7F"/>
    <w:rsid w:val="4F588E40"/>
    <w:rsid w:val="4F674DD8"/>
    <w:rsid w:val="4F6A3A0B"/>
    <w:rsid w:val="4F72770E"/>
    <w:rsid w:val="4F7899F5"/>
    <w:rsid w:val="4F7C9FB8"/>
    <w:rsid w:val="4F82560A"/>
    <w:rsid w:val="4F869028"/>
    <w:rsid w:val="4F8A7FE3"/>
    <w:rsid w:val="4F8CCDAD"/>
    <w:rsid w:val="4F8EF78E"/>
    <w:rsid w:val="4F90B4D7"/>
    <w:rsid w:val="4F91483E"/>
    <w:rsid w:val="4F99D698"/>
    <w:rsid w:val="4F9BBBCA"/>
    <w:rsid w:val="4FA07E6E"/>
    <w:rsid w:val="4FA1B15B"/>
    <w:rsid w:val="4FA1BF5D"/>
    <w:rsid w:val="4FA970E0"/>
    <w:rsid w:val="4FB01A2D"/>
    <w:rsid w:val="4FB487D7"/>
    <w:rsid w:val="4FB60E37"/>
    <w:rsid w:val="4FB712A6"/>
    <w:rsid w:val="4FB82219"/>
    <w:rsid w:val="4FBC4205"/>
    <w:rsid w:val="4FBDB906"/>
    <w:rsid w:val="4FC3739E"/>
    <w:rsid w:val="4FC7BD74"/>
    <w:rsid w:val="4FC91BBA"/>
    <w:rsid w:val="4FCB7706"/>
    <w:rsid w:val="4FCC8AB3"/>
    <w:rsid w:val="4FD7E36B"/>
    <w:rsid w:val="4FE0AB21"/>
    <w:rsid w:val="4FE83D74"/>
    <w:rsid w:val="4FEA4083"/>
    <w:rsid w:val="4FEB7CC4"/>
    <w:rsid w:val="4FECA6A9"/>
    <w:rsid w:val="4FF4BA15"/>
    <w:rsid w:val="4FFB5123"/>
    <w:rsid w:val="4FFD926D"/>
    <w:rsid w:val="5003860C"/>
    <w:rsid w:val="500CF5BD"/>
    <w:rsid w:val="501443E9"/>
    <w:rsid w:val="5014CF10"/>
    <w:rsid w:val="5021A692"/>
    <w:rsid w:val="50238D45"/>
    <w:rsid w:val="5025C3EA"/>
    <w:rsid w:val="5027DB57"/>
    <w:rsid w:val="502EEAC5"/>
    <w:rsid w:val="5033156B"/>
    <w:rsid w:val="50362301"/>
    <w:rsid w:val="503C9D18"/>
    <w:rsid w:val="504DECE0"/>
    <w:rsid w:val="5058C051"/>
    <w:rsid w:val="507308B2"/>
    <w:rsid w:val="507D1724"/>
    <w:rsid w:val="50833782"/>
    <w:rsid w:val="509328CD"/>
    <w:rsid w:val="5093C100"/>
    <w:rsid w:val="50988884"/>
    <w:rsid w:val="509DCD20"/>
    <w:rsid w:val="50AB2519"/>
    <w:rsid w:val="50ACC8F1"/>
    <w:rsid w:val="50AEA80C"/>
    <w:rsid w:val="50B0789B"/>
    <w:rsid w:val="50B16813"/>
    <w:rsid w:val="50B65DD7"/>
    <w:rsid w:val="50CC326C"/>
    <w:rsid w:val="50D02196"/>
    <w:rsid w:val="50D3B42E"/>
    <w:rsid w:val="50DF5213"/>
    <w:rsid w:val="50E69D6D"/>
    <w:rsid w:val="50F0C79B"/>
    <w:rsid w:val="50F5633B"/>
    <w:rsid w:val="510F7E1D"/>
    <w:rsid w:val="511B40F9"/>
    <w:rsid w:val="51227739"/>
    <w:rsid w:val="512E8256"/>
    <w:rsid w:val="512EA639"/>
    <w:rsid w:val="513B2645"/>
    <w:rsid w:val="513BCAE3"/>
    <w:rsid w:val="513CD21B"/>
    <w:rsid w:val="5141F817"/>
    <w:rsid w:val="5148AD91"/>
    <w:rsid w:val="514B0CAA"/>
    <w:rsid w:val="515AC93B"/>
    <w:rsid w:val="516454C4"/>
    <w:rsid w:val="51691DAA"/>
    <w:rsid w:val="516E5B96"/>
    <w:rsid w:val="51889DA5"/>
    <w:rsid w:val="5189503B"/>
    <w:rsid w:val="518BCAD1"/>
    <w:rsid w:val="5193C6C6"/>
    <w:rsid w:val="51A13294"/>
    <w:rsid w:val="51A13769"/>
    <w:rsid w:val="51A1B8EA"/>
    <w:rsid w:val="51A45F66"/>
    <w:rsid w:val="51AA63AD"/>
    <w:rsid w:val="51AFAF9C"/>
    <w:rsid w:val="51B0144A"/>
    <w:rsid w:val="51B0A311"/>
    <w:rsid w:val="51B18B6D"/>
    <w:rsid w:val="51B1A6FE"/>
    <w:rsid w:val="51B9611C"/>
    <w:rsid w:val="51BAFDA5"/>
    <w:rsid w:val="51BD1F7D"/>
    <w:rsid w:val="51BDA0F4"/>
    <w:rsid w:val="51C7AF48"/>
    <w:rsid w:val="51CCF367"/>
    <w:rsid w:val="51CE537E"/>
    <w:rsid w:val="51D090CF"/>
    <w:rsid w:val="51DAD839"/>
    <w:rsid w:val="51EA68C6"/>
    <w:rsid w:val="51EBD007"/>
    <w:rsid w:val="51F96C70"/>
    <w:rsid w:val="51F99EC8"/>
    <w:rsid w:val="51FFD840"/>
    <w:rsid w:val="520119A3"/>
    <w:rsid w:val="520C3183"/>
    <w:rsid w:val="52175E24"/>
    <w:rsid w:val="52176ED6"/>
    <w:rsid w:val="52180EA9"/>
    <w:rsid w:val="5219CBC3"/>
    <w:rsid w:val="521B2FC6"/>
    <w:rsid w:val="52220C8F"/>
    <w:rsid w:val="5225BADB"/>
    <w:rsid w:val="522A487C"/>
    <w:rsid w:val="522D0651"/>
    <w:rsid w:val="522E3FF3"/>
    <w:rsid w:val="52303740"/>
    <w:rsid w:val="5230FFE9"/>
    <w:rsid w:val="523152B1"/>
    <w:rsid w:val="5231A929"/>
    <w:rsid w:val="52337EA6"/>
    <w:rsid w:val="523A0859"/>
    <w:rsid w:val="52515797"/>
    <w:rsid w:val="525AB51A"/>
    <w:rsid w:val="525E8D59"/>
    <w:rsid w:val="525F7BB9"/>
    <w:rsid w:val="526C3417"/>
    <w:rsid w:val="526C3541"/>
    <w:rsid w:val="526CB294"/>
    <w:rsid w:val="526E8369"/>
    <w:rsid w:val="5271C167"/>
    <w:rsid w:val="527364A0"/>
    <w:rsid w:val="5274BD37"/>
    <w:rsid w:val="52786F9E"/>
    <w:rsid w:val="5279379B"/>
    <w:rsid w:val="527C9904"/>
    <w:rsid w:val="5282F189"/>
    <w:rsid w:val="52855E19"/>
    <w:rsid w:val="528C74DB"/>
    <w:rsid w:val="52912246"/>
    <w:rsid w:val="5291B320"/>
    <w:rsid w:val="5291F7BD"/>
    <w:rsid w:val="52A38CC4"/>
    <w:rsid w:val="52ADA4BC"/>
    <w:rsid w:val="52B21782"/>
    <w:rsid w:val="52B4C93F"/>
    <w:rsid w:val="52B8309A"/>
    <w:rsid w:val="52B96659"/>
    <w:rsid w:val="52BA8507"/>
    <w:rsid w:val="52BC17C0"/>
    <w:rsid w:val="52C2750C"/>
    <w:rsid w:val="52CCB8CF"/>
    <w:rsid w:val="52D8BF91"/>
    <w:rsid w:val="52DF5F73"/>
    <w:rsid w:val="52E14DA5"/>
    <w:rsid w:val="52E3DFED"/>
    <w:rsid w:val="52F1C9C6"/>
    <w:rsid w:val="52F5CBAF"/>
    <w:rsid w:val="52F5F271"/>
    <w:rsid w:val="52FA8AB8"/>
    <w:rsid w:val="53006DCD"/>
    <w:rsid w:val="530C5FC9"/>
    <w:rsid w:val="530D7F0F"/>
    <w:rsid w:val="530D83D8"/>
    <w:rsid w:val="530EAE1C"/>
    <w:rsid w:val="5318662F"/>
    <w:rsid w:val="5318E074"/>
    <w:rsid w:val="5323BB64"/>
    <w:rsid w:val="5324AE5C"/>
    <w:rsid w:val="53329717"/>
    <w:rsid w:val="533BCB04"/>
    <w:rsid w:val="533FC781"/>
    <w:rsid w:val="5343F03E"/>
    <w:rsid w:val="534541C8"/>
    <w:rsid w:val="53457258"/>
    <w:rsid w:val="5348B169"/>
    <w:rsid w:val="534CC9B4"/>
    <w:rsid w:val="53505514"/>
    <w:rsid w:val="53519702"/>
    <w:rsid w:val="53538F84"/>
    <w:rsid w:val="535D1C39"/>
    <w:rsid w:val="5361F5FA"/>
    <w:rsid w:val="53655DB8"/>
    <w:rsid w:val="53688B14"/>
    <w:rsid w:val="536BBF9F"/>
    <w:rsid w:val="536C7FA3"/>
    <w:rsid w:val="536DC583"/>
    <w:rsid w:val="536EC9F3"/>
    <w:rsid w:val="537080AA"/>
    <w:rsid w:val="5374B29A"/>
    <w:rsid w:val="537E5E17"/>
    <w:rsid w:val="537F183B"/>
    <w:rsid w:val="5383DABC"/>
    <w:rsid w:val="5387F94F"/>
    <w:rsid w:val="538A38B7"/>
    <w:rsid w:val="53926955"/>
    <w:rsid w:val="53994407"/>
    <w:rsid w:val="53AF7BB3"/>
    <w:rsid w:val="53C6601F"/>
    <w:rsid w:val="53C7A565"/>
    <w:rsid w:val="53C7D710"/>
    <w:rsid w:val="53C88073"/>
    <w:rsid w:val="53CD2071"/>
    <w:rsid w:val="53D02E24"/>
    <w:rsid w:val="53D45267"/>
    <w:rsid w:val="53E6D5CA"/>
    <w:rsid w:val="53E6E6E5"/>
    <w:rsid w:val="53E77E0E"/>
    <w:rsid w:val="53E83B4D"/>
    <w:rsid w:val="53EC4035"/>
    <w:rsid w:val="53EEBE4C"/>
    <w:rsid w:val="53F88933"/>
    <w:rsid w:val="53FED2F6"/>
    <w:rsid w:val="5409BCE3"/>
    <w:rsid w:val="542AC571"/>
    <w:rsid w:val="543341C8"/>
    <w:rsid w:val="54464E4A"/>
    <w:rsid w:val="545888B9"/>
    <w:rsid w:val="54684158"/>
    <w:rsid w:val="546A927A"/>
    <w:rsid w:val="546EBDCA"/>
    <w:rsid w:val="546F5A55"/>
    <w:rsid w:val="5477D1CB"/>
    <w:rsid w:val="5479AD07"/>
    <w:rsid w:val="548DCF3D"/>
    <w:rsid w:val="549790C4"/>
    <w:rsid w:val="5497E8CF"/>
    <w:rsid w:val="54ABB4F3"/>
    <w:rsid w:val="54AC722E"/>
    <w:rsid w:val="54B27B84"/>
    <w:rsid w:val="54B39278"/>
    <w:rsid w:val="54BD51F1"/>
    <w:rsid w:val="54BF2758"/>
    <w:rsid w:val="54C02813"/>
    <w:rsid w:val="54C0AA02"/>
    <w:rsid w:val="54C57000"/>
    <w:rsid w:val="54CDA473"/>
    <w:rsid w:val="54D1DBF9"/>
    <w:rsid w:val="54D4A449"/>
    <w:rsid w:val="54E28710"/>
    <w:rsid w:val="54E691AF"/>
    <w:rsid w:val="54ED340F"/>
    <w:rsid w:val="54EE34A4"/>
    <w:rsid w:val="54FBB726"/>
    <w:rsid w:val="54FE800F"/>
    <w:rsid w:val="550066E4"/>
    <w:rsid w:val="550B14B1"/>
    <w:rsid w:val="55111B13"/>
    <w:rsid w:val="5514C84B"/>
    <w:rsid w:val="551A06DC"/>
    <w:rsid w:val="55218A4A"/>
    <w:rsid w:val="5523ABD3"/>
    <w:rsid w:val="552B48C0"/>
    <w:rsid w:val="5537A894"/>
    <w:rsid w:val="55389A6B"/>
    <w:rsid w:val="5538F54B"/>
    <w:rsid w:val="55396F9A"/>
    <w:rsid w:val="55398E06"/>
    <w:rsid w:val="553B4872"/>
    <w:rsid w:val="553B7724"/>
    <w:rsid w:val="553E1026"/>
    <w:rsid w:val="554506E7"/>
    <w:rsid w:val="554C0468"/>
    <w:rsid w:val="554F09BF"/>
    <w:rsid w:val="5558DBDA"/>
    <w:rsid w:val="555E591E"/>
    <w:rsid w:val="555FD8D6"/>
    <w:rsid w:val="55618014"/>
    <w:rsid w:val="556422D0"/>
    <w:rsid w:val="55658673"/>
    <w:rsid w:val="557362A5"/>
    <w:rsid w:val="5578BB2F"/>
    <w:rsid w:val="557E3EB0"/>
    <w:rsid w:val="558071C2"/>
    <w:rsid w:val="55816964"/>
    <w:rsid w:val="558EA29C"/>
    <w:rsid w:val="5592396E"/>
    <w:rsid w:val="559AECBB"/>
    <w:rsid w:val="559C4E62"/>
    <w:rsid w:val="559C5F57"/>
    <w:rsid w:val="55A0A07E"/>
    <w:rsid w:val="55A40AD3"/>
    <w:rsid w:val="55ABE608"/>
    <w:rsid w:val="55AF18C9"/>
    <w:rsid w:val="55BEDB8A"/>
    <w:rsid w:val="55CCA20C"/>
    <w:rsid w:val="55D19C23"/>
    <w:rsid w:val="55E1A6E8"/>
    <w:rsid w:val="55E6BCB4"/>
    <w:rsid w:val="55EE2011"/>
    <w:rsid w:val="55F81F09"/>
    <w:rsid w:val="55F9FFB9"/>
    <w:rsid w:val="5601D53C"/>
    <w:rsid w:val="56043711"/>
    <w:rsid w:val="560929A9"/>
    <w:rsid w:val="5610E43B"/>
    <w:rsid w:val="5613508D"/>
    <w:rsid w:val="5618E894"/>
    <w:rsid w:val="5620CE85"/>
    <w:rsid w:val="562EF933"/>
    <w:rsid w:val="5634DFF8"/>
    <w:rsid w:val="5638555B"/>
    <w:rsid w:val="5638C5F3"/>
    <w:rsid w:val="563D489F"/>
    <w:rsid w:val="563DAE0B"/>
    <w:rsid w:val="5640DE34"/>
    <w:rsid w:val="5644D0AD"/>
    <w:rsid w:val="5649E351"/>
    <w:rsid w:val="564C5385"/>
    <w:rsid w:val="564F62D9"/>
    <w:rsid w:val="564F6EBE"/>
    <w:rsid w:val="565861ED"/>
    <w:rsid w:val="565DCA7F"/>
    <w:rsid w:val="56611814"/>
    <w:rsid w:val="566220B3"/>
    <w:rsid w:val="566A37D9"/>
    <w:rsid w:val="566AB143"/>
    <w:rsid w:val="5673E0DD"/>
    <w:rsid w:val="5673F696"/>
    <w:rsid w:val="567A29CB"/>
    <w:rsid w:val="567C696F"/>
    <w:rsid w:val="56812537"/>
    <w:rsid w:val="5683A256"/>
    <w:rsid w:val="56871941"/>
    <w:rsid w:val="568CE409"/>
    <w:rsid w:val="568DF9F4"/>
    <w:rsid w:val="56963305"/>
    <w:rsid w:val="569897BF"/>
    <w:rsid w:val="56A74026"/>
    <w:rsid w:val="56A745BE"/>
    <w:rsid w:val="56AA5460"/>
    <w:rsid w:val="56ADB2A3"/>
    <w:rsid w:val="56B28AB3"/>
    <w:rsid w:val="56B71C26"/>
    <w:rsid w:val="56B86448"/>
    <w:rsid w:val="56BDB415"/>
    <w:rsid w:val="56C34D71"/>
    <w:rsid w:val="56D41C45"/>
    <w:rsid w:val="56D5E739"/>
    <w:rsid w:val="56DBB444"/>
    <w:rsid w:val="56DF18C4"/>
    <w:rsid w:val="56E09874"/>
    <w:rsid w:val="56E53980"/>
    <w:rsid w:val="56F4A40C"/>
    <w:rsid w:val="56FB0F4F"/>
    <w:rsid w:val="5702BB4A"/>
    <w:rsid w:val="571AF461"/>
    <w:rsid w:val="571B4A4A"/>
    <w:rsid w:val="572A72EB"/>
    <w:rsid w:val="572C0140"/>
    <w:rsid w:val="572CB425"/>
    <w:rsid w:val="573D71C3"/>
    <w:rsid w:val="5740A956"/>
    <w:rsid w:val="5740B11C"/>
    <w:rsid w:val="57486F67"/>
    <w:rsid w:val="57506360"/>
    <w:rsid w:val="57584C2F"/>
    <w:rsid w:val="575C50AD"/>
    <w:rsid w:val="575F69CE"/>
    <w:rsid w:val="576288BE"/>
    <w:rsid w:val="5763D30D"/>
    <w:rsid w:val="5767FB16"/>
    <w:rsid w:val="576DE93F"/>
    <w:rsid w:val="5777328F"/>
    <w:rsid w:val="57777824"/>
    <w:rsid w:val="577AA039"/>
    <w:rsid w:val="577FAA74"/>
    <w:rsid w:val="57825D57"/>
    <w:rsid w:val="57828906"/>
    <w:rsid w:val="578A533F"/>
    <w:rsid w:val="57987E0B"/>
    <w:rsid w:val="579F2DF8"/>
    <w:rsid w:val="579F55A6"/>
    <w:rsid w:val="579FCA3C"/>
    <w:rsid w:val="57A2157A"/>
    <w:rsid w:val="57AC3394"/>
    <w:rsid w:val="57AC59F9"/>
    <w:rsid w:val="57ACB2C7"/>
    <w:rsid w:val="57B482C5"/>
    <w:rsid w:val="57B5D4F7"/>
    <w:rsid w:val="57B74451"/>
    <w:rsid w:val="57BA3DB8"/>
    <w:rsid w:val="57CC3B2D"/>
    <w:rsid w:val="57D8441F"/>
    <w:rsid w:val="57E7BF89"/>
    <w:rsid w:val="57EBC030"/>
    <w:rsid w:val="57F0349C"/>
    <w:rsid w:val="57F0C804"/>
    <w:rsid w:val="57F5454E"/>
    <w:rsid w:val="57F909F8"/>
    <w:rsid w:val="57FB45F8"/>
    <w:rsid w:val="57FC1975"/>
    <w:rsid w:val="5801811C"/>
    <w:rsid w:val="5804AF57"/>
    <w:rsid w:val="5807DFE2"/>
    <w:rsid w:val="580A0448"/>
    <w:rsid w:val="580D28CF"/>
    <w:rsid w:val="5821E248"/>
    <w:rsid w:val="58260355"/>
    <w:rsid w:val="58297AFC"/>
    <w:rsid w:val="5829FDD7"/>
    <w:rsid w:val="582C6101"/>
    <w:rsid w:val="582E95DF"/>
    <w:rsid w:val="5833DB35"/>
    <w:rsid w:val="583CF402"/>
    <w:rsid w:val="583F3F0D"/>
    <w:rsid w:val="5844BDDA"/>
    <w:rsid w:val="5844FB4B"/>
    <w:rsid w:val="584DBAD3"/>
    <w:rsid w:val="584DECB8"/>
    <w:rsid w:val="585FD35A"/>
    <w:rsid w:val="58652D45"/>
    <w:rsid w:val="58670F87"/>
    <w:rsid w:val="586AE3FC"/>
    <w:rsid w:val="5883019C"/>
    <w:rsid w:val="5884922A"/>
    <w:rsid w:val="5885DE88"/>
    <w:rsid w:val="5887A7ED"/>
    <w:rsid w:val="588F86BD"/>
    <w:rsid w:val="588FEB88"/>
    <w:rsid w:val="58A09C2C"/>
    <w:rsid w:val="58A16E29"/>
    <w:rsid w:val="58A67793"/>
    <w:rsid w:val="58A76E30"/>
    <w:rsid w:val="58A7D1DE"/>
    <w:rsid w:val="58ACCCE9"/>
    <w:rsid w:val="58AE6D00"/>
    <w:rsid w:val="58AF952F"/>
    <w:rsid w:val="58B710A0"/>
    <w:rsid w:val="58B79A3C"/>
    <w:rsid w:val="58B7DAD6"/>
    <w:rsid w:val="58CB15C0"/>
    <w:rsid w:val="58D0AEB8"/>
    <w:rsid w:val="58D21695"/>
    <w:rsid w:val="58D4CFC5"/>
    <w:rsid w:val="58D927A8"/>
    <w:rsid w:val="58DC19F2"/>
    <w:rsid w:val="58DCE1A1"/>
    <w:rsid w:val="58DF5D9C"/>
    <w:rsid w:val="58E0F9FE"/>
    <w:rsid w:val="58E71EF1"/>
    <w:rsid w:val="58E942D9"/>
    <w:rsid w:val="58EB96B6"/>
    <w:rsid w:val="58F24A58"/>
    <w:rsid w:val="58F81447"/>
    <w:rsid w:val="58FE5DEC"/>
    <w:rsid w:val="58FE71C8"/>
    <w:rsid w:val="59016E8D"/>
    <w:rsid w:val="590242DD"/>
    <w:rsid w:val="5907B5F2"/>
    <w:rsid w:val="590CB0D2"/>
    <w:rsid w:val="5910C9C8"/>
    <w:rsid w:val="5916A0A7"/>
    <w:rsid w:val="591EC5A1"/>
    <w:rsid w:val="592B224E"/>
    <w:rsid w:val="592C9351"/>
    <w:rsid w:val="592F84C8"/>
    <w:rsid w:val="59321940"/>
    <w:rsid w:val="594CB8F7"/>
    <w:rsid w:val="59522508"/>
    <w:rsid w:val="5954618C"/>
    <w:rsid w:val="59579D60"/>
    <w:rsid w:val="59598C29"/>
    <w:rsid w:val="5959ED05"/>
    <w:rsid w:val="595D72D5"/>
    <w:rsid w:val="59609C5A"/>
    <w:rsid w:val="59612463"/>
    <w:rsid w:val="5963909D"/>
    <w:rsid w:val="5969C126"/>
    <w:rsid w:val="596E650A"/>
    <w:rsid w:val="596E7595"/>
    <w:rsid w:val="596FC814"/>
    <w:rsid w:val="5983336D"/>
    <w:rsid w:val="598B48A6"/>
    <w:rsid w:val="598C0C83"/>
    <w:rsid w:val="598C6701"/>
    <w:rsid w:val="59924BE1"/>
    <w:rsid w:val="599CA23B"/>
    <w:rsid w:val="599FC6DB"/>
    <w:rsid w:val="59A0C184"/>
    <w:rsid w:val="59A1D89B"/>
    <w:rsid w:val="59A697F0"/>
    <w:rsid w:val="59A9B1E1"/>
    <w:rsid w:val="59B0D499"/>
    <w:rsid w:val="59B14C1F"/>
    <w:rsid w:val="59B21A3F"/>
    <w:rsid w:val="59B543D7"/>
    <w:rsid w:val="59B6CC7D"/>
    <w:rsid w:val="59BCC058"/>
    <w:rsid w:val="59C5D7CB"/>
    <w:rsid w:val="59CCD2A9"/>
    <w:rsid w:val="59D3C024"/>
    <w:rsid w:val="59D88993"/>
    <w:rsid w:val="59E10DAD"/>
    <w:rsid w:val="59F11E58"/>
    <w:rsid w:val="59F259DB"/>
    <w:rsid w:val="5A0594DA"/>
    <w:rsid w:val="5A068347"/>
    <w:rsid w:val="5A092C88"/>
    <w:rsid w:val="5A0A38C8"/>
    <w:rsid w:val="5A17CBD0"/>
    <w:rsid w:val="5A1C65BB"/>
    <w:rsid w:val="5A22B794"/>
    <w:rsid w:val="5A233C39"/>
    <w:rsid w:val="5A357B44"/>
    <w:rsid w:val="5A37E42C"/>
    <w:rsid w:val="5A38D950"/>
    <w:rsid w:val="5A3CC0C3"/>
    <w:rsid w:val="5A41D047"/>
    <w:rsid w:val="5A4BE6F1"/>
    <w:rsid w:val="5A4CC965"/>
    <w:rsid w:val="5A58205E"/>
    <w:rsid w:val="5A6C4F7E"/>
    <w:rsid w:val="5A70A026"/>
    <w:rsid w:val="5A7CEC9B"/>
    <w:rsid w:val="5A8435A5"/>
    <w:rsid w:val="5A91B040"/>
    <w:rsid w:val="5AA46363"/>
    <w:rsid w:val="5AA4CA9E"/>
    <w:rsid w:val="5AA4EA5A"/>
    <w:rsid w:val="5AA90ABD"/>
    <w:rsid w:val="5AAEF24B"/>
    <w:rsid w:val="5AB2B839"/>
    <w:rsid w:val="5AB75568"/>
    <w:rsid w:val="5ABA972F"/>
    <w:rsid w:val="5AC1FB5D"/>
    <w:rsid w:val="5AC7CF11"/>
    <w:rsid w:val="5AD1A14E"/>
    <w:rsid w:val="5AD3E4D0"/>
    <w:rsid w:val="5AEA8E01"/>
    <w:rsid w:val="5AFD4BE8"/>
    <w:rsid w:val="5B014E59"/>
    <w:rsid w:val="5B058FDE"/>
    <w:rsid w:val="5B061F07"/>
    <w:rsid w:val="5B09C23F"/>
    <w:rsid w:val="5B0A2CA5"/>
    <w:rsid w:val="5B10164A"/>
    <w:rsid w:val="5B174C88"/>
    <w:rsid w:val="5B1F94E1"/>
    <w:rsid w:val="5B20DA93"/>
    <w:rsid w:val="5B236080"/>
    <w:rsid w:val="5B27421A"/>
    <w:rsid w:val="5B2C1797"/>
    <w:rsid w:val="5B2E0097"/>
    <w:rsid w:val="5B314993"/>
    <w:rsid w:val="5B38953E"/>
    <w:rsid w:val="5B38E5C5"/>
    <w:rsid w:val="5B3CA8B9"/>
    <w:rsid w:val="5B3E3700"/>
    <w:rsid w:val="5B449FA7"/>
    <w:rsid w:val="5B46AEAD"/>
    <w:rsid w:val="5B48C2CF"/>
    <w:rsid w:val="5B4B5D98"/>
    <w:rsid w:val="5B5231FA"/>
    <w:rsid w:val="5B616098"/>
    <w:rsid w:val="5B667554"/>
    <w:rsid w:val="5B68BD6C"/>
    <w:rsid w:val="5B6F63FD"/>
    <w:rsid w:val="5B7593F5"/>
    <w:rsid w:val="5B774BD5"/>
    <w:rsid w:val="5B876981"/>
    <w:rsid w:val="5B93E65F"/>
    <w:rsid w:val="5BA067B4"/>
    <w:rsid w:val="5BAF8877"/>
    <w:rsid w:val="5BB25949"/>
    <w:rsid w:val="5BB333DA"/>
    <w:rsid w:val="5BC63C61"/>
    <w:rsid w:val="5BCA019A"/>
    <w:rsid w:val="5BD917C3"/>
    <w:rsid w:val="5BE13F5F"/>
    <w:rsid w:val="5BE47086"/>
    <w:rsid w:val="5BE5E442"/>
    <w:rsid w:val="5BE61177"/>
    <w:rsid w:val="5BEE1D5A"/>
    <w:rsid w:val="5BF3CCDA"/>
    <w:rsid w:val="5C027F00"/>
    <w:rsid w:val="5C185FB9"/>
    <w:rsid w:val="5C1A5C1C"/>
    <w:rsid w:val="5C1AD0B6"/>
    <w:rsid w:val="5C1BBB73"/>
    <w:rsid w:val="5C29BAAB"/>
    <w:rsid w:val="5C2C54BD"/>
    <w:rsid w:val="5C2F6813"/>
    <w:rsid w:val="5C3245FC"/>
    <w:rsid w:val="5C3559A6"/>
    <w:rsid w:val="5C36DD2B"/>
    <w:rsid w:val="5C3E9C59"/>
    <w:rsid w:val="5C40A6CD"/>
    <w:rsid w:val="5C45D9CA"/>
    <w:rsid w:val="5C50BC33"/>
    <w:rsid w:val="5C50F11F"/>
    <w:rsid w:val="5C5A0BE4"/>
    <w:rsid w:val="5C5E5130"/>
    <w:rsid w:val="5C5FCE9A"/>
    <w:rsid w:val="5C6380B4"/>
    <w:rsid w:val="5C66B65B"/>
    <w:rsid w:val="5C67A712"/>
    <w:rsid w:val="5C7715C7"/>
    <w:rsid w:val="5C779727"/>
    <w:rsid w:val="5C7DBF9A"/>
    <w:rsid w:val="5C7EBB44"/>
    <w:rsid w:val="5C89015F"/>
    <w:rsid w:val="5C894598"/>
    <w:rsid w:val="5C8A137A"/>
    <w:rsid w:val="5C8C6FD5"/>
    <w:rsid w:val="5C8FE16E"/>
    <w:rsid w:val="5C9284BF"/>
    <w:rsid w:val="5C940DC3"/>
    <w:rsid w:val="5C96B99F"/>
    <w:rsid w:val="5CA13F61"/>
    <w:rsid w:val="5CAD37FB"/>
    <w:rsid w:val="5CAF6D57"/>
    <w:rsid w:val="5CBB7968"/>
    <w:rsid w:val="5CBF7537"/>
    <w:rsid w:val="5CC05100"/>
    <w:rsid w:val="5CC4A655"/>
    <w:rsid w:val="5CC98822"/>
    <w:rsid w:val="5CCF5B0B"/>
    <w:rsid w:val="5CD107C9"/>
    <w:rsid w:val="5CD5D1E1"/>
    <w:rsid w:val="5CD627D9"/>
    <w:rsid w:val="5CE4B38B"/>
    <w:rsid w:val="5CECD0CF"/>
    <w:rsid w:val="5CF2CEBD"/>
    <w:rsid w:val="5CF3271D"/>
    <w:rsid w:val="5CF80E36"/>
    <w:rsid w:val="5CFC719F"/>
    <w:rsid w:val="5CFF730E"/>
    <w:rsid w:val="5D02F7C4"/>
    <w:rsid w:val="5D051A7C"/>
    <w:rsid w:val="5D05C8B9"/>
    <w:rsid w:val="5D0DD838"/>
    <w:rsid w:val="5D0F58A1"/>
    <w:rsid w:val="5D1ABD1C"/>
    <w:rsid w:val="5D287B8A"/>
    <w:rsid w:val="5D29AE9B"/>
    <w:rsid w:val="5D2C03CB"/>
    <w:rsid w:val="5D2D8EA1"/>
    <w:rsid w:val="5D2F2F2C"/>
    <w:rsid w:val="5D2F44A4"/>
    <w:rsid w:val="5D300D80"/>
    <w:rsid w:val="5D3616FD"/>
    <w:rsid w:val="5D3650ED"/>
    <w:rsid w:val="5D3E06E3"/>
    <w:rsid w:val="5D4A6C6D"/>
    <w:rsid w:val="5D4C79CB"/>
    <w:rsid w:val="5D4E30C3"/>
    <w:rsid w:val="5D4F6C92"/>
    <w:rsid w:val="5D5D49AC"/>
    <w:rsid w:val="5D5F18FF"/>
    <w:rsid w:val="5D5FFE85"/>
    <w:rsid w:val="5D6DC825"/>
    <w:rsid w:val="5D7D78BE"/>
    <w:rsid w:val="5D7D955B"/>
    <w:rsid w:val="5D809DAD"/>
    <w:rsid w:val="5D824141"/>
    <w:rsid w:val="5D88820F"/>
    <w:rsid w:val="5D8887F0"/>
    <w:rsid w:val="5D942618"/>
    <w:rsid w:val="5D957503"/>
    <w:rsid w:val="5D9E83BF"/>
    <w:rsid w:val="5D9F36B8"/>
    <w:rsid w:val="5DA952DF"/>
    <w:rsid w:val="5DC0EF5A"/>
    <w:rsid w:val="5DC1ACA0"/>
    <w:rsid w:val="5DC4E415"/>
    <w:rsid w:val="5DC9C069"/>
    <w:rsid w:val="5DCBF996"/>
    <w:rsid w:val="5DCFF777"/>
    <w:rsid w:val="5DD11180"/>
    <w:rsid w:val="5DD30A5D"/>
    <w:rsid w:val="5DD38E92"/>
    <w:rsid w:val="5DD3B464"/>
    <w:rsid w:val="5DDB2B7A"/>
    <w:rsid w:val="5DDEC265"/>
    <w:rsid w:val="5DDFB172"/>
    <w:rsid w:val="5DE001CF"/>
    <w:rsid w:val="5DE0EA30"/>
    <w:rsid w:val="5DED3090"/>
    <w:rsid w:val="5DF2625E"/>
    <w:rsid w:val="5DF4FFC4"/>
    <w:rsid w:val="5DF65489"/>
    <w:rsid w:val="5E0783AD"/>
    <w:rsid w:val="5E086127"/>
    <w:rsid w:val="5E10ADC1"/>
    <w:rsid w:val="5E1B4639"/>
    <w:rsid w:val="5E24004C"/>
    <w:rsid w:val="5E27221C"/>
    <w:rsid w:val="5E2BB1CF"/>
    <w:rsid w:val="5E2FF17F"/>
    <w:rsid w:val="5E30AE1B"/>
    <w:rsid w:val="5E3D30A0"/>
    <w:rsid w:val="5E429A37"/>
    <w:rsid w:val="5E44180E"/>
    <w:rsid w:val="5E4D00B1"/>
    <w:rsid w:val="5E5653DA"/>
    <w:rsid w:val="5E6D828D"/>
    <w:rsid w:val="5E707C47"/>
    <w:rsid w:val="5E7DB0AE"/>
    <w:rsid w:val="5E8083EC"/>
    <w:rsid w:val="5E80C2E6"/>
    <w:rsid w:val="5E895E27"/>
    <w:rsid w:val="5E8A67AE"/>
    <w:rsid w:val="5E8E8404"/>
    <w:rsid w:val="5E9464E8"/>
    <w:rsid w:val="5E98860B"/>
    <w:rsid w:val="5E9A8636"/>
    <w:rsid w:val="5E9BB5EC"/>
    <w:rsid w:val="5E9F37DB"/>
    <w:rsid w:val="5EA0C5E4"/>
    <w:rsid w:val="5EA86ED4"/>
    <w:rsid w:val="5EB3E741"/>
    <w:rsid w:val="5EB6B21F"/>
    <w:rsid w:val="5EC06EE1"/>
    <w:rsid w:val="5EC073C9"/>
    <w:rsid w:val="5EC2A8C6"/>
    <w:rsid w:val="5EC399FA"/>
    <w:rsid w:val="5ECAFF8D"/>
    <w:rsid w:val="5ECB3256"/>
    <w:rsid w:val="5ED384CD"/>
    <w:rsid w:val="5EDF6554"/>
    <w:rsid w:val="5EE3C119"/>
    <w:rsid w:val="5EE5918C"/>
    <w:rsid w:val="5EE885FF"/>
    <w:rsid w:val="5EF30F90"/>
    <w:rsid w:val="5EF9CD61"/>
    <w:rsid w:val="5F038AD8"/>
    <w:rsid w:val="5F03A71E"/>
    <w:rsid w:val="5F10E62E"/>
    <w:rsid w:val="5F19C3F8"/>
    <w:rsid w:val="5F1F4F47"/>
    <w:rsid w:val="5F21B39E"/>
    <w:rsid w:val="5F26E3DA"/>
    <w:rsid w:val="5F2B2153"/>
    <w:rsid w:val="5F2BF758"/>
    <w:rsid w:val="5F2D0836"/>
    <w:rsid w:val="5F2E6DE9"/>
    <w:rsid w:val="5F3A0E13"/>
    <w:rsid w:val="5F3E35B8"/>
    <w:rsid w:val="5F47FFAA"/>
    <w:rsid w:val="5F4D5746"/>
    <w:rsid w:val="5F500B68"/>
    <w:rsid w:val="5F66A879"/>
    <w:rsid w:val="5F66CA65"/>
    <w:rsid w:val="5F6AAFCE"/>
    <w:rsid w:val="5F73B6CE"/>
    <w:rsid w:val="5F7BC99F"/>
    <w:rsid w:val="5F7CEDE4"/>
    <w:rsid w:val="5F874D22"/>
    <w:rsid w:val="5F973C8B"/>
    <w:rsid w:val="5F9A0412"/>
    <w:rsid w:val="5FB1572F"/>
    <w:rsid w:val="5FB62466"/>
    <w:rsid w:val="5FC4EB8A"/>
    <w:rsid w:val="5FC4FACD"/>
    <w:rsid w:val="5FCDE5BC"/>
    <w:rsid w:val="5FE3C43E"/>
    <w:rsid w:val="5FE52513"/>
    <w:rsid w:val="5FE8E234"/>
    <w:rsid w:val="5FEE1E31"/>
    <w:rsid w:val="5FF0ADFE"/>
    <w:rsid w:val="5FFE4146"/>
    <w:rsid w:val="600058B2"/>
    <w:rsid w:val="6003DEE0"/>
    <w:rsid w:val="6011BFF6"/>
    <w:rsid w:val="60134EA1"/>
    <w:rsid w:val="60157DD3"/>
    <w:rsid w:val="60168B93"/>
    <w:rsid w:val="601E9680"/>
    <w:rsid w:val="6021F303"/>
    <w:rsid w:val="60260E01"/>
    <w:rsid w:val="6030B38F"/>
    <w:rsid w:val="60347DEE"/>
    <w:rsid w:val="6036D018"/>
    <w:rsid w:val="60375DF3"/>
    <w:rsid w:val="603F1EFB"/>
    <w:rsid w:val="60414DE3"/>
    <w:rsid w:val="6047F1CB"/>
    <w:rsid w:val="604F13E3"/>
    <w:rsid w:val="605912C3"/>
    <w:rsid w:val="6059BD46"/>
    <w:rsid w:val="605B9C97"/>
    <w:rsid w:val="605BDEDC"/>
    <w:rsid w:val="60656461"/>
    <w:rsid w:val="606C789D"/>
    <w:rsid w:val="6077C679"/>
    <w:rsid w:val="6079D702"/>
    <w:rsid w:val="60817E84"/>
    <w:rsid w:val="608475D5"/>
    <w:rsid w:val="6085FB0A"/>
    <w:rsid w:val="608CA5A6"/>
    <w:rsid w:val="609525F1"/>
    <w:rsid w:val="60A2D7EF"/>
    <w:rsid w:val="60A4751F"/>
    <w:rsid w:val="60A494A5"/>
    <w:rsid w:val="60A4C230"/>
    <w:rsid w:val="60A6CC97"/>
    <w:rsid w:val="60A8D92A"/>
    <w:rsid w:val="60AD9C21"/>
    <w:rsid w:val="60ADF5C6"/>
    <w:rsid w:val="60B4B521"/>
    <w:rsid w:val="60BA44C1"/>
    <w:rsid w:val="60BAD23B"/>
    <w:rsid w:val="60C0A6C5"/>
    <w:rsid w:val="60C660B1"/>
    <w:rsid w:val="60D0334D"/>
    <w:rsid w:val="60D0B801"/>
    <w:rsid w:val="60D2E386"/>
    <w:rsid w:val="60D536AA"/>
    <w:rsid w:val="60D5DE74"/>
    <w:rsid w:val="60D9A288"/>
    <w:rsid w:val="60DAC086"/>
    <w:rsid w:val="60DF2DCD"/>
    <w:rsid w:val="60DFD63A"/>
    <w:rsid w:val="60E470E2"/>
    <w:rsid w:val="60F0EB45"/>
    <w:rsid w:val="60F509E9"/>
    <w:rsid w:val="60F59AB2"/>
    <w:rsid w:val="6103C274"/>
    <w:rsid w:val="61058520"/>
    <w:rsid w:val="6108C37F"/>
    <w:rsid w:val="6110C5FE"/>
    <w:rsid w:val="6116BCF0"/>
    <w:rsid w:val="61174299"/>
    <w:rsid w:val="6118D4A5"/>
    <w:rsid w:val="611A32BF"/>
    <w:rsid w:val="6126D049"/>
    <w:rsid w:val="61296F5B"/>
    <w:rsid w:val="612C8C02"/>
    <w:rsid w:val="61303517"/>
    <w:rsid w:val="6131AE63"/>
    <w:rsid w:val="61369731"/>
    <w:rsid w:val="615BA10E"/>
    <w:rsid w:val="61688F47"/>
    <w:rsid w:val="6168E1D9"/>
    <w:rsid w:val="616F6A5E"/>
    <w:rsid w:val="6171ABDA"/>
    <w:rsid w:val="617E7231"/>
    <w:rsid w:val="6183E74A"/>
    <w:rsid w:val="61847F60"/>
    <w:rsid w:val="6186D0C4"/>
    <w:rsid w:val="618AE7F1"/>
    <w:rsid w:val="618D0273"/>
    <w:rsid w:val="61939563"/>
    <w:rsid w:val="619D8751"/>
    <w:rsid w:val="61A6B6DA"/>
    <w:rsid w:val="61AA65E8"/>
    <w:rsid w:val="61AF1704"/>
    <w:rsid w:val="61B28E4A"/>
    <w:rsid w:val="61BC6110"/>
    <w:rsid w:val="61D5FF23"/>
    <w:rsid w:val="61DF5A79"/>
    <w:rsid w:val="61E4CE48"/>
    <w:rsid w:val="61E9B8E1"/>
    <w:rsid w:val="61F043BE"/>
    <w:rsid w:val="61F34A95"/>
    <w:rsid w:val="61F67DDE"/>
    <w:rsid w:val="61F70DD6"/>
    <w:rsid w:val="61F7597D"/>
    <w:rsid w:val="61FCA6E2"/>
    <w:rsid w:val="6200C0C7"/>
    <w:rsid w:val="62055C12"/>
    <w:rsid w:val="6208364A"/>
    <w:rsid w:val="620ED727"/>
    <w:rsid w:val="6210A78B"/>
    <w:rsid w:val="621158BE"/>
    <w:rsid w:val="621D92E9"/>
    <w:rsid w:val="622280DB"/>
    <w:rsid w:val="62273230"/>
    <w:rsid w:val="622BDD85"/>
    <w:rsid w:val="62389639"/>
    <w:rsid w:val="62427733"/>
    <w:rsid w:val="624D659D"/>
    <w:rsid w:val="62597A09"/>
    <w:rsid w:val="62635BF9"/>
    <w:rsid w:val="62646894"/>
    <w:rsid w:val="6269C5D1"/>
    <w:rsid w:val="626B4325"/>
    <w:rsid w:val="626B73D5"/>
    <w:rsid w:val="62768F6C"/>
    <w:rsid w:val="627BD0A9"/>
    <w:rsid w:val="627CB2A0"/>
    <w:rsid w:val="627F0158"/>
    <w:rsid w:val="628CBBA6"/>
    <w:rsid w:val="628DDFFE"/>
    <w:rsid w:val="628F0A85"/>
    <w:rsid w:val="629F4373"/>
    <w:rsid w:val="629F9F90"/>
    <w:rsid w:val="62A2E644"/>
    <w:rsid w:val="62A8A4F6"/>
    <w:rsid w:val="62AA755E"/>
    <w:rsid w:val="62AF2DE8"/>
    <w:rsid w:val="62B3B09E"/>
    <w:rsid w:val="62B42F14"/>
    <w:rsid w:val="62B94386"/>
    <w:rsid w:val="62BC0777"/>
    <w:rsid w:val="62C5050A"/>
    <w:rsid w:val="62C85B45"/>
    <w:rsid w:val="62CA2D9D"/>
    <w:rsid w:val="62CBCDE4"/>
    <w:rsid w:val="62CD422E"/>
    <w:rsid w:val="62D43902"/>
    <w:rsid w:val="62DEB707"/>
    <w:rsid w:val="62E50ED6"/>
    <w:rsid w:val="62E9010D"/>
    <w:rsid w:val="62E960FA"/>
    <w:rsid w:val="62EA4744"/>
    <w:rsid w:val="62EC93A2"/>
    <w:rsid w:val="62F6BAB0"/>
    <w:rsid w:val="62F96AC4"/>
    <w:rsid w:val="62FACCD4"/>
    <w:rsid w:val="630472BE"/>
    <w:rsid w:val="63051189"/>
    <w:rsid w:val="63054501"/>
    <w:rsid w:val="63098812"/>
    <w:rsid w:val="630C750F"/>
    <w:rsid w:val="630D7919"/>
    <w:rsid w:val="63118DE0"/>
    <w:rsid w:val="6314A06F"/>
    <w:rsid w:val="631A2C45"/>
    <w:rsid w:val="631D2A2A"/>
    <w:rsid w:val="63221111"/>
    <w:rsid w:val="6322585D"/>
    <w:rsid w:val="6322D7ED"/>
    <w:rsid w:val="632D5109"/>
    <w:rsid w:val="6334E142"/>
    <w:rsid w:val="63384507"/>
    <w:rsid w:val="633A6BF8"/>
    <w:rsid w:val="633AA1AF"/>
    <w:rsid w:val="6340D3A1"/>
    <w:rsid w:val="634774FD"/>
    <w:rsid w:val="635007A2"/>
    <w:rsid w:val="6354C7D8"/>
    <w:rsid w:val="6356A981"/>
    <w:rsid w:val="63654B56"/>
    <w:rsid w:val="6368DC9D"/>
    <w:rsid w:val="636D7382"/>
    <w:rsid w:val="637AAB39"/>
    <w:rsid w:val="637B71AD"/>
    <w:rsid w:val="637EBC30"/>
    <w:rsid w:val="63826AC9"/>
    <w:rsid w:val="638366DF"/>
    <w:rsid w:val="63881404"/>
    <w:rsid w:val="6390CFCC"/>
    <w:rsid w:val="6394D349"/>
    <w:rsid w:val="63974F45"/>
    <w:rsid w:val="6398CF04"/>
    <w:rsid w:val="63A4853F"/>
    <w:rsid w:val="63A6E8EA"/>
    <w:rsid w:val="63A7905F"/>
    <w:rsid w:val="63AFBF69"/>
    <w:rsid w:val="63B2AAA1"/>
    <w:rsid w:val="63B5C2D6"/>
    <w:rsid w:val="63BEAE16"/>
    <w:rsid w:val="63C1F185"/>
    <w:rsid w:val="63C2B0B3"/>
    <w:rsid w:val="63C59E15"/>
    <w:rsid w:val="63C7580B"/>
    <w:rsid w:val="63D623B8"/>
    <w:rsid w:val="63DC03A9"/>
    <w:rsid w:val="63E1E3C8"/>
    <w:rsid w:val="63E60E24"/>
    <w:rsid w:val="63E9EB20"/>
    <w:rsid w:val="63EA2D9F"/>
    <w:rsid w:val="63ED7D39"/>
    <w:rsid w:val="63EF6232"/>
    <w:rsid w:val="63EFF917"/>
    <w:rsid w:val="63F09313"/>
    <w:rsid w:val="63F76FF1"/>
    <w:rsid w:val="63F79B0C"/>
    <w:rsid w:val="63FF96C2"/>
    <w:rsid w:val="6402024B"/>
    <w:rsid w:val="64026754"/>
    <w:rsid w:val="64071A73"/>
    <w:rsid w:val="64108357"/>
    <w:rsid w:val="64174705"/>
    <w:rsid w:val="6427185E"/>
    <w:rsid w:val="6432B370"/>
    <w:rsid w:val="6437056E"/>
    <w:rsid w:val="643D639C"/>
    <w:rsid w:val="64405999"/>
    <w:rsid w:val="6443DB6F"/>
    <w:rsid w:val="644B54DB"/>
    <w:rsid w:val="644F70BA"/>
    <w:rsid w:val="6462146B"/>
    <w:rsid w:val="6463831B"/>
    <w:rsid w:val="64696AF3"/>
    <w:rsid w:val="646AE465"/>
    <w:rsid w:val="646BF3E6"/>
    <w:rsid w:val="646D9131"/>
    <w:rsid w:val="64700963"/>
    <w:rsid w:val="647BDAC4"/>
    <w:rsid w:val="648E684D"/>
    <w:rsid w:val="649349C7"/>
    <w:rsid w:val="6495E729"/>
    <w:rsid w:val="64966A2D"/>
    <w:rsid w:val="64A37D82"/>
    <w:rsid w:val="64A58C8F"/>
    <w:rsid w:val="64A85C10"/>
    <w:rsid w:val="64B0B1C5"/>
    <w:rsid w:val="64B2682F"/>
    <w:rsid w:val="64B2785E"/>
    <w:rsid w:val="64B3E824"/>
    <w:rsid w:val="64BB3A37"/>
    <w:rsid w:val="64BBF549"/>
    <w:rsid w:val="64BFA3EF"/>
    <w:rsid w:val="64C66B35"/>
    <w:rsid w:val="64C80D62"/>
    <w:rsid w:val="64CD3079"/>
    <w:rsid w:val="64CE608D"/>
    <w:rsid w:val="64D3D185"/>
    <w:rsid w:val="64DF3B4D"/>
    <w:rsid w:val="64E05EC9"/>
    <w:rsid w:val="64E83141"/>
    <w:rsid w:val="64ED8816"/>
    <w:rsid w:val="64F80814"/>
    <w:rsid w:val="65010891"/>
    <w:rsid w:val="6502A883"/>
    <w:rsid w:val="6506C265"/>
    <w:rsid w:val="650DEB95"/>
    <w:rsid w:val="65186C9C"/>
    <w:rsid w:val="6529F54A"/>
    <w:rsid w:val="652C7EBE"/>
    <w:rsid w:val="652DB667"/>
    <w:rsid w:val="65322355"/>
    <w:rsid w:val="653BAAB3"/>
    <w:rsid w:val="6549A0FE"/>
    <w:rsid w:val="6551C3E2"/>
    <w:rsid w:val="655B99E1"/>
    <w:rsid w:val="656C0E9D"/>
    <w:rsid w:val="6577472D"/>
    <w:rsid w:val="65852307"/>
    <w:rsid w:val="6585B1AC"/>
    <w:rsid w:val="65934052"/>
    <w:rsid w:val="659534FC"/>
    <w:rsid w:val="65954409"/>
    <w:rsid w:val="659E5CAB"/>
    <w:rsid w:val="65A04C61"/>
    <w:rsid w:val="65A37D23"/>
    <w:rsid w:val="65A46D14"/>
    <w:rsid w:val="65B13D1D"/>
    <w:rsid w:val="65BBD98F"/>
    <w:rsid w:val="65C2BBCE"/>
    <w:rsid w:val="65C977FE"/>
    <w:rsid w:val="65D67C10"/>
    <w:rsid w:val="65DA4CAC"/>
    <w:rsid w:val="65E507CC"/>
    <w:rsid w:val="65E57E9F"/>
    <w:rsid w:val="65E728A0"/>
    <w:rsid w:val="65E7B1F0"/>
    <w:rsid w:val="65E87E28"/>
    <w:rsid w:val="65F0E0F0"/>
    <w:rsid w:val="65F5E9DA"/>
    <w:rsid w:val="65F6021A"/>
    <w:rsid w:val="6605A539"/>
    <w:rsid w:val="660C69B5"/>
    <w:rsid w:val="661EF2F9"/>
    <w:rsid w:val="66232BCC"/>
    <w:rsid w:val="662E5B72"/>
    <w:rsid w:val="66399732"/>
    <w:rsid w:val="663E9525"/>
    <w:rsid w:val="6643D90A"/>
    <w:rsid w:val="664A5AA2"/>
    <w:rsid w:val="664DAACF"/>
    <w:rsid w:val="664DD913"/>
    <w:rsid w:val="664E208B"/>
    <w:rsid w:val="6650A351"/>
    <w:rsid w:val="6653D0F4"/>
    <w:rsid w:val="66578179"/>
    <w:rsid w:val="6659545A"/>
    <w:rsid w:val="6659AF32"/>
    <w:rsid w:val="665B2352"/>
    <w:rsid w:val="665EEE74"/>
    <w:rsid w:val="665F4A0C"/>
    <w:rsid w:val="665FF06E"/>
    <w:rsid w:val="6661FCE6"/>
    <w:rsid w:val="66647559"/>
    <w:rsid w:val="666E2857"/>
    <w:rsid w:val="66761235"/>
    <w:rsid w:val="667CF691"/>
    <w:rsid w:val="6686C465"/>
    <w:rsid w:val="668CB570"/>
    <w:rsid w:val="668E12DF"/>
    <w:rsid w:val="668F07AE"/>
    <w:rsid w:val="668F2001"/>
    <w:rsid w:val="66943D80"/>
    <w:rsid w:val="669A70F1"/>
    <w:rsid w:val="669EBBFB"/>
    <w:rsid w:val="66A21082"/>
    <w:rsid w:val="66A33911"/>
    <w:rsid w:val="66A9B8FE"/>
    <w:rsid w:val="66AAE8EE"/>
    <w:rsid w:val="66ABB7D5"/>
    <w:rsid w:val="66AD58CE"/>
    <w:rsid w:val="66AE5814"/>
    <w:rsid w:val="66AFF8A8"/>
    <w:rsid w:val="66B067FC"/>
    <w:rsid w:val="66B89CF1"/>
    <w:rsid w:val="66BBA152"/>
    <w:rsid w:val="66BEED42"/>
    <w:rsid w:val="66BFBC8E"/>
    <w:rsid w:val="66C2A82C"/>
    <w:rsid w:val="66C4648C"/>
    <w:rsid w:val="66C5C5AB"/>
    <w:rsid w:val="66D4C78A"/>
    <w:rsid w:val="66D76F67"/>
    <w:rsid w:val="66E417E2"/>
    <w:rsid w:val="66E7D524"/>
    <w:rsid w:val="66ED2111"/>
    <w:rsid w:val="66F313FF"/>
    <w:rsid w:val="66F64ED8"/>
    <w:rsid w:val="66F89A83"/>
    <w:rsid w:val="66FF3C39"/>
    <w:rsid w:val="670158E8"/>
    <w:rsid w:val="670221D7"/>
    <w:rsid w:val="6706E2C4"/>
    <w:rsid w:val="6707565D"/>
    <w:rsid w:val="670A3946"/>
    <w:rsid w:val="67137DC4"/>
    <w:rsid w:val="671B75A7"/>
    <w:rsid w:val="671C4CAF"/>
    <w:rsid w:val="671D374A"/>
    <w:rsid w:val="6723BC0B"/>
    <w:rsid w:val="672F8318"/>
    <w:rsid w:val="673286F6"/>
    <w:rsid w:val="673A0025"/>
    <w:rsid w:val="6744264C"/>
    <w:rsid w:val="67458411"/>
    <w:rsid w:val="67470ED4"/>
    <w:rsid w:val="674D75F1"/>
    <w:rsid w:val="67593C92"/>
    <w:rsid w:val="675A08D3"/>
    <w:rsid w:val="675ACC77"/>
    <w:rsid w:val="67629370"/>
    <w:rsid w:val="677288F8"/>
    <w:rsid w:val="67737052"/>
    <w:rsid w:val="67784A23"/>
    <w:rsid w:val="677CC395"/>
    <w:rsid w:val="677FBBF2"/>
    <w:rsid w:val="6789E511"/>
    <w:rsid w:val="6791BADE"/>
    <w:rsid w:val="679987F4"/>
    <w:rsid w:val="679B1508"/>
    <w:rsid w:val="679E34FD"/>
    <w:rsid w:val="679E91A7"/>
    <w:rsid w:val="679F8551"/>
    <w:rsid w:val="67AF9C10"/>
    <w:rsid w:val="67B2D125"/>
    <w:rsid w:val="67B98DC5"/>
    <w:rsid w:val="67B9D0D7"/>
    <w:rsid w:val="67BEB278"/>
    <w:rsid w:val="67C82DEE"/>
    <w:rsid w:val="67CD4814"/>
    <w:rsid w:val="67D5D75B"/>
    <w:rsid w:val="67D5F9D1"/>
    <w:rsid w:val="67DA1DE3"/>
    <w:rsid w:val="67DCC4CD"/>
    <w:rsid w:val="67DFFCD2"/>
    <w:rsid w:val="67E00334"/>
    <w:rsid w:val="67E3FA16"/>
    <w:rsid w:val="67EA48A3"/>
    <w:rsid w:val="67EC73B2"/>
    <w:rsid w:val="67EF2DD7"/>
    <w:rsid w:val="67F168B0"/>
    <w:rsid w:val="67F3AACF"/>
    <w:rsid w:val="67F41A57"/>
    <w:rsid w:val="67F66197"/>
    <w:rsid w:val="67F8B829"/>
    <w:rsid w:val="67FE79FD"/>
    <w:rsid w:val="67FEE8FE"/>
    <w:rsid w:val="68000E0D"/>
    <w:rsid w:val="680C28DE"/>
    <w:rsid w:val="680CC8D5"/>
    <w:rsid w:val="680EA7F0"/>
    <w:rsid w:val="680EBE18"/>
    <w:rsid w:val="68131D9D"/>
    <w:rsid w:val="6813EF0F"/>
    <w:rsid w:val="6816AEBC"/>
    <w:rsid w:val="681A74B0"/>
    <w:rsid w:val="68228368"/>
    <w:rsid w:val="683034C8"/>
    <w:rsid w:val="68389A66"/>
    <w:rsid w:val="683C4A67"/>
    <w:rsid w:val="683F8B56"/>
    <w:rsid w:val="684C5B25"/>
    <w:rsid w:val="684CE174"/>
    <w:rsid w:val="684D9269"/>
    <w:rsid w:val="685712A6"/>
    <w:rsid w:val="685D264C"/>
    <w:rsid w:val="68686E98"/>
    <w:rsid w:val="6874340E"/>
    <w:rsid w:val="68763FE8"/>
    <w:rsid w:val="687798D3"/>
    <w:rsid w:val="687B53DD"/>
    <w:rsid w:val="687E606A"/>
    <w:rsid w:val="68852D66"/>
    <w:rsid w:val="688E4EBA"/>
    <w:rsid w:val="688EAA44"/>
    <w:rsid w:val="68936929"/>
    <w:rsid w:val="689614B9"/>
    <w:rsid w:val="68966867"/>
    <w:rsid w:val="6897B779"/>
    <w:rsid w:val="6897BF55"/>
    <w:rsid w:val="68A60519"/>
    <w:rsid w:val="68A8C492"/>
    <w:rsid w:val="68AD4D0D"/>
    <w:rsid w:val="68AEF0C9"/>
    <w:rsid w:val="68B156CF"/>
    <w:rsid w:val="68B4D643"/>
    <w:rsid w:val="68B58E64"/>
    <w:rsid w:val="68B598FC"/>
    <w:rsid w:val="68B611C4"/>
    <w:rsid w:val="68BDE55F"/>
    <w:rsid w:val="68C36E8A"/>
    <w:rsid w:val="68C3C187"/>
    <w:rsid w:val="68C6C59A"/>
    <w:rsid w:val="68CB391D"/>
    <w:rsid w:val="68CFA467"/>
    <w:rsid w:val="68D065C5"/>
    <w:rsid w:val="68E1C7C6"/>
    <w:rsid w:val="68E73AF4"/>
    <w:rsid w:val="68EA28A5"/>
    <w:rsid w:val="68EB3707"/>
    <w:rsid w:val="68F6463F"/>
    <w:rsid w:val="68F95A65"/>
    <w:rsid w:val="68FABF18"/>
    <w:rsid w:val="68FE6ED4"/>
    <w:rsid w:val="690E1CD2"/>
    <w:rsid w:val="691D1F61"/>
    <w:rsid w:val="691FF950"/>
    <w:rsid w:val="6932377A"/>
    <w:rsid w:val="69373443"/>
    <w:rsid w:val="693ABBD7"/>
    <w:rsid w:val="693D1231"/>
    <w:rsid w:val="6941EF5A"/>
    <w:rsid w:val="6945A4D0"/>
    <w:rsid w:val="694D7C94"/>
    <w:rsid w:val="694DAAE0"/>
    <w:rsid w:val="695B69BE"/>
    <w:rsid w:val="6969A6F7"/>
    <w:rsid w:val="69706EB0"/>
    <w:rsid w:val="69712C00"/>
    <w:rsid w:val="697A337B"/>
    <w:rsid w:val="697DAB93"/>
    <w:rsid w:val="69884413"/>
    <w:rsid w:val="69914FF4"/>
    <w:rsid w:val="6997565A"/>
    <w:rsid w:val="69999DA8"/>
    <w:rsid w:val="699C4F70"/>
    <w:rsid w:val="69B0843F"/>
    <w:rsid w:val="69B1BBF2"/>
    <w:rsid w:val="69BEA407"/>
    <w:rsid w:val="69C4B016"/>
    <w:rsid w:val="69C4F08B"/>
    <w:rsid w:val="69D30917"/>
    <w:rsid w:val="69D38561"/>
    <w:rsid w:val="69D578C0"/>
    <w:rsid w:val="69D87603"/>
    <w:rsid w:val="69D994C6"/>
    <w:rsid w:val="69DEB206"/>
    <w:rsid w:val="69E732BA"/>
    <w:rsid w:val="69E87E3E"/>
    <w:rsid w:val="69E9C065"/>
    <w:rsid w:val="69F3440D"/>
    <w:rsid w:val="69F452B3"/>
    <w:rsid w:val="69FC3597"/>
    <w:rsid w:val="69FF44CF"/>
    <w:rsid w:val="6A058F6E"/>
    <w:rsid w:val="6A0A7DCD"/>
    <w:rsid w:val="6A0B4840"/>
    <w:rsid w:val="6A0FED4C"/>
    <w:rsid w:val="6A1BC93E"/>
    <w:rsid w:val="6A20C936"/>
    <w:rsid w:val="6A2EC604"/>
    <w:rsid w:val="6A3273C7"/>
    <w:rsid w:val="6A37DFC6"/>
    <w:rsid w:val="6A37FEDA"/>
    <w:rsid w:val="6A3A7A33"/>
    <w:rsid w:val="6A3F2164"/>
    <w:rsid w:val="6A40A71F"/>
    <w:rsid w:val="6A43720D"/>
    <w:rsid w:val="6A470B5A"/>
    <w:rsid w:val="6A4AA488"/>
    <w:rsid w:val="6A4CBBC8"/>
    <w:rsid w:val="6A4EC9DE"/>
    <w:rsid w:val="6A52D89B"/>
    <w:rsid w:val="6A5390F5"/>
    <w:rsid w:val="6A5E31C4"/>
    <w:rsid w:val="6A60BDB0"/>
    <w:rsid w:val="6A62E45A"/>
    <w:rsid w:val="6A6EC058"/>
    <w:rsid w:val="6A73F8BD"/>
    <w:rsid w:val="6A7C1A24"/>
    <w:rsid w:val="6A7D0A27"/>
    <w:rsid w:val="6A80AA15"/>
    <w:rsid w:val="6A84779B"/>
    <w:rsid w:val="6A931A78"/>
    <w:rsid w:val="6A982450"/>
    <w:rsid w:val="6AA48167"/>
    <w:rsid w:val="6AAC380D"/>
    <w:rsid w:val="6AAC3C3A"/>
    <w:rsid w:val="6AB5F202"/>
    <w:rsid w:val="6AC0A65F"/>
    <w:rsid w:val="6ACCD8DC"/>
    <w:rsid w:val="6ACFDA78"/>
    <w:rsid w:val="6AD7E1EE"/>
    <w:rsid w:val="6AD9626B"/>
    <w:rsid w:val="6ADA0F0D"/>
    <w:rsid w:val="6ADEF1EC"/>
    <w:rsid w:val="6ADF6BA6"/>
    <w:rsid w:val="6AE31C80"/>
    <w:rsid w:val="6AEBE21A"/>
    <w:rsid w:val="6AEEE340"/>
    <w:rsid w:val="6AF19771"/>
    <w:rsid w:val="6AFFFCD3"/>
    <w:rsid w:val="6B00F90E"/>
    <w:rsid w:val="6B049FE8"/>
    <w:rsid w:val="6B0C5469"/>
    <w:rsid w:val="6B0CDE11"/>
    <w:rsid w:val="6B0EBE11"/>
    <w:rsid w:val="6B11B2F1"/>
    <w:rsid w:val="6B123949"/>
    <w:rsid w:val="6B144884"/>
    <w:rsid w:val="6B1F2C34"/>
    <w:rsid w:val="6B20A043"/>
    <w:rsid w:val="6B21E965"/>
    <w:rsid w:val="6B2776D2"/>
    <w:rsid w:val="6B2A76A8"/>
    <w:rsid w:val="6B2B61A6"/>
    <w:rsid w:val="6B2C619F"/>
    <w:rsid w:val="6B35DB15"/>
    <w:rsid w:val="6B38C7AF"/>
    <w:rsid w:val="6B3B4E1C"/>
    <w:rsid w:val="6B4648B2"/>
    <w:rsid w:val="6B4DBF89"/>
    <w:rsid w:val="6B573CEE"/>
    <w:rsid w:val="6B6B5665"/>
    <w:rsid w:val="6B6BE54A"/>
    <w:rsid w:val="6B714921"/>
    <w:rsid w:val="6B78DFEA"/>
    <w:rsid w:val="6B79BE85"/>
    <w:rsid w:val="6B7C8812"/>
    <w:rsid w:val="6B8A3A14"/>
    <w:rsid w:val="6B9BE550"/>
    <w:rsid w:val="6B9DF4D6"/>
    <w:rsid w:val="6BA17475"/>
    <w:rsid w:val="6BA64E2E"/>
    <w:rsid w:val="6BAAEC37"/>
    <w:rsid w:val="6BADBE3E"/>
    <w:rsid w:val="6BAE7D75"/>
    <w:rsid w:val="6BB8A888"/>
    <w:rsid w:val="6BCF088F"/>
    <w:rsid w:val="6BD99B61"/>
    <w:rsid w:val="6BDC2535"/>
    <w:rsid w:val="6BE0CE32"/>
    <w:rsid w:val="6BE5BFE0"/>
    <w:rsid w:val="6BEB8838"/>
    <w:rsid w:val="6BF7FA12"/>
    <w:rsid w:val="6BFB01FA"/>
    <w:rsid w:val="6C2B676C"/>
    <w:rsid w:val="6C369AC0"/>
    <w:rsid w:val="6C36F7E4"/>
    <w:rsid w:val="6C3DCB34"/>
    <w:rsid w:val="6C45D962"/>
    <w:rsid w:val="6C465978"/>
    <w:rsid w:val="6C4FB21A"/>
    <w:rsid w:val="6C4FBEEF"/>
    <w:rsid w:val="6C53E74C"/>
    <w:rsid w:val="6C57112F"/>
    <w:rsid w:val="6C59D5AA"/>
    <w:rsid w:val="6C6277E8"/>
    <w:rsid w:val="6C68B0E6"/>
    <w:rsid w:val="6C6ABA9F"/>
    <w:rsid w:val="6C74CE7E"/>
    <w:rsid w:val="6C812274"/>
    <w:rsid w:val="6C84D9CE"/>
    <w:rsid w:val="6C8779F4"/>
    <w:rsid w:val="6C92239B"/>
    <w:rsid w:val="6C9E4D62"/>
    <w:rsid w:val="6CA0DCB6"/>
    <w:rsid w:val="6CA0FEF8"/>
    <w:rsid w:val="6CA5F3B0"/>
    <w:rsid w:val="6CA6AAC1"/>
    <w:rsid w:val="6CA932E5"/>
    <w:rsid w:val="6CA9B5D2"/>
    <w:rsid w:val="6CA9E84A"/>
    <w:rsid w:val="6CAA9F25"/>
    <w:rsid w:val="6CB8A958"/>
    <w:rsid w:val="6CBA6E59"/>
    <w:rsid w:val="6CBD05C2"/>
    <w:rsid w:val="6CC26BBF"/>
    <w:rsid w:val="6CD047BB"/>
    <w:rsid w:val="6CD227E1"/>
    <w:rsid w:val="6CD528B1"/>
    <w:rsid w:val="6CE61995"/>
    <w:rsid w:val="6CEB8EBB"/>
    <w:rsid w:val="6CEFBE62"/>
    <w:rsid w:val="6CEFD54E"/>
    <w:rsid w:val="6CF0208F"/>
    <w:rsid w:val="6CF183B4"/>
    <w:rsid w:val="6D02C4DB"/>
    <w:rsid w:val="6D071B50"/>
    <w:rsid w:val="6D10D841"/>
    <w:rsid w:val="6D131F09"/>
    <w:rsid w:val="6D1D1CFC"/>
    <w:rsid w:val="6D1EC70C"/>
    <w:rsid w:val="6D21C090"/>
    <w:rsid w:val="6D36408D"/>
    <w:rsid w:val="6D450431"/>
    <w:rsid w:val="6D453200"/>
    <w:rsid w:val="6D459697"/>
    <w:rsid w:val="6D53CE90"/>
    <w:rsid w:val="6D5A70E3"/>
    <w:rsid w:val="6D66DCB1"/>
    <w:rsid w:val="6D674A58"/>
    <w:rsid w:val="6D67DC16"/>
    <w:rsid w:val="6D6EA778"/>
    <w:rsid w:val="6D761034"/>
    <w:rsid w:val="6D7702CA"/>
    <w:rsid w:val="6D7A0509"/>
    <w:rsid w:val="6D7B2287"/>
    <w:rsid w:val="6D80BE30"/>
    <w:rsid w:val="6D8172F8"/>
    <w:rsid w:val="6D840EFF"/>
    <w:rsid w:val="6D871E84"/>
    <w:rsid w:val="6D896A6C"/>
    <w:rsid w:val="6D8C65DC"/>
    <w:rsid w:val="6D8F7757"/>
    <w:rsid w:val="6D93F09C"/>
    <w:rsid w:val="6D97AC12"/>
    <w:rsid w:val="6D9896E8"/>
    <w:rsid w:val="6D98D44D"/>
    <w:rsid w:val="6DAAC2F8"/>
    <w:rsid w:val="6DBCA2E5"/>
    <w:rsid w:val="6DBD406E"/>
    <w:rsid w:val="6DCABC61"/>
    <w:rsid w:val="6DD85E54"/>
    <w:rsid w:val="6DDCE58B"/>
    <w:rsid w:val="6DDFEFB0"/>
    <w:rsid w:val="6DE265DA"/>
    <w:rsid w:val="6DE67BE8"/>
    <w:rsid w:val="6DE8CC24"/>
    <w:rsid w:val="6DEA92FD"/>
    <w:rsid w:val="6DFCBD4C"/>
    <w:rsid w:val="6DFCFE5E"/>
    <w:rsid w:val="6DFECC37"/>
    <w:rsid w:val="6E0C43D1"/>
    <w:rsid w:val="6E106A1F"/>
    <w:rsid w:val="6E14484D"/>
    <w:rsid w:val="6E16065E"/>
    <w:rsid w:val="6E16321C"/>
    <w:rsid w:val="6E1EC54E"/>
    <w:rsid w:val="6E208B38"/>
    <w:rsid w:val="6E24879E"/>
    <w:rsid w:val="6E253869"/>
    <w:rsid w:val="6E279926"/>
    <w:rsid w:val="6E2A1085"/>
    <w:rsid w:val="6E2E02E2"/>
    <w:rsid w:val="6E2FF973"/>
    <w:rsid w:val="6E350E46"/>
    <w:rsid w:val="6E49D7E5"/>
    <w:rsid w:val="6E49DA0B"/>
    <w:rsid w:val="6E4B35D0"/>
    <w:rsid w:val="6E574D4F"/>
    <w:rsid w:val="6E58ACC7"/>
    <w:rsid w:val="6E59C1FD"/>
    <w:rsid w:val="6E618C39"/>
    <w:rsid w:val="6E638B19"/>
    <w:rsid w:val="6E63F035"/>
    <w:rsid w:val="6E6A483D"/>
    <w:rsid w:val="6E6BA597"/>
    <w:rsid w:val="6E6D89C5"/>
    <w:rsid w:val="6E751DE8"/>
    <w:rsid w:val="6E75CD6B"/>
    <w:rsid w:val="6E7A3762"/>
    <w:rsid w:val="6E8614D9"/>
    <w:rsid w:val="6E8FBAA2"/>
    <w:rsid w:val="6E945019"/>
    <w:rsid w:val="6E9696D5"/>
    <w:rsid w:val="6EA3F599"/>
    <w:rsid w:val="6EA5D75A"/>
    <w:rsid w:val="6EB111F8"/>
    <w:rsid w:val="6EB416DB"/>
    <w:rsid w:val="6EBCFE1C"/>
    <w:rsid w:val="6EC1B455"/>
    <w:rsid w:val="6ECBD138"/>
    <w:rsid w:val="6ECD7897"/>
    <w:rsid w:val="6ECDDAE0"/>
    <w:rsid w:val="6EDC65F1"/>
    <w:rsid w:val="6EDE8412"/>
    <w:rsid w:val="6EDED2B2"/>
    <w:rsid w:val="6EE4D577"/>
    <w:rsid w:val="6EE8EEE7"/>
    <w:rsid w:val="6EF0DA0C"/>
    <w:rsid w:val="6EFF8A14"/>
    <w:rsid w:val="6F013146"/>
    <w:rsid w:val="6F08C3EA"/>
    <w:rsid w:val="6F0D779B"/>
    <w:rsid w:val="6F0EE990"/>
    <w:rsid w:val="6F10AEC2"/>
    <w:rsid w:val="6F136690"/>
    <w:rsid w:val="6F1D4465"/>
    <w:rsid w:val="6F20BBA9"/>
    <w:rsid w:val="6F23F043"/>
    <w:rsid w:val="6F38A250"/>
    <w:rsid w:val="6F3A2298"/>
    <w:rsid w:val="6F3AB443"/>
    <w:rsid w:val="6F41162E"/>
    <w:rsid w:val="6F423471"/>
    <w:rsid w:val="6F49EAF6"/>
    <w:rsid w:val="6F4A56F8"/>
    <w:rsid w:val="6F52A2C6"/>
    <w:rsid w:val="6F53ED19"/>
    <w:rsid w:val="6F5A15C8"/>
    <w:rsid w:val="6F5A4746"/>
    <w:rsid w:val="6F5CA67F"/>
    <w:rsid w:val="6F643102"/>
    <w:rsid w:val="6F66BDAF"/>
    <w:rsid w:val="6F689BB9"/>
    <w:rsid w:val="6F6C6250"/>
    <w:rsid w:val="6F82448E"/>
    <w:rsid w:val="6F8A2517"/>
    <w:rsid w:val="6F8A4312"/>
    <w:rsid w:val="6F8AEB71"/>
    <w:rsid w:val="6F8B3676"/>
    <w:rsid w:val="6F8E314F"/>
    <w:rsid w:val="6F901EAD"/>
    <w:rsid w:val="6F917DA2"/>
    <w:rsid w:val="6F92771D"/>
    <w:rsid w:val="6F96AA35"/>
    <w:rsid w:val="6F987443"/>
    <w:rsid w:val="6F992CE5"/>
    <w:rsid w:val="6F9F4358"/>
    <w:rsid w:val="6FA94DDD"/>
    <w:rsid w:val="6FBB2729"/>
    <w:rsid w:val="6FBD0200"/>
    <w:rsid w:val="6FBE77C7"/>
    <w:rsid w:val="6FCAF472"/>
    <w:rsid w:val="6FCD9B1A"/>
    <w:rsid w:val="6FD4162D"/>
    <w:rsid w:val="6FD418FF"/>
    <w:rsid w:val="6FD487BB"/>
    <w:rsid w:val="6FDC26C0"/>
    <w:rsid w:val="6FDD8B18"/>
    <w:rsid w:val="6FDF4292"/>
    <w:rsid w:val="6FE0C975"/>
    <w:rsid w:val="6FE142DC"/>
    <w:rsid w:val="6FE69873"/>
    <w:rsid w:val="6FF3C62E"/>
    <w:rsid w:val="6FF74A46"/>
    <w:rsid w:val="6FF76702"/>
    <w:rsid w:val="6FFD01C9"/>
    <w:rsid w:val="700B73DD"/>
    <w:rsid w:val="700C42B4"/>
    <w:rsid w:val="700F0002"/>
    <w:rsid w:val="701399D1"/>
    <w:rsid w:val="701774E0"/>
    <w:rsid w:val="7017DABA"/>
    <w:rsid w:val="701FF56E"/>
    <w:rsid w:val="7023F704"/>
    <w:rsid w:val="702E8643"/>
    <w:rsid w:val="702F200A"/>
    <w:rsid w:val="70341A55"/>
    <w:rsid w:val="704A62DF"/>
    <w:rsid w:val="7063BAFF"/>
    <w:rsid w:val="7066708F"/>
    <w:rsid w:val="706D08CE"/>
    <w:rsid w:val="706D80E9"/>
    <w:rsid w:val="7072F133"/>
    <w:rsid w:val="7082DA78"/>
    <w:rsid w:val="7082E7BE"/>
    <w:rsid w:val="7085A672"/>
    <w:rsid w:val="70966D2E"/>
    <w:rsid w:val="709766B0"/>
    <w:rsid w:val="7099E43D"/>
    <w:rsid w:val="70B57589"/>
    <w:rsid w:val="70BEC2E2"/>
    <w:rsid w:val="70C1C456"/>
    <w:rsid w:val="70C1EAA7"/>
    <w:rsid w:val="70C3153E"/>
    <w:rsid w:val="70C7F39E"/>
    <w:rsid w:val="70CC3BFB"/>
    <w:rsid w:val="70CD09D8"/>
    <w:rsid w:val="70DBA157"/>
    <w:rsid w:val="70E6871A"/>
    <w:rsid w:val="70EA9A5A"/>
    <w:rsid w:val="70EFC2B6"/>
    <w:rsid w:val="70F378B6"/>
    <w:rsid w:val="70F3EFC4"/>
    <w:rsid w:val="70F82A08"/>
    <w:rsid w:val="71070725"/>
    <w:rsid w:val="71168656"/>
    <w:rsid w:val="71196E2A"/>
    <w:rsid w:val="711A8E82"/>
    <w:rsid w:val="711B2527"/>
    <w:rsid w:val="711F50F9"/>
    <w:rsid w:val="711FEC0F"/>
    <w:rsid w:val="71200BE9"/>
    <w:rsid w:val="71350175"/>
    <w:rsid w:val="713715B9"/>
    <w:rsid w:val="7140B8BB"/>
    <w:rsid w:val="7157F197"/>
    <w:rsid w:val="715B886F"/>
    <w:rsid w:val="715D8431"/>
    <w:rsid w:val="7162FA36"/>
    <w:rsid w:val="716D4DE4"/>
    <w:rsid w:val="7175A96A"/>
    <w:rsid w:val="717BB4CE"/>
    <w:rsid w:val="717EFFEF"/>
    <w:rsid w:val="7184A458"/>
    <w:rsid w:val="718AC70E"/>
    <w:rsid w:val="71911CEC"/>
    <w:rsid w:val="719483F2"/>
    <w:rsid w:val="719AA354"/>
    <w:rsid w:val="71A15F29"/>
    <w:rsid w:val="71A36B63"/>
    <w:rsid w:val="71A45703"/>
    <w:rsid w:val="71A4578E"/>
    <w:rsid w:val="71A478B5"/>
    <w:rsid w:val="71A4DB01"/>
    <w:rsid w:val="71A6F42B"/>
    <w:rsid w:val="71AE7C8C"/>
    <w:rsid w:val="71C29884"/>
    <w:rsid w:val="71C9773F"/>
    <w:rsid w:val="71D1A09F"/>
    <w:rsid w:val="71D2CF1F"/>
    <w:rsid w:val="71DFCAF3"/>
    <w:rsid w:val="71E36B89"/>
    <w:rsid w:val="71FA18E6"/>
    <w:rsid w:val="71FC9B4B"/>
    <w:rsid w:val="71FDAFF0"/>
    <w:rsid w:val="72011F6D"/>
    <w:rsid w:val="720B7EDA"/>
    <w:rsid w:val="720F7A8A"/>
    <w:rsid w:val="720FC2A3"/>
    <w:rsid w:val="72166C4E"/>
    <w:rsid w:val="721AE6B6"/>
    <w:rsid w:val="7223CD3D"/>
    <w:rsid w:val="72289F60"/>
    <w:rsid w:val="7240798B"/>
    <w:rsid w:val="7247136C"/>
    <w:rsid w:val="725214B4"/>
    <w:rsid w:val="7253C64F"/>
    <w:rsid w:val="72554484"/>
    <w:rsid w:val="7255ED68"/>
    <w:rsid w:val="7259DCB1"/>
    <w:rsid w:val="726539A6"/>
    <w:rsid w:val="7271C35A"/>
    <w:rsid w:val="72734FD6"/>
    <w:rsid w:val="72750D71"/>
    <w:rsid w:val="727E18FD"/>
    <w:rsid w:val="727F681F"/>
    <w:rsid w:val="728360D6"/>
    <w:rsid w:val="72882F30"/>
    <w:rsid w:val="7288E811"/>
    <w:rsid w:val="728C4C8C"/>
    <w:rsid w:val="72954A7E"/>
    <w:rsid w:val="729FE2CE"/>
    <w:rsid w:val="72A27102"/>
    <w:rsid w:val="72A603F8"/>
    <w:rsid w:val="72A9A5A3"/>
    <w:rsid w:val="72AAD94A"/>
    <w:rsid w:val="72ABA279"/>
    <w:rsid w:val="72B652D0"/>
    <w:rsid w:val="72C13021"/>
    <w:rsid w:val="72C401A7"/>
    <w:rsid w:val="72C669C5"/>
    <w:rsid w:val="72CB8F7C"/>
    <w:rsid w:val="72D23E04"/>
    <w:rsid w:val="72D79DEE"/>
    <w:rsid w:val="72DB4137"/>
    <w:rsid w:val="72DDD985"/>
    <w:rsid w:val="72DDFC20"/>
    <w:rsid w:val="72DE4626"/>
    <w:rsid w:val="72E181C8"/>
    <w:rsid w:val="72E2FAA0"/>
    <w:rsid w:val="72E3510C"/>
    <w:rsid w:val="72E912D8"/>
    <w:rsid w:val="72EA3703"/>
    <w:rsid w:val="72F292AA"/>
    <w:rsid w:val="72FB20D7"/>
    <w:rsid w:val="73089200"/>
    <w:rsid w:val="730991E0"/>
    <w:rsid w:val="730998A1"/>
    <w:rsid w:val="731BA015"/>
    <w:rsid w:val="73205351"/>
    <w:rsid w:val="73252948"/>
    <w:rsid w:val="73253ACC"/>
    <w:rsid w:val="73258B78"/>
    <w:rsid w:val="7329D168"/>
    <w:rsid w:val="732B9827"/>
    <w:rsid w:val="732CC472"/>
    <w:rsid w:val="732D374D"/>
    <w:rsid w:val="7334A28B"/>
    <w:rsid w:val="733A611E"/>
    <w:rsid w:val="733F433E"/>
    <w:rsid w:val="734207F7"/>
    <w:rsid w:val="735548CB"/>
    <w:rsid w:val="735C1287"/>
    <w:rsid w:val="735CDD38"/>
    <w:rsid w:val="736D3261"/>
    <w:rsid w:val="7375FE7A"/>
    <w:rsid w:val="73793719"/>
    <w:rsid w:val="737BC013"/>
    <w:rsid w:val="737D6CA2"/>
    <w:rsid w:val="737E31E5"/>
    <w:rsid w:val="73800F42"/>
    <w:rsid w:val="7386EAFB"/>
    <w:rsid w:val="7386F43B"/>
    <w:rsid w:val="738BD1A9"/>
    <w:rsid w:val="738BD6C8"/>
    <w:rsid w:val="738E2750"/>
    <w:rsid w:val="739657ED"/>
    <w:rsid w:val="73A297F6"/>
    <w:rsid w:val="73A77B36"/>
    <w:rsid w:val="73AC2954"/>
    <w:rsid w:val="73AD78D0"/>
    <w:rsid w:val="73ADD7AB"/>
    <w:rsid w:val="73B1E4B6"/>
    <w:rsid w:val="73B47CF4"/>
    <w:rsid w:val="73B7F182"/>
    <w:rsid w:val="73BD90EF"/>
    <w:rsid w:val="73CE6615"/>
    <w:rsid w:val="73CE7EF3"/>
    <w:rsid w:val="73D039AD"/>
    <w:rsid w:val="73D35400"/>
    <w:rsid w:val="73D4EFA7"/>
    <w:rsid w:val="73D6AAAA"/>
    <w:rsid w:val="73E4C196"/>
    <w:rsid w:val="74002A77"/>
    <w:rsid w:val="7400533D"/>
    <w:rsid w:val="740F6D3B"/>
    <w:rsid w:val="742A2B42"/>
    <w:rsid w:val="742A2D9C"/>
    <w:rsid w:val="742FBF6C"/>
    <w:rsid w:val="7431BE71"/>
    <w:rsid w:val="74397941"/>
    <w:rsid w:val="743AD667"/>
    <w:rsid w:val="7444AF93"/>
    <w:rsid w:val="744542E1"/>
    <w:rsid w:val="744DD54E"/>
    <w:rsid w:val="7457D9B2"/>
    <w:rsid w:val="745AFA4C"/>
    <w:rsid w:val="745B830F"/>
    <w:rsid w:val="7462DFE1"/>
    <w:rsid w:val="746C3FE2"/>
    <w:rsid w:val="746FE78D"/>
    <w:rsid w:val="7474C1E3"/>
    <w:rsid w:val="747DD410"/>
    <w:rsid w:val="74814540"/>
    <w:rsid w:val="7482017D"/>
    <w:rsid w:val="7485E426"/>
    <w:rsid w:val="7487EB3F"/>
    <w:rsid w:val="748EED4A"/>
    <w:rsid w:val="749398A2"/>
    <w:rsid w:val="7497E06E"/>
    <w:rsid w:val="749EF087"/>
    <w:rsid w:val="74A42DA8"/>
    <w:rsid w:val="74A8576D"/>
    <w:rsid w:val="74AD5D3A"/>
    <w:rsid w:val="74AFE874"/>
    <w:rsid w:val="74B363DD"/>
    <w:rsid w:val="74C18916"/>
    <w:rsid w:val="74C215B7"/>
    <w:rsid w:val="74E934FE"/>
    <w:rsid w:val="74E9AC11"/>
    <w:rsid w:val="74EA1540"/>
    <w:rsid w:val="74EADFEB"/>
    <w:rsid w:val="74F7B8EF"/>
    <w:rsid w:val="74FC9BE9"/>
    <w:rsid w:val="74FD8CDC"/>
    <w:rsid w:val="7502C1C9"/>
    <w:rsid w:val="750315FC"/>
    <w:rsid w:val="75047E3D"/>
    <w:rsid w:val="75052D6F"/>
    <w:rsid w:val="750EDF81"/>
    <w:rsid w:val="75182314"/>
    <w:rsid w:val="75197FBC"/>
    <w:rsid w:val="751EBFBE"/>
    <w:rsid w:val="7524F719"/>
    <w:rsid w:val="7525F701"/>
    <w:rsid w:val="752990BC"/>
    <w:rsid w:val="752D765E"/>
    <w:rsid w:val="7533EADA"/>
    <w:rsid w:val="7543F64E"/>
    <w:rsid w:val="754A584F"/>
    <w:rsid w:val="754C738E"/>
    <w:rsid w:val="754F795A"/>
    <w:rsid w:val="755CC921"/>
    <w:rsid w:val="75614CC0"/>
    <w:rsid w:val="7566CA8C"/>
    <w:rsid w:val="756B8576"/>
    <w:rsid w:val="756C8A41"/>
    <w:rsid w:val="75760AB0"/>
    <w:rsid w:val="75788FC7"/>
    <w:rsid w:val="757BDA35"/>
    <w:rsid w:val="757F1C58"/>
    <w:rsid w:val="7582ED97"/>
    <w:rsid w:val="75840030"/>
    <w:rsid w:val="75854FF9"/>
    <w:rsid w:val="759CDA68"/>
    <w:rsid w:val="75A3C4C7"/>
    <w:rsid w:val="75B8AF91"/>
    <w:rsid w:val="75CB48E3"/>
    <w:rsid w:val="75CE3C4A"/>
    <w:rsid w:val="75CE99BB"/>
    <w:rsid w:val="75D1DD60"/>
    <w:rsid w:val="75D2E954"/>
    <w:rsid w:val="75DDD657"/>
    <w:rsid w:val="75DFE1D9"/>
    <w:rsid w:val="75EEF441"/>
    <w:rsid w:val="75F7660E"/>
    <w:rsid w:val="75F84FC2"/>
    <w:rsid w:val="75F8D480"/>
    <w:rsid w:val="75FA372B"/>
    <w:rsid w:val="75FD673F"/>
    <w:rsid w:val="760258C5"/>
    <w:rsid w:val="7602DC54"/>
    <w:rsid w:val="7604702C"/>
    <w:rsid w:val="76080069"/>
    <w:rsid w:val="760F0D7B"/>
    <w:rsid w:val="7617702F"/>
    <w:rsid w:val="76195313"/>
    <w:rsid w:val="761F06D3"/>
    <w:rsid w:val="762253B3"/>
    <w:rsid w:val="76240C3E"/>
    <w:rsid w:val="762F5090"/>
    <w:rsid w:val="76355BF4"/>
    <w:rsid w:val="7636809D"/>
    <w:rsid w:val="76386627"/>
    <w:rsid w:val="764B0BCD"/>
    <w:rsid w:val="764F75E6"/>
    <w:rsid w:val="7660FA84"/>
    <w:rsid w:val="76632A94"/>
    <w:rsid w:val="7666093E"/>
    <w:rsid w:val="768305BD"/>
    <w:rsid w:val="76843127"/>
    <w:rsid w:val="7688113E"/>
    <w:rsid w:val="768EFD37"/>
    <w:rsid w:val="7692B1A0"/>
    <w:rsid w:val="76ADDD7F"/>
    <w:rsid w:val="76AE080B"/>
    <w:rsid w:val="76B7D47E"/>
    <w:rsid w:val="76BC8F78"/>
    <w:rsid w:val="76C73A70"/>
    <w:rsid w:val="76C973D6"/>
    <w:rsid w:val="76CE43EE"/>
    <w:rsid w:val="76D33518"/>
    <w:rsid w:val="76E3B7D1"/>
    <w:rsid w:val="76E57544"/>
    <w:rsid w:val="76EA2E5D"/>
    <w:rsid w:val="76F77C30"/>
    <w:rsid w:val="76FB33A6"/>
    <w:rsid w:val="77026FA8"/>
    <w:rsid w:val="77054FD1"/>
    <w:rsid w:val="770946AD"/>
    <w:rsid w:val="770DA205"/>
    <w:rsid w:val="771FCA6F"/>
    <w:rsid w:val="7721F72E"/>
    <w:rsid w:val="773AB79A"/>
    <w:rsid w:val="773D9C7C"/>
    <w:rsid w:val="773DF3FC"/>
    <w:rsid w:val="77494FDC"/>
    <w:rsid w:val="775E3AE3"/>
    <w:rsid w:val="77628431"/>
    <w:rsid w:val="776511F2"/>
    <w:rsid w:val="7767EEF8"/>
    <w:rsid w:val="7769C2F2"/>
    <w:rsid w:val="776E3449"/>
    <w:rsid w:val="7770844E"/>
    <w:rsid w:val="777473B8"/>
    <w:rsid w:val="7774BAE5"/>
    <w:rsid w:val="77760B9B"/>
    <w:rsid w:val="7789E822"/>
    <w:rsid w:val="77998C67"/>
    <w:rsid w:val="779D67CF"/>
    <w:rsid w:val="77A52E5E"/>
    <w:rsid w:val="77D7CCC2"/>
    <w:rsid w:val="77E65735"/>
    <w:rsid w:val="77EB5866"/>
    <w:rsid w:val="77EC4027"/>
    <w:rsid w:val="77F8D387"/>
    <w:rsid w:val="77FA6B27"/>
    <w:rsid w:val="77FC031F"/>
    <w:rsid w:val="77FE3BA2"/>
    <w:rsid w:val="780568CB"/>
    <w:rsid w:val="78063FF7"/>
    <w:rsid w:val="78077CFC"/>
    <w:rsid w:val="78086BF7"/>
    <w:rsid w:val="78118453"/>
    <w:rsid w:val="781390E3"/>
    <w:rsid w:val="78200188"/>
    <w:rsid w:val="7821E87A"/>
    <w:rsid w:val="7825A8EE"/>
    <w:rsid w:val="78348450"/>
    <w:rsid w:val="783C95E3"/>
    <w:rsid w:val="7842C123"/>
    <w:rsid w:val="78458F92"/>
    <w:rsid w:val="78493AF3"/>
    <w:rsid w:val="78505546"/>
    <w:rsid w:val="7856B15D"/>
    <w:rsid w:val="78599710"/>
    <w:rsid w:val="7863C797"/>
    <w:rsid w:val="7871B4A0"/>
    <w:rsid w:val="7871FA1C"/>
    <w:rsid w:val="7873DEFE"/>
    <w:rsid w:val="787D1D53"/>
    <w:rsid w:val="78824AA0"/>
    <w:rsid w:val="78856FF5"/>
    <w:rsid w:val="788FF323"/>
    <w:rsid w:val="78A5C69A"/>
    <w:rsid w:val="78A5F083"/>
    <w:rsid w:val="78A717C9"/>
    <w:rsid w:val="78ACE2D6"/>
    <w:rsid w:val="78AD0444"/>
    <w:rsid w:val="78BBA0F2"/>
    <w:rsid w:val="78C295D7"/>
    <w:rsid w:val="78CA2810"/>
    <w:rsid w:val="78CC85D7"/>
    <w:rsid w:val="78D21C30"/>
    <w:rsid w:val="78D8D30D"/>
    <w:rsid w:val="78DB6058"/>
    <w:rsid w:val="78DC846A"/>
    <w:rsid w:val="78DF8369"/>
    <w:rsid w:val="78E11DBE"/>
    <w:rsid w:val="78E17FBA"/>
    <w:rsid w:val="78E35841"/>
    <w:rsid w:val="78E4A544"/>
    <w:rsid w:val="78E7BC03"/>
    <w:rsid w:val="78EFDDD4"/>
    <w:rsid w:val="78F1FD9F"/>
    <w:rsid w:val="7904650E"/>
    <w:rsid w:val="7916290A"/>
    <w:rsid w:val="79198177"/>
    <w:rsid w:val="791AD161"/>
    <w:rsid w:val="791CB318"/>
    <w:rsid w:val="79237653"/>
    <w:rsid w:val="792413F2"/>
    <w:rsid w:val="792C60EE"/>
    <w:rsid w:val="792DFE35"/>
    <w:rsid w:val="793B3C20"/>
    <w:rsid w:val="79439755"/>
    <w:rsid w:val="7943A47B"/>
    <w:rsid w:val="794F9A53"/>
    <w:rsid w:val="7955A7E9"/>
    <w:rsid w:val="795F608E"/>
    <w:rsid w:val="7960BC3B"/>
    <w:rsid w:val="79627113"/>
    <w:rsid w:val="7966D5B0"/>
    <w:rsid w:val="796AB538"/>
    <w:rsid w:val="796D7F75"/>
    <w:rsid w:val="79768C39"/>
    <w:rsid w:val="797B7E86"/>
    <w:rsid w:val="79811169"/>
    <w:rsid w:val="7983DAB3"/>
    <w:rsid w:val="79843DF2"/>
    <w:rsid w:val="7987FC1A"/>
    <w:rsid w:val="799024CC"/>
    <w:rsid w:val="79931929"/>
    <w:rsid w:val="7993CF20"/>
    <w:rsid w:val="79977E2C"/>
    <w:rsid w:val="7999F47E"/>
    <w:rsid w:val="799E7CD0"/>
    <w:rsid w:val="79AB0487"/>
    <w:rsid w:val="79AF27E2"/>
    <w:rsid w:val="79AF6144"/>
    <w:rsid w:val="79AFAECA"/>
    <w:rsid w:val="79B6DA9E"/>
    <w:rsid w:val="79BB927C"/>
    <w:rsid w:val="79BDF788"/>
    <w:rsid w:val="79BE6207"/>
    <w:rsid w:val="79C72F4E"/>
    <w:rsid w:val="79D493F4"/>
    <w:rsid w:val="79D70422"/>
    <w:rsid w:val="79D9B9CC"/>
    <w:rsid w:val="79DAA817"/>
    <w:rsid w:val="79E3F209"/>
    <w:rsid w:val="79E49C17"/>
    <w:rsid w:val="79E812D3"/>
    <w:rsid w:val="79EB6291"/>
    <w:rsid w:val="79F38A10"/>
    <w:rsid w:val="79FD3170"/>
    <w:rsid w:val="79FEDB32"/>
    <w:rsid w:val="79FF2080"/>
    <w:rsid w:val="7A00E8B2"/>
    <w:rsid w:val="7A092E75"/>
    <w:rsid w:val="7A0FD231"/>
    <w:rsid w:val="7A12561B"/>
    <w:rsid w:val="7A19241E"/>
    <w:rsid w:val="7A1988EC"/>
    <w:rsid w:val="7A19A3EB"/>
    <w:rsid w:val="7A2019CD"/>
    <w:rsid w:val="7A2334BC"/>
    <w:rsid w:val="7A2CF2A1"/>
    <w:rsid w:val="7A320D49"/>
    <w:rsid w:val="7A351E0B"/>
    <w:rsid w:val="7A39DA97"/>
    <w:rsid w:val="7A3AE977"/>
    <w:rsid w:val="7A42EA9B"/>
    <w:rsid w:val="7A43E621"/>
    <w:rsid w:val="7A46C9DA"/>
    <w:rsid w:val="7A509994"/>
    <w:rsid w:val="7A57794A"/>
    <w:rsid w:val="7A58C369"/>
    <w:rsid w:val="7A5B4853"/>
    <w:rsid w:val="7A5CA4B9"/>
    <w:rsid w:val="7A6BADEB"/>
    <w:rsid w:val="7A6D49D7"/>
    <w:rsid w:val="7A71EA3D"/>
    <w:rsid w:val="7A8604A8"/>
    <w:rsid w:val="7A970D0A"/>
    <w:rsid w:val="7AA1F2B6"/>
    <w:rsid w:val="7AA36AD0"/>
    <w:rsid w:val="7AAD596A"/>
    <w:rsid w:val="7AAEB902"/>
    <w:rsid w:val="7AB4C882"/>
    <w:rsid w:val="7AB5EB2F"/>
    <w:rsid w:val="7AB8B28A"/>
    <w:rsid w:val="7ABC545B"/>
    <w:rsid w:val="7ABD1C01"/>
    <w:rsid w:val="7AC1A192"/>
    <w:rsid w:val="7ACD13AE"/>
    <w:rsid w:val="7AD1FDDA"/>
    <w:rsid w:val="7AD97D5E"/>
    <w:rsid w:val="7AD98C7C"/>
    <w:rsid w:val="7ADA1D31"/>
    <w:rsid w:val="7AE70357"/>
    <w:rsid w:val="7AE8313F"/>
    <w:rsid w:val="7AF0A6C0"/>
    <w:rsid w:val="7AFB3C2D"/>
    <w:rsid w:val="7B0D9687"/>
    <w:rsid w:val="7B0DCD24"/>
    <w:rsid w:val="7B15C253"/>
    <w:rsid w:val="7B16CB8E"/>
    <w:rsid w:val="7B1DEB7C"/>
    <w:rsid w:val="7B221275"/>
    <w:rsid w:val="7B2A56DF"/>
    <w:rsid w:val="7B31D2C8"/>
    <w:rsid w:val="7B323978"/>
    <w:rsid w:val="7B37574F"/>
    <w:rsid w:val="7B3D099C"/>
    <w:rsid w:val="7B3FB3C6"/>
    <w:rsid w:val="7B425745"/>
    <w:rsid w:val="7B427464"/>
    <w:rsid w:val="7B449F74"/>
    <w:rsid w:val="7B468937"/>
    <w:rsid w:val="7B4A72EF"/>
    <w:rsid w:val="7B4BC943"/>
    <w:rsid w:val="7B5170C7"/>
    <w:rsid w:val="7B57A24A"/>
    <w:rsid w:val="7B5A54C0"/>
    <w:rsid w:val="7B5AFA31"/>
    <w:rsid w:val="7B5B6DA0"/>
    <w:rsid w:val="7B5CCFE5"/>
    <w:rsid w:val="7B5E1B94"/>
    <w:rsid w:val="7B692F5B"/>
    <w:rsid w:val="7B69FEC5"/>
    <w:rsid w:val="7B6EA864"/>
    <w:rsid w:val="7B7132C2"/>
    <w:rsid w:val="7B76DB55"/>
    <w:rsid w:val="7B7AB975"/>
    <w:rsid w:val="7B7CB2D1"/>
    <w:rsid w:val="7B846541"/>
    <w:rsid w:val="7B860567"/>
    <w:rsid w:val="7B8C1B43"/>
    <w:rsid w:val="7B8D1A59"/>
    <w:rsid w:val="7B9C8BA0"/>
    <w:rsid w:val="7BA5AF76"/>
    <w:rsid w:val="7BA65A54"/>
    <w:rsid w:val="7BA997E2"/>
    <w:rsid w:val="7BAE4126"/>
    <w:rsid w:val="7BB15628"/>
    <w:rsid w:val="7BBCB85B"/>
    <w:rsid w:val="7BC2E6D5"/>
    <w:rsid w:val="7BC53013"/>
    <w:rsid w:val="7BD3A0BE"/>
    <w:rsid w:val="7BDE62BA"/>
    <w:rsid w:val="7BE46DD6"/>
    <w:rsid w:val="7BEACA8E"/>
    <w:rsid w:val="7BEE3B6C"/>
    <w:rsid w:val="7BEE5EFC"/>
    <w:rsid w:val="7BF349AB"/>
    <w:rsid w:val="7C04F5B1"/>
    <w:rsid w:val="7C068462"/>
    <w:rsid w:val="7C07410E"/>
    <w:rsid w:val="7C08CA0C"/>
    <w:rsid w:val="7C1158F4"/>
    <w:rsid w:val="7C12A644"/>
    <w:rsid w:val="7C1878BD"/>
    <w:rsid w:val="7C1EB204"/>
    <w:rsid w:val="7C2B70D2"/>
    <w:rsid w:val="7C2EA797"/>
    <w:rsid w:val="7C2FB970"/>
    <w:rsid w:val="7C3688A8"/>
    <w:rsid w:val="7C3DE5B5"/>
    <w:rsid w:val="7C4EA326"/>
    <w:rsid w:val="7C562DAD"/>
    <w:rsid w:val="7C58956A"/>
    <w:rsid w:val="7C591750"/>
    <w:rsid w:val="7C64A246"/>
    <w:rsid w:val="7C6DF754"/>
    <w:rsid w:val="7C710AF5"/>
    <w:rsid w:val="7C73A359"/>
    <w:rsid w:val="7C772A00"/>
    <w:rsid w:val="7C83523B"/>
    <w:rsid w:val="7C888375"/>
    <w:rsid w:val="7C893380"/>
    <w:rsid w:val="7C92EAD3"/>
    <w:rsid w:val="7C944FE8"/>
    <w:rsid w:val="7C9CA96D"/>
    <w:rsid w:val="7C9E183D"/>
    <w:rsid w:val="7CA1EC9C"/>
    <w:rsid w:val="7CA398CD"/>
    <w:rsid w:val="7CA84765"/>
    <w:rsid w:val="7CBFAB05"/>
    <w:rsid w:val="7CBFD142"/>
    <w:rsid w:val="7CC35977"/>
    <w:rsid w:val="7CD12FA1"/>
    <w:rsid w:val="7CD3F8FD"/>
    <w:rsid w:val="7CD9615A"/>
    <w:rsid w:val="7CDD2D58"/>
    <w:rsid w:val="7CDE132E"/>
    <w:rsid w:val="7CE0675B"/>
    <w:rsid w:val="7CF0B024"/>
    <w:rsid w:val="7CF3CCF5"/>
    <w:rsid w:val="7CF43C5D"/>
    <w:rsid w:val="7CFA6F72"/>
    <w:rsid w:val="7CFB9CC4"/>
    <w:rsid w:val="7CFC0552"/>
    <w:rsid w:val="7CFD2F8F"/>
    <w:rsid w:val="7D00EF38"/>
    <w:rsid w:val="7D01FB4D"/>
    <w:rsid w:val="7D031875"/>
    <w:rsid w:val="7D1C8494"/>
    <w:rsid w:val="7D1D1133"/>
    <w:rsid w:val="7D1E060F"/>
    <w:rsid w:val="7D1EF557"/>
    <w:rsid w:val="7D22A343"/>
    <w:rsid w:val="7D28EEC1"/>
    <w:rsid w:val="7D2B2AD2"/>
    <w:rsid w:val="7D2DFBCB"/>
    <w:rsid w:val="7D30CCBB"/>
    <w:rsid w:val="7D3AFD26"/>
    <w:rsid w:val="7D3B3510"/>
    <w:rsid w:val="7D441039"/>
    <w:rsid w:val="7D4D89C2"/>
    <w:rsid w:val="7D4DC6DC"/>
    <w:rsid w:val="7D548B32"/>
    <w:rsid w:val="7D581926"/>
    <w:rsid w:val="7D584259"/>
    <w:rsid w:val="7D5D6EFE"/>
    <w:rsid w:val="7D5F4AD0"/>
    <w:rsid w:val="7D60ADAC"/>
    <w:rsid w:val="7D60C772"/>
    <w:rsid w:val="7D645D55"/>
    <w:rsid w:val="7D694493"/>
    <w:rsid w:val="7D7135E0"/>
    <w:rsid w:val="7D7639BE"/>
    <w:rsid w:val="7D8088E6"/>
    <w:rsid w:val="7D8423C5"/>
    <w:rsid w:val="7DA1586F"/>
    <w:rsid w:val="7DA181CE"/>
    <w:rsid w:val="7DA4A782"/>
    <w:rsid w:val="7DA93B86"/>
    <w:rsid w:val="7DB3732E"/>
    <w:rsid w:val="7DB5D0F4"/>
    <w:rsid w:val="7DB5F7E3"/>
    <w:rsid w:val="7DB6F2A9"/>
    <w:rsid w:val="7DBACE55"/>
    <w:rsid w:val="7DBF3DF3"/>
    <w:rsid w:val="7DC24AE0"/>
    <w:rsid w:val="7DC268EC"/>
    <w:rsid w:val="7DC4726A"/>
    <w:rsid w:val="7DC7DCDD"/>
    <w:rsid w:val="7DCA62EE"/>
    <w:rsid w:val="7DCBCF47"/>
    <w:rsid w:val="7DD97B3A"/>
    <w:rsid w:val="7DDE477C"/>
    <w:rsid w:val="7DFFDFBF"/>
    <w:rsid w:val="7E033306"/>
    <w:rsid w:val="7E04B470"/>
    <w:rsid w:val="7E0AFE18"/>
    <w:rsid w:val="7E10CB44"/>
    <w:rsid w:val="7E1598BB"/>
    <w:rsid w:val="7E1D5354"/>
    <w:rsid w:val="7E1D9678"/>
    <w:rsid w:val="7E29DD39"/>
    <w:rsid w:val="7E2CACCC"/>
    <w:rsid w:val="7E2D930A"/>
    <w:rsid w:val="7E31E19C"/>
    <w:rsid w:val="7E364473"/>
    <w:rsid w:val="7E395837"/>
    <w:rsid w:val="7E3B900D"/>
    <w:rsid w:val="7E48AF94"/>
    <w:rsid w:val="7E596318"/>
    <w:rsid w:val="7E6952FD"/>
    <w:rsid w:val="7E69CBB2"/>
    <w:rsid w:val="7E6D0233"/>
    <w:rsid w:val="7E6E516B"/>
    <w:rsid w:val="7E71B656"/>
    <w:rsid w:val="7E76784A"/>
    <w:rsid w:val="7E80119F"/>
    <w:rsid w:val="7E827500"/>
    <w:rsid w:val="7E901BC6"/>
    <w:rsid w:val="7E94F520"/>
    <w:rsid w:val="7EA766F3"/>
    <w:rsid w:val="7EAE4289"/>
    <w:rsid w:val="7EB20073"/>
    <w:rsid w:val="7EB261B7"/>
    <w:rsid w:val="7EB3E69F"/>
    <w:rsid w:val="7ED67BE5"/>
    <w:rsid w:val="7EDFD9AD"/>
    <w:rsid w:val="7EF09F1F"/>
    <w:rsid w:val="7EF7FE6D"/>
    <w:rsid w:val="7EFB8315"/>
    <w:rsid w:val="7F06F13C"/>
    <w:rsid w:val="7F098808"/>
    <w:rsid w:val="7F0E7260"/>
    <w:rsid w:val="7F10E799"/>
    <w:rsid w:val="7F1D9269"/>
    <w:rsid w:val="7F2AE276"/>
    <w:rsid w:val="7F2E504D"/>
    <w:rsid w:val="7F3651BA"/>
    <w:rsid w:val="7F37DAB9"/>
    <w:rsid w:val="7F3C178E"/>
    <w:rsid w:val="7F3E1AE9"/>
    <w:rsid w:val="7F3FFCB6"/>
    <w:rsid w:val="7F4BA791"/>
    <w:rsid w:val="7F4EC3A6"/>
    <w:rsid w:val="7F50EFBF"/>
    <w:rsid w:val="7F533D2B"/>
    <w:rsid w:val="7F58424A"/>
    <w:rsid w:val="7F5A9519"/>
    <w:rsid w:val="7F5BE85E"/>
    <w:rsid w:val="7F62657C"/>
    <w:rsid w:val="7F7C640F"/>
    <w:rsid w:val="7F81025B"/>
    <w:rsid w:val="7F82718A"/>
    <w:rsid w:val="7F8277D0"/>
    <w:rsid w:val="7F9FC8C5"/>
    <w:rsid w:val="7FA072AD"/>
    <w:rsid w:val="7FA4FD36"/>
    <w:rsid w:val="7FAD653A"/>
    <w:rsid w:val="7FB9E1A7"/>
    <w:rsid w:val="7FC084E7"/>
    <w:rsid w:val="7FCE5C08"/>
    <w:rsid w:val="7FCEAD50"/>
    <w:rsid w:val="7FD57763"/>
    <w:rsid w:val="7FD8FAD3"/>
    <w:rsid w:val="7FDBF77C"/>
    <w:rsid w:val="7FE107AA"/>
    <w:rsid w:val="7FE6E4AF"/>
    <w:rsid w:val="7FE8D418"/>
    <w:rsid w:val="7FEA119C"/>
    <w:rsid w:val="7FEFEF4F"/>
    <w:rsid w:val="7FF2BD52"/>
    <w:rsid w:val="7FF9FD36"/>
    <w:rsid w:val="7FFFA7FA"/>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C6572B"/>
  <w15:docId w15:val="{980802C2-5F95-4B73-8902-D235E01EC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683B2C"/>
    <w:pPr>
      <w:spacing w:line="280" w:lineRule="atLeast"/>
    </w:pPr>
    <w:rPr>
      <w:rFonts w:ascii="Arial" w:hAnsi="Arial"/>
    </w:rPr>
  </w:style>
  <w:style w:type="paragraph" w:styleId="Kop1">
    <w:name w:val="heading 1"/>
    <w:basedOn w:val="Standaard"/>
    <w:next w:val="Standaard"/>
    <w:link w:val="Kop1Char"/>
    <w:autoRedefine/>
    <w:uiPriority w:val="9"/>
    <w:qFormat/>
    <w:rsid w:val="00733C19"/>
    <w:pPr>
      <w:spacing w:line="240" w:lineRule="auto"/>
      <w:outlineLvl w:val="0"/>
    </w:pPr>
    <w:rPr>
      <w:rFonts w:asciiTheme="minorHAnsi" w:eastAsiaTheme="minorEastAsia" w:hAnsiTheme="minorHAnsi" w:cstheme="minorBidi"/>
      <w:b/>
      <w:bCs/>
      <w:color w:val="1F497D" w:themeColor="text2"/>
    </w:rPr>
  </w:style>
  <w:style w:type="paragraph" w:styleId="Kop2">
    <w:name w:val="heading 2"/>
    <w:basedOn w:val="Kop1"/>
    <w:next w:val="Standaard"/>
    <w:link w:val="Kop2Char"/>
    <w:autoRedefine/>
    <w:uiPriority w:val="9"/>
    <w:qFormat/>
    <w:rsid w:val="00733C19"/>
    <w:pPr>
      <w:keepNext/>
      <w:spacing w:before="240" w:after="60"/>
      <w:outlineLvl w:val="1"/>
    </w:pPr>
    <w:rPr>
      <w:bCs w:val="0"/>
      <w:iCs/>
    </w:rPr>
  </w:style>
  <w:style w:type="paragraph" w:styleId="Kop3">
    <w:name w:val="heading 3"/>
    <w:basedOn w:val="Standaard"/>
    <w:next w:val="Standaard"/>
    <w:link w:val="Kop3Char"/>
    <w:uiPriority w:val="9"/>
    <w:qFormat/>
    <w:rsid w:val="00537F6D"/>
    <w:pPr>
      <w:keepNext/>
      <w:numPr>
        <w:ilvl w:val="2"/>
        <w:numId w:val="26"/>
      </w:numPr>
      <w:spacing w:before="240" w:after="60" w:line="240" w:lineRule="auto"/>
      <w:outlineLvl w:val="2"/>
    </w:pPr>
    <w:rPr>
      <w:rFonts w:ascii="Calibri" w:hAnsi="Calibri"/>
      <w:b/>
      <w:bCs/>
      <w:szCs w:val="26"/>
      <w:lang w:val="x-none" w:eastAsia="x-none"/>
    </w:rPr>
  </w:style>
  <w:style w:type="paragraph" w:styleId="Kop4">
    <w:name w:val="heading 4"/>
    <w:basedOn w:val="Standaard"/>
    <w:next w:val="Standaard"/>
    <w:link w:val="Kop4Char"/>
    <w:uiPriority w:val="9"/>
    <w:unhideWhenUsed/>
    <w:qFormat/>
    <w:rsid w:val="00BC2547"/>
    <w:pPr>
      <w:keepNext/>
      <w:keepLines/>
      <w:numPr>
        <w:ilvl w:val="3"/>
        <w:numId w:val="26"/>
      </w:numPr>
      <w:spacing w:before="200" w:line="280" w:lineRule="exact"/>
      <w:outlineLvl w:val="3"/>
    </w:pPr>
    <w:rPr>
      <w:rFonts w:asciiTheme="majorHAnsi" w:eastAsiaTheme="majorEastAsia" w:hAnsiTheme="majorHAnsi" w:cstheme="majorBidi"/>
      <w:b/>
      <w:bCs/>
      <w:i/>
      <w:iCs/>
      <w:color w:val="4F81BD" w:themeColor="accent1"/>
    </w:rPr>
  </w:style>
  <w:style w:type="paragraph" w:styleId="Kop5">
    <w:name w:val="heading 5"/>
    <w:basedOn w:val="Standaard"/>
    <w:next w:val="Standaard"/>
    <w:link w:val="Kop5Char"/>
    <w:uiPriority w:val="9"/>
    <w:semiHidden/>
    <w:unhideWhenUsed/>
    <w:qFormat/>
    <w:rsid w:val="00727104"/>
    <w:pPr>
      <w:keepNext/>
      <w:keepLines/>
      <w:numPr>
        <w:ilvl w:val="4"/>
        <w:numId w:val="26"/>
      </w:numPr>
      <w:spacing w:before="40"/>
      <w:outlineLvl w:val="4"/>
    </w:pPr>
    <w:rPr>
      <w:rFonts w:asciiTheme="majorHAnsi" w:eastAsiaTheme="majorEastAsia" w:hAnsiTheme="majorHAnsi" w:cstheme="majorBidi"/>
      <w:color w:val="365F91" w:themeColor="accent1" w:themeShade="BF"/>
    </w:rPr>
  </w:style>
  <w:style w:type="paragraph" w:styleId="Kop6">
    <w:name w:val="heading 6"/>
    <w:basedOn w:val="Standaard"/>
    <w:next w:val="Standaard"/>
    <w:link w:val="Kop6Char"/>
    <w:uiPriority w:val="9"/>
    <w:semiHidden/>
    <w:unhideWhenUsed/>
    <w:qFormat/>
    <w:rsid w:val="00727104"/>
    <w:pPr>
      <w:keepNext/>
      <w:keepLines/>
      <w:numPr>
        <w:ilvl w:val="5"/>
        <w:numId w:val="26"/>
      </w:numPr>
      <w:spacing w:before="40"/>
      <w:outlineLvl w:val="5"/>
    </w:pPr>
    <w:rPr>
      <w:rFonts w:asciiTheme="majorHAnsi" w:eastAsiaTheme="majorEastAsia" w:hAnsiTheme="majorHAnsi" w:cstheme="majorBidi"/>
      <w:color w:val="243F60" w:themeColor="accent1" w:themeShade="7F"/>
    </w:rPr>
  </w:style>
  <w:style w:type="paragraph" w:styleId="Kop7">
    <w:name w:val="heading 7"/>
    <w:basedOn w:val="Standaard"/>
    <w:next w:val="Standaard"/>
    <w:link w:val="Kop7Char"/>
    <w:uiPriority w:val="9"/>
    <w:semiHidden/>
    <w:unhideWhenUsed/>
    <w:qFormat/>
    <w:rsid w:val="00727104"/>
    <w:pPr>
      <w:keepNext/>
      <w:keepLines/>
      <w:numPr>
        <w:ilvl w:val="6"/>
        <w:numId w:val="26"/>
      </w:numPr>
      <w:spacing w:before="40"/>
      <w:outlineLvl w:val="6"/>
    </w:pPr>
    <w:rPr>
      <w:rFonts w:asciiTheme="majorHAnsi" w:eastAsiaTheme="majorEastAsia" w:hAnsiTheme="majorHAnsi" w:cstheme="majorBidi"/>
      <w:i/>
      <w:iCs/>
      <w:color w:val="243F60" w:themeColor="accent1" w:themeShade="7F"/>
    </w:rPr>
  </w:style>
  <w:style w:type="paragraph" w:styleId="Kop8">
    <w:name w:val="heading 8"/>
    <w:basedOn w:val="Standaard"/>
    <w:next w:val="Standaard"/>
    <w:link w:val="Kop8Char"/>
    <w:uiPriority w:val="9"/>
    <w:semiHidden/>
    <w:unhideWhenUsed/>
    <w:qFormat/>
    <w:rsid w:val="00727104"/>
    <w:pPr>
      <w:keepNext/>
      <w:keepLines/>
      <w:numPr>
        <w:ilvl w:val="7"/>
        <w:numId w:val="26"/>
      </w:numPr>
      <w:spacing w:before="4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727104"/>
    <w:pPr>
      <w:keepNext/>
      <w:keepLines/>
      <w:numPr>
        <w:ilvl w:val="8"/>
        <w:numId w:val="2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Formuliernaam">
    <w:name w:val="Formuliernaam"/>
    <w:basedOn w:val="Standaard"/>
    <w:rsid w:val="002B72BF"/>
    <w:rPr>
      <w:b/>
      <w:sz w:val="24"/>
      <w:szCs w:val="24"/>
    </w:rPr>
  </w:style>
  <w:style w:type="paragraph" w:customStyle="1" w:styleId="Refkop">
    <w:name w:val="Refkop"/>
    <w:basedOn w:val="Standaard"/>
    <w:rsid w:val="002B72BF"/>
    <w:pPr>
      <w:spacing w:line="240" w:lineRule="auto"/>
    </w:pPr>
  </w:style>
  <w:style w:type="paragraph" w:customStyle="1" w:styleId="refvoetbrief">
    <w:name w:val="refvoetbrief"/>
    <w:basedOn w:val="Refkop"/>
    <w:rsid w:val="002B72BF"/>
    <w:pPr>
      <w:spacing w:line="180" w:lineRule="exact"/>
    </w:pPr>
    <w:rPr>
      <w:sz w:val="16"/>
      <w:szCs w:val="16"/>
    </w:rPr>
  </w:style>
  <w:style w:type="paragraph" w:styleId="Koptekst">
    <w:name w:val="header"/>
    <w:basedOn w:val="Standaard"/>
    <w:link w:val="KoptekstChar"/>
    <w:uiPriority w:val="99"/>
    <w:rsid w:val="003606C4"/>
    <w:pPr>
      <w:tabs>
        <w:tab w:val="center" w:pos="4536"/>
        <w:tab w:val="right" w:pos="9072"/>
      </w:tabs>
    </w:pPr>
  </w:style>
  <w:style w:type="character" w:styleId="Paginanummer">
    <w:name w:val="page number"/>
    <w:basedOn w:val="Standaardalinea-lettertype"/>
    <w:rsid w:val="003606C4"/>
  </w:style>
  <w:style w:type="paragraph" w:styleId="Voettekst">
    <w:name w:val="footer"/>
    <w:basedOn w:val="Standaard"/>
    <w:link w:val="VoettekstChar"/>
    <w:uiPriority w:val="99"/>
    <w:rsid w:val="003606C4"/>
    <w:pPr>
      <w:tabs>
        <w:tab w:val="center" w:pos="4536"/>
        <w:tab w:val="right" w:pos="9072"/>
      </w:tabs>
    </w:pPr>
  </w:style>
  <w:style w:type="paragraph" w:styleId="Ballontekst">
    <w:name w:val="Balloon Text"/>
    <w:basedOn w:val="Standaard"/>
    <w:link w:val="BallontekstChar"/>
    <w:uiPriority w:val="99"/>
    <w:semiHidden/>
    <w:unhideWhenUsed/>
    <w:rsid w:val="004D3F4A"/>
    <w:pPr>
      <w:spacing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4D3F4A"/>
    <w:rPr>
      <w:rFonts w:ascii="Tahoma" w:hAnsi="Tahoma" w:cs="Tahoma"/>
      <w:sz w:val="16"/>
      <w:szCs w:val="16"/>
    </w:rPr>
  </w:style>
  <w:style w:type="character" w:customStyle="1" w:styleId="Kop1Char">
    <w:name w:val="Kop 1 Char"/>
    <w:basedOn w:val="Standaardalinea-lettertype"/>
    <w:link w:val="Kop1"/>
    <w:uiPriority w:val="9"/>
    <w:rsid w:val="00733C19"/>
    <w:rPr>
      <w:rFonts w:asciiTheme="minorHAnsi" w:eastAsiaTheme="minorEastAsia" w:hAnsiTheme="minorHAnsi" w:cstheme="minorBidi"/>
      <w:b/>
      <w:bCs/>
      <w:color w:val="1F497D" w:themeColor="text2"/>
    </w:rPr>
  </w:style>
  <w:style w:type="character" w:customStyle="1" w:styleId="Kop2Char">
    <w:name w:val="Kop 2 Char"/>
    <w:basedOn w:val="Standaardalinea-lettertype"/>
    <w:link w:val="Kop2"/>
    <w:uiPriority w:val="9"/>
    <w:rsid w:val="00733C19"/>
    <w:rPr>
      <w:rFonts w:asciiTheme="minorHAnsi" w:eastAsiaTheme="minorEastAsia" w:hAnsiTheme="minorHAnsi" w:cstheme="minorBidi"/>
      <w:b/>
      <w:iCs/>
      <w:color w:val="1F497D" w:themeColor="text2"/>
    </w:rPr>
  </w:style>
  <w:style w:type="character" w:customStyle="1" w:styleId="Kop3Char">
    <w:name w:val="Kop 3 Char"/>
    <w:basedOn w:val="Standaardalinea-lettertype"/>
    <w:link w:val="Kop3"/>
    <w:uiPriority w:val="9"/>
    <w:rsid w:val="00537F6D"/>
    <w:rPr>
      <w:rFonts w:ascii="Calibri" w:hAnsi="Calibri"/>
      <w:b/>
      <w:bCs/>
      <w:szCs w:val="26"/>
      <w:lang w:val="x-none" w:eastAsia="x-none"/>
    </w:rPr>
  </w:style>
  <w:style w:type="character" w:styleId="Hyperlink">
    <w:name w:val="Hyperlink"/>
    <w:uiPriority w:val="99"/>
    <w:rsid w:val="00537F6D"/>
    <w:rPr>
      <w:rFonts w:cs="Times New Roman"/>
      <w:color w:val="0000FF"/>
      <w:u w:val="single"/>
    </w:rPr>
  </w:style>
  <w:style w:type="character" w:styleId="GevolgdeHyperlink">
    <w:name w:val="FollowedHyperlink"/>
    <w:uiPriority w:val="99"/>
    <w:semiHidden/>
    <w:unhideWhenUsed/>
    <w:rsid w:val="00537F6D"/>
    <w:rPr>
      <w:rFonts w:cs="Times New Roman"/>
      <w:color w:val="800080"/>
      <w:u w:val="single"/>
    </w:rPr>
  </w:style>
  <w:style w:type="paragraph" w:styleId="Inhopg1">
    <w:name w:val="toc 1"/>
    <w:basedOn w:val="Standaard"/>
    <w:next w:val="Standaard"/>
    <w:autoRedefine/>
    <w:uiPriority w:val="39"/>
    <w:unhideWhenUsed/>
    <w:qFormat/>
    <w:rsid w:val="001E71FE"/>
    <w:pPr>
      <w:numPr>
        <w:numId w:val="33"/>
      </w:numPr>
      <w:tabs>
        <w:tab w:val="left" w:pos="284"/>
        <w:tab w:val="left" w:pos="709"/>
        <w:tab w:val="right" w:leader="dot" w:pos="8925"/>
      </w:tabs>
      <w:spacing w:before="120" w:after="120" w:line="240" w:lineRule="auto"/>
      <w:ind w:left="284" w:hanging="284"/>
    </w:pPr>
    <w:rPr>
      <w:rFonts w:ascii="Calibri" w:hAnsi="Calibri" w:cs="Trebuchet MS"/>
      <w:b/>
      <w:bCs/>
      <w:caps/>
    </w:rPr>
  </w:style>
  <w:style w:type="paragraph" w:styleId="Inhopg2">
    <w:name w:val="toc 2"/>
    <w:basedOn w:val="Standaard"/>
    <w:next w:val="Standaard"/>
    <w:autoRedefine/>
    <w:uiPriority w:val="39"/>
    <w:unhideWhenUsed/>
    <w:qFormat/>
    <w:rsid w:val="005A6179"/>
    <w:pPr>
      <w:tabs>
        <w:tab w:val="left" w:pos="709"/>
        <w:tab w:val="right" w:leader="dot" w:pos="8925"/>
      </w:tabs>
      <w:spacing w:line="240" w:lineRule="auto"/>
      <w:ind w:left="284"/>
    </w:pPr>
    <w:rPr>
      <w:rFonts w:ascii="Calibri" w:hAnsi="Calibri" w:cs="Trebuchet MS"/>
      <w:smallCaps/>
    </w:rPr>
  </w:style>
  <w:style w:type="paragraph" w:styleId="Inhopg3">
    <w:name w:val="toc 3"/>
    <w:basedOn w:val="Standaard"/>
    <w:next w:val="Standaard"/>
    <w:autoRedefine/>
    <w:uiPriority w:val="39"/>
    <w:unhideWhenUsed/>
    <w:qFormat/>
    <w:rsid w:val="001E71FE"/>
    <w:pPr>
      <w:tabs>
        <w:tab w:val="left" w:pos="993"/>
        <w:tab w:val="right" w:leader="dot" w:pos="8925"/>
        <w:tab w:val="right" w:pos="9969"/>
      </w:tabs>
      <w:spacing w:line="240" w:lineRule="auto"/>
      <w:ind w:left="284"/>
    </w:pPr>
    <w:rPr>
      <w:rFonts w:ascii="Calibri" w:hAnsi="Calibri" w:cs="Trebuchet MS"/>
      <w:i/>
      <w:iCs/>
    </w:rPr>
  </w:style>
  <w:style w:type="paragraph" w:styleId="Voetnoottekst">
    <w:name w:val="footnote text"/>
    <w:basedOn w:val="Standaard"/>
    <w:link w:val="VoetnoottekstChar"/>
    <w:uiPriority w:val="99"/>
    <w:semiHidden/>
    <w:unhideWhenUsed/>
    <w:rsid w:val="00537F6D"/>
    <w:pPr>
      <w:spacing w:line="240" w:lineRule="auto"/>
    </w:pPr>
    <w:rPr>
      <w:rFonts w:ascii="Times New Roman" w:hAnsi="Times New Roman"/>
      <w:lang w:val="en-US" w:eastAsia="en-US"/>
    </w:rPr>
  </w:style>
  <w:style w:type="character" w:customStyle="1" w:styleId="VoetnoottekstChar">
    <w:name w:val="Voetnoottekst Char"/>
    <w:basedOn w:val="Standaardalinea-lettertype"/>
    <w:link w:val="Voetnoottekst"/>
    <w:uiPriority w:val="99"/>
    <w:semiHidden/>
    <w:rsid w:val="00537F6D"/>
    <w:rPr>
      <w:lang w:val="en-US" w:eastAsia="en-US"/>
    </w:rPr>
  </w:style>
  <w:style w:type="character" w:customStyle="1" w:styleId="KoptekstChar">
    <w:name w:val="Koptekst Char"/>
    <w:basedOn w:val="Standaardalinea-lettertype"/>
    <w:link w:val="Koptekst"/>
    <w:uiPriority w:val="99"/>
    <w:rsid w:val="00537F6D"/>
    <w:rPr>
      <w:rFonts w:ascii="Arial" w:hAnsi="Arial"/>
    </w:rPr>
  </w:style>
  <w:style w:type="character" w:customStyle="1" w:styleId="VoettekstChar">
    <w:name w:val="Voettekst Char"/>
    <w:basedOn w:val="Standaardalinea-lettertype"/>
    <w:link w:val="Voettekst"/>
    <w:uiPriority w:val="99"/>
    <w:rsid w:val="00537F6D"/>
    <w:rPr>
      <w:rFonts w:ascii="Arial" w:hAnsi="Arial"/>
    </w:rPr>
  </w:style>
  <w:style w:type="paragraph" w:styleId="Plattetekstinspringen">
    <w:name w:val="Body Text Indent"/>
    <w:basedOn w:val="Standaard"/>
    <w:link w:val="PlattetekstinspringenChar"/>
    <w:uiPriority w:val="99"/>
    <w:semiHidden/>
    <w:unhideWhenUsed/>
    <w:rsid w:val="00537F6D"/>
    <w:pPr>
      <w:tabs>
        <w:tab w:val="left" w:pos="720"/>
      </w:tabs>
      <w:spacing w:line="360" w:lineRule="auto"/>
      <w:ind w:left="2130"/>
      <w:jc w:val="both"/>
    </w:pPr>
    <w:rPr>
      <w:lang w:val="x-none" w:eastAsia="x-none"/>
    </w:rPr>
  </w:style>
  <w:style w:type="character" w:customStyle="1" w:styleId="PlattetekstinspringenChar">
    <w:name w:val="Platte tekst inspringen Char"/>
    <w:basedOn w:val="Standaardalinea-lettertype"/>
    <w:link w:val="Plattetekstinspringen"/>
    <w:uiPriority w:val="99"/>
    <w:semiHidden/>
    <w:rsid w:val="00537F6D"/>
    <w:rPr>
      <w:rFonts w:ascii="Arial" w:hAnsi="Arial"/>
      <w:lang w:val="x-none" w:eastAsia="x-none"/>
    </w:rPr>
  </w:style>
  <w:style w:type="paragraph" w:styleId="Plattetekst3">
    <w:name w:val="Body Text 3"/>
    <w:basedOn w:val="Standaard"/>
    <w:link w:val="Plattetekst3Char"/>
    <w:uiPriority w:val="99"/>
    <w:semiHidden/>
    <w:unhideWhenUsed/>
    <w:rsid w:val="00537F6D"/>
    <w:pPr>
      <w:spacing w:after="120" w:line="240" w:lineRule="auto"/>
    </w:pPr>
    <w:rPr>
      <w:rFonts w:ascii="Trebuchet MS" w:hAnsi="Trebuchet MS"/>
      <w:sz w:val="16"/>
      <w:szCs w:val="16"/>
      <w:lang w:val="x-none" w:eastAsia="x-none"/>
    </w:rPr>
  </w:style>
  <w:style w:type="character" w:customStyle="1" w:styleId="Plattetekst3Char">
    <w:name w:val="Platte tekst 3 Char"/>
    <w:basedOn w:val="Standaardalinea-lettertype"/>
    <w:link w:val="Plattetekst3"/>
    <w:uiPriority w:val="99"/>
    <w:semiHidden/>
    <w:rsid w:val="00537F6D"/>
    <w:rPr>
      <w:rFonts w:ascii="Trebuchet MS" w:hAnsi="Trebuchet MS"/>
      <w:sz w:val="16"/>
      <w:szCs w:val="16"/>
      <w:lang w:val="x-none" w:eastAsia="x-none"/>
    </w:rPr>
  </w:style>
  <w:style w:type="paragraph" w:styleId="Plattetekstinspringen3">
    <w:name w:val="Body Text Indent 3"/>
    <w:basedOn w:val="Standaard"/>
    <w:link w:val="Plattetekstinspringen3Char"/>
    <w:uiPriority w:val="99"/>
    <w:semiHidden/>
    <w:unhideWhenUsed/>
    <w:rsid w:val="00537F6D"/>
    <w:pPr>
      <w:spacing w:after="120" w:line="240" w:lineRule="auto"/>
      <w:ind w:left="283"/>
    </w:pPr>
    <w:rPr>
      <w:rFonts w:ascii="Trebuchet MS" w:hAnsi="Trebuchet MS"/>
      <w:sz w:val="16"/>
      <w:szCs w:val="16"/>
      <w:lang w:val="x-none" w:eastAsia="x-none"/>
    </w:rPr>
  </w:style>
  <w:style w:type="character" w:customStyle="1" w:styleId="Plattetekstinspringen3Char">
    <w:name w:val="Platte tekst inspringen 3 Char"/>
    <w:basedOn w:val="Standaardalinea-lettertype"/>
    <w:link w:val="Plattetekstinspringen3"/>
    <w:uiPriority w:val="99"/>
    <w:semiHidden/>
    <w:rsid w:val="00537F6D"/>
    <w:rPr>
      <w:rFonts w:ascii="Trebuchet MS" w:hAnsi="Trebuchet MS"/>
      <w:sz w:val="16"/>
      <w:szCs w:val="16"/>
      <w:lang w:val="x-none" w:eastAsia="x-none"/>
    </w:rPr>
  </w:style>
  <w:style w:type="paragraph" w:styleId="Kopvaninhoudsopgave">
    <w:name w:val="TOC Heading"/>
    <w:basedOn w:val="Kop1"/>
    <w:next w:val="Standaard"/>
    <w:uiPriority w:val="39"/>
    <w:unhideWhenUsed/>
    <w:qFormat/>
    <w:rsid w:val="00537F6D"/>
    <w:pPr>
      <w:keepLines/>
      <w:spacing w:before="480"/>
      <w:outlineLvl w:val="9"/>
    </w:pPr>
    <w:rPr>
      <w:rFonts w:ascii="Cambria" w:hAnsi="Cambria"/>
      <w:color w:val="365F91"/>
      <w:sz w:val="28"/>
      <w:szCs w:val="28"/>
    </w:rPr>
  </w:style>
  <w:style w:type="paragraph" w:customStyle="1" w:styleId="Default">
    <w:name w:val="Default"/>
    <w:rsid w:val="00537F6D"/>
    <w:pPr>
      <w:autoSpaceDE w:val="0"/>
      <w:autoSpaceDN w:val="0"/>
      <w:adjustRightInd w:val="0"/>
    </w:pPr>
    <w:rPr>
      <w:rFonts w:ascii="Verdana" w:hAnsi="Verdana"/>
      <w:color w:val="000000"/>
      <w:sz w:val="24"/>
      <w:szCs w:val="24"/>
    </w:rPr>
  </w:style>
  <w:style w:type="character" w:styleId="Voetnootmarkering">
    <w:name w:val="footnote reference"/>
    <w:uiPriority w:val="99"/>
    <w:semiHidden/>
    <w:unhideWhenUsed/>
    <w:rsid w:val="00537F6D"/>
    <w:rPr>
      <w:rFonts w:cs="Times New Roman"/>
      <w:vertAlign w:val="superscript"/>
    </w:rPr>
  </w:style>
  <w:style w:type="character" w:customStyle="1" w:styleId="hbparagraaftekst">
    <w:name w:val="hbparagraaftekst"/>
    <w:rsid w:val="00537F6D"/>
    <w:rPr>
      <w:rFonts w:ascii="Times New Roman" w:hAnsi="Times New Roman"/>
    </w:rPr>
  </w:style>
  <w:style w:type="table" w:styleId="Tabelraster">
    <w:name w:val="Table Grid"/>
    <w:basedOn w:val="Standaardtabel"/>
    <w:uiPriority w:val="39"/>
    <w:rsid w:val="00537F6D"/>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psomcijfer1steniveauBrinkGroep">
    <w:name w:val="Opsomcijfer 1ste niveau Brink Groep"/>
    <w:basedOn w:val="Standaard"/>
    <w:rsid w:val="00537F6D"/>
    <w:pPr>
      <w:numPr>
        <w:numId w:val="21"/>
      </w:numPr>
      <w:spacing w:line="283" w:lineRule="atLeast"/>
    </w:pPr>
    <w:rPr>
      <w:rFonts w:ascii="Verdana" w:hAnsi="Verdana"/>
      <w:sz w:val="17"/>
      <w:lang w:eastAsia="en-US"/>
    </w:rPr>
  </w:style>
  <w:style w:type="paragraph" w:customStyle="1" w:styleId="BasistekstBrinkGroep">
    <w:name w:val="Basistekst Brink Groep"/>
    <w:basedOn w:val="Standaard"/>
    <w:link w:val="BasistekstBrinkGroepChar"/>
    <w:rsid w:val="00537F6D"/>
    <w:pPr>
      <w:spacing w:line="283" w:lineRule="exact"/>
    </w:pPr>
    <w:rPr>
      <w:rFonts w:ascii="Verdana" w:hAnsi="Verdana"/>
      <w:lang w:val="x-none" w:eastAsia="x-none"/>
    </w:rPr>
  </w:style>
  <w:style w:type="character" w:customStyle="1" w:styleId="BasistekstBrinkGroepChar">
    <w:name w:val="Basistekst Brink Groep Char"/>
    <w:link w:val="BasistekstBrinkGroep"/>
    <w:locked/>
    <w:rsid w:val="00537F6D"/>
    <w:rPr>
      <w:rFonts w:ascii="Verdana" w:hAnsi="Verdana"/>
      <w:lang w:val="x-none" w:eastAsia="x-none"/>
    </w:rPr>
  </w:style>
  <w:style w:type="paragraph" w:styleId="Normaalweb">
    <w:name w:val="Normal (Web)"/>
    <w:basedOn w:val="Standaard"/>
    <w:uiPriority w:val="99"/>
    <w:semiHidden/>
    <w:unhideWhenUsed/>
    <w:rsid w:val="00537F6D"/>
    <w:pPr>
      <w:spacing w:before="100" w:beforeAutospacing="1" w:after="100" w:afterAutospacing="1" w:line="240" w:lineRule="auto"/>
    </w:pPr>
    <w:rPr>
      <w:rFonts w:ascii="Times New Roman" w:hAnsi="Times New Roman"/>
      <w:sz w:val="24"/>
      <w:szCs w:val="24"/>
    </w:rPr>
  </w:style>
  <w:style w:type="character" w:customStyle="1" w:styleId="CommentReference">
    <w:name w:val="Comment Reference"/>
    <w:uiPriority w:val="99"/>
    <w:semiHidden/>
    <w:unhideWhenUsed/>
    <w:rsid w:val="00537F6D"/>
    <w:rPr>
      <w:rFonts w:cs="Times New Roman"/>
      <w:sz w:val="16"/>
      <w:szCs w:val="16"/>
    </w:rPr>
  </w:style>
  <w:style w:type="paragraph" w:customStyle="1" w:styleId="CommentText">
    <w:name w:val="Comment Text"/>
    <w:basedOn w:val="Standaard"/>
    <w:link w:val="CommentTextChar"/>
    <w:uiPriority w:val="99"/>
    <w:unhideWhenUsed/>
    <w:rsid w:val="00537F6D"/>
    <w:pPr>
      <w:spacing w:line="240" w:lineRule="auto"/>
    </w:pPr>
    <w:rPr>
      <w:rFonts w:ascii="Trebuchet MS" w:hAnsi="Trebuchet MS"/>
      <w:lang w:val="x-none" w:eastAsia="x-none"/>
    </w:rPr>
  </w:style>
  <w:style w:type="character" w:customStyle="1" w:styleId="CommentTextChar">
    <w:name w:val="Comment Text Char"/>
    <w:basedOn w:val="Standaardalinea-lettertype"/>
    <w:link w:val="CommentText"/>
    <w:uiPriority w:val="99"/>
    <w:rsid w:val="00537F6D"/>
    <w:rPr>
      <w:rFonts w:ascii="Trebuchet MS" w:hAnsi="Trebuchet MS"/>
      <w:lang w:val="x-none" w:eastAsia="x-none"/>
    </w:rPr>
  </w:style>
  <w:style w:type="paragraph" w:customStyle="1" w:styleId="CommentSubject">
    <w:name w:val="Comment Subject"/>
    <w:basedOn w:val="CommentText"/>
    <w:next w:val="CommentText"/>
    <w:link w:val="CommentSubjectChar"/>
    <w:uiPriority w:val="99"/>
    <w:semiHidden/>
    <w:unhideWhenUsed/>
    <w:rsid w:val="00537F6D"/>
    <w:rPr>
      <w:b/>
      <w:bCs/>
    </w:rPr>
  </w:style>
  <w:style w:type="character" w:customStyle="1" w:styleId="CommentSubjectChar">
    <w:name w:val="Comment Subject Char"/>
    <w:basedOn w:val="CommentTextChar"/>
    <w:link w:val="CommentSubject"/>
    <w:uiPriority w:val="99"/>
    <w:semiHidden/>
    <w:rsid w:val="00537F6D"/>
    <w:rPr>
      <w:rFonts w:ascii="Trebuchet MS" w:hAnsi="Trebuchet MS"/>
      <w:b/>
      <w:bCs/>
      <w:lang w:val="x-none" w:eastAsia="x-none"/>
    </w:rPr>
  </w:style>
  <w:style w:type="paragraph" w:customStyle="1" w:styleId="paragraaf">
    <w:name w:val="paragraaf"/>
    <w:basedOn w:val="Standaard"/>
    <w:qFormat/>
    <w:rsid w:val="00537F6D"/>
    <w:pPr>
      <w:numPr>
        <w:ilvl w:val="1"/>
        <w:numId w:val="25"/>
      </w:numPr>
      <w:spacing w:after="200" w:line="276" w:lineRule="auto"/>
    </w:pPr>
    <w:rPr>
      <w:rFonts w:ascii="Trebuchet MS" w:hAnsi="Trebuchet MS"/>
      <w:b/>
      <w:lang w:eastAsia="en-US"/>
    </w:rPr>
  </w:style>
  <w:style w:type="paragraph" w:customStyle="1" w:styleId="paragraaf-sub">
    <w:name w:val="paragraaf-sub"/>
    <w:basedOn w:val="Standaard"/>
    <w:qFormat/>
    <w:rsid w:val="00537F6D"/>
    <w:pPr>
      <w:tabs>
        <w:tab w:val="left" w:pos="851"/>
      </w:tabs>
      <w:spacing w:line="240" w:lineRule="auto"/>
    </w:pPr>
    <w:rPr>
      <w:rFonts w:ascii="Trebuchet MS" w:hAnsi="Trebuchet MS" w:cs="Trebuchet MS"/>
      <w:b/>
    </w:rPr>
  </w:style>
  <w:style w:type="numbering" w:customStyle="1" w:styleId="Opmaakprofiel1">
    <w:name w:val="Opmaakprofiel1"/>
    <w:uiPriority w:val="99"/>
    <w:rsid w:val="00537F6D"/>
    <w:pPr>
      <w:numPr>
        <w:numId w:val="22"/>
      </w:numPr>
    </w:pPr>
  </w:style>
  <w:style w:type="paragraph" w:customStyle="1" w:styleId="subparagraaf">
    <w:name w:val="subparagraaf"/>
    <w:basedOn w:val="Standaard"/>
    <w:qFormat/>
    <w:rsid w:val="00537F6D"/>
    <w:pPr>
      <w:numPr>
        <w:ilvl w:val="2"/>
        <w:numId w:val="25"/>
      </w:numPr>
      <w:spacing w:line="240" w:lineRule="auto"/>
      <w:jc w:val="both"/>
    </w:pPr>
    <w:rPr>
      <w:rFonts w:ascii="Trebuchet MS" w:hAnsi="Trebuchet MS" w:cs="Trebuchet MS"/>
      <w:b/>
    </w:rPr>
  </w:style>
  <w:style w:type="paragraph" w:customStyle="1" w:styleId="subsubparagraaf">
    <w:name w:val="subsubparagraaf"/>
    <w:basedOn w:val="Standaard"/>
    <w:qFormat/>
    <w:rsid w:val="00537F6D"/>
    <w:pPr>
      <w:numPr>
        <w:ilvl w:val="3"/>
        <w:numId w:val="25"/>
      </w:numPr>
      <w:spacing w:line="240" w:lineRule="auto"/>
      <w:jc w:val="both"/>
    </w:pPr>
    <w:rPr>
      <w:rFonts w:ascii="Trebuchet MS" w:hAnsi="Trebuchet MS" w:cs="Trebuchet MS"/>
      <w:i/>
      <w:u w:val="single"/>
    </w:rPr>
  </w:style>
  <w:style w:type="paragraph" w:customStyle="1" w:styleId="KOPbijlagen">
    <w:name w:val="KOP bijlagen"/>
    <w:basedOn w:val="Standaard"/>
    <w:qFormat/>
    <w:rsid w:val="00537F6D"/>
    <w:pPr>
      <w:spacing w:line="240" w:lineRule="auto"/>
    </w:pPr>
    <w:rPr>
      <w:rFonts w:ascii="Trebuchet MS" w:hAnsi="Trebuchet MS" w:cs="Trebuchet MS"/>
      <w:b/>
    </w:rPr>
  </w:style>
  <w:style w:type="paragraph" w:styleId="Inhopg4">
    <w:name w:val="toc 4"/>
    <w:basedOn w:val="Standaard"/>
    <w:next w:val="Standaard"/>
    <w:autoRedefine/>
    <w:uiPriority w:val="39"/>
    <w:unhideWhenUsed/>
    <w:qFormat/>
    <w:rsid w:val="00537F6D"/>
    <w:pPr>
      <w:spacing w:line="240" w:lineRule="auto"/>
      <w:ind w:left="600"/>
    </w:pPr>
    <w:rPr>
      <w:rFonts w:ascii="Calibri" w:hAnsi="Calibri" w:cs="Trebuchet MS"/>
      <w:sz w:val="18"/>
      <w:szCs w:val="18"/>
    </w:rPr>
  </w:style>
  <w:style w:type="character" w:customStyle="1" w:styleId="Gemiddeldraster2Char">
    <w:name w:val="Gemiddeld raster 2 Char"/>
    <w:link w:val="Gemiddeldraster2"/>
    <w:uiPriority w:val="1"/>
    <w:semiHidden/>
    <w:locked/>
    <w:rsid w:val="00537F6D"/>
    <w:rPr>
      <w:rFonts w:ascii="Verdana" w:hAnsi="Verdana"/>
      <w:color w:val="000000"/>
      <w:sz w:val="17"/>
      <w:szCs w:val="24"/>
    </w:rPr>
  </w:style>
  <w:style w:type="paragraph" w:customStyle="1" w:styleId="Opsomming">
    <w:name w:val="_Opsomming"/>
    <w:basedOn w:val="Standaard"/>
    <w:qFormat/>
    <w:rsid w:val="00537F6D"/>
    <w:pPr>
      <w:numPr>
        <w:numId w:val="23"/>
      </w:numPr>
    </w:pPr>
    <w:rPr>
      <w:rFonts w:ascii="Verdana" w:hAnsi="Verdana"/>
      <w:color w:val="000000"/>
      <w:sz w:val="17"/>
      <w:szCs w:val="24"/>
    </w:rPr>
  </w:style>
  <w:style w:type="paragraph" w:styleId="Inhopg5">
    <w:name w:val="toc 5"/>
    <w:basedOn w:val="Standaard"/>
    <w:next w:val="Standaard"/>
    <w:autoRedefine/>
    <w:uiPriority w:val="39"/>
    <w:unhideWhenUsed/>
    <w:qFormat/>
    <w:rsid w:val="00537F6D"/>
    <w:pPr>
      <w:spacing w:line="240" w:lineRule="auto"/>
      <w:ind w:left="800"/>
    </w:pPr>
    <w:rPr>
      <w:rFonts w:ascii="Calibri" w:hAnsi="Calibri" w:cs="Trebuchet MS"/>
      <w:sz w:val="18"/>
      <w:szCs w:val="18"/>
    </w:rPr>
  </w:style>
  <w:style w:type="paragraph" w:styleId="Inhopg6">
    <w:name w:val="toc 6"/>
    <w:basedOn w:val="Standaard"/>
    <w:next w:val="Standaard"/>
    <w:autoRedefine/>
    <w:uiPriority w:val="39"/>
    <w:unhideWhenUsed/>
    <w:qFormat/>
    <w:rsid w:val="00537F6D"/>
    <w:pPr>
      <w:spacing w:line="240" w:lineRule="auto"/>
      <w:ind w:left="1000"/>
    </w:pPr>
    <w:rPr>
      <w:rFonts w:ascii="Calibri" w:hAnsi="Calibri" w:cs="Trebuchet MS"/>
      <w:sz w:val="18"/>
      <w:szCs w:val="18"/>
    </w:rPr>
  </w:style>
  <w:style w:type="paragraph" w:styleId="Inhopg7">
    <w:name w:val="toc 7"/>
    <w:basedOn w:val="Standaard"/>
    <w:next w:val="Standaard"/>
    <w:autoRedefine/>
    <w:uiPriority w:val="39"/>
    <w:unhideWhenUsed/>
    <w:rsid w:val="00537F6D"/>
    <w:pPr>
      <w:spacing w:line="240" w:lineRule="auto"/>
      <w:ind w:left="1200"/>
    </w:pPr>
    <w:rPr>
      <w:rFonts w:ascii="Calibri" w:hAnsi="Calibri" w:cs="Trebuchet MS"/>
      <w:sz w:val="18"/>
      <w:szCs w:val="18"/>
    </w:rPr>
  </w:style>
  <w:style w:type="paragraph" w:styleId="Inhopg8">
    <w:name w:val="toc 8"/>
    <w:basedOn w:val="Standaard"/>
    <w:next w:val="Standaard"/>
    <w:autoRedefine/>
    <w:uiPriority w:val="39"/>
    <w:unhideWhenUsed/>
    <w:rsid w:val="00537F6D"/>
    <w:pPr>
      <w:spacing w:line="240" w:lineRule="auto"/>
      <w:ind w:left="1400"/>
    </w:pPr>
    <w:rPr>
      <w:rFonts w:ascii="Calibri" w:hAnsi="Calibri" w:cs="Trebuchet MS"/>
      <w:sz w:val="18"/>
      <w:szCs w:val="18"/>
    </w:rPr>
  </w:style>
  <w:style w:type="paragraph" w:styleId="Inhopg9">
    <w:name w:val="toc 9"/>
    <w:basedOn w:val="Standaard"/>
    <w:next w:val="Standaard"/>
    <w:autoRedefine/>
    <w:uiPriority w:val="39"/>
    <w:unhideWhenUsed/>
    <w:rsid w:val="00537F6D"/>
    <w:pPr>
      <w:spacing w:line="240" w:lineRule="auto"/>
      <w:ind w:left="1600"/>
    </w:pPr>
    <w:rPr>
      <w:rFonts w:ascii="Calibri" w:hAnsi="Calibri" w:cs="Trebuchet MS"/>
      <w:sz w:val="18"/>
      <w:szCs w:val="18"/>
    </w:rPr>
  </w:style>
  <w:style w:type="paragraph" w:customStyle="1" w:styleId="TableText">
    <w:name w:val="Table Text"/>
    <w:rsid w:val="00537F6D"/>
    <w:rPr>
      <w:rFonts w:ascii="Arial" w:hAnsi="Arial"/>
      <w:snapToGrid w:val="0"/>
      <w:color w:val="000000"/>
      <w:sz w:val="24"/>
    </w:rPr>
  </w:style>
  <w:style w:type="table" w:styleId="Gemiddeldraster2">
    <w:name w:val="Medium Grid 2"/>
    <w:basedOn w:val="Standaardtabel"/>
    <w:link w:val="Gemiddeldraster2Char"/>
    <w:uiPriority w:val="1"/>
    <w:semiHidden/>
    <w:unhideWhenUsed/>
    <w:rsid w:val="00537F6D"/>
    <w:rPr>
      <w:rFonts w:ascii="Verdana" w:hAnsi="Verdana"/>
      <w:color w:val="000000"/>
      <w:sz w:val="17"/>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styleId="Lijstalinea">
    <w:name w:val="List Paragraph"/>
    <w:basedOn w:val="Standaard"/>
    <w:link w:val="LijstalineaChar"/>
    <w:uiPriority w:val="34"/>
    <w:qFormat/>
    <w:rsid w:val="00F81839"/>
    <w:pPr>
      <w:ind w:left="720"/>
      <w:contextualSpacing/>
    </w:pPr>
  </w:style>
  <w:style w:type="table" w:customStyle="1" w:styleId="NormalTable0">
    <w:name w:val="Normal Table0"/>
    <w:uiPriority w:val="2"/>
    <w:semiHidden/>
    <w:unhideWhenUsed/>
    <w:qFormat/>
    <w:rsid w:val="00BC2547"/>
    <w:pPr>
      <w:spacing w:line="280" w:lineRule="exact"/>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Kop4Char">
    <w:name w:val="Kop 4 Char"/>
    <w:basedOn w:val="Standaardalinea-lettertype"/>
    <w:link w:val="Kop4"/>
    <w:uiPriority w:val="9"/>
    <w:rsid w:val="00BC2547"/>
    <w:rPr>
      <w:rFonts w:asciiTheme="majorHAnsi" w:eastAsiaTheme="majorEastAsia" w:hAnsiTheme="majorHAnsi" w:cstheme="majorBidi"/>
      <w:b/>
      <w:bCs/>
      <w:i/>
      <w:iCs/>
      <w:color w:val="4F81BD" w:themeColor="accent1"/>
    </w:rPr>
  </w:style>
  <w:style w:type="paragraph" w:customStyle="1" w:styleId="pf0">
    <w:name w:val="pf0"/>
    <w:basedOn w:val="Standaard"/>
    <w:rsid w:val="00A143DC"/>
    <w:pPr>
      <w:spacing w:before="100" w:beforeAutospacing="1" w:after="100" w:afterAutospacing="1" w:line="240" w:lineRule="auto"/>
    </w:pPr>
    <w:rPr>
      <w:rFonts w:ascii="Times New Roman" w:hAnsi="Times New Roman"/>
      <w:sz w:val="24"/>
      <w:szCs w:val="24"/>
    </w:rPr>
  </w:style>
  <w:style w:type="paragraph" w:styleId="Eindnoottekst">
    <w:name w:val="endnote text"/>
    <w:basedOn w:val="Standaard"/>
    <w:link w:val="EindnoottekstChar"/>
    <w:uiPriority w:val="99"/>
    <w:semiHidden/>
    <w:unhideWhenUsed/>
    <w:rsid w:val="00BC2547"/>
    <w:pPr>
      <w:spacing w:line="240" w:lineRule="auto"/>
    </w:pPr>
  </w:style>
  <w:style w:type="character" w:customStyle="1" w:styleId="EindnoottekstChar">
    <w:name w:val="Eindnoottekst Char"/>
    <w:basedOn w:val="Standaardalinea-lettertype"/>
    <w:link w:val="Eindnoottekst"/>
    <w:uiPriority w:val="99"/>
    <w:semiHidden/>
    <w:rsid w:val="00BC2547"/>
    <w:rPr>
      <w:rFonts w:ascii="Arial" w:hAnsi="Arial"/>
    </w:rPr>
  </w:style>
  <w:style w:type="character" w:styleId="Eindnootmarkering">
    <w:name w:val="endnote reference"/>
    <w:basedOn w:val="Standaardalinea-lettertype"/>
    <w:uiPriority w:val="99"/>
    <w:semiHidden/>
    <w:unhideWhenUsed/>
    <w:rsid w:val="00BC2547"/>
    <w:rPr>
      <w:vertAlign w:val="superscript"/>
    </w:rPr>
  </w:style>
  <w:style w:type="table" w:customStyle="1" w:styleId="Tabelraster1">
    <w:name w:val="Tabelraster1"/>
    <w:basedOn w:val="Standaardtabel"/>
    <w:next w:val="Tabelraster"/>
    <w:uiPriority w:val="59"/>
    <w:rsid w:val="00BC2547"/>
    <w:pPr>
      <w:spacing w:line="280" w:lineRule="exact"/>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ttetekst">
    <w:name w:val="Body Text"/>
    <w:basedOn w:val="Standaard"/>
    <w:link w:val="PlattetekstChar"/>
    <w:uiPriority w:val="1"/>
    <w:qFormat/>
    <w:rsid w:val="00BC2547"/>
    <w:pPr>
      <w:spacing w:line="280" w:lineRule="exact"/>
      <w:ind w:left="101"/>
    </w:pPr>
    <w:rPr>
      <w:rFonts w:eastAsia="Arial" w:cstheme="minorBidi"/>
      <w:lang w:eastAsia="en-US"/>
    </w:rPr>
  </w:style>
  <w:style w:type="character" w:customStyle="1" w:styleId="PlattetekstChar">
    <w:name w:val="Platte tekst Char"/>
    <w:basedOn w:val="Standaardalinea-lettertype"/>
    <w:link w:val="Plattetekst"/>
    <w:uiPriority w:val="1"/>
    <w:rsid w:val="00BC2547"/>
    <w:rPr>
      <w:rFonts w:ascii="Arial" w:eastAsia="Arial" w:hAnsi="Arial" w:cstheme="minorBidi"/>
      <w:lang w:eastAsia="en-US"/>
    </w:rPr>
  </w:style>
  <w:style w:type="paragraph" w:customStyle="1" w:styleId="TableParagraph">
    <w:name w:val="Table Paragraph"/>
    <w:basedOn w:val="Standaard"/>
    <w:uiPriority w:val="1"/>
    <w:qFormat/>
    <w:rsid w:val="00BC2547"/>
    <w:pPr>
      <w:spacing w:line="280" w:lineRule="exact"/>
    </w:pPr>
    <w:rPr>
      <w:rFonts w:asciiTheme="minorHAnsi" w:eastAsiaTheme="minorHAnsi" w:hAnsiTheme="minorHAnsi" w:cstheme="minorBidi"/>
      <w:sz w:val="22"/>
      <w:szCs w:val="22"/>
      <w:lang w:eastAsia="en-US"/>
    </w:rPr>
  </w:style>
  <w:style w:type="paragraph" w:styleId="Tekstzonderopmaak">
    <w:name w:val="Plain Text"/>
    <w:basedOn w:val="Standaard"/>
    <w:link w:val="TekstzonderopmaakChar"/>
    <w:uiPriority w:val="99"/>
    <w:semiHidden/>
    <w:unhideWhenUsed/>
    <w:rsid w:val="00BC2547"/>
    <w:pPr>
      <w:spacing w:line="240" w:lineRule="auto"/>
    </w:pPr>
    <w:rPr>
      <w:rFonts w:eastAsiaTheme="minorHAnsi" w:cstheme="minorBidi"/>
      <w:sz w:val="22"/>
      <w:szCs w:val="21"/>
      <w:lang w:eastAsia="en-US"/>
    </w:rPr>
  </w:style>
  <w:style w:type="character" w:customStyle="1" w:styleId="TekstzonderopmaakChar">
    <w:name w:val="Tekst zonder opmaak Char"/>
    <w:basedOn w:val="Standaardalinea-lettertype"/>
    <w:link w:val="Tekstzonderopmaak"/>
    <w:uiPriority w:val="99"/>
    <w:semiHidden/>
    <w:rsid w:val="00BC2547"/>
    <w:rPr>
      <w:rFonts w:ascii="Arial" w:eastAsiaTheme="minorHAnsi" w:hAnsi="Arial" w:cstheme="minorBidi"/>
      <w:sz w:val="22"/>
      <w:szCs w:val="21"/>
      <w:lang w:eastAsia="en-US"/>
    </w:rPr>
  </w:style>
  <w:style w:type="numbering" w:customStyle="1" w:styleId="Stijl1">
    <w:name w:val="Stijl1"/>
    <w:uiPriority w:val="99"/>
    <w:rsid w:val="00BC2547"/>
    <w:pPr>
      <w:numPr>
        <w:numId w:val="24"/>
      </w:numPr>
    </w:pPr>
  </w:style>
  <w:style w:type="paragraph" w:styleId="Geenafstand">
    <w:name w:val="No Spacing"/>
    <w:uiPriority w:val="1"/>
    <w:qFormat/>
    <w:rsid w:val="004B1E87"/>
    <w:rPr>
      <w:rFonts w:ascii="Arial" w:hAnsi="Arial"/>
    </w:rPr>
  </w:style>
  <w:style w:type="character" w:customStyle="1" w:styleId="A5">
    <w:name w:val="A5"/>
    <w:uiPriority w:val="99"/>
    <w:rsid w:val="00BA5A59"/>
    <w:rPr>
      <w:rFonts w:cs="Titillium"/>
      <w:color w:val="000000"/>
      <w:sz w:val="18"/>
      <w:szCs w:val="18"/>
    </w:rPr>
  </w:style>
  <w:style w:type="paragraph" w:customStyle="1" w:styleId="Pa1">
    <w:name w:val="Pa1"/>
    <w:basedOn w:val="Standaard"/>
    <w:next w:val="Standaard"/>
    <w:uiPriority w:val="99"/>
    <w:rsid w:val="00BA5A59"/>
    <w:pPr>
      <w:autoSpaceDE w:val="0"/>
      <w:autoSpaceDN w:val="0"/>
      <w:adjustRightInd w:val="0"/>
      <w:spacing w:line="241" w:lineRule="atLeast"/>
    </w:pPr>
    <w:rPr>
      <w:rFonts w:ascii="Titillium" w:hAnsi="Titillium"/>
      <w:sz w:val="24"/>
      <w:szCs w:val="24"/>
    </w:rPr>
  </w:style>
  <w:style w:type="paragraph" w:styleId="Revisie">
    <w:name w:val="Revision"/>
    <w:hidden/>
    <w:uiPriority w:val="99"/>
    <w:semiHidden/>
    <w:rsid w:val="006A5CDA"/>
    <w:rPr>
      <w:rFonts w:ascii="Arial" w:hAnsi="Arial"/>
    </w:rPr>
  </w:style>
  <w:style w:type="character" w:styleId="Onopgelostemelding">
    <w:name w:val="Unresolved Mention"/>
    <w:basedOn w:val="Standaardalinea-lettertype"/>
    <w:uiPriority w:val="99"/>
    <w:semiHidden/>
    <w:unhideWhenUsed/>
    <w:rsid w:val="00037DAB"/>
    <w:rPr>
      <w:color w:val="605E5C"/>
      <w:shd w:val="clear" w:color="auto" w:fill="E1DFDD"/>
    </w:rPr>
  </w:style>
  <w:style w:type="character" w:customStyle="1" w:styleId="cf01">
    <w:name w:val="cf01"/>
    <w:basedOn w:val="Standaardalinea-lettertype"/>
    <w:rsid w:val="00A143DC"/>
    <w:rPr>
      <w:rFonts w:ascii="Segoe UI" w:hAnsi="Segoe UI" w:cs="Segoe UI" w:hint="default"/>
      <w:sz w:val="18"/>
      <w:szCs w:val="18"/>
    </w:rPr>
  </w:style>
  <w:style w:type="character" w:customStyle="1" w:styleId="Kop5Char">
    <w:name w:val="Kop 5 Char"/>
    <w:basedOn w:val="Standaardalinea-lettertype"/>
    <w:link w:val="Kop5"/>
    <w:uiPriority w:val="9"/>
    <w:semiHidden/>
    <w:rsid w:val="00727104"/>
    <w:rPr>
      <w:rFonts w:asciiTheme="majorHAnsi" w:eastAsiaTheme="majorEastAsia" w:hAnsiTheme="majorHAnsi" w:cstheme="majorBidi"/>
      <w:color w:val="365F91" w:themeColor="accent1" w:themeShade="BF"/>
    </w:rPr>
  </w:style>
  <w:style w:type="character" w:customStyle="1" w:styleId="Kop6Char">
    <w:name w:val="Kop 6 Char"/>
    <w:basedOn w:val="Standaardalinea-lettertype"/>
    <w:link w:val="Kop6"/>
    <w:uiPriority w:val="9"/>
    <w:semiHidden/>
    <w:rsid w:val="00727104"/>
    <w:rPr>
      <w:rFonts w:asciiTheme="majorHAnsi" w:eastAsiaTheme="majorEastAsia" w:hAnsiTheme="majorHAnsi" w:cstheme="majorBidi"/>
      <w:color w:val="243F60" w:themeColor="accent1" w:themeShade="7F"/>
    </w:rPr>
  </w:style>
  <w:style w:type="character" w:customStyle="1" w:styleId="Kop7Char">
    <w:name w:val="Kop 7 Char"/>
    <w:basedOn w:val="Standaardalinea-lettertype"/>
    <w:link w:val="Kop7"/>
    <w:uiPriority w:val="9"/>
    <w:semiHidden/>
    <w:rsid w:val="00727104"/>
    <w:rPr>
      <w:rFonts w:asciiTheme="majorHAnsi" w:eastAsiaTheme="majorEastAsia" w:hAnsiTheme="majorHAnsi" w:cstheme="majorBidi"/>
      <w:i/>
      <w:iCs/>
      <w:color w:val="243F60" w:themeColor="accent1" w:themeShade="7F"/>
    </w:rPr>
  </w:style>
  <w:style w:type="character" w:customStyle="1" w:styleId="Kop8Char">
    <w:name w:val="Kop 8 Char"/>
    <w:basedOn w:val="Standaardalinea-lettertype"/>
    <w:link w:val="Kop8"/>
    <w:uiPriority w:val="9"/>
    <w:semiHidden/>
    <w:rsid w:val="00727104"/>
    <w:rPr>
      <w:rFonts w:asciiTheme="majorHAnsi" w:eastAsiaTheme="majorEastAsia" w:hAnsiTheme="majorHAnsi" w:cstheme="majorBidi"/>
      <w:color w:val="272727" w:themeColor="text1" w:themeTint="D8"/>
      <w:sz w:val="21"/>
      <w:szCs w:val="21"/>
    </w:rPr>
  </w:style>
  <w:style w:type="character" w:customStyle="1" w:styleId="Kop9Char">
    <w:name w:val="Kop 9 Char"/>
    <w:basedOn w:val="Standaardalinea-lettertype"/>
    <w:link w:val="Kop9"/>
    <w:uiPriority w:val="9"/>
    <w:semiHidden/>
    <w:rsid w:val="00727104"/>
    <w:rPr>
      <w:rFonts w:asciiTheme="majorHAnsi" w:eastAsiaTheme="majorEastAsia" w:hAnsiTheme="majorHAnsi" w:cstheme="majorBidi"/>
      <w:i/>
      <w:iCs/>
      <w:color w:val="272727" w:themeColor="text1" w:themeTint="D8"/>
      <w:sz w:val="21"/>
      <w:szCs w:val="21"/>
    </w:rPr>
  </w:style>
  <w:style w:type="paragraph" w:styleId="Bijschrift">
    <w:name w:val="caption"/>
    <w:basedOn w:val="Standaard"/>
    <w:next w:val="Standaard"/>
    <w:qFormat/>
    <w:rsid w:val="000E2AE0"/>
    <w:pPr>
      <w:spacing w:before="120" w:line="240" w:lineRule="auto"/>
    </w:pPr>
    <w:rPr>
      <w:bCs/>
      <w:i/>
      <w:color w:val="52C6D8"/>
      <w:sz w:val="22"/>
    </w:rPr>
  </w:style>
  <w:style w:type="numbering" w:customStyle="1" w:styleId="Huidigelijst1">
    <w:name w:val="Huidige lijst1"/>
    <w:uiPriority w:val="99"/>
    <w:rsid w:val="00B62EE4"/>
    <w:pPr>
      <w:numPr>
        <w:numId w:val="27"/>
      </w:numPr>
    </w:pPr>
  </w:style>
  <w:style w:type="numbering" w:customStyle="1" w:styleId="Geenlijst1">
    <w:name w:val="Geen lijst1"/>
    <w:next w:val="Geenlijst"/>
    <w:uiPriority w:val="99"/>
    <w:semiHidden/>
    <w:unhideWhenUsed/>
    <w:rsid w:val="000C03A9"/>
  </w:style>
  <w:style w:type="table" w:customStyle="1" w:styleId="Tabelraster2">
    <w:name w:val="Tabelraster2"/>
    <w:basedOn w:val="Standaardtabel"/>
    <w:next w:val="Tabelraster"/>
    <w:uiPriority w:val="39"/>
    <w:rsid w:val="000C03A9"/>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el1">
    <w:name w:val="Titel1"/>
    <w:basedOn w:val="Standaard"/>
    <w:next w:val="Standaard"/>
    <w:uiPriority w:val="10"/>
    <w:qFormat/>
    <w:rsid w:val="000C03A9"/>
    <w:pPr>
      <w:spacing w:line="240" w:lineRule="auto"/>
      <w:contextualSpacing/>
    </w:pPr>
    <w:rPr>
      <w:rFonts w:ascii="Calibri Light" w:eastAsia="Yu Gothic Light" w:hAnsi="Calibri Light"/>
      <w:spacing w:val="-10"/>
      <w:kern w:val="28"/>
      <w:sz w:val="56"/>
      <w:szCs w:val="56"/>
      <w:lang w:eastAsia="en-US"/>
    </w:rPr>
  </w:style>
  <w:style w:type="character" w:customStyle="1" w:styleId="TitelChar">
    <w:name w:val="Titel Char"/>
    <w:basedOn w:val="Standaardalinea-lettertype"/>
    <w:link w:val="Titel"/>
    <w:uiPriority w:val="10"/>
    <w:rsid w:val="000C03A9"/>
    <w:rPr>
      <w:rFonts w:ascii="Calibri Light" w:eastAsia="Yu Gothic Light" w:hAnsi="Calibri Light" w:cs="Times New Roman"/>
      <w:spacing w:val="-10"/>
      <w:kern w:val="28"/>
      <w:sz w:val="56"/>
      <w:szCs w:val="56"/>
    </w:rPr>
  </w:style>
  <w:style w:type="character" w:customStyle="1" w:styleId="Onopgelostemelding1">
    <w:name w:val="Onopgeloste melding1"/>
    <w:basedOn w:val="Standaardalinea-lettertype"/>
    <w:uiPriority w:val="99"/>
    <w:semiHidden/>
    <w:unhideWhenUsed/>
    <w:rsid w:val="000C03A9"/>
    <w:rPr>
      <w:color w:val="605E5C"/>
      <w:shd w:val="clear" w:color="auto" w:fill="E1DFDD"/>
    </w:rPr>
  </w:style>
  <w:style w:type="character" w:customStyle="1" w:styleId="LijstalineaChar">
    <w:name w:val="Lijstalinea Char"/>
    <w:basedOn w:val="Standaardalinea-lettertype"/>
    <w:link w:val="Lijstalinea"/>
    <w:uiPriority w:val="34"/>
    <w:rsid w:val="000C03A9"/>
    <w:rPr>
      <w:rFonts w:ascii="Arial" w:hAnsi="Arial"/>
    </w:rPr>
  </w:style>
  <w:style w:type="paragraph" w:customStyle="1" w:styleId="GDAVoettekstpaginanummer">
    <w:name w:val="GDA Voettekst paginanummer"/>
    <w:basedOn w:val="Standaard"/>
    <w:next w:val="Standaard"/>
    <w:qFormat/>
    <w:rsid w:val="000C03A9"/>
    <w:pPr>
      <w:tabs>
        <w:tab w:val="right" w:pos="6407"/>
      </w:tabs>
      <w:spacing w:after="200" w:line="240" w:lineRule="auto"/>
      <w:contextualSpacing/>
      <w:jc w:val="center"/>
    </w:pPr>
    <w:rPr>
      <w:kern w:val="1"/>
      <w:sz w:val="16"/>
      <w:szCs w:val="24"/>
      <w:lang w:eastAsia="ar-SA"/>
    </w:rPr>
  </w:style>
  <w:style w:type="paragraph" w:customStyle="1" w:styleId="paragraph">
    <w:name w:val="paragraph"/>
    <w:basedOn w:val="Standaard"/>
    <w:rsid w:val="000C03A9"/>
    <w:pPr>
      <w:spacing w:before="100" w:beforeAutospacing="1" w:after="100" w:afterAutospacing="1" w:line="240" w:lineRule="auto"/>
    </w:pPr>
    <w:rPr>
      <w:rFonts w:ascii="Times New Roman" w:hAnsi="Times New Roman"/>
      <w:sz w:val="24"/>
      <w:szCs w:val="24"/>
    </w:rPr>
  </w:style>
  <w:style w:type="character" w:customStyle="1" w:styleId="normaltextrun">
    <w:name w:val="normaltextrun"/>
    <w:basedOn w:val="Standaardalinea-lettertype"/>
    <w:rsid w:val="000C03A9"/>
  </w:style>
  <w:style w:type="character" w:customStyle="1" w:styleId="eop">
    <w:name w:val="eop"/>
    <w:basedOn w:val="Standaardalinea-lettertype"/>
    <w:rsid w:val="000C03A9"/>
  </w:style>
  <w:style w:type="character" w:customStyle="1" w:styleId="spellingerror">
    <w:name w:val="spellingerror"/>
    <w:basedOn w:val="Standaardalinea-lettertype"/>
    <w:rsid w:val="000C03A9"/>
  </w:style>
  <w:style w:type="character" w:customStyle="1" w:styleId="contextualspellingandgrammarerror">
    <w:name w:val="contextualspellingandgrammarerror"/>
    <w:basedOn w:val="Standaardalinea-lettertype"/>
    <w:rsid w:val="000C03A9"/>
  </w:style>
  <w:style w:type="character" w:customStyle="1" w:styleId="Vermelding1">
    <w:name w:val="Vermelding1"/>
    <w:basedOn w:val="Standaardalinea-lettertype"/>
    <w:uiPriority w:val="99"/>
    <w:unhideWhenUsed/>
    <w:rsid w:val="000C03A9"/>
    <w:rPr>
      <w:color w:val="2B579A"/>
      <w:shd w:val="clear" w:color="auto" w:fill="E1DFDD"/>
    </w:rPr>
  </w:style>
  <w:style w:type="paragraph" w:styleId="Titel">
    <w:name w:val="Title"/>
    <w:basedOn w:val="Standaard"/>
    <w:next w:val="Standaard"/>
    <w:link w:val="TitelChar"/>
    <w:uiPriority w:val="10"/>
    <w:qFormat/>
    <w:rsid w:val="000C03A9"/>
    <w:pPr>
      <w:spacing w:line="240" w:lineRule="auto"/>
      <w:contextualSpacing/>
    </w:pPr>
    <w:rPr>
      <w:rFonts w:ascii="Calibri Light" w:eastAsia="Yu Gothic Light" w:hAnsi="Calibri Light"/>
      <w:spacing w:val="-10"/>
      <w:kern w:val="28"/>
      <w:sz w:val="56"/>
      <w:szCs w:val="56"/>
    </w:rPr>
  </w:style>
  <w:style w:type="character" w:customStyle="1" w:styleId="TitelChar1">
    <w:name w:val="Titel Char1"/>
    <w:basedOn w:val="Standaardalinea-lettertype"/>
    <w:uiPriority w:val="10"/>
    <w:rsid w:val="000C03A9"/>
    <w:rPr>
      <w:rFonts w:asciiTheme="majorHAnsi" w:eastAsiaTheme="majorEastAsia" w:hAnsiTheme="majorHAnsi" w:cstheme="majorBidi"/>
      <w:spacing w:val="-10"/>
      <w:kern w:val="28"/>
      <w:sz w:val="56"/>
      <w:szCs w:val="56"/>
    </w:rPr>
  </w:style>
  <w:style w:type="table" w:customStyle="1" w:styleId="Tabelraster3">
    <w:name w:val="Tabelraster3"/>
    <w:basedOn w:val="Standaardtabel"/>
    <w:next w:val="Tabelraster"/>
    <w:uiPriority w:val="39"/>
    <w:rsid w:val="00604EFC"/>
    <w:rPr>
      <w:rFonts w:ascii="Aptos" w:eastAsia="Aptos" w:hAnsi="Aptos"/>
      <w:kern w:val="2"/>
      <w:sz w:val="22"/>
      <w:szCs w:val="22"/>
      <w:lang w:eastAsia="en-US"/>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4">
    <w:name w:val="Tabelraster4"/>
    <w:basedOn w:val="Standaardtabel"/>
    <w:next w:val="Tabelraster"/>
    <w:uiPriority w:val="39"/>
    <w:rsid w:val="00C93220"/>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307370">
      <w:bodyDiv w:val="1"/>
      <w:marLeft w:val="0"/>
      <w:marRight w:val="0"/>
      <w:marTop w:val="0"/>
      <w:marBottom w:val="0"/>
      <w:divBdr>
        <w:top w:val="none" w:sz="0" w:space="0" w:color="auto"/>
        <w:left w:val="none" w:sz="0" w:space="0" w:color="auto"/>
        <w:bottom w:val="none" w:sz="0" w:space="0" w:color="auto"/>
        <w:right w:val="none" w:sz="0" w:space="0" w:color="auto"/>
      </w:divBdr>
    </w:div>
    <w:div w:id="253442763">
      <w:bodyDiv w:val="1"/>
      <w:marLeft w:val="0"/>
      <w:marRight w:val="0"/>
      <w:marTop w:val="0"/>
      <w:marBottom w:val="0"/>
      <w:divBdr>
        <w:top w:val="none" w:sz="0" w:space="0" w:color="auto"/>
        <w:left w:val="none" w:sz="0" w:space="0" w:color="auto"/>
        <w:bottom w:val="none" w:sz="0" w:space="0" w:color="auto"/>
        <w:right w:val="none" w:sz="0" w:space="0" w:color="auto"/>
      </w:divBdr>
    </w:div>
    <w:div w:id="352532462">
      <w:bodyDiv w:val="1"/>
      <w:marLeft w:val="0"/>
      <w:marRight w:val="0"/>
      <w:marTop w:val="0"/>
      <w:marBottom w:val="0"/>
      <w:divBdr>
        <w:top w:val="none" w:sz="0" w:space="0" w:color="auto"/>
        <w:left w:val="none" w:sz="0" w:space="0" w:color="auto"/>
        <w:bottom w:val="none" w:sz="0" w:space="0" w:color="auto"/>
        <w:right w:val="none" w:sz="0" w:space="0" w:color="auto"/>
      </w:divBdr>
    </w:div>
    <w:div w:id="377633680">
      <w:bodyDiv w:val="1"/>
      <w:marLeft w:val="0"/>
      <w:marRight w:val="0"/>
      <w:marTop w:val="0"/>
      <w:marBottom w:val="0"/>
      <w:divBdr>
        <w:top w:val="none" w:sz="0" w:space="0" w:color="auto"/>
        <w:left w:val="none" w:sz="0" w:space="0" w:color="auto"/>
        <w:bottom w:val="none" w:sz="0" w:space="0" w:color="auto"/>
        <w:right w:val="none" w:sz="0" w:space="0" w:color="auto"/>
      </w:divBdr>
    </w:div>
    <w:div w:id="463038315">
      <w:bodyDiv w:val="1"/>
      <w:marLeft w:val="0"/>
      <w:marRight w:val="0"/>
      <w:marTop w:val="0"/>
      <w:marBottom w:val="0"/>
      <w:divBdr>
        <w:top w:val="none" w:sz="0" w:space="0" w:color="auto"/>
        <w:left w:val="none" w:sz="0" w:space="0" w:color="auto"/>
        <w:bottom w:val="none" w:sz="0" w:space="0" w:color="auto"/>
        <w:right w:val="none" w:sz="0" w:space="0" w:color="auto"/>
      </w:divBdr>
      <w:divsChild>
        <w:div w:id="1223178081">
          <w:marLeft w:val="0"/>
          <w:marRight w:val="0"/>
          <w:marTop w:val="0"/>
          <w:marBottom w:val="0"/>
          <w:divBdr>
            <w:top w:val="none" w:sz="0" w:space="0" w:color="auto"/>
            <w:left w:val="none" w:sz="0" w:space="0" w:color="auto"/>
            <w:bottom w:val="none" w:sz="0" w:space="0" w:color="auto"/>
            <w:right w:val="none" w:sz="0" w:space="0" w:color="auto"/>
          </w:divBdr>
        </w:div>
      </w:divsChild>
    </w:div>
    <w:div w:id="700864124">
      <w:bodyDiv w:val="1"/>
      <w:marLeft w:val="0"/>
      <w:marRight w:val="0"/>
      <w:marTop w:val="0"/>
      <w:marBottom w:val="0"/>
      <w:divBdr>
        <w:top w:val="none" w:sz="0" w:space="0" w:color="auto"/>
        <w:left w:val="none" w:sz="0" w:space="0" w:color="auto"/>
        <w:bottom w:val="none" w:sz="0" w:space="0" w:color="auto"/>
        <w:right w:val="none" w:sz="0" w:space="0" w:color="auto"/>
      </w:divBdr>
    </w:div>
    <w:div w:id="750585891">
      <w:bodyDiv w:val="1"/>
      <w:marLeft w:val="0"/>
      <w:marRight w:val="0"/>
      <w:marTop w:val="0"/>
      <w:marBottom w:val="0"/>
      <w:divBdr>
        <w:top w:val="none" w:sz="0" w:space="0" w:color="auto"/>
        <w:left w:val="none" w:sz="0" w:space="0" w:color="auto"/>
        <w:bottom w:val="none" w:sz="0" w:space="0" w:color="auto"/>
        <w:right w:val="none" w:sz="0" w:space="0" w:color="auto"/>
      </w:divBdr>
    </w:div>
    <w:div w:id="752970044">
      <w:bodyDiv w:val="1"/>
      <w:marLeft w:val="0"/>
      <w:marRight w:val="0"/>
      <w:marTop w:val="0"/>
      <w:marBottom w:val="0"/>
      <w:divBdr>
        <w:top w:val="none" w:sz="0" w:space="0" w:color="auto"/>
        <w:left w:val="none" w:sz="0" w:space="0" w:color="auto"/>
        <w:bottom w:val="none" w:sz="0" w:space="0" w:color="auto"/>
        <w:right w:val="none" w:sz="0" w:space="0" w:color="auto"/>
      </w:divBdr>
    </w:div>
    <w:div w:id="1016998337">
      <w:bodyDiv w:val="1"/>
      <w:marLeft w:val="0"/>
      <w:marRight w:val="0"/>
      <w:marTop w:val="0"/>
      <w:marBottom w:val="0"/>
      <w:divBdr>
        <w:top w:val="none" w:sz="0" w:space="0" w:color="auto"/>
        <w:left w:val="none" w:sz="0" w:space="0" w:color="auto"/>
        <w:bottom w:val="none" w:sz="0" w:space="0" w:color="auto"/>
        <w:right w:val="none" w:sz="0" w:space="0" w:color="auto"/>
      </w:divBdr>
    </w:div>
    <w:div w:id="1346051110">
      <w:bodyDiv w:val="1"/>
      <w:marLeft w:val="0"/>
      <w:marRight w:val="0"/>
      <w:marTop w:val="0"/>
      <w:marBottom w:val="0"/>
      <w:divBdr>
        <w:top w:val="none" w:sz="0" w:space="0" w:color="auto"/>
        <w:left w:val="none" w:sz="0" w:space="0" w:color="auto"/>
        <w:bottom w:val="none" w:sz="0" w:space="0" w:color="auto"/>
        <w:right w:val="none" w:sz="0" w:space="0" w:color="auto"/>
      </w:divBdr>
    </w:div>
    <w:div w:id="1673528336">
      <w:bodyDiv w:val="1"/>
      <w:marLeft w:val="0"/>
      <w:marRight w:val="0"/>
      <w:marTop w:val="0"/>
      <w:marBottom w:val="0"/>
      <w:divBdr>
        <w:top w:val="none" w:sz="0" w:space="0" w:color="auto"/>
        <w:left w:val="none" w:sz="0" w:space="0" w:color="auto"/>
        <w:bottom w:val="none" w:sz="0" w:space="0" w:color="auto"/>
        <w:right w:val="none" w:sz="0" w:space="0" w:color="auto"/>
      </w:divBdr>
    </w:div>
    <w:div w:id="1808469717">
      <w:bodyDiv w:val="1"/>
      <w:marLeft w:val="0"/>
      <w:marRight w:val="0"/>
      <w:marTop w:val="0"/>
      <w:marBottom w:val="0"/>
      <w:divBdr>
        <w:top w:val="none" w:sz="0" w:space="0" w:color="auto"/>
        <w:left w:val="none" w:sz="0" w:space="0" w:color="auto"/>
        <w:bottom w:val="none" w:sz="0" w:space="0" w:color="auto"/>
        <w:right w:val="none" w:sz="0" w:space="0" w:color="auto"/>
      </w:divBdr>
    </w:div>
    <w:div w:id="1847010816">
      <w:bodyDiv w:val="1"/>
      <w:marLeft w:val="0"/>
      <w:marRight w:val="0"/>
      <w:marTop w:val="0"/>
      <w:marBottom w:val="0"/>
      <w:divBdr>
        <w:top w:val="none" w:sz="0" w:space="0" w:color="auto"/>
        <w:left w:val="none" w:sz="0" w:space="0" w:color="auto"/>
        <w:bottom w:val="none" w:sz="0" w:space="0" w:color="auto"/>
        <w:right w:val="none" w:sz="0" w:space="0" w:color="auto"/>
      </w:divBdr>
    </w:div>
    <w:div w:id="1914045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gemeente@horstaandemaas.n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indenm\AppData\Local\Temp\iWriter\IWRITER\Leeg%20formulier%20staand.dotx"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826db86-e127-42b5-bfc4-359f57b6a0f7">
      <Value>5</Value>
      <Value>2</Value>
      <Value>1</Value>
    </TaxCatchAll>
    <lcf76f155ced4ddcb4097134ff3c332f xmlns="2bc485f1-11a9-4c93-af2d-8637bc94d96f">
      <Terms xmlns="http://schemas.microsoft.com/office/infopath/2007/PartnerControls"/>
    </lcf76f155ced4ddcb4097134ff3c332f>
    <p65f6c6ea3db47dba0ccaad44aa6df75 xmlns="c826db86-e127-42b5-bfc4-359f57b6a0f7">
      <Terms xmlns="http://schemas.microsoft.com/office/infopath/2007/PartnerControls">
        <TermInfo xmlns="http://schemas.microsoft.com/office/infopath/2007/PartnerControls">
          <TermName xmlns="http://schemas.microsoft.com/office/infopath/2007/PartnerControls">Gemeente Horst aan de Maas</TermName>
          <TermId xmlns="http://schemas.microsoft.com/office/infopath/2007/PartnerControls">18260d2d-7198-4e54-9238-248adc35f208</TermId>
        </TermInfo>
      </Terms>
    </p65f6c6ea3db47dba0ccaad44aa6df75>
    <Aanmaakdatumnetwerkschijf xmlns="2bc485f1-11a9-4c93-af2d-8637bc94d96f">2025-10-03T08:42:12+00:00</Aanmaakdatumnetwerkschijf>
    <gf76121841a7497aa1368197a4741936 xmlns="c826db86-e127-42b5-bfc4-359f57b6a0f7">
      <Terms xmlns="http://schemas.microsoft.com/office/infopath/2007/PartnerControls">
        <TermInfo xmlns="http://schemas.microsoft.com/office/infopath/2007/PartnerControls">
          <TermName xmlns="http://schemas.microsoft.com/office/infopath/2007/PartnerControls">Proces</TermName>
          <TermId xmlns="http://schemas.microsoft.com/office/infopath/2007/PartnerControls">8a548a35-57c3-410a-ac86-ebed1cece4e7</TermId>
        </TermInfo>
      </Terms>
    </gf76121841a7497aa1368197a4741936>
    <e41c5c7e1dd5434d8210aa101f35ec30 xmlns="c826db86-e127-42b5-bfc4-359f57b6a0f7">
      <Terms xmlns="http://schemas.microsoft.com/office/infopath/2007/PartnerControls">
        <TermInfo xmlns="http://schemas.microsoft.com/office/infopath/2007/PartnerControls">
          <TermName xmlns="http://schemas.microsoft.com/office/infopath/2007/PartnerControls">Advies en Ondersteuning</TermName>
          <TermId xmlns="http://schemas.microsoft.com/office/infopath/2007/PartnerControls">6941f050-86bb-4b79-a1be-4bccc74386c2</TermId>
        </TermInfo>
      </Terms>
    </e41c5c7e1dd5434d8210aa101f35ec30>
    <_dlc_DocId xmlns="c826db86-e127-42b5-bfc4-359f57b6a0f7">UNKPH5EQJPRN-2093914862-3102</_dlc_DocId>
    <_dlc_DocIdUrl xmlns="c826db86-e127-42b5-bfc4-359f57b6a0f7">
      <Url>https://horstaandemaas.sharepoint.com/sites/PRC_Inkoop-_en_aanbestedingen/_layouts/15/DocIdRedir.aspx?ID=UNKPH5EQJPRN-2093914862-3102</Url>
      <Description>UNKPH5EQJPRN-2093914862-3102</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3BDE127B2F7F04CB8B82E0FE45505A8" ma:contentTypeVersion="19" ma:contentTypeDescription="Een nieuw document maken." ma:contentTypeScope="" ma:versionID="d94eb96685927164e54594ebc5ee614d">
  <xsd:schema xmlns:xsd="http://www.w3.org/2001/XMLSchema" xmlns:xs="http://www.w3.org/2001/XMLSchema" xmlns:p="http://schemas.microsoft.com/office/2006/metadata/properties" xmlns:ns2="c826db86-e127-42b5-bfc4-359f57b6a0f7" xmlns:ns3="2bc485f1-11a9-4c93-af2d-8637bc94d96f" targetNamespace="http://schemas.microsoft.com/office/2006/metadata/properties" ma:root="true" ma:fieldsID="b51a2cc2699b6cf93a3202baf3e942fe" ns2:_="" ns3:_="">
    <xsd:import namespace="c826db86-e127-42b5-bfc4-359f57b6a0f7"/>
    <xsd:import namespace="2bc485f1-11a9-4c93-af2d-8637bc94d96f"/>
    <xsd:element name="properties">
      <xsd:complexType>
        <xsd:sequence>
          <xsd:element name="documentManagement">
            <xsd:complexType>
              <xsd:all>
                <xsd:element ref="ns2:_dlc_DocId" minOccurs="0"/>
                <xsd:element ref="ns2:_dlc_DocIdUrl" minOccurs="0"/>
                <xsd:element ref="ns2:_dlc_DocIdPersistId" minOccurs="0"/>
                <xsd:element ref="ns2:p65f6c6ea3db47dba0ccaad44aa6df75" minOccurs="0"/>
                <xsd:element ref="ns2:TaxCatchAll" minOccurs="0"/>
                <xsd:element ref="ns2:gf76121841a7497aa1368197a4741936" minOccurs="0"/>
                <xsd:element ref="ns2:e41c5c7e1dd5434d8210aa101f35ec30" minOccurs="0"/>
                <xsd:element ref="ns3:Aanmaakdatumnetwerkschijf" minOccurs="0"/>
                <xsd:element ref="ns3:MediaServiceMetadata" minOccurs="0"/>
                <xsd:element ref="ns3:MediaServiceFastMetadata" minOccurs="0"/>
                <xsd:element ref="ns3:MediaServiceSearchProperties" minOccurs="0"/>
                <xsd:element ref="ns3:MediaServiceDateTaken" minOccurs="0"/>
                <xsd:element ref="ns3:lcf76f155ced4ddcb4097134ff3c332f"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26db86-e127-42b5-bfc4-359f57b6a0f7" elementFormDefault="qualified">
    <xsd:import namespace="http://schemas.microsoft.com/office/2006/documentManagement/types"/>
    <xsd:import namespace="http://schemas.microsoft.com/office/infopath/2007/PartnerControls"/>
    <xsd:element name="_dlc_DocId" ma:index="8" nillable="true" ma:displayName="Waarde van de document-id" ma:description="De waarde van de document-id die aan dit item is toegewezen." ma:indexed="true" ma:internalName="_dlc_DocId" ma:readOnly="true">
      <xsd:simpleType>
        <xsd:restriction base="dms:Text"/>
      </xsd:simpleType>
    </xsd:element>
    <xsd:element name="_dlc_DocIdUrl" ma:index="9" nillable="true" ma:displayName="Document-id" ma:description="Permanente koppeling naar dit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Id blijven behouden" ma:description="Id behouden tijdens toevoegen." ma:hidden="true" ma:internalName="_dlc_DocIdPersistId" ma:readOnly="true">
      <xsd:simpleType>
        <xsd:restriction base="dms:Boolean"/>
      </xsd:simpleType>
    </xsd:element>
    <xsd:element name="p65f6c6ea3db47dba0ccaad44aa6df75" ma:index="12" nillable="true" ma:taxonomy="true" ma:internalName="p65f6c6ea3db47dba0ccaad44aa6df75" ma:taxonomyFieldName="Archiefvormer" ma:displayName="Archiefvormer" ma:default="2;#Gemeente Horst aan de Maas|18260d2d-7198-4e54-9238-248adc35f208" ma:fieldId="{965f6c6e-a3db-47db-a0cc-aad44aa6df75}" ma:sspId="89d0c47f-9ba2-410c-a82e-9ea1b8612082" ma:termSetId="0ef05440-42fe-4258-868f-c3c4a804d154" ma:anchorId="00000000-0000-0000-0000-000000000000" ma:open="false" ma:isKeyword="false">
      <xsd:complexType>
        <xsd:sequence>
          <xsd:element ref="pc:Terms" minOccurs="0" maxOccurs="1"/>
        </xsd:sequence>
      </xsd:complexType>
    </xsd:element>
    <xsd:element name="TaxCatchAll" ma:index="13" nillable="true" ma:displayName="Taxonomy Catch All Column" ma:hidden="true" ma:list="{4d85927f-4b19-49ab-92ab-e7b2fef36884}" ma:internalName="TaxCatchAll" ma:showField="CatchAllData" ma:web="c826db86-e127-42b5-bfc4-359f57b6a0f7">
      <xsd:complexType>
        <xsd:complexContent>
          <xsd:extension base="dms:MultiChoiceLookup">
            <xsd:sequence>
              <xsd:element name="Value" type="dms:Lookup" maxOccurs="unbounded" minOccurs="0" nillable="true"/>
            </xsd:sequence>
          </xsd:extension>
        </xsd:complexContent>
      </xsd:complexType>
    </xsd:element>
    <xsd:element name="gf76121841a7497aa1368197a4741936" ma:index="15" nillable="true" ma:taxonomy="true" ma:internalName="gf76121841a7497aa1368197a4741936" ma:taxonomyFieldName="Informatiecategorie" ma:displayName="Informatiecategorie" ma:default="5;#Proces|8a548a35-57c3-410a-ac86-ebed1cece4e7" ma:fieldId="{0f761218-41a7-497a-a136-8197a4741936}" ma:sspId="89d0c47f-9ba2-410c-a82e-9ea1b8612082" ma:termSetId="f67f66ec-253c-4edc-8b24-7a1b5bca5e57" ma:anchorId="00000000-0000-0000-0000-000000000000" ma:open="false" ma:isKeyword="false">
      <xsd:complexType>
        <xsd:sequence>
          <xsd:element ref="pc:Terms" minOccurs="0" maxOccurs="1"/>
        </xsd:sequence>
      </xsd:complexType>
    </xsd:element>
    <xsd:element name="e41c5c7e1dd5434d8210aa101f35ec30" ma:index="17" nillable="true" ma:taxonomy="true" ma:internalName="e41c5c7e1dd5434d8210aa101f35ec30" ma:taxonomyFieldName="Organisatieonderdeel" ma:displayName="Organisatieonderdeel" ma:default="1;#Advies en Ondersteuning|6941f050-86bb-4b79-a1be-4bccc74386c2" ma:fieldId="{e41c5c7e-1dd5-434d-8210-aa101f35ec30}" ma:sspId="89d0c47f-9ba2-410c-a82e-9ea1b8612082" ma:termSetId="a6e9e006-d363-4d66-bcbc-dc68ce2f8966"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bc485f1-11a9-4c93-af2d-8637bc94d96f" elementFormDefault="qualified">
    <xsd:import namespace="http://schemas.microsoft.com/office/2006/documentManagement/types"/>
    <xsd:import namespace="http://schemas.microsoft.com/office/infopath/2007/PartnerControls"/>
    <xsd:element name="Aanmaakdatumnetwerkschijf" ma:index="18" nillable="true" ma:displayName="Aanmaakdatum netwerkschijf" ma:format="DateOnly" ma:internalName="Aanmaakdatumnetwerkschijf">
      <xsd:simpleType>
        <xsd:restriction base="dms:DateTime"/>
      </xsd:simpleType>
    </xsd:element>
    <xsd:element name="MediaServiceMetadata" ma:index="19" nillable="true" ma:displayName="MediaServiceMetadata" ma:hidden="true" ma:internalName="MediaServiceMetadata" ma:readOnly="true">
      <xsd:simpleType>
        <xsd:restriction base="dms:Note"/>
      </xsd:simpleType>
    </xsd:element>
    <xsd:element name="MediaServiceFastMetadata" ma:index="20" nillable="true" ma:displayName="MediaServiceFastMetadata" ma:hidden="true" ma:internalName="MediaServiceFastMetadata"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lcf76f155ced4ddcb4097134ff3c332f" ma:index="24" nillable="true" ma:taxonomy="true" ma:internalName="lcf76f155ced4ddcb4097134ff3c332f" ma:taxonomyFieldName="MediaServiceImageTags" ma:displayName="Afbeeldingtags" ma:readOnly="false" ma:fieldId="{5cf76f15-5ced-4ddc-b409-7134ff3c332f}" ma:taxonomyMulti="true" ma:sspId="89d0c47f-9ba2-410c-a82e-9ea1b8612082"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LengthInSeconds" ma:index="2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7A5F242-CA3D-4470-B603-DD038FC720CA}">
  <ds:schemaRefs>
    <ds:schemaRef ds:uri="http://schemas.openxmlformats.org/officeDocument/2006/bibliography"/>
  </ds:schemaRefs>
</ds:datastoreItem>
</file>

<file path=customXml/itemProps2.xml><?xml version="1.0" encoding="utf-8"?>
<ds:datastoreItem xmlns:ds="http://schemas.openxmlformats.org/officeDocument/2006/customXml" ds:itemID="{7E6CA51E-C7D9-45D4-BCF5-0CD549DD026F}">
  <ds:schemaRefs>
    <ds:schemaRef ds:uri="http://schemas.microsoft.com/sharepoint/v3/contenttype/forms"/>
  </ds:schemaRefs>
</ds:datastoreItem>
</file>

<file path=customXml/itemProps3.xml><?xml version="1.0" encoding="utf-8"?>
<ds:datastoreItem xmlns:ds="http://schemas.openxmlformats.org/officeDocument/2006/customXml" ds:itemID="{B8B2EFFA-13E3-4C18-9E6C-310C5ADF00CE}">
  <ds:schemaRefs>
    <ds:schemaRef ds:uri="http://schemas.microsoft.com/office/2006/metadata/properties"/>
    <ds:schemaRef ds:uri="http://schemas.microsoft.com/office/infopath/2007/PartnerControls"/>
    <ds:schemaRef ds:uri="c826db86-e127-42b5-bfc4-359f57b6a0f7"/>
    <ds:schemaRef ds:uri="2bc485f1-11a9-4c93-af2d-8637bc94d96f"/>
  </ds:schemaRefs>
</ds:datastoreItem>
</file>

<file path=customXml/itemProps4.xml><?xml version="1.0" encoding="utf-8"?>
<ds:datastoreItem xmlns:ds="http://schemas.openxmlformats.org/officeDocument/2006/customXml" ds:itemID="{C2E1FBEC-C7F7-4822-B69A-A83B91E312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26db86-e127-42b5-bfc4-359f57b6a0f7"/>
    <ds:schemaRef ds:uri="2bc485f1-11a9-4c93-af2d-8637bc94d9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C3C8944-688F-41AD-A284-CEC5245B7339}">
  <ds:schemaRefs>
    <ds:schemaRef ds:uri="http://schemas.microsoft.com/sharepoint/events"/>
  </ds:schemaRefs>
</ds:datastoreItem>
</file>

<file path=docMetadata/LabelInfo.xml><?xml version="1.0" encoding="utf-8"?>
<clbl:labelList xmlns:clbl="http://schemas.microsoft.com/office/2020/mipLabelMetadata">
  <clbl:label id="{1dc689e5-76cc-4023-9527-774ea793bdda}" enabled="1" method="Privileged" siteId="{bb21996b-af22-4520-b45e-5f15513a4949}" removed="0"/>
</clbl:labelList>
</file>

<file path=docProps/app.xml><?xml version="1.0" encoding="utf-8"?>
<Properties xmlns="http://schemas.openxmlformats.org/officeDocument/2006/extended-properties" xmlns:vt="http://schemas.openxmlformats.org/officeDocument/2006/docPropsVTypes">
  <Template>Leeg formulier staand.dotx</Template>
  <TotalTime>3</TotalTime>
  <Pages>2</Pages>
  <Words>173</Words>
  <Characters>953</Characters>
  <Application>Microsoft Office Word</Application>
  <DocSecurity>0</DocSecurity>
  <Lines>7</Lines>
  <Paragraphs>2</Paragraphs>
  <ScaleCrop>false</ScaleCrop>
  <HeadingPairs>
    <vt:vector size="2" baseType="variant">
      <vt:variant>
        <vt:lpstr>Titel</vt:lpstr>
      </vt:variant>
      <vt:variant>
        <vt:i4>1</vt:i4>
      </vt:variant>
    </vt:vector>
  </HeadingPairs>
  <TitlesOfParts>
    <vt:vector size="1" baseType="lpstr">
      <vt:lpstr>Titel_document</vt:lpstr>
    </vt:vector>
  </TitlesOfParts>
  <Company>Gemeente Horst aan de Maas</Company>
  <LinksUpToDate>false</LinksUpToDate>
  <CharactersWithSpaces>1124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Titel_document</dc:title>
  <dc:subject/>
  <dc:creator>Mascha van der Hek</dc:creator>
  <cp:keywords/>
  <dc:description/>
  <cp:lastModifiedBy>Mascha van der Hek</cp:lastModifiedBy>
  <cp:revision>2</cp:revision>
  <cp:lastPrinted>2023-05-01T21:38:00Z</cp:lastPrinted>
  <dcterms:created xsi:type="dcterms:W3CDTF">2026-10-09T06:09:00Z</dcterms:created>
  <dcterms:modified xsi:type="dcterms:W3CDTF">2026-10-09T06:09:00Z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s-case.case_id">
    <vt:lpwstr/>
  </property>
  <property fmtid="{D5CDD505-2E9C-101B-9397-08002B2CF9AE}" pid="3" name="ws-ps_ob.object_type">
    <vt:lpwstr>E</vt:lpwstr>
  </property>
  <property fmtid="{D5CDD505-2E9C-101B-9397-08002B2CF9AE}" pid="4" name="ws-ps_ob.object_id">
    <vt:lpwstr>SO.00020123</vt:lpwstr>
  </property>
  <property fmtid="{D5CDD505-2E9C-101B-9397-08002B2CF9AE}" pid="5" name="ws-ps_ds.dsrt_id">
    <vt:lpwstr>WDstrt</vt:lpwstr>
  </property>
  <property fmtid="{D5CDD505-2E9C-101B-9397-08002B2CF9AE}" pid="6" name="FileDescription">
    <vt:lpwstr>Aanbestedingsleidraad</vt:lpwstr>
  </property>
  <property fmtid="{D5CDD505-2E9C-101B-9397-08002B2CF9AE}" pid="7" name="datum">
    <vt:lpwstr>14/02/2020</vt:lpwstr>
  </property>
  <property fmtid="{D5CDD505-2E9C-101B-9397-08002B2CF9AE}" pid="8" name="ContentTypeId">
    <vt:lpwstr>0x010100A3BDE127B2F7F04CB8B82E0FE45505A8</vt:lpwstr>
  </property>
  <property fmtid="{D5CDD505-2E9C-101B-9397-08002B2CF9AE}" pid="9" name="MediaServiceImageTags">
    <vt:lpwstr/>
  </property>
  <property fmtid="{D5CDD505-2E9C-101B-9397-08002B2CF9AE}" pid="10" name="MSIP_Label_1dc689e5-76cc-4023-9527-774ea793bdda_ActionId">
    <vt:lpwstr>de69ad6e-405d-4738-9fe3-06754d4b5fff</vt:lpwstr>
  </property>
  <property fmtid="{D5CDD505-2E9C-101B-9397-08002B2CF9AE}" pid="11" name="MSIP_Label_1dc689e5-76cc-4023-9527-774ea793bdda_Name">
    <vt:lpwstr>Behandelaarsvertrouwelijk</vt:lpwstr>
  </property>
  <property fmtid="{D5CDD505-2E9C-101B-9397-08002B2CF9AE}" pid="12" name="MSIP_Label_1dc689e5-76cc-4023-9527-774ea793bdda_SetDate">
    <vt:lpwstr>2026-01-16T20:03:11Z</vt:lpwstr>
  </property>
  <property fmtid="{D5CDD505-2E9C-101B-9397-08002B2CF9AE}" pid="13" name="MSIP_Label_1dc689e5-76cc-4023-9527-774ea793bdda_SiteId">
    <vt:lpwstr>bb21996b-af22-4520-b45e-5f15513a4949</vt:lpwstr>
  </property>
  <property fmtid="{D5CDD505-2E9C-101B-9397-08002B2CF9AE}" pid="14" name="MSIP_Label_1dc689e5-76cc-4023-9527-774ea793bdda_Enabled">
    <vt:lpwstr>True</vt:lpwstr>
  </property>
  <property fmtid="{D5CDD505-2E9C-101B-9397-08002B2CF9AE}" pid="15" name="CORSA_GUID">
    <vt:lpwstr>ee3ccc22-9687-b683-bd14-a7dc74bf0891</vt:lpwstr>
  </property>
  <property fmtid="{D5CDD505-2E9C-101B-9397-08002B2CF9AE}" pid="16" name="CORSA_OBJECTTYPE">
    <vt:lpwstr>S</vt:lpwstr>
  </property>
  <property fmtid="{D5CDD505-2E9C-101B-9397-08002B2CF9AE}" pid="17" name="CORSA_OBJECTID">
    <vt:lpwstr>24-0026265</vt:lpwstr>
  </property>
  <property fmtid="{D5CDD505-2E9C-101B-9397-08002B2CF9AE}" pid="18" name="CORSA_VERSION">
    <vt:lpwstr>3</vt:lpwstr>
  </property>
  <property fmtid="{D5CDD505-2E9C-101B-9397-08002B2CF9AE}" pid="19" name="Organisatieonderdeel">
    <vt:lpwstr>1;#Advies en Ondersteuning|6941f050-86bb-4b79-a1be-4bccc74386c2</vt:lpwstr>
  </property>
  <property fmtid="{D5CDD505-2E9C-101B-9397-08002B2CF9AE}" pid="20" name="Informatiecategorie">
    <vt:lpwstr>5;#Proces|8a548a35-57c3-410a-ac86-ebed1cece4e7</vt:lpwstr>
  </property>
  <property fmtid="{D5CDD505-2E9C-101B-9397-08002B2CF9AE}" pid="21" name="Archiefvormer">
    <vt:lpwstr>2;#Gemeente Horst aan de Maas|18260d2d-7198-4e54-9238-248adc35f208</vt:lpwstr>
  </property>
  <property fmtid="{D5CDD505-2E9C-101B-9397-08002B2CF9AE}" pid="22" name="MSIP_Label_1dc689e5-76cc-4023-9527-774ea793bdda_Removed">
    <vt:lpwstr>False</vt:lpwstr>
  </property>
  <property fmtid="{D5CDD505-2E9C-101B-9397-08002B2CF9AE}" pid="23" name="MSIP_Label_1dc689e5-76cc-4023-9527-774ea793bdda_Extended_MSFT_Method">
    <vt:lpwstr>Standard</vt:lpwstr>
  </property>
  <property fmtid="{D5CDD505-2E9C-101B-9397-08002B2CF9AE}" pid="24" name="Sensitivity">
    <vt:lpwstr>Behandelaarsvertrouwelijk</vt:lpwstr>
  </property>
  <property fmtid="{D5CDD505-2E9C-101B-9397-08002B2CF9AE}" pid="25" name="_dlc_DocIdItemGuid">
    <vt:lpwstr>00bf7ed0-5047-433c-9dcf-1f59c1e5bae7</vt:lpwstr>
  </property>
</Properties>
</file>