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11628C" w14:paraId="5272BF48" w14:textId="77777777" w:rsidTr="00A1284E">
        <w:tc>
          <w:tcPr>
            <w:tcW w:w="2830" w:type="dxa"/>
          </w:tcPr>
          <w:p w14:paraId="12CC5CFF" w14:textId="3D139CEC" w:rsidR="0011628C" w:rsidRDefault="00A1284E" w:rsidP="00A1284E">
            <w:r>
              <w:t>Aanbesteding:</w:t>
            </w:r>
          </w:p>
        </w:tc>
        <w:tc>
          <w:tcPr>
            <w:tcW w:w="6237" w:type="dxa"/>
          </w:tcPr>
          <w:p w14:paraId="45185B48" w14:textId="00840AE3" w:rsidR="0011628C" w:rsidRDefault="000F1EDF" w:rsidP="00C927BB">
            <w:r>
              <w:t>ROK m</w:t>
            </w:r>
            <w:r w:rsidR="0023126D" w:rsidRPr="001E7C5E">
              <w:t>aaien g</w:t>
            </w:r>
            <w:r w:rsidR="001E7C5E" w:rsidRPr="001E7C5E">
              <w:t>rasvelden</w:t>
            </w:r>
            <w:r w:rsidR="0023126D" w:rsidRPr="001E7C5E">
              <w:t xml:space="preserve"> gemeente Rheden</w:t>
            </w:r>
          </w:p>
        </w:tc>
      </w:tr>
      <w:tr w:rsidR="008E4E7D" w14:paraId="5D11FCFC" w14:textId="77777777" w:rsidTr="00A1284E">
        <w:tc>
          <w:tcPr>
            <w:tcW w:w="2830" w:type="dxa"/>
          </w:tcPr>
          <w:p w14:paraId="32ACA108" w14:textId="2FB0A103" w:rsidR="008E4E7D" w:rsidRDefault="008E4E7D" w:rsidP="00A1284E">
            <w:r w:rsidRPr="003D7297">
              <w:t>Zaaknummer:</w:t>
            </w:r>
            <w:r>
              <w:t xml:space="preserve"> </w:t>
            </w:r>
          </w:p>
        </w:tc>
        <w:tc>
          <w:tcPr>
            <w:tcW w:w="6237" w:type="dxa"/>
          </w:tcPr>
          <w:p w14:paraId="23AA7332" w14:textId="70ABBCDC" w:rsidR="008E4E7D" w:rsidRDefault="003D7297" w:rsidP="00C927BB">
            <w:r w:rsidRPr="003D7297">
              <w:t>2026-012751</w:t>
            </w:r>
          </w:p>
        </w:tc>
      </w:tr>
      <w:tr w:rsidR="0011628C" w14:paraId="275253D6" w14:textId="77777777" w:rsidTr="00A1284E">
        <w:tc>
          <w:tcPr>
            <w:tcW w:w="2830" w:type="dxa"/>
          </w:tcPr>
          <w:p w14:paraId="17211D1A" w14:textId="71EB894D" w:rsidR="0011628C" w:rsidRDefault="0011628C" w:rsidP="00A1284E">
            <w:r w:rsidRPr="00057F94">
              <w:t>Datum:</w:t>
            </w:r>
          </w:p>
        </w:tc>
        <w:tc>
          <w:tcPr>
            <w:tcW w:w="6237" w:type="dxa"/>
          </w:tcPr>
          <w:p w14:paraId="6C663028" w14:textId="193BD0F6" w:rsidR="0011628C" w:rsidRDefault="00057F94" w:rsidP="00C927BB">
            <w:r>
              <w:t>Dinsdag 6 oktober 2026</w:t>
            </w:r>
          </w:p>
        </w:tc>
      </w:tr>
    </w:tbl>
    <w:p w14:paraId="1F7663BD" w14:textId="77777777" w:rsidR="00F96380" w:rsidRDefault="00F96380" w:rsidP="00C927BB"/>
    <w:p w14:paraId="37D5B25B" w14:textId="77777777" w:rsidR="00834831" w:rsidRDefault="00834831" w:rsidP="00C927BB"/>
    <w:p w14:paraId="431ACDD9" w14:textId="7C0F7377" w:rsidR="004F34C0" w:rsidRDefault="004F34C0" w:rsidP="004F34C0"/>
    <w:p w14:paraId="7657D32C" w14:textId="77777777" w:rsidR="004F34C0" w:rsidRDefault="004F34C0" w:rsidP="004F34C0"/>
    <w:tbl>
      <w:tblPr>
        <w:tblStyle w:val="Arnhem"/>
        <w:tblW w:w="19415" w:type="dxa"/>
        <w:tblLook w:val="04A0" w:firstRow="1" w:lastRow="0" w:firstColumn="1" w:lastColumn="0" w:noHBand="0" w:noVBand="1"/>
      </w:tblPr>
      <w:tblGrid>
        <w:gridCol w:w="1594"/>
        <w:gridCol w:w="1828"/>
        <w:gridCol w:w="2382"/>
        <w:gridCol w:w="572"/>
        <w:gridCol w:w="2766"/>
        <w:gridCol w:w="10273"/>
      </w:tblGrid>
      <w:tr w:rsidR="006F6336" w:rsidRPr="003735E0" w14:paraId="08722C0A" w14:textId="77777777" w:rsidTr="000F1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94" w:type="dxa"/>
            <w:shd w:val="clear" w:color="auto" w:fill="D2E577" w:themeFill="accent6" w:themeFillTint="99"/>
          </w:tcPr>
          <w:p w14:paraId="224D3AEB" w14:textId="77777777" w:rsidR="006F6336" w:rsidRPr="00177E33" w:rsidRDefault="006F6336" w:rsidP="00FC4037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Vraagnummer</w:t>
            </w:r>
          </w:p>
        </w:tc>
        <w:tc>
          <w:tcPr>
            <w:tcW w:w="1828" w:type="dxa"/>
            <w:shd w:val="clear" w:color="auto" w:fill="D2E577" w:themeFill="accent6" w:themeFillTint="99"/>
          </w:tcPr>
          <w:p w14:paraId="07DA0DA2" w14:textId="77777777" w:rsidR="006F6336" w:rsidRPr="00177E33" w:rsidRDefault="006F6336" w:rsidP="00FC4037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Documentnaam</w:t>
            </w:r>
          </w:p>
        </w:tc>
        <w:tc>
          <w:tcPr>
            <w:tcW w:w="2382" w:type="dxa"/>
            <w:shd w:val="clear" w:color="auto" w:fill="D2E577" w:themeFill="accent6" w:themeFillTint="99"/>
          </w:tcPr>
          <w:p w14:paraId="5349C589" w14:textId="3D320B57" w:rsidR="006F6336" w:rsidRPr="00177E33" w:rsidRDefault="00413544" w:rsidP="00FC4037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Hoofdstuk/</w:t>
            </w:r>
            <w:r w:rsidR="006F6336" w:rsidRPr="00177E33">
              <w:rPr>
                <w:b/>
                <w:bCs/>
                <w:color w:val="002469" w:themeColor="accent2"/>
                <w:sz w:val="20"/>
              </w:rPr>
              <w:t xml:space="preserve"> Paragraaf</w:t>
            </w:r>
          </w:p>
        </w:tc>
        <w:tc>
          <w:tcPr>
            <w:tcW w:w="572" w:type="dxa"/>
            <w:shd w:val="clear" w:color="auto" w:fill="D2E577" w:themeFill="accent6" w:themeFillTint="99"/>
          </w:tcPr>
          <w:p w14:paraId="502BEFC3" w14:textId="77777777" w:rsidR="006F6336" w:rsidRPr="00177E33" w:rsidRDefault="006F6336" w:rsidP="00FC4037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Blz.</w:t>
            </w:r>
          </w:p>
        </w:tc>
        <w:tc>
          <w:tcPr>
            <w:tcW w:w="2766" w:type="dxa"/>
            <w:shd w:val="clear" w:color="auto" w:fill="D2E577" w:themeFill="accent6" w:themeFillTint="99"/>
          </w:tcPr>
          <w:p w14:paraId="0D52E993" w14:textId="77777777" w:rsidR="006F6336" w:rsidRDefault="006F6336" w:rsidP="006F6336">
            <w:pPr>
              <w:rPr>
                <w:b/>
                <w:bCs/>
                <w:color w:val="002469" w:themeColor="accent2"/>
                <w:sz w:val="20"/>
              </w:rPr>
            </w:pPr>
            <w:r>
              <w:rPr>
                <w:b/>
                <w:bCs/>
                <w:color w:val="002469" w:themeColor="accent2"/>
                <w:sz w:val="20"/>
              </w:rPr>
              <w:t xml:space="preserve">Onderneming </w:t>
            </w:r>
          </w:p>
          <w:p w14:paraId="4099E142" w14:textId="281604F5" w:rsidR="006F6336" w:rsidRPr="00177E33" w:rsidRDefault="006F6336" w:rsidP="006F6336">
            <w:pPr>
              <w:rPr>
                <w:b/>
                <w:bCs/>
                <w:color w:val="002469" w:themeColor="accent2"/>
                <w:sz w:val="20"/>
              </w:rPr>
            </w:pPr>
          </w:p>
        </w:tc>
        <w:tc>
          <w:tcPr>
            <w:tcW w:w="10273" w:type="dxa"/>
            <w:shd w:val="clear" w:color="auto" w:fill="D2E577" w:themeFill="accent6" w:themeFillTint="99"/>
          </w:tcPr>
          <w:p w14:paraId="6A637D83" w14:textId="77777777" w:rsidR="006F6336" w:rsidRPr="00177E33" w:rsidRDefault="006F6336" w:rsidP="00FC4037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Vraag</w:t>
            </w:r>
          </w:p>
        </w:tc>
      </w:tr>
      <w:tr w:rsidR="006F6336" w14:paraId="435591C8" w14:textId="77777777" w:rsidTr="000F1EDF">
        <w:tc>
          <w:tcPr>
            <w:tcW w:w="1594" w:type="dxa"/>
          </w:tcPr>
          <w:p w14:paraId="1F1030FC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4B33F39C" w14:textId="77777777" w:rsidR="006F6336" w:rsidRPr="00177E33" w:rsidRDefault="006F6336" w:rsidP="00FC4037">
            <w:pPr>
              <w:rPr>
                <w:sz w:val="20"/>
              </w:rPr>
            </w:pPr>
          </w:p>
        </w:tc>
        <w:tc>
          <w:tcPr>
            <w:tcW w:w="2382" w:type="dxa"/>
          </w:tcPr>
          <w:p w14:paraId="23158D20" w14:textId="77777777" w:rsidR="006F6336" w:rsidRPr="00177E33" w:rsidRDefault="006F6336" w:rsidP="00FC4037">
            <w:pPr>
              <w:rPr>
                <w:sz w:val="20"/>
              </w:rPr>
            </w:pPr>
          </w:p>
        </w:tc>
        <w:tc>
          <w:tcPr>
            <w:tcW w:w="572" w:type="dxa"/>
          </w:tcPr>
          <w:p w14:paraId="0CD3DC38" w14:textId="77777777" w:rsidR="006F6336" w:rsidRPr="00177E33" w:rsidRDefault="006F6336" w:rsidP="00FC4037">
            <w:pPr>
              <w:rPr>
                <w:sz w:val="20"/>
              </w:rPr>
            </w:pPr>
          </w:p>
        </w:tc>
        <w:tc>
          <w:tcPr>
            <w:tcW w:w="2766" w:type="dxa"/>
          </w:tcPr>
          <w:p w14:paraId="36B410C8" w14:textId="77777777" w:rsidR="006F6336" w:rsidRPr="00177E33" w:rsidRDefault="006F6336" w:rsidP="00FC4037">
            <w:pPr>
              <w:rPr>
                <w:sz w:val="20"/>
              </w:rPr>
            </w:pPr>
          </w:p>
        </w:tc>
        <w:tc>
          <w:tcPr>
            <w:tcW w:w="10273" w:type="dxa"/>
          </w:tcPr>
          <w:p w14:paraId="34F4AA97" w14:textId="77777777" w:rsidR="006F6336" w:rsidRPr="00177E33" w:rsidRDefault="006F6336" w:rsidP="00FC4037">
            <w:pPr>
              <w:rPr>
                <w:sz w:val="20"/>
              </w:rPr>
            </w:pPr>
          </w:p>
        </w:tc>
      </w:tr>
      <w:tr w:rsidR="006F6336" w14:paraId="194CEA77" w14:textId="77777777" w:rsidTr="000F1EDF">
        <w:tc>
          <w:tcPr>
            <w:tcW w:w="1594" w:type="dxa"/>
          </w:tcPr>
          <w:p w14:paraId="44C675FB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0CA8ED3D" w14:textId="77777777" w:rsidR="006F6336" w:rsidRPr="00177E33" w:rsidRDefault="006F6336" w:rsidP="00FC4037">
            <w:pPr>
              <w:rPr>
                <w:sz w:val="20"/>
              </w:rPr>
            </w:pPr>
          </w:p>
        </w:tc>
        <w:tc>
          <w:tcPr>
            <w:tcW w:w="2382" w:type="dxa"/>
          </w:tcPr>
          <w:p w14:paraId="47A1E279" w14:textId="77777777" w:rsidR="006F6336" w:rsidRPr="00177E33" w:rsidRDefault="006F6336" w:rsidP="00FC4037">
            <w:pPr>
              <w:rPr>
                <w:sz w:val="20"/>
              </w:rPr>
            </w:pPr>
          </w:p>
        </w:tc>
        <w:tc>
          <w:tcPr>
            <w:tcW w:w="572" w:type="dxa"/>
          </w:tcPr>
          <w:p w14:paraId="287A2755" w14:textId="77777777" w:rsidR="006F6336" w:rsidRPr="00177E33" w:rsidRDefault="006F6336" w:rsidP="00FC4037">
            <w:pPr>
              <w:rPr>
                <w:sz w:val="20"/>
              </w:rPr>
            </w:pPr>
          </w:p>
        </w:tc>
        <w:tc>
          <w:tcPr>
            <w:tcW w:w="2766" w:type="dxa"/>
          </w:tcPr>
          <w:p w14:paraId="7143A684" w14:textId="77777777" w:rsidR="006F6336" w:rsidRPr="00177E33" w:rsidRDefault="006F6336" w:rsidP="00FC4037">
            <w:pPr>
              <w:rPr>
                <w:sz w:val="20"/>
              </w:rPr>
            </w:pPr>
          </w:p>
        </w:tc>
        <w:tc>
          <w:tcPr>
            <w:tcW w:w="10273" w:type="dxa"/>
          </w:tcPr>
          <w:p w14:paraId="4B581076" w14:textId="77777777" w:rsidR="006F6336" w:rsidRPr="00177E33" w:rsidRDefault="006F6336" w:rsidP="00FC4037">
            <w:pPr>
              <w:rPr>
                <w:sz w:val="20"/>
              </w:rPr>
            </w:pPr>
          </w:p>
        </w:tc>
      </w:tr>
      <w:tr w:rsidR="006F6336" w14:paraId="6202C77B" w14:textId="77777777" w:rsidTr="000F1EDF">
        <w:tc>
          <w:tcPr>
            <w:tcW w:w="1594" w:type="dxa"/>
          </w:tcPr>
          <w:p w14:paraId="0E6193A1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50693977" w14:textId="77777777" w:rsidR="006F6336" w:rsidRPr="00177E33" w:rsidRDefault="006F6336" w:rsidP="00FC4037"/>
        </w:tc>
        <w:tc>
          <w:tcPr>
            <w:tcW w:w="2382" w:type="dxa"/>
          </w:tcPr>
          <w:p w14:paraId="6FCE69FC" w14:textId="77777777" w:rsidR="006F6336" w:rsidRPr="00177E33" w:rsidRDefault="006F6336" w:rsidP="00FC4037"/>
        </w:tc>
        <w:tc>
          <w:tcPr>
            <w:tcW w:w="572" w:type="dxa"/>
          </w:tcPr>
          <w:p w14:paraId="5CC4EDFE" w14:textId="77777777" w:rsidR="006F6336" w:rsidRPr="00177E33" w:rsidRDefault="006F6336" w:rsidP="00FC4037"/>
        </w:tc>
        <w:tc>
          <w:tcPr>
            <w:tcW w:w="2766" w:type="dxa"/>
          </w:tcPr>
          <w:p w14:paraId="09EB1673" w14:textId="77777777" w:rsidR="006F6336" w:rsidRPr="00177E33" w:rsidRDefault="006F6336" w:rsidP="00FC4037"/>
        </w:tc>
        <w:tc>
          <w:tcPr>
            <w:tcW w:w="10273" w:type="dxa"/>
          </w:tcPr>
          <w:p w14:paraId="1AC8DFD8" w14:textId="77777777" w:rsidR="006F6336" w:rsidRPr="00177E33" w:rsidRDefault="006F6336" w:rsidP="00FC4037"/>
        </w:tc>
      </w:tr>
      <w:tr w:rsidR="006F6336" w14:paraId="154E82E1" w14:textId="77777777" w:rsidTr="000F1EDF">
        <w:tc>
          <w:tcPr>
            <w:tcW w:w="1594" w:type="dxa"/>
          </w:tcPr>
          <w:p w14:paraId="4422FECF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0D9613F5" w14:textId="77777777" w:rsidR="006F6336" w:rsidRPr="00177E33" w:rsidRDefault="006F6336" w:rsidP="00FC4037"/>
        </w:tc>
        <w:tc>
          <w:tcPr>
            <w:tcW w:w="2382" w:type="dxa"/>
          </w:tcPr>
          <w:p w14:paraId="51885FCA" w14:textId="77777777" w:rsidR="006F6336" w:rsidRPr="00177E33" w:rsidRDefault="006F6336" w:rsidP="00FC4037"/>
        </w:tc>
        <w:tc>
          <w:tcPr>
            <w:tcW w:w="572" w:type="dxa"/>
          </w:tcPr>
          <w:p w14:paraId="77CFB4A7" w14:textId="77777777" w:rsidR="006F6336" w:rsidRPr="00177E33" w:rsidRDefault="006F6336" w:rsidP="00FC4037"/>
        </w:tc>
        <w:tc>
          <w:tcPr>
            <w:tcW w:w="2766" w:type="dxa"/>
          </w:tcPr>
          <w:p w14:paraId="76525690" w14:textId="77777777" w:rsidR="006F6336" w:rsidRPr="00177E33" w:rsidRDefault="006F6336" w:rsidP="00FC4037"/>
        </w:tc>
        <w:tc>
          <w:tcPr>
            <w:tcW w:w="10273" w:type="dxa"/>
          </w:tcPr>
          <w:p w14:paraId="4FCFC1BB" w14:textId="77777777" w:rsidR="006F6336" w:rsidRPr="00177E33" w:rsidRDefault="006F6336" w:rsidP="00FC4037"/>
        </w:tc>
      </w:tr>
      <w:tr w:rsidR="006F6336" w14:paraId="2A2DEB2F" w14:textId="77777777" w:rsidTr="000F1EDF">
        <w:tc>
          <w:tcPr>
            <w:tcW w:w="1594" w:type="dxa"/>
          </w:tcPr>
          <w:p w14:paraId="745EB62B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707F7885" w14:textId="77777777" w:rsidR="006F6336" w:rsidRPr="00177E33" w:rsidRDefault="006F6336" w:rsidP="00FC4037"/>
        </w:tc>
        <w:tc>
          <w:tcPr>
            <w:tcW w:w="2382" w:type="dxa"/>
          </w:tcPr>
          <w:p w14:paraId="653F6B8B" w14:textId="77777777" w:rsidR="006F6336" w:rsidRPr="00177E33" w:rsidRDefault="006F6336" w:rsidP="00FC4037"/>
        </w:tc>
        <w:tc>
          <w:tcPr>
            <w:tcW w:w="572" w:type="dxa"/>
          </w:tcPr>
          <w:p w14:paraId="4D0D9C9F" w14:textId="77777777" w:rsidR="006F6336" w:rsidRPr="00177E33" w:rsidRDefault="006F6336" w:rsidP="00FC4037"/>
        </w:tc>
        <w:tc>
          <w:tcPr>
            <w:tcW w:w="2766" w:type="dxa"/>
          </w:tcPr>
          <w:p w14:paraId="1E3E5389" w14:textId="77777777" w:rsidR="006F6336" w:rsidRPr="00177E33" w:rsidRDefault="006F6336" w:rsidP="00FC4037"/>
        </w:tc>
        <w:tc>
          <w:tcPr>
            <w:tcW w:w="10273" w:type="dxa"/>
          </w:tcPr>
          <w:p w14:paraId="58176517" w14:textId="77777777" w:rsidR="006F6336" w:rsidRPr="00177E33" w:rsidRDefault="006F6336" w:rsidP="00FC4037"/>
        </w:tc>
      </w:tr>
      <w:tr w:rsidR="006F6336" w14:paraId="018B2710" w14:textId="77777777" w:rsidTr="000F1EDF">
        <w:tc>
          <w:tcPr>
            <w:tcW w:w="1594" w:type="dxa"/>
          </w:tcPr>
          <w:p w14:paraId="608399E8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33B45583" w14:textId="77777777" w:rsidR="006F6336" w:rsidRPr="00177E33" w:rsidRDefault="006F6336" w:rsidP="00FC4037"/>
        </w:tc>
        <w:tc>
          <w:tcPr>
            <w:tcW w:w="2382" w:type="dxa"/>
          </w:tcPr>
          <w:p w14:paraId="28416293" w14:textId="77777777" w:rsidR="006F6336" w:rsidRPr="00177E33" w:rsidRDefault="006F6336" w:rsidP="00FC4037"/>
        </w:tc>
        <w:tc>
          <w:tcPr>
            <w:tcW w:w="572" w:type="dxa"/>
          </w:tcPr>
          <w:p w14:paraId="6F6F6F07" w14:textId="77777777" w:rsidR="006F6336" w:rsidRPr="00177E33" w:rsidRDefault="006F6336" w:rsidP="00FC4037"/>
        </w:tc>
        <w:tc>
          <w:tcPr>
            <w:tcW w:w="2766" w:type="dxa"/>
          </w:tcPr>
          <w:p w14:paraId="21034047" w14:textId="77777777" w:rsidR="006F6336" w:rsidRPr="00177E33" w:rsidRDefault="006F6336" w:rsidP="00FC4037"/>
        </w:tc>
        <w:tc>
          <w:tcPr>
            <w:tcW w:w="10273" w:type="dxa"/>
          </w:tcPr>
          <w:p w14:paraId="14C5AA74" w14:textId="77777777" w:rsidR="006F6336" w:rsidRPr="00177E33" w:rsidRDefault="006F6336" w:rsidP="00FC4037"/>
        </w:tc>
      </w:tr>
      <w:tr w:rsidR="006F6336" w14:paraId="16802015" w14:textId="77777777" w:rsidTr="000F1EDF">
        <w:tc>
          <w:tcPr>
            <w:tcW w:w="1594" w:type="dxa"/>
          </w:tcPr>
          <w:p w14:paraId="57C38051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021E8DFA" w14:textId="77777777" w:rsidR="006F6336" w:rsidRPr="00177E33" w:rsidRDefault="006F6336" w:rsidP="00FC4037"/>
        </w:tc>
        <w:tc>
          <w:tcPr>
            <w:tcW w:w="2382" w:type="dxa"/>
          </w:tcPr>
          <w:p w14:paraId="69396E88" w14:textId="77777777" w:rsidR="006F6336" w:rsidRPr="00177E33" w:rsidRDefault="006F6336" w:rsidP="00FC4037"/>
        </w:tc>
        <w:tc>
          <w:tcPr>
            <w:tcW w:w="572" w:type="dxa"/>
          </w:tcPr>
          <w:p w14:paraId="5B5258E2" w14:textId="77777777" w:rsidR="006F6336" w:rsidRPr="00177E33" w:rsidRDefault="006F6336" w:rsidP="00FC4037"/>
        </w:tc>
        <w:tc>
          <w:tcPr>
            <w:tcW w:w="2766" w:type="dxa"/>
          </w:tcPr>
          <w:p w14:paraId="0128C227" w14:textId="77777777" w:rsidR="006F6336" w:rsidRPr="00177E33" w:rsidRDefault="006F6336" w:rsidP="00FC4037"/>
        </w:tc>
        <w:tc>
          <w:tcPr>
            <w:tcW w:w="10273" w:type="dxa"/>
          </w:tcPr>
          <w:p w14:paraId="13AD02CD" w14:textId="77777777" w:rsidR="006F6336" w:rsidRPr="00177E33" w:rsidRDefault="006F6336" w:rsidP="00FC4037"/>
        </w:tc>
      </w:tr>
      <w:tr w:rsidR="006F6336" w14:paraId="671A81F5" w14:textId="77777777" w:rsidTr="000F1EDF">
        <w:tc>
          <w:tcPr>
            <w:tcW w:w="1594" w:type="dxa"/>
          </w:tcPr>
          <w:p w14:paraId="1279B181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619B6512" w14:textId="77777777" w:rsidR="006F6336" w:rsidRPr="00177E33" w:rsidRDefault="006F6336" w:rsidP="00FC4037"/>
        </w:tc>
        <w:tc>
          <w:tcPr>
            <w:tcW w:w="2382" w:type="dxa"/>
          </w:tcPr>
          <w:p w14:paraId="2181611F" w14:textId="77777777" w:rsidR="006F6336" w:rsidRPr="00177E33" w:rsidRDefault="006F6336" w:rsidP="00FC4037"/>
        </w:tc>
        <w:tc>
          <w:tcPr>
            <w:tcW w:w="572" w:type="dxa"/>
          </w:tcPr>
          <w:p w14:paraId="7B77A638" w14:textId="77777777" w:rsidR="006F6336" w:rsidRPr="00177E33" w:rsidRDefault="006F6336" w:rsidP="00FC4037"/>
        </w:tc>
        <w:tc>
          <w:tcPr>
            <w:tcW w:w="2766" w:type="dxa"/>
          </w:tcPr>
          <w:p w14:paraId="3830A8E2" w14:textId="77777777" w:rsidR="006F6336" w:rsidRPr="00177E33" w:rsidRDefault="006F6336" w:rsidP="00FC4037"/>
        </w:tc>
        <w:tc>
          <w:tcPr>
            <w:tcW w:w="10273" w:type="dxa"/>
          </w:tcPr>
          <w:p w14:paraId="3DCBA75D" w14:textId="77777777" w:rsidR="006F6336" w:rsidRPr="00177E33" w:rsidRDefault="006F6336" w:rsidP="00FC4037"/>
        </w:tc>
      </w:tr>
      <w:tr w:rsidR="006F6336" w14:paraId="7450BB74" w14:textId="77777777" w:rsidTr="000F1EDF">
        <w:tc>
          <w:tcPr>
            <w:tcW w:w="1594" w:type="dxa"/>
          </w:tcPr>
          <w:p w14:paraId="691B00A6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4BF4D425" w14:textId="77777777" w:rsidR="006F6336" w:rsidRPr="00177E33" w:rsidRDefault="006F6336" w:rsidP="00FC4037"/>
        </w:tc>
        <w:tc>
          <w:tcPr>
            <w:tcW w:w="2382" w:type="dxa"/>
          </w:tcPr>
          <w:p w14:paraId="0A7B623E" w14:textId="77777777" w:rsidR="006F6336" w:rsidRPr="00177E33" w:rsidRDefault="006F6336" w:rsidP="00FC4037"/>
        </w:tc>
        <w:tc>
          <w:tcPr>
            <w:tcW w:w="572" w:type="dxa"/>
          </w:tcPr>
          <w:p w14:paraId="3A748CFC" w14:textId="77777777" w:rsidR="006F6336" w:rsidRPr="00177E33" w:rsidRDefault="006F6336" w:rsidP="00FC4037"/>
        </w:tc>
        <w:tc>
          <w:tcPr>
            <w:tcW w:w="2766" w:type="dxa"/>
          </w:tcPr>
          <w:p w14:paraId="24517CAF" w14:textId="77777777" w:rsidR="006F6336" w:rsidRPr="00177E33" w:rsidRDefault="006F6336" w:rsidP="00FC4037"/>
        </w:tc>
        <w:tc>
          <w:tcPr>
            <w:tcW w:w="10273" w:type="dxa"/>
          </w:tcPr>
          <w:p w14:paraId="652916F2" w14:textId="77777777" w:rsidR="006F6336" w:rsidRPr="00177E33" w:rsidRDefault="006F6336" w:rsidP="00FC4037"/>
        </w:tc>
      </w:tr>
      <w:tr w:rsidR="006F6336" w14:paraId="2B7219EC" w14:textId="77777777" w:rsidTr="000F1EDF">
        <w:tc>
          <w:tcPr>
            <w:tcW w:w="1594" w:type="dxa"/>
          </w:tcPr>
          <w:p w14:paraId="7DAD41C5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7AC123D0" w14:textId="77777777" w:rsidR="006F6336" w:rsidRPr="00177E33" w:rsidRDefault="006F6336" w:rsidP="00FC4037"/>
        </w:tc>
        <w:tc>
          <w:tcPr>
            <w:tcW w:w="2382" w:type="dxa"/>
          </w:tcPr>
          <w:p w14:paraId="5E87EF80" w14:textId="77777777" w:rsidR="006F6336" w:rsidRPr="00177E33" w:rsidRDefault="006F6336" w:rsidP="00FC4037"/>
        </w:tc>
        <w:tc>
          <w:tcPr>
            <w:tcW w:w="572" w:type="dxa"/>
          </w:tcPr>
          <w:p w14:paraId="1FFBF4F7" w14:textId="77777777" w:rsidR="006F6336" w:rsidRPr="00177E33" w:rsidRDefault="006F6336" w:rsidP="00FC4037"/>
        </w:tc>
        <w:tc>
          <w:tcPr>
            <w:tcW w:w="2766" w:type="dxa"/>
          </w:tcPr>
          <w:p w14:paraId="1FF17E0D" w14:textId="77777777" w:rsidR="006F6336" w:rsidRPr="00177E33" w:rsidRDefault="006F6336" w:rsidP="00FC4037"/>
        </w:tc>
        <w:tc>
          <w:tcPr>
            <w:tcW w:w="10273" w:type="dxa"/>
          </w:tcPr>
          <w:p w14:paraId="0E7D75CB" w14:textId="77777777" w:rsidR="006F6336" w:rsidRPr="00177E33" w:rsidRDefault="006F6336" w:rsidP="00FC4037"/>
        </w:tc>
      </w:tr>
      <w:tr w:rsidR="006F6336" w14:paraId="325FCA68" w14:textId="77777777" w:rsidTr="000F1EDF">
        <w:tc>
          <w:tcPr>
            <w:tcW w:w="1594" w:type="dxa"/>
          </w:tcPr>
          <w:p w14:paraId="323E3EE6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18FFCC62" w14:textId="77777777" w:rsidR="006F6336" w:rsidRPr="00177E33" w:rsidRDefault="006F6336" w:rsidP="00FC4037"/>
        </w:tc>
        <w:tc>
          <w:tcPr>
            <w:tcW w:w="2382" w:type="dxa"/>
          </w:tcPr>
          <w:p w14:paraId="28508260" w14:textId="77777777" w:rsidR="006F6336" w:rsidRPr="00177E33" w:rsidRDefault="006F6336" w:rsidP="00FC4037"/>
        </w:tc>
        <w:tc>
          <w:tcPr>
            <w:tcW w:w="572" w:type="dxa"/>
          </w:tcPr>
          <w:p w14:paraId="33A66E40" w14:textId="77777777" w:rsidR="006F6336" w:rsidRPr="00177E33" w:rsidRDefault="006F6336" w:rsidP="00FC4037"/>
        </w:tc>
        <w:tc>
          <w:tcPr>
            <w:tcW w:w="2766" w:type="dxa"/>
          </w:tcPr>
          <w:p w14:paraId="12E04AC5" w14:textId="77777777" w:rsidR="006F6336" w:rsidRPr="00177E33" w:rsidRDefault="006F6336" w:rsidP="00FC4037"/>
        </w:tc>
        <w:tc>
          <w:tcPr>
            <w:tcW w:w="10273" w:type="dxa"/>
          </w:tcPr>
          <w:p w14:paraId="41A11FEA" w14:textId="77777777" w:rsidR="006F6336" w:rsidRPr="00177E33" w:rsidRDefault="006F6336" w:rsidP="00FC4037"/>
        </w:tc>
      </w:tr>
      <w:tr w:rsidR="006F6336" w14:paraId="2BB6286B" w14:textId="77777777" w:rsidTr="000F1EDF">
        <w:tc>
          <w:tcPr>
            <w:tcW w:w="1594" w:type="dxa"/>
          </w:tcPr>
          <w:p w14:paraId="1A8D0D28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303E714D" w14:textId="77777777" w:rsidR="006F6336" w:rsidRPr="00177E33" w:rsidRDefault="006F6336" w:rsidP="00FC4037"/>
        </w:tc>
        <w:tc>
          <w:tcPr>
            <w:tcW w:w="2382" w:type="dxa"/>
          </w:tcPr>
          <w:p w14:paraId="668D7288" w14:textId="77777777" w:rsidR="006F6336" w:rsidRPr="00177E33" w:rsidRDefault="006F6336" w:rsidP="00FC4037"/>
        </w:tc>
        <w:tc>
          <w:tcPr>
            <w:tcW w:w="572" w:type="dxa"/>
          </w:tcPr>
          <w:p w14:paraId="5B6FCA42" w14:textId="77777777" w:rsidR="006F6336" w:rsidRPr="00177E33" w:rsidRDefault="006F6336" w:rsidP="00FC4037"/>
        </w:tc>
        <w:tc>
          <w:tcPr>
            <w:tcW w:w="2766" w:type="dxa"/>
          </w:tcPr>
          <w:p w14:paraId="6AAF33AB" w14:textId="77777777" w:rsidR="006F6336" w:rsidRPr="00177E33" w:rsidRDefault="006F6336" w:rsidP="00FC4037"/>
        </w:tc>
        <w:tc>
          <w:tcPr>
            <w:tcW w:w="10273" w:type="dxa"/>
          </w:tcPr>
          <w:p w14:paraId="5E5E2453" w14:textId="77777777" w:rsidR="006F6336" w:rsidRPr="00177E33" w:rsidRDefault="006F6336" w:rsidP="00FC4037"/>
        </w:tc>
      </w:tr>
      <w:tr w:rsidR="006F6336" w14:paraId="4EDD2589" w14:textId="77777777" w:rsidTr="000F1EDF">
        <w:tc>
          <w:tcPr>
            <w:tcW w:w="1594" w:type="dxa"/>
          </w:tcPr>
          <w:p w14:paraId="7ED74CA1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24A3C6A8" w14:textId="77777777" w:rsidR="006F6336" w:rsidRPr="00177E33" w:rsidRDefault="006F6336" w:rsidP="00FC4037"/>
        </w:tc>
        <w:tc>
          <w:tcPr>
            <w:tcW w:w="2382" w:type="dxa"/>
          </w:tcPr>
          <w:p w14:paraId="3A08F2C6" w14:textId="77777777" w:rsidR="006F6336" w:rsidRPr="00177E33" w:rsidRDefault="006F6336" w:rsidP="00FC4037"/>
        </w:tc>
        <w:tc>
          <w:tcPr>
            <w:tcW w:w="572" w:type="dxa"/>
          </w:tcPr>
          <w:p w14:paraId="0456644F" w14:textId="77777777" w:rsidR="006F6336" w:rsidRPr="00177E33" w:rsidRDefault="006F6336" w:rsidP="00FC4037"/>
        </w:tc>
        <w:tc>
          <w:tcPr>
            <w:tcW w:w="2766" w:type="dxa"/>
          </w:tcPr>
          <w:p w14:paraId="0152DE07" w14:textId="77777777" w:rsidR="006F6336" w:rsidRPr="00177E33" w:rsidRDefault="006F6336" w:rsidP="00FC4037"/>
        </w:tc>
        <w:tc>
          <w:tcPr>
            <w:tcW w:w="10273" w:type="dxa"/>
          </w:tcPr>
          <w:p w14:paraId="631C7647" w14:textId="77777777" w:rsidR="006F6336" w:rsidRPr="00177E33" w:rsidRDefault="006F6336" w:rsidP="00FC4037"/>
        </w:tc>
      </w:tr>
      <w:tr w:rsidR="006F6336" w14:paraId="5DEA3CDE" w14:textId="77777777" w:rsidTr="000F1EDF">
        <w:tc>
          <w:tcPr>
            <w:tcW w:w="1594" w:type="dxa"/>
          </w:tcPr>
          <w:p w14:paraId="6B75BB3B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1E9CC5D0" w14:textId="77777777" w:rsidR="006F6336" w:rsidRPr="00177E33" w:rsidRDefault="006F6336" w:rsidP="00FC4037"/>
        </w:tc>
        <w:tc>
          <w:tcPr>
            <w:tcW w:w="2382" w:type="dxa"/>
          </w:tcPr>
          <w:p w14:paraId="7F5D8E4E" w14:textId="77777777" w:rsidR="006F6336" w:rsidRPr="00177E33" w:rsidRDefault="006F6336" w:rsidP="00FC4037"/>
        </w:tc>
        <w:tc>
          <w:tcPr>
            <w:tcW w:w="572" w:type="dxa"/>
          </w:tcPr>
          <w:p w14:paraId="43294D0F" w14:textId="77777777" w:rsidR="006F6336" w:rsidRPr="00177E33" w:rsidRDefault="006F6336" w:rsidP="00FC4037"/>
        </w:tc>
        <w:tc>
          <w:tcPr>
            <w:tcW w:w="2766" w:type="dxa"/>
          </w:tcPr>
          <w:p w14:paraId="227E02B5" w14:textId="77777777" w:rsidR="006F6336" w:rsidRPr="00177E33" w:rsidRDefault="006F6336" w:rsidP="00FC4037"/>
        </w:tc>
        <w:tc>
          <w:tcPr>
            <w:tcW w:w="10273" w:type="dxa"/>
          </w:tcPr>
          <w:p w14:paraId="573A8D74" w14:textId="77777777" w:rsidR="006F6336" w:rsidRPr="00177E33" w:rsidRDefault="006F6336" w:rsidP="00FC4037"/>
        </w:tc>
      </w:tr>
      <w:tr w:rsidR="006F6336" w14:paraId="010A1EA2" w14:textId="77777777" w:rsidTr="000F1EDF">
        <w:tc>
          <w:tcPr>
            <w:tcW w:w="1594" w:type="dxa"/>
          </w:tcPr>
          <w:p w14:paraId="4CBD6A46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19A2D0E1" w14:textId="77777777" w:rsidR="006F6336" w:rsidRPr="00177E33" w:rsidRDefault="006F6336" w:rsidP="00FC4037"/>
        </w:tc>
        <w:tc>
          <w:tcPr>
            <w:tcW w:w="2382" w:type="dxa"/>
          </w:tcPr>
          <w:p w14:paraId="16340C3A" w14:textId="77777777" w:rsidR="006F6336" w:rsidRPr="00177E33" w:rsidRDefault="006F6336" w:rsidP="00FC4037"/>
        </w:tc>
        <w:tc>
          <w:tcPr>
            <w:tcW w:w="572" w:type="dxa"/>
          </w:tcPr>
          <w:p w14:paraId="65C5C14B" w14:textId="77777777" w:rsidR="006F6336" w:rsidRPr="00177E33" w:rsidRDefault="006F6336" w:rsidP="00FC4037"/>
        </w:tc>
        <w:tc>
          <w:tcPr>
            <w:tcW w:w="2766" w:type="dxa"/>
          </w:tcPr>
          <w:p w14:paraId="6E954B3C" w14:textId="77777777" w:rsidR="006F6336" w:rsidRPr="00177E33" w:rsidRDefault="006F6336" w:rsidP="00FC4037"/>
        </w:tc>
        <w:tc>
          <w:tcPr>
            <w:tcW w:w="10273" w:type="dxa"/>
          </w:tcPr>
          <w:p w14:paraId="707439B3" w14:textId="77777777" w:rsidR="006F6336" w:rsidRPr="00177E33" w:rsidRDefault="006F6336" w:rsidP="00FC4037"/>
        </w:tc>
      </w:tr>
      <w:tr w:rsidR="006F6336" w14:paraId="195F9A64" w14:textId="77777777" w:rsidTr="000F1EDF">
        <w:tc>
          <w:tcPr>
            <w:tcW w:w="1594" w:type="dxa"/>
          </w:tcPr>
          <w:p w14:paraId="4DCDA23A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64D57804" w14:textId="77777777" w:rsidR="006F6336" w:rsidRPr="00177E33" w:rsidRDefault="006F6336" w:rsidP="00FC4037"/>
        </w:tc>
        <w:tc>
          <w:tcPr>
            <w:tcW w:w="2382" w:type="dxa"/>
          </w:tcPr>
          <w:p w14:paraId="6C6A0F56" w14:textId="77777777" w:rsidR="006F6336" w:rsidRPr="00177E33" w:rsidRDefault="006F6336" w:rsidP="00FC4037"/>
        </w:tc>
        <w:tc>
          <w:tcPr>
            <w:tcW w:w="572" w:type="dxa"/>
          </w:tcPr>
          <w:p w14:paraId="3BDB46EF" w14:textId="77777777" w:rsidR="006F6336" w:rsidRPr="00177E33" w:rsidRDefault="006F6336" w:rsidP="00FC4037"/>
        </w:tc>
        <w:tc>
          <w:tcPr>
            <w:tcW w:w="2766" w:type="dxa"/>
          </w:tcPr>
          <w:p w14:paraId="663D1FDB" w14:textId="77777777" w:rsidR="006F6336" w:rsidRPr="00177E33" w:rsidRDefault="006F6336" w:rsidP="00FC4037"/>
        </w:tc>
        <w:tc>
          <w:tcPr>
            <w:tcW w:w="10273" w:type="dxa"/>
          </w:tcPr>
          <w:p w14:paraId="51FBF703" w14:textId="77777777" w:rsidR="006F6336" w:rsidRPr="00177E33" w:rsidRDefault="006F6336" w:rsidP="00FC4037"/>
        </w:tc>
      </w:tr>
      <w:tr w:rsidR="006F6336" w14:paraId="27BD2D31" w14:textId="77777777" w:rsidTr="000F1EDF">
        <w:tc>
          <w:tcPr>
            <w:tcW w:w="1594" w:type="dxa"/>
          </w:tcPr>
          <w:p w14:paraId="3984B7C0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338A047C" w14:textId="77777777" w:rsidR="006F6336" w:rsidRPr="00177E33" w:rsidRDefault="006F6336" w:rsidP="00FC4037"/>
        </w:tc>
        <w:tc>
          <w:tcPr>
            <w:tcW w:w="2382" w:type="dxa"/>
          </w:tcPr>
          <w:p w14:paraId="50DAEAAE" w14:textId="77777777" w:rsidR="006F6336" w:rsidRPr="00177E33" w:rsidRDefault="006F6336" w:rsidP="00FC4037"/>
        </w:tc>
        <w:tc>
          <w:tcPr>
            <w:tcW w:w="572" w:type="dxa"/>
          </w:tcPr>
          <w:p w14:paraId="7969E2AF" w14:textId="77777777" w:rsidR="006F6336" w:rsidRPr="00177E33" w:rsidRDefault="006F6336" w:rsidP="00FC4037"/>
        </w:tc>
        <w:tc>
          <w:tcPr>
            <w:tcW w:w="2766" w:type="dxa"/>
          </w:tcPr>
          <w:p w14:paraId="6E2A4CBB" w14:textId="77777777" w:rsidR="006F6336" w:rsidRPr="00177E33" w:rsidRDefault="006F6336" w:rsidP="00FC4037"/>
        </w:tc>
        <w:tc>
          <w:tcPr>
            <w:tcW w:w="10273" w:type="dxa"/>
          </w:tcPr>
          <w:p w14:paraId="67CE9732" w14:textId="77777777" w:rsidR="006F6336" w:rsidRPr="00177E33" w:rsidRDefault="006F6336" w:rsidP="00FC4037"/>
        </w:tc>
      </w:tr>
      <w:tr w:rsidR="006F6336" w14:paraId="4FD01E4B" w14:textId="77777777" w:rsidTr="000F1EDF">
        <w:tc>
          <w:tcPr>
            <w:tcW w:w="1594" w:type="dxa"/>
          </w:tcPr>
          <w:p w14:paraId="26ABCD84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27F7F7E1" w14:textId="77777777" w:rsidR="006F6336" w:rsidRPr="00177E33" w:rsidRDefault="006F6336" w:rsidP="00FC4037"/>
        </w:tc>
        <w:tc>
          <w:tcPr>
            <w:tcW w:w="2382" w:type="dxa"/>
          </w:tcPr>
          <w:p w14:paraId="6EED2BAE" w14:textId="77777777" w:rsidR="006F6336" w:rsidRPr="00177E33" w:rsidRDefault="006F6336" w:rsidP="00FC4037"/>
        </w:tc>
        <w:tc>
          <w:tcPr>
            <w:tcW w:w="572" w:type="dxa"/>
          </w:tcPr>
          <w:p w14:paraId="1BB1B437" w14:textId="77777777" w:rsidR="006F6336" w:rsidRPr="00177E33" w:rsidRDefault="006F6336" w:rsidP="00FC4037"/>
        </w:tc>
        <w:tc>
          <w:tcPr>
            <w:tcW w:w="2766" w:type="dxa"/>
          </w:tcPr>
          <w:p w14:paraId="0B5B5B28" w14:textId="77777777" w:rsidR="006F6336" w:rsidRPr="00177E33" w:rsidRDefault="006F6336" w:rsidP="00FC4037"/>
        </w:tc>
        <w:tc>
          <w:tcPr>
            <w:tcW w:w="10273" w:type="dxa"/>
          </w:tcPr>
          <w:p w14:paraId="4AC4B159" w14:textId="77777777" w:rsidR="006F6336" w:rsidRPr="00177E33" w:rsidRDefault="006F6336" w:rsidP="00FC4037"/>
        </w:tc>
      </w:tr>
      <w:tr w:rsidR="006F6336" w14:paraId="0A9E50FF" w14:textId="77777777" w:rsidTr="000F1EDF">
        <w:tc>
          <w:tcPr>
            <w:tcW w:w="1594" w:type="dxa"/>
          </w:tcPr>
          <w:p w14:paraId="619C3642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40DA7B83" w14:textId="77777777" w:rsidR="006F6336" w:rsidRPr="00177E33" w:rsidRDefault="006F6336" w:rsidP="00FC4037"/>
        </w:tc>
        <w:tc>
          <w:tcPr>
            <w:tcW w:w="2382" w:type="dxa"/>
          </w:tcPr>
          <w:p w14:paraId="18C11BE5" w14:textId="77777777" w:rsidR="006F6336" w:rsidRPr="00177E33" w:rsidRDefault="006F6336" w:rsidP="00FC4037"/>
        </w:tc>
        <w:tc>
          <w:tcPr>
            <w:tcW w:w="572" w:type="dxa"/>
          </w:tcPr>
          <w:p w14:paraId="4357E8B9" w14:textId="77777777" w:rsidR="006F6336" w:rsidRPr="00177E33" w:rsidRDefault="006F6336" w:rsidP="00FC4037"/>
        </w:tc>
        <w:tc>
          <w:tcPr>
            <w:tcW w:w="2766" w:type="dxa"/>
          </w:tcPr>
          <w:p w14:paraId="1E87D474" w14:textId="77777777" w:rsidR="006F6336" w:rsidRPr="00177E33" w:rsidRDefault="006F6336" w:rsidP="00FC4037"/>
        </w:tc>
        <w:tc>
          <w:tcPr>
            <w:tcW w:w="10273" w:type="dxa"/>
          </w:tcPr>
          <w:p w14:paraId="5BEE3869" w14:textId="77777777" w:rsidR="006F6336" w:rsidRPr="00177E33" w:rsidRDefault="006F6336" w:rsidP="00FC4037"/>
        </w:tc>
      </w:tr>
      <w:tr w:rsidR="006F6336" w14:paraId="0B9380E7" w14:textId="77777777" w:rsidTr="000F1EDF">
        <w:tc>
          <w:tcPr>
            <w:tcW w:w="1594" w:type="dxa"/>
          </w:tcPr>
          <w:p w14:paraId="1ED6DD22" w14:textId="77777777" w:rsidR="006F6336" w:rsidRPr="00177E33" w:rsidRDefault="006F6336" w:rsidP="00FC4037">
            <w:pPr>
              <w:pStyle w:val="Lijstalinea"/>
              <w:numPr>
                <w:ilvl w:val="0"/>
                <w:numId w:val="7"/>
              </w:numPr>
            </w:pPr>
          </w:p>
        </w:tc>
        <w:tc>
          <w:tcPr>
            <w:tcW w:w="1828" w:type="dxa"/>
          </w:tcPr>
          <w:p w14:paraId="33EE1235" w14:textId="77777777" w:rsidR="006F6336" w:rsidRPr="00177E33" w:rsidRDefault="006F6336" w:rsidP="00FC4037"/>
        </w:tc>
        <w:tc>
          <w:tcPr>
            <w:tcW w:w="2382" w:type="dxa"/>
          </w:tcPr>
          <w:p w14:paraId="4F3D3F37" w14:textId="77777777" w:rsidR="006F6336" w:rsidRPr="00177E33" w:rsidRDefault="006F6336" w:rsidP="00FC4037"/>
        </w:tc>
        <w:tc>
          <w:tcPr>
            <w:tcW w:w="572" w:type="dxa"/>
          </w:tcPr>
          <w:p w14:paraId="7BAEF127" w14:textId="77777777" w:rsidR="006F6336" w:rsidRPr="00177E33" w:rsidRDefault="006F6336" w:rsidP="00FC4037"/>
        </w:tc>
        <w:tc>
          <w:tcPr>
            <w:tcW w:w="2766" w:type="dxa"/>
          </w:tcPr>
          <w:p w14:paraId="01664CA6" w14:textId="77777777" w:rsidR="006F6336" w:rsidRPr="00177E33" w:rsidRDefault="006F6336" w:rsidP="00FC4037"/>
        </w:tc>
        <w:tc>
          <w:tcPr>
            <w:tcW w:w="10273" w:type="dxa"/>
          </w:tcPr>
          <w:p w14:paraId="4C9729F0" w14:textId="77777777" w:rsidR="006F6336" w:rsidRPr="00177E33" w:rsidRDefault="006F6336" w:rsidP="00FC4037"/>
        </w:tc>
      </w:tr>
    </w:tbl>
    <w:p w14:paraId="37C95DA8" w14:textId="77777777" w:rsidR="004F34C0" w:rsidRDefault="004F34C0" w:rsidP="00262F23"/>
    <w:sectPr w:rsidR="004F34C0" w:rsidSect="00C927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23814" w:h="16840" w:orient="landscape" w:code="131"/>
      <w:pgMar w:top="1361" w:right="3062" w:bottom="1191" w:left="1361" w:header="624" w:footer="0" w:gutter="0"/>
      <w:paperSrc w:first="15" w:other="15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69938" w14:textId="77777777" w:rsidR="00175DC4" w:rsidRDefault="00175DC4">
      <w:r>
        <w:separator/>
      </w:r>
    </w:p>
  </w:endnote>
  <w:endnote w:type="continuationSeparator" w:id="0">
    <w:p w14:paraId="33382EAF" w14:textId="77777777" w:rsidR="00175DC4" w:rsidRDefault="00175DC4">
      <w:r>
        <w:continuationSeparator/>
      </w:r>
    </w:p>
  </w:endnote>
  <w:endnote w:type="continuationNotice" w:id="1">
    <w:p w14:paraId="46331033" w14:textId="77777777" w:rsidR="00175DC4" w:rsidRDefault="00175D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EF19" w14:textId="77777777" w:rsidR="00EE3131" w:rsidRDefault="00EE313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37"/>
      <w:gridCol w:w="57"/>
      <w:gridCol w:w="3488"/>
    </w:tblGrid>
    <w:tr w:rsidR="007F749B" w14:paraId="43C85B45" w14:textId="77777777" w:rsidTr="007F749B">
      <w:trPr>
        <w:cantSplit/>
      </w:trPr>
      <w:tc>
        <w:tcPr>
          <w:tcW w:w="6237" w:type="dxa"/>
          <w:vMerge w:val="restart"/>
        </w:tcPr>
        <w:p w14:paraId="6A990159" w14:textId="77777777" w:rsidR="007F749B" w:rsidRDefault="007F749B" w:rsidP="007F749B">
          <w:pPr>
            <w:pStyle w:val="HuisstijlArnhem"/>
            <w:rPr>
              <w:sz w:val="16"/>
            </w:rPr>
          </w:pPr>
          <w:proofErr w:type="spellStart"/>
          <w:r w:rsidRPr="00B81B43">
            <w:rPr>
              <w:sz w:val="16"/>
            </w:rPr>
            <w:t>Eusebiusbuitensingel</w:t>
          </w:r>
          <w:proofErr w:type="spellEnd"/>
          <w:r w:rsidRPr="00B81B43">
            <w:rPr>
              <w:sz w:val="16"/>
            </w:rPr>
            <w:t xml:space="preserve"> 53 • Postbus 9200 • 6800 HA ARNHEM</w:t>
          </w:r>
          <w:r>
            <w:rPr>
              <w:sz w:val="16"/>
            </w:rPr>
            <w:t xml:space="preserve"> </w:t>
          </w:r>
          <w:r w:rsidRPr="00B81B43">
            <w:rPr>
              <w:sz w:val="16"/>
            </w:rPr>
            <w:t xml:space="preserve"> </w:t>
          </w:r>
        </w:p>
      </w:tc>
      <w:tc>
        <w:tcPr>
          <w:tcW w:w="3545" w:type="dxa"/>
          <w:gridSpan w:val="2"/>
        </w:tcPr>
        <w:p w14:paraId="0AD5B689" w14:textId="77777777" w:rsidR="007F749B" w:rsidRDefault="007F749B" w:rsidP="007F749B">
          <w:pPr>
            <w:pStyle w:val="HuisstijlArnhem"/>
            <w:rPr>
              <w:b/>
              <w:caps/>
              <w:sz w:val="15"/>
            </w:rPr>
          </w:pPr>
        </w:p>
      </w:tc>
    </w:tr>
    <w:tr w:rsidR="007F749B" w14:paraId="0AC9A74F" w14:textId="77777777" w:rsidTr="007F749B">
      <w:trPr>
        <w:cantSplit/>
      </w:trPr>
      <w:tc>
        <w:tcPr>
          <w:tcW w:w="6237" w:type="dxa"/>
          <w:vMerge/>
        </w:tcPr>
        <w:p w14:paraId="78623410" w14:textId="77777777" w:rsidR="007F749B" w:rsidRDefault="007F749B" w:rsidP="007F749B">
          <w:pPr>
            <w:pStyle w:val="HuisstijlArnhem"/>
            <w:rPr>
              <w:sz w:val="16"/>
            </w:rPr>
          </w:pPr>
        </w:p>
      </w:tc>
      <w:tc>
        <w:tcPr>
          <w:tcW w:w="3545" w:type="dxa"/>
          <w:gridSpan w:val="2"/>
        </w:tcPr>
        <w:p w14:paraId="6A744D62" w14:textId="77777777" w:rsidR="007F749B" w:rsidRDefault="007F749B" w:rsidP="007F749B">
          <w:pPr>
            <w:pStyle w:val="HuisstijlArnhem"/>
            <w:rPr>
              <w:b/>
              <w:caps/>
              <w:sz w:val="15"/>
            </w:rPr>
          </w:pPr>
        </w:p>
      </w:tc>
    </w:tr>
    <w:tr w:rsidR="007F749B" w14:paraId="09FBE6CE" w14:textId="77777777" w:rsidTr="007F749B">
      <w:trPr>
        <w:gridAfter w:val="1"/>
        <w:wAfter w:w="3488" w:type="dxa"/>
        <w:cantSplit/>
      </w:trPr>
      <w:tc>
        <w:tcPr>
          <w:tcW w:w="6294" w:type="dxa"/>
          <w:gridSpan w:val="2"/>
        </w:tcPr>
        <w:p w14:paraId="75243B17" w14:textId="77777777" w:rsidR="007F749B" w:rsidRDefault="007F749B" w:rsidP="007F749B">
          <w:pPr>
            <w:pStyle w:val="HuisstijlArnhem"/>
            <w:rPr>
              <w:caps/>
              <w:sz w:val="16"/>
            </w:rPr>
          </w:pPr>
        </w:p>
      </w:tc>
    </w:tr>
  </w:tbl>
  <w:p w14:paraId="1FD233A5" w14:textId="77777777" w:rsidR="00B86F80" w:rsidRDefault="00B86F80"/>
  <w:p w14:paraId="5E140D5E" w14:textId="77777777" w:rsidR="00B86F80" w:rsidRDefault="00B86F8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3"/>
      <w:gridCol w:w="4530"/>
    </w:tblGrid>
    <w:tr w:rsidR="00B86F80" w14:paraId="6BF1CA20" w14:textId="77777777" w:rsidTr="00B26CCD">
      <w:trPr>
        <w:cantSplit/>
      </w:trPr>
      <w:tc>
        <w:tcPr>
          <w:tcW w:w="7513" w:type="dxa"/>
          <w:vMerge w:val="restart"/>
        </w:tcPr>
        <w:tbl>
          <w:tblPr>
            <w:tblW w:w="0" w:type="auto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237"/>
            <w:gridCol w:w="57"/>
          </w:tblGrid>
          <w:tr w:rsidR="00AA0580" w14:paraId="3CFB7910" w14:textId="77777777" w:rsidTr="00A10AE0">
            <w:trPr>
              <w:gridAfter w:val="1"/>
              <w:wAfter w:w="57" w:type="dxa"/>
              <w:cantSplit/>
              <w:trHeight w:val="184"/>
            </w:trPr>
            <w:tc>
              <w:tcPr>
                <w:tcW w:w="6237" w:type="dxa"/>
                <w:vMerge w:val="restart"/>
              </w:tcPr>
              <w:p w14:paraId="309F48FA" w14:textId="77777777" w:rsidR="007F4840" w:rsidRDefault="00AA0580" w:rsidP="00AA0580">
                <w:pPr>
                  <w:pStyle w:val="HuisstijlArnhem"/>
                  <w:rPr>
                    <w:sz w:val="16"/>
                  </w:rPr>
                </w:pPr>
                <w:r>
                  <w:rPr>
                    <w:sz w:val="16"/>
                  </w:rPr>
                  <w:t xml:space="preserve">Hoofdstraat </w:t>
                </w:r>
                <w:r w:rsidRPr="00B81B43">
                  <w:rPr>
                    <w:sz w:val="16"/>
                  </w:rPr>
                  <w:t>3 • Postbus 9</w:t>
                </w:r>
                <w:r>
                  <w:rPr>
                    <w:sz w:val="16"/>
                  </w:rPr>
                  <w:t>11</w:t>
                </w:r>
                <w:r w:rsidRPr="00B81B43">
                  <w:rPr>
                    <w:sz w:val="16"/>
                  </w:rPr>
                  <w:t xml:space="preserve">0 • </w:t>
                </w:r>
                <w:r>
                  <w:rPr>
                    <w:sz w:val="16"/>
                  </w:rPr>
                  <w:t xml:space="preserve">6994 ZJ DE STEEG </w:t>
                </w:r>
              </w:p>
              <w:p w14:paraId="18E5A519" w14:textId="203394AA" w:rsidR="00AA0580" w:rsidRDefault="00AA0580" w:rsidP="00B26CCD">
                <w:pPr>
                  <w:pStyle w:val="HuisstijlArnhem"/>
                  <w:rPr>
                    <w:sz w:val="16"/>
                  </w:rPr>
                </w:pPr>
                <w:r>
                  <w:rPr>
                    <w:sz w:val="16"/>
                  </w:rPr>
                  <w:t>(Tijdelijk bezoekadres: President Kennedylaan 104 – 108 6883 AX Velp)</w:t>
                </w:r>
              </w:p>
            </w:tc>
          </w:tr>
          <w:tr w:rsidR="00AA0580" w14:paraId="035801C7" w14:textId="77777777" w:rsidTr="00A10AE0">
            <w:trPr>
              <w:gridAfter w:val="1"/>
              <w:wAfter w:w="57" w:type="dxa"/>
              <w:cantSplit/>
              <w:trHeight w:val="184"/>
            </w:trPr>
            <w:tc>
              <w:tcPr>
                <w:tcW w:w="6237" w:type="dxa"/>
                <w:vMerge/>
              </w:tcPr>
              <w:p w14:paraId="16603182" w14:textId="77777777" w:rsidR="00AA0580" w:rsidRDefault="00AA0580" w:rsidP="00AA0580">
                <w:pPr>
                  <w:pStyle w:val="HuisstijlArnhem"/>
                  <w:rPr>
                    <w:sz w:val="16"/>
                  </w:rPr>
                </w:pPr>
              </w:p>
            </w:tc>
          </w:tr>
          <w:tr w:rsidR="00AA0580" w14:paraId="1E509259" w14:textId="77777777" w:rsidTr="00A10AE0">
            <w:trPr>
              <w:cantSplit/>
            </w:trPr>
            <w:tc>
              <w:tcPr>
                <w:tcW w:w="6294" w:type="dxa"/>
                <w:gridSpan w:val="2"/>
              </w:tcPr>
              <w:p w14:paraId="6248CF96" w14:textId="77777777" w:rsidR="00AA0580" w:rsidRDefault="00AA0580" w:rsidP="00AA0580">
                <w:pPr>
                  <w:pStyle w:val="HuisstijlArnhem"/>
                  <w:rPr>
                    <w:caps/>
                    <w:sz w:val="16"/>
                  </w:rPr>
                </w:pPr>
              </w:p>
            </w:tc>
          </w:tr>
        </w:tbl>
        <w:p w14:paraId="600E0CED" w14:textId="33F353E1" w:rsidR="00B86F80" w:rsidRDefault="00B86F80" w:rsidP="007F749B">
          <w:pPr>
            <w:pStyle w:val="HuisstijlArnhem"/>
            <w:rPr>
              <w:sz w:val="16"/>
            </w:rPr>
          </w:pPr>
        </w:p>
      </w:tc>
      <w:tc>
        <w:tcPr>
          <w:tcW w:w="4530" w:type="dxa"/>
        </w:tcPr>
        <w:p w14:paraId="1612D7E9" w14:textId="77777777" w:rsidR="00B86F80" w:rsidRDefault="00B86F80" w:rsidP="00817B04">
          <w:pPr>
            <w:pStyle w:val="HuisstijlArnhem"/>
            <w:ind w:left="1976"/>
            <w:rPr>
              <w:b/>
              <w:caps/>
              <w:sz w:val="16"/>
            </w:rPr>
          </w:pPr>
        </w:p>
      </w:tc>
    </w:tr>
    <w:tr w:rsidR="00B86F80" w14:paraId="3FC10F1B" w14:textId="77777777" w:rsidTr="00B26CCD">
      <w:trPr>
        <w:cantSplit/>
      </w:trPr>
      <w:tc>
        <w:tcPr>
          <w:tcW w:w="7513" w:type="dxa"/>
          <w:vMerge/>
        </w:tcPr>
        <w:p w14:paraId="35E42E94" w14:textId="77777777" w:rsidR="00B86F80" w:rsidRDefault="00B86F80">
          <w:pPr>
            <w:pStyle w:val="HuisstijlArnhem"/>
            <w:rPr>
              <w:sz w:val="16"/>
            </w:rPr>
          </w:pPr>
        </w:p>
      </w:tc>
      <w:tc>
        <w:tcPr>
          <w:tcW w:w="4530" w:type="dxa"/>
        </w:tcPr>
        <w:p w14:paraId="0DDBAE79" w14:textId="77777777" w:rsidR="00B86F80" w:rsidRDefault="00B86F80" w:rsidP="00817B04">
          <w:pPr>
            <w:pStyle w:val="HuisstijlArnhem"/>
            <w:ind w:left="1834"/>
            <w:rPr>
              <w:b/>
              <w:caps/>
              <w:sz w:val="16"/>
            </w:rPr>
          </w:pPr>
        </w:p>
      </w:tc>
    </w:tr>
  </w:tbl>
  <w:p w14:paraId="27F986DB" w14:textId="77777777" w:rsidR="00B86F80" w:rsidRDefault="00B86F80">
    <w:bookmarkStart w:id="0" w:name="BM_CiroNummer"/>
    <w:bookmarkEnd w:id="0"/>
  </w:p>
  <w:p w14:paraId="2AB74625" w14:textId="77777777" w:rsidR="00B86F80" w:rsidRDefault="00B86F8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46068" w14:textId="77777777" w:rsidR="00175DC4" w:rsidRDefault="00175DC4">
      <w:r>
        <w:separator/>
      </w:r>
    </w:p>
  </w:footnote>
  <w:footnote w:type="continuationSeparator" w:id="0">
    <w:p w14:paraId="3467A633" w14:textId="77777777" w:rsidR="00175DC4" w:rsidRDefault="00175DC4">
      <w:r>
        <w:continuationSeparator/>
      </w:r>
    </w:p>
  </w:footnote>
  <w:footnote w:type="continuationNotice" w:id="1">
    <w:p w14:paraId="004A0E2C" w14:textId="77777777" w:rsidR="00175DC4" w:rsidRDefault="00175D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73854" w14:textId="77777777" w:rsidR="00EE3131" w:rsidRDefault="00EE313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7BDC1" w14:textId="51B5D533" w:rsidR="00B86F80" w:rsidRDefault="00B86F80">
    <w:pPr>
      <w:pStyle w:val="HuisstijlArnhem"/>
    </w:pPr>
    <w:r>
      <w:t xml:space="preserve">Pagina: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0F6468">
      <w:rPr>
        <w:noProof/>
      </w:rPr>
      <w:drawing>
        <wp:anchor distT="0" distB="0" distL="114300" distR="114300" simplePos="0" relativeHeight="251658240" behindDoc="0" locked="1" layoutInCell="0" allowOverlap="1" wp14:anchorId="110F267C" wp14:editId="7B6AF7EA">
          <wp:simplePos x="0" y="0"/>
          <wp:positionH relativeFrom="page">
            <wp:posOffset>6715125</wp:posOffset>
          </wp:positionH>
          <wp:positionV relativeFrom="page">
            <wp:posOffset>370840</wp:posOffset>
          </wp:positionV>
          <wp:extent cx="550545" cy="636905"/>
          <wp:effectExtent l="0" t="0" r="0" b="0"/>
          <wp:wrapTopAndBottom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545" cy="636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F74871" w14:textId="77777777" w:rsidR="00B86F80" w:rsidRDefault="00B86F80">
    <w:pPr>
      <w:pStyle w:val="HuisstijlArnhem"/>
    </w:pPr>
  </w:p>
  <w:p w14:paraId="3BA2DAC9" w14:textId="77777777" w:rsidR="00B86F80" w:rsidRDefault="00B86F80">
    <w:pPr>
      <w:pStyle w:val="HuisstijlArnhem"/>
    </w:pPr>
  </w:p>
  <w:p w14:paraId="71B032A6" w14:textId="77777777" w:rsidR="00B86F80" w:rsidRDefault="00B86F80"/>
  <w:p w14:paraId="0F93FE26" w14:textId="77777777" w:rsidR="00B86F80" w:rsidRDefault="00B86F8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6275C" w14:textId="77777777" w:rsidR="00EE3131" w:rsidRDefault="00720DB5" w:rsidP="00ED56D9">
    <w:pPr>
      <w:rPr>
        <w:sz w:val="40"/>
        <w:szCs w:val="40"/>
      </w:rPr>
    </w:pPr>
    <w:r>
      <w:rPr>
        <w:b/>
        <w:noProof/>
      </w:rPr>
      <w:drawing>
        <wp:anchor distT="0" distB="0" distL="114300" distR="114300" simplePos="0" relativeHeight="251660288" behindDoc="0" locked="0" layoutInCell="1" allowOverlap="1" wp14:anchorId="78D4E8CE" wp14:editId="0CB3DE1E">
          <wp:simplePos x="0" y="0"/>
          <wp:positionH relativeFrom="margin">
            <wp:align>right</wp:align>
          </wp:positionH>
          <wp:positionV relativeFrom="paragraph">
            <wp:posOffset>77470</wp:posOffset>
          </wp:positionV>
          <wp:extent cx="3525926" cy="723866"/>
          <wp:effectExtent l="0" t="0" r="0" b="635"/>
          <wp:wrapNone/>
          <wp:docPr id="6" name="Afbeelding 1" descr="Afbeelding met Lettertype, Graphics, logo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1" descr="Afbeelding met Lettertype, Graphics, logo, symbool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5926" cy="7238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6D9" w:rsidRPr="00ED56D9">
      <w:rPr>
        <w:sz w:val="40"/>
        <w:szCs w:val="40"/>
      </w:rPr>
      <w:t>Nota van Inlichtingen</w:t>
    </w:r>
  </w:p>
  <w:p w14:paraId="213CBD54" w14:textId="24295100" w:rsidR="00872F4E" w:rsidRPr="007D394B" w:rsidRDefault="00EE3131" w:rsidP="00ED56D9">
    <w:pPr>
      <w:rPr>
        <w:sz w:val="28"/>
        <w:szCs w:val="28"/>
      </w:rPr>
    </w:pPr>
    <w:r>
      <w:rPr>
        <w:sz w:val="40"/>
        <w:szCs w:val="40"/>
      </w:rPr>
      <w:t>Vragen</w:t>
    </w:r>
    <w:r w:rsidR="001F537C">
      <w:rPr>
        <w:sz w:val="40"/>
        <w:szCs w:val="40"/>
      </w:rPr>
      <w:br/>
    </w:r>
  </w:p>
  <w:p w14:paraId="2A0CADF1" w14:textId="116D466F" w:rsidR="00872F4E" w:rsidRDefault="00720DB5" w:rsidP="00720DB5">
    <w:pPr>
      <w:tabs>
        <w:tab w:val="left" w:pos="18210"/>
      </w:tabs>
      <w:rPr>
        <w:sz w:val="40"/>
        <w:szCs w:val="40"/>
      </w:rPr>
    </w:pPr>
    <w:r>
      <w:rPr>
        <w:sz w:val="40"/>
        <w:szCs w:val="40"/>
      </w:rPr>
      <w:tab/>
    </w:r>
  </w:p>
  <w:p w14:paraId="535F317A" w14:textId="13B453C2" w:rsidR="00B86F80" w:rsidRPr="00ED56D9" w:rsidRDefault="00B86F80" w:rsidP="00ED56D9">
    <w:pPr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0F43"/>
    <w:multiLevelType w:val="hybridMultilevel"/>
    <w:tmpl w:val="1938FA48"/>
    <w:lvl w:ilvl="0" w:tplc="F3B87D4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D697D"/>
    <w:multiLevelType w:val="hybridMultilevel"/>
    <w:tmpl w:val="534283C6"/>
    <w:lvl w:ilvl="0" w:tplc="18C6A180">
      <w:start w:val="680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676F9"/>
    <w:multiLevelType w:val="hybridMultilevel"/>
    <w:tmpl w:val="5DFAC3AA"/>
    <w:lvl w:ilvl="0" w:tplc="18C6A180">
      <w:start w:val="680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55E9E"/>
    <w:multiLevelType w:val="hybridMultilevel"/>
    <w:tmpl w:val="2BA24358"/>
    <w:lvl w:ilvl="0" w:tplc="E550C44C">
      <w:start w:val="68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0"/>
        </w:tabs>
        <w:ind w:left="3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</w:abstractNum>
  <w:abstractNum w:abstractNumId="4" w15:restartNumberingAfterBreak="0">
    <w:nsid w:val="252775C2"/>
    <w:multiLevelType w:val="hybridMultilevel"/>
    <w:tmpl w:val="1F9E450C"/>
    <w:lvl w:ilvl="0" w:tplc="E550C44C">
      <w:start w:val="6802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64CC3749"/>
    <w:multiLevelType w:val="hybridMultilevel"/>
    <w:tmpl w:val="C0A054B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A3068"/>
    <w:multiLevelType w:val="singleLevel"/>
    <w:tmpl w:val="61CC38B6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num w:numId="1" w16cid:durableId="870612125">
    <w:abstractNumId w:val="6"/>
  </w:num>
  <w:num w:numId="2" w16cid:durableId="1837570336">
    <w:abstractNumId w:val="0"/>
  </w:num>
  <w:num w:numId="3" w16cid:durableId="221869647">
    <w:abstractNumId w:val="4"/>
  </w:num>
  <w:num w:numId="4" w16cid:durableId="80032851">
    <w:abstractNumId w:val="3"/>
  </w:num>
  <w:num w:numId="5" w16cid:durableId="363167433">
    <w:abstractNumId w:val="2"/>
  </w:num>
  <w:num w:numId="6" w16cid:durableId="1012992647">
    <w:abstractNumId w:val="1"/>
  </w:num>
  <w:num w:numId="7" w16cid:durableId="1063128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 hs_kamernr" w:val="B107"/>
    <w:docVar w:name="hs_adres_ID" w:val="1"/>
    <w:docVar w:name="hs_afdeling" w:val="Stadsingenieurs Bureau Sectorondersteuning"/>
    <w:docVar w:name="hs_afdeling_ID" w:val="SBSO"/>
    <w:docVar w:name="hs_dienst" w:val="Stadsbeheer"/>
    <w:docVar w:name="hs_dienst_ID" w:val="SB"/>
    <w:docVar w:name="hs_doorkies" w:val="(026) 377 38 00"/>
    <w:docVar w:name="hs_Fax" w:val="026 3774224"/>
    <w:docVar w:name="hs_functie" w:val="projectassistente"/>
    <w:docVar w:name="hs_initialen" w:val="C.H."/>
    <w:docVar w:name="hs_naam" w:val="Claudia van Kesteren"/>
    <w:docVar w:name="hs_sector" w:val="Stadsingenieurs"/>
    <w:docVar w:name="hs_sector_ID" w:val="SI"/>
    <w:docVar w:name="hs_titel" w:val="mevr."/>
  </w:docVars>
  <w:rsids>
    <w:rsidRoot w:val="00B77E62"/>
    <w:rsid w:val="0004169E"/>
    <w:rsid w:val="00041DF2"/>
    <w:rsid w:val="00044043"/>
    <w:rsid w:val="00046CCD"/>
    <w:rsid w:val="0005019B"/>
    <w:rsid w:val="00057F94"/>
    <w:rsid w:val="0008518F"/>
    <w:rsid w:val="00093712"/>
    <w:rsid w:val="000A3ED4"/>
    <w:rsid w:val="000B5D17"/>
    <w:rsid w:val="000C1926"/>
    <w:rsid w:val="000C1DB8"/>
    <w:rsid w:val="000F1EDF"/>
    <w:rsid w:val="000F5BBE"/>
    <w:rsid w:val="000F6468"/>
    <w:rsid w:val="0010628A"/>
    <w:rsid w:val="0011628C"/>
    <w:rsid w:val="0011766C"/>
    <w:rsid w:val="001234EB"/>
    <w:rsid w:val="0012577E"/>
    <w:rsid w:val="001468F9"/>
    <w:rsid w:val="00160267"/>
    <w:rsid w:val="00162E18"/>
    <w:rsid w:val="001657FA"/>
    <w:rsid w:val="00170D79"/>
    <w:rsid w:val="00175DC4"/>
    <w:rsid w:val="00177E33"/>
    <w:rsid w:val="00187DE3"/>
    <w:rsid w:val="00194A5A"/>
    <w:rsid w:val="001A69A7"/>
    <w:rsid w:val="001B0445"/>
    <w:rsid w:val="001B3325"/>
    <w:rsid w:val="001B4133"/>
    <w:rsid w:val="001B79A4"/>
    <w:rsid w:val="001C3CC3"/>
    <w:rsid w:val="001D2624"/>
    <w:rsid w:val="001D5F38"/>
    <w:rsid w:val="001E4EB8"/>
    <w:rsid w:val="001E7C5E"/>
    <w:rsid w:val="001F537C"/>
    <w:rsid w:val="002160B8"/>
    <w:rsid w:val="00221BD5"/>
    <w:rsid w:val="0023126D"/>
    <w:rsid w:val="00262F23"/>
    <w:rsid w:val="002642E3"/>
    <w:rsid w:val="00276AEA"/>
    <w:rsid w:val="002A0145"/>
    <w:rsid w:val="002A1DA4"/>
    <w:rsid w:val="002B0CD9"/>
    <w:rsid w:val="002C0AAD"/>
    <w:rsid w:val="002E0D4F"/>
    <w:rsid w:val="003062F0"/>
    <w:rsid w:val="0031222D"/>
    <w:rsid w:val="00315C2C"/>
    <w:rsid w:val="00340F7B"/>
    <w:rsid w:val="00343808"/>
    <w:rsid w:val="00344DB4"/>
    <w:rsid w:val="00360FBE"/>
    <w:rsid w:val="00361587"/>
    <w:rsid w:val="00371E5D"/>
    <w:rsid w:val="003735E0"/>
    <w:rsid w:val="003A31CA"/>
    <w:rsid w:val="003A3969"/>
    <w:rsid w:val="003B2764"/>
    <w:rsid w:val="003D7297"/>
    <w:rsid w:val="003F51A1"/>
    <w:rsid w:val="00400BC2"/>
    <w:rsid w:val="00401984"/>
    <w:rsid w:val="0041022E"/>
    <w:rsid w:val="004103FB"/>
    <w:rsid w:val="00411C2B"/>
    <w:rsid w:val="00413544"/>
    <w:rsid w:val="004325E2"/>
    <w:rsid w:val="00442871"/>
    <w:rsid w:val="0044704A"/>
    <w:rsid w:val="00466176"/>
    <w:rsid w:val="00467FDE"/>
    <w:rsid w:val="00493C36"/>
    <w:rsid w:val="004A29B1"/>
    <w:rsid w:val="004E2834"/>
    <w:rsid w:val="004E5CED"/>
    <w:rsid w:val="004F34C0"/>
    <w:rsid w:val="004F54EA"/>
    <w:rsid w:val="00503A75"/>
    <w:rsid w:val="00525F07"/>
    <w:rsid w:val="00544951"/>
    <w:rsid w:val="00552AFF"/>
    <w:rsid w:val="0055504E"/>
    <w:rsid w:val="005555F7"/>
    <w:rsid w:val="00556264"/>
    <w:rsid w:val="00562CA9"/>
    <w:rsid w:val="00565CB5"/>
    <w:rsid w:val="00573CCC"/>
    <w:rsid w:val="00577F93"/>
    <w:rsid w:val="0058628E"/>
    <w:rsid w:val="005A7960"/>
    <w:rsid w:val="005C230C"/>
    <w:rsid w:val="005C365D"/>
    <w:rsid w:val="005D2A9F"/>
    <w:rsid w:val="005F0259"/>
    <w:rsid w:val="005F1E41"/>
    <w:rsid w:val="005F6DF7"/>
    <w:rsid w:val="0061739A"/>
    <w:rsid w:val="00636073"/>
    <w:rsid w:val="00643878"/>
    <w:rsid w:val="00645520"/>
    <w:rsid w:val="0065030D"/>
    <w:rsid w:val="0065109C"/>
    <w:rsid w:val="00656945"/>
    <w:rsid w:val="00676BA4"/>
    <w:rsid w:val="006811B2"/>
    <w:rsid w:val="00683F92"/>
    <w:rsid w:val="006A257A"/>
    <w:rsid w:val="006B0CC1"/>
    <w:rsid w:val="006B11E7"/>
    <w:rsid w:val="006B5D87"/>
    <w:rsid w:val="006C4240"/>
    <w:rsid w:val="006F6336"/>
    <w:rsid w:val="00705E51"/>
    <w:rsid w:val="007101CA"/>
    <w:rsid w:val="00715EC1"/>
    <w:rsid w:val="00720DB5"/>
    <w:rsid w:val="007252FC"/>
    <w:rsid w:val="00726369"/>
    <w:rsid w:val="007334A0"/>
    <w:rsid w:val="00734780"/>
    <w:rsid w:val="00760A1D"/>
    <w:rsid w:val="00761BC8"/>
    <w:rsid w:val="007625EA"/>
    <w:rsid w:val="0077267D"/>
    <w:rsid w:val="00777734"/>
    <w:rsid w:val="00783114"/>
    <w:rsid w:val="00790101"/>
    <w:rsid w:val="007A4BFB"/>
    <w:rsid w:val="007B4847"/>
    <w:rsid w:val="007B7FDF"/>
    <w:rsid w:val="007D394B"/>
    <w:rsid w:val="007D5700"/>
    <w:rsid w:val="007D5925"/>
    <w:rsid w:val="007F4840"/>
    <w:rsid w:val="007F749B"/>
    <w:rsid w:val="008111DC"/>
    <w:rsid w:val="00811A19"/>
    <w:rsid w:val="00817B04"/>
    <w:rsid w:val="00822EB4"/>
    <w:rsid w:val="00834831"/>
    <w:rsid w:val="00853103"/>
    <w:rsid w:val="00872F4E"/>
    <w:rsid w:val="00877899"/>
    <w:rsid w:val="008B0B6E"/>
    <w:rsid w:val="008C65F1"/>
    <w:rsid w:val="008D6374"/>
    <w:rsid w:val="008D753C"/>
    <w:rsid w:val="008E133C"/>
    <w:rsid w:val="008E4E7D"/>
    <w:rsid w:val="00913C31"/>
    <w:rsid w:val="0092036B"/>
    <w:rsid w:val="00930411"/>
    <w:rsid w:val="0093740B"/>
    <w:rsid w:val="00940933"/>
    <w:rsid w:val="00953AD5"/>
    <w:rsid w:val="009619E2"/>
    <w:rsid w:val="00964E52"/>
    <w:rsid w:val="00976531"/>
    <w:rsid w:val="009832CA"/>
    <w:rsid w:val="009A266D"/>
    <w:rsid w:val="009C5998"/>
    <w:rsid w:val="009D2BC9"/>
    <w:rsid w:val="009D4C0F"/>
    <w:rsid w:val="009E6DA1"/>
    <w:rsid w:val="009E7462"/>
    <w:rsid w:val="00A05329"/>
    <w:rsid w:val="00A06FF8"/>
    <w:rsid w:val="00A11E3E"/>
    <w:rsid w:val="00A1284E"/>
    <w:rsid w:val="00A15CAC"/>
    <w:rsid w:val="00A25526"/>
    <w:rsid w:val="00A35390"/>
    <w:rsid w:val="00A478B5"/>
    <w:rsid w:val="00A50BB1"/>
    <w:rsid w:val="00A546BD"/>
    <w:rsid w:val="00A72B87"/>
    <w:rsid w:val="00A81B93"/>
    <w:rsid w:val="00A82C7C"/>
    <w:rsid w:val="00A83271"/>
    <w:rsid w:val="00A93E49"/>
    <w:rsid w:val="00AA0580"/>
    <w:rsid w:val="00AA0AD9"/>
    <w:rsid w:val="00AA4FDA"/>
    <w:rsid w:val="00AA501D"/>
    <w:rsid w:val="00AB45D8"/>
    <w:rsid w:val="00AB67BF"/>
    <w:rsid w:val="00AC12EA"/>
    <w:rsid w:val="00AC24F0"/>
    <w:rsid w:val="00AD5B25"/>
    <w:rsid w:val="00AD670E"/>
    <w:rsid w:val="00AE137C"/>
    <w:rsid w:val="00AF1F1A"/>
    <w:rsid w:val="00AF2A93"/>
    <w:rsid w:val="00AF6B47"/>
    <w:rsid w:val="00AF7E63"/>
    <w:rsid w:val="00B02EBD"/>
    <w:rsid w:val="00B03FDD"/>
    <w:rsid w:val="00B1140A"/>
    <w:rsid w:val="00B26CCD"/>
    <w:rsid w:val="00B27212"/>
    <w:rsid w:val="00B365CC"/>
    <w:rsid w:val="00B458DC"/>
    <w:rsid w:val="00B56060"/>
    <w:rsid w:val="00B602EB"/>
    <w:rsid w:val="00B731DA"/>
    <w:rsid w:val="00B77E62"/>
    <w:rsid w:val="00B86C58"/>
    <w:rsid w:val="00B86F80"/>
    <w:rsid w:val="00BA5E91"/>
    <w:rsid w:val="00BB2FCD"/>
    <w:rsid w:val="00BB477B"/>
    <w:rsid w:val="00BE78DC"/>
    <w:rsid w:val="00BF5B11"/>
    <w:rsid w:val="00C24947"/>
    <w:rsid w:val="00C60A4C"/>
    <w:rsid w:val="00C7206F"/>
    <w:rsid w:val="00C83A49"/>
    <w:rsid w:val="00C927BB"/>
    <w:rsid w:val="00C93CEC"/>
    <w:rsid w:val="00CA050C"/>
    <w:rsid w:val="00CA292A"/>
    <w:rsid w:val="00CB0068"/>
    <w:rsid w:val="00CB273D"/>
    <w:rsid w:val="00CC6C6E"/>
    <w:rsid w:val="00CE66AB"/>
    <w:rsid w:val="00CE6CE3"/>
    <w:rsid w:val="00CF33F1"/>
    <w:rsid w:val="00CF34A6"/>
    <w:rsid w:val="00CF647F"/>
    <w:rsid w:val="00CF72F6"/>
    <w:rsid w:val="00D01AF2"/>
    <w:rsid w:val="00D07315"/>
    <w:rsid w:val="00D07EC2"/>
    <w:rsid w:val="00D128EB"/>
    <w:rsid w:val="00D278A9"/>
    <w:rsid w:val="00D52634"/>
    <w:rsid w:val="00D7031F"/>
    <w:rsid w:val="00D721C4"/>
    <w:rsid w:val="00D90D15"/>
    <w:rsid w:val="00D95CDA"/>
    <w:rsid w:val="00D95EF7"/>
    <w:rsid w:val="00DA4DF1"/>
    <w:rsid w:val="00DB3EA9"/>
    <w:rsid w:val="00DC0B50"/>
    <w:rsid w:val="00DC38F7"/>
    <w:rsid w:val="00DC4F9A"/>
    <w:rsid w:val="00DD2CCE"/>
    <w:rsid w:val="00DD4F22"/>
    <w:rsid w:val="00DF621E"/>
    <w:rsid w:val="00E00ECC"/>
    <w:rsid w:val="00E15D67"/>
    <w:rsid w:val="00E31032"/>
    <w:rsid w:val="00E81514"/>
    <w:rsid w:val="00E97B48"/>
    <w:rsid w:val="00EA099F"/>
    <w:rsid w:val="00EA68C5"/>
    <w:rsid w:val="00EB5B08"/>
    <w:rsid w:val="00ED56D9"/>
    <w:rsid w:val="00ED68BD"/>
    <w:rsid w:val="00EE3131"/>
    <w:rsid w:val="00F013EB"/>
    <w:rsid w:val="00F0321D"/>
    <w:rsid w:val="00F07EAD"/>
    <w:rsid w:val="00F16DE9"/>
    <w:rsid w:val="00F42E96"/>
    <w:rsid w:val="00F60EC9"/>
    <w:rsid w:val="00F612FA"/>
    <w:rsid w:val="00F64D7D"/>
    <w:rsid w:val="00F6770C"/>
    <w:rsid w:val="00F70CCE"/>
    <w:rsid w:val="00F73848"/>
    <w:rsid w:val="00F75B2B"/>
    <w:rsid w:val="00F77A85"/>
    <w:rsid w:val="00F8028C"/>
    <w:rsid w:val="00F80D0E"/>
    <w:rsid w:val="00F914E0"/>
    <w:rsid w:val="00F96380"/>
    <w:rsid w:val="00FA0E7F"/>
    <w:rsid w:val="00FA15D0"/>
    <w:rsid w:val="00FB0C5C"/>
    <w:rsid w:val="00FB2087"/>
    <w:rsid w:val="00FC3E6B"/>
    <w:rsid w:val="00FC4EF5"/>
    <w:rsid w:val="00FD06A9"/>
    <w:rsid w:val="00FE70F9"/>
    <w:rsid w:val="00FF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6A6857"/>
  <w15:chartTrackingRefBased/>
  <w15:docId w15:val="{D4481EB5-2AE7-44B8-93DF-EC9FD2BA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 w:cs="Aria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customStyle="1" w:styleId="HuisstijlArnhem">
    <w:name w:val="Huisstijl_Arnhem"/>
    <w:basedOn w:val="Standaard"/>
  </w:style>
  <w:style w:type="character" w:styleId="Eindnootmarkering">
    <w:name w:val="endnote reference"/>
    <w:semiHidden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w w:val="100"/>
      <w:kern w:val="0"/>
      <w:sz w:val="16"/>
      <w:u w:val="none"/>
      <w:effect w:val="none"/>
      <w:vertAlign w:val="superscript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rsid w:val="00B77E62"/>
    <w:pPr>
      <w:spacing w:line="290" w:lineRule="exact"/>
    </w:pPr>
    <w:rPr>
      <w:i/>
    </w:rPr>
  </w:style>
  <w:style w:type="paragraph" w:styleId="Ballontekst">
    <w:name w:val="Balloon Text"/>
    <w:basedOn w:val="Standaard"/>
    <w:semiHidden/>
    <w:rsid w:val="009304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A81B93"/>
    <w:rPr>
      <w:color w:val="0000FF"/>
      <w:u w:val="single"/>
    </w:rPr>
  </w:style>
  <w:style w:type="character" w:styleId="Verwijzingopmerking">
    <w:name w:val="annotation reference"/>
    <w:uiPriority w:val="99"/>
    <w:semiHidden/>
    <w:unhideWhenUsed/>
    <w:rsid w:val="00676BA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76BA4"/>
  </w:style>
  <w:style w:type="character" w:customStyle="1" w:styleId="TekstopmerkingChar">
    <w:name w:val="Tekst opmerking Char"/>
    <w:link w:val="Tekstopmerking"/>
    <w:uiPriority w:val="99"/>
    <w:semiHidden/>
    <w:rsid w:val="00676BA4"/>
    <w:rPr>
      <w:rFonts w:ascii="Arial" w:hAnsi="Arial" w:cs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76BA4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76BA4"/>
    <w:rPr>
      <w:rFonts w:ascii="Arial" w:hAnsi="Arial" w:cs="Arial"/>
      <w:b/>
      <w:bCs/>
    </w:rPr>
  </w:style>
  <w:style w:type="table" w:styleId="Tabelraster">
    <w:name w:val="Table Grid"/>
    <w:basedOn w:val="Standaardtabel"/>
    <w:uiPriority w:val="39"/>
    <w:rsid w:val="00116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43878"/>
    <w:pPr>
      <w:ind w:left="720"/>
      <w:contextualSpacing/>
    </w:pPr>
  </w:style>
  <w:style w:type="table" w:styleId="Rastertabel5donker-Accent1">
    <w:name w:val="Grid Table 5 Dark Accent 1"/>
    <w:basedOn w:val="Standaardtabel"/>
    <w:uiPriority w:val="50"/>
    <w:rsid w:val="001B79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DEF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636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636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2636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2636B" w:themeFill="accent1"/>
      </w:tcPr>
    </w:tblStylePr>
    <w:tblStylePr w:type="band1Vert">
      <w:tblPr/>
      <w:tcPr>
        <w:shd w:val="clear" w:color="auto" w:fill="7BDEE8" w:themeFill="accent1" w:themeFillTint="66"/>
      </w:tcPr>
    </w:tblStylePr>
    <w:tblStylePr w:type="band1Horz">
      <w:tblPr/>
      <w:tcPr>
        <w:shd w:val="clear" w:color="auto" w:fill="7BDEE8" w:themeFill="accent1" w:themeFillTint="66"/>
      </w:tcPr>
    </w:tblStylePr>
  </w:style>
  <w:style w:type="table" w:customStyle="1" w:styleId="Arnhem">
    <w:name w:val="Arnhem"/>
    <w:basedOn w:val="Standaardtabel"/>
    <w:uiPriority w:val="99"/>
    <w:rsid w:val="00093712"/>
    <w:rPr>
      <w:rFonts w:ascii="Arial" w:hAnsi="Arial"/>
      <w:sz w:val="22"/>
    </w:rPr>
    <w:tblPr>
      <w:tblBorders>
        <w:top w:val="single" w:sz="4" w:space="0" w:color="12636B"/>
        <w:left w:val="single" w:sz="4" w:space="0" w:color="12636B"/>
        <w:bottom w:val="single" w:sz="4" w:space="0" w:color="12636B"/>
        <w:right w:val="single" w:sz="4" w:space="0" w:color="12636B"/>
        <w:insideH w:val="single" w:sz="4" w:space="0" w:color="12636B"/>
        <w:insideV w:val="single" w:sz="4" w:space="0" w:color="12636B"/>
      </w:tblBorders>
    </w:tblPr>
    <w:tcPr>
      <w:shd w:val="clear" w:color="auto" w:fill="auto"/>
    </w:tcPr>
    <w:tblStylePr w:type="firstRow">
      <w:tblPr/>
      <w:tcPr>
        <w:shd w:val="clear" w:color="auto" w:fill="FFFFFF" w:themeFill="background1"/>
      </w:tcPr>
    </w:tblStylePr>
  </w:style>
  <w:style w:type="table" w:customStyle="1" w:styleId="Stijl1">
    <w:name w:val="Stijl1"/>
    <w:basedOn w:val="Standaardtabel"/>
    <w:uiPriority w:val="99"/>
    <w:rsid w:val="00046CCD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X:\Huisstijl_Word97_Testen_Gjill2\Logo\SCHILDzw.PCX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uisstijl\Sjablonen\SB\SI\Aannemers\2.05%20opdrachtbrief.dot" TargetMode="External"/></Relationships>
</file>

<file path=word/theme/theme1.xml><?xml version="1.0" encoding="utf-8"?>
<a:theme xmlns:a="http://schemas.openxmlformats.org/drawingml/2006/main" name="Kantoorthema">
  <a:themeElements>
    <a:clrScheme name="Huisstijl23">
      <a:dk1>
        <a:srgbClr val="000000"/>
      </a:dk1>
      <a:lt1>
        <a:sysClr val="window" lastClr="FFFFFF"/>
      </a:lt1>
      <a:dk2>
        <a:srgbClr val="954F72"/>
      </a:dk2>
      <a:lt2>
        <a:srgbClr val="0070C0"/>
      </a:lt2>
      <a:accent1>
        <a:srgbClr val="12636B"/>
      </a:accent1>
      <a:accent2>
        <a:srgbClr val="002469"/>
      </a:accent2>
      <a:accent3>
        <a:srgbClr val="A5A5A5"/>
      </a:accent3>
      <a:accent4>
        <a:srgbClr val="FFC000"/>
      </a:accent4>
      <a:accent5>
        <a:srgbClr val="00B1AA"/>
      </a:accent5>
      <a:accent6>
        <a:srgbClr val="AFCB2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CC1BBF11B10B43B55EABE43905C56B" ma:contentTypeVersion="13" ma:contentTypeDescription="Een nieuw document maken." ma:contentTypeScope="" ma:versionID="b787d49045800ae175d13d0331fc2fb2">
  <xsd:schema xmlns:xsd="http://www.w3.org/2001/XMLSchema" xmlns:xs="http://www.w3.org/2001/XMLSchema" xmlns:p="http://schemas.microsoft.com/office/2006/metadata/properties" xmlns:ns2="3b4fbce7-7457-4077-8822-5fd466340b0b" xmlns:ns3="4f35b267-bd6d-4640-8cf6-c0951f2bf4bb" targetNamespace="http://schemas.microsoft.com/office/2006/metadata/properties" ma:root="true" ma:fieldsID="da9373aa474b6a5cc44b1ad8f982a46c" ns2:_="" ns3:_="">
    <xsd:import namespace="3b4fbce7-7457-4077-8822-5fd466340b0b"/>
    <xsd:import namespace="4f35b267-bd6d-4640-8cf6-c0951f2bf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fbce7-7457-4077-8822-5fd466340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90a0e23-2270-4081-893d-4dbd8040e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5b267-bd6d-4640-8cf6-c0951f2bf4b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1136d89-f552-4798-b74f-ec4d72b5588f}" ma:internalName="TaxCatchAll" ma:showField="CatchAllData" ma:web="4f35b267-bd6d-4640-8cf6-c0951f2bf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4fbce7-7457-4077-8822-5fd466340b0b">
      <Terms xmlns="http://schemas.microsoft.com/office/infopath/2007/PartnerControls"/>
    </lcf76f155ced4ddcb4097134ff3c332f>
    <TaxCatchAll xmlns="4f35b267-bd6d-4640-8cf6-c0951f2bf4bb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6AD01F-9369-49A7-81FE-BC1050133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fbce7-7457-4077-8822-5fd466340b0b"/>
    <ds:schemaRef ds:uri="4f35b267-bd6d-4640-8cf6-c0951f2bf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20D30A-976D-4E02-94BD-9F482229A43E}">
  <ds:schemaRefs>
    <ds:schemaRef ds:uri="http://schemas.microsoft.com/office/2006/metadata/properties"/>
    <ds:schemaRef ds:uri="http://schemas.microsoft.com/office/infopath/2007/PartnerControls"/>
    <ds:schemaRef ds:uri="3b4fbce7-7457-4077-8822-5fd466340b0b"/>
    <ds:schemaRef ds:uri="4f35b267-bd6d-4640-8cf6-c0951f2bf4bb"/>
  </ds:schemaRefs>
</ds:datastoreItem>
</file>

<file path=customXml/itemProps3.xml><?xml version="1.0" encoding="utf-8"?>
<ds:datastoreItem xmlns:ds="http://schemas.openxmlformats.org/officeDocument/2006/customXml" ds:itemID="{FE0A6068-FAD2-4D4B-ABCE-0635BFBC74D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D2D4190-C067-43DD-9B28-EEAD3DEA51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2.05 opdrachtbrief</Template>
  <TotalTime>9</TotalTime>
  <Pages>1</Pages>
  <Words>50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Arnhem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opdracht</dc:subject>
  <dc:creator>Arnhem</dc:creator>
  <cp:keywords/>
  <dc:description/>
  <cp:lastModifiedBy>Jos Strijbosch</cp:lastModifiedBy>
  <cp:revision>18</cp:revision>
  <cp:lastPrinted>2022-11-03T17:21:00Z</cp:lastPrinted>
  <dcterms:created xsi:type="dcterms:W3CDTF">2025-04-15T05:53:00Z</dcterms:created>
  <dcterms:modified xsi:type="dcterms:W3CDTF">2026-09-16T13:18:00Z</dcterms:modified>
  <cp:category>Brief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aste_Ondertekening">
    <vt:lpwstr> 2Φ User Φ Dienst Φ Sector </vt:lpwstr>
  </property>
  <property fmtid="{D5CDD505-2E9C-101B-9397-08002B2CF9AE}" pid="3" name="Tekstvak_vraag1">
    <vt:lpwstr>werkzaamheden</vt:lpwstr>
  </property>
  <property fmtid="{D5CDD505-2E9C-101B-9397-08002B2CF9AE}" pid="4" name="Tekstvak_vraag2">
    <vt:lpwstr>offerte</vt:lpwstr>
  </property>
  <property fmtid="{D5CDD505-2E9C-101B-9397-08002B2CF9AE}" pid="5" name="Tekstvak_vraag3">
    <vt:lpwstr>bedrag</vt:lpwstr>
  </property>
  <property fmtid="{D5CDD505-2E9C-101B-9397-08002B2CF9AE}" pid="6" name="Tekstvak_vraag4">
    <vt:lpwstr>ons opdrachtbonnr</vt:lpwstr>
  </property>
  <property fmtid="{D5CDD505-2E9C-101B-9397-08002B2CF9AE}" pid="7" name="Tekstvak_vraag5">
    <vt:lpwstr>vragenbeantwoorder</vt:lpwstr>
  </property>
  <property fmtid="{D5CDD505-2E9C-101B-9397-08002B2CF9AE}" pid="8" name="Tekstvak_vraag6">
    <vt:lpwstr>telefoonnr bij vragen</vt:lpwstr>
  </property>
  <property fmtid="{D5CDD505-2E9C-101B-9397-08002B2CF9AE}" pid="9" name="display_urn:schemas-microsoft-com:office:office#Editor">
    <vt:lpwstr>Claudia van Kesteren</vt:lpwstr>
  </property>
  <property fmtid="{D5CDD505-2E9C-101B-9397-08002B2CF9AE}" pid="10" name="Order">
    <vt:lpwstr>34338600.0000000</vt:lpwstr>
  </property>
  <property fmtid="{D5CDD505-2E9C-101B-9397-08002B2CF9AE}" pid="11" name="display_urn:schemas-microsoft-com:office:office#Author">
    <vt:lpwstr>Claudia van Kesteren</vt:lpwstr>
  </property>
  <property fmtid="{D5CDD505-2E9C-101B-9397-08002B2CF9AE}" pid="12" name="ContentTypeId">
    <vt:lpwstr>0x0101007ECC1BBF11B10B43B55EABE43905C56B</vt:lpwstr>
  </property>
  <property fmtid="{D5CDD505-2E9C-101B-9397-08002B2CF9AE}" pid="13" name="MediaServiceImageTags">
    <vt:lpwstr/>
  </property>
  <property fmtid="{D5CDD505-2E9C-101B-9397-08002B2CF9AE}" pid="14" name="_ExtendedDescription">
    <vt:lpwstr/>
  </property>
</Properties>
</file>