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6B25" w14:textId="1A937EE8" w:rsidR="005837BF" w:rsidRDefault="005837BF" w:rsidP="00B004F0">
      <w:pPr>
        <w:tabs>
          <w:tab w:val="clear" w:pos="567"/>
        </w:tabs>
        <w:suppressAutoHyphens/>
        <w:autoSpaceDE w:val="0"/>
        <w:autoSpaceDN w:val="0"/>
        <w:adjustRightInd w:val="0"/>
        <w:textAlignment w:val="center"/>
        <w:rPr>
          <w:rFonts w:ascii="Aptos" w:hAnsi="Aptos" w:cs="Aptos"/>
          <w:color w:val="000000"/>
          <w:kern w:val="0"/>
          <w:sz w:val="2"/>
          <w:szCs w:val="2"/>
        </w:rPr>
      </w:pPr>
      <w:r w:rsidRPr="005837BF">
        <w:rPr>
          <w:noProof/>
          <w:sz w:val="2"/>
          <w:szCs w:val="2"/>
        </w:rPr>
        <w:drawing>
          <wp:anchor distT="0" distB="0" distL="114300" distR="114300" simplePos="0" relativeHeight="251660288" behindDoc="0" locked="1" layoutInCell="1" allowOverlap="0" wp14:anchorId="3DE931AB" wp14:editId="2778574F">
            <wp:simplePos x="0" y="0"/>
            <wp:positionH relativeFrom="page">
              <wp:align>center</wp:align>
            </wp:positionH>
            <wp:positionV relativeFrom="page">
              <wp:posOffset>198120</wp:posOffset>
            </wp:positionV>
            <wp:extent cx="1126800" cy="1065600"/>
            <wp:effectExtent l="0" t="0" r="3810" b="1270"/>
            <wp:wrapNone/>
            <wp:docPr id="1555703142" name="Picture 2" descr="Logo Gemeente Beekda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42912" name="Picture 2" descr="Logo Gemeente Beekdaelen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8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83957" w14:textId="4BF6EE64" w:rsidR="002C3929" w:rsidRPr="005837BF" w:rsidRDefault="002C3929" w:rsidP="00590679">
      <w:pPr>
        <w:pStyle w:val="Geenafstand"/>
        <w:rPr>
          <w:sz w:val="2"/>
          <w:szCs w:val="2"/>
        </w:rPr>
      </w:pPr>
    </w:p>
    <w:p w14:paraId="73612C1E" w14:textId="77777777" w:rsidR="00CC189E" w:rsidRDefault="00CC189E" w:rsidP="00590679"/>
    <w:p w14:paraId="2E3092AE" w14:textId="6D762F68" w:rsidR="00CC189E" w:rsidRDefault="00CC189E" w:rsidP="00CC189E">
      <w:pPr>
        <w:pStyle w:val="Kop2"/>
      </w:pPr>
      <w:r>
        <w:t>Bijlage 3 Inschrijfbiljet</w:t>
      </w:r>
      <w:r>
        <w:br/>
      </w:r>
      <w:proofErr w:type="spellStart"/>
      <w:r w:rsidRPr="0087566E">
        <w:rPr>
          <w:rStyle w:val="Zwaar"/>
        </w:rPr>
        <w:t>TenderNed</w:t>
      </w:r>
      <w:proofErr w:type="spellEnd"/>
      <w:r w:rsidRPr="0087566E">
        <w:rPr>
          <w:rStyle w:val="Zwaar"/>
        </w:rPr>
        <w:t xml:space="preserve"> kenmerk: </w:t>
      </w:r>
      <w:r>
        <w:rPr>
          <w:rStyle w:val="Zwaar"/>
        </w:rPr>
        <w:t>600149</w:t>
      </w:r>
      <w:r w:rsidRPr="0087566E">
        <w:rPr>
          <w:rStyle w:val="Zwaar"/>
        </w:rPr>
        <w:t xml:space="preserve"> / zaaknummer:</w:t>
      </w:r>
      <w:r w:rsidR="00012DCA" w:rsidRPr="00012DCA">
        <w:rPr>
          <w:rStyle w:val="Zwaar"/>
        </w:rPr>
        <w:t xml:space="preserve"> Z/26/218646</w:t>
      </w:r>
    </w:p>
    <w:p w14:paraId="21CDE748" w14:textId="77777777" w:rsidR="00CC189E" w:rsidRDefault="00CC189E" w:rsidP="0059067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CC189E" w14:paraId="2F239CD5" w14:textId="77777777" w:rsidTr="005304EF">
        <w:tc>
          <w:tcPr>
            <w:tcW w:w="8778" w:type="dxa"/>
            <w:gridSpan w:val="2"/>
          </w:tcPr>
          <w:p w14:paraId="3CFC1E4F" w14:textId="05B6D2D1" w:rsidR="00CC189E" w:rsidRPr="00CC189E" w:rsidRDefault="00CC189E" w:rsidP="002171BA">
            <w:pPr>
              <w:pStyle w:val="Kop2"/>
            </w:pPr>
            <w:r w:rsidRPr="00CC189E">
              <w:t>Gegevens inschrijver</w:t>
            </w:r>
          </w:p>
        </w:tc>
      </w:tr>
      <w:tr w:rsidR="00CC189E" w14:paraId="30434D54" w14:textId="77777777" w:rsidTr="00CC189E">
        <w:tc>
          <w:tcPr>
            <w:tcW w:w="4389" w:type="dxa"/>
          </w:tcPr>
          <w:p w14:paraId="044472F2" w14:textId="1E1407D8" w:rsidR="00CC189E" w:rsidRPr="00CC189E" w:rsidRDefault="00CC189E" w:rsidP="00590679">
            <w:pPr>
              <w:rPr>
                <w:b/>
                <w:bCs/>
              </w:rPr>
            </w:pPr>
            <w:r w:rsidRPr="00CC189E">
              <w:rPr>
                <w:b/>
                <w:bCs/>
              </w:rPr>
              <w:t>Naam onderneming</w:t>
            </w:r>
          </w:p>
        </w:tc>
        <w:tc>
          <w:tcPr>
            <w:tcW w:w="4389" w:type="dxa"/>
          </w:tcPr>
          <w:p w14:paraId="50FA600A" w14:textId="77777777" w:rsidR="00CC189E" w:rsidRDefault="00CC189E" w:rsidP="00590679"/>
        </w:tc>
      </w:tr>
      <w:tr w:rsidR="00CC189E" w14:paraId="411DE8B2" w14:textId="77777777" w:rsidTr="00CC189E">
        <w:tc>
          <w:tcPr>
            <w:tcW w:w="4389" w:type="dxa"/>
          </w:tcPr>
          <w:p w14:paraId="20FA665C" w14:textId="5E8A11DD" w:rsidR="00CC189E" w:rsidRPr="00CC189E" w:rsidRDefault="00CC189E" w:rsidP="00590679">
            <w:pPr>
              <w:rPr>
                <w:b/>
                <w:bCs/>
              </w:rPr>
            </w:pPr>
            <w:r w:rsidRPr="00CC189E">
              <w:rPr>
                <w:b/>
                <w:bCs/>
              </w:rPr>
              <w:t>Adres</w:t>
            </w:r>
          </w:p>
        </w:tc>
        <w:tc>
          <w:tcPr>
            <w:tcW w:w="4389" w:type="dxa"/>
          </w:tcPr>
          <w:p w14:paraId="41359EE7" w14:textId="77777777" w:rsidR="00CC189E" w:rsidRDefault="00CC189E" w:rsidP="00590679"/>
        </w:tc>
      </w:tr>
      <w:tr w:rsidR="00CC189E" w14:paraId="316DDDFF" w14:textId="77777777" w:rsidTr="00CC189E">
        <w:tc>
          <w:tcPr>
            <w:tcW w:w="4389" w:type="dxa"/>
          </w:tcPr>
          <w:p w14:paraId="3374DA45" w14:textId="56CE4ECF" w:rsidR="00CC189E" w:rsidRPr="00CC189E" w:rsidRDefault="00CC189E" w:rsidP="00590679">
            <w:pPr>
              <w:rPr>
                <w:b/>
                <w:bCs/>
              </w:rPr>
            </w:pPr>
            <w:r w:rsidRPr="00CC189E">
              <w:rPr>
                <w:b/>
                <w:bCs/>
              </w:rPr>
              <w:t>Postcode en plaats</w:t>
            </w:r>
          </w:p>
        </w:tc>
        <w:tc>
          <w:tcPr>
            <w:tcW w:w="4389" w:type="dxa"/>
          </w:tcPr>
          <w:p w14:paraId="24E6483C" w14:textId="77777777" w:rsidR="00CC189E" w:rsidRDefault="00CC189E" w:rsidP="00590679"/>
        </w:tc>
      </w:tr>
      <w:tr w:rsidR="00CC189E" w14:paraId="4B8AE6BE" w14:textId="77777777" w:rsidTr="00CC189E">
        <w:tc>
          <w:tcPr>
            <w:tcW w:w="4389" w:type="dxa"/>
          </w:tcPr>
          <w:p w14:paraId="5EEA3BF4" w14:textId="53FB88AC" w:rsidR="00CC189E" w:rsidRPr="00CC189E" w:rsidRDefault="00CC189E" w:rsidP="00590679">
            <w:pPr>
              <w:rPr>
                <w:b/>
                <w:bCs/>
              </w:rPr>
            </w:pPr>
            <w:r w:rsidRPr="00CC189E">
              <w:rPr>
                <w:b/>
                <w:bCs/>
              </w:rPr>
              <w:t>KVK-nummer</w:t>
            </w:r>
          </w:p>
        </w:tc>
        <w:tc>
          <w:tcPr>
            <w:tcW w:w="4389" w:type="dxa"/>
          </w:tcPr>
          <w:p w14:paraId="5B0AE1F2" w14:textId="77777777" w:rsidR="00CC189E" w:rsidRDefault="00CC189E" w:rsidP="00590679"/>
        </w:tc>
      </w:tr>
    </w:tbl>
    <w:p w14:paraId="5A17167E" w14:textId="51216BDC" w:rsidR="00CC189E" w:rsidRDefault="002171BA" w:rsidP="00590679">
      <w:r>
        <w:br/>
      </w:r>
      <w:r w:rsidR="00CC189E" w:rsidRPr="00CC189E">
        <w:t xml:space="preserve">Ondergetekende verklaart zich door ondertekening van dit biljet bereid tot het leveren van de gevraagde diensten ten behoeve van bovengenoemd project voor </w:t>
      </w:r>
      <w:r w:rsidR="00CC189E">
        <w:t>het onderstaand tarief: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CC189E" w14:paraId="1211A882" w14:textId="77777777" w:rsidTr="0C69A725">
        <w:tc>
          <w:tcPr>
            <w:tcW w:w="4389" w:type="dxa"/>
          </w:tcPr>
          <w:p w14:paraId="7CDF88D0" w14:textId="354E07D2" w:rsidR="00CC189E" w:rsidRPr="00CC189E" w:rsidRDefault="00CC189E" w:rsidP="00590679">
            <w:pPr>
              <w:rPr>
                <w:b/>
                <w:bCs/>
              </w:rPr>
            </w:pPr>
            <w:r w:rsidRPr="00CC189E">
              <w:rPr>
                <w:b/>
                <w:bCs/>
              </w:rPr>
              <w:t>Dienstverlening</w:t>
            </w:r>
          </w:p>
        </w:tc>
        <w:tc>
          <w:tcPr>
            <w:tcW w:w="4389" w:type="dxa"/>
          </w:tcPr>
          <w:p w14:paraId="26908A2D" w14:textId="385F6424" w:rsidR="00CC189E" w:rsidRPr="00CC189E" w:rsidRDefault="00CC189E" w:rsidP="00590679">
            <w:pPr>
              <w:rPr>
                <w:b/>
                <w:bCs/>
              </w:rPr>
            </w:pPr>
            <w:r>
              <w:rPr>
                <w:b/>
                <w:bCs/>
              </w:rPr>
              <w:t>Totaal b</w:t>
            </w:r>
            <w:r w:rsidRPr="00CC189E">
              <w:rPr>
                <w:b/>
                <w:bCs/>
              </w:rPr>
              <w:t>edrag excl. BTW</w:t>
            </w:r>
          </w:p>
        </w:tc>
      </w:tr>
      <w:tr w:rsidR="00CC189E" w14:paraId="35316EB0" w14:textId="77777777" w:rsidTr="0C69A725">
        <w:tc>
          <w:tcPr>
            <w:tcW w:w="4389" w:type="dxa"/>
          </w:tcPr>
          <w:p w14:paraId="4A7A33A1" w14:textId="76F5301D" w:rsidR="00CC189E" w:rsidRDefault="00CC189E" w:rsidP="00590679">
            <w:r>
              <w:t>Het opstellen en opleveren van een gebiedsdekkend soortenmanagementplan (SMP) en een pr</w:t>
            </w:r>
            <w:r w:rsidR="09581A04">
              <w:t>é</w:t>
            </w:r>
            <w:r>
              <w:t>-SMP, alsmede de uitvoering van natuurvriendelijk isoleren</w:t>
            </w:r>
            <w:r w:rsidR="376AF96E">
              <w:t xml:space="preserve"> NVI</w:t>
            </w:r>
            <w:r>
              <w:t>, inclusief de begeleiding van de benodigde aanvragen voor een omgevingsvergunning flora- en fauna-activiteit bij het bevoegd gezag.</w:t>
            </w:r>
          </w:p>
        </w:tc>
        <w:tc>
          <w:tcPr>
            <w:tcW w:w="4389" w:type="dxa"/>
          </w:tcPr>
          <w:p w14:paraId="4D1B8E5D" w14:textId="77777777" w:rsidR="00CC189E" w:rsidRDefault="00CC189E" w:rsidP="00590679"/>
        </w:tc>
      </w:tr>
    </w:tbl>
    <w:p w14:paraId="236CD3BF" w14:textId="42612E33" w:rsidR="00B027CF" w:rsidRDefault="002171BA" w:rsidP="00590679">
      <w:r>
        <w:br/>
      </w:r>
      <w:r w:rsidR="00192EF4">
        <w:t>Het totaal bedrag excl. BTW in de tabel hierboven omvat</w:t>
      </w:r>
      <w:r w:rsidR="00CC189E" w:rsidRPr="00CC189E">
        <w:t xml:space="preserve"> alle kosten die nodig zijn voor het uitvoeren van de werkzaamheden</w:t>
      </w:r>
      <w:r w:rsidR="00A42090">
        <w:t xml:space="preserve"> zoals beschreven in de aanbestedingsleidraad</w:t>
      </w:r>
      <w:r w:rsidR="00CC189E" w:rsidRPr="00CC189E">
        <w:t xml:space="preserve">, inclusief overhead, uitvoeringskosten, reiskosten, algemene kosten, winst en risico, afschrijvingskosten en dergelijke. </w:t>
      </w:r>
    </w:p>
    <w:p w14:paraId="772BEE54" w14:textId="77777777" w:rsidR="00AC7386" w:rsidRDefault="00AC7386">
      <w:pPr>
        <w:tabs>
          <w:tab w:val="clear" w:pos="567"/>
        </w:tabs>
        <w:spacing w:after="0" w:line="240" w:lineRule="auto"/>
      </w:pPr>
      <w:r>
        <w:br w:type="page"/>
      </w:r>
    </w:p>
    <w:p w14:paraId="6BED81A7" w14:textId="36A8720B" w:rsidR="00EA60D1" w:rsidRDefault="0082210D" w:rsidP="00590679">
      <w:r>
        <w:lastRenderedPageBreak/>
        <w:t xml:space="preserve">In onderstaande tabel </w:t>
      </w:r>
      <w:r w:rsidR="00EE3165">
        <w:t>geeft de inschrijver inzicht</w:t>
      </w:r>
      <w:r w:rsidR="008E7FCB">
        <w:t xml:space="preserve"> in hoe de kosten van de </w:t>
      </w:r>
      <w:r w:rsidR="003A4828">
        <w:t>opdracht zijn opgebouwd in de</w:t>
      </w:r>
      <w:r w:rsidR="008E7FCB">
        <w:t xml:space="preserve"> verschillende fasen</w:t>
      </w:r>
      <w:r w:rsidR="00A07BC7">
        <w:t xml:space="preserve"> en onderdelen</w:t>
      </w:r>
      <w:r w:rsidR="003A4828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94"/>
        <w:gridCol w:w="1487"/>
        <w:gridCol w:w="1843"/>
        <w:gridCol w:w="1559"/>
        <w:gridCol w:w="1559"/>
      </w:tblGrid>
      <w:tr w:rsidR="00A367C7" w14:paraId="5FE17E62" w14:textId="125E2162" w:rsidTr="00156B74">
        <w:tc>
          <w:tcPr>
            <w:tcW w:w="2194" w:type="dxa"/>
          </w:tcPr>
          <w:p w14:paraId="7D9F31BD" w14:textId="7131D216" w:rsidR="00A367C7" w:rsidRDefault="00340A98" w:rsidP="004B76C4">
            <w:pPr>
              <w:pStyle w:val="Kop2"/>
            </w:pPr>
            <w:r>
              <w:t>Fase / onderdeel</w:t>
            </w:r>
          </w:p>
        </w:tc>
        <w:tc>
          <w:tcPr>
            <w:tcW w:w="1487" w:type="dxa"/>
          </w:tcPr>
          <w:p w14:paraId="5F441CCA" w14:textId="1252A07E" w:rsidR="00A367C7" w:rsidRDefault="00A367C7" w:rsidP="004B76C4">
            <w:pPr>
              <w:pStyle w:val="Kop2"/>
            </w:pPr>
            <w:r>
              <w:t>Aantal uren</w:t>
            </w:r>
          </w:p>
        </w:tc>
        <w:tc>
          <w:tcPr>
            <w:tcW w:w="1843" w:type="dxa"/>
          </w:tcPr>
          <w:p w14:paraId="53115869" w14:textId="6390CDB3" w:rsidR="00A367C7" w:rsidRDefault="00A367C7" w:rsidP="004B76C4">
            <w:pPr>
              <w:pStyle w:val="Kop2"/>
            </w:pPr>
            <w:r>
              <w:t>Medewerker functie</w:t>
            </w:r>
          </w:p>
        </w:tc>
        <w:tc>
          <w:tcPr>
            <w:tcW w:w="1559" w:type="dxa"/>
          </w:tcPr>
          <w:p w14:paraId="5B79849E" w14:textId="7690C061" w:rsidR="00A367C7" w:rsidRDefault="00A367C7" w:rsidP="004B76C4">
            <w:pPr>
              <w:pStyle w:val="Kop2"/>
            </w:pPr>
            <w:r>
              <w:t xml:space="preserve">Uurtarief </w:t>
            </w:r>
            <w:r w:rsidR="004404C0">
              <w:t>e</w:t>
            </w:r>
            <w:r>
              <w:t>xcl. BTW</w:t>
            </w:r>
          </w:p>
        </w:tc>
        <w:tc>
          <w:tcPr>
            <w:tcW w:w="1559" w:type="dxa"/>
          </w:tcPr>
          <w:p w14:paraId="40336F10" w14:textId="00C0C2D8" w:rsidR="00A367C7" w:rsidRDefault="000B4492" w:rsidP="004B76C4">
            <w:pPr>
              <w:pStyle w:val="Kop2"/>
            </w:pPr>
            <w:r>
              <w:t>Subtotaal excl. BTW</w:t>
            </w:r>
          </w:p>
        </w:tc>
      </w:tr>
      <w:tr w:rsidR="00A367C7" w14:paraId="58A446E9" w14:textId="6E58648B" w:rsidTr="00156B74">
        <w:tc>
          <w:tcPr>
            <w:tcW w:w="2194" w:type="dxa"/>
          </w:tcPr>
          <w:p w14:paraId="174A200D" w14:textId="5895B3FE" w:rsidR="00A367C7" w:rsidRDefault="001B05D6" w:rsidP="00C4702B">
            <w:r w:rsidRPr="00CC4099">
              <w:rPr>
                <w:b/>
                <w:bCs/>
              </w:rPr>
              <w:t>----Zelf in te vullen….</w:t>
            </w:r>
            <w:r>
              <w:rPr>
                <w:b/>
                <w:bCs/>
              </w:rPr>
              <w:t xml:space="preserve"> </w:t>
            </w:r>
            <w:r w:rsidR="002F5AC2">
              <w:rPr>
                <w:b/>
                <w:bCs/>
              </w:rPr>
              <w:br/>
            </w:r>
            <w:r w:rsidR="002F5AC2">
              <w:rPr>
                <w:b/>
                <w:bCs/>
              </w:rPr>
              <w:br/>
            </w:r>
            <w:r>
              <w:rPr>
                <w:b/>
                <w:bCs/>
              </w:rPr>
              <w:t>(bijv. planning routes</w:t>
            </w:r>
            <w:r w:rsidR="00986BB2">
              <w:rPr>
                <w:b/>
                <w:bCs/>
              </w:rPr>
              <w:t xml:space="preserve"> van het veldwerk)</w:t>
            </w:r>
          </w:p>
        </w:tc>
        <w:tc>
          <w:tcPr>
            <w:tcW w:w="1487" w:type="dxa"/>
          </w:tcPr>
          <w:p w14:paraId="11BC5988" w14:textId="77777777" w:rsidR="00A367C7" w:rsidRDefault="00A367C7" w:rsidP="00C4702B"/>
        </w:tc>
        <w:tc>
          <w:tcPr>
            <w:tcW w:w="1843" w:type="dxa"/>
          </w:tcPr>
          <w:p w14:paraId="01C382D6" w14:textId="77777777" w:rsidR="00A367C7" w:rsidRDefault="00A367C7" w:rsidP="00C4702B"/>
        </w:tc>
        <w:tc>
          <w:tcPr>
            <w:tcW w:w="1559" w:type="dxa"/>
          </w:tcPr>
          <w:p w14:paraId="447F09B5" w14:textId="77777777" w:rsidR="00A367C7" w:rsidRDefault="00A367C7" w:rsidP="00C4702B"/>
        </w:tc>
        <w:tc>
          <w:tcPr>
            <w:tcW w:w="1559" w:type="dxa"/>
          </w:tcPr>
          <w:p w14:paraId="50160CD3" w14:textId="77777777" w:rsidR="00A367C7" w:rsidRDefault="00A367C7" w:rsidP="00C4702B"/>
        </w:tc>
      </w:tr>
      <w:tr w:rsidR="00A367C7" w14:paraId="05EAD0A0" w14:textId="4952BDB5" w:rsidTr="00156B74">
        <w:tc>
          <w:tcPr>
            <w:tcW w:w="2194" w:type="dxa"/>
          </w:tcPr>
          <w:p w14:paraId="3141478A" w14:textId="6B076DC0" w:rsidR="00A367C7" w:rsidRDefault="00986BB2" w:rsidP="00C4702B">
            <w:r w:rsidRPr="00CC4099">
              <w:rPr>
                <w:b/>
                <w:bCs/>
              </w:rPr>
              <w:t>----Zelf in te vullen….</w:t>
            </w:r>
          </w:p>
        </w:tc>
        <w:tc>
          <w:tcPr>
            <w:tcW w:w="1487" w:type="dxa"/>
          </w:tcPr>
          <w:p w14:paraId="30624C61" w14:textId="77777777" w:rsidR="00A367C7" w:rsidRDefault="00A367C7" w:rsidP="00C4702B"/>
        </w:tc>
        <w:tc>
          <w:tcPr>
            <w:tcW w:w="1843" w:type="dxa"/>
          </w:tcPr>
          <w:p w14:paraId="4618F782" w14:textId="77777777" w:rsidR="00A367C7" w:rsidRDefault="00A367C7" w:rsidP="00C4702B"/>
        </w:tc>
        <w:tc>
          <w:tcPr>
            <w:tcW w:w="1559" w:type="dxa"/>
          </w:tcPr>
          <w:p w14:paraId="46DC2100" w14:textId="77777777" w:rsidR="00A367C7" w:rsidRDefault="00A367C7" w:rsidP="00C4702B"/>
        </w:tc>
        <w:tc>
          <w:tcPr>
            <w:tcW w:w="1559" w:type="dxa"/>
          </w:tcPr>
          <w:p w14:paraId="0644A884" w14:textId="77777777" w:rsidR="00A367C7" w:rsidRDefault="00A367C7" w:rsidP="00C4702B"/>
        </w:tc>
      </w:tr>
      <w:tr w:rsidR="00986BB2" w14:paraId="71850CD0" w14:textId="3C5FE897" w:rsidTr="00156B74">
        <w:tc>
          <w:tcPr>
            <w:tcW w:w="2194" w:type="dxa"/>
          </w:tcPr>
          <w:p w14:paraId="1C523284" w14:textId="0F5CBB64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1868A1C3" w14:textId="77777777" w:rsidR="00986BB2" w:rsidRDefault="00986BB2" w:rsidP="00986BB2"/>
        </w:tc>
        <w:tc>
          <w:tcPr>
            <w:tcW w:w="1843" w:type="dxa"/>
          </w:tcPr>
          <w:p w14:paraId="011264F9" w14:textId="77777777" w:rsidR="00986BB2" w:rsidRDefault="00986BB2" w:rsidP="00986BB2"/>
        </w:tc>
        <w:tc>
          <w:tcPr>
            <w:tcW w:w="1559" w:type="dxa"/>
          </w:tcPr>
          <w:p w14:paraId="39B86199" w14:textId="77777777" w:rsidR="00986BB2" w:rsidRDefault="00986BB2" w:rsidP="00986BB2"/>
        </w:tc>
        <w:tc>
          <w:tcPr>
            <w:tcW w:w="1559" w:type="dxa"/>
          </w:tcPr>
          <w:p w14:paraId="466AAAF1" w14:textId="77777777" w:rsidR="00986BB2" w:rsidRDefault="00986BB2" w:rsidP="00986BB2"/>
        </w:tc>
      </w:tr>
      <w:tr w:rsidR="00986BB2" w14:paraId="3852AA2C" w14:textId="5994C8CC" w:rsidTr="00156B74">
        <w:tc>
          <w:tcPr>
            <w:tcW w:w="2194" w:type="dxa"/>
          </w:tcPr>
          <w:p w14:paraId="184971E3" w14:textId="738D9A88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54A2E1B6" w14:textId="77777777" w:rsidR="00986BB2" w:rsidRDefault="00986BB2" w:rsidP="00986BB2"/>
        </w:tc>
        <w:tc>
          <w:tcPr>
            <w:tcW w:w="1843" w:type="dxa"/>
          </w:tcPr>
          <w:p w14:paraId="07B9F191" w14:textId="77777777" w:rsidR="00986BB2" w:rsidRDefault="00986BB2" w:rsidP="00986BB2"/>
        </w:tc>
        <w:tc>
          <w:tcPr>
            <w:tcW w:w="1559" w:type="dxa"/>
          </w:tcPr>
          <w:p w14:paraId="0374F11D" w14:textId="77777777" w:rsidR="00986BB2" w:rsidRDefault="00986BB2" w:rsidP="00986BB2"/>
        </w:tc>
        <w:tc>
          <w:tcPr>
            <w:tcW w:w="1559" w:type="dxa"/>
          </w:tcPr>
          <w:p w14:paraId="3BE8300C" w14:textId="77777777" w:rsidR="00986BB2" w:rsidRDefault="00986BB2" w:rsidP="00986BB2"/>
        </w:tc>
      </w:tr>
      <w:tr w:rsidR="00986BB2" w14:paraId="30B5AA5C" w14:textId="7B5DF361" w:rsidTr="00156B74">
        <w:tc>
          <w:tcPr>
            <w:tcW w:w="2194" w:type="dxa"/>
          </w:tcPr>
          <w:p w14:paraId="56571C25" w14:textId="1A6E3DE2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66DFA030" w14:textId="77777777" w:rsidR="00986BB2" w:rsidRDefault="00986BB2" w:rsidP="00986BB2"/>
        </w:tc>
        <w:tc>
          <w:tcPr>
            <w:tcW w:w="1843" w:type="dxa"/>
          </w:tcPr>
          <w:p w14:paraId="2C114F18" w14:textId="77777777" w:rsidR="00986BB2" w:rsidRDefault="00986BB2" w:rsidP="00986BB2"/>
        </w:tc>
        <w:tc>
          <w:tcPr>
            <w:tcW w:w="1559" w:type="dxa"/>
          </w:tcPr>
          <w:p w14:paraId="2F1416A6" w14:textId="77777777" w:rsidR="00986BB2" w:rsidRDefault="00986BB2" w:rsidP="00986BB2"/>
        </w:tc>
        <w:tc>
          <w:tcPr>
            <w:tcW w:w="1559" w:type="dxa"/>
          </w:tcPr>
          <w:p w14:paraId="5E4ED875" w14:textId="77777777" w:rsidR="00986BB2" w:rsidRDefault="00986BB2" w:rsidP="00986BB2"/>
        </w:tc>
      </w:tr>
      <w:tr w:rsidR="00986BB2" w14:paraId="6D788479" w14:textId="1724EF4A" w:rsidTr="00156B74">
        <w:tc>
          <w:tcPr>
            <w:tcW w:w="2194" w:type="dxa"/>
          </w:tcPr>
          <w:p w14:paraId="44554CE9" w14:textId="1248BEED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1774570C" w14:textId="77777777" w:rsidR="00986BB2" w:rsidRDefault="00986BB2" w:rsidP="00986BB2"/>
        </w:tc>
        <w:tc>
          <w:tcPr>
            <w:tcW w:w="1843" w:type="dxa"/>
          </w:tcPr>
          <w:p w14:paraId="653C1703" w14:textId="77777777" w:rsidR="00986BB2" w:rsidRDefault="00986BB2" w:rsidP="00986BB2"/>
        </w:tc>
        <w:tc>
          <w:tcPr>
            <w:tcW w:w="1559" w:type="dxa"/>
          </w:tcPr>
          <w:p w14:paraId="4D4BBC02" w14:textId="77777777" w:rsidR="00986BB2" w:rsidRDefault="00986BB2" w:rsidP="00986BB2"/>
        </w:tc>
        <w:tc>
          <w:tcPr>
            <w:tcW w:w="1559" w:type="dxa"/>
          </w:tcPr>
          <w:p w14:paraId="7EFC96D6" w14:textId="77777777" w:rsidR="00986BB2" w:rsidRDefault="00986BB2" w:rsidP="00986BB2"/>
        </w:tc>
      </w:tr>
      <w:tr w:rsidR="00986BB2" w14:paraId="74534815" w14:textId="0FF3CCA1" w:rsidTr="00156B74">
        <w:tc>
          <w:tcPr>
            <w:tcW w:w="2194" w:type="dxa"/>
          </w:tcPr>
          <w:p w14:paraId="437EF770" w14:textId="0BD149F1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78E769A9" w14:textId="77777777" w:rsidR="00986BB2" w:rsidRDefault="00986BB2" w:rsidP="00986BB2"/>
        </w:tc>
        <w:tc>
          <w:tcPr>
            <w:tcW w:w="1843" w:type="dxa"/>
          </w:tcPr>
          <w:p w14:paraId="60CD80C3" w14:textId="77777777" w:rsidR="00986BB2" w:rsidRDefault="00986BB2" w:rsidP="00986BB2"/>
        </w:tc>
        <w:tc>
          <w:tcPr>
            <w:tcW w:w="1559" w:type="dxa"/>
          </w:tcPr>
          <w:p w14:paraId="46D1A928" w14:textId="77777777" w:rsidR="00986BB2" w:rsidRDefault="00986BB2" w:rsidP="00986BB2"/>
        </w:tc>
        <w:tc>
          <w:tcPr>
            <w:tcW w:w="1559" w:type="dxa"/>
          </w:tcPr>
          <w:p w14:paraId="16FE0399" w14:textId="77777777" w:rsidR="00986BB2" w:rsidRDefault="00986BB2" w:rsidP="00986BB2"/>
        </w:tc>
      </w:tr>
      <w:tr w:rsidR="00986BB2" w14:paraId="797B39C6" w14:textId="694AF88C" w:rsidTr="00156B74">
        <w:tc>
          <w:tcPr>
            <w:tcW w:w="2194" w:type="dxa"/>
          </w:tcPr>
          <w:p w14:paraId="3A0144B1" w14:textId="770E4CBB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5DB505E7" w14:textId="77777777" w:rsidR="00986BB2" w:rsidRDefault="00986BB2" w:rsidP="00986BB2"/>
        </w:tc>
        <w:tc>
          <w:tcPr>
            <w:tcW w:w="1843" w:type="dxa"/>
          </w:tcPr>
          <w:p w14:paraId="04B05353" w14:textId="77777777" w:rsidR="00986BB2" w:rsidRDefault="00986BB2" w:rsidP="00986BB2"/>
        </w:tc>
        <w:tc>
          <w:tcPr>
            <w:tcW w:w="1559" w:type="dxa"/>
          </w:tcPr>
          <w:p w14:paraId="7B7959E9" w14:textId="77777777" w:rsidR="00986BB2" w:rsidRDefault="00986BB2" w:rsidP="00986BB2"/>
        </w:tc>
        <w:tc>
          <w:tcPr>
            <w:tcW w:w="1559" w:type="dxa"/>
          </w:tcPr>
          <w:p w14:paraId="7C2E0306" w14:textId="77777777" w:rsidR="00986BB2" w:rsidRDefault="00986BB2" w:rsidP="00986BB2"/>
        </w:tc>
      </w:tr>
      <w:tr w:rsidR="00986BB2" w14:paraId="7E0A406A" w14:textId="765D0F85" w:rsidTr="00156B74">
        <w:tc>
          <w:tcPr>
            <w:tcW w:w="2194" w:type="dxa"/>
          </w:tcPr>
          <w:p w14:paraId="07646422" w14:textId="7AA2AC3F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316221ED" w14:textId="77777777" w:rsidR="00986BB2" w:rsidRDefault="00986BB2" w:rsidP="00986BB2"/>
        </w:tc>
        <w:tc>
          <w:tcPr>
            <w:tcW w:w="1843" w:type="dxa"/>
          </w:tcPr>
          <w:p w14:paraId="1CBC5612" w14:textId="77777777" w:rsidR="00986BB2" w:rsidRDefault="00986BB2" w:rsidP="00986BB2"/>
        </w:tc>
        <w:tc>
          <w:tcPr>
            <w:tcW w:w="1559" w:type="dxa"/>
          </w:tcPr>
          <w:p w14:paraId="003EA345" w14:textId="77777777" w:rsidR="00986BB2" w:rsidRDefault="00986BB2" w:rsidP="00986BB2"/>
        </w:tc>
        <w:tc>
          <w:tcPr>
            <w:tcW w:w="1559" w:type="dxa"/>
          </w:tcPr>
          <w:p w14:paraId="6B2945CB" w14:textId="77777777" w:rsidR="00986BB2" w:rsidRDefault="00986BB2" w:rsidP="00986BB2"/>
        </w:tc>
      </w:tr>
      <w:tr w:rsidR="00986BB2" w14:paraId="2B01423A" w14:textId="08C869F0" w:rsidTr="00156B74">
        <w:tc>
          <w:tcPr>
            <w:tcW w:w="2194" w:type="dxa"/>
          </w:tcPr>
          <w:p w14:paraId="6A56251B" w14:textId="4DB6F914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05DA7C1E" w14:textId="77777777" w:rsidR="00986BB2" w:rsidRDefault="00986BB2" w:rsidP="00986BB2"/>
        </w:tc>
        <w:tc>
          <w:tcPr>
            <w:tcW w:w="1843" w:type="dxa"/>
          </w:tcPr>
          <w:p w14:paraId="29D82F51" w14:textId="77777777" w:rsidR="00986BB2" w:rsidRDefault="00986BB2" w:rsidP="00986BB2"/>
        </w:tc>
        <w:tc>
          <w:tcPr>
            <w:tcW w:w="1559" w:type="dxa"/>
          </w:tcPr>
          <w:p w14:paraId="659BF48A" w14:textId="77777777" w:rsidR="00986BB2" w:rsidRDefault="00986BB2" w:rsidP="00986BB2"/>
        </w:tc>
        <w:tc>
          <w:tcPr>
            <w:tcW w:w="1559" w:type="dxa"/>
          </w:tcPr>
          <w:p w14:paraId="0B94E2D9" w14:textId="77777777" w:rsidR="00986BB2" w:rsidRDefault="00986BB2" w:rsidP="00986BB2"/>
        </w:tc>
      </w:tr>
      <w:tr w:rsidR="00986BB2" w14:paraId="249E25BD" w14:textId="3FC04DD4" w:rsidTr="00156B74">
        <w:tc>
          <w:tcPr>
            <w:tcW w:w="2194" w:type="dxa"/>
          </w:tcPr>
          <w:p w14:paraId="6A567AB8" w14:textId="7F7E4868" w:rsidR="00986BB2" w:rsidRDefault="00986BB2" w:rsidP="00986BB2">
            <w:r w:rsidRPr="003C7CA6">
              <w:rPr>
                <w:b/>
                <w:bCs/>
              </w:rPr>
              <w:lastRenderedPageBreak/>
              <w:t xml:space="preserve">----Zelf in te vullen…. </w:t>
            </w:r>
          </w:p>
        </w:tc>
        <w:tc>
          <w:tcPr>
            <w:tcW w:w="1487" w:type="dxa"/>
          </w:tcPr>
          <w:p w14:paraId="12AEC1E8" w14:textId="77777777" w:rsidR="00986BB2" w:rsidRDefault="00986BB2" w:rsidP="00986BB2"/>
        </w:tc>
        <w:tc>
          <w:tcPr>
            <w:tcW w:w="1843" w:type="dxa"/>
          </w:tcPr>
          <w:p w14:paraId="5551ABAF" w14:textId="77777777" w:rsidR="00986BB2" w:rsidRDefault="00986BB2" w:rsidP="00986BB2"/>
        </w:tc>
        <w:tc>
          <w:tcPr>
            <w:tcW w:w="1559" w:type="dxa"/>
          </w:tcPr>
          <w:p w14:paraId="39344093" w14:textId="77777777" w:rsidR="00986BB2" w:rsidRDefault="00986BB2" w:rsidP="00986BB2"/>
        </w:tc>
        <w:tc>
          <w:tcPr>
            <w:tcW w:w="1559" w:type="dxa"/>
          </w:tcPr>
          <w:p w14:paraId="4F769CF3" w14:textId="77777777" w:rsidR="00986BB2" w:rsidRDefault="00986BB2" w:rsidP="00986BB2"/>
        </w:tc>
      </w:tr>
      <w:tr w:rsidR="00986BB2" w14:paraId="3245F1CA" w14:textId="57E798AA" w:rsidTr="00156B74">
        <w:tc>
          <w:tcPr>
            <w:tcW w:w="2194" w:type="dxa"/>
          </w:tcPr>
          <w:p w14:paraId="621A916F" w14:textId="2AACBD50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304A3DFF" w14:textId="77777777" w:rsidR="00986BB2" w:rsidRDefault="00986BB2" w:rsidP="00986BB2"/>
        </w:tc>
        <w:tc>
          <w:tcPr>
            <w:tcW w:w="1843" w:type="dxa"/>
          </w:tcPr>
          <w:p w14:paraId="2B391DFB" w14:textId="77777777" w:rsidR="00986BB2" w:rsidRDefault="00986BB2" w:rsidP="00986BB2"/>
        </w:tc>
        <w:tc>
          <w:tcPr>
            <w:tcW w:w="1559" w:type="dxa"/>
          </w:tcPr>
          <w:p w14:paraId="493FDE74" w14:textId="77777777" w:rsidR="00986BB2" w:rsidRDefault="00986BB2" w:rsidP="00986BB2"/>
        </w:tc>
        <w:tc>
          <w:tcPr>
            <w:tcW w:w="1559" w:type="dxa"/>
          </w:tcPr>
          <w:p w14:paraId="6AD89A95" w14:textId="77777777" w:rsidR="00986BB2" w:rsidRDefault="00986BB2" w:rsidP="00986BB2"/>
        </w:tc>
      </w:tr>
      <w:tr w:rsidR="00986BB2" w14:paraId="39E5A3A3" w14:textId="6836E5E2" w:rsidTr="00156B74">
        <w:tc>
          <w:tcPr>
            <w:tcW w:w="2194" w:type="dxa"/>
          </w:tcPr>
          <w:p w14:paraId="4059B091" w14:textId="3FE75F88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4BD790E1" w14:textId="77777777" w:rsidR="00986BB2" w:rsidRDefault="00986BB2" w:rsidP="00986BB2"/>
        </w:tc>
        <w:tc>
          <w:tcPr>
            <w:tcW w:w="1843" w:type="dxa"/>
          </w:tcPr>
          <w:p w14:paraId="27DDD84A" w14:textId="77777777" w:rsidR="00986BB2" w:rsidRDefault="00986BB2" w:rsidP="00986BB2"/>
        </w:tc>
        <w:tc>
          <w:tcPr>
            <w:tcW w:w="1559" w:type="dxa"/>
          </w:tcPr>
          <w:p w14:paraId="04BF4C7A" w14:textId="77777777" w:rsidR="00986BB2" w:rsidRDefault="00986BB2" w:rsidP="00986BB2"/>
        </w:tc>
        <w:tc>
          <w:tcPr>
            <w:tcW w:w="1559" w:type="dxa"/>
          </w:tcPr>
          <w:p w14:paraId="1D1DEB31" w14:textId="77777777" w:rsidR="00986BB2" w:rsidRDefault="00986BB2" w:rsidP="00986BB2"/>
        </w:tc>
      </w:tr>
      <w:tr w:rsidR="00986BB2" w14:paraId="3A289815" w14:textId="73537663" w:rsidTr="00156B74">
        <w:tc>
          <w:tcPr>
            <w:tcW w:w="2194" w:type="dxa"/>
          </w:tcPr>
          <w:p w14:paraId="39C36A59" w14:textId="2A48CA76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18D3B2C6" w14:textId="77777777" w:rsidR="00986BB2" w:rsidRDefault="00986BB2" w:rsidP="00986BB2"/>
        </w:tc>
        <w:tc>
          <w:tcPr>
            <w:tcW w:w="1843" w:type="dxa"/>
          </w:tcPr>
          <w:p w14:paraId="0C7E12A0" w14:textId="77777777" w:rsidR="00986BB2" w:rsidRDefault="00986BB2" w:rsidP="00986BB2"/>
        </w:tc>
        <w:tc>
          <w:tcPr>
            <w:tcW w:w="1559" w:type="dxa"/>
          </w:tcPr>
          <w:p w14:paraId="5B9D3C8B" w14:textId="77777777" w:rsidR="00986BB2" w:rsidRDefault="00986BB2" w:rsidP="00986BB2"/>
        </w:tc>
        <w:tc>
          <w:tcPr>
            <w:tcW w:w="1559" w:type="dxa"/>
          </w:tcPr>
          <w:p w14:paraId="63F1AF85" w14:textId="77777777" w:rsidR="00986BB2" w:rsidRDefault="00986BB2" w:rsidP="00986BB2"/>
        </w:tc>
      </w:tr>
      <w:tr w:rsidR="00986BB2" w14:paraId="31B6207B" w14:textId="43E355C2" w:rsidTr="00156B74">
        <w:tc>
          <w:tcPr>
            <w:tcW w:w="2194" w:type="dxa"/>
          </w:tcPr>
          <w:p w14:paraId="425F3392" w14:textId="458BD37A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594A4EFD" w14:textId="77777777" w:rsidR="00986BB2" w:rsidRDefault="00986BB2" w:rsidP="00986BB2"/>
        </w:tc>
        <w:tc>
          <w:tcPr>
            <w:tcW w:w="1843" w:type="dxa"/>
          </w:tcPr>
          <w:p w14:paraId="12C52FC8" w14:textId="77777777" w:rsidR="00986BB2" w:rsidRDefault="00986BB2" w:rsidP="00986BB2"/>
        </w:tc>
        <w:tc>
          <w:tcPr>
            <w:tcW w:w="1559" w:type="dxa"/>
          </w:tcPr>
          <w:p w14:paraId="31C6C667" w14:textId="77777777" w:rsidR="00986BB2" w:rsidRDefault="00986BB2" w:rsidP="00986BB2"/>
        </w:tc>
        <w:tc>
          <w:tcPr>
            <w:tcW w:w="1559" w:type="dxa"/>
          </w:tcPr>
          <w:p w14:paraId="035DDA22" w14:textId="77777777" w:rsidR="00986BB2" w:rsidRDefault="00986BB2" w:rsidP="00986BB2"/>
        </w:tc>
      </w:tr>
      <w:tr w:rsidR="00986BB2" w14:paraId="433707E5" w14:textId="692618DA" w:rsidTr="00156B74">
        <w:tc>
          <w:tcPr>
            <w:tcW w:w="2194" w:type="dxa"/>
          </w:tcPr>
          <w:p w14:paraId="6A30DABA" w14:textId="203CDB85" w:rsidR="00986BB2" w:rsidRDefault="00986BB2" w:rsidP="00986BB2">
            <w:r w:rsidRPr="003C7CA6">
              <w:rPr>
                <w:b/>
                <w:bCs/>
              </w:rPr>
              <w:t xml:space="preserve">----Zelf in te vullen…. </w:t>
            </w:r>
          </w:p>
        </w:tc>
        <w:tc>
          <w:tcPr>
            <w:tcW w:w="1487" w:type="dxa"/>
          </w:tcPr>
          <w:p w14:paraId="6F43F586" w14:textId="77777777" w:rsidR="00986BB2" w:rsidRDefault="00986BB2" w:rsidP="00986BB2"/>
        </w:tc>
        <w:tc>
          <w:tcPr>
            <w:tcW w:w="1843" w:type="dxa"/>
          </w:tcPr>
          <w:p w14:paraId="1D2EFB5C" w14:textId="77777777" w:rsidR="00986BB2" w:rsidRDefault="00986BB2" w:rsidP="00986BB2"/>
        </w:tc>
        <w:tc>
          <w:tcPr>
            <w:tcW w:w="1559" w:type="dxa"/>
          </w:tcPr>
          <w:p w14:paraId="2E6DBEA2" w14:textId="77777777" w:rsidR="00986BB2" w:rsidRDefault="00986BB2" w:rsidP="00986BB2"/>
        </w:tc>
        <w:tc>
          <w:tcPr>
            <w:tcW w:w="1559" w:type="dxa"/>
          </w:tcPr>
          <w:p w14:paraId="759460EC" w14:textId="77777777" w:rsidR="00986BB2" w:rsidRDefault="00986BB2" w:rsidP="00986BB2"/>
        </w:tc>
      </w:tr>
      <w:tr w:rsidR="00A64BF9" w14:paraId="41ECAF35" w14:textId="77777777" w:rsidTr="0014053A">
        <w:tc>
          <w:tcPr>
            <w:tcW w:w="2194" w:type="dxa"/>
          </w:tcPr>
          <w:p w14:paraId="5ECBA837" w14:textId="0D72B1E2" w:rsidR="00A64BF9" w:rsidRPr="003C7CA6" w:rsidRDefault="00756297" w:rsidP="0014053A">
            <w:pPr>
              <w:rPr>
                <w:b/>
                <w:bCs/>
              </w:rPr>
            </w:pPr>
            <w:r w:rsidRPr="003C7CA6">
              <w:rPr>
                <w:b/>
                <w:bCs/>
              </w:rPr>
              <w:t>----Zelf in te vullen….</w:t>
            </w:r>
          </w:p>
        </w:tc>
        <w:tc>
          <w:tcPr>
            <w:tcW w:w="1487" w:type="dxa"/>
          </w:tcPr>
          <w:p w14:paraId="4601285C" w14:textId="77777777" w:rsidR="00A64BF9" w:rsidRDefault="00A64BF9" w:rsidP="0014053A"/>
        </w:tc>
        <w:tc>
          <w:tcPr>
            <w:tcW w:w="1843" w:type="dxa"/>
          </w:tcPr>
          <w:p w14:paraId="35763E38" w14:textId="77777777" w:rsidR="00A64BF9" w:rsidRDefault="00A64BF9" w:rsidP="0014053A"/>
        </w:tc>
        <w:tc>
          <w:tcPr>
            <w:tcW w:w="1559" w:type="dxa"/>
          </w:tcPr>
          <w:p w14:paraId="143DBA4C" w14:textId="77777777" w:rsidR="00A64BF9" w:rsidRDefault="00A64BF9" w:rsidP="0014053A"/>
        </w:tc>
        <w:tc>
          <w:tcPr>
            <w:tcW w:w="1559" w:type="dxa"/>
          </w:tcPr>
          <w:p w14:paraId="1F20A1D2" w14:textId="77777777" w:rsidR="00A64BF9" w:rsidRDefault="00A64BF9" w:rsidP="0014053A"/>
        </w:tc>
      </w:tr>
      <w:tr w:rsidR="00A64BF9" w14:paraId="3638FD8E" w14:textId="77777777" w:rsidTr="00156B74">
        <w:tc>
          <w:tcPr>
            <w:tcW w:w="2194" w:type="dxa"/>
          </w:tcPr>
          <w:p w14:paraId="2D477B47" w14:textId="041ED657" w:rsidR="00A64BF9" w:rsidRPr="003C7CA6" w:rsidRDefault="00756297" w:rsidP="00986BB2">
            <w:pPr>
              <w:rPr>
                <w:b/>
                <w:bCs/>
              </w:rPr>
            </w:pPr>
            <w:r w:rsidRPr="003C7CA6">
              <w:rPr>
                <w:b/>
                <w:bCs/>
              </w:rPr>
              <w:t>----Zelf in te vullen….</w:t>
            </w:r>
          </w:p>
        </w:tc>
        <w:tc>
          <w:tcPr>
            <w:tcW w:w="1487" w:type="dxa"/>
          </w:tcPr>
          <w:p w14:paraId="2A513061" w14:textId="77777777" w:rsidR="00A64BF9" w:rsidRDefault="00A64BF9" w:rsidP="00986BB2"/>
        </w:tc>
        <w:tc>
          <w:tcPr>
            <w:tcW w:w="1843" w:type="dxa"/>
          </w:tcPr>
          <w:p w14:paraId="07B9CE10" w14:textId="77777777" w:rsidR="00A64BF9" w:rsidRDefault="00A64BF9" w:rsidP="00986BB2"/>
        </w:tc>
        <w:tc>
          <w:tcPr>
            <w:tcW w:w="1559" w:type="dxa"/>
          </w:tcPr>
          <w:p w14:paraId="7E22E099" w14:textId="77777777" w:rsidR="00A64BF9" w:rsidRDefault="00A64BF9" w:rsidP="00986BB2"/>
        </w:tc>
        <w:tc>
          <w:tcPr>
            <w:tcW w:w="1559" w:type="dxa"/>
          </w:tcPr>
          <w:p w14:paraId="1B0F54E8" w14:textId="77777777" w:rsidR="00A64BF9" w:rsidRDefault="00A64BF9" w:rsidP="00986BB2"/>
        </w:tc>
      </w:tr>
    </w:tbl>
    <w:p w14:paraId="72B827CA" w14:textId="36479320" w:rsidR="00CC189E" w:rsidRDefault="002171BA" w:rsidP="00590679">
      <w:r>
        <w:br/>
      </w:r>
      <w:r w:rsidR="00CC189E" w:rsidRPr="00CC189E">
        <w:t xml:space="preserve">De inschrijver verklaart dat: </w:t>
      </w:r>
      <w:r>
        <w:br/>
      </w:r>
      <w:r w:rsidR="00CC189E" w:rsidRPr="00CC189E">
        <w:t xml:space="preserve">Deze aanbieding wordt gedaan overeenkomstig de bepalingen van </w:t>
      </w:r>
      <w:r>
        <w:t>de aanbestedingsleidraad</w:t>
      </w:r>
      <w:r w:rsidR="00CC189E" w:rsidRPr="00CC189E">
        <w:t xml:space="preserve"> “</w:t>
      </w:r>
      <w:r>
        <w:t xml:space="preserve">Overeenkomst voor de levering van een NVI en een </w:t>
      </w:r>
      <w:proofErr w:type="spellStart"/>
      <w:r>
        <w:t>gebiedsdekkend</w:t>
      </w:r>
      <w:proofErr w:type="spellEnd"/>
      <w:r>
        <w:t xml:space="preserve"> (pré)-SMP</w:t>
      </w:r>
      <w:r w:rsidR="00CC189E" w:rsidRPr="00CC189E">
        <w:t>” en met inachtneming van de bepalingen en gegevens zoals deze zijn omschreven in genoemd</w:t>
      </w:r>
      <w:r>
        <w:t xml:space="preserve">e aanbestedingsleidraad </w:t>
      </w:r>
      <w:r w:rsidR="00CC189E" w:rsidRPr="00CC189E">
        <w:t>en de nota</w:t>
      </w:r>
      <w:r>
        <w:t>’s</w:t>
      </w:r>
      <w:r w:rsidR="00CC189E" w:rsidRPr="00CC189E">
        <w:t xml:space="preserve"> van inlichtingen</w:t>
      </w:r>
      <w: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94"/>
        <w:gridCol w:w="2194"/>
        <w:gridCol w:w="2195"/>
        <w:gridCol w:w="2195"/>
      </w:tblGrid>
      <w:tr w:rsidR="002171BA" w14:paraId="2FB64120" w14:textId="77777777" w:rsidTr="00FD6F36">
        <w:tc>
          <w:tcPr>
            <w:tcW w:w="8778" w:type="dxa"/>
            <w:gridSpan w:val="4"/>
          </w:tcPr>
          <w:p w14:paraId="7EDAECAA" w14:textId="1F1CA24C" w:rsidR="002171BA" w:rsidRDefault="002171BA" w:rsidP="002171BA">
            <w:pPr>
              <w:pStyle w:val="Kop2"/>
            </w:pPr>
            <w:r>
              <w:t>Ondertekening</w:t>
            </w:r>
          </w:p>
        </w:tc>
      </w:tr>
      <w:tr w:rsidR="002171BA" w14:paraId="7BF25696" w14:textId="77777777" w:rsidTr="002171BA">
        <w:tc>
          <w:tcPr>
            <w:tcW w:w="2194" w:type="dxa"/>
          </w:tcPr>
          <w:p w14:paraId="7DED3CC4" w14:textId="054C41F4" w:rsidR="002171BA" w:rsidRPr="002171BA" w:rsidRDefault="002171BA" w:rsidP="00590679">
            <w:pPr>
              <w:rPr>
                <w:b/>
                <w:bCs/>
              </w:rPr>
            </w:pPr>
            <w:r w:rsidRPr="002171BA">
              <w:rPr>
                <w:b/>
                <w:bCs/>
              </w:rPr>
              <w:t>Plaats</w:t>
            </w:r>
          </w:p>
        </w:tc>
        <w:tc>
          <w:tcPr>
            <w:tcW w:w="2194" w:type="dxa"/>
          </w:tcPr>
          <w:p w14:paraId="11412ABC" w14:textId="77777777" w:rsidR="002171BA" w:rsidRDefault="002171BA" w:rsidP="00590679"/>
        </w:tc>
        <w:tc>
          <w:tcPr>
            <w:tcW w:w="2195" w:type="dxa"/>
          </w:tcPr>
          <w:p w14:paraId="0C1127C5" w14:textId="20192E2E" w:rsidR="002171BA" w:rsidRPr="002171BA" w:rsidRDefault="002171BA" w:rsidP="00590679">
            <w:pPr>
              <w:rPr>
                <w:b/>
                <w:bCs/>
              </w:rPr>
            </w:pPr>
            <w:r w:rsidRPr="002171BA">
              <w:rPr>
                <w:b/>
                <w:bCs/>
              </w:rPr>
              <w:t>Datum</w:t>
            </w:r>
          </w:p>
        </w:tc>
        <w:tc>
          <w:tcPr>
            <w:tcW w:w="2195" w:type="dxa"/>
          </w:tcPr>
          <w:p w14:paraId="092F7042" w14:textId="77777777" w:rsidR="002171BA" w:rsidRDefault="002171BA" w:rsidP="00590679"/>
        </w:tc>
      </w:tr>
      <w:tr w:rsidR="002171BA" w14:paraId="2EAA1693" w14:textId="77777777" w:rsidTr="002171BA">
        <w:tc>
          <w:tcPr>
            <w:tcW w:w="2194" w:type="dxa"/>
          </w:tcPr>
          <w:p w14:paraId="1AF0A4B1" w14:textId="02DCA5C0" w:rsidR="002171BA" w:rsidRPr="002171BA" w:rsidRDefault="002171BA" w:rsidP="00590679">
            <w:pPr>
              <w:rPr>
                <w:b/>
                <w:bCs/>
              </w:rPr>
            </w:pPr>
            <w:r w:rsidRPr="002171BA">
              <w:rPr>
                <w:b/>
                <w:bCs/>
              </w:rPr>
              <w:t>Naam</w:t>
            </w:r>
          </w:p>
        </w:tc>
        <w:tc>
          <w:tcPr>
            <w:tcW w:w="2194" w:type="dxa"/>
          </w:tcPr>
          <w:p w14:paraId="1CEAD8DE" w14:textId="77777777" w:rsidR="002171BA" w:rsidRDefault="002171BA" w:rsidP="00590679"/>
        </w:tc>
        <w:tc>
          <w:tcPr>
            <w:tcW w:w="2195" w:type="dxa"/>
          </w:tcPr>
          <w:p w14:paraId="788E89D2" w14:textId="34D6188B" w:rsidR="002171BA" w:rsidRPr="002171BA" w:rsidRDefault="002171BA" w:rsidP="00590679">
            <w:pPr>
              <w:rPr>
                <w:b/>
                <w:bCs/>
              </w:rPr>
            </w:pPr>
            <w:r w:rsidRPr="002171BA">
              <w:rPr>
                <w:b/>
                <w:bCs/>
              </w:rPr>
              <w:t>Functie</w:t>
            </w:r>
          </w:p>
        </w:tc>
        <w:tc>
          <w:tcPr>
            <w:tcW w:w="2195" w:type="dxa"/>
          </w:tcPr>
          <w:p w14:paraId="0F4A40F1" w14:textId="77777777" w:rsidR="002171BA" w:rsidRDefault="002171BA" w:rsidP="00590679"/>
        </w:tc>
      </w:tr>
      <w:tr w:rsidR="002171BA" w14:paraId="3CA033A3" w14:textId="77777777" w:rsidTr="00557D6C">
        <w:tc>
          <w:tcPr>
            <w:tcW w:w="2194" w:type="dxa"/>
          </w:tcPr>
          <w:p w14:paraId="4E30C1A5" w14:textId="049FF3BA" w:rsidR="002171BA" w:rsidRPr="002171BA" w:rsidRDefault="002171BA" w:rsidP="00590679">
            <w:pPr>
              <w:rPr>
                <w:b/>
                <w:bCs/>
              </w:rPr>
            </w:pPr>
            <w:r w:rsidRPr="002171BA">
              <w:rPr>
                <w:b/>
                <w:bCs/>
              </w:rPr>
              <w:t>Handtekening</w:t>
            </w:r>
          </w:p>
        </w:tc>
        <w:tc>
          <w:tcPr>
            <w:tcW w:w="6584" w:type="dxa"/>
            <w:gridSpan w:val="3"/>
          </w:tcPr>
          <w:p w14:paraId="5CE447B8" w14:textId="77777777" w:rsidR="002171BA" w:rsidRDefault="002171BA" w:rsidP="00590679"/>
        </w:tc>
      </w:tr>
    </w:tbl>
    <w:p w14:paraId="0A3033B0" w14:textId="30B30B30" w:rsidR="005837BF" w:rsidRPr="00FE1A3E" w:rsidRDefault="005837BF" w:rsidP="002171BA">
      <w:pPr>
        <w:tabs>
          <w:tab w:val="clear" w:pos="567"/>
        </w:tabs>
        <w:spacing w:line="240" w:lineRule="auto"/>
      </w:pPr>
    </w:p>
    <w:sectPr w:rsidR="005837BF" w:rsidRPr="00FE1A3E" w:rsidSect="001B4A0B">
      <w:footerReference w:type="default" r:id="rId12"/>
      <w:headerReference w:type="first" r:id="rId13"/>
      <w:footerReference w:type="first" r:id="rId14"/>
      <w:pgSz w:w="11906" w:h="16838"/>
      <w:pgMar w:top="1559" w:right="1559" w:bottom="2410" w:left="1559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3EAD3" w14:textId="77777777" w:rsidR="0011244E" w:rsidRDefault="0011244E" w:rsidP="004F77E0">
      <w:r>
        <w:separator/>
      </w:r>
    </w:p>
    <w:p w14:paraId="63248069" w14:textId="77777777" w:rsidR="0011244E" w:rsidRDefault="0011244E" w:rsidP="004F77E0"/>
  </w:endnote>
  <w:endnote w:type="continuationSeparator" w:id="0">
    <w:p w14:paraId="7DA46D2A" w14:textId="77777777" w:rsidR="0011244E" w:rsidRDefault="0011244E" w:rsidP="004F77E0">
      <w:r>
        <w:continuationSeparator/>
      </w:r>
    </w:p>
    <w:p w14:paraId="27FCD015" w14:textId="77777777" w:rsidR="0011244E" w:rsidRDefault="0011244E" w:rsidP="004F77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86788" w14:textId="5DADDE3C" w:rsidR="00A90199" w:rsidRDefault="00A90199">
    <w:pPr>
      <w:pStyle w:val="Voettekst"/>
    </w:pPr>
    <w:r>
      <w:rPr>
        <w:noProof/>
      </w:rPr>
      <w:drawing>
        <wp:anchor distT="0" distB="0" distL="114300" distR="114300" simplePos="0" relativeHeight="251674624" behindDoc="1" locked="1" layoutInCell="1" allowOverlap="1" wp14:anchorId="242AE7B9" wp14:editId="72338161">
          <wp:simplePos x="0" y="0"/>
          <wp:positionH relativeFrom="margin">
            <wp:posOffset>-989965</wp:posOffset>
          </wp:positionH>
          <wp:positionV relativeFrom="margin">
            <wp:posOffset>-989965</wp:posOffset>
          </wp:positionV>
          <wp:extent cx="7558405" cy="10690860"/>
          <wp:effectExtent l="0" t="0" r="0" b="2540"/>
          <wp:wrapNone/>
          <wp:docPr id="9210758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343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4" b="-4"/>
                  <a:stretch/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3BB3" w14:textId="454FD5F0" w:rsidR="001A38E6" w:rsidRPr="001A38E6" w:rsidRDefault="001A38E6" w:rsidP="001A38E6">
    <w:pPr>
      <w:tabs>
        <w:tab w:val="clear" w:pos="567"/>
      </w:tabs>
      <w:suppressAutoHyphens/>
      <w:autoSpaceDE w:val="0"/>
      <w:autoSpaceDN w:val="0"/>
      <w:adjustRightInd w:val="0"/>
      <w:textAlignment w:val="center"/>
      <w:rPr>
        <w:rFonts w:ascii="Aptos" w:hAnsi="Aptos" w:cs="Aptos"/>
        <w:color w:val="001900"/>
        <w:kern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AEC5" w14:textId="77777777" w:rsidR="0011244E" w:rsidRDefault="0011244E" w:rsidP="004F77E0">
      <w:r>
        <w:separator/>
      </w:r>
    </w:p>
    <w:p w14:paraId="51306753" w14:textId="77777777" w:rsidR="0011244E" w:rsidRDefault="0011244E" w:rsidP="004F77E0"/>
  </w:footnote>
  <w:footnote w:type="continuationSeparator" w:id="0">
    <w:p w14:paraId="08B740C7" w14:textId="77777777" w:rsidR="0011244E" w:rsidRDefault="0011244E" w:rsidP="004F77E0">
      <w:r>
        <w:continuationSeparator/>
      </w:r>
    </w:p>
    <w:p w14:paraId="793CB9ED" w14:textId="77777777" w:rsidR="0011244E" w:rsidRDefault="0011244E" w:rsidP="004F77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C984" w14:textId="4C5EB805" w:rsidR="00C12165" w:rsidRPr="00D750C1" w:rsidRDefault="00C12165" w:rsidP="00CC189E">
    <w:pPr>
      <w:pStyle w:val="Koptekst"/>
      <w:tabs>
        <w:tab w:val="clear" w:pos="567"/>
        <w:tab w:val="clear" w:pos="4513"/>
        <w:tab w:val="clear" w:pos="9026"/>
        <w:tab w:val="left" w:pos="2850"/>
      </w:tabs>
    </w:pPr>
    <w:r>
      <w:rPr>
        <w:noProof/>
      </w:rPr>
      <w:drawing>
        <wp:anchor distT="0" distB="0" distL="114300" distR="114300" simplePos="0" relativeHeight="251669504" behindDoc="1" locked="1" layoutInCell="1" allowOverlap="1" wp14:anchorId="657D1635" wp14:editId="0AC9E2B9">
          <wp:simplePos x="0" y="0"/>
          <wp:positionH relativeFrom="column">
            <wp:posOffset>-989965</wp:posOffset>
          </wp:positionH>
          <wp:positionV relativeFrom="paragraph">
            <wp:posOffset>-457200</wp:posOffset>
          </wp:positionV>
          <wp:extent cx="7558405" cy="10688955"/>
          <wp:effectExtent l="0" t="0" r="0" b="4445"/>
          <wp:wrapNone/>
          <wp:docPr id="145538511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343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-2" r="2" b="-2"/>
                  <a:stretch/>
                </pic:blipFill>
                <pic:spPr bwMode="auto">
                  <a:xfrm>
                    <a:off x="0" y="0"/>
                    <a:ext cx="7558405" cy="10688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189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22CB"/>
    <w:multiLevelType w:val="multilevel"/>
    <w:tmpl w:val="B73AA5D4"/>
    <w:styleLink w:val="CurrentList2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368081" w:themeColor="accent2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3196F"/>
    <w:multiLevelType w:val="hybridMultilevel"/>
    <w:tmpl w:val="EFC64082"/>
    <w:lvl w:ilvl="0" w:tplc="3C528DA2">
      <w:start w:val="1"/>
      <w:numFmt w:val="decimal"/>
      <w:pStyle w:val="Lijstalinea"/>
      <w:lvlText w:val="%1"/>
      <w:lvlJc w:val="left"/>
      <w:pPr>
        <w:ind w:left="1077" w:hanging="357"/>
      </w:pPr>
      <w:rPr>
        <w:rFonts w:hint="default"/>
        <w:color w:val="368081" w:themeColor="accent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5699B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58465E"/>
    <w:multiLevelType w:val="multilevel"/>
    <w:tmpl w:val="0809001D"/>
    <w:styleLink w:val="CurrentList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2682D17"/>
    <w:multiLevelType w:val="multilevel"/>
    <w:tmpl w:val="0809001F"/>
    <w:styleLink w:val="CurrentList1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4B3953"/>
    <w:multiLevelType w:val="hybridMultilevel"/>
    <w:tmpl w:val="EA4270A8"/>
    <w:lvl w:ilvl="0" w:tplc="4310457E">
      <w:start w:val="1"/>
      <w:numFmt w:val="bullet"/>
      <w:pStyle w:val="Opsommingbullets"/>
      <w:lvlText w:val=""/>
      <w:lvlJc w:val="left"/>
      <w:pPr>
        <w:ind w:left="1077" w:hanging="357"/>
      </w:pPr>
      <w:rPr>
        <w:rFonts w:ascii="Symbol" w:hAnsi="Symbol" w:hint="default"/>
        <w:color w:val="368081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717C3"/>
    <w:multiLevelType w:val="multilevel"/>
    <w:tmpl w:val="F96C651A"/>
    <w:styleLink w:val="CurrentList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D374A5F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C23283"/>
    <w:multiLevelType w:val="multilevel"/>
    <w:tmpl w:val="B87C0CDC"/>
    <w:styleLink w:val="CurrentList19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F91430D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7378731">
    <w:abstractNumId w:val="4"/>
  </w:num>
  <w:num w:numId="2" w16cid:durableId="1883596925">
    <w:abstractNumId w:val="2"/>
  </w:num>
  <w:num w:numId="3" w16cid:durableId="134950989">
    <w:abstractNumId w:val="1"/>
  </w:num>
  <w:num w:numId="4" w16cid:durableId="2101756340">
    <w:abstractNumId w:val="3"/>
  </w:num>
  <w:num w:numId="5" w16cid:durableId="1226523872">
    <w:abstractNumId w:val="9"/>
  </w:num>
  <w:num w:numId="6" w16cid:durableId="757412438">
    <w:abstractNumId w:val="7"/>
  </w:num>
  <w:num w:numId="7" w16cid:durableId="214784123">
    <w:abstractNumId w:val="8"/>
  </w:num>
  <w:num w:numId="8" w16cid:durableId="1158232192">
    <w:abstractNumId w:val="6"/>
  </w:num>
  <w:num w:numId="9" w16cid:durableId="1901749166">
    <w:abstractNumId w:val="0"/>
  </w:num>
  <w:num w:numId="10" w16cid:durableId="1675572192">
    <w:abstractNumId w:val="5"/>
  </w:num>
  <w:num w:numId="11" w16cid:durableId="1118374856">
    <w:abstractNumId w:val="5"/>
    <w:lvlOverride w:ilvl="0">
      <w:startOverride w:val="1"/>
    </w:lvlOverride>
  </w:num>
  <w:num w:numId="12" w16cid:durableId="729616578">
    <w:abstractNumId w:val="5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9E"/>
    <w:rsid w:val="0000105D"/>
    <w:rsid w:val="00005E64"/>
    <w:rsid w:val="00012DCA"/>
    <w:rsid w:val="00020EE4"/>
    <w:rsid w:val="000407F1"/>
    <w:rsid w:val="00045DBC"/>
    <w:rsid w:val="00051235"/>
    <w:rsid w:val="000660AC"/>
    <w:rsid w:val="000933D3"/>
    <w:rsid w:val="000B4492"/>
    <w:rsid w:val="000D2AED"/>
    <w:rsid w:val="000E3900"/>
    <w:rsid w:val="000E603A"/>
    <w:rsid w:val="0011244E"/>
    <w:rsid w:val="00112BF0"/>
    <w:rsid w:val="0011788C"/>
    <w:rsid w:val="0012051B"/>
    <w:rsid w:val="001221EE"/>
    <w:rsid w:val="00151627"/>
    <w:rsid w:val="00173301"/>
    <w:rsid w:val="00173F2C"/>
    <w:rsid w:val="001908FE"/>
    <w:rsid w:val="00192EF4"/>
    <w:rsid w:val="001975B0"/>
    <w:rsid w:val="001A38E6"/>
    <w:rsid w:val="001B05D6"/>
    <w:rsid w:val="001B0A3D"/>
    <w:rsid w:val="001B4A0B"/>
    <w:rsid w:val="001B7955"/>
    <w:rsid w:val="001C1395"/>
    <w:rsid w:val="001C6245"/>
    <w:rsid w:val="001C71C2"/>
    <w:rsid w:val="001E2E94"/>
    <w:rsid w:val="002127AB"/>
    <w:rsid w:val="00212850"/>
    <w:rsid w:val="002153D5"/>
    <w:rsid w:val="002171BA"/>
    <w:rsid w:val="00243C0C"/>
    <w:rsid w:val="00253830"/>
    <w:rsid w:val="00261ED4"/>
    <w:rsid w:val="00270862"/>
    <w:rsid w:val="00283606"/>
    <w:rsid w:val="002939CC"/>
    <w:rsid w:val="002A4A4E"/>
    <w:rsid w:val="002B07A8"/>
    <w:rsid w:val="002B43DD"/>
    <w:rsid w:val="002C385D"/>
    <w:rsid w:val="002C3929"/>
    <w:rsid w:val="002D07C2"/>
    <w:rsid w:val="002E3CAE"/>
    <w:rsid w:val="002E53ED"/>
    <w:rsid w:val="002F5AC2"/>
    <w:rsid w:val="00303B12"/>
    <w:rsid w:val="0030697A"/>
    <w:rsid w:val="00306D2E"/>
    <w:rsid w:val="00310E99"/>
    <w:rsid w:val="00315C91"/>
    <w:rsid w:val="00334234"/>
    <w:rsid w:val="0033476A"/>
    <w:rsid w:val="00340A98"/>
    <w:rsid w:val="00363234"/>
    <w:rsid w:val="003A4828"/>
    <w:rsid w:val="003B03C3"/>
    <w:rsid w:val="003B50AA"/>
    <w:rsid w:val="003B738B"/>
    <w:rsid w:val="003C1401"/>
    <w:rsid w:val="003D2B39"/>
    <w:rsid w:val="003D48E6"/>
    <w:rsid w:val="003F46A8"/>
    <w:rsid w:val="00410FBD"/>
    <w:rsid w:val="00414706"/>
    <w:rsid w:val="004404C0"/>
    <w:rsid w:val="00476D7B"/>
    <w:rsid w:val="004915AC"/>
    <w:rsid w:val="004B76C4"/>
    <w:rsid w:val="004C6DDC"/>
    <w:rsid w:val="004C6F62"/>
    <w:rsid w:val="004F77E0"/>
    <w:rsid w:val="005172F1"/>
    <w:rsid w:val="00573654"/>
    <w:rsid w:val="005837BF"/>
    <w:rsid w:val="0058690D"/>
    <w:rsid w:val="00586AA2"/>
    <w:rsid w:val="00590679"/>
    <w:rsid w:val="005B048C"/>
    <w:rsid w:val="005D6C2E"/>
    <w:rsid w:val="00613180"/>
    <w:rsid w:val="00625007"/>
    <w:rsid w:val="0063367B"/>
    <w:rsid w:val="00653557"/>
    <w:rsid w:val="0065751A"/>
    <w:rsid w:val="00664204"/>
    <w:rsid w:val="00665670"/>
    <w:rsid w:val="006C22C0"/>
    <w:rsid w:val="006D0295"/>
    <w:rsid w:val="006F6DAF"/>
    <w:rsid w:val="00732849"/>
    <w:rsid w:val="00741111"/>
    <w:rsid w:val="007475E3"/>
    <w:rsid w:val="00756297"/>
    <w:rsid w:val="0077192A"/>
    <w:rsid w:val="00775284"/>
    <w:rsid w:val="00781876"/>
    <w:rsid w:val="00783D27"/>
    <w:rsid w:val="007850BC"/>
    <w:rsid w:val="00791519"/>
    <w:rsid w:val="007B7C27"/>
    <w:rsid w:val="0082210D"/>
    <w:rsid w:val="00830BA5"/>
    <w:rsid w:val="0083195A"/>
    <w:rsid w:val="00850C65"/>
    <w:rsid w:val="00853858"/>
    <w:rsid w:val="00860B80"/>
    <w:rsid w:val="00864588"/>
    <w:rsid w:val="00867A12"/>
    <w:rsid w:val="00885530"/>
    <w:rsid w:val="008A59A1"/>
    <w:rsid w:val="008B0625"/>
    <w:rsid w:val="008D3668"/>
    <w:rsid w:val="008E7FCB"/>
    <w:rsid w:val="00901E9A"/>
    <w:rsid w:val="0094134B"/>
    <w:rsid w:val="00941B64"/>
    <w:rsid w:val="00972734"/>
    <w:rsid w:val="00972C31"/>
    <w:rsid w:val="00986BB2"/>
    <w:rsid w:val="009A446E"/>
    <w:rsid w:val="009A557D"/>
    <w:rsid w:val="009B58D7"/>
    <w:rsid w:val="009B5F16"/>
    <w:rsid w:val="009C72DD"/>
    <w:rsid w:val="00A04FF0"/>
    <w:rsid w:val="00A07BC7"/>
    <w:rsid w:val="00A12256"/>
    <w:rsid w:val="00A25B48"/>
    <w:rsid w:val="00A25E8D"/>
    <w:rsid w:val="00A367C7"/>
    <w:rsid w:val="00A4002C"/>
    <w:rsid w:val="00A42090"/>
    <w:rsid w:val="00A45084"/>
    <w:rsid w:val="00A64BF9"/>
    <w:rsid w:val="00A65C0D"/>
    <w:rsid w:val="00A83093"/>
    <w:rsid w:val="00A85FFF"/>
    <w:rsid w:val="00A90199"/>
    <w:rsid w:val="00A95972"/>
    <w:rsid w:val="00A97BE6"/>
    <w:rsid w:val="00AB1FAC"/>
    <w:rsid w:val="00AB6CEE"/>
    <w:rsid w:val="00AB7A4A"/>
    <w:rsid w:val="00AC4476"/>
    <w:rsid w:val="00AC7386"/>
    <w:rsid w:val="00B004F0"/>
    <w:rsid w:val="00B027CF"/>
    <w:rsid w:val="00B13CFC"/>
    <w:rsid w:val="00B24615"/>
    <w:rsid w:val="00B26950"/>
    <w:rsid w:val="00B77C39"/>
    <w:rsid w:val="00B82E35"/>
    <w:rsid w:val="00B9318F"/>
    <w:rsid w:val="00B93846"/>
    <w:rsid w:val="00BE598E"/>
    <w:rsid w:val="00C11846"/>
    <w:rsid w:val="00C12165"/>
    <w:rsid w:val="00C51C1F"/>
    <w:rsid w:val="00C60920"/>
    <w:rsid w:val="00C756BC"/>
    <w:rsid w:val="00C9173A"/>
    <w:rsid w:val="00C97DB6"/>
    <w:rsid w:val="00CA5A54"/>
    <w:rsid w:val="00CB5C50"/>
    <w:rsid w:val="00CC189E"/>
    <w:rsid w:val="00CC4244"/>
    <w:rsid w:val="00CF4D73"/>
    <w:rsid w:val="00D1241A"/>
    <w:rsid w:val="00D27EF7"/>
    <w:rsid w:val="00D40176"/>
    <w:rsid w:val="00D465AD"/>
    <w:rsid w:val="00D72C4D"/>
    <w:rsid w:val="00D74DAA"/>
    <w:rsid w:val="00D750C1"/>
    <w:rsid w:val="00D87915"/>
    <w:rsid w:val="00DD742D"/>
    <w:rsid w:val="00DF7F2B"/>
    <w:rsid w:val="00E15C0C"/>
    <w:rsid w:val="00E25E00"/>
    <w:rsid w:val="00E54862"/>
    <w:rsid w:val="00E63919"/>
    <w:rsid w:val="00E64332"/>
    <w:rsid w:val="00E6530F"/>
    <w:rsid w:val="00E94691"/>
    <w:rsid w:val="00EA60D1"/>
    <w:rsid w:val="00EB1024"/>
    <w:rsid w:val="00EC190C"/>
    <w:rsid w:val="00ED6B1E"/>
    <w:rsid w:val="00EE3165"/>
    <w:rsid w:val="00F34D28"/>
    <w:rsid w:val="00F41F28"/>
    <w:rsid w:val="00F52224"/>
    <w:rsid w:val="00F661CA"/>
    <w:rsid w:val="00F96153"/>
    <w:rsid w:val="00FB0EDF"/>
    <w:rsid w:val="00FD706F"/>
    <w:rsid w:val="00FE1A3E"/>
    <w:rsid w:val="09581A04"/>
    <w:rsid w:val="0C69A725"/>
    <w:rsid w:val="376AF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FE01F"/>
  <w15:chartTrackingRefBased/>
  <w15:docId w15:val="{9E79A3C5-5E3A-4A9C-8FB0-D8C71D32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0A3D"/>
    <w:pPr>
      <w:tabs>
        <w:tab w:val="left" w:pos="567"/>
      </w:tabs>
      <w:spacing w:after="300" w:line="288" w:lineRule="auto"/>
    </w:pPr>
    <w:rPr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rsid w:val="001B0A3D"/>
    <w:pPr>
      <w:keepNext/>
      <w:keepLines/>
      <w:snapToGrid w:val="0"/>
      <w:spacing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64"/>
      <w:szCs w:val="40"/>
    </w:rPr>
  </w:style>
  <w:style w:type="paragraph" w:styleId="Kop2">
    <w:name w:val="heading 2"/>
    <w:aliases w:val="Paragraafkop"/>
    <w:basedOn w:val="Standaard"/>
    <w:next w:val="Standaard"/>
    <w:link w:val="Kop2Char"/>
    <w:autoRedefine/>
    <w:uiPriority w:val="9"/>
    <w:unhideWhenUsed/>
    <w:qFormat/>
    <w:rsid w:val="001B0A3D"/>
    <w:pPr>
      <w:keepNext/>
      <w:keepLines/>
      <w:spacing w:after="0"/>
      <w:outlineLvl w:val="1"/>
    </w:pPr>
    <w:rPr>
      <w:rFonts w:eastAsiaTheme="majorEastAsia" w:cstheme="majorBidi"/>
      <w:b/>
      <w:color w:val="2C4C49" w:themeColor="accent1"/>
      <w:szCs w:val="32"/>
    </w:rPr>
  </w:style>
  <w:style w:type="paragraph" w:styleId="Kop3">
    <w:name w:val="heading 3"/>
    <w:aliases w:val="Subkopje"/>
    <w:basedOn w:val="Kop2"/>
    <w:next w:val="Standaard"/>
    <w:link w:val="Kop3Char"/>
    <w:uiPriority w:val="9"/>
    <w:unhideWhenUsed/>
    <w:qFormat/>
    <w:rsid w:val="001B0A3D"/>
    <w:pPr>
      <w:suppressAutoHyphens/>
      <w:outlineLvl w:val="2"/>
    </w:pPr>
    <w:rPr>
      <w:rFonts w:ascii="Aptos" w:hAnsi="Aptos"/>
      <w:b w:val="0"/>
      <w:color w:val="595959" w:themeColor="text1" w:themeTint="A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173F2C"/>
    <w:pPr>
      <w:keepNext/>
      <w:keepLines/>
      <w:spacing w:before="80" w:after="40" w:line="240" w:lineRule="auto"/>
      <w:outlineLvl w:val="3"/>
    </w:pPr>
    <w:rPr>
      <w:rFonts w:ascii="Aptos" w:eastAsiaTheme="majorEastAsia" w:hAnsi="Aptos" w:cstheme="majorBidi"/>
      <w:iCs/>
      <w:color w:val="000000" w:themeColor="text1"/>
      <w:sz w:val="30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1B0A3D"/>
    <w:pPr>
      <w:suppressAutoHyphens/>
      <w:autoSpaceDE w:val="0"/>
      <w:autoSpaceDN w:val="0"/>
      <w:adjustRightInd w:val="0"/>
      <w:textAlignment w:val="center"/>
      <w:outlineLvl w:val="4"/>
    </w:pPr>
    <w:rPr>
      <w:rFonts w:ascii="Aptos Light" w:hAnsi="Aptos Light" w:cs="Aptos"/>
      <w:color w:val="000000" w:themeColor="text1"/>
      <w:kern w:val="0"/>
      <w:sz w:val="25"/>
      <w:szCs w:val="20"/>
    </w:rPr>
  </w:style>
  <w:style w:type="paragraph" w:styleId="Kop6">
    <w:name w:val="heading 6"/>
    <w:aliases w:val="NIET GEBRUIKEN"/>
    <w:basedOn w:val="Standaard"/>
    <w:next w:val="Standaard"/>
    <w:link w:val="Kop6Char"/>
    <w:uiPriority w:val="9"/>
    <w:unhideWhenUsed/>
    <w:rsid w:val="001B0A3D"/>
    <w:pPr>
      <w:suppressAutoHyphens/>
      <w:autoSpaceDE w:val="0"/>
      <w:autoSpaceDN w:val="0"/>
      <w:adjustRightInd w:val="0"/>
      <w:spacing w:after="0"/>
      <w:textAlignment w:val="center"/>
      <w:outlineLvl w:val="5"/>
    </w:pPr>
    <w:rPr>
      <w:rFonts w:ascii="Aptos" w:hAnsi="Aptos" w:cs="Aptos"/>
      <w:b/>
      <w:bCs/>
      <w:color w:val="2C4C49" w:themeColor="text2"/>
      <w:kern w:val="0"/>
      <w:szCs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73F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3F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3F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Dynamig-Default">
    <w:name w:val="Dynamig - Default"/>
    <w:basedOn w:val="Standaardtabel"/>
    <w:uiPriority w:val="99"/>
    <w:rsid w:val="001975B0"/>
    <w:rPr>
      <w:rFonts w:ascii="Arial" w:eastAsia="Arial" w:hAnsi="Arial" w:cs="Arial"/>
      <w:kern w:val="0"/>
      <w:sz w:val="22"/>
      <w:szCs w:val="22"/>
      <w14:ligatures w14:val="none"/>
    </w:rPr>
    <w:tblPr>
      <w:tblBorders>
        <w:insideH w:val="single" w:sz="8" w:space="0" w:color="auto"/>
        <w:insideV w:val="single" w:sz="8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sz w:val="22"/>
      </w:rPr>
      <w:tblPr/>
      <w:tcPr>
        <w:tcBorders>
          <w:insideV w:val="nil"/>
        </w:tcBorders>
        <w:shd w:val="clear" w:color="auto" w:fill="auto"/>
      </w:tcPr>
    </w:tblStylePr>
  </w:style>
  <w:style w:type="character" w:styleId="Hyperlink">
    <w:name w:val="Hyperlink"/>
    <w:basedOn w:val="Standaardalinea-lettertype"/>
    <w:uiPriority w:val="99"/>
    <w:unhideWhenUsed/>
    <w:rsid w:val="00D74DAA"/>
    <w:rPr>
      <w:color w:val="281805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B0A3D"/>
    <w:rPr>
      <w:rFonts w:asciiTheme="majorHAnsi" w:eastAsiaTheme="majorEastAsia" w:hAnsiTheme="majorHAnsi" w:cstheme="majorBidi"/>
      <w:b/>
      <w:color w:val="000000" w:themeColor="text1"/>
      <w:sz w:val="64"/>
      <w:szCs w:val="40"/>
      <w:lang w:val="nl-NL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9"/>
    <w:rsid w:val="001B0A3D"/>
    <w:rPr>
      <w:rFonts w:eastAsiaTheme="majorEastAsia" w:cstheme="majorBidi"/>
      <w:b/>
      <w:color w:val="2C4C49" w:themeColor="accent1"/>
      <w:sz w:val="22"/>
      <w:szCs w:val="32"/>
      <w:lang w:val="nl-NL"/>
    </w:rPr>
  </w:style>
  <w:style w:type="character" w:customStyle="1" w:styleId="Kop3Char">
    <w:name w:val="Kop 3 Char"/>
    <w:aliases w:val="Subkopje Char"/>
    <w:basedOn w:val="Standaardalinea-lettertype"/>
    <w:link w:val="Kop3"/>
    <w:uiPriority w:val="9"/>
    <w:rsid w:val="001B0A3D"/>
    <w:rPr>
      <w:rFonts w:ascii="Aptos" w:eastAsiaTheme="majorEastAsia" w:hAnsi="Aptos" w:cstheme="majorBidi"/>
      <w:color w:val="595959" w:themeColor="text1" w:themeTint="A6"/>
      <w:sz w:val="22"/>
      <w:szCs w:val="32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173F2C"/>
    <w:rPr>
      <w:rFonts w:ascii="Aptos" w:eastAsiaTheme="majorEastAsia" w:hAnsi="Aptos" w:cstheme="majorBidi"/>
      <w:iCs/>
      <w:color w:val="000000" w:themeColor="text1"/>
      <w:sz w:val="30"/>
    </w:rPr>
  </w:style>
  <w:style w:type="character" w:customStyle="1" w:styleId="Kop5Char">
    <w:name w:val="Kop 5 Char"/>
    <w:basedOn w:val="Standaardalinea-lettertype"/>
    <w:link w:val="Kop5"/>
    <w:uiPriority w:val="9"/>
    <w:rsid w:val="00A85FFF"/>
    <w:rPr>
      <w:rFonts w:ascii="Aptos Light" w:hAnsi="Aptos Light" w:cs="Aptos"/>
      <w:color w:val="000000" w:themeColor="text1"/>
      <w:kern w:val="0"/>
      <w:sz w:val="25"/>
      <w:szCs w:val="20"/>
      <w:lang w:val="nl-NL"/>
    </w:rPr>
  </w:style>
  <w:style w:type="character" w:customStyle="1" w:styleId="Kop6Char">
    <w:name w:val="Kop 6 Char"/>
    <w:aliases w:val="NIET GEBRUIKEN Char"/>
    <w:basedOn w:val="Standaardalinea-lettertype"/>
    <w:link w:val="Kop6"/>
    <w:uiPriority w:val="9"/>
    <w:rsid w:val="00B13CFC"/>
    <w:rPr>
      <w:rFonts w:ascii="Aptos" w:hAnsi="Aptos" w:cs="Aptos"/>
      <w:b/>
      <w:bCs/>
      <w:color w:val="2C4C49" w:themeColor="text2"/>
      <w:kern w:val="0"/>
      <w:sz w:val="22"/>
      <w:szCs w:val="20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3F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3F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3F2C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Opsomming"/>
    <w:basedOn w:val="Standaard"/>
    <w:link w:val="LijstalineaChar"/>
    <w:autoRedefine/>
    <w:uiPriority w:val="34"/>
    <w:qFormat/>
    <w:rsid w:val="005172F1"/>
    <w:pPr>
      <w:numPr>
        <w:numId w:val="3"/>
      </w:numPr>
      <w:contextualSpacing/>
    </w:pPr>
  </w:style>
  <w:style w:type="character" w:styleId="Intensievebenadrukking">
    <w:name w:val="Intense Emphasis"/>
    <w:basedOn w:val="Standaardalinea-lettertype"/>
    <w:uiPriority w:val="21"/>
    <w:rsid w:val="00173F2C"/>
    <w:rPr>
      <w:i/>
      <w:iCs/>
      <w:color w:val="21383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73F2C"/>
    <w:pPr>
      <w:pBdr>
        <w:top w:val="single" w:sz="4" w:space="10" w:color="213836" w:themeColor="accent1" w:themeShade="BF"/>
        <w:bottom w:val="single" w:sz="4" w:space="10" w:color="213836" w:themeColor="accent1" w:themeShade="BF"/>
      </w:pBdr>
      <w:spacing w:before="360" w:after="360"/>
      <w:ind w:left="864" w:right="864"/>
      <w:jc w:val="center"/>
    </w:pPr>
    <w:rPr>
      <w:i/>
      <w:iCs/>
      <w:color w:val="21383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3F2C"/>
    <w:rPr>
      <w:i/>
      <w:iCs/>
      <w:color w:val="213836" w:themeColor="accent1" w:themeShade="BF"/>
    </w:rPr>
  </w:style>
  <w:style w:type="character" w:styleId="Intensieveverwijzing">
    <w:name w:val="Intense Reference"/>
    <w:basedOn w:val="Standaardalinea-lettertype"/>
    <w:uiPriority w:val="32"/>
    <w:rsid w:val="00173F2C"/>
    <w:rPr>
      <w:b/>
      <w:bCs/>
      <w:smallCaps/>
      <w:color w:val="213836" w:themeColor="accent1" w:themeShade="BF"/>
      <w:spacing w:val="5"/>
    </w:rPr>
  </w:style>
  <w:style w:type="paragraph" w:styleId="Geenafstand">
    <w:name w:val="No Spacing"/>
    <w:link w:val="GeenafstandChar"/>
    <w:uiPriority w:val="1"/>
    <w:rsid w:val="001B0A3D"/>
    <w:rPr>
      <w:rFonts w:eastAsiaTheme="minorEastAsia"/>
      <w:kern w:val="0"/>
      <w:sz w:val="22"/>
      <w:szCs w:val="22"/>
      <w:lang w:val="nl-NL" w:eastAsia="zh-CN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0A3D"/>
    <w:rPr>
      <w:rFonts w:eastAsiaTheme="minorEastAsia"/>
      <w:kern w:val="0"/>
      <w:sz w:val="22"/>
      <w:szCs w:val="22"/>
      <w:lang w:val="nl-NL" w:eastAsia="zh-CN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8B0625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B0625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F77E0"/>
    <w:pPr>
      <w:tabs>
        <w:tab w:val="center" w:pos="4513"/>
        <w:tab w:val="right" w:pos="9026"/>
      </w:tabs>
      <w:spacing w:line="240" w:lineRule="auto"/>
    </w:pPr>
    <w:rPr>
      <w:rFonts w:ascii="Aptos Light" w:hAnsi="Aptos Light"/>
      <w:color w:val="2C4C49" w:themeColor="text2"/>
    </w:rPr>
  </w:style>
  <w:style w:type="character" w:customStyle="1" w:styleId="VoettekstChar">
    <w:name w:val="Voettekst Char"/>
    <w:basedOn w:val="Standaardalinea-lettertype"/>
    <w:link w:val="Voettekst"/>
    <w:uiPriority w:val="99"/>
    <w:rsid w:val="004F77E0"/>
    <w:rPr>
      <w:rFonts w:ascii="Aptos Light" w:hAnsi="Aptos Light"/>
      <w:color w:val="2C4C49" w:themeColor="text2"/>
      <w:sz w:val="22"/>
      <w:szCs w:val="22"/>
    </w:rPr>
  </w:style>
  <w:style w:type="numbering" w:customStyle="1" w:styleId="CurrentList1">
    <w:name w:val="Current List1"/>
    <w:uiPriority w:val="99"/>
    <w:rsid w:val="00941B64"/>
  </w:style>
  <w:style w:type="numbering" w:customStyle="1" w:styleId="CurrentList2">
    <w:name w:val="Current List2"/>
    <w:uiPriority w:val="99"/>
    <w:rsid w:val="00941B64"/>
  </w:style>
  <w:style w:type="numbering" w:customStyle="1" w:styleId="CurrentList3">
    <w:name w:val="Current List3"/>
    <w:uiPriority w:val="99"/>
    <w:rsid w:val="00941B64"/>
  </w:style>
  <w:style w:type="numbering" w:customStyle="1" w:styleId="CurrentList4">
    <w:name w:val="Current List4"/>
    <w:uiPriority w:val="99"/>
    <w:rsid w:val="00F41F28"/>
  </w:style>
  <w:style w:type="character" w:styleId="Paginanummer">
    <w:name w:val="page number"/>
    <w:basedOn w:val="Standaardalinea-lettertype"/>
    <w:uiPriority w:val="99"/>
    <w:semiHidden/>
    <w:unhideWhenUsed/>
    <w:rsid w:val="00864588"/>
  </w:style>
  <w:style w:type="numbering" w:customStyle="1" w:styleId="CurrentList5">
    <w:name w:val="Current List5"/>
    <w:uiPriority w:val="99"/>
    <w:rsid w:val="009A557D"/>
  </w:style>
  <w:style w:type="numbering" w:customStyle="1" w:styleId="CurrentList6">
    <w:name w:val="Current List6"/>
    <w:uiPriority w:val="99"/>
    <w:rsid w:val="009A557D"/>
  </w:style>
  <w:style w:type="numbering" w:customStyle="1" w:styleId="CurrentList7">
    <w:name w:val="Current List7"/>
    <w:uiPriority w:val="99"/>
    <w:rsid w:val="009A557D"/>
  </w:style>
  <w:style w:type="numbering" w:customStyle="1" w:styleId="CurrentList8">
    <w:name w:val="Current List8"/>
    <w:uiPriority w:val="99"/>
    <w:rsid w:val="00791519"/>
  </w:style>
  <w:style w:type="numbering" w:customStyle="1" w:styleId="CurrentList9">
    <w:name w:val="Current List9"/>
    <w:uiPriority w:val="99"/>
    <w:rsid w:val="00791519"/>
  </w:style>
  <w:style w:type="numbering" w:customStyle="1" w:styleId="CurrentList10">
    <w:name w:val="Current List10"/>
    <w:uiPriority w:val="99"/>
    <w:rsid w:val="00310E99"/>
  </w:style>
  <w:style w:type="numbering" w:styleId="111111">
    <w:name w:val="Outline List 2"/>
    <w:basedOn w:val="Geenlijst"/>
    <w:uiPriority w:val="99"/>
    <w:semiHidden/>
    <w:unhideWhenUsed/>
    <w:rsid w:val="00310E99"/>
  </w:style>
  <w:style w:type="numbering" w:customStyle="1" w:styleId="CurrentList11">
    <w:name w:val="Current List11"/>
    <w:uiPriority w:val="99"/>
    <w:rsid w:val="00310E99"/>
  </w:style>
  <w:style w:type="numbering" w:customStyle="1" w:styleId="CurrentList12">
    <w:name w:val="Current List12"/>
    <w:uiPriority w:val="99"/>
    <w:rsid w:val="00310E99"/>
  </w:style>
  <w:style w:type="numbering" w:customStyle="1" w:styleId="CurrentList13">
    <w:name w:val="Current List13"/>
    <w:uiPriority w:val="99"/>
    <w:rsid w:val="00310E99"/>
  </w:style>
  <w:style w:type="numbering" w:customStyle="1" w:styleId="CurrentList14">
    <w:name w:val="Current List14"/>
    <w:uiPriority w:val="99"/>
    <w:rsid w:val="004F77E0"/>
    <w:pPr>
      <w:numPr>
        <w:numId w:val="1"/>
      </w:numPr>
    </w:pPr>
  </w:style>
  <w:style w:type="numbering" w:customStyle="1" w:styleId="CurrentList15">
    <w:name w:val="Current List15"/>
    <w:uiPriority w:val="99"/>
    <w:rsid w:val="00112BF0"/>
    <w:pPr>
      <w:numPr>
        <w:numId w:val="2"/>
      </w:numPr>
    </w:pPr>
  </w:style>
  <w:style w:type="numbering" w:customStyle="1" w:styleId="CurrentList16">
    <w:name w:val="Current List16"/>
    <w:uiPriority w:val="99"/>
    <w:rsid w:val="000407F1"/>
    <w:pPr>
      <w:numPr>
        <w:numId w:val="4"/>
      </w:numPr>
    </w:pPr>
  </w:style>
  <w:style w:type="numbering" w:customStyle="1" w:styleId="CurrentList17">
    <w:name w:val="Current List17"/>
    <w:uiPriority w:val="99"/>
    <w:rsid w:val="000407F1"/>
    <w:pPr>
      <w:numPr>
        <w:numId w:val="5"/>
      </w:numPr>
    </w:pPr>
  </w:style>
  <w:style w:type="numbering" w:customStyle="1" w:styleId="CurrentList18">
    <w:name w:val="Current List18"/>
    <w:uiPriority w:val="99"/>
    <w:rsid w:val="000407F1"/>
    <w:pPr>
      <w:numPr>
        <w:numId w:val="6"/>
      </w:numPr>
    </w:pPr>
  </w:style>
  <w:style w:type="numbering" w:customStyle="1" w:styleId="CurrentList19">
    <w:name w:val="Current List19"/>
    <w:uiPriority w:val="99"/>
    <w:rsid w:val="000407F1"/>
    <w:pPr>
      <w:numPr>
        <w:numId w:val="7"/>
      </w:numPr>
    </w:pPr>
  </w:style>
  <w:style w:type="numbering" w:customStyle="1" w:styleId="CurrentList20">
    <w:name w:val="Current List20"/>
    <w:uiPriority w:val="99"/>
    <w:rsid w:val="000407F1"/>
    <w:pPr>
      <w:numPr>
        <w:numId w:val="8"/>
      </w:numPr>
    </w:pPr>
  </w:style>
  <w:style w:type="table" w:styleId="Tabelraster">
    <w:name w:val="Table Grid"/>
    <w:basedOn w:val="Standaardtabel"/>
    <w:uiPriority w:val="39"/>
    <w:rsid w:val="00212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212850"/>
    <w:tblPr>
      <w:tblStyleRowBandSize w:val="1"/>
      <w:tblStyleColBandSize w:val="1"/>
      <w:tblBorders>
        <w:top w:val="single" w:sz="4" w:space="0" w:color="9CC5C1" w:themeColor="accent1" w:themeTint="66"/>
        <w:left w:val="single" w:sz="4" w:space="0" w:color="9CC5C1" w:themeColor="accent1" w:themeTint="66"/>
        <w:bottom w:val="single" w:sz="4" w:space="0" w:color="9CC5C1" w:themeColor="accent1" w:themeTint="66"/>
        <w:right w:val="single" w:sz="4" w:space="0" w:color="9CC5C1" w:themeColor="accent1" w:themeTint="66"/>
        <w:insideH w:val="single" w:sz="4" w:space="0" w:color="9CC5C1" w:themeColor="accent1" w:themeTint="66"/>
        <w:insideV w:val="single" w:sz="4" w:space="0" w:color="9CC5C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AA9A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AA9A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CurrentList21">
    <w:name w:val="Current List21"/>
    <w:uiPriority w:val="99"/>
    <w:rsid w:val="00653557"/>
    <w:pPr>
      <w:numPr>
        <w:numId w:val="9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410FBD"/>
    <w:rPr>
      <w:color w:val="666666"/>
    </w:rPr>
  </w:style>
  <w:style w:type="paragraph" w:customStyle="1" w:styleId="Introtekst">
    <w:name w:val="Introtekst"/>
    <w:basedOn w:val="Standaard"/>
    <w:next w:val="Standaard"/>
    <w:qFormat/>
    <w:rsid w:val="001B0A3D"/>
    <w:pPr>
      <w:spacing w:after="240"/>
    </w:pPr>
    <w:rPr>
      <w:rFonts w:ascii="Aptos Light" w:hAnsi="Aptos Light"/>
      <w:sz w:val="25"/>
    </w:rPr>
  </w:style>
  <w:style w:type="paragraph" w:customStyle="1" w:styleId="Vetgedruktdonkergroen">
    <w:name w:val="Vetgedrukt donkergroen"/>
    <w:basedOn w:val="Standaard"/>
    <w:next w:val="Standaard"/>
    <w:rsid w:val="001B0A3D"/>
    <w:pPr>
      <w:spacing w:after="0"/>
    </w:pPr>
    <w:rPr>
      <w:b/>
      <w:color w:val="2C4C49" w:themeColor="accent1"/>
    </w:rPr>
  </w:style>
  <w:style w:type="paragraph" w:customStyle="1" w:styleId="Opsommingbullets">
    <w:name w:val="Opsomming bullets"/>
    <w:basedOn w:val="Lijstalinea"/>
    <w:link w:val="OpsommingbulletsChar"/>
    <w:qFormat/>
    <w:rsid w:val="00B9318F"/>
    <w:pPr>
      <w:numPr>
        <w:numId w:val="10"/>
      </w:numPr>
    </w:p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5172F1"/>
    <w:rPr>
      <w:sz w:val="22"/>
      <w:szCs w:val="22"/>
      <w:lang w:val="nl-NL"/>
    </w:rPr>
  </w:style>
  <w:style w:type="character" w:customStyle="1" w:styleId="OpsommingbulletsChar">
    <w:name w:val="Opsomming bullets Char"/>
    <w:basedOn w:val="LijstalineaChar"/>
    <w:link w:val="Opsommingbullets"/>
    <w:rsid w:val="00B9318F"/>
    <w:rPr>
      <w:sz w:val="22"/>
      <w:szCs w:val="22"/>
      <w:lang w:val="nl-NL"/>
    </w:rPr>
  </w:style>
  <w:style w:type="character" w:styleId="Zwaar">
    <w:name w:val="Strong"/>
    <w:basedOn w:val="Standaardalinea-lettertype"/>
    <w:uiPriority w:val="22"/>
    <w:qFormat/>
    <w:rsid w:val="00CC1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nlinewerken.sharepoint.com/sites/BrandCenter/Beekdaelen%20Templates/Voorbeeld%20bewonersbrief_met%20logo_gemeente%20Beekdaelen.dotx" TargetMode="External"/></Relationships>
</file>

<file path=word/theme/theme1.xml><?xml version="1.0" encoding="utf-8"?>
<a:theme xmlns:a="http://schemas.openxmlformats.org/drawingml/2006/main" name="Office Theme">
  <a:themeElements>
    <a:clrScheme name="Beekdealen">
      <a:dk1>
        <a:srgbClr val="000000"/>
      </a:dk1>
      <a:lt1>
        <a:srgbClr val="FFFFFF"/>
      </a:lt1>
      <a:dk2>
        <a:srgbClr val="2C4C49"/>
      </a:dk2>
      <a:lt2>
        <a:srgbClr val="FFFFFF"/>
      </a:lt2>
      <a:accent1>
        <a:srgbClr val="2C4C49"/>
      </a:accent1>
      <a:accent2>
        <a:srgbClr val="368081"/>
      </a:accent2>
      <a:accent3>
        <a:srgbClr val="D14826"/>
      </a:accent3>
      <a:accent4>
        <a:srgbClr val="D5B81F"/>
      </a:accent4>
      <a:accent5>
        <a:srgbClr val="F9C5D1"/>
      </a:accent5>
      <a:accent6>
        <a:srgbClr val="F68D0E"/>
      </a:accent6>
      <a:hlink>
        <a:srgbClr val="000000"/>
      </a:hlink>
      <a:folHlink>
        <a:srgbClr val="000000"/>
      </a:folHlink>
    </a:clrScheme>
    <a:fontScheme name="Beekdaelen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ACFF724C1174A81A62F875A0F6851" ma:contentTypeVersion="3" ma:contentTypeDescription="Create a new document." ma:contentTypeScope="" ma:versionID="b92171aac5739f9e05b8e84870ac302a">
  <xsd:schema xmlns:xsd="http://www.w3.org/2001/XMLSchema" xmlns:xs="http://www.w3.org/2001/XMLSchema" xmlns:p="http://schemas.microsoft.com/office/2006/metadata/properties" xmlns:ns2="f839c9b1-1827-426b-8f55-89fbbf8109b8" targetNamespace="http://schemas.microsoft.com/office/2006/metadata/properties" ma:root="true" ma:fieldsID="e9d3ce5a2cee998005f55357c57cc4f2" ns2:_="">
    <xsd:import namespace="f839c9b1-1827-426b-8f55-89fbbf8109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c9b1-1827-426b-8f55-89fbbf810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F4E3C5-028F-41BE-AA01-7374399442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5284DB-9DE3-574C-B493-9B1E11D13F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90B76-45A3-44D1-8CD6-34526A0651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E9403C-8179-4123-8A2A-9DD7EACF9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39c9b1-1827-426b-8f55-89fbbf810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Voorbeeld%20bewonersbrief_met%20logo_gemeente%20Beekdaelen</Template>
  <TotalTime>74</TotalTime>
  <Pages>3</Pages>
  <Words>281</Words>
  <Characters>1892</Characters>
  <Application>Microsoft Office Word</Application>
  <DocSecurity>0</DocSecurity>
  <Lines>82</Lines>
  <Paragraphs>57</Paragraphs>
  <ScaleCrop>false</ScaleCrop>
  <Manager/>
  <Company/>
  <LinksUpToDate>false</LinksUpToDate>
  <CharactersWithSpaces>2116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Beschrijvende titel voor document</dc:title>
  <dc:subject/>
  <dc:creator>Hamstra, Milou (Beekdaelen)</dc:creator>
  <cp:keywords>XxXxXxXx</cp:keywords>
  <dc:description/>
  <cp:lastModifiedBy>Hamstra, Milou (Beekdaelen)</cp:lastModifiedBy>
  <cp:revision>50</cp:revision>
  <dcterms:created xsi:type="dcterms:W3CDTF">2026-07-16T12:55:00Z</dcterms:created>
  <dcterms:modified xsi:type="dcterms:W3CDTF">2026-09-21T13:16:00Z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al">
    <vt:lpwstr>nl</vt:lpwstr>
  </property>
  <property fmtid="{D5CDD505-2E9C-101B-9397-08002B2CF9AE}" pid="3" name="ContentTypeId">
    <vt:lpwstr>0x0101006C1ACFF724C1174A81A62F875A0F6851</vt:lpwstr>
  </property>
  <property fmtid="{D5CDD505-2E9C-101B-9397-08002B2CF9AE}" pid="4" name="docLang">
    <vt:lpwstr>nl</vt:lpwstr>
  </property>
</Properties>
</file>