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AC0CE" w14:textId="77777777" w:rsidR="005837BF" w:rsidRDefault="005837BF" w:rsidP="00B004F0">
      <w:pPr>
        <w:tabs>
          <w:tab w:val="clear" w:pos="567"/>
        </w:tabs>
        <w:suppressAutoHyphens/>
        <w:autoSpaceDE w:val="0"/>
        <w:autoSpaceDN w:val="0"/>
        <w:adjustRightInd w:val="0"/>
        <w:textAlignment w:val="center"/>
        <w:rPr>
          <w:rFonts w:ascii="Aptos" w:hAnsi="Aptos" w:cs="Aptos"/>
          <w:color w:val="000000"/>
          <w:kern w:val="0"/>
          <w:sz w:val="2"/>
          <w:szCs w:val="2"/>
        </w:rPr>
      </w:pPr>
      <w:r w:rsidRPr="005837BF">
        <w:rPr>
          <w:noProof/>
          <w:sz w:val="2"/>
          <w:szCs w:val="2"/>
        </w:rPr>
        <w:drawing>
          <wp:anchor distT="0" distB="0" distL="114300" distR="114300" simplePos="0" relativeHeight="251658240" behindDoc="0" locked="1" layoutInCell="1" allowOverlap="0" wp14:anchorId="3DE931AB" wp14:editId="36234084">
            <wp:simplePos x="0" y="0"/>
            <wp:positionH relativeFrom="page">
              <wp:align>center</wp:align>
            </wp:positionH>
            <wp:positionV relativeFrom="page">
              <wp:posOffset>198120</wp:posOffset>
            </wp:positionV>
            <wp:extent cx="1126800" cy="1065600"/>
            <wp:effectExtent l="0" t="0" r="3810" b="1270"/>
            <wp:wrapNone/>
            <wp:docPr id="1555703142" name="Picture 2" descr="Logo Gemeente Beekdae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242912" name="Picture 2" descr="Logo Gemeente Beekdaelen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800" cy="106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D36784" w14:textId="71C2AB2B" w:rsidR="002C3929" w:rsidRPr="00BC137C" w:rsidRDefault="002C3929" w:rsidP="00BC137C">
      <w:pPr>
        <w:pStyle w:val="NoSpacing"/>
        <w:rPr>
          <w:sz w:val="24"/>
          <w:szCs w:val="24"/>
        </w:rPr>
      </w:pPr>
    </w:p>
    <w:p w14:paraId="04DD41DB" w14:textId="77777777" w:rsidR="00434983" w:rsidRPr="00BC137C" w:rsidRDefault="00434983" w:rsidP="00BC137C">
      <w:pPr>
        <w:spacing w:after="0"/>
        <w:rPr>
          <w:sz w:val="24"/>
          <w:szCs w:val="24"/>
          <w:lang w:eastAsia="zh-CN"/>
        </w:rPr>
      </w:pPr>
    </w:p>
    <w:p w14:paraId="637B226D" w14:textId="77777777" w:rsidR="00434983" w:rsidRPr="00BC137C" w:rsidRDefault="00434983" w:rsidP="00BC137C">
      <w:pPr>
        <w:spacing w:after="0"/>
        <w:rPr>
          <w:rFonts w:eastAsiaTheme="minorEastAsia"/>
          <w:kern w:val="0"/>
          <w:sz w:val="24"/>
          <w:szCs w:val="24"/>
          <w:lang w:eastAsia="zh-CN"/>
          <w14:ligatures w14:val="none"/>
        </w:rPr>
      </w:pPr>
    </w:p>
    <w:p w14:paraId="2E3C7F8C" w14:textId="57ACA15D" w:rsidR="00434983" w:rsidRPr="00EA0901" w:rsidRDefault="002078DE" w:rsidP="00BC137C">
      <w:pPr>
        <w:tabs>
          <w:tab w:val="clear" w:pos="567"/>
          <w:tab w:val="left" w:pos="1280"/>
        </w:tabs>
        <w:spacing w:after="0"/>
        <w:rPr>
          <w:b/>
          <w:bCs/>
          <w:sz w:val="24"/>
          <w:szCs w:val="24"/>
          <w:lang w:eastAsia="zh-CN"/>
        </w:rPr>
      </w:pPr>
      <w:r w:rsidRPr="00EA0901">
        <w:rPr>
          <w:b/>
          <w:bCs/>
          <w:sz w:val="24"/>
          <w:szCs w:val="24"/>
          <w:lang w:eastAsia="zh-CN"/>
        </w:rPr>
        <w:t>Referentie opdracht</w:t>
      </w:r>
    </w:p>
    <w:p w14:paraId="58EBD977" w14:textId="272C853D" w:rsidR="002078DE" w:rsidRDefault="002078DE" w:rsidP="00BC137C">
      <w:pPr>
        <w:tabs>
          <w:tab w:val="clear" w:pos="567"/>
          <w:tab w:val="left" w:pos="1280"/>
        </w:tabs>
        <w:spacing w:after="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Voor de </w:t>
      </w:r>
      <w:r w:rsidR="00D94141">
        <w:rPr>
          <w:sz w:val="24"/>
          <w:szCs w:val="24"/>
          <w:lang w:eastAsia="zh-CN"/>
        </w:rPr>
        <w:t>Europese</w:t>
      </w:r>
      <w:r>
        <w:rPr>
          <w:sz w:val="24"/>
          <w:szCs w:val="24"/>
          <w:lang w:eastAsia="zh-CN"/>
        </w:rPr>
        <w:t xml:space="preserve"> openbare aanbesteding</w:t>
      </w:r>
      <w:r w:rsidR="00D94141">
        <w:rPr>
          <w:sz w:val="24"/>
          <w:szCs w:val="24"/>
          <w:lang w:eastAsia="zh-CN"/>
        </w:rPr>
        <w:t xml:space="preserve"> van de compensatieopgave natuurvriendelijk isoleren en het verkrijgen van een </w:t>
      </w:r>
      <w:proofErr w:type="spellStart"/>
      <w:r w:rsidR="00D94141">
        <w:rPr>
          <w:sz w:val="24"/>
          <w:szCs w:val="24"/>
          <w:lang w:eastAsia="zh-CN"/>
        </w:rPr>
        <w:t>gebiedsdekkend</w:t>
      </w:r>
      <w:proofErr w:type="spellEnd"/>
      <w:r w:rsidR="00D94141">
        <w:rPr>
          <w:sz w:val="24"/>
          <w:szCs w:val="24"/>
          <w:lang w:eastAsia="zh-CN"/>
        </w:rPr>
        <w:t xml:space="preserve"> (pré) Soortenmanagementplan</w:t>
      </w:r>
      <w:r w:rsidR="00EA0901">
        <w:rPr>
          <w:sz w:val="24"/>
          <w:szCs w:val="24"/>
          <w:lang w:eastAsia="zh-CN"/>
        </w:rPr>
        <w:t xml:space="preserve">, </w:t>
      </w:r>
      <w:r w:rsidR="00F51160">
        <w:rPr>
          <w:sz w:val="24"/>
          <w:szCs w:val="24"/>
          <w:lang w:eastAsia="zh-CN"/>
        </w:rPr>
        <w:t>gemeente Beekdaelen</w:t>
      </w:r>
      <w:r w:rsidR="00EA0901">
        <w:rPr>
          <w:sz w:val="24"/>
          <w:szCs w:val="24"/>
          <w:lang w:eastAsia="zh-CN"/>
        </w:rPr>
        <w:t>.</w:t>
      </w:r>
    </w:p>
    <w:p w14:paraId="148CC968" w14:textId="77777777" w:rsidR="00554F54" w:rsidRPr="00BC137C" w:rsidRDefault="00554F54" w:rsidP="00BC137C">
      <w:pPr>
        <w:tabs>
          <w:tab w:val="clear" w:pos="567"/>
          <w:tab w:val="left" w:pos="1280"/>
        </w:tabs>
        <w:spacing w:after="0"/>
        <w:rPr>
          <w:sz w:val="24"/>
          <w:szCs w:val="24"/>
          <w:lang w:eastAsia="zh-CN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815"/>
        <w:gridCol w:w="4111"/>
      </w:tblGrid>
      <w:tr w:rsidR="00473772" w:rsidRPr="00BC137C" w14:paraId="2D903DEC" w14:textId="77777777" w:rsidTr="00897549">
        <w:tc>
          <w:tcPr>
            <w:tcW w:w="4815" w:type="dxa"/>
          </w:tcPr>
          <w:p w14:paraId="55339B8E" w14:textId="1DA3BDEB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b/>
                <w:bCs/>
                <w:sz w:val="24"/>
                <w:szCs w:val="24"/>
                <w:lang w:eastAsia="zh-CN"/>
              </w:rPr>
            </w:pPr>
            <w:r w:rsidRPr="00BC137C">
              <w:rPr>
                <w:b/>
                <w:bCs/>
                <w:sz w:val="24"/>
                <w:szCs w:val="24"/>
                <w:lang w:eastAsia="zh-CN"/>
              </w:rPr>
              <w:t xml:space="preserve">Contactgegevens referent </w:t>
            </w:r>
          </w:p>
        </w:tc>
        <w:tc>
          <w:tcPr>
            <w:tcW w:w="4111" w:type="dxa"/>
          </w:tcPr>
          <w:p w14:paraId="37E37F1D" w14:textId="72DC9718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</w:tc>
      </w:tr>
      <w:tr w:rsidR="00473772" w:rsidRPr="00BC137C" w14:paraId="5283D702" w14:textId="77777777" w:rsidTr="00897549">
        <w:tc>
          <w:tcPr>
            <w:tcW w:w="4815" w:type="dxa"/>
          </w:tcPr>
          <w:p w14:paraId="11A45E07" w14:textId="16206C80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r w:rsidRPr="00BC137C">
              <w:rPr>
                <w:sz w:val="24"/>
                <w:szCs w:val="24"/>
                <w:lang w:eastAsia="zh-CN"/>
              </w:rPr>
              <w:t>Naam en adres referent, alsmede KvK nummer indien van toepassing.</w:t>
            </w:r>
          </w:p>
        </w:tc>
        <w:tc>
          <w:tcPr>
            <w:tcW w:w="4111" w:type="dxa"/>
          </w:tcPr>
          <w:p w14:paraId="69B7FD78" w14:textId="784F7FE9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</w:tc>
      </w:tr>
      <w:tr w:rsidR="00473772" w:rsidRPr="00BC137C" w14:paraId="42CA6E47" w14:textId="77777777" w:rsidTr="00897549">
        <w:tc>
          <w:tcPr>
            <w:tcW w:w="4815" w:type="dxa"/>
          </w:tcPr>
          <w:p w14:paraId="26DC4F94" w14:textId="4B9713EE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r w:rsidRPr="00BC137C">
              <w:rPr>
                <w:sz w:val="24"/>
                <w:szCs w:val="24"/>
                <w:lang w:eastAsia="zh-CN"/>
              </w:rPr>
              <w:t>Naam, telefoonnummer en mailadres van de contactpersoon bij referent.</w:t>
            </w:r>
          </w:p>
        </w:tc>
        <w:tc>
          <w:tcPr>
            <w:tcW w:w="4111" w:type="dxa"/>
          </w:tcPr>
          <w:p w14:paraId="6CE5B129" w14:textId="0B322888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</w:tc>
      </w:tr>
      <w:tr w:rsidR="00473772" w:rsidRPr="00BC137C" w14:paraId="5BAC03E5" w14:textId="77777777" w:rsidTr="00897549">
        <w:tc>
          <w:tcPr>
            <w:tcW w:w="4815" w:type="dxa"/>
          </w:tcPr>
          <w:p w14:paraId="6AF56159" w14:textId="18EC8775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r w:rsidRPr="00BC137C">
              <w:rPr>
                <w:sz w:val="24"/>
                <w:szCs w:val="24"/>
                <w:lang w:eastAsia="zh-CN"/>
              </w:rPr>
              <w:t>Naam en korte beschrijving referentieopdracht.</w:t>
            </w:r>
          </w:p>
        </w:tc>
        <w:tc>
          <w:tcPr>
            <w:tcW w:w="4111" w:type="dxa"/>
          </w:tcPr>
          <w:p w14:paraId="62A47F14" w14:textId="699D8552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</w:tc>
      </w:tr>
      <w:tr w:rsidR="00473772" w:rsidRPr="00BC137C" w14:paraId="62BFD54A" w14:textId="77777777" w:rsidTr="00897549">
        <w:tc>
          <w:tcPr>
            <w:tcW w:w="4815" w:type="dxa"/>
          </w:tcPr>
          <w:p w14:paraId="711E5C07" w14:textId="2FA56D0E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r w:rsidRPr="00BC137C">
              <w:rPr>
                <w:sz w:val="24"/>
                <w:szCs w:val="24"/>
                <w:lang w:eastAsia="zh-CN"/>
              </w:rPr>
              <w:t xml:space="preserve">Aanneemsom of opdrachtsom van de referentieopdracht. </w:t>
            </w:r>
          </w:p>
        </w:tc>
        <w:tc>
          <w:tcPr>
            <w:tcW w:w="4111" w:type="dxa"/>
          </w:tcPr>
          <w:p w14:paraId="34BD71B4" w14:textId="53493E89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</w:tc>
      </w:tr>
      <w:tr w:rsidR="00473772" w:rsidRPr="00BC137C" w14:paraId="3719059A" w14:textId="77777777" w:rsidTr="00897549">
        <w:trPr>
          <w:trHeight w:val="414"/>
        </w:trPr>
        <w:tc>
          <w:tcPr>
            <w:tcW w:w="4815" w:type="dxa"/>
          </w:tcPr>
          <w:p w14:paraId="64F03E6F" w14:textId="5366189B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b/>
                <w:bCs/>
                <w:sz w:val="24"/>
                <w:szCs w:val="24"/>
                <w:lang w:eastAsia="zh-CN"/>
              </w:rPr>
            </w:pPr>
            <w:r w:rsidRPr="00BC137C">
              <w:rPr>
                <w:b/>
                <w:bCs/>
                <w:sz w:val="24"/>
                <w:szCs w:val="24"/>
                <w:lang w:eastAsia="zh-CN"/>
              </w:rPr>
              <w:t>Kerncompetenties</w:t>
            </w:r>
          </w:p>
        </w:tc>
        <w:tc>
          <w:tcPr>
            <w:tcW w:w="4111" w:type="dxa"/>
          </w:tcPr>
          <w:p w14:paraId="6F980C33" w14:textId="65896A8B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</w:tc>
      </w:tr>
      <w:tr w:rsidR="00473772" w:rsidRPr="00BC137C" w14:paraId="49EEB556" w14:textId="77777777" w:rsidTr="00897549">
        <w:tc>
          <w:tcPr>
            <w:tcW w:w="4815" w:type="dxa"/>
          </w:tcPr>
          <w:p w14:paraId="3CEA679F" w14:textId="783D96A9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r w:rsidRPr="00BC137C">
              <w:rPr>
                <w:sz w:val="24"/>
                <w:szCs w:val="24"/>
                <w:lang w:eastAsia="zh-CN"/>
              </w:rPr>
              <w:t>Gemeente Beekdaelen acht het van belang dat de inschrijver de volgend kerncompetenties beschikt.</w:t>
            </w:r>
          </w:p>
          <w:p w14:paraId="7024C73A" w14:textId="77777777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6A400A51" w14:textId="77777777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r w:rsidRPr="00BC137C">
              <w:rPr>
                <w:sz w:val="24"/>
                <w:szCs w:val="24"/>
                <w:lang w:eastAsia="zh-CN"/>
              </w:rPr>
              <w:t>Kerncompetentie 1</w:t>
            </w:r>
          </w:p>
          <w:p w14:paraId="2749C4BC" w14:textId="3178AF47" w:rsidR="00473772" w:rsidRDefault="00774CC3" w:rsidP="00BC137C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  <w:r w:rsidRPr="00774CC3">
              <w:rPr>
                <w:rFonts w:cs="Lucida Sans Unicode"/>
                <w:sz w:val="24"/>
                <w:szCs w:val="24"/>
              </w:rPr>
              <w:t>De inschrijver beschikt over aantoonbare ervaring met het uitvoeren van het NVI en het ontwikkelen van een SMP voor een gebied in Nederland met minimaal 10.000 inwoners</w:t>
            </w:r>
            <w:r>
              <w:rPr>
                <w:rFonts w:cs="Lucida Sans Unicode"/>
                <w:sz w:val="24"/>
                <w:szCs w:val="24"/>
              </w:rPr>
              <w:t>.</w:t>
            </w:r>
          </w:p>
          <w:p w14:paraId="16BC0D96" w14:textId="77777777" w:rsidR="00473772" w:rsidRDefault="00473772" w:rsidP="00BC137C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</w:p>
          <w:p w14:paraId="2B3A9093" w14:textId="4A8B0201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r w:rsidRPr="00BC137C">
              <w:rPr>
                <w:sz w:val="24"/>
                <w:szCs w:val="24"/>
                <w:lang w:eastAsia="zh-CN"/>
              </w:rPr>
              <w:t>Kerncompetentie 2</w:t>
            </w:r>
          </w:p>
          <w:p w14:paraId="63E344E0" w14:textId="36E46E86" w:rsidR="00473772" w:rsidRDefault="00473772" w:rsidP="00BC137C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  <w:r w:rsidRPr="00BC137C">
              <w:rPr>
                <w:rFonts w:cs="Lucida Sans Unicode"/>
                <w:sz w:val="24"/>
                <w:szCs w:val="24"/>
              </w:rPr>
              <w:t>Inschrijver heeft ervaring met ecologisch onderzoek conform goedge</w:t>
            </w:r>
            <w:r w:rsidRPr="00BC137C">
              <w:rPr>
                <w:rFonts w:cs="Lucida Sans Unicode"/>
                <w:sz w:val="24"/>
                <w:szCs w:val="24"/>
              </w:rPr>
              <w:softHyphen/>
              <w:t>keurde onderzoeksmethodes.</w:t>
            </w:r>
          </w:p>
          <w:p w14:paraId="78500140" w14:textId="77777777" w:rsidR="00554F54" w:rsidRPr="00BC137C" w:rsidRDefault="00554F54" w:rsidP="00BC137C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</w:p>
          <w:p w14:paraId="5F51AE26" w14:textId="77777777" w:rsidR="00473772" w:rsidRDefault="00473772" w:rsidP="00BC137C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</w:p>
          <w:p w14:paraId="1280676E" w14:textId="77777777" w:rsidR="006055DA" w:rsidRDefault="006055DA" w:rsidP="00BC137C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</w:p>
          <w:p w14:paraId="73FB1E76" w14:textId="77777777" w:rsidR="006055DA" w:rsidRDefault="006055DA" w:rsidP="00BC137C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</w:p>
          <w:p w14:paraId="3B5046C8" w14:textId="0B840DF3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r w:rsidRPr="00BC137C">
              <w:rPr>
                <w:sz w:val="24"/>
                <w:szCs w:val="24"/>
                <w:lang w:eastAsia="zh-CN"/>
              </w:rPr>
              <w:t>Kerncompetentie 3</w:t>
            </w:r>
          </w:p>
          <w:p w14:paraId="74313E04" w14:textId="509102DF" w:rsidR="00473772" w:rsidRPr="00BC137C" w:rsidRDefault="00473772" w:rsidP="00BC137C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  <w:r w:rsidRPr="00BC137C">
              <w:rPr>
                <w:rFonts w:cs="Lucida Sans Unicode"/>
                <w:sz w:val="24"/>
                <w:szCs w:val="24"/>
              </w:rPr>
              <w:t>Inschrijver heeft ervaring met het aanvragen en begeleiden van een ontheffing/vergunningsaanvra</w:t>
            </w:r>
            <w:r>
              <w:rPr>
                <w:rFonts w:cs="Lucida Sans Unicode"/>
                <w:sz w:val="24"/>
                <w:szCs w:val="24"/>
              </w:rPr>
              <w:t xml:space="preserve">ag </w:t>
            </w:r>
            <w:r w:rsidRPr="00BC137C">
              <w:rPr>
                <w:rFonts w:cs="Lucida Sans Unicode"/>
                <w:sz w:val="24"/>
                <w:szCs w:val="24"/>
              </w:rPr>
              <w:t>bij het bevoegd gezag.</w:t>
            </w:r>
          </w:p>
          <w:p w14:paraId="64CEFF9E" w14:textId="77777777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0287F0ED" w14:textId="77777777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711FF474" w14:textId="77777777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5F813923" w14:textId="77777777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0DFA2DCB" w14:textId="77777777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73986288" w14:textId="1423C0E5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</w:tc>
        <w:tc>
          <w:tcPr>
            <w:tcW w:w="4111" w:type="dxa"/>
          </w:tcPr>
          <w:p w14:paraId="46190C09" w14:textId="1193002D" w:rsidR="00473772" w:rsidRPr="00830AFC" w:rsidRDefault="00473772" w:rsidP="00830AFC">
            <w:pPr>
              <w:tabs>
                <w:tab w:val="clear" w:pos="567"/>
                <w:tab w:val="left" w:pos="1280"/>
              </w:tabs>
              <w:spacing w:after="0"/>
              <w:ind w:left="1077" w:hanging="357"/>
              <w:rPr>
                <w:sz w:val="24"/>
                <w:szCs w:val="24"/>
                <w:lang w:eastAsia="zh-CN"/>
              </w:rPr>
            </w:pPr>
          </w:p>
          <w:p w14:paraId="08F29896" w14:textId="77777777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377E3698" w14:textId="77777777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4BBD2A09" w14:textId="77777777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69A98B3B" w14:textId="77777777" w:rsidR="00473772" w:rsidRPr="00830AFC" w:rsidRDefault="00473772" w:rsidP="00830AF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r w:rsidRPr="00830AFC">
              <w:rPr>
                <w:sz w:val="24"/>
                <w:szCs w:val="24"/>
                <w:lang w:eastAsia="zh-CN"/>
              </w:rPr>
              <w:t>Voldoet de referentieopdracht aan kerncompetentie 1?</w:t>
            </w:r>
          </w:p>
          <w:p w14:paraId="24253C11" w14:textId="0E9A5A7F" w:rsidR="00473772" w:rsidRPr="00FE4EFF" w:rsidRDefault="00F81187" w:rsidP="00FE4EFF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sdt>
              <w:sdtPr>
                <w:rPr>
                  <w:szCs w:val="18"/>
                </w:rPr>
                <w:id w:val="49724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3772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473772" w:rsidRPr="00FE4EFF">
              <w:rPr>
                <w:sz w:val="24"/>
                <w:szCs w:val="24"/>
                <w:lang w:eastAsia="zh-CN"/>
              </w:rPr>
              <w:t xml:space="preserve"> Ja</w:t>
            </w:r>
          </w:p>
          <w:p w14:paraId="7AA26742" w14:textId="6B134E52" w:rsidR="00473772" w:rsidRPr="00FE4EFF" w:rsidRDefault="00F81187" w:rsidP="00FE4EFF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sdt>
              <w:sdtPr>
                <w:rPr>
                  <w:szCs w:val="18"/>
                </w:rPr>
                <w:id w:val="887224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3772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473772" w:rsidRPr="00FE4EFF">
              <w:rPr>
                <w:sz w:val="24"/>
                <w:szCs w:val="24"/>
                <w:lang w:eastAsia="zh-CN"/>
              </w:rPr>
              <w:t xml:space="preserve"> Nee</w:t>
            </w:r>
          </w:p>
          <w:p w14:paraId="136E5696" w14:textId="77777777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69734A9F" w14:textId="77777777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1A6138D8" w14:textId="77777777" w:rsidR="00473772" w:rsidRDefault="00473772" w:rsidP="0095665D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r w:rsidRPr="00830AFC">
              <w:rPr>
                <w:sz w:val="24"/>
                <w:szCs w:val="24"/>
                <w:lang w:eastAsia="zh-CN"/>
              </w:rPr>
              <w:t>Voldoet de referentieopdracht aan kerncompetentie 2?</w:t>
            </w:r>
          </w:p>
          <w:p w14:paraId="120322F7" w14:textId="1F63060D" w:rsidR="00473772" w:rsidRPr="0095665D" w:rsidRDefault="00F81187" w:rsidP="0095665D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sdt>
              <w:sdtPr>
                <w:rPr>
                  <w:szCs w:val="18"/>
                </w:rPr>
                <w:id w:val="1033693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140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473772" w:rsidRPr="0095665D">
              <w:rPr>
                <w:sz w:val="24"/>
                <w:szCs w:val="24"/>
                <w:lang w:eastAsia="zh-CN"/>
              </w:rPr>
              <w:t xml:space="preserve"> Ja</w:t>
            </w:r>
          </w:p>
          <w:p w14:paraId="02550B72" w14:textId="35A9354E" w:rsidR="00473772" w:rsidRPr="0095665D" w:rsidRDefault="00F81187" w:rsidP="0095665D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sdt>
              <w:sdtPr>
                <w:rPr>
                  <w:szCs w:val="18"/>
                </w:rPr>
                <w:id w:val="-476224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3772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473772" w:rsidRPr="0095665D">
              <w:rPr>
                <w:sz w:val="24"/>
                <w:szCs w:val="24"/>
                <w:lang w:eastAsia="zh-CN"/>
              </w:rPr>
              <w:t xml:space="preserve"> </w:t>
            </w:r>
            <w:r w:rsidR="00473772">
              <w:rPr>
                <w:sz w:val="24"/>
                <w:szCs w:val="24"/>
                <w:lang w:eastAsia="zh-CN"/>
              </w:rPr>
              <w:t>N</w:t>
            </w:r>
            <w:r w:rsidR="00473772" w:rsidRPr="0095665D">
              <w:rPr>
                <w:sz w:val="24"/>
                <w:szCs w:val="24"/>
                <w:lang w:eastAsia="zh-CN"/>
              </w:rPr>
              <w:t>ee</w:t>
            </w:r>
          </w:p>
          <w:p w14:paraId="505F0251" w14:textId="77777777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77303BA4" w14:textId="77777777" w:rsidR="00473772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2BEE6AB4" w14:textId="77777777" w:rsidR="00554F54" w:rsidRDefault="00554F54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6847A4DF" w14:textId="2A86246D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r w:rsidRPr="00830AFC">
              <w:rPr>
                <w:sz w:val="24"/>
                <w:szCs w:val="24"/>
                <w:lang w:eastAsia="zh-CN"/>
              </w:rPr>
              <w:t>Voldoet de referentieopdracht aan kerncompetentie 3?</w:t>
            </w:r>
          </w:p>
          <w:p w14:paraId="7F025454" w14:textId="2A06CF16" w:rsidR="00473772" w:rsidRPr="0095665D" w:rsidRDefault="00F81187" w:rsidP="0095665D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sdt>
              <w:sdtPr>
                <w:rPr>
                  <w:szCs w:val="18"/>
                </w:rPr>
                <w:id w:val="717014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3772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473772" w:rsidRPr="0095665D">
              <w:rPr>
                <w:sz w:val="24"/>
                <w:szCs w:val="24"/>
                <w:lang w:eastAsia="zh-CN"/>
              </w:rPr>
              <w:t xml:space="preserve"> Ja</w:t>
            </w:r>
          </w:p>
          <w:p w14:paraId="0DD42718" w14:textId="44441AD0" w:rsidR="00473772" w:rsidRPr="0095665D" w:rsidRDefault="00F81187" w:rsidP="0095665D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sdt>
              <w:sdtPr>
                <w:rPr>
                  <w:szCs w:val="18"/>
                </w:rPr>
                <w:id w:val="733752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3772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473772" w:rsidRPr="0095665D">
              <w:rPr>
                <w:sz w:val="24"/>
                <w:szCs w:val="24"/>
                <w:lang w:eastAsia="zh-CN"/>
              </w:rPr>
              <w:t xml:space="preserve"> nee</w:t>
            </w:r>
          </w:p>
          <w:p w14:paraId="5EC61D09" w14:textId="77777777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4A062AD5" w14:textId="77777777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35D2A7BF" w14:textId="77777777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3808F012" w14:textId="7D6F6E0B" w:rsidR="00473772" w:rsidRPr="00DF16A2" w:rsidRDefault="00473772" w:rsidP="00DF16A2">
            <w:pPr>
              <w:spacing w:line="240" w:lineRule="auto"/>
              <w:rPr>
                <w:rFonts w:cstheme="minorHAnsi"/>
                <w:sz w:val="24"/>
              </w:rPr>
            </w:pPr>
            <w:r w:rsidRPr="00DF16A2">
              <w:rPr>
                <w:rFonts w:cstheme="minorHAnsi"/>
                <w:sz w:val="24"/>
              </w:rPr>
              <w:t>De aanbestedende dienst behoudt zich het recht voor om zonder tussenkomst van de inschrijver contact op te nemen met de opdrachtgever van de ingediende referentie.</w:t>
            </w:r>
          </w:p>
        </w:tc>
      </w:tr>
      <w:tr w:rsidR="00473772" w:rsidRPr="00BC137C" w14:paraId="5E35F739" w14:textId="77777777" w:rsidTr="00897549">
        <w:tc>
          <w:tcPr>
            <w:tcW w:w="4815" w:type="dxa"/>
          </w:tcPr>
          <w:p w14:paraId="74665BFC" w14:textId="64D23FEE" w:rsidR="00473772" w:rsidRPr="00BC1A3E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b/>
                <w:bCs/>
                <w:sz w:val="24"/>
                <w:szCs w:val="24"/>
                <w:lang w:eastAsia="zh-CN"/>
              </w:rPr>
            </w:pPr>
            <w:r w:rsidRPr="00BC1A3E">
              <w:rPr>
                <w:b/>
                <w:bCs/>
                <w:sz w:val="24"/>
                <w:szCs w:val="24"/>
                <w:lang w:eastAsia="zh-CN"/>
              </w:rPr>
              <w:t>Tevredenheidsverklaring</w:t>
            </w:r>
          </w:p>
        </w:tc>
        <w:tc>
          <w:tcPr>
            <w:tcW w:w="4111" w:type="dxa"/>
          </w:tcPr>
          <w:p w14:paraId="15E3C62A" w14:textId="28BA3A29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</w:tc>
      </w:tr>
      <w:tr w:rsidR="00473772" w:rsidRPr="00BC137C" w14:paraId="7C2C2292" w14:textId="77777777" w:rsidTr="00897549">
        <w:tc>
          <w:tcPr>
            <w:tcW w:w="4815" w:type="dxa"/>
          </w:tcPr>
          <w:p w14:paraId="0094737D" w14:textId="46B0A134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r w:rsidRPr="00E648E2">
              <w:rPr>
                <w:sz w:val="24"/>
                <w:szCs w:val="24"/>
                <w:lang w:eastAsia="zh-CN"/>
              </w:rPr>
              <w:t xml:space="preserve">Is de referentieopdracht door de opdrachtnemer naar behoren uitgevoerd en is het </w:t>
            </w:r>
            <w:r>
              <w:rPr>
                <w:sz w:val="24"/>
                <w:szCs w:val="24"/>
                <w:lang w:eastAsia="zh-CN"/>
              </w:rPr>
              <w:t xml:space="preserve">gewenste </w:t>
            </w:r>
            <w:r w:rsidRPr="00E648E2">
              <w:rPr>
                <w:sz w:val="24"/>
                <w:szCs w:val="24"/>
                <w:lang w:eastAsia="zh-CN"/>
              </w:rPr>
              <w:t>resultaat behaald?</w:t>
            </w:r>
          </w:p>
        </w:tc>
        <w:tc>
          <w:tcPr>
            <w:tcW w:w="4111" w:type="dxa"/>
          </w:tcPr>
          <w:p w14:paraId="40966AC0" w14:textId="34294C6A" w:rsidR="00473772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0052E3E4" w14:textId="69F620DA" w:rsidR="00473772" w:rsidRDefault="00F81187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sdt>
              <w:sdtPr>
                <w:rPr>
                  <w:szCs w:val="18"/>
                </w:rPr>
                <w:id w:val="-1183116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3772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473772">
              <w:rPr>
                <w:sz w:val="24"/>
                <w:szCs w:val="24"/>
                <w:lang w:eastAsia="zh-CN"/>
              </w:rPr>
              <w:t xml:space="preserve"> Ja</w:t>
            </w:r>
          </w:p>
          <w:p w14:paraId="4F39AFE6" w14:textId="3936B35A" w:rsidR="00473772" w:rsidRDefault="00F81187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  <w:sdt>
              <w:sdtPr>
                <w:rPr>
                  <w:szCs w:val="18"/>
                </w:rPr>
                <w:id w:val="-1073658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3772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473772">
              <w:rPr>
                <w:sz w:val="24"/>
                <w:szCs w:val="24"/>
                <w:lang w:eastAsia="zh-CN"/>
              </w:rPr>
              <w:t xml:space="preserve"> Nee</w:t>
            </w:r>
          </w:p>
          <w:p w14:paraId="773984E2" w14:textId="77777777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7D09C89D" w14:textId="77777777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7FBE1449" w14:textId="77777777" w:rsidR="00473772" w:rsidRPr="00BC137C" w:rsidRDefault="00473772" w:rsidP="00BC137C">
            <w:pPr>
              <w:tabs>
                <w:tab w:val="clear" w:pos="567"/>
                <w:tab w:val="left" w:pos="1280"/>
              </w:tabs>
              <w:spacing w:after="0"/>
              <w:rPr>
                <w:sz w:val="24"/>
                <w:szCs w:val="24"/>
                <w:lang w:eastAsia="zh-CN"/>
              </w:rPr>
            </w:pPr>
          </w:p>
          <w:p w14:paraId="5A1F41CC" w14:textId="332C6C43" w:rsidR="00473772" w:rsidRPr="00620D7E" w:rsidRDefault="00473772" w:rsidP="00620D7E">
            <w:pPr>
              <w:spacing w:line="240" w:lineRule="auto"/>
              <w:rPr>
                <w:rFonts w:cstheme="minorHAnsi"/>
                <w:sz w:val="24"/>
              </w:rPr>
            </w:pPr>
            <w:r w:rsidRPr="005C5107">
              <w:rPr>
                <w:rFonts w:cstheme="minorHAnsi"/>
                <w:sz w:val="24"/>
              </w:rPr>
              <w:t>De aanbestedende dienst behoudt zich het recht voor om zonder tussenkomst van de inschrijver contact op te nemen met de opdrachtgever van de ingediende referentie.</w:t>
            </w:r>
          </w:p>
        </w:tc>
      </w:tr>
    </w:tbl>
    <w:p w14:paraId="5485923A" w14:textId="7DC702F4" w:rsidR="00252E73" w:rsidRDefault="00252E73" w:rsidP="00434983">
      <w:pPr>
        <w:tabs>
          <w:tab w:val="clear" w:pos="567"/>
          <w:tab w:val="left" w:pos="1280"/>
        </w:tabs>
        <w:rPr>
          <w:lang w:eastAsia="zh-CN"/>
        </w:rPr>
      </w:pPr>
    </w:p>
    <w:p w14:paraId="56C957F4" w14:textId="77777777" w:rsidR="00252E73" w:rsidRDefault="00252E73">
      <w:pPr>
        <w:tabs>
          <w:tab w:val="clear" w:pos="567"/>
        </w:tabs>
        <w:spacing w:after="0"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10AF9616" w14:textId="08E8791B" w:rsidR="00F43015" w:rsidRPr="00A04093" w:rsidRDefault="00F43015" w:rsidP="00434983">
      <w:pPr>
        <w:tabs>
          <w:tab w:val="clear" w:pos="567"/>
          <w:tab w:val="left" w:pos="1280"/>
        </w:tabs>
        <w:rPr>
          <w:sz w:val="24"/>
          <w:szCs w:val="24"/>
          <w:lang w:eastAsia="zh-CN"/>
        </w:rPr>
      </w:pPr>
      <w:r w:rsidRPr="00A04093">
        <w:rPr>
          <w:sz w:val="24"/>
          <w:szCs w:val="24"/>
          <w:lang w:eastAsia="zh-CN"/>
        </w:rPr>
        <w:t>Naar waarheid ingevuld en door inschrijver ondertekend.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5098"/>
        <w:gridCol w:w="3828"/>
      </w:tblGrid>
      <w:tr w:rsidR="00897549" w:rsidRPr="00A04093" w14:paraId="0041576D" w14:textId="77777777" w:rsidTr="006322F4">
        <w:tc>
          <w:tcPr>
            <w:tcW w:w="5098" w:type="dxa"/>
          </w:tcPr>
          <w:p w14:paraId="25CEA403" w14:textId="66459166" w:rsidR="00897549" w:rsidRPr="00A04093" w:rsidRDefault="006322F4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  <w:r w:rsidRPr="00A04093">
              <w:rPr>
                <w:sz w:val="24"/>
                <w:szCs w:val="24"/>
                <w:lang w:eastAsia="zh-CN"/>
              </w:rPr>
              <w:t>Datum</w:t>
            </w:r>
          </w:p>
        </w:tc>
        <w:tc>
          <w:tcPr>
            <w:tcW w:w="3828" w:type="dxa"/>
          </w:tcPr>
          <w:p w14:paraId="0376D11F" w14:textId="37522AED" w:rsidR="00897549" w:rsidRPr="00A04093" w:rsidRDefault="00897549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</w:p>
        </w:tc>
      </w:tr>
      <w:tr w:rsidR="00897549" w:rsidRPr="00A04093" w14:paraId="37103E88" w14:textId="77777777" w:rsidTr="006322F4">
        <w:tc>
          <w:tcPr>
            <w:tcW w:w="5098" w:type="dxa"/>
          </w:tcPr>
          <w:p w14:paraId="65C396CF" w14:textId="12A23C34" w:rsidR="00897549" w:rsidRPr="00A04093" w:rsidRDefault="006322F4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  <w:r w:rsidRPr="00A04093">
              <w:rPr>
                <w:sz w:val="24"/>
                <w:szCs w:val="24"/>
                <w:lang w:eastAsia="zh-CN"/>
              </w:rPr>
              <w:t>Plaats</w:t>
            </w:r>
          </w:p>
        </w:tc>
        <w:tc>
          <w:tcPr>
            <w:tcW w:w="3828" w:type="dxa"/>
          </w:tcPr>
          <w:p w14:paraId="1B7D7578" w14:textId="4D7813F3" w:rsidR="00897549" w:rsidRPr="00A04093" w:rsidRDefault="00897549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</w:p>
        </w:tc>
      </w:tr>
      <w:tr w:rsidR="00897549" w:rsidRPr="00A04093" w14:paraId="026AB317" w14:textId="77777777" w:rsidTr="006322F4">
        <w:tc>
          <w:tcPr>
            <w:tcW w:w="5098" w:type="dxa"/>
          </w:tcPr>
          <w:p w14:paraId="2A22D2B4" w14:textId="77777777" w:rsidR="006322F4" w:rsidRPr="00A04093" w:rsidRDefault="006322F4" w:rsidP="006322F4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  <w:r w:rsidRPr="00A04093">
              <w:rPr>
                <w:sz w:val="24"/>
                <w:szCs w:val="24"/>
                <w:lang w:eastAsia="zh-CN"/>
              </w:rPr>
              <w:t xml:space="preserve">Naam rechtsgeldige vertegenwoordiger. </w:t>
            </w:r>
          </w:p>
          <w:p w14:paraId="053BBB41" w14:textId="14FA1F1B" w:rsidR="00897549" w:rsidRPr="00A04093" w:rsidRDefault="006322F4" w:rsidP="006322F4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  <w:r w:rsidRPr="00A04093">
              <w:rPr>
                <w:sz w:val="24"/>
                <w:szCs w:val="24"/>
                <w:lang w:eastAsia="zh-CN"/>
              </w:rPr>
              <w:t>Ingeval van samenwerkingsverband dienen alle deelnemers in het samenwerkingsverband de verklaring rechtsgeldig te ondertekenen.</w:t>
            </w:r>
          </w:p>
        </w:tc>
        <w:tc>
          <w:tcPr>
            <w:tcW w:w="3828" w:type="dxa"/>
          </w:tcPr>
          <w:p w14:paraId="5F8B69E7" w14:textId="310F1198" w:rsidR="00897549" w:rsidRPr="00A04093" w:rsidRDefault="00897549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  <w:r w:rsidRPr="00A04093">
              <w:rPr>
                <w:sz w:val="24"/>
                <w:szCs w:val="24"/>
                <w:lang w:eastAsia="zh-CN"/>
              </w:rPr>
              <w:t xml:space="preserve"> </w:t>
            </w:r>
          </w:p>
        </w:tc>
      </w:tr>
      <w:tr w:rsidR="00897549" w:rsidRPr="00A04093" w14:paraId="4F754ED1" w14:textId="77777777" w:rsidTr="006322F4">
        <w:tc>
          <w:tcPr>
            <w:tcW w:w="5098" w:type="dxa"/>
          </w:tcPr>
          <w:p w14:paraId="5265299C" w14:textId="2429BA2F" w:rsidR="00897549" w:rsidRPr="00A04093" w:rsidRDefault="006322F4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  <w:r w:rsidRPr="00A04093">
              <w:rPr>
                <w:sz w:val="24"/>
                <w:szCs w:val="24"/>
                <w:lang w:eastAsia="zh-CN"/>
              </w:rPr>
              <w:t>Onderneming</w:t>
            </w:r>
          </w:p>
        </w:tc>
        <w:tc>
          <w:tcPr>
            <w:tcW w:w="3828" w:type="dxa"/>
          </w:tcPr>
          <w:p w14:paraId="0DFA1E9E" w14:textId="4B0544B5" w:rsidR="00897549" w:rsidRPr="00A04093" w:rsidRDefault="00897549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</w:p>
        </w:tc>
      </w:tr>
      <w:tr w:rsidR="00897549" w:rsidRPr="00A04093" w14:paraId="20F6BD94" w14:textId="77777777" w:rsidTr="006322F4">
        <w:tc>
          <w:tcPr>
            <w:tcW w:w="5098" w:type="dxa"/>
          </w:tcPr>
          <w:p w14:paraId="7A1F9CE5" w14:textId="77777777" w:rsidR="006322F4" w:rsidRPr="00A04093" w:rsidRDefault="006322F4" w:rsidP="006322F4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  <w:r w:rsidRPr="00A04093">
              <w:rPr>
                <w:sz w:val="24"/>
                <w:szCs w:val="24"/>
                <w:lang w:eastAsia="zh-CN"/>
              </w:rPr>
              <w:t xml:space="preserve">Handtekening </w:t>
            </w:r>
          </w:p>
          <w:p w14:paraId="4F2E0208" w14:textId="77777777" w:rsidR="00897549" w:rsidRPr="00A04093" w:rsidRDefault="00897549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</w:p>
        </w:tc>
        <w:tc>
          <w:tcPr>
            <w:tcW w:w="3828" w:type="dxa"/>
          </w:tcPr>
          <w:p w14:paraId="189DD25C" w14:textId="77777777" w:rsidR="00721FAC" w:rsidRPr="00A04093" w:rsidRDefault="00721FAC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</w:p>
          <w:p w14:paraId="26157A04" w14:textId="571069D1" w:rsidR="00721FAC" w:rsidRPr="00A04093" w:rsidRDefault="00721FAC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</w:p>
        </w:tc>
      </w:tr>
    </w:tbl>
    <w:p w14:paraId="3FFC9A4D" w14:textId="77777777" w:rsidR="00F43015" w:rsidRPr="00A04093" w:rsidRDefault="00F43015" w:rsidP="00434983">
      <w:pPr>
        <w:tabs>
          <w:tab w:val="clear" w:pos="567"/>
          <w:tab w:val="left" w:pos="1280"/>
        </w:tabs>
        <w:rPr>
          <w:sz w:val="24"/>
          <w:szCs w:val="24"/>
          <w:lang w:eastAsia="zh-CN"/>
        </w:rPr>
      </w:pPr>
    </w:p>
    <w:p w14:paraId="77AE38AD" w14:textId="464E6C9E" w:rsidR="00F43015" w:rsidRPr="00A04093" w:rsidRDefault="00F43015" w:rsidP="00434983">
      <w:pPr>
        <w:tabs>
          <w:tab w:val="clear" w:pos="567"/>
          <w:tab w:val="left" w:pos="1280"/>
        </w:tabs>
        <w:rPr>
          <w:sz w:val="24"/>
          <w:szCs w:val="24"/>
          <w:lang w:eastAsia="zh-CN"/>
        </w:rPr>
      </w:pPr>
      <w:r w:rsidRPr="00A04093">
        <w:rPr>
          <w:sz w:val="24"/>
          <w:szCs w:val="24"/>
          <w:lang w:eastAsia="zh-CN"/>
        </w:rPr>
        <w:t>Naar waarheid ingevuld en door referent ondertekend.</w:t>
      </w:r>
    </w:p>
    <w:tbl>
      <w:tblPr>
        <w:tblStyle w:val="TableGrid"/>
        <w:tblW w:w="8958" w:type="dxa"/>
        <w:tblLook w:val="04A0" w:firstRow="1" w:lastRow="0" w:firstColumn="1" w:lastColumn="0" w:noHBand="0" w:noVBand="1"/>
      </w:tblPr>
      <w:tblGrid>
        <w:gridCol w:w="5098"/>
        <w:gridCol w:w="3860"/>
      </w:tblGrid>
      <w:tr w:rsidR="00252E73" w:rsidRPr="00A04093" w14:paraId="009D28BE" w14:textId="77777777" w:rsidTr="002B3741">
        <w:trPr>
          <w:trHeight w:val="561"/>
        </w:trPr>
        <w:tc>
          <w:tcPr>
            <w:tcW w:w="5098" w:type="dxa"/>
          </w:tcPr>
          <w:p w14:paraId="55B9EBD4" w14:textId="42A45343" w:rsidR="00252E73" w:rsidRPr="00A04093" w:rsidRDefault="006322F4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  <w:r w:rsidRPr="00A04093">
              <w:rPr>
                <w:sz w:val="24"/>
                <w:szCs w:val="24"/>
                <w:lang w:eastAsia="zh-CN"/>
              </w:rPr>
              <w:t>Datum</w:t>
            </w:r>
          </w:p>
        </w:tc>
        <w:tc>
          <w:tcPr>
            <w:tcW w:w="3860" w:type="dxa"/>
          </w:tcPr>
          <w:p w14:paraId="5898FFE0" w14:textId="202EE8C3" w:rsidR="00252E73" w:rsidRPr="00A04093" w:rsidRDefault="00252E73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</w:p>
        </w:tc>
      </w:tr>
      <w:tr w:rsidR="00252E73" w:rsidRPr="00A04093" w14:paraId="67356DF4" w14:textId="77777777" w:rsidTr="002B3741">
        <w:trPr>
          <w:trHeight w:val="561"/>
        </w:trPr>
        <w:tc>
          <w:tcPr>
            <w:tcW w:w="5098" w:type="dxa"/>
          </w:tcPr>
          <w:p w14:paraId="2830B7DF" w14:textId="158B0F3A" w:rsidR="00252E73" w:rsidRPr="00A04093" w:rsidRDefault="006322F4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  <w:r w:rsidRPr="00A04093">
              <w:rPr>
                <w:sz w:val="24"/>
                <w:szCs w:val="24"/>
                <w:lang w:eastAsia="zh-CN"/>
              </w:rPr>
              <w:t>Plaats</w:t>
            </w:r>
          </w:p>
        </w:tc>
        <w:tc>
          <w:tcPr>
            <w:tcW w:w="3860" w:type="dxa"/>
          </w:tcPr>
          <w:p w14:paraId="700ABE5A" w14:textId="2921ECED" w:rsidR="00252E73" w:rsidRPr="00A04093" w:rsidRDefault="00252E73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</w:p>
        </w:tc>
      </w:tr>
      <w:tr w:rsidR="00252E73" w:rsidRPr="00A04093" w14:paraId="31601E5E" w14:textId="77777777" w:rsidTr="002B3741">
        <w:trPr>
          <w:trHeight w:val="561"/>
        </w:trPr>
        <w:tc>
          <w:tcPr>
            <w:tcW w:w="5098" w:type="dxa"/>
          </w:tcPr>
          <w:p w14:paraId="07C8176A" w14:textId="07823E5C" w:rsidR="00252E73" w:rsidRPr="00A04093" w:rsidRDefault="00FA36F5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  <w:r w:rsidRPr="00A04093">
              <w:rPr>
                <w:sz w:val="24"/>
                <w:szCs w:val="24"/>
                <w:lang w:eastAsia="zh-CN"/>
              </w:rPr>
              <w:t>Naam ondertekenaar</w:t>
            </w:r>
          </w:p>
        </w:tc>
        <w:tc>
          <w:tcPr>
            <w:tcW w:w="3860" w:type="dxa"/>
          </w:tcPr>
          <w:p w14:paraId="2236F4F5" w14:textId="19DE65F6" w:rsidR="00252E73" w:rsidRPr="00A04093" w:rsidRDefault="00252E73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</w:p>
        </w:tc>
      </w:tr>
      <w:tr w:rsidR="00252E73" w:rsidRPr="00A04093" w14:paraId="25CA499C" w14:textId="77777777" w:rsidTr="002B3741">
        <w:trPr>
          <w:trHeight w:val="561"/>
        </w:trPr>
        <w:tc>
          <w:tcPr>
            <w:tcW w:w="5098" w:type="dxa"/>
          </w:tcPr>
          <w:p w14:paraId="5F750E2C" w14:textId="0075306B" w:rsidR="00252E73" w:rsidRPr="00A04093" w:rsidRDefault="00FA36F5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  <w:r w:rsidRPr="00A04093">
              <w:rPr>
                <w:sz w:val="24"/>
                <w:szCs w:val="24"/>
                <w:lang w:eastAsia="zh-CN"/>
              </w:rPr>
              <w:t>Naam bedrijf</w:t>
            </w:r>
          </w:p>
        </w:tc>
        <w:tc>
          <w:tcPr>
            <w:tcW w:w="3860" w:type="dxa"/>
          </w:tcPr>
          <w:p w14:paraId="28AD9217" w14:textId="4367CECC" w:rsidR="00252E73" w:rsidRPr="00A04093" w:rsidRDefault="00252E73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</w:p>
        </w:tc>
      </w:tr>
      <w:tr w:rsidR="00252E73" w:rsidRPr="00A04093" w14:paraId="46F106FD" w14:textId="77777777" w:rsidTr="002B3741">
        <w:trPr>
          <w:trHeight w:val="561"/>
        </w:trPr>
        <w:tc>
          <w:tcPr>
            <w:tcW w:w="5098" w:type="dxa"/>
          </w:tcPr>
          <w:p w14:paraId="5E405D24" w14:textId="77777777" w:rsidR="00FA36F5" w:rsidRPr="00A04093" w:rsidRDefault="00FA36F5" w:rsidP="00FA36F5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  <w:r w:rsidRPr="00A04093">
              <w:rPr>
                <w:sz w:val="24"/>
                <w:szCs w:val="24"/>
                <w:lang w:eastAsia="zh-CN"/>
              </w:rPr>
              <w:t xml:space="preserve">Handtekening </w:t>
            </w:r>
          </w:p>
          <w:p w14:paraId="4F79BAF0" w14:textId="77777777" w:rsidR="00252E73" w:rsidRPr="00A04093" w:rsidRDefault="00252E73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</w:p>
        </w:tc>
        <w:tc>
          <w:tcPr>
            <w:tcW w:w="3860" w:type="dxa"/>
          </w:tcPr>
          <w:p w14:paraId="0E9748D6" w14:textId="77777777" w:rsidR="00721FAC" w:rsidRPr="00A04093" w:rsidRDefault="00721FAC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</w:p>
          <w:p w14:paraId="0C056B46" w14:textId="5C136EB3" w:rsidR="00721FAC" w:rsidRPr="00A04093" w:rsidRDefault="00721FAC" w:rsidP="00434983">
            <w:pPr>
              <w:tabs>
                <w:tab w:val="clear" w:pos="567"/>
                <w:tab w:val="left" w:pos="1280"/>
              </w:tabs>
              <w:rPr>
                <w:sz w:val="24"/>
                <w:szCs w:val="24"/>
                <w:lang w:eastAsia="zh-CN"/>
              </w:rPr>
            </w:pPr>
          </w:p>
        </w:tc>
      </w:tr>
    </w:tbl>
    <w:p w14:paraId="3FD51034" w14:textId="77777777" w:rsidR="00F43015" w:rsidRPr="00434983" w:rsidRDefault="00F43015" w:rsidP="00434983">
      <w:pPr>
        <w:tabs>
          <w:tab w:val="clear" w:pos="567"/>
          <w:tab w:val="left" w:pos="1280"/>
        </w:tabs>
        <w:rPr>
          <w:lang w:eastAsia="zh-CN"/>
        </w:rPr>
      </w:pPr>
    </w:p>
    <w:sectPr w:rsidR="00F43015" w:rsidRPr="00434983" w:rsidSect="001B4A0B">
      <w:footerReference w:type="default" r:id="rId12"/>
      <w:headerReference w:type="first" r:id="rId13"/>
      <w:footerReference w:type="first" r:id="rId14"/>
      <w:pgSz w:w="11906" w:h="16838"/>
      <w:pgMar w:top="1559" w:right="1559" w:bottom="2410" w:left="1559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A1449" w14:textId="77777777" w:rsidR="00F81187" w:rsidRDefault="00F81187" w:rsidP="004F77E0">
      <w:r>
        <w:separator/>
      </w:r>
    </w:p>
    <w:p w14:paraId="790917DF" w14:textId="77777777" w:rsidR="00F81187" w:rsidRDefault="00F81187" w:rsidP="004F77E0"/>
  </w:endnote>
  <w:endnote w:type="continuationSeparator" w:id="0">
    <w:p w14:paraId="4523070A" w14:textId="77777777" w:rsidR="00F81187" w:rsidRDefault="00F81187" w:rsidP="004F77E0">
      <w:r>
        <w:continuationSeparator/>
      </w:r>
    </w:p>
    <w:p w14:paraId="6BD1E0DF" w14:textId="77777777" w:rsidR="00F81187" w:rsidRDefault="00F81187" w:rsidP="004F77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E5D0C" w14:textId="4B1EF4B3" w:rsidR="00A90199" w:rsidRDefault="002153D5">
    <w:pPr>
      <w:pStyle w:val="Footer"/>
    </w:pPr>
    <w:r>
      <w:rPr>
        <w:rFonts w:ascii="Aptos" w:hAnsi="Aptos" w:cs="Aptos"/>
        <w:noProof/>
        <w:color w:val="001900"/>
        <w:kern w:val="0"/>
        <w:sz w:val="16"/>
        <w:szCs w:val="16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8FF3BF3" wp14:editId="7D9E482C">
              <wp:simplePos x="0" y="0"/>
              <wp:positionH relativeFrom="page">
                <wp:posOffset>5444490</wp:posOffset>
              </wp:positionH>
              <wp:positionV relativeFrom="page">
                <wp:posOffset>9917737</wp:posOffset>
              </wp:positionV>
              <wp:extent cx="1123950" cy="521970"/>
              <wp:effectExtent l="0" t="0" r="6350" b="0"/>
              <wp:wrapNone/>
              <wp:docPr id="2344405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23950" cy="5219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53AA90" w14:textId="77777777" w:rsidR="000E3900" w:rsidRPr="00B26950" w:rsidRDefault="000E3900" w:rsidP="000E3900">
                          <w:pPr>
                            <w:snapToGrid w:val="0"/>
                            <w:spacing w:line="336" w:lineRule="auto"/>
                            <w:contextualSpacing/>
                            <w:jc w:val="right"/>
                            <w:rPr>
                              <w:b/>
                              <w:bCs/>
                              <w:color w:val="2C4C49" w:themeColor="accent1"/>
                              <w:sz w:val="16"/>
                              <w:szCs w:val="16"/>
                            </w:rPr>
                          </w:pPr>
                          <w:r w:rsidRPr="00B26950">
                            <w:rPr>
                              <w:b/>
                              <w:bCs/>
                              <w:color w:val="2C4C49" w:themeColor="accent1"/>
                              <w:sz w:val="16"/>
                              <w:szCs w:val="16"/>
                            </w:rPr>
                            <w:t>www.beekdaelen.nl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58FF3BF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8.7pt;margin-top:780.9pt;width:88.5pt;height:41.1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" filled="f" stroked="f" strokeweight=".5pt">
              <v:textbox inset="0,0,0,0">
                <w:txbxContent>
                  <w:p w14:paraId="7653AA90" w14:textId="77777777" w:rsidR="000E3900" w:rsidRPr="00B26950" w:rsidRDefault="000E3900" w:rsidP="000E3900">
                    <w:pPr>
                      <w:snapToGrid w:val="0"/>
                      <w:spacing w:line="336" w:lineRule="auto"/>
                      <w:contextualSpacing/>
                      <w:jc w:val="right"/>
                      <w:rPr>
                        <w:b/>
                        <w:bCs/>
                        <w:color w:val="2C4C49" w:themeColor="accent1"/>
                        <w:sz w:val="16"/>
                        <w:szCs w:val="16"/>
                      </w:rPr>
                    </w:pPr>
                    <w:r w:rsidRPr="00B26950">
                      <w:rPr>
                        <w:b/>
                        <w:bCs/>
                        <w:color w:val="2C4C49" w:themeColor="accent1"/>
                        <w:sz w:val="16"/>
                        <w:szCs w:val="16"/>
                      </w:rPr>
                      <w:t>www.beekdaelen.nl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90199">
      <w:rPr>
        <w:noProof/>
      </w:rPr>
      <w:drawing>
        <wp:anchor distT="0" distB="0" distL="114300" distR="114300" simplePos="0" relativeHeight="251658241" behindDoc="1" locked="1" layoutInCell="1" allowOverlap="1" wp14:anchorId="242AE7B9" wp14:editId="1D0860FA">
          <wp:simplePos x="0" y="0"/>
          <wp:positionH relativeFrom="margin">
            <wp:posOffset>-989965</wp:posOffset>
          </wp:positionH>
          <wp:positionV relativeFrom="margin">
            <wp:posOffset>-989965</wp:posOffset>
          </wp:positionV>
          <wp:extent cx="7558405" cy="10690860"/>
          <wp:effectExtent l="0" t="0" r="0" b="2540"/>
          <wp:wrapNone/>
          <wp:docPr id="92107582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13437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4" b="-4"/>
                  <a:stretch/>
                </pic:blipFill>
                <pic:spPr bwMode="auto">
                  <a:xfrm>
                    <a:off x="0" y="0"/>
                    <a:ext cx="7558405" cy="10690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425B8" w14:textId="4B5A5C30" w:rsidR="001A38E6" w:rsidRPr="001A38E6" w:rsidRDefault="00885530" w:rsidP="001A38E6">
    <w:pPr>
      <w:tabs>
        <w:tab w:val="clear" w:pos="567"/>
      </w:tabs>
      <w:suppressAutoHyphens/>
      <w:autoSpaceDE w:val="0"/>
      <w:autoSpaceDN w:val="0"/>
      <w:adjustRightInd w:val="0"/>
      <w:textAlignment w:val="center"/>
      <w:rPr>
        <w:rFonts w:ascii="Aptos" w:hAnsi="Aptos" w:cs="Aptos"/>
        <w:color w:val="001900"/>
        <w:kern w:val="0"/>
        <w:sz w:val="16"/>
        <w:szCs w:val="16"/>
      </w:rPr>
    </w:pPr>
    <w:r w:rsidRPr="00476D7B">
      <w:rPr>
        <w:rFonts w:ascii="Aptos" w:hAnsi="Aptos" w:cs="Aptos"/>
        <w:noProof/>
        <w:color w:val="001900"/>
        <w:kern w:val="0"/>
        <w:sz w:val="2"/>
        <w:szCs w:val="2"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77F40E7D" wp14:editId="648F7015">
              <wp:simplePos x="0" y="0"/>
              <wp:positionH relativeFrom="page">
                <wp:posOffset>5458460</wp:posOffset>
              </wp:positionH>
              <wp:positionV relativeFrom="page">
                <wp:posOffset>9868535</wp:posOffset>
              </wp:positionV>
              <wp:extent cx="1122680" cy="521970"/>
              <wp:effectExtent l="0" t="0" r="7620" b="0"/>
              <wp:wrapNone/>
              <wp:docPr id="1244536809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22680" cy="5219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D239E2" w14:textId="77777777" w:rsidR="00885530" w:rsidRPr="00B26950" w:rsidRDefault="00885530" w:rsidP="00885530">
                          <w:pPr>
                            <w:snapToGrid w:val="0"/>
                            <w:spacing w:line="336" w:lineRule="auto"/>
                            <w:contextualSpacing/>
                            <w:jc w:val="right"/>
                            <w:rPr>
                              <w:b/>
                              <w:bCs/>
                              <w:color w:val="2C4C49" w:themeColor="accent1"/>
                              <w:sz w:val="16"/>
                              <w:szCs w:val="16"/>
                            </w:rPr>
                          </w:pPr>
                          <w:r w:rsidRPr="00B26950">
                            <w:rPr>
                              <w:b/>
                              <w:bCs/>
                              <w:color w:val="2C4C49" w:themeColor="accent1"/>
                              <w:sz w:val="16"/>
                              <w:szCs w:val="16"/>
                            </w:rPr>
                            <w:t>www.beekdaelen.nl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77F40E7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29.8pt;margin-top:777.05pt;width:88.4pt;height:41.1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" filled="f" stroked="f" strokeweight=".5pt">
              <v:textbox inset="0,0,0,0">
                <w:txbxContent>
                  <w:p w14:paraId="55D239E2" w14:textId="77777777" w:rsidR="00885530" w:rsidRPr="00B26950" w:rsidRDefault="00885530" w:rsidP="00885530">
                    <w:pPr>
                      <w:snapToGrid w:val="0"/>
                      <w:spacing w:line="336" w:lineRule="auto"/>
                      <w:contextualSpacing/>
                      <w:jc w:val="right"/>
                      <w:rPr>
                        <w:b/>
                        <w:bCs/>
                        <w:color w:val="2C4C49" w:themeColor="accent1"/>
                        <w:sz w:val="16"/>
                        <w:szCs w:val="16"/>
                      </w:rPr>
                    </w:pPr>
                    <w:r w:rsidRPr="00B26950">
                      <w:rPr>
                        <w:b/>
                        <w:bCs/>
                        <w:color w:val="2C4C49" w:themeColor="accent1"/>
                        <w:sz w:val="16"/>
                        <w:szCs w:val="16"/>
                      </w:rPr>
                      <w:t>www.beekdaelen.nl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247CE" w14:textId="77777777" w:rsidR="00F81187" w:rsidRDefault="00F81187" w:rsidP="004F77E0">
      <w:r>
        <w:separator/>
      </w:r>
    </w:p>
    <w:p w14:paraId="124975F7" w14:textId="77777777" w:rsidR="00F81187" w:rsidRDefault="00F81187" w:rsidP="004F77E0"/>
  </w:footnote>
  <w:footnote w:type="continuationSeparator" w:id="0">
    <w:p w14:paraId="4280F6B7" w14:textId="77777777" w:rsidR="00F81187" w:rsidRDefault="00F81187" w:rsidP="004F77E0">
      <w:r>
        <w:continuationSeparator/>
      </w:r>
    </w:p>
    <w:p w14:paraId="6885A0DF" w14:textId="77777777" w:rsidR="00F81187" w:rsidRDefault="00F81187" w:rsidP="004F77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AD9C0" w14:textId="77777777" w:rsidR="00C12165" w:rsidRPr="00D750C1" w:rsidRDefault="00C12165" w:rsidP="00D750C1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657D1635" wp14:editId="0AC9E2B9">
          <wp:simplePos x="0" y="0"/>
          <wp:positionH relativeFrom="column">
            <wp:posOffset>-989965</wp:posOffset>
          </wp:positionH>
          <wp:positionV relativeFrom="paragraph">
            <wp:posOffset>-457200</wp:posOffset>
          </wp:positionV>
          <wp:extent cx="7558405" cy="10688955"/>
          <wp:effectExtent l="0" t="0" r="0" b="4445"/>
          <wp:wrapNone/>
          <wp:docPr id="145538511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13437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" t="-2" r="2" b="-2"/>
                  <a:stretch/>
                </pic:blipFill>
                <pic:spPr bwMode="auto">
                  <a:xfrm>
                    <a:off x="0" y="0"/>
                    <a:ext cx="7558405" cy="106889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613E1"/>
    <w:multiLevelType w:val="hybridMultilevel"/>
    <w:tmpl w:val="C7B62604"/>
    <w:lvl w:ilvl="0" w:tplc="527010BC">
      <w:start w:val="1"/>
      <w:numFmt w:val="bullet"/>
      <w:lvlText w:val=""/>
      <w:lvlJc w:val="left"/>
      <w:pPr>
        <w:ind w:left="50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1" w15:restartNumberingAfterBreak="0">
    <w:nsid w:val="0F5A22CB"/>
    <w:multiLevelType w:val="multilevel"/>
    <w:tmpl w:val="B73AA5D4"/>
    <w:styleLink w:val="CurrentList21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color w:val="368081" w:themeColor="accent2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3196F"/>
    <w:multiLevelType w:val="hybridMultilevel"/>
    <w:tmpl w:val="EFC64082"/>
    <w:lvl w:ilvl="0" w:tplc="3C528DA2">
      <w:start w:val="1"/>
      <w:numFmt w:val="decimal"/>
      <w:pStyle w:val="ListParagraph"/>
      <w:lvlText w:val="%1"/>
      <w:lvlJc w:val="left"/>
      <w:pPr>
        <w:ind w:left="1077" w:hanging="357"/>
      </w:pPr>
      <w:rPr>
        <w:rFonts w:hint="default"/>
        <w:color w:val="368081" w:themeColor="accent2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A5699B"/>
    <w:multiLevelType w:val="multilevel"/>
    <w:tmpl w:val="0809001D"/>
    <w:styleLink w:val="CurrentList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E58465E"/>
    <w:multiLevelType w:val="multilevel"/>
    <w:tmpl w:val="0809001D"/>
    <w:styleLink w:val="CurrentList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52682D17"/>
    <w:multiLevelType w:val="multilevel"/>
    <w:tmpl w:val="0809001F"/>
    <w:styleLink w:val="CurrentList1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4B3953"/>
    <w:multiLevelType w:val="hybridMultilevel"/>
    <w:tmpl w:val="EA4270A8"/>
    <w:lvl w:ilvl="0" w:tplc="4310457E">
      <w:start w:val="1"/>
      <w:numFmt w:val="bullet"/>
      <w:pStyle w:val="Opsommingbullets"/>
      <w:lvlText w:val=""/>
      <w:lvlJc w:val="left"/>
      <w:pPr>
        <w:ind w:left="1077" w:hanging="357"/>
      </w:pPr>
      <w:rPr>
        <w:rFonts w:ascii="Symbol" w:hAnsi="Symbol" w:hint="default"/>
        <w:color w:val="368081" w:themeColor="accent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717C3"/>
    <w:multiLevelType w:val="multilevel"/>
    <w:tmpl w:val="F96C651A"/>
    <w:styleLink w:val="CurrentList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D374A5F"/>
    <w:multiLevelType w:val="multilevel"/>
    <w:tmpl w:val="0809001D"/>
    <w:styleLink w:val="CurrentList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BC23283"/>
    <w:multiLevelType w:val="multilevel"/>
    <w:tmpl w:val="B87C0CDC"/>
    <w:styleLink w:val="CurrentList19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F91430D"/>
    <w:multiLevelType w:val="multilevel"/>
    <w:tmpl w:val="0809001D"/>
    <w:styleLink w:val="CurrentList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7378731">
    <w:abstractNumId w:val="5"/>
  </w:num>
  <w:num w:numId="2" w16cid:durableId="1883596925">
    <w:abstractNumId w:val="3"/>
  </w:num>
  <w:num w:numId="3" w16cid:durableId="134950989">
    <w:abstractNumId w:val="2"/>
  </w:num>
  <w:num w:numId="4" w16cid:durableId="2101756340">
    <w:abstractNumId w:val="4"/>
  </w:num>
  <w:num w:numId="5" w16cid:durableId="1226523872">
    <w:abstractNumId w:val="10"/>
  </w:num>
  <w:num w:numId="6" w16cid:durableId="757412438">
    <w:abstractNumId w:val="8"/>
  </w:num>
  <w:num w:numId="7" w16cid:durableId="214784123">
    <w:abstractNumId w:val="9"/>
  </w:num>
  <w:num w:numId="8" w16cid:durableId="1158232192">
    <w:abstractNumId w:val="7"/>
  </w:num>
  <w:num w:numId="9" w16cid:durableId="1901749166">
    <w:abstractNumId w:val="1"/>
  </w:num>
  <w:num w:numId="10" w16cid:durableId="1675572192">
    <w:abstractNumId w:val="6"/>
  </w:num>
  <w:num w:numId="11" w16cid:durableId="1118374856">
    <w:abstractNumId w:val="6"/>
    <w:lvlOverride w:ilvl="0">
      <w:startOverride w:val="1"/>
    </w:lvlOverride>
  </w:num>
  <w:num w:numId="12" w16cid:durableId="729616578">
    <w:abstractNumId w:val="6"/>
    <w:lvlOverride w:ilvl="0">
      <w:startOverride w:val="1"/>
    </w:lvlOverride>
  </w:num>
  <w:num w:numId="13" w16cid:durableId="504708306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983"/>
    <w:rsid w:val="0000105D"/>
    <w:rsid w:val="00005E64"/>
    <w:rsid w:val="00020EE4"/>
    <w:rsid w:val="000407F1"/>
    <w:rsid w:val="00045DBC"/>
    <w:rsid w:val="00066140"/>
    <w:rsid w:val="000933D3"/>
    <w:rsid w:val="000C5780"/>
    <w:rsid w:val="000D2AED"/>
    <w:rsid w:val="000E3900"/>
    <w:rsid w:val="000E603A"/>
    <w:rsid w:val="00112BF0"/>
    <w:rsid w:val="0011788C"/>
    <w:rsid w:val="0012051B"/>
    <w:rsid w:val="00173301"/>
    <w:rsid w:val="00173F2C"/>
    <w:rsid w:val="001908FE"/>
    <w:rsid w:val="001975B0"/>
    <w:rsid w:val="001A38E6"/>
    <w:rsid w:val="001B0A3D"/>
    <w:rsid w:val="001B4A0B"/>
    <w:rsid w:val="001B7955"/>
    <w:rsid w:val="001C1395"/>
    <w:rsid w:val="001C6245"/>
    <w:rsid w:val="001C71C2"/>
    <w:rsid w:val="002078DE"/>
    <w:rsid w:val="002127AB"/>
    <w:rsid w:val="00212850"/>
    <w:rsid w:val="002153D5"/>
    <w:rsid w:val="0022639B"/>
    <w:rsid w:val="00243C0C"/>
    <w:rsid w:val="00252E73"/>
    <w:rsid w:val="00253830"/>
    <w:rsid w:val="00261ED4"/>
    <w:rsid w:val="00267375"/>
    <w:rsid w:val="00283606"/>
    <w:rsid w:val="002939CC"/>
    <w:rsid w:val="002B07A8"/>
    <w:rsid w:val="002B3741"/>
    <w:rsid w:val="002B43DD"/>
    <w:rsid w:val="002C385D"/>
    <w:rsid w:val="002C3929"/>
    <w:rsid w:val="002D07C2"/>
    <w:rsid w:val="00303B12"/>
    <w:rsid w:val="0030697A"/>
    <w:rsid w:val="00310E99"/>
    <w:rsid w:val="00315C91"/>
    <w:rsid w:val="0033476A"/>
    <w:rsid w:val="003436CB"/>
    <w:rsid w:val="00363234"/>
    <w:rsid w:val="00367F0E"/>
    <w:rsid w:val="003B03C3"/>
    <w:rsid w:val="003B50AA"/>
    <w:rsid w:val="003B738B"/>
    <w:rsid w:val="003C1401"/>
    <w:rsid w:val="003F46A8"/>
    <w:rsid w:val="00410FBD"/>
    <w:rsid w:val="00434983"/>
    <w:rsid w:val="00464D0C"/>
    <w:rsid w:val="00473772"/>
    <w:rsid w:val="00476D7B"/>
    <w:rsid w:val="004915AC"/>
    <w:rsid w:val="004C6DDC"/>
    <w:rsid w:val="004C6F62"/>
    <w:rsid w:val="004F55B1"/>
    <w:rsid w:val="004F77E0"/>
    <w:rsid w:val="005172F1"/>
    <w:rsid w:val="0053578B"/>
    <w:rsid w:val="00554F54"/>
    <w:rsid w:val="00573654"/>
    <w:rsid w:val="00573975"/>
    <w:rsid w:val="005771F6"/>
    <w:rsid w:val="005837BF"/>
    <w:rsid w:val="0058690D"/>
    <w:rsid w:val="00586AA2"/>
    <w:rsid w:val="00590679"/>
    <w:rsid w:val="0059538C"/>
    <w:rsid w:val="005B048C"/>
    <w:rsid w:val="005D6C2E"/>
    <w:rsid w:val="006055DA"/>
    <w:rsid w:val="00611D10"/>
    <w:rsid w:val="00613180"/>
    <w:rsid w:val="00620D7E"/>
    <w:rsid w:val="006322F4"/>
    <w:rsid w:val="0063367B"/>
    <w:rsid w:val="00653557"/>
    <w:rsid w:val="0065751A"/>
    <w:rsid w:val="00664204"/>
    <w:rsid w:val="006665E1"/>
    <w:rsid w:val="006C22C0"/>
    <w:rsid w:val="006D0295"/>
    <w:rsid w:val="006F6DAF"/>
    <w:rsid w:val="00721FAC"/>
    <w:rsid w:val="00732849"/>
    <w:rsid w:val="00741111"/>
    <w:rsid w:val="007475E3"/>
    <w:rsid w:val="0077192A"/>
    <w:rsid w:val="00774CC3"/>
    <w:rsid w:val="00775284"/>
    <w:rsid w:val="00781876"/>
    <w:rsid w:val="00783D27"/>
    <w:rsid w:val="007850BC"/>
    <w:rsid w:val="00791519"/>
    <w:rsid w:val="007B7C27"/>
    <w:rsid w:val="007E363F"/>
    <w:rsid w:val="007F65AE"/>
    <w:rsid w:val="00830AFC"/>
    <w:rsid w:val="00830BA5"/>
    <w:rsid w:val="0083195A"/>
    <w:rsid w:val="00853858"/>
    <w:rsid w:val="00864588"/>
    <w:rsid w:val="00867A12"/>
    <w:rsid w:val="00885530"/>
    <w:rsid w:val="00897549"/>
    <w:rsid w:val="008A59A1"/>
    <w:rsid w:val="008B0625"/>
    <w:rsid w:val="008D3668"/>
    <w:rsid w:val="00901E9A"/>
    <w:rsid w:val="0094134B"/>
    <w:rsid w:val="00941B64"/>
    <w:rsid w:val="00943A32"/>
    <w:rsid w:val="00943E60"/>
    <w:rsid w:val="0095665D"/>
    <w:rsid w:val="00972C31"/>
    <w:rsid w:val="00992E56"/>
    <w:rsid w:val="009A2E21"/>
    <w:rsid w:val="009A367E"/>
    <w:rsid w:val="009A557D"/>
    <w:rsid w:val="009B58D7"/>
    <w:rsid w:val="009B5F16"/>
    <w:rsid w:val="009C72DD"/>
    <w:rsid w:val="00A04093"/>
    <w:rsid w:val="00A12256"/>
    <w:rsid w:val="00A2128C"/>
    <w:rsid w:val="00A25E8D"/>
    <w:rsid w:val="00A45084"/>
    <w:rsid w:val="00A65C0D"/>
    <w:rsid w:val="00A756CB"/>
    <w:rsid w:val="00A83093"/>
    <w:rsid w:val="00A85FFF"/>
    <w:rsid w:val="00A90199"/>
    <w:rsid w:val="00A95972"/>
    <w:rsid w:val="00AA1C47"/>
    <w:rsid w:val="00AB1FAC"/>
    <w:rsid w:val="00AB6CEE"/>
    <w:rsid w:val="00AB7A4A"/>
    <w:rsid w:val="00AE79EC"/>
    <w:rsid w:val="00B004F0"/>
    <w:rsid w:val="00B010FC"/>
    <w:rsid w:val="00B13CFC"/>
    <w:rsid w:val="00B26950"/>
    <w:rsid w:val="00B77C39"/>
    <w:rsid w:val="00B91D35"/>
    <w:rsid w:val="00B9318F"/>
    <w:rsid w:val="00BA3F23"/>
    <w:rsid w:val="00BC137C"/>
    <w:rsid w:val="00BC1A3E"/>
    <w:rsid w:val="00BE598E"/>
    <w:rsid w:val="00C11846"/>
    <w:rsid w:val="00C12165"/>
    <w:rsid w:val="00C2542E"/>
    <w:rsid w:val="00C51C1F"/>
    <w:rsid w:val="00C60920"/>
    <w:rsid w:val="00C756BC"/>
    <w:rsid w:val="00C9173A"/>
    <w:rsid w:val="00C97DB6"/>
    <w:rsid w:val="00CA5A54"/>
    <w:rsid w:val="00CC4244"/>
    <w:rsid w:val="00CD783F"/>
    <w:rsid w:val="00CE29D7"/>
    <w:rsid w:val="00CF4D73"/>
    <w:rsid w:val="00D1241A"/>
    <w:rsid w:val="00D27EF7"/>
    <w:rsid w:val="00D40176"/>
    <w:rsid w:val="00D465AD"/>
    <w:rsid w:val="00D72C4D"/>
    <w:rsid w:val="00D74DAA"/>
    <w:rsid w:val="00D750C1"/>
    <w:rsid w:val="00D87915"/>
    <w:rsid w:val="00D94141"/>
    <w:rsid w:val="00DA01D3"/>
    <w:rsid w:val="00DD603A"/>
    <w:rsid w:val="00DD742D"/>
    <w:rsid w:val="00DF16A2"/>
    <w:rsid w:val="00DF1A8C"/>
    <w:rsid w:val="00DF7F2B"/>
    <w:rsid w:val="00E15C0C"/>
    <w:rsid w:val="00E25E00"/>
    <w:rsid w:val="00E52DC0"/>
    <w:rsid w:val="00E64332"/>
    <w:rsid w:val="00E648E2"/>
    <w:rsid w:val="00E6530F"/>
    <w:rsid w:val="00E94691"/>
    <w:rsid w:val="00EA0901"/>
    <w:rsid w:val="00EC190C"/>
    <w:rsid w:val="00ED13BA"/>
    <w:rsid w:val="00ED6B1E"/>
    <w:rsid w:val="00ED6B58"/>
    <w:rsid w:val="00F34D28"/>
    <w:rsid w:val="00F41F28"/>
    <w:rsid w:val="00F43015"/>
    <w:rsid w:val="00F51160"/>
    <w:rsid w:val="00F52224"/>
    <w:rsid w:val="00F6437C"/>
    <w:rsid w:val="00F661CA"/>
    <w:rsid w:val="00F81187"/>
    <w:rsid w:val="00F90E09"/>
    <w:rsid w:val="00F96153"/>
    <w:rsid w:val="00FA36F5"/>
    <w:rsid w:val="00FD6130"/>
    <w:rsid w:val="00FD706F"/>
    <w:rsid w:val="00FE1A3E"/>
    <w:rsid w:val="00FE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BE5322"/>
  <w15:chartTrackingRefBased/>
  <w15:docId w15:val="{C9BD8AED-3ED2-4EF5-B326-FA5D3C012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A3D"/>
    <w:pPr>
      <w:tabs>
        <w:tab w:val="left" w:pos="567"/>
      </w:tabs>
      <w:spacing w:after="300" w:line="288" w:lineRule="auto"/>
    </w:pPr>
    <w:rPr>
      <w:sz w:val="22"/>
      <w:szCs w:val="22"/>
      <w:lang w:val="nl-NL"/>
    </w:rPr>
  </w:style>
  <w:style w:type="paragraph" w:styleId="Heading1">
    <w:name w:val="heading 1"/>
    <w:basedOn w:val="Normal"/>
    <w:next w:val="Normal"/>
    <w:link w:val="Heading1Char"/>
    <w:uiPriority w:val="9"/>
    <w:rsid w:val="001B0A3D"/>
    <w:pPr>
      <w:keepNext/>
      <w:keepLines/>
      <w:snapToGrid w:val="0"/>
      <w:spacing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 w:val="64"/>
      <w:szCs w:val="40"/>
    </w:rPr>
  </w:style>
  <w:style w:type="paragraph" w:styleId="Heading2">
    <w:name w:val="heading 2"/>
    <w:aliases w:val="Paragraafkop"/>
    <w:basedOn w:val="Normal"/>
    <w:next w:val="Normal"/>
    <w:link w:val="Heading2Char"/>
    <w:autoRedefine/>
    <w:uiPriority w:val="9"/>
    <w:unhideWhenUsed/>
    <w:qFormat/>
    <w:rsid w:val="001B0A3D"/>
    <w:pPr>
      <w:keepNext/>
      <w:keepLines/>
      <w:spacing w:after="0"/>
      <w:outlineLvl w:val="1"/>
    </w:pPr>
    <w:rPr>
      <w:rFonts w:eastAsiaTheme="majorEastAsia" w:cstheme="majorBidi"/>
      <w:b/>
      <w:color w:val="2C4C49" w:themeColor="accent1"/>
      <w:szCs w:val="32"/>
    </w:rPr>
  </w:style>
  <w:style w:type="paragraph" w:styleId="Heading3">
    <w:name w:val="heading 3"/>
    <w:aliases w:val="Subkopje"/>
    <w:basedOn w:val="Heading2"/>
    <w:next w:val="Normal"/>
    <w:link w:val="Heading3Char"/>
    <w:uiPriority w:val="9"/>
    <w:unhideWhenUsed/>
    <w:qFormat/>
    <w:rsid w:val="001B0A3D"/>
    <w:pPr>
      <w:suppressAutoHyphens/>
      <w:outlineLvl w:val="2"/>
    </w:pPr>
    <w:rPr>
      <w:rFonts w:ascii="Aptos" w:hAnsi="Aptos"/>
      <w:b w:val="0"/>
      <w:color w:val="595959" w:themeColor="text1" w:themeTint="A6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73F2C"/>
    <w:pPr>
      <w:keepNext/>
      <w:keepLines/>
      <w:spacing w:before="80" w:after="40" w:line="240" w:lineRule="auto"/>
      <w:outlineLvl w:val="3"/>
    </w:pPr>
    <w:rPr>
      <w:rFonts w:ascii="Aptos" w:eastAsiaTheme="majorEastAsia" w:hAnsi="Aptos" w:cstheme="majorBidi"/>
      <w:iCs/>
      <w:color w:val="000000" w:themeColor="text1"/>
      <w:sz w:val="30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1B0A3D"/>
    <w:pPr>
      <w:suppressAutoHyphens/>
      <w:autoSpaceDE w:val="0"/>
      <w:autoSpaceDN w:val="0"/>
      <w:adjustRightInd w:val="0"/>
      <w:textAlignment w:val="center"/>
      <w:outlineLvl w:val="4"/>
    </w:pPr>
    <w:rPr>
      <w:rFonts w:ascii="Aptos Light" w:hAnsi="Aptos Light" w:cs="Aptos"/>
      <w:color w:val="000000" w:themeColor="text1"/>
      <w:kern w:val="0"/>
      <w:sz w:val="25"/>
      <w:szCs w:val="20"/>
    </w:rPr>
  </w:style>
  <w:style w:type="paragraph" w:styleId="Heading6">
    <w:name w:val="heading 6"/>
    <w:aliases w:val="NIET GEBRUIKEN"/>
    <w:basedOn w:val="Normal"/>
    <w:next w:val="Normal"/>
    <w:link w:val="Heading6Char"/>
    <w:uiPriority w:val="9"/>
    <w:unhideWhenUsed/>
    <w:rsid w:val="001B0A3D"/>
    <w:pPr>
      <w:suppressAutoHyphens/>
      <w:autoSpaceDE w:val="0"/>
      <w:autoSpaceDN w:val="0"/>
      <w:adjustRightInd w:val="0"/>
      <w:spacing w:after="0"/>
      <w:textAlignment w:val="center"/>
      <w:outlineLvl w:val="5"/>
    </w:pPr>
    <w:rPr>
      <w:rFonts w:ascii="Aptos" w:hAnsi="Aptos" w:cs="Aptos"/>
      <w:b/>
      <w:bCs/>
      <w:color w:val="2C4C49" w:themeColor="text2"/>
      <w:kern w:val="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173F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F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F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Dynamig-Default">
    <w:name w:val="Dynamig - Default"/>
    <w:basedOn w:val="TableNormal"/>
    <w:uiPriority w:val="99"/>
    <w:rsid w:val="001975B0"/>
    <w:rPr>
      <w:rFonts w:ascii="Arial" w:eastAsia="Arial" w:hAnsi="Arial" w:cs="Arial"/>
      <w:kern w:val="0"/>
      <w:sz w:val="22"/>
      <w:szCs w:val="22"/>
      <w14:ligatures w14:val="none"/>
    </w:rPr>
    <w:tblPr>
      <w:tblBorders>
        <w:insideH w:val="single" w:sz="8" w:space="0" w:color="auto"/>
        <w:insideV w:val="single" w:sz="8" w:space="0" w:color="auto"/>
      </w:tblBorders>
    </w:tblPr>
    <w:tcPr>
      <w:shd w:val="clear" w:color="auto" w:fill="auto"/>
    </w:tcPr>
    <w:tblStylePr w:type="firstRow">
      <w:rPr>
        <w:rFonts w:ascii="Arial" w:hAnsi="Arial"/>
        <w:b/>
        <w:i w:val="0"/>
        <w:sz w:val="22"/>
      </w:rPr>
      <w:tblPr/>
      <w:tcPr>
        <w:tcBorders>
          <w:insideV w:val="nil"/>
        </w:tcBorders>
        <w:shd w:val="clear" w:color="auto" w:fill="auto"/>
      </w:tcPr>
    </w:tblStylePr>
  </w:style>
  <w:style w:type="character" w:styleId="Hyperlink">
    <w:name w:val="Hyperlink"/>
    <w:basedOn w:val="DefaultParagraphFont"/>
    <w:uiPriority w:val="99"/>
    <w:unhideWhenUsed/>
    <w:rsid w:val="00D74DAA"/>
    <w:rPr>
      <w:color w:val="28180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B0A3D"/>
    <w:rPr>
      <w:rFonts w:asciiTheme="majorHAnsi" w:eastAsiaTheme="majorEastAsia" w:hAnsiTheme="majorHAnsi" w:cstheme="majorBidi"/>
      <w:b/>
      <w:color w:val="000000" w:themeColor="text1"/>
      <w:sz w:val="64"/>
      <w:szCs w:val="40"/>
      <w:lang w:val="nl-NL"/>
    </w:rPr>
  </w:style>
  <w:style w:type="character" w:customStyle="1" w:styleId="Heading2Char">
    <w:name w:val="Heading 2 Char"/>
    <w:aliases w:val="Paragraafkop Char"/>
    <w:basedOn w:val="DefaultParagraphFont"/>
    <w:link w:val="Heading2"/>
    <w:uiPriority w:val="9"/>
    <w:rsid w:val="001B0A3D"/>
    <w:rPr>
      <w:rFonts w:eastAsiaTheme="majorEastAsia" w:cstheme="majorBidi"/>
      <w:b/>
      <w:color w:val="2C4C49" w:themeColor="accent1"/>
      <w:sz w:val="22"/>
      <w:szCs w:val="32"/>
      <w:lang w:val="nl-NL"/>
    </w:rPr>
  </w:style>
  <w:style w:type="character" w:customStyle="1" w:styleId="Heading3Char">
    <w:name w:val="Heading 3 Char"/>
    <w:aliases w:val="Subkopje Char"/>
    <w:basedOn w:val="DefaultParagraphFont"/>
    <w:link w:val="Heading3"/>
    <w:uiPriority w:val="9"/>
    <w:rsid w:val="001B0A3D"/>
    <w:rPr>
      <w:rFonts w:ascii="Aptos" w:eastAsiaTheme="majorEastAsia" w:hAnsi="Aptos" w:cstheme="majorBidi"/>
      <w:color w:val="595959" w:themeColor="text1" w:themeTint="A6"/>
      <w:sz w:val="22"/>
      <w:szCs w:val="32"/>
      <w:lang w:val="nl-NL"/>
    </w:rPr>
  </w:style>
  <w:style w:type="character" w:customStyle="1" w:styleId="Heading4Char">
    <w:name w:val="Heading 4 Char"/>
    <w:basedOn w:val="DefaultParagraphFont"/>
    <w:link w:val="Heading4"/>
    <w:uiPriority w:val="9"/>
    <w:rsid w:val="00173F2C"/>
    <w:rPr>
      <w:rFonts w:ascii="Aptos" w:eastAsiaTheme="majorEastAsia" w:hAnsi="Aptos" w:cstheme="majorBidi"/>
      <w:iCs/>
      <w:color w:val="000000" w:themeColor="text1"/>
      <w:sz w:val="30"/>
    </w:rPr>
  </w:style>
  <w:style w:type="character" w:customStyle="1" w:styleId="Heading5Char">
    <w:name w:val="Heading 5 Char"/>
    <w:basedOn w:val="DefaultParagraphFont"/>
    <w:link w:val="Heading5"/>
    <w:uiPriority w:val="9"/>
    <w:rsid w:val="00A85FFF"/>
    <w:rPr>
      <w:rFonts w:ascii="Aptos Light" w:hAnsi="Aptos Light" w:cs="Aptos"/>
      <w:color w:val="000000" w:themeColor="text1"/>
      <w:kern w:val="0"/>
      <w:sz w:val="25"/>
      <w:szCs w:val="20"/>
      <w:lang w:val="nl-NL"/>
    </w:rPr>
  </w:style>
  <w:style w:type="character" w:customStyle="1" w:styleId="Heading6Char">
    <w:name w:val="Heading 6 Char"/>
    <w:aliases w:val="NIET GEBRUIKEN Char"/>
    <w:basedOn w:val="DefaultParagraphFont"/>
    <w:link w:val="Heading6"/>
    <w:uiPriority w:val="9"/>
    <w:rsid w:val="00B13CFC"/>
    <w:rPr>
      <w:rFonts w:ascii="Aptos" w:hAnsi="Aptos" w:cs="Aptos"/>
      <w:b/>
      <w:bCs/>
      <w:color w:val="2C4C49" w:themeColor="text2"/>
      <w:kern w:val="0"/>
      <w:sz w:val="22"/>
      <w:szCs w:val="20"/>
      <w:lang w:val="nl-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F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F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F2C"/>
    <w:rPr>
      <w:rFonts w:eastAsiaTheme="majorEastAsia" w:cstheme="majorBidi"/>
      <w:color w:val="272727" w:themeColor="text1" w:themeTint="D8"/>
    </w:rPr>
  </w:style>
  <w:style w:type="paragraph" w:styleId="ListParagraph">
    <w:name w:val="List Paragraph"/>
    <w:aliases w:val="Opsomming"/>
    <w:basedOn w:val="Normal"/>
    <w:link w:val="ListParagraphChar"/>
    <w:autoRedefine/>
    <w:uiPriority w:val="34"/>
    <w:qFormat/>
    <w:rsid w:val="005172F1"/>
    <w:pPr>
      <w:numPr>
        <w:numId w:val="3"/>
      </w:numPr>
      <w:contextualSpacing/>
    </w:pPr>
  </w:style>
  <w:style w:type="character" w:styleId="IntenseEmphasis">
    <w:name w:val="Intense Emphasis"/>
    <w:basedOn w:val="DefaultParagraphFont"/>
    <w:uiPriority w:val="21"/>
    <w:rsid w:val="00173F2C"/>
    <w:rPr>
      <w:i/>
      <w:iCs/>
      <w:color w:val="21383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173F2C"/>
    <w:pPr>
      <w:pBdr>
        <w:top w:val="single" w:sz="4" w:space="10" w:color="213836" w:themeColor="accent1" w:themeShade="BF"/>
        <w:bottom w:val="single" w:sz="4" w:space="10" w:color="213836" w:themeColor="accent1" w:themeShade="BF"/>
      </w:pBdr>
      <w:spacing w:before="360" w:after="360"/>
      <w:ind w:left="864" w:right="864"/>
      <w:jc w:val="center"/>
    </w:pPr>
    <w:rPr>
      <w:i/>
      <w:iCs/>
      <w:color w:val="21383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F2C"/>
    <w:rPr>
      <w:i/>
      <w:iCs/>
      <w:color w:val="213836" w:themeColor="accent1" w:themeShade="BF"/>
    </w:rPr>
  </w:style>
  <w:style w:type="character" w:styleId="IntenseReference">
    <w:name w:val="Intense Reference"/>
    <w:basedOn w:val="DefaultParagraphFont"/>
    <w:uiPriority w:val="32"/>
    <w:rsid w:val="00173F2C"/>
    <w:rPr>
      <w:b/>
      <w:bCs/>
      <w:smallCaps/>
      <w:color w:val="213836" w:themeColor="accent1" w:themeShade="BF"/>
      <w:spacing w:val="5"/>
    </w:rPr>
  </w:style>
  <w:style w:type="paragraph" w:styleId="NoSpacing">
    <w:name w:val="No Spacing"/>
    <w:link w:val="NoSpacingChar"/>
    <w:uiPriority w:val="1"/>
    <w:rsid w:val="001B0A3D"/>
    <w:rPr>
      <w:rFonts w:eastAsiaTheme="minorEastAsia"/>
      <w:kern w:val="0"/>
      <w:sz w:val="22"/>
      <w:szCs w:val="22"/>
      <w:lang w:val="nl-NL"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1B0A3D"/>
    <w:rPr>
      <w:rFonts w:eastAsiaTheme="minorEastAsia"/>
      <w:kern w:val="0"/>
      <w:sz w:val="22"/>
      <w:szCs w:val="22"/>
      <w:lang w:val="nl-NL"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B062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625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4F77E0"/>
    <w:pPr>
      <w:tabs>
        <w:tab w:val="center" w:pos="4513"/>
        <w:tab w:val="right" w:pos="9026"/>
      </w:tabs>
      <w:spacing w:line="240" w:lineRule="auto"/>
    </w:pPr>
    <w:rPr>
      <w:rFonts w:ascii="Aptos Light" w:hAnsi="Aptos Light"/>
      <w:color w:val="2C4C49" w:themeColor="text2"/>
    </w:rPr>
  </w:style>
  <w:style w:type="character" w:customStyle="1" w:styleId="FooterChar">
    <w:name w:val="Footer Char"/>
    <w:basedOn w:val="DefaultParagraphFont"/>
    <w:link w:val="Footer"/>
    <w:uiPriority w:val="99"/>
    <w:rsid w:val="004F77E0"/>
    <w:rPr>
      <w:rFonts w:ascii="Aptos Light" w:hAnsi="Aptos Light"/>
      <w:color w:val="2C4C49" w:themeColor="text2"/>
      <w:sz w:val="22"/>
      <w:szCs w:val="22"/>
    </w:rPr>
  </w:style>
  <w:style w:type="numbering" w:customStyle="1" w:styleId="CurrentList1">
    <w:name w:val="Current List1"/>
    <w:uiPriority w:val="99"/>
    <w:rsid w:val="00941B64"/>
  </w:style>
  <w:style w:type="numbering" w:customStyle="1" w:styleId="CurrentList2">
    <w:name w:val="Current List2"/>
    <w:uiPriority w:val="99"/>
    <w:rsid w:val="00941B64"/>
  </w:style>
  <w:style w:type="numbering" w:customStyle="1" w:styleId="CurrentList3">
    <w:name w:val="Current List3"/>
    <w:uiPriority w:val="99"/>
    <w:rsid w:val="00941B64"/>
  </w:style>
  <w:style w:type="numbering" w:customStyle="1" w:styleId="CurrentList4">
    <w:name w:val="Current List4"/>
    <w:uiPriority w:val="99"/>
    <w:rsid w:val="00F41F28"/>
  </w:style>
  <w:style w:type="character" w:styleId="PageNumber">
    <w:name w:val="page number"/>
    <w:basedOn w:val="DefaultParagraphFont"/>
    <w:uiPriority w:val="99"/>
    <w:semiHidden/>
    <w:unhideWhenUsed/>
    <w:rsid w:val="00864588"/>
  </w:style>
  <w:style w:type="numbering" w:customStyle="1" w:styleId="CurrentList5">
    <w:name w:val="Current List5"/>
    <w:uiPriority w:val="99"/>
    <w:rsid w:val="009A557D"/>
  </w:style>
  <w:style w:type="numbering" w:customStyle="1" w:styleId="CurrentList6">
    <w:name w:val="Current List6"/>
    <w:uiPriority w:val="99"/>
    <w:rsid w:val="009A557D"/>
  </w:style>
  <w:style w:type="numbering" w:customStyle="1" w:styleId="CurrentList7">
    <w:name w:val="Current List7"/>
    <w:uiPriority w:val="99"/>
    <w:rsid w:val="009A557D"/>
  </w:style>
  <w:style w:type="numbering" w:customStyle="1" w:styleId="CurrentList8">
    <w:name w:val="Current List8"/>
    <w:uiPriority w:val="99"/>
    <w:rsid w:val="00791519"/>
  </w:style>
  <w:style w:type="numbering" w:customStyle="1" w:styleId="CurrentList9">
    <w:name w:val="Current List9"/>
    <w:uiPriority w:val="99"/>
    <w:rsid w:val="00791519"/>
  </w:style>
  <w:style w:type="numbering" w:customStyle="1" w:styleId="CurrentList10">
    <w:name w:val="Current List10"/>
    <w:uiPriority w:val="99"/>
    <w:rsid w:val="00310E99"/>
  </w:style>
  <w:style w:type="numbering" w:styleId="111111">
    <w:name w:val="Outline List 2"/>
    <w:basedOn w:val="NoList"/>
    <w:uiPriority w:val="99"/>
    <w:semiHidden/>
    <w:unhideWhenUsed/>
    <w:rsid w:val="00310E99"/>
  </w:style>
  <w:style w:type="numbering" w:customStyle="1" w:styleId="CurrentList11">
    <w:name w:val="Current List11"/>
    <w:uiPriority w:val="99"/>
    <w:rsid w:val="00310E99"/>
  </w:style>
  <w:style w:type="numbering" w:customStyle="1" w:styleId="CurrentList12">
    <w:name w:val="Current List12"/>
    <w:uiPriority w:val="99"/>
    <w:rsid w:val="00310E99"/>
  </w:style>
  <w:style w:type="numbering" w:customStyle="1" w:styleId="CurrentList13">
    <w:name w:val="Current List13"/>
    <w:uiPriority w:val="99"/>
    <w:rsid w:val="00310E99"/>
  </w:style>
  <w:style w:type="numbering" w:customStyle="1" w:styleId="CurrentList14">
    <w:name w:val="Current List14"/>
    <w:uiPriority w:val="99"/>
    <w:rsid w:val="004F77E0"/>
    <w:pPr>
      <w:numPr>
        <w:numId w:val="1"/>
      </w:numPr>
    </w:pPr>
  </w:style>
  <w:style w:type="numbering" w:customStyle="1" w:styleId="CurrentList15">
    <w:name w:val="Current List15"/>
    <w:uiPriority w:val="99"/>
    <w:rsid w:val="00112BF0"/>
    <w:pPr>
      <w:numPr>
        <w:numId w:val="2"/>
      </w:numPr>
    </w:pPr>
  </w:style>
  <w:style w:type="numbering" w:customStyle="1" w:styleId="CurrentList16">
    <w:name w:val="Current List16"/>
    <w:uiPriority w:val="99"/>
    <w:rsid w:val="000407F1"/>
    <w:pPr>
      <w:numPr>
        <w:numId w:val="4"/>
      </w:numPr>
    </w:pPr>
  </w:style>
  <w:style w:type="numbering" w:customStyle="1" w:styleId="CurrentList17">
    <w:name w:val="Current List17"/>
    <w:uiPriority w:val="99"/>
    <w:rsid w:val="000407F1"/>
    <w:pPr>
      <w:numPr>
        <w:numId w:val="5"/>
      </w:numPr>
    </w:pPr>
  </w:style>
  <w:style w:type="numbering" w:customStyle="1" w:styleId="CurrentList18">
    <w:name w:val="Current List18"/>
    <w:uiPriority w:val="99"/>
    <w:rsid w:val="000407F1"/>
    <w:pPr>
      <w:numPr>
        <w:numId w:val="6"/>
      </w:numPr>
    </w:pPr>
  </w:style>
  <w:style w:type="numbering" w:customStyle="1" w:styleId="CurrentList19">
    <w:name w:val="Current List19"/>
    <w:uiPriority w:val="99"/>
    <w:rsid w:val="000407F1"/>
    <w:pPr>
      <w:numPr>
        <w:numId w:val="7"/>
      </w:numPr>
    </w:pPr>
  </w:style>
  <w:style w:type="numbering" w:customStyle="1" w:styleId="CurrentList20">
    <w:name w:val="Current List20"/>
    <w:uiPriority w:val="99"/>
    <w:rsid w:val="000407F1"/>
    <w:pPr>
      <w:numPr>
        <w:numId w:val="8"/>
      </w:numPr>
    </w:pPr>
  </w:style>
  <w:style w:type="table" w:styleId="TableGrid">
    <w:name w:val="Table Grid"/>
    <w:basedOn w:val="TableNormal"/>
    <w:uiPriority w:val="39"/>
    <w:rsid w:val="00212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212850"/>
    <w:tblPr>
      <w:tblStyleRowBandSize w:val="1"/>
      <w:tblStyleColBandSize w:val="1"/>
      <w:tblBorders>
        <w:top w:val="single" w:sz="4" w:space="0" w:color="9CC5C1" w:themeColor="accent1" w:themeTint="66"/>
        <w:left w:val="single" w:sz="4" w:space="0" w:color="9CC5C1" w:themeColor="accent1" w:themeTint="66"/>
        <w:bottom w:val="single" w:sz="4" w:space="0" w:color="9CC5C1" w:themeColor="accent1" w:themeTint="66"/>
        <w:right w:val="single" w:sz="4" w:space="0" w:color="9CC5C1" w:themeColor="accent1" w:themeTint="66"/>
        <w:insideH w:val="single" w:sz="4" w:space="0" w:color="9CC5C1" w:themeColor="accent1" w:themeTint="66"/>
        <w:insideV w:val="single" w:sz="4" w:space="0" w:color="9CC5C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AA9A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AA9A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CurrentList21">
    <w:name w:val="Current List21"/>
    <w:uiPriority w:val="99"/>
    <w:rsid w:val="00653557"/>
    <w:pPr>
      <w:numPr>
        <w:numId w:val="9"/>
      </w:numPr>
    </w:pPr>
  </w:style>
  <w:style w:type="character" w:styleId="PlaceholderText">
    <w:name w:val="Placeholder Text"/>
    <w:basedOn w:val="DefaultParagraphFont"/>
    <w:uiPriority w:val="99"/>
    <w:semiHidden/>
    <w:rsid w:val="00410FBD"/>
    <w:rPr>
      <w:color w:val="666666"/>
    </w:rPr>
  </w:style>
  <w:style w:type="paragraph" w:customStyle="1" w:styleId="Introtekst">
    <w:name w:val="Introtekst"/>
    <w:basedOn w:val="Normal"/>
    <w:next w:val="Normal"/>
    <w:qFormat/>
    <w:rsid w:val="001B0A3D"/>
    <w:pPr>
      <w:spacing w:after="240"/>
    </w:pPr>
    <w:rPr>
      <w:rFonts w:ascii="Aptos Light" w:hAnsi="Aptos Light"/>
      <w:sz w:val="25"/>
    </w:rPr>
  </w:style>
  <w:style w:type="paragraph" w:customStyle="1" w:styleId="Vetgedruktdonkergroen">
    <w:name w:val="Vetgedrukt donkergroen"/>
    <w:basedOn w:val="Normal"/>
    <w:next w:val="Normal"/>
    <w:rsid w:val="001B0A3D"/>
    <w:pPr>
      <w:spacing w:after="0"/>
    </w:pPr>
    <w:rPr>
      <w:b/>
      <w:color w:val="2C4C49" w:themeColor="accent1"/>
    </w:rPr>
  </w:style>
  <w:style w:type="paragraph" w:customStyle="1" w:styleId="Opsommingbullets">
    <w:name w:val="Opsomming bullets"/>
    <w:basedOn w:val="ListParagraph"/>
    <w:link w:val="OpsommingbulletsChar"/>
    <w:qFormat/>
    <w:rsid w:val="00B9318F"/>
    <w:pPr>
      <w:numPr>
        <w:numId w:val="10"/>
      </w:numPr>
    </w:pPr>
  </w:style>
  <w:style w:type="character" w:customStyle="1" w:styleId="ListParagraphChar">
    <w:name w:val="List Paragraph Char"/>
    <w:aliases w:val="Opsomming Char"/>
    <w:basedOn w:val="DefaultParagraphFont"/>
    <w:link w:val="ListParagraph"/>
    <w:uiPriority w:val="34"/>
    <w:rsid w:val="005172F1"/>
    <w:rPr>
      <w:sz w:val="22"/>
      <w:szCs w:val="22"/>
      <w:lang w:val="nl-NL"/>
    </w:rPr>
  </w:style>
  <w:style w:type="character" w:customStyle="1" w:styleId="OpsommingbulletsChar">
    <w:name w:val="Opsomming bullets Char"/>
    <w:basedOn w:val="ListParagraphChar"/>
    <w:link w:val="Opsommingbullets"/>
    <w:rsid w:val="00B9318F"/>
    <w:rPr>
      <w:sz w:val="22"/>
      <w:szCs w:val="22"/>
      <w:lang w:val="nl-N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4301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43015"/>
    <w:rPr>
      <w:sz w:val="20"/>
      <w:szCs w:val="20"/>
      <w:lang w:val="nl-NL"/>
    </w:rPr>
  </w:style>
  <w:style w:type="character" w:styleId="FootnoteReference">
    <w:name w:val="footnote reference"/>
    <w:basedOn w:val="DefaultParagraphFont"/>
    <w:uiPriority w:val="99"/>
    <w:semiHidden/>
    <w:unhideWhenUsed/>
    <w:rsid w:val="00F43015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756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56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56CB"/>
    <w:rPr>
      <w:sz w:val="20"/>
      <w:szCs w:val="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56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56CB"/>
    <w:rPr>
      <w:b/>
      <w:bCs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3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onlinewerken.sharepoint.com/sites/BrandCenter/Beekdaelen%20Templates/Voorbeeld%20bewonersbrief_met%20logo_gemeente%20Beekdaelen.dotx" TargetMode="External"/></Relationships>
</file>

<file path=word/theme/theme1.xml><?xml version="1.0" encoding="utf-8"?>
<a:theme xmlns:a="http://schemas.openxmlformats.org/drawingml/2006/main" name="Office Theme">
  <a:themeElements>
    <a:clrScheme name="Beekdealen">
      <a:dk1>
        <a:srgbClr val="000000"/>
      </a:dk1>
      <a:lt1>
        <a:srgbClr val="FFFFFF"/>
      </a:lt1>
      <a:dk2>
        <a:srgbClr val="2C4C49"/>
      </a:dk2>
      <a:lt2>
        <a:srgbClr val="FFFFFF"/>
      </a:lt2>
      <a:accent1>
        <a:srgbClr val="2C4C49"/>
      </a:accent1>
      <a:accent2>
        <a:srgbClr val="368081"/>
      </a:accent2>
      <a:accent3>
        <a:srgbClr val="D14826"/>
      </a:accent3>
      <a:accent4>
        <a:srgbClr val="D5B81F"/>
      </a:accent4>
      <a:accent5>
        <a:srgbClr val="F9C5D1"/>
      </a:accent5>
      <a:accent6>
        <a:srgbClr val="F68D0E"/>
      </a:accent6>
      <a:hlink>
        <a:srgbClr val="000000"/>
      </a:hlink>
      <a:folHlink>
        <a:srgbClr val="000000"/>
      </a:folHlink>
    </a:clrScheme>
    <a:fontScheme name="Beekdaelen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ACFF724C1174A81A62F875A0F6851" ma:contentTypeVersion="3" ma:contentTypeDescription="Create a new document." ma:contentTypeScope="" ma:versionID="b92171aac5739f9e05b8e84870ac302a">
  <xsd:schema xmlns:xsd="http://www.w3.org/2001/XMLSchema" xmlns:xs="http://www.w3.org/2001/XMLSchema" xmlns:p="http://schemas.microsoft.com/office/2006/metadata/properties" xmlns:ns2="f839c9b1-1827-426b-8f55-89fbbf8109b8" targetNamespace="http://schemas.microsoft.com/office/2006/metadata/properties" ma:root="true" ma:fieldsID="e9d3ce5a2cee998005f55357c57cc4f2" ns2:_="">
    <xsd:import namespace="f839c9b1-1827-426b-8f55-89fbbf8109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9c9b1-1827-426b-8f55-89fbbf810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AA90B76-45A3-44D1-8CD6-34526A06518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7C548D-39AB-4CA8-96FB-433CBBC3AB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39c9b1-1827-426b-8f55-89fbbf8109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F4E3C5-028F-41BE-AA01-7374399442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5284DB-9DE3-574C-B493-9B1E11D13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Voorbeeld%20bewonersbrief_met%20logo_gemeente%20Beekdaelen.dotx</Template>
  <TotalTime>79</TotalTime>
  <Pages>1</Pages>
  <Words>321</Words>
  <Characters>1831</Characters>
  <Application>Microsoft Office Word</Application>
  <DocSecurity>4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Beschrijvende titel voor document</vt:lpstr>
      <vt:lpstr/>
    </vt:vector>
  </TitlesOfParts>
  <Manager/>
  <Company/>
  <LinksUpToDate>false</LinksUpToDate>
  <CharactersWithSpaces>2148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Beschrijvende titel voor document</dc:title>
  <dc:subject/>
  <dc:creator>Theunissen, Diantha (Beekdaelen)</dc:creator>
  <cp:keywords>XxXxXxXx</cp:keywords>
  <dc:description/>
  <cp:lastModifiedBy>Theunissen, Diantha (Beekdaelen)</cp:lastModifiedBy>
  <cp:revision>50</cp:revision>
  <dcterms:created xsi:type="dcterms:W3CDTF">2026-08-21T03:08:00Z</dcterms:created>
  <dcterms:modified xsi:type="dcterms:W3CDTF">2026-08-21T11:49:00Z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al">
    <vt:lpwstr>nl</vt:lpwstr>
  </property>
  <property fmtid="{D5CDD505-2E9C-101B-9397-08002B2CF9AE}" pid="3" name="ContentTypeId">
    <vt:lpwstr>0x0101006C1ACFF724C1174A81A62F875A0F6851</vt:lpwstr>
  </property>
  <property fmtid="{D5CDD505-2E9C-101B-9397-08002B2CF9AE}" pid="4" name="docLang">
    <vt:lpwstr>nl</vt:lpwstr>
  </property>
</Properties>
</file>