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659B0" w14:textId="77777777" w:rsidR="00FA569F" w:rsidRDefault="00FA569F" w:rsidP="00B9051C">
      <w:pPr>
        <w:pStyle w:val="Cyclusbodytext"/>
      </w:pPr>
    </w:p>
    <w:p w14:paraId="56CB72AD" w14:textId="77777777" w:rsidR="003E737C" w:rsidRPr="00970F10" w:rsidRDefault="003E737C" w:rsidP="00FA569F">
      <w:pPr>
        <w:pStyle w:val="Cyclusbodytext"/>
      </w:pPr>
    </w:p>
    <w:p w14:paraId="55FB4A76" w14:textId="77777777" w:rsidR="00B0719F" w:rsidRDefault="00B0719F"/>
    <w:p w14:paraId="24647520" w14:textId="77777777" w:rsidR="00B0719F" w:rsidRDefault="00B0719F"/>
    <w:p w14:paraId="3CEE0173" w14:textId="77777777" w:rsidR="00B0719F" w:rsidRDefault="00B0719F"/>
    <w:p w14:paraId="11BA74CB" w14:textId="77777777" w:rsidR="00B0719F" w:rsidRDefault="00B0719F"/>
    <w:p w14:paraId="391F4552" w14:textId="77777777" w:rsidR="00B0719F" w:rsidRDefault="00B0719F"/>
    <w:p w14:paraId="7FB32FC1" w14:textId="77777777" w:rsidR="00B0719F" w:rsidRDefault="00B0719F"/>
    <w:p w14:paraId="183BFE92" w14:textId="77777777" w:rsidR="00B0719F" w:rsidRDefault="00B0719F"/>
    <w:p w14:paraId="50A1D977" w14:textId="77777777" w:rsidR="00B0719F" w:rsidRDefault="00970F10">
      <w:r w:rsidRPr="00B0719F">
        <w:rPr>
          <w:noProof/>
          <w:lang w:eastAsia="nl-NL"/>
        </w:rPr>
        <mc:AlternateContent>
          <mc:Choice Requires="wps">
            <w:drawing>
              <wp:anchor distT="0" distB="0" distL="114300" distR="114300" simplePos="0" relativeHeight="251663360" behindDoc="0" locked="1" layoutInCell="1" allowOverlap="0" wp14:anchorId="1BEEE264" wp14:editId="366FD69E">
                <wp:simplePos x="0" y="0"/>
                <wp:positionH relativeFrom="column">
                  <wp:posOffset>4922520</wp:posOffset>
                </wp:positionH>
                <wp:positionV relativeFrom="page">
                  <wp:posOffset>835025</wp:posOffset>
                </wp:positionV>
                <wp:extent cx="917575" cy="791845"/>
                <wp:effectExtent l="0" t="0" r="15875" b="8255"/>
                <wp:wrapTight wrapText="bothSides">
                  <wp:wrapPolygon edited="0">
                    <wp:start x="0" y="0"/>
                    <wp:lineTo x="0" y="21306"/>
                    <wp:lineTo x="21525" y="21306"/>
                    <wp:lineTo x="21525" y="0"/>
                    <wp:lineTo x="0" y="0"/>
                  </wp:wrapPolygon>
                </wp:wrapTight>
                <wp:docPr id="37" name="Tekstvak 37"/>
                <wp:cNvGraphicFramePr/>
                <a:graphic xmlns:a="http://schemas.openxmlformats.org/drawingml/2006/main">
                  <a:graphicData uri="http://schemas.microsoft.com/office/word/2010/wordprocessingShape">
                    <wps:wsp>
                      <wps:cNvSpPr txBox="1"/>
                      <wps:spPr>
                        <a:xfrm>
                          <a:off x="0" y="0"/>
                          <a:ext cx="917575" cy="7918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900ADD9" w14:textId="77777777" w:rsidR="00966AF6" w:rsidRPr="003321E4" w:rsidRDefault="00966AF6" w:rsidP="00966AF6">
                            <w:pPr>
                              <w:pStyle w:val="Cyclusheader"/>
                              <w:jc w:val="left"/>
                            </w:pPr>
                            <w:r w:rsidRPr="003321E4">
                              <w:t>TN 613758</w:t>
                            </w:r>
                          </w:p>
                          <w:p w14:paraId="2646394C" w14:textId="63D67BEC" w:rsidR="00970F10" w:rsidRDefault="0086512B" w:rsidP="00970F10">
                            <w:pPr>
                              <w:pStyle w:val="Cyclusheader"/>
                              <w:jc w:val="left"/>
                            </w:pPr>
                            <w:r>
                              <w:t xml:space="preserve">Marktconsultatie </w:t>
                            </w:r>
                            <w:r w:rsidR="00202FC6">
                              <w:t>externe inhuur</w:t>
                            </w:r>
                          </w:p>
                          <w:p w14:paraId="6F10DFCA" w14:textId="77777777" w:rsidR="00970F10" w:rsidRDefault="0086512B" w:rsidP="00970F10">
                            <w:pPr>
                              <w:pStyle w:val="Cyclusheader"/>
                              <w:jc w:val="left"/>
                            </w:pPr>
                            <w:r>
                              <w:t>=Stefan Doedijns</w:t>
                            </w:r>
                          </w:p>
                          <w:p w14:paraId="756637A6" w14:textId="77777777" w:rsidR="00970F10" w:rsidRDefault="00970F10" w:rsidP="00970F10">
                            <w:pPr>
                              <w:pStyle w:val="Cyclusheader"/>
                              <w:jc w:val="left"/>
                            </w:pPr>
                            <w:r>
                              <w:t xml:space="preserve">0182-547 </w:t>
                            </w:r>
                          </w:p>
                          <w:p w14:paraId="6D71D177" w14:textId="77777777" w:rsidR="00970F10" w:rsidRPr="000F6F76" w:rsidRDefault="0086512B" w:rsidP="00970F10">
                            <w:pPr>
                              <w:pStyle w:val="Cyclusheader"/>
                              <w:jc w:val="left"/>
                            </w:pPr>
                            <w:r>
                              <w:t>-</w:t>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EEE264" id="_x0000_t202" coordsize="21600,21600" o:spt="202" path="m,l,21600r21600,l21600,xe">
                <v:stroke joinstyle="miter"/>
                <v:path gradientshapeok="t" o:connecttype="rect"/>
              </v:shapetype>
              <v:shape id="Tekstvak 37" o:spid="_x0000_s1026" type="#_x0000_t202" style="position:absolute;margin-left:387.6pt;margin-top:65.75pt;width:72.25pt;height:62.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" o:allowoverlap="f" filled="f" stroked="f">
                <v:textbox inset="0,0,0">
                  <w:txbxContent>
                    <w:p w14:paraId="0900ADD9" w14:textId="77777777" w:rsidR="00966AF6" w:rsidRPr="003321E4" w:rsidRDefault="00966AF6" w:rsidP="00966AF6">
                      <w:pPr>
                        <w:pStyle w:val="Cyclusheader"/>
                        <w:jc w:val="left"/>
                      </w:pPr>
                      <w:r w:rsidRPr="003321E4">
                        <w:t>TN 613758</w:t>
                      </w:r>
                    </w:p>
                    <w:p w14:paraId="2646394C" w14:textId="63D67BEC" w:rsidR="00970F10" w:rsidRDefault="0086512B" w:rsidP="00970F10">
                      <w:pPr>
                        <w:pStyle w:val="Cyclusheader"/>
                        <w:jc w:val="left"/>
                      </w:pPr>
                      <w:r>
                        <w:t xml:space="preserve">Marktconsultatie </w:t>
                      </w:r>
                      <w:r w:rsidR="00202FC6">
                        <w:t>externe inhuur</w:t>
                      </w:r>
                    </w:p>
                    <w:p w14:paraId="6F10DFCA" w14:textId="77777777" w:rsidR="00970F10" w:rsidRDefault="0086512B" w:rsidP="00970F10">
                      <w:pPr>
                        <w:pStyle w:val="Cyclusheader"/>
                        <w:jc w:val="left"/>
                      </w:pPr>
                      <w:r>
                        <w:t>=Stefan Doedijns</w:t>
                      </w:r>
                    </w:p>
                    <w:p w14:paraId="756637A6" w14:textId="77777777" w:rsidR="00970F10" w:rsidRDefault="00970F10" w:rsidP="00970F10">
                      <w:pPr>
                        <w:pStyle w:val="Cyclusheader"/>
                        <w:jc w:val="left"/>
                      </w:pPr>
                      <w:r>
                        <w:t xml:space="preserve">0182-547 </w:t>
                      </w:r>
                    </w:p>
                    <w:p w14:paraId="6D71D177" w14:textId="77777777" w:rsidR="00970F10" w:rsidRPr="000F6F76" w:rsidRDefault="0086512B" w:rsidP="00970F10">
                      <w:pPr>
                        <w:pStyle w:val="Cyclusheader"/>
                        <w:jc w:val="left"/>
                      </w:pPr>
                      <w:r>
                        <w:t>-</w:t>
                      </w:r>
                    </w:p>
                  </w:txbxContent>
                </v:textbox>
                <w10:wrap type="tight" anchory="page"/>
                <w10:anchorlock/>
              </v:shape>
            </w:pict>
          </mc:Fallback>
        </mc:AlternateContent>
      </w:r>
    </w:p>
    <w:p w14:paraId="6C208D6F" w14:textId="77777777" w:rsidR="00B0719F" w:rsidRDefault="00B0719F"/>
    <w:p w14:paraId="37DEC80C" w14:textId="77777777" w:rsidR="00B0719F" w:rsidRDefault="00B0719F"/>
    <w:p w14:paraId="78AD3D69" w14:textId="77777777" w:rsidR="00B0719F" w:rsidRDefault="00B0719F"/>
    <w:p w14:paraId="2919E92B" w14:textId="77777777" w:rsidR="00B9051C" w:rsidRDefault="00B9051C" w:rsidP="00B9051C">
      <w:pPr>
        <w:pStyle w:val="Cyclusbodytext"/>
      </w:pPr>
    </w:p>
    <w:p w14:paraId="6212F28E" w14:textId="77777777" w:rsidR="001E0989" w:rsidRPr="00976F9C" w:rsidRDefault="001E0989" w:rsidP="00B9051C">
      <w:pPr>
        <w:pStyle w:val="Cyclusbodytext"/>
      </w:pPr>
    </w:p>
    <w:p w14:paraId="0BF02CEC" w14:textId="190A7ADE" w:rsidR="00B9051C" w:rsidRPr="00976F9C" w:rsidRDefault="00B9051C" w:rsidP="00B9051C">
      <w:pPr>
        <w:pStyle w:val="Cyclusbodytext"/>
      </w:pPr>
      <w:r w:rsidRPr="00976F9C">
        <w:t xml:space="preserve">Moordrecht, </w:t>
      </w:r>
      <w:r w:rsidRPr="00976F9C">
        <w:fldChar w:fldCharType="begin"/>
      </w:r>
      <w:r w:rsidRPr="00976F9C">
        <w:instrText xml:space="preserve"> TIME \@ "d MMMM yyyy" </w:instrText>
      </w:r>
      <w:r w:rsidRPr="00976F9C">
        <w:fldChar w:fldCharType="separate"/>
      </w:r>
      <w:r w:rsidR="006E558C">
        <w:rPr>
          <w:noProof/>
        </w:rPr>
        <w:t>22 september 2026</w:t>
      </w:r>
      <w:r w:rsidRPr="00976F9C">
        <w:fldChar w:fldCharType="end"/>
      </w:r>
    </w:p>
    <w:p w14:paraId="17F80C77" w14:textId="77777777" w:rsidR="00B9051C" w:rsidRPr="00976F9C" w:rsidRDefault="00B9051C" w:rsidP="00B9051C">
      <w:pPr>
        <w:pStyle w:val="Cyclusbodytext"/>
      </w:pPr>
    </w:p>
    <w:p w14:paraId="2202E396" w14:textId="77777777" w:rsidR="00D432C0" w:rsidRDefault="0088549A">
      <w:pPr>
        <w:spacing w:before="240" w:after="120"/>
      </w:pPr>
      <w:r>
        <w:rPr>
          <w:b/>
          <w:color w:val="0089C4"/>
          <w:sz w:val="28"/>
        </w:rPr>
        <w:t>Fase 1 - Schriftelijke marktconsultatie</w:t>
      </w:r>
    </w:p>
    <w:p w14:paraId="264C875B" w14:textId="18932B1C" w:rsidR="00BC75CF" w:rsidRPr="00BC75CF" w:rsidRDefault="0088549A" w:rsidP="00BC75CF">
      <w:pPr>
        <w:spacing w:after="160" w:line="259" w:lineRule="auto"/>
        <w:rPr>
          <w:b/>
        </w:rPr>
      </w:pPr>
      <w:r>
        <w:rPr>
          <w:b/>
        </w:rPr>
        <w:t xml:space="preserve">Vragenlijst </w:t>
      </w:r>
      <w:r w:rsidR="00BC75CF" w:rsidRPr="00BC75CF">
        <w:rPr>
          <w:b/>
        </w:rPr>
        <w:t>Externe inhuur van personeel en mogelijke bemiddelingsdiensten</w:t>
      </w:r>
    </w:p>
    <w:p w14:paraId="63E1A75D" w14:textId="10DE63FA" w:rsidR="00D432C0" w:rsidRDefault="00D432C0">
      <w:pPr>
        <w:spacing w:after="160" w:line="259" w:lineRule="auto"/>
      </w:pPr>
    </w:p>
    <w:p w14:paraId="47BFBF4C" w14:textId="3EAE32D4" w:rsidR="00BC75CF" w:rsidRDefault="0088549A">
      <w:pPr>
        <w:spacing w:after="160" w:line="259" w:lineRule="auto"/>
      </w:pPr>
      <w:r>
        <w:t xml:space="preserve">Cyclus N.V. gebruikt deze schriftelijke marktconsultatie om de voorgenomen uitvraag voor de inhuur van </w:t>
      </w:r>
      <w:r w:rsidR="00BC75CF">
        <w:t xml:space="preserve">extern personeel </w:t>
      </w:r>
      <w:r>
        <w:t xml:space="preserve">zorgvuldig, proportioneel en marktconform voor te bereiden. </w:t>
      </w:r>
      <w:r w:rsidR="00BC75CF" w:rsidRPr="00BC75CF">
        <w:t>Onder externe inhuur wordt verstaan de inzet van zelfstandigen zonder personeel (zzp'ers), gedetacheerde medewerkers via intermediairs of detacheringsbureaus en vergelijkbare vormen van tijdelijke externe capaciteit. Uitzendkrachten vallen buiten de scope van deze marktconsulta</w:t>
      </w:r>
      <w:r w:rsidR="00CC36A8">
        <w:t xml:space="preserve">tie. </w:t>
      </w:r>
    </w:p>
    <w:p w14:paraId="62DE8BA0" w14:textId="22DF060D" w:rsidR="00D432C0" w:rsidRDefault="0088549A">
      <w:pPr>
        <w:spacing w:after="160" w:line="259" w:lineRule="auto"/>
      </w:pPr>
      <w:r>
        <w:t>De consultatie heeft geen aanbestedingsrechtelijke selectiewerking en geeft deelnemers geen recht of voorkeurspositie in een eventuele latere aanbesteding.</w:t>
      </w:r>
    </w:p>
    <w:tbl>
      <w:tblPr>
        <w:tblW w:w="0" w:type="auto"/>
        <w:jc w:val="center"/>
        <w:tblLayout w:type="fixed"/>
        <w:tblLook w:val="04A0" w:firstRow="1" w:lastRow="0" w:firstColumn="1" w:lastColumn="0" w:noHBand="0" w:noVBand="1"/>
      </w:tblPr>
      <w:tblGrid>
        <w:gridCol w:w="4533"/>
        <w:gridCol w:w="4533"/>
      </w:tblGrid>
      <w:tr w:rsidR="00D432C0" w14:paraId="2406B0FA" w14:textId="77777777">
        <w:trPr>
          <w:cantSplit/>
          <w:jc w:val="center"/>
        </w:trPr>
        <w:tc>
          <w:tcPr>
            <w:tcW w:w="4533" w:type="dxa"/>
            <w:tcBorders>
              <w:top w:val="single" w:sz="4" w:space="0" w:color="C9D4D9"/>
              <w:left w:val="single" w:sz="4" w:space="0" w:color="C9D4D9"/>
              <w:bottom w:val="single" w:sz="4" w:space="0" w:color="C9D4D9"/>
              <w:right w:val="single" w:sz="4" w:space="0" w:color="C9D4D9"/>
            </w:tcBorders>
            <w:shd w:val="clear" w:color="auto" w:fill="EAF5FA"/>
            <w:tcMar>
              <w:top w:w="80" w:type="dxa"/>
              <w:left w:w="110" w:type="dxa"/>
              <w:bottom w:w="80" w:type="dxa"/>
              <w:right w:w="110" w:type="dxa"/>
            </w:tcMar>
            <w:vAlign w:val="center"/>
          </w:tcPr>
          <w:p w14:paraId="0E9F6819" w14:textId="77777777" w:rsidR="00D432C0" w:rsidRDefault="0088549A">
            <w:r>
              <w:rPr>
                <w:b/>
                <w:color w:val="2F3A3D"/>
                <w:sz w:val="19"/>
              </w:rPr>
              <w:t>Doel</w:t>
            </w:r>
          </w:p>
        </w:tc>
        <w:tc>
          <w:tcPr>
            <w:tcW w:w="4533" w:type="dxa"/>
            <w:tcBorders>
              <w:top w:val="single" w:sz="4" w:space="0" w:color="C9D4D9"/>
              <w:left w:val="single" w:sz="4" w:space="0" w:color="C9D4D9"/>
              <w:bottom w:val="single" w:sz="4" w:space="0" w:color="C9D4D9"/>
              <w:right w:val="single" w:sz="4" w:space="0" w:color="C9D4D9"/>
            </w:tcBorders>
            <w:tcMar>
              <w:top w:w="80" w:type="dxa"/>
              <w:left w:w="110" w:type="dxa"/>
              <w:bottom w:w="80" w:type="dxa"/>
              <w:right w:w="110" w:type="dxa"/>
            </w:tcMar>
            <w:vAlign w:val="center"/>
          </w:tcPr>
          <w:p w14:paraId="14693AEF" w14:textId="77777777" w:rsidR="00D432C0" w:rsidRDefault="0088549A">
            <w:r>
              <w:rPr>
                <w:sz w:val="19"/>
              </w:rPr>
              <w:t>Inzicht verkrijgen in marktmodellen, dienstverlening, tariefstructuren, compliance, implementatie en proportionaliteit van mogelijke eisen.</w:t>
            </w:r>
          </w:p>
        </w:tc>
      </w:tr>
      <w:tr w:rsidR="00D432C0" w14:paraId="4350DB4A" w14:textId="77777777">
        <w:trPr>
          <w:cantSplit/>
          <w:jc w:val="center"/>
        </w:trPr>
        <w:tc>
          <w:tcPr>
            <w:tcW w:w="4533" w:type="dxa"/>
            <w:tcBorders>
              <w:top w:val="single" w:sz="4" w:space="0" w:color="C9D4D9"/>
              <w:left w:val="single" w:sz="4" w:space="0" w:color="C9D4D9"/>
              <w:bottom w:val="single" w:sz="4" w:space="0" w:color="C9D4D9"/>
              <w:right w:val="single" w:sz="4" w:space="0" w:color="C9D4D9"/>
            </w:tcBorders>
            <w:shd w:val="clear" w:color="auto" w:fill="EAF5FA"/>
            <w:tcMar>
              <w:top w:w="80" w:type="dxa"/>
              <w:left w:w="110" w:type="dxa"/>
              <w:bottom w:w="80" w:type="dxa"/>
              <w:right w:w="110" w:type="dxa"/>
            </w:tcMar>
            <w:vAlign w:val="center"/>
          </w:tcPr>
          <w:p w14:paraId="2FC02B9B" w14:textId="77777777" w:rsidR="00D432C0" w:rsidRDefault="0088549A">
            <w:r>
              <w:rPr>
                <w:b/>
                <w:color w:val="2F3A3D"/>
                <w:sz w:val="19"/>
              </w:rPr>
              <w:t>Beantwoording</w:t>
            </w:r>
          </w:p>
        </w:tc>
        <w:tc>
          <w:tcPr>
            <w:tcW w:w="4533" w:type="dxa"/>
            <w:tcBorders>
              <w:top w:val="single" w:sz="4" w:space="0" w:color="C9D4D9"/>
              <w:left w:val="single" w:sz="4" w:space="0" w:color="C9D4D9"/>
              <w:bottom w:val="single" w:sz="4" w:space="0" w:color="C9D4D9"/>
              <w:right w:val="single" w:sz="4" w:space="0" w:color="C9D4D9"/>
            </w:tcBorders>
            <w:tcMar>
              <w:top w:w="80" w:type="dxa"/>
              <w:left w:w="110" w:type="dxa"/>
              <w:bottom w:w="80" w:type="dxa"/>
              <w:right w:w="110" w:type="dxa"/>
            </w:tcMar>
            <w:vAlign w:val="center"/>
          </w:tcPr>
          <w:p w14:paraId="7A55A967" w14:textId="77777777" w:rsidR="00D432C0" w:rsidRDefault="0088549A">
            <w:r>
              <w:rPr>
                <w:sz w:val="19"/>
              </w:rPr>
              <w:t>Graag concreet en feitelijk beantwoorden. Indien relevant kunt u voorbeelden, varianten of aandachtspunten toevoegen.</w:t>
            </w:r>
          </w:p>
        </w:tc>
      </w:tr>
      <w:tr w:rsidR="00D432C0" w14:paraId="25727CC1" w14:textId="77777777">
        <w:trPr>
          <w:cantSplit/>
          <w:jc w:val="center"/>
        </w:trPr>
        <w:tc>
          <w:tcPr>
            <w:tcW w:w="4533" w:type="dxa"/>
            <w:tcBorders>
              <w:top w:val="single" w:sz="4" w:space="0" w:color="C9D4D9"/>
              <w:left w:val="single" w:sz="4" w:space="0" w:color="C9D4D9"/>
              <w:bottom w:val="single" w:sz="4" w:space="0" w:color="C9D4D9"/>
              <w:right w:val="single" w:sz="4" w:space="0" w:color="C9D4D9"/>
            </w:tcBorders>
            <w:shd w:val="clear" w:color="auto" w:fill="EAF5FA"/>
            <w:tcMar>
              <w:top w:w="80" w:type="dxa"/>
              <w:left w:w="110" w:type="dxa"/>
              <w:bottom w:w="80" w:type="dxa"/>
              <w:right w:w="110" w:type="dxa"/>
            </w:tcMar>
            <w:vAlign w:val="center"/>
          </w:tcPr>
          <w:p w14:paraId="0FF97DED" w14:textId="77777777" w:rsidR="00D432C0" w:rsidRDefault="0088549A">
            <w:r>
              <w:rPr>
                <w:b/>
                <w:color w:val="2F3A3D"/>
                <w:sz w:val="19"/>
              </w:rPr>
              <w:t>Vertrouwelijkheid</w:t>
            </w:r>
          </w:p>
        </w:tc>
        <w:tc>
          <w:tcPr>
            <w:tcW w:w="4533" w:type="dxa"/>
            <w:tcBorders>
              <w:top w:val="single" w:sz="4" w:space="0" w:color="C9D4D9"/>
              <w:left w:val="single" w:sz="4" w:space="0" w:color="C9D4D9"/>
              <w:bottom w:val="single" w:sz="4" w:space="0" w:color="C9D4D9"/>
              <w:right w:val="single" w:sz="4" w:space="0" w:color="C9D4D9"/>
            </w:tcBorders>
            <w:tcMar>
              <w:top w:w="80" w:type="dxa"/>
              <w:left w:w="110" w:type="dxa"/>
              <w:bottom w:w="80" w:type="dxa"/>
              <w:right w:w="110" w:type="dxa"/>
            </w:tcMar>
            <w:vAlign w:val="center"/>
          </w:tcPr>
          <w:p w14:paraId="7160B0FB" w14:textId="77777777" w:rsidR="00D432C0" w:rsidRDefault="0088549A">
            <w:r>
              <w:rPr>
                <w:sz w:val="19"/>
              </w:rPr>
              <w:t>Geef duidelijk aan welke onderdelen volgens u bedrijfsvertrouwelijk zijn. Cyclus zal resultaten niet herleidbaar publiceren.</w:t>
            </w:r>
          </w:p>
        </w:tc>
      </w:tr>
      <w:tr w:rsidR="00D432C0" w14:paraId="4E913369" w14:textId="77777777">
        <w:trPr>
          <w:cantSplit/>
          <w:jc w:val="center"/>
        </w:trPr>
        <w:tc>
          <w:tcPr>
            <w:tcW w:w="4533" w:type="dxa"/>
            <w:tcBorders>
              <w:top w:val="single" w:sz="4" w:space="0" w:color="C9D4D9"/>
              <w:left w:val="single" w:sz="4" w:space="0" w:color="C9D4D9"/>
              <w:bottom w:val="single" w:sz="4" w:space="0" w:color="C9D4D9"/>
              <w:right w:val="single" w:sz="4" w:space="0" w:color="C9D4D9"/>
            </w:tcBorders>
            <w:shd w:val="clear" w:color="auto" w:fill="EAF5FA"/>
            <w:tcMar>
              <w:top w:w="80" w:type="dxa"/>
              <w:left w:w="110" w:type="dxa"/>
              <w:bottom w:w="80" w:type="dxa"/>
              <w:right w:w="110" w:type="dxa"/>
            </w:tcMar>
            <w:vAlign w:val="center"/>
          </w:tcPr>
          <w:p w14:paraId="3428BD6C" w14:textId="77777777" w:rsidR="00D432C0" w:rsidRDefault="0088549A">
            <w:r>
              <w:rPr>
                <w:b/>
                <w:color w:val="2F3A3D"/>
                <w:sz w:val="19"/>
              </w:rPr>
              <w:t>Retourtermijn</w:t>
            </w:r>
          </w:p>
        </w:tc>
        <w:tc>
          <w:tcPr>
            <w:tcW w:w="4533" w:type="dxa"/>
            <w:tcBorders>
              <w:top w:val="single" w:sz="4" w:space="0" w:color="C9D4D9"/>
              <w:left w:val="single" w:sz="4" w:space="0" w:color="C9D4D9"/>
              <w:bottom w:val="single" w:sz="4" w:space="0" w:color="C9D4D9"/>
              <w:right w:val="single" w:sz="4" w:space="0" w:color="C9D4D9"/>
            </w:tcBorders>
            <w:tcMar>
              <w:top w:w="80" w:type="dxa"/>
              <w:left w:w="110" w:type="dxa"/>
              <w:bottom w:w="80" w:type="dxa"/>
              <w:right w:w="110" w:type="dxa"/>
            </w:tcMar>
            <w:vAlign w:val="center"/>
          </w:tcPr>
          <w:p w14:paraId="19F7B2C0" w14:textId="29F4AA32" w:rsidR="00D432C0" w:rsidRPr="002A0F30" w:rsidRDefault="00A801BC">
            <w:pPr>
              <w:rPr>
                <w:b/>
                <w:bCs/>
              </w:rPr>
            </w:pPr>
            <w:r w:rsidRPr="00A801BC">
              <w:rPr>
                <w:b/>
                <w:bCs/>
                <w:sz w:val="19"/>
              </w:rPr>
              <w:t>03-11-2026 (einde werkdag, circa 17:00 uur)</w:t>
            </w:r>
          </w:p>
        </w:tc>
      </w:tr>
      <w:tr w:rsidR="00D432C0" w14:paraId="4BB9E788" w14:textId="77777777">
        <w:trPr>
          <w:cantSplit/>
          <w:jc w:val="center"/>
        </w:trPr>
        <w:tc>
          <w:tcPr>
            <w:tcW w:w="4533" w:type="dxa"/>
            <w:tcBorders>
              <w:top w:val="single" w:sz="4" w:space="0" w:color="C9D4D9"/>
              <w:left w:val="single" w:sz="4" w:space="0" w:color="C9D4D9"/>
              <w:bottom w:val="single" w:sz="4" w:space="0" w:color="C9D4D9"/>
              <w:right w:val="single" w:sz="4" w:space="0" w:color="C9D4D9"/>
            </w:tcBorders>
            <w:shd w:val="clear" w:color="auto" w:fill="EAF5FA"/>
            <w:tcMar>
              <w:top w:w="80" w:type="dxa"/>
              <w:left w:w="110" w:type="dxa"/>
              <w:bottom w:w="80" w:type="dxa"/>
              <w:right w:w="110" w:type="dxa"/>
            </w:tcMar>
            <w:vAlign w:val="center"/>
          </w:tcPr>
          <w:p w14:paraId="336E1DCF" w14:textId="77777777" w:rsidR="00D432C0" w:rsidRDefault="0088549A">
            <w:r>
              <w:rPr>
                <w:b/>
                <w:color w:val="2F3A3D"/>
                <w:sz w:val="19"/>
              </w:rPr>
              <w:t>Contact</w:t>
            </w:r>
          </w:p>
        </w:tc>
        <w:tc>
          <w:tcPr>
            <w:tcW w:w="4533" w:type="dxa"/>
            <w:tcBorders>
              <w:top w:val="single" w:sz="4" w:space="0" w:color="C9D4D9"/>
              <w:left w:val="single" w:sz="4" w:space="0" w:color="C9D4D9"/>
              <w:bottom w:val="single" w:sz="4" w:space="0" w:color="C9D4D9"/>
              <w:right w:val="single" w:sz="4" w:space="0" w:color="C9D4D9"/>
            </w:tcBorders>
            <w:tcMar>
              <w:top w:w="80" w:type="dxa"/>
              <w:left w:w="110" w:type="dxa"/>
              <w:bottom w:w="80" w:type="dxa"/>
              <w:right w:w="110" w:type="dxa"/>
            </w:tcMar>
            <w:vAlign w:val="center"/>
          </w:tcPr>
          <w:p w14:paraId="227A5FCC" w14:textId="77777777" w:rsidR="00D432C0" w:rsidRDefault="0088549A">
            <w:r>
              <w:rPr>
                <w:sz w:val="19"/>
              </w:rPr>
              <w:t>Stefan Doedijns, Senior Inkoper, Cyclus N.V.</w:t>
            </w:r>
          </w:p>
        </w:tc>
      </w:tr>
    </w:tbl>
    <w:p w14:paraId="35F41EC1" w14:textId="77777777" w:rsidR="00D432C0" w:rsidRDefault="00D432C0">
      <w:pPr>
        <w:spacing w:after="60"/>
      </w:pPr>
    </w:p>
    <w:p w14:paraId="714C9D7D" w14:textId="77777777" w:rsidR="00D432C0" w:rsidRDefault="0088549A">
      <w:pPr>
        <w:spacing w:after="60" w:line="259" w:lineRule="auto"/>
      </w:pPr>
      <w:r>
        <w:rPr>
          <w:b/>
        </w:rPr>
        <w:t>Leeswijzer</w:t>
      </w:r>
    </w:p>
    <w:p w14:paraId="2342BA46" w14:textId="77777777" w:rsidR="00D432C0" w:rsidRDefault="0088549A">
      <w:pPr>
        <w:spacing w:after="60"/>
        <w:ind w:left="312" w:hanging="142"/>
      </w:pPr>
      <w:r>
        <w:t>• Fase 1 bestaat uit deze schriftelijke vragenlijst. Cyclus kan naar aanleiding hiervan een beperkt aantal individuele verdiepingsgesprekken voeren.</w:t>
      </w:r>
    </w:p>
    <w:p w14:paraId="1CB3215C" w14:textId="0FD3DC05" w:rsidR="00A801BC" w:rsidRDefault="00A801BC">
      <w:pPr>
        <w:spacing w:after="60"/>
        <w:ind w:left="312" w:hanging="142"/>
      </w:pPr>
      <w:r>
        <w:t xml:space="preserve">• Fase </w:t>
      </w:r>
      <w:r>
        <w:t>2 (verdiepende interviews) worden met in overleg met alle respondenten ingepland in de periode van 9 tot en met 24 november ingepland</w:t>
      </w:r>
      <w:r>
        <w:t xml:space="preserve"> </w:t>
      </w:r>
    </w:p>
    <w:p w14:paraId="51F0DEA1" w14:textId="496AAE72" w:rsidR="00D432C0" w:rsidRDefault="0088549A">
      <w:pPr>
        <w:spacing w:after="60"/>
        <w:ind w:left="312" w:hanging="142"/>
      </w:pPr>
      <w:r>
        <w:t>• De consultatie is bedoeld om de uitvraag beter te laten aansluiten op de markt. Cyclus behoudt volledige vrijheid bij de latere aanbestedingsstrategie.</w:t>
      </w:r>
    </w:p>
    <w:p w14:paraId="2099A01B" w14:textId="1EEF77A2" w:rsidR="001F5E68" w:rsidRDefault="0088549A">
      <w:pPr>
        <w:spacing w:after="60"/>
        <w:ind w:left="312" w:hanging="142"/>
      </w:pPr>
      <w:r>
        <w:t>• Waar wordt gesproken over “dienstverlener”, kan dit zien op een MSP, broker, bureau, intermediair, managed service-partij of andere passende marktrol.</w:t>
      </w:r>
    </w:p>
    <w:p w14:paraId="63CD31F4" w14:textId="77777777" w:rsidR="001F5E68" w:rsidRDefault="001F5E68">
      <w:r>
        <w:br w:type="page"/>
      </w:r>
    </w:p>
    <w:p w14:paraId="511EA010" w14:textId="77777777" w:rsidR="00D432C0" w:rsidRDefault="00D432C0">
      <w:pPr>
        <w:spacing w:after="60"/>
        <w:ind w:left="312" w:hanging="142"/>
      </w:pPr>
    </w:p>
    <w:tbl>
      <w:tblPr>
        <w:tblW w:w="0" w:type="auto"/>
        <w:jc w:val="center"/>
        <w:tblLayout w:type="fixed"/>
        <w:tblLook w:val="04A0" w:firstRow="1" w:lastRow="0" w:firstColumn="1" w:lastColumn="0" w:noHBand="0" w:noVBand="1"/>
      </w:tblPr>
      <w:tblGrid>
        <w:gridCol w:w="9066"/>
      </w:tblGrid>
      <w:tr w:rsidR="00D432C0" w14:paraId="51AA3527" w14:textId="77777777">
        <w:trPr>
          <w:cantSplit/>
          <w:jc w:val="center"/>
        </w:trPr>
        <w:tc>
          <w:tcPr>
            <w:tcW w:w="9066" w:type="dxa"/>
            <w:tcBorders>
              <w:top w:val="single" w:sz="4" w:space="0" w:color="0089C4"/>
              <w:bottom w:val="single" w:sz="4" w:space="0" w:color="0089C4"/>
            </w:tcBorders>
            <w:shd w:val="clear" w:color="auto" w:fill="0089C4"/>
            <w:tcMar>
              <w:top w:w="100" w:type="dxa"/>
              <w:left w:w="160" w:type="dxa"/>
              <w:bottom w:w="100" w:type="dxa"/>
              <w:right w:w="160" w:type="dxa"/>
            </w:tcMar>
          </w:tcPr>
          <w:p w14:paraId="409FE893" w14:textId="77777777" w:rsidR="00D432C0" w:rsidRDefault="0088549A">
            <w:r>
              <w:rPr>
                <w:b/>
                <w:color w:val="FFFFFF"/>
                <w:sz w:val="22"/>
              </w:rPr>
              <w:t>A. Algemene gegevens van uw organisatie</w:t>
            </w:r>
          </w:p>
        </w:tc>
      </w:tr>
    </w:tbl>
    <w:p w14:paraId="09C60CA3" w14:textId="77777777" w:rsidR="00D432C0" w:rsidRDefault="00D432C0">
      <w:pPr>
        <w:spacing w:after="60"/>
      </w:pPr>
    </w:p>
    <w:p w14:paraId="0DDF792C" w14:textId="77777777" w:rsidR="00D432C0" w:rsidRDefault="0088549A">
      <w:pPr>
        <w:spacing w:before="80" w:after="60"/>
      </w:pPr>
      <w:r>
        <w:rPr>
          <w:b/>
          <w:color w:val="2F3A3D"/>
        </w:rPr>
        <w:t xml:space="preserve">A1. </w:t>
      </w:r>
      <w:r>
        <w:t>Naam organisatie, contactpersoon, functie, e-mailadres en telefoonnummer.</w:t>
      </w:r>
    </w:p>
    <w:p w14:paraId="51384A0D" w14:textId="77777777" w:rsidR="00D432C0" w:rsidRDefault="0088549A">
      <w:pPr>
        <w:spacing w:after="40"/>
      </w:pPr>
      <w:r>
        <w:rPr>
          <w:color w:val="969696"/>
          <w:sz w:val="16"/>
        </w:rPr>
        <w:t>................................................................................................................................................................</w:t>
      </w:r>
    </w:p>
    <w:p w14:paraId="777DAFFB" w14:textId="77777777" w:rsidR="00D432C0" w:rsidRDefault="0088549A">
      <w:pPr>
        <w:spacing w:after="40"/>
      </w:pPr>
      <w:r>
        <w:rPr>
          <w:color w:val="969696"/>
          <w:sz w:val="16"/>
        </w:rPr>
        <w:t>................................................................................................................................................................</w:t>
      </w:r>
    </w:p>
    <w:p w14:paraId="2BD53987" w14:textId="77777777" w:rsidR="00D432C0" w:rsidRDefault="0088549A">
      <w:pPr>
        <w:spacing w:after="40"/>
      </w:pPr>
      <w:r>
        <w:rPr>
          <w:color w:val="969696"/>
          <w:sz w:val="16"/>
        </w:rPr>
        <w:t>................................................................................................................................................................</w:t>
      </w:r>
    </w:p>
    <w:p w14:paraId="2E0CC7EF" w14:textId="3B3297F6" w:rsidR="00D432C0" w:rsidRDefault="0088549A">
      <w:pPr>
        <w:spacing w:before="80" w:after="60"/>
      </w:pPr>
      <w:r>
        <w:rPr>
          <w:b/>
          <w:color w:val="2F3A3D"/>
        </w:rPr>
        <w:t xml:space="preserve">A2. </w:t>
      </w:r>
      <w:r>
        <w:t xml:space="preserve">Welke rol vervult uw organisatie in de markt voor </w:t>
      </w:r>
      <w:r w:rsidR="0052620D">
        <w:t xml:space="preserve">externe </w:t>
      </w:r>
      <w:r w:rsidR="00473151">
        <w:t>inhuur</w:t>
      </w:r>
      <w:r>
        <w:t>? Bijvoorbeeld MSP, broker, specialistisch bureau, recruitmentpartij of combinatie daarvan.</w:t>
      </w:r>
    </w:p>
    <w:p w14:paraId="3B5EF823" w14:textId="77777777" w:rsidR="00D432C0" w:rsidRDefault="0088549A">
      <w:pPr>
        <w:spacing w:after="40"/>
      </w:pPr>
      <w:r>
        <w:rPr>
          <w:color w:val="969696"/>
          <w:sz w:val="16"/>
        </w:rPr>
        <w:t>................................................................................................................................................................</w:t>
      </w:r>
    </w:p>
    <w:p w14:paraId="45622829" w14:textId="77777777" w:rsidR="00D432C0" w:rsidRDefault="0088549A">
      <w:pPr>
        <w:spacing w:after="40"/>
      </w:pPr>
      <w:r>
        <w:rPr>
          <w:color w:val="969696"/>
          <w:sz w:val="16"/>
        </w:rPr>
        <w:t>................................................................................................................................................................</w:t>
      </w:r>
    </w:p>
    <w:p w14:paraId="61AB97BE" w14:textId="77777777" w:rsidR="00D432C0" w:rsidRDefault="0088549A">
      <w:pPr>
        <w:spacing w:after="40"/>
      </w:pPr>
      <w:r>
        <w:rPr>
          <w:color w:val="969696"/>
          <w:sz w:val="16"/>
        </w:rPr>
        <w:t>................................................................................................................................................................</w:t>
      </w:r>
    </w:p>
    <w:p w14:paraId="0EE92E9D" w14:textId="77777777" w:rsidR="00D432C0" w:rsidRDefault="0088549A">
      <w:pPr>
        <w:spacing w:after="40"/>
      </w:pPr>
      <w:r>
        <w:rPr>
          <w:color w:val="969696"/>
          <w:sz w:val="16"/>
        </w:rPr>
        <w:t>................................................................................................................................................................</w:t>
      </w:r>
    </w:p>
    <w:p w14:paraId="22AE07AA" w14:textId="77777777" w:rsidR="00D432C0" w:rsidRDefault="0088549A">
      <w:pPr>
        <w:spacing w:before="80" w:after="60"/>
      </w:pPr>
      <w:r>
        <w:rPr>
          <w:b/>
          <w:color w:val="2F3A3D"/>
        </w:rPr>
        <w:t xml:space="preserve">A3. </w:t>
      </w:r>
      <w:r>
        <w:t>Voor welke typen opdrachtgevers bent u hoofdzakelijk actief? Geef aan of u ervaring heeft met publieke organisaties, overheidsdeelnemingen, NUTS-bedrijven of afval-/grondstoffenorganisaties.</w:t>
      </w:r>
    </w:p>
    <w:p w14:paraId="0968DB4E" w14:textId="77777777" w:rsidR="00D432C0" w:rsidRDefault="0088549A">
      <w:pPr>
        <w:spacing w:after="40"/>
      </w:pPr>
      <w:r>
        <w:rPr>
          <w:color w:val="969696"/>
          <w:sz w:val="16"/>
        </w:rPr>
        <w:t>................................................................................................................................................................</w:t>
      </w:r>
    </w:p>
    <w:p w14:paraId="16B1EAF2" w14:textId="77777777" w:rsidR="00D432C0" w:rsidRDefault="0088549A">
      <w:pPr>
        <w:spacing w:after="40"/>
      </w:pPr>
      <w:r>
        <w:rPr>
          <w:color w:val="969696"/>
          <w:sz w:val="16"/>
        </w:rPr>
        <w:t>................................................................................................................................................................</w:t>
      </w:r>
    </w:p>
    <w:p w14:paraId="428F14D0" w14:textId="77777777" w:rsidR="00D432C0" w:rsidRDefault="0088549A">
      <w:pPr>
        <w:spacing w:after="40"/>
      </w:pPr>
      <w:r>
        <w:rPr>
          <w:color w:val="969696"/>
          <w:sz w:val="16"/>
        </w:rPr>
        <w:t>................................................................................................................................................................</w:t>
      </w:r>
    </w:p>
    <w:p w14:paraId="061E53AC" w14:textId="77777777" w:rsidR="00D432C0" w:rsidRDefault="0088549A">
      <w:pPr>
        <w:spacing w:after="40"/>
      </w:pPr>
      <w:r>
        <w:rPr>
          <w:color w:val="969696"/>
          <w:sz w:val="16"/>
        </w:rPr>
        <w:t>................................................................................................................................................................</w:t>
      </w:r>
    </w:p>
    <w:tbl>
      <w:tblPr>
        <w:tblW w:w="0" w:type="auto"/>
        <w:jc w:val="center"/>
        <w:tblLayout w:type="fixed"/>
        <w:tblLook w:val="04A0" w:firstRow="1" w:lastRow="0" w:firstColumn="1" w:lastColumn="0" w:noHBand="0" w:noVBand="1"/>
      </w:tblPr>
      <w:tblGrid>
        <w:gridCol w:w="9066"/>
      </w:tblGrid>
      <w:tr w:rsidR="00D432C0" w14:paraId="4A54E4C4" w14:textId="77777777">
        <w:trPr>
          <w:cantSplit/>
          <w:jc w:val="center"/>
        </w:trPr>
        <w:tc>
          <w:tcPr>
            <w:tcW w:w="9066" w:type="dxa"/>
            <w:tcBorders>
              <w:top w:val="single" w:sz="4" w:space="0" w:color="0089C4"/>
              <w:bottom w:val="single" w:sz="4" w:space="0" w:color="0089C4"/>
            </w:tcBorders>
            <w:shd w:val="clear" w:color="auto" w:fill="0089C4"/>
            <w:tcMar>
              <w:top w:w="100" w:type="dxa"/>
              <w:left w:w="160" w:type="dxa"/>
              <w:bottom w:w="100" w:type="dxa"/>
              <w:right w:w="160" w:type="dxa"/>
            </w:tcMar>
          </w:tcPr>
          <w:p w14:paraId="547C945F" w14:textId="77777777" w:rsidR="00D432C0" w:rsidRDefault="0088549A">
            <w:r>
              <w:rPr>
                <w:b/>
                <w:color w:val="FFFFFF"/>
                <w:sz w:val="22"/>
              </w:rPr>
              <w:t>B. Marktmodellen en scope van de dienstverlening</w:t>
            </w:r>
          </w:p>
        </w:tc>
      </w:tr>
    </w:tbl>
    <w:p w14:paraId="35D90E64" w14:textId="77777777" w:rsidR="00D432C0" w:rsidRDefault="00D432C0">
      <w:pPr>
        <w:spacing w:after="60"/>
      </w:pPr>
    </w:p>
    <w:p w14:paraId="6309EE57" w14:textId="77777777" w:rsidR="00D432C0" w:rsidRDefault="0088549A">
      <w:pPr>
        <w:spacing w:before="80" w:after="60"/>
      </w:pPr>
      <w:r>
        <w:rPr>
          <w:b/>
          <w:color w:val="2F3A3D"/>
        </w:rPr>
        <w:t xml:space="preserve">B1. </w:t>
      </w:r>
      <w:r>
        <w:t>Welke dienstverleningsmodellen acht u passend voor een organisatie als Cyclus: MSP, broker, preferred supplier model, directe contractering, percelen per specialisme of een hybride model? Licht de voor- en nadelen toe.</w:t>
      </w:r>
    </w:p>
    <w:p w14:paraId="0F095B8C" w14:textId="77777777" w:rsidR="00D432C0" w:rsidRDefault="0088549A">
      <w:pPr>
        <w:spacing w:after="40"/>
      </w:pPr>
      <w:r>
        <w:rPr>
          <w:color w:val="969696"/>
          <w:sz w:val="16"/>
        </w:rPr>
        <w:t>................................................................................................................................................................</w:t>
      </w:r>
    </w:p>
    <w:p w14:paraId="7509B876" w14:textId="77777777" w:rsidR="00D432C0" w:rsidRDefault="0088549A">
      <w:pPr>
        <w:spacing w:after="40"/>
      </w:pPr>
      <w:r>
        <w:rPr>
          <w:color w:val="969696"/>
          <w:sz w:val="16"/>
        </w:rPr>
        <w:t>................................................................................................................................................................</w:t>
      </w:r>
    </w:p>
    <w:p w14:paraId="10F68653" w14:textId="77777777" w:rsidR="00D432C0" w:rsidRDefault="0088549A">
      <w:pPr>
        <w:spacing w:after="40"/>
      </w:pPr>
      <w:r>
        <w:rPr>
          <w:color w:val="969696"/>
          <w:sz w:val="16"/>
        </w:rPr>
        <w:t>................................................................................................................................................................</w:t>
      </w:r>
    </w:p>
    <w:p w14:paraId="5C8BD094" w14:textId="77777777" w:rsidR="00D432C0" w:rsidRDefault="0088549A">
      <w:pPr>
        <w:spacing w:after="40"/>
      </w:pPr>
      <w:r>
        <w:rPr>
          <w:color w:val="969696"/>
          <w:sz w:val="16"/>
        </w:rPr>
        <w:t>................................................................................................................................................................</w:t>
      </w:r>
    </w:p>
    <w:p w14:paraId="7ACDA0F8" w14:textId="77777777" w:rsidR="00D432C0" w:rsidRDefault="0088549A">
      <w:pPr>
        <w:spacing w:after="40"/>
      </w:pPr>
      <w:r>
        <w:rPr>
          <w:color w:val="969696"/>
          <w:sz w:val="16"/>
        </w:rPr>
        <w:t>................................................................................................................................................................</w:t>
      </w:r>
    </w:p>
    <w:p w14:paraId="3DA536D1" w14:textId="77777777" w:rsidR="00D432C0" w:rsidRDefault="0088549A">
      <w:pPr>
        <w:spacing w:after="40"/>
      </w:pPr>
      <w:r>
        <w:rPr>
          <w:color w:val="969696"/>
          <w:sz w:val="16"/>
        </w:rPr>
        <w:t>................................................................................................................................................................</w:t>
      </w:r>
    </w:p>
    <w:p w14:paraId="0634B8FC" w14:textId="1EFC9189" w:rsidR="00D432C0" w:rsidRDefault="0088549A">
      <w:pPr>
        <w:spacing w:before="80" w:after="60"/>
      </w:pPr>
      <w:r>
        <w:rPr>
          <w:b/>
          <w:color w:val="2F3A3D"/>
        </w:rPr>
        <w:t xml:space="preserve">B2. </w:t>
      </w:r>
      <w:r>
        <w:t xml:space="preserve">Welke scope adviseert u voor een uitvraag voor </w:t>
      </w:r>
      <w:r w:rsidR="00687F6D">
        <w:t>externe inhuur</w:t>
      </w:r>
      <w:r>
        <w:t>? Denk aan aanvraagproces, matching, contractering, tariefvalidatie, urenregistratie, compliance, dossiervorming en rapportage.</w:t>
      </w:r>
    </w:p>
    <w:p w14:paraId="2FA952D8" w14:textId="77777777" w:rsidR="00D432C0" w:rsidRDefault="0088549A">
      <w:pPr>
        <w:spacing w:after="40"/>
      </w:pPr>
      <w:r>
        <w:rPr>
          <w:color w:val="969696"/>
          <w:sz w:val="16"/>
        </w:rPr>
        <w:t>................................................................................................................................................................</w:t>
      </w:r>
    </w:p>
    <w:p w14:paraId="0DDC0442" w14:textId="77777777" w:rsidR="00D432C0" w:rsidRDefault="0088549A">
      <w:pPr>
        <w:spacing w:after="40"/>
      </w:pPr>
      <w:r>
        <w:rPr>
          <w:color w:val="969696"/>
          <w:sz w:val="16"/>
        </w:rPr>
        <w:t>................................................................................................................................................................</w:t>
      </w:r>
    </w:p>
    <w:p w14:paraId="4C9C1F02" w14:textId="77777777" w:rsidR="00D432C0" w:rsidRDefault="0088549A">
      <w:pPr>
        <w:spacing w:after="40"/>
      </w:pPr>
      <w:r>
        <w:rPr>
          <w:color w:val="969696"/>
          <w:sz w:val="16"/>
        </w:rPr>
        <w:t>................................................................................................................................................................</w:t>
      </w:r>
    </w:p>
    <w:p w14:paraId="1C5E7110" w14:textId="77777777" w:rsidR="00D432C0" w:rsidRDefault="0088549A">
      <w:pPr>
        <w:spacing w:after="40"/>
      </w:pPr>
      <w:r>
        <w:rPr>
          <w:color w:val="969696"/>
          <w:sz w:val="16"/>
        </w:rPr>
        <w:t>................................................................................................................................................................</w:t>
      </w:r>
    </w:p>
    <w:p w14:paraId="6E24246A" w14:textId="77777777" w:rsidR="00D432C0" w:rsidRDefault="0088549A">
      <w:pPr>
        <w:spacing w:after="40"/>
      </w:pPr>
      <w:r>
        <w:rPr>
          <w:color w:val="969696"/>
          <w:sz w:val="16"/>
        </w:rPr>
        <w:t>................................................................................................................................................................</w:t>
      </w:r>
    </w:p>
    <w:p w14:paraId="7B95D9C9" w14:textId="77777777" w:rsidR="00D432C0" w:rsidRDefault="0088549A">
      <w:pPr>
        <w:spacing w:before="80" w:after="60"/>
      </w:pPr>
      <w:r>
        <w:rPr>
          <w:b/>
          <w:color w:val="2F3A3D"/>
        </w:rPr>
        <w:t xml:space="preserve">B3. </w:t>
      </w:r>
      <w:r>
        <w:t>Waar ligt volgens u de grens tussen ZZP-inhuur, detachering, uitzenden, payrolling en werving &amp; selectie? Welke onderdelen moeten volgens u wel of juist niet worden samengevoegd?</w:t>
      </w:r>
    </w:p>
    <w:p w14:paraId="3ED0E7C9" w14:textId="77777777" w:rsidR="00D432C0" w:rsidRDefault="0088549A">
      <w:pPr>
        <w:spacing w:after="40"/>
      </w:pPr>
      <w:r>
        <w:rPr>
          <w:color w:val="969696"/>
          <w:sz w:val="16"/>
        </w:rPr>
        <w:t>................................................................................................................................................................</w:t>
      </w:r>
    </w:p>
    <w:p w14:paraId="6F58D5EB" w14:textId="77777777" w:rsidR="00D432C0" w:rsidRDefault="0088549A">
      <w:pPr>
        <w:spacing w:after="40"/>
      </w:pPr>
      <w:r>
        <w:rPr>
          <w:color w:val="969696"/>
          <w:sz w:val="16"/>
        </w:rPr>
        <w:t>................................................................................................................................................................</w:t>
      </w:r>
    </w:p>
    <w:p w14:paraId="3E1398A6" w14:textId="77777777" w:rsidR="00D432C0" w:rsidRDefault="0088549A">
      <w:pPr>
        <w:spacing w:after="40"/>
      </w:pPr>
      <w:r>
        <w:rPr>
          <w:color w:val="969696"/>
          <w:sz w:val="16"/>
        </w:rPr>
        <w:t>................................................................................................................................................................</w:t>
      </w:r>
    </w:p>
    <w:p w14:paraId="10D3F0F3" w14:textId="77777777" w:rsidR="00D432C0" w:rsidRDefault="0088549A">
      <w:pPr>
        <w:spacing w:after="40"/>
      </w:pPr>
      <w:r>
        <w:rPr>
          <w:color w:val="969696"/>
          <w:sz w:val="16"/>
        </w:rPr>
        <w:t>................................................................................................................................................................</w:t>
      </w:r>
    </w:p>
    <w:p w14:paraId="2DCF492F" w14:textId="77777777" w:rsidR="00D432C0" w:rsidRDefault="0088549A">
      <w:pPr>
        <w:spacing w:after="40"/>
      </w:pPr>
      <w:r>
        <w:rPr>
          <w:color w:val="969696"/>
          <w:sz w:val="16"/>
        </w:rPr>
        <w:t>................................................................................................................................................................</w:t>
      </w:r>
    </w:p>
    <w:p w14:paraId="04375EAE" w14:textId="77777777" w:rsidR="00D432C0" w:rsidRDefault="0088549A">
      <w:pPr>
        <w:spacing w:before="80" w:after="60"/>
      </w:pPr>
      <w:r>
        <w:rPr>
          <w:b/>
          <w:color w:val="2F3A3D"/>
        </w:rPr>
        <w:t xml:space="preserve">B4. </w:t>
      </w:r>
      <w:r>
        <w:t>Ziet u reden om specialistische inhuurcategorieën afzonderlijk te benaderen, bijvoorbeeld ICT, P&amp;O, finance, techniek, bedrijfsvoering of projectmanagement?</w:t>
      </w:r>
    </w:p>
    <w:p w14:paraId="5B37DB14" w14:textId="77777777" w:rsidR="00D432C0" w:rsidRDefault="0088549A">
      <w:pPr>
        <w:spacing w:after="40"/>
      </w:pPr>
      <w:r>
        <w:rPr>
          <w:color w:val="969696"/>
          <w:sz w:val="16"/>
        </w:rPr>
        <w:t>................................................................................................................................................................</w:t>
      </w:r>
    </w:p>
    <w:p w14:paraId="08DC6C01" w14:textId="77777777" w:rsidR="00D432C0" w:rsidRDefault="0088549A">
      <w:pPr>
        <w:spacing w:after="40"/>
      </w:pPr>
      <w:r>
        <w:rPr>
          <w:color w:val="969696"/>
          <w:sz w:val="16"/>
        </w:rPr>
        <w:t>................................................................................................................................................................</w:t>
      </w:r>
    </w:p>
    <w:p w14:paraId="0B281EC2" w14:textId="77777777" w:rsidR="00D432C0" w:rsidRDefault="0088549A">
      <w:pPr>
        <w:spacing w:after="40"/>
      </w:pPr>
      <w:r>
        <w:rPr>
          <w:color w:val="969696"/>
          <w:sz w:val="16"/>
        </w:rPr>
        <w:t>................................................................................................................................................................</w:t>
      </w:r>
    </w:p>
    <w:p w14:paraId="1D30BB64" w14:textId="79A25FFE" w:rsidR="001F5E68" w:rsidRDefault="0088549A">
      <w:pPr>
        <w:spacing w:after="40"/>
        <w:rPr>
          <w:color w:val="969696"/>
          <w:sz w:val="16"/>
        </w:rPr>
      </w:pPr>
      <w:r>
        <w:rPr>
          <w:color w:val="969696"/>
          <w:sz w:val="16"/>
        </w:rPr>
        <w:t>................................................................................................................................................................</w:t>
      </w:r>
    </w:p>
    <w:p w14:paraId="65499C3E" w14:textId="77777777" w:rsidR="001F5E68" w:rsidRDefault="001F5E68">
      <w:pPr>
        <w:rPr>
          <w:color w:val="969696"/>
          <w:sz w:val="16"/>
        </w:rPr>
      </w:pPr>
      <w:r>
        <w:rPr>
          <w:color w:val="969696"/>
          <w:sz w:val="16"/>
        </w:rPr>
        <w:br w:type="page"/>
      </w:r>
    </w:p>
    <w:p w14:paraId="06189F42" w14:textId="77777777" w:rsidR="00D432C0" w:rsidRDefault="00D432C0">
      <w:pPr>
        <w:spacing w:after="40"/>
      </w:pPr>
    </w:p>
    <w:tbl>
      <w:tblPr>
        <w:tblW w:w="0" w:type="auto"/>
        <w:jc w:val="center"/>
        <w:tblLayout w:type="fixed"/>
        <w:tblLook w:val="04A0" w:firstRow="1" w:lastRow="0" w:firstColumn="1" w:lastColumn="0" w:noHBand="0" w:noVBand="1"/>
      </w:tblPr>
      <w:tblGrid>
        <w:gridCol w:w="9066"/>
      </w:tblGrid>
      <w:tr w:rsidR="00D432C0" w14:paraId="7BB3E8ED" w14:textId="77777777">
        <w:trPr>
          <w:cantSplit/>
          <w:jc w:val="center"/>
        </w:trPr>
        <w:tc>
          <w:tcPr>
            <w:tcW w:w="9066" w:type="dxa"/>
            <w:tcBorders>
              <w:top w:val="single" w:sz="4" w:space="0" w:color="0089C4"/>
              <w:bottom w:val="single" w:sz="4" w:space="0" w:color="0089C4"/>
            </w:tcBorders>
            <w:shd w:val="clear" w:color="auto" w:fill="0089C4"/>
            <w:tcMar>
              <w:top w:w="100" w:type="dxa"/>
              <w:left w:w="160" w:type="dxa"/>
              <w:bottom w:w="100" w:type="dxa"/>
              <w:right w:w="160" w:type="dxa"/>
            </w:tcMar>
          </w:tcPr>
          <w:p w14:paraId="7191A6AB" w14:textId="77777777" w:rsidR="00D432C0" w:rsidRDefault="0088549A">
            <w:r>
              <w:rPr>
                <w:b/>
                <w:color w:val="FFFFFF"/>
                <w:sz w:val="22"/>
              </w:rPr>
              <w:t>C. Proces, kwaliteit en samenwerking</w:t>
            </w:r>
          </w:p>
        </w:tc>
      </w:tr>
    </w:tbl>
    <w:p w14:paraId="3FFBC136" w14:textId="77777777" w:rsidR="00D432C0" w:rsidRDefault="00D432C0">
      <w:pPr>
        <w:spacing w:after="60"/>
      </w:pPr>
    </w:p>
    <w:p w14:paraId="38300ADC" w14:textId="5A67EE17" w:rsidR="00D432C0" w:rsidRDefault="0088549A">
      <w:pPr>
        <w:spacing w:before="80" w:after="60"/>
      </w:pPr>
      <w:r>
        <w:rPr>
          <w:b/>
          <w:color w:val="2F3A3D"/>
        </w:rPr>
        <w:t xml:space="preserve">C1. </w:t>
      </w:r>
      <w:r>
        <w:t xml:space="preserve">Beschrijf hoe een regulier aanvraag-, selectie- en plaatsingsproces voor </w:t>
      </w:r>
      <w:r w:rsidR="008E373F">
        <w:t xml:space="preserve">externe inhuur </w:t>
      </w:r>
      <w:r>
        <w:t>er bij u uitziet. Benoem doorlooptijden, rollen en beslismomenten.</w:t>
      </w:r>
    </w:p>
    <w:p w14:paraId="261D7663" w14:textId="77777777" w:rsidR="00D432C0" w:rsidRDefault="0088549A">
      <w:pPr>
        <w:spacing w:after="40"/>
      </w:pPr>
      <w:r>
        <w:rPr>
          <w:color w:val="969696"/>
          <w:sz w:val="16"/>
        </w:rPr>
        <w:t>................................................................................................................................................................</w:t>
      </w:r>
    </w:p>
    <w:p w14:paraId="53536CFC" w14:textId="77777777" w:rsidR="00D432C0" w:rsidRDefault="0088549A">
      <w:pPr>
        <w:spacing w:after="40"/>
      </w:pPr>
      <w:r>
        <w:rPr>
          <w:color w:val="969696"/>
          <w:sz w:val="16"/>
        </w:rPr>
        <w:t>................................................................................................................................................................</w:t>
      </w:r>
    </w:p>
    <w:p w14:paraId="4288E227" w14:textId="77777777" w:rsidR="00D432C0" w:rsidRDefault="0088549A">
      <w:pPr>
        <w:spacing w:after="40"/>
      </w:pPr>
      <w:r>
        <w:rPr>
          <w:color w:val="969696"/>
          <w:sz w:val="16"/>
        </w:rPr>
        <w:t>................................................................................................................................................................</w:t>
      </w:r>
    </w:p>
    <w:p w14:paraId="1858CD82" w14:textId="77777777" w:rsidR="00D432C0" w:rsidRDefault="0088549A">
      <w:pPr>
        <w:spacing w:after="40"/>
      </w:pPr>
      <w:r>
        <w:rPr>
          <w:color w:val="969696"/>
          <w:sz w:val="16"/>
        </w:rPr>
        <w:t>................................................................................................................................................................</w:t>
      </w:r>
    </w:p>
    <w:p w14:paraId="21D0B7D0" w14:textId="77777777" w:rsidR="00D432C0" w:rsidRDefault="0088549A">
      <w:pPr>
        <w:spacing w:after="40"/>
      </w:pPr>
      <w:r>
        <w:rPr>
          <w:color w:val="969696"/>
          <w:sz w:val="16"/>
        </w:rPr>
        <w:t>................................................................................................................................................................</w:t>
      </w:r>
    </w:p>
    <w:p w14:paraId="5F287A41" w14:textId="77777777" w:rsidR="00D432C0" w:rsidRDefault="0088549A">
      <w:pPr>
        <w:spacing w:before="80" w:after="60"/>
      </w:pPr>
      <w:r>
        <w:rPr>
          <w:b/>
          <w:color w:val="2F3A3D"/>
        </w:rPr>
        <w:t xml:space="preserve">C2. </w:t>
      </w:r>
      <w:r>
        <w:t>Hoe borgt u kwaliteit van kandidaten, passende kennis en ervaring, beschikbaarheid en continuïteit gedurende de opdracht?</w:t>
      </w:r>
    </w:p>
    <w:p w14:paraId="2EE70BB2" w14:textId="77777777" w:rsidR="00D432C0" w:rsidRDefault="0088549A">
      <w:pPr>
        <w:spacing w:after="40"/>
      </w:pPr>
      <w:r>
        <w:rPr>
          <w:color w:val="969696"/>
          <w:sz w:val="16"/>
        </w:rPr>
        <w:t>................................................................................................................................................................</w:t>
      </w:r>
    </w:p>
    <w:p w14:paraId="70B87DB5" w14:textId="77777777" w:rsidR="00D432C0" w:rsidRDefault="0088549A">
      <w:pPr>
        <w:spacing w:after="40"/>
      </w:pPr>
      <w:r>
        <w:rPr>
          <w:color w:val="969696"/>
          <w:sz w:val="16"/>
        </w:rPr>
        <w:t>................................................................................................................................................................</w:t>
      </w:r>
    </w:p>
    <w:p w14:paraId="70BB84FB" w14:textId="77777777" w:rsidR="00D432C0" w:rsidRDefault="0088549A">
      <w:pPr>
        <w:spacing w:after="40"/>
      </w:pPr>
      <w:r>
        <w:rPr>
          <w:color w:val="969696"/>
          <w:sz w:val="16"/>
        </w:rPr>
        <w:t>................................................................................................................................................................</w:t>
      </w:r>
    </w:p>
    <w:p w14:paraId="64E997AE" w14:textId="77777777" w:rsidR="00D432C0" w:rsidRDefault="0088549A">
      <w:pPr>
        <w:spacing w:after="40"/>
      </w:pPr>
      <w:r>
        <w:rPr>
          <w:color w:val="969696"/>
          <w:sz w:val="16"/>
        </w:rPr>
        <w:t>................................................................................................................................................................</w:t>
      </w:r>
    </w:p>
    <w:p w14:paraId="706CC9D8" w14:textId="77777777" w:rsidR="00D432C0" w:rsidRDefault="0088549A">
      <w:pPr>
        <w:spacing w:before="80" w:after="60"/>
      </w:pPr>
      <w:r>
        <w:rPr>
          <w:b/>
          <w:color w:val="2F3A3D"/>
        </w:rPr>
        <w:t xml:space="preserve">C3. </w:t>
      </w:r>
      <w:r>
        <w:t>Welke informatie heeft u van Cyclus nodig om aanvragen snel en goed in de markt te zetten?</w:t>
      </w:r>
    </w:p>
    <w:p w14:paraId="1888694B" w14:textId="77777777" w:rsidR="00D432C0" w:rsidRDefault="0088549A">
      <w:pPr>
        <w:spacing w:after="40"/>
      </w:pPr>
      <w:r>
        <w:rPr>
          <w:color w:val="969696"/>
          <w:sz w:val="16"/>
        </w:rPr>
        <w:t>................................................................................................................................................................</w:t>
      </w:r>
    </w:p>
    <w:p w14:paraId="443C259B" w14:textId="77777777" w:rsidR="00D432C0" w:rsidRDefault="0088549A">
      <w:pPr>
        <w:spacing w:after="40"/>
      </w:pPr>
      <w:r>
        <w:rPr>
          <w:color w:val="969696"/>
          <w:sz w:val="16"/>
        </w:rPr>
        <w:t>................................................................................................................................................................</w:t>
      </w:r>
    </w:p>
    <w:p w14:paraId="527B9076" w14:textId="77777777" w:rsidR="00D432C0" w:rsidRDefault="0088549A">
      <w:pPr>
        <w:spacing w:after="40"/>
      </w:pPr>
      <w:r>
        <w:rPr>
          <w:color w:val="969696"/>
          <w:sz w:val="16"/>
        </w:rPr>
        <w:t>................................................................................................................................................................</w:t>
      </w:r>
    </w:p>
    <w:p w14:paraId="6961E0F2" w14:textId="77777777" w:rsidR="00D432C0" w:rsidRDefault="0088549A">
      <w:pPr>
        <w:spacing w:after="40"/>
      </w:pPr>
      <w:r>
        <w:rPr>
          <w:color w:val="969696"/>
          <w:sz w:val="16"/>
        </w:rPr>
        <w:t>................................................................................................................................................................</w:t>
      </w:r>
    </w:p>
    <w:p w14:paraId="6AFF9B33" w14:textId="77777777" w:rsidR="00D432C0" w:rsidRDefault="0088549A">
      <w:pPr>
        <w:spacing w:before="80" w:after="60"/>
      </w:pPr>
      <w:r>
        <w:rPr>
          <w:b/>
          <w:color w:val="2F3A3D"/>
        </w:rPr>
        <w:t xml:space="preserve">C4. </w:t>
      </w:r>
      <w:r>
        <w:t>Welke KPI’s of service levels zijn volgens u realistisch en zinvol voor dit type dienstverlening?</w:t>
      </w:r>
    </w:p>
    <w:p w14:paraId="6AF1D3F5" w14:textId="77777777" w:rsidR="00D432C0" w:rsidRDefault="0088549A">
      <w:pPr>
        <w:spacing w:after="40"/>
      </w:pPr>
      <w:r>
        <w:rPr>
          <w:color w:val="969696"/>
          <w:sz w:val="16"/>
        </w:rPr>
        <w:t>................................................................................................................................................................</w:t>
      </w:r>
    </w:p>
    <w:p w14:paraId="5A5D5583" w14:textId="77777777" w:rsidR="00D432C0" w:rsidRDefault="0088549A">
      <w:pPr>
        <w:spacing w:after="40"/>
      </w:pPr>
      <w:r>
        <w:rPr>
          <w:color w:val="969696"/>
          <w:sz w:val="16"/>
        </w:rPr>
        <w:t>................................................................................................................................................................</w:t>
      </w:r>
    </w:p>
    <w:p w14:paraId="49A67801" w14:textId="77777777" w:rsidR="00D432C0" w:rsidRDefault="0088549A">
      <w:pPr>
        <w:spacing w:after="40"/>
      </w:pPr>
      <w:r>
        <w:rPr>
          <w:color w:val="969696"/>
          <w:sz w:val="16"/>
        </w:rPr>
        <w:t>................................................................................................................................................................</w:t>
      </w:r>
    </w:p>
    <w:p w14:paraId="12568A0B" w14:textId="77777777" w:rsidR="00D432C0" w:rsidRDefault="0088549A">
      <w:pPr>
        <w:spacing w:after="40"/>
      </w:pPr>
      <w:r>
        <w:rPr>
          <w:color w:val="969696"/>
          <w:sz w:val="16"/>
        </w:rPr>
        <w:t>................................................................................................................................................................</w:t>
      </w:r>
    </w:p>
    <w:tbl>
      <w:tblPr>
        <w:tblW w:w="0" w:type="auto"/>
        <w:jc w:val="center"/>
        <w:tblLayout w:type="fixed"/>
        <w:tblLook w:val="04A0" w:firstRow="1" w:lastRow="0" w:firstColumn="1" w:lastColumn="0" w:noHBand="0" w:noVBand="1"/>
      </w:tblPr>
      <w:tblGrid>
        <w:gridCol w:w="9066"/>
      </w:tblGrid>
      <w:tr w:rsidR="00D432C0" w14:paraId="5300445E" w14:textId="77777777">
        <w:trPr>
          <w:cantSplit/>
          <w:jc w:val="center"/>
        </w:trPr>
        <w:tc>
          <w:tcPr>
            <w:tcW w:w="9066" w:type="dxa"/>
            <w:tcBorders>
              <w:top w:val="single" w:sz="4" w:space="0" w:color="0089C4"/>
              <w:bottom w:val="single" w:sz="4" w:space="0" w:color="0089C4"/>
            </w:tcBorders>
            <w:shd w:val="clear" w:color="auto" w:fill="0089C4"/>
            <w:tcMar>
              <w:top w:w="100" w:type="dxa"/>
              <w:left w:w="160" w:type="dxa"/>
              <w:bottom w:w="100" w:type="dxa"/>
              <w:right w:w="160" w:type="dxa"/>
            </w:tcMar>
          </w:tcPr>
          <w:p w14:paraId="1CFA8D02" w14:textId="77777777" w:rsidR="00D432C0" w:rsidRDefault="0088549A">
            <w:r>
              <w:rPr>
                <w:b/>
                <w:color w:val="FFFFFF"/>
                <w:sz w:val="22"/>
              </w:rPr>
              <w:t>D. Wet- en regelgeving, compliance en risicobeheersing</w:t>
            </w:r>
          </w:p>
        </w:tc>
      </w:tr>
    </w:tbl>
    <w:p w14:paraId="4C4B9E4B" w14:textId="77777777" w:rsidR="00D432C0" w:rsidRDefault="00D432C0">
      <w:pPr>
        <w:spacing w:after="60"/>
      </w:pPr>
    </w:p>
    <w:p w14:paraId="0C047C6A" w14:textId="77777777" w:rsidR="00D432C0" w:rsidRDefault="0088549A">
      <w:pPr>
        <w:spacing w:before="80" w:after="60"/>
      </w:pPr>
      <w:r>
        <w:rPr>
          <w:b/>
          <w:color w:val="2F3A3D"/>
        </w:rPr>
        <w:t xml:space="preserve">D1. </w:t>
      </w:r>
      <w:r>
        <w:t>Hoe ondersteunt uw organisatie opdrachtgevers bij het beheersen van risico’s rondom schijnzelfstandigheid, DBA/Wet VBAR-ontwikkelingen, arbeidsrechtelijke kwalificatie en fiscale risico’s?</w:t>
      </w:r>
    </w:p>
    <w:p w14:paraId="2325A7D4" w14:textId="77777777" w:rsidR="00D432C0" w:rsidRDefault="0088549A">
      <w:pPr>
        <w:spacing w:after="40"/>
      </w:pPr>
      <w:r>
        <w:rPr>
          <w:color w:val="969696"/>
          <w:sz w:val="16"/>
        </w:rPr>
        <w:t>................................................................................................................................................................</w:t>
      </w:r>
    </w:p>
    <w:p w14:paraId="76A44821" w14:textId="77777777" w:rsidR="00D432C0" w:rsidRDefault="0088549A">
      <w:pPr>
        <w:spacing w:after="40"/>
      </w:pPr>
      <w:r>
        <w:rPr>
          <w:color w:val="969696"/>
          <w:sz w:val="16"/>
        </w:rPr>
        <w:t>................................................................................................................................................................</w:t>
      </w:r>
    </w:p>
    <w:p w14:paraId="17700B35" w14:textId="77777777" w:rsidR="00D432C0" w:rsidRDefault="0088549A">
      <w:pPr>
        <w:spacing w:after="40"/>
      </w:pPr>
      <w:r>
        <w:rPr>
          <w:color w:val="969696"/>
          <w:sz w:val="16"/>
        </w:rPr>
        <w:t>................................................................................................................................................................</w:t>
      </w:r>
    </w:p>
    <w:p w14:paraId="406AB56A" w14:textId="77777777" w:rsidR="00D432C0" w:rsidRDefault="0088549A">
      <w:pPr>
        <w:spacing w:after="40"/>
      </w:pPr>
      <w:r>
        <w:rPr>
          <w:color w:val="969696"/>
          <w:sz w:val="16"/>
        </w:rPr>
        <w:t>................................................................................................................................................................</w:t>
      </w:r>
    </w:p>
    <w:p w14:paraId="58BE7015" w14:textId="77777777" w:rsidR="00D432C0" w:rsidRDefault="0088549A">
      <w:pPr>
        <w:spacing w:after="40"/>
      </w:pPr>
      <w:r>
        <w:rPr>
          <w:color w:val="969696"/>
          <w:sz w:val="16"/>
        </w:rPr>
        <w:t>................................................................................................................................................................</w:t>
      </w:r>
    </w:p>
    <w:p w14:paraId="1CDEC7E6" w14:textId="77777777" w:rsidR="00D432C0" w:rsidRDefault="0088549A">
      <w:pPr>
        <w:spacing w:after="40"/>
      </w:pPr>
      <w:r>
        <w:rPr>
          <w:color w:val="969696"/>
          <w:sz w:val="16"/>
        </w:rPr>
        <w:t>................................................................................................................................................................</w:t>
      </w:r>
    </w:p>
    <w:p w14:paraId="29A7761B" w14:textId="6025C078" w:rsidR="00D432C0" w:rsidRDefault="0088549A">
      <w:pPr>
        <w:spacing w:before="80" w:after="60"/>
      </w:pPr>
      <w:r>
        <w:rPr>
          <w:b/>
          <w:color w:val="2F3A3D"/>
        </w:rPr>
        <w:t xml:space="preserve">D2. </w:t>
      </w:r>
      <w:r>
        <w:t xml:space="preserve">Welke documenten, controles en processtappen acht u noodzakelijk in het </w:t>
      </w:r>
      <w:r w:rsidR="00F6699C">
        <w:t>externe inhuur-</w:t>
      </w:r>
      <w:r>
        <w:t>-dossier? Denk aan overeenkomst, opdrachtomschrijving, modelovereenkomst, KvK, verzekeringen, VAR/DBA-gerelateerde stukken, tariefafspraken en evaluaties.</w:t>
      </w:r>
    </w:p>
    <w:p w14:paraId="186AC274" w14:textId="77777777" w:rsidR="00D432C0" w:rsidRDefault="0088549A">
      <w:pPr>
        <w:spacing w:after="40"/>
      </w:pPr>
      <w:r>
        <w:rPr>
          <w:color w:val="969696"/>
          <w:sz w:val="16"/>
        </w:rPr>
        <w:t>................................................................................................................................................................</w:t>
      </w:r>
    </w:p>
    <w:p w14:paraId="52B28B0C" w14:textId="77777777" w:rsidR="00D432C0" w:rsidRDefault="0088549A">
      <w:pPr>
        <w:spacing w:after="40"/>
      </w:pPr>
      <w:r>
        <w:rPr>
          <w:color w:val="969696"/>
          <w:sz w:val="16"/>
        </w:rPr>
        <w:t>................................................................................................................................................................</w:t>
      </w:r>
    </w:p>
    <w:p w14:paraId="268D19F6" w14:textId="77777777" w:rsidR="00D432C0" w:rsidRDefault="0088549A">
      <w:pPr>
        <w:spacing w:after="40"/>
      </w:pPr>
      <w:r>
        <w:rPr>
          <w:color w:val="969696"/>
          <w:sz w:val="16"/>
        </w:rPr>
        <w:t>................................................................................................................................................................</w:t>
      </w:r>
    </w:p>
    <w:p w14:paraId="0E29BA9A" w14:textId="77777777" w:rsidR="00D432C0" w:rsidRDefault="0088549A">
      <w:pPr>
        <w:spacing w:after="40"/>
      </w:pPr>
      <w:r>
        <w:rPr>
          <w:color w:val="969696"/>
          <w:sz w:val="16"/>
        </w:rPr>
        <w:t>................................................................................................................................................................</w:t>
      </w:r>
    </w:p>
    <w:p w14:paraId="71E85D51" w14:textId="77777777" w:rsidR="00D432C0" w:rsidRDefault="0088549A">
      <w:pPr>
        <w:spacing w:after="40"/>
      </w:pPr>
      <w:r>
        <w:rPr>
          <w:color w:val="969696"/>
          <w:sz w:val="16"/>
        </w:rPr>
        <w:t>................................................................................................................................................................</w:t>
      </w:r>
    </w:p>
    <w:p w14:paraId="7A50CF2E" w14:textId="77777777" w:rsidR="00D432C0" w:rsidRDefault="0088549A">
      <w:pPr>
        <w:spacing w:before="80" w:after="60"/>
      </w:pPr>
      <w:r>
        <w:rPr>
          <w:b/>
          <w:color w:val="2F3A3D"/>
        </w:rPr>
        <w:t xml:space="preserve">D3. </w:t>
      </w:r>
      <w:r>
        <w:t>Welke verantwoordelijkheid neemt uw organisatie contractueel op zich ten aanzien van compliance en welke verantwoordelijkheden blijven naar uw mening bij de opdrachtgever?</w:t>
      </w:r>
    </w:p>
    <w:p w14:paraId="09290124" w14:textId="77777777" w:rsidR="00D432C0" w:rsidRDefault="0088549A">
      <w:pPr>
        <w:spacing w:after="40"/>
      </w:pPr>
      <w:r>
        <w:rPr>
          <w:color w:val="969696"/>
          <w:sz w:val="16"/>
        </w:rPr>
        <w:t>................................................................................................................................................................</w:t>
      </w:r>
    </w:p>
    <w:p w14:paraId="051D6513" w14:textId="77777777" w:rsidR="00D432C0" w:rsidRDefault="0088549A">
      <w:pPr>
        <w:spacing w:after="40"/>
      </w:pPr>
      <w:r>
        <w:rPr>
          <w:color w:val="969696"/>
          <w:sz w:val="16"/>
        </w:rPr>
        <w:t>................................................................................................................................................................</w:t>
      </w:r>
    </w:p>
    <w:p w14:paraId="53BB36B5" w14:textId="77777777" w:rsidR="00D432C0" w:rsidRDefault="0088549A">
      <w:pPr>
        <w:spacing w:after="40"/>
      </w:pPr>
      <w:r>
        <w:rPr>
          <w:color w:val="969696"/>
          <w:sz w:val="16"/>
        </w:rPr>
        <w:t>................................................................................................................................................................</w:t>
      </w:r>
    </w:p>
    <w:p w14:paraId="502EAF6B" w14:textId="77777777" w:rsidR="00D432C0" w:rsidRDefault="0088549A">
      <w:pPr>
        <w:spacing w:after="40"/>
      </w:pPr>
      <w:r>
        <w:rPr>
          <w:color w:val="969696"/>
          <w:sz w:val="16"/>
        </w:rPr>
        <w:t>................................................................................................................................................................</w:t>
      </w:r>
    </w:p>
    <w:p w14:paraId="2A0C8AC4" w14:textId="77777777" w:rsidR="00D432C0" w:rsidRDefault="0088549A">
      <w:pPr>
        <w:spacing w:after="40"/>
      </w:pPr>
      <w:r>
        <w:rPr>
          <w:color w:val="969696"/>
          <w:sz w:val="16"/>
        </w:rPr>
        <w:t>................................................................................................................................................................</w:t>
      </w:r>
    </w:p>
    <w:p w14:paraId="3E345473" w14:textId="77777777" w:rsidR="00D432C0" w:rsidRDefault="0088549A">
      <w:pPr>
        <w:spacing w:before="80" w:after="60"/>
      </w:pPr>
      <w:r>
        <w:rPr>
          <w:b/>
          <w:color w:val="2F3A3D"/>
        </w:rPr>
        <w:t xml:space="preserve">D4. </w:t>
      </w:r>
      <w:r>
        <w:t>Welke aandachtspunten ziet u bij inhuur via onderaanneming, inzet van derden, ketenaansprakelijkheid, AVG en informatiebeveiliging?</w:t>
      </w:r>
    </w:p>
    <w:p w14:paraId="7898920C" w14:textId="77777777" w:rsidR="00D432C0" w:rsidRDefault="0088549A">
      <w:pPr>
        <w:spacing w:after="40"/>
      </w:pPr>
      <w:r>
        <w:rPr>
          <w:color w:val="969696"/>
          <w:sz w:val="16"/>
        </w:rPr>
        <w:t>................................................................................................................................................................</w:t>
      </w:r>
    </w:p>
    <w:p w14:paraId="1027C123" w14:textId="77777777" w:rsidR="00D432C0" w:rsidRDefault="0088549A">
      <w:pPr>
        <w:spacing w:after="40"/>
      </w:pPr>
      <w:r>
        <w:rPr>
          <w:color w:val="969696"/>
          <w:sz w:val="16"/>
        </w:rPr>
        <w:lastRenderedPageBreak/>
        <w:t>................................................................................................................................................................</w:t>
      </w:r>
    </w:p>
    <w:p w14:paraId="6029090B" w14:textId="77777777" w:rsidR="00D432C0" w:rsidRDefault="0088549A">
      <w:pPr>
        <w:spacing w:after="40"/>
      </w:pPr>
      <w:r>
        <w:rPr>
          <w:color w:val="969696"/>
          <w:sz w:val="16"/>
        </w:rPr>
        <w:t>................................................................................................................................................................</w:t>
      </w:r>
    </w:p>
    <w:p w14:paraId="214CE714" w14:textId="77777777" w:rsidR="00D432C0" w:rsidRDefault="0088549A">
      <w:pPr>
        <w:spacing w:after="40"/>
      </w:pPr>
      <w:r>
        <w:rPr>
          <w:color w:val="969696"/>
          <w:sz w:val="16"/>
        </w:rPr>
        <w:t>................................................................................................................................................................</w:t>
      </w:r>
    </w:p>
    <w:p w14:paraId="1E49BC51" w14:textId="4AE75070" w:rsidR="001F5E68" w:rsidRDefault="0088549A">
      <w:pPr>
        <w:spacing w:after="40"/>
        <w:rPr>
          <w:color w:val="969696"/>
          <w:sz w:val="16"/>
        </w:rPr>
      </w:pPr>
      <w:r>
        <w:rPr>
          <w:color w:val="969696"/>
          <w:sz w:val="16"/>
        </w:rPr>
        <w:t>................................................................................................................................................................</w:t>
      </w:r>
    </w:p>
    <w:p w14:paraId="5DBD86C0" w14:textId="7EAECEDE" w:rsidR="00D432C0" w:rsidRPr="001F5E68" w:rsidRDefault="00D432C0" w:rsidP="001F5E68">
      <w:pPr>
        <w:rPr>
          <w:color w:val="969696"/>
          <w:sz w:val="16"/>
        </w:rPr>
      </w:pPr>
    </w:p>
    <w:tbl>
      <w:tblPr>
        <w:tblW w:w="0" w:type="auto"/>
        <w:jc w:val="center"/>
        <w:tblLayout w:type="fixed"/>
        <w:tblLook w:val="04A0" w:firstRow="1" w:lastRow="0" w:firstColumn="1" w:lastColumn="0" w:noHBand="0" w:noVBand="1"/>
      </w:tblPr>
      <w:tblGrid>
        <w:gridCol w:w="9066"/>
      </w:tblGrid>
      <w:tr w:rsidR="00D432C0" w14:paraId="1E117072" w14:textId="77777777">
        <w:trPr>
          <w:cantSplit/>
          <w:jc w:val="center"/>
        </w:trPr>
        <w:tc>
          <w:tcPr>
            <w:tcW w:w="9066" w:type="dxa"/>
            <w:tcBorders>
              <w:top w:val="single" w:sz="4" w:space="0" w:color="0089C4"/>
              <w:bottom w:val="single" w:sz="4" w:space="0" w:color="0089C4"/>
            </w:tcBorders>
            <w:shd w:val="clear" w:color="auto" w:fill="0089C4"/>
            <w:tcMar>
              <w:top w:w="100" w:type="dxa"/>
              <w:left w:w="160" w:type="dxa"/>
              <w:bottom w:w="100" w:type="dxa"/>
              <w:right w:w="160" w:type="dxa"/>
            </w:tcMar>
          </w:tcPr>
          <w:p w14:paraId="0DCA1EEF" w14:textId="77777777" w:rsidR="00D432C0" w:rsidRDefault="0088549A">
            <w:r>
              <w:rPr>
                <w:b/>
                <w:color w:val="FFFFFF"/>
                <w:sz w:val="22"/>
              </w:rPr>
              <w:t>E. Tarieven, opslagfactoren en transparantie</w:t>
            </w:r>
          </w:p>
        </w:tc>
      </w:tr>
    </w:tbl>
    <w:p w14:paraId="1E13930B" w14:textId="77777777" w:rsidR="00D432C0" w:rsidRDefault="00D432C0">
      <w:pPr>
        <w:spacing w:after="60"/>
      </w:pPr>
    </w:p>
    <w:p w14:paraId="6FFCC75D" w14:textId="77777777" w:rsidR="00D432C0" w:rsidRDefault="0088549A">
      <w:pPr>
        <w:spacing w:before="80" w:after="60"/>
      </w:pPr>
      <w:r>
        <w:rPr>
          <w:b/>
          <w:color w:val="2F3A3D"/>
        </w:rPr>
        <w:t xml:space="preserve">E1. </w:t>
      </w:r>
      <w:r>
        <w:t>Welke prijsmodellen worden in de markt gehanteerd? Denk aan opslag op uurtarief, vaste fee per uur, percentage, abonnement, succesfee, fixed price per aanvraag of combinaties.</w:t>
      </w:r>
    </w:p>
    <w:p w14:paraId="4F7927BB" w14:textId="77777777" w:rsidR="00D432C0" w:rsidRDefault="0088549A">
      <w:pPr>
        <w:spacing w:after="40"/>
      </w:pPr>
      <w:r>
        <w:rPr>
          <w:color w:val="969696"/>
          <w:sz w:val="16"/>
        </w:rPr>
        <w:t>................................................................................................................................................................</w:t>
      </w:r>
    </w:p>
    <w:p w14:paraId="75F60EF7" w14:textId="77777777" w:rsidR="00D432C0" w:rsidRDefault="0088549A">
      <w:pPr>
        <w:spacing w:after="40"/>
      </w:pPr>
      <w:r>
        <w:rPr>
          <w:color w:val="969696"/>
          <w:sz w:val="16"/>
        </w:rPr>
        <w:t>................................................................................................................................................................</w:t>
      </w:r>
    </w:p>
    <w:p w14:paraId="7BA9185B" w14:textId="77777777" w:rsidR="00D432C0" w:rsidRDefault="0088549A">
      <w:pPr>
        <w:spacing w:after="40"/>
      </w:pPr>
      <w:r>
        <w:rPr>
          <w:color w:val="969696"/>
          <w:sz w:val="16"/>
        </w:rPr>
        <w:t>................................................................................................................................................................</w:t>
      </w:r>
    </w:p>
    <w:p w14:paraId="21185A5D" w14:textId="77777777" w:rsidR="00D432C0" w:rsidRDefault="0088549A">
      <w:pPr>
        <w:spacing w:after="40"/>
      </w:pPr>
      <w:r>
        <w:rPr>
          <w:color w:val="969696"/>
          <w:sz w:val="16"/>
        </w:rPr>
        <w:t>................................................................................................................................................................</w:t>
      </w:r>
    </w:p>
    <w:p w14:paraId="3E4F6CA4" w14:textId="77777777" w:rsidR="00D432C0" w:rsidRDefault="0088549A">
      <w:pPr>
        <w:spacing w:after="40"/>
      </w:pPr>
      <w:r>
        <w:rPr>
          <w:color w:val="969696"/>
          <w:sz w:val="16"/>
        </w:rPr>
        <w:t>................................................................................................................................................................</w:t>
      </w:r>
    </w:p>
    <w:p w14:paraId="080794AA" w14:textId="31CDF110" w:rsidR="00D432C0" w:rsidRDefault="0088549A">
      <w:pPr>
        <w:spacing w:before="80" w:after="60"/>
      </w:pPr>
      <w:r>
        <w:rPr>
          <w:b/>
          <w:color w:val="2F3A3D"/>
        </w:rPr>
        <w:t xml:space="preserve">E2. </w:t>
      </w:r>
      <w:r>
        <w:t xml:space="preserve">Welke opslagfactoren, marges of fee-bandbreedtes acht u marktconform voor </w:t>
      </w:r>
      <w:r w:rsidR="00202FC6">
        <w:t>inhuur van externen</w:t>
      </w:r>
      <w:r>
        <w:t xml:space="preserve"> en bemiddelingsdiensten? Geef waar mogelijk onderscheid naar model en omvang.</w:t>
      </w:r>
    </w:p>
    <w:p w14:paraId="25DF035E" w14:textId="77777777" w:rsidR="00D432C0" w:rsidRDefault="0088549A">
      <w:pPr>
        <w:spacing w:after="40"/>
      </w:pPr>
      <w:r>
        <w:rPr>
          <w:color w:val="969696"/>
          <w:sz w:val="16"/>
        </w:rPr>
        <w:t>................................................................................................................................................................</w:t>
      </w:r>
    </w:p>
    <w:p w14:paraId="7790FD2B" w14:textId="77777777" w:rsidR="00D432C0" w:rsidRDefault="0088549A">
      <w:pPr>
        <w:spacing w:after="40"/>
      </w:pPr>
      <w:r>
        <w:rPr>
          <w:color w:val="969696"/>
          <w:sz w:val="16"/>
        </w:rPr>
        <w:t>................................................................................................................................................................</w:t>
      </w:r>
    </w:p>
    <w:p w14:paraId="104D5A87" w14:textId="77777777" w:rsidR="00D432C0" w:rsidRDefault="0088549A">
      <w:pPr>
        <w:spacing w:after="40"/>
      </w:pPr>
      <w:r>
        <w:rPr>
          <w:color w:val="969696"/>
          <w:sz w:val="16"/>
        </w:rPr>
        <w:t>................................................................................................................................................................</w:t>
      </w:r>
    </w:p>
    <w:p w14:paraId="0296A2EC" w14:textId="77777777" w:rsidR="00D432C0" w:rsidRDefault="0088549A">
      <w:pPr>
        <w:spacing w:after="40"/>
      </w:pPr>
      <w:r>
        <w:rPr>
          <w:color w:val="969696"/>
          <w:sz w:val="16"/>
        </w:rPr>
        <w:t>................................................................................................................................................................</w:t>
      </w:r>
    </w:p>
    <w:p w14:paraId="67F4DBD9" w14:textId="77777777" w:rsidR="00D432C0" w:rsidRDefault="0088549A">
      <w:pPr>
        <w:spacing w:after="40"/>
      </w:pPr>
      <w:r>
        <w:rPr>
          <w:color w:val="969696"/>
          <w:sz w:val="16"/>
        </w:rPr>
        <w:t>................................................................................................................................................................</w:t>
      </w:r>
    </w:p>
    <w:p w14:paraId="37A302CE" w14:textId="77777777" w:rsidR="00D432C0" w:rsidRDefault="0088549A">
      <w:pPr>
        <w:spacing w:before="80" w:after="60"/>
      </w:pPr>
      <w:r>
        <w:rPr>
          <w:b/>
          <w:color w:val="2F3A3D"/>
        </w:rPr>
        <w:t xml:space="preserve">E3. </w:t>
      </w:r>
      <w:r>
        <w:t>Hoe kan Cyclus tarieven en opslag transparant, controleerbaar en vergelijkbaar uitvragen zonder onnodig marktpartijen uit te sluiten?</w:t>
      </w:r>
    </w:p>
    <w:p w14:paraId="03AF63B1" w14:textId="77777777" w:rsidR="00D432C0" w:rsidRDefault="0088549A">
      <w:pPr>
        <w:spacing w:after="40"/>
      </w:pPr>
      <w:r>
        <w:rPr>
          <w:color w:val="969696"/>
          <w:sz w:val="16"/>
        </w:rPr>
        <w:t>................................................................................................................................................................</w:t>
      </w:r>
    </w:p>
    <w:p w14:paraId="7A904262" w14:textId="77777777" w:rsidR="00D432C0" w:rsidRDefault="0088549A">
      <w:pPr>
        <w:spacing w:after="40"/>
      </w:pPr>
      <w:r>
        <w:rPr>
          <w:color w:val="969696"/>
          <w:sz w:val="16"/>
        </w:rPr>
        <w:t>................................................................................................................................................................</w:t>
      </w:r>
    </w:p>
    <w:p w14:paraId="0B4F9594" w14:textId="77777777" w:rsidR="00D432C0" w:rsidRDefault="0088549A">
      <w:pPr>
        <w:spacing w:after="40"/>
      </w:pPr>
      <w:r>
        <w:rPr>
          <w:color w:val="969696"/>
          <w:sz w:val="16"/>
        </w:rPr>
        <w:t>................................................................................................................................................................</w:t>
      </w:r>
    </w:p>
    <w:p w14:paraId="0729F881" w14:textId="77777777" w:rsidR="00D432C0" w:rsidRDefault="0088549A">
      <w:pPr>
        <w:spacing w:after="40"/>
      </w:pPr>
      <w:r>
        <w:rPr>
          <w:color w:val="969696"/>
          <w:sz w:val="16"/>
        </w:rPr>
        <w:t>................................................................................................................................................................</w:t>
      </w:r>
    </w:p>
    <w:p w14:paraId="702F2701" w14:textId="77777777" w:rsidR="00D432C0" w:rsidRDefault="0088549A">
      <w:pPr>
        <w:spacing w:after="40"/>
      </w:pPr>
      <w:r>
        <w:rPr>
          <w:color w:val="969696"/>
          <w:sz w:val="16"/>
        </w:rPr>
        <w:t>................................................................................................................................................................</w:t>
      </w:r>
    </w:p>
    <w:p w14:paraId="5BF84FC4" w14:textId="77777777" w:rsidR="00D432C0" w:rsidRDefault="0088549A">
      <w:pPr>
        <w:spacing w:before="80" w:after="60"/>
      </w:pPr>
      <w:r>
        <w:rPr>
          <w:b/>
          <w:color w:val="2F3A3D"/>
        </w:rPr>
        <w:t xml:space="preserve">E4. </w:t>
      </w:r>
      <w:r>
        <w:t>Welke rapportages over spend, tarieven, doorlooptijden, leveranciersprestaties en compliance zijn volgens u gebruikelijk en nuttig?</w:t>
      </w:r>
    </w:p>
    <w:p w14:paraId="6018FC86" w14:textId="77777777" w:rsidR="00D432C0" w:rsidRDefault="0088549A">
      <w:pPr>
        <w:spacing w:after="40"/>
      </w:pPr>
      <w:r>
        <w:rPr>
          <w:color w:val="969696"/>
          <w:sz w:val="16"/>
        </w:rPr>
        <w:t>................................................................................................................................................................</w:t>
      </w:r>
    </w:p>
    <w:p w14:paraId="399C9738" w14:textId="77777777" w:rsidR="00D432C0" w:rsidRDefault="0088549A">
      <w:pPr>
        <w:spacing w:after="40"/>
      </w:pPr>
      <w:r>
        <w:rPr>
          <w:color w:val="969696"/>
          <w:sz w:val="16"/>
        </w:rPr>
        <w:t>................................................................................................................................................................</w:t>
      </w:r>
    </w:p>
    <w:p w14:paraId="47620075" w14:textId="77777777" w:rsidR="00D432C0" w:rsidRDefault="0088549A">
      <w:pPr>
        <w:spacing w:after="40"/>
      </w:pPr>
      <w:r>
        <w:rPr>
          <w:color w:val="969696"/>
          <w:sz w:val="16"/>
        </w:rPr>
        <w:t>................................................................................................................................................................</w:t>
      </w:r>
    </w:p>
    <w:p w14:paraId="15B85C6D" w14:textId="77777777" w:rsidR="00D432C0" w:rsidRDefault="0088549A">
      <w:pPr>
        <w:spacing w:after="40"/>
      </w:pPr>
      <w:r>
        <w:rPr>
          <w:color w:val="969696"/>
          <w:sz w:val="16"/>
        </w:rPr>
        <w:t>................................................................................................................................................................</w:t>
      </w:r>
    </w:p>
    <w:tbl>
      <w:tblPr>
        <w:tblW w:w="0" w:type="auto"/>
        <w:jc w:val="center"/>
        <w:tblLayout w:type="fixed"/>
        <w:tblLook w:val="04A0" w:firstRow="1" w:lastRow="0" w:firstColumn="1" w:lastColumn="0" w:noHBand="0" w:noVBand="1"/>
      </w:tblPr>
      <w:tblGrid>
        <w:gridCol w:w="9066"/>
      </w:tblGrid>
      <w:tr w:rsidR="00D432C0" w14:paraId="14220E9C" w14:textId="77777777">
        <w:trPr>
          <w:cantSplit/>
          <w:jc w:val="center"/>
        </w:trPr>
        <w:tc>
          <w:tcPr>
            <w:tcW w:w="9066" w:type="dxa"/>
            <w:tcBorders>
              <w:top w:val="single" w:sz="4" w:space="0" w:color="0089C4"/>
              <w:bottom w:val="single" w:sz="4" w:space="0" w:color="0089C4"/>
            </w:tcBorders>
            <w:shd w:val="clear" w:color="auto" w:fill="0089C4"/>
            <w:tcMar>
              <w:top w:w="100" w:type="dxa"/>
              <w:left w:w="160" w:type="dxa"/>
              <w:bottom w:w="100" w:type="dxa"/>
              <w:right w:w="160" w:type="dxa"/>
            </w:tcMar>
          </w:tcPr>
          <w:p w14:paraId="5CBE85DB" w14:textId="77777777" w:rsidR="00D432C0" w:rsidRDefault="0088549A">
            <w:r>
              <w:rPr>
                <w:b/>
                <w:color w:val="FFFFFF"/>
                <w:sz w:val="22"/>
              </w:rPr>
              <w:t>F. Contractering, implementatie en looptijd</w:t>
            </w:r>
          </w:p>
        </w:tc>
      </w:tr>
    </w:tbl>
    <w:p w14:paraId="7997274C" w14:textId="77777777" w:rsidR="00D432C0" w:rsidRDefault="00D432C0">
      <w:pPr>
        <w:spacing w:after="60"/>
      </w:pPr>
    </w:p>
    <w:p w14:paraId="36CB8A64" w14:textId="77777777" w:rsidR="00D432C0" w:rsidRDefault="0088549A">
      <w:pPr>
        <w:spacing w:before="80" w:after="60"/>
      </w:pPr>
      <w:r>
        <w:rPr>
          <w:b/>
          <w:color w:val="2F3A3D"/>
        </w:rPr>
        <w:t xml:space="preserve">F1. </w:t>
      </w:r>
      <w:r>
        <w:t>Welke contractvorm en looptijd acht u passend voor deze dienstverlening? Geef aan wat volgens u een realistische implementatieperiode is.</w:t>
      </w:r>
    </w:p>
    <w:p w14:paraId="3988FADE" w14:textId="77777777" w:rsidR="00D432C0" w:rsidRDefault="0088549A">
      <w:pPr>
        <w:spacing w:after="40"/>
      </w:pPr>
      <w:r>
        <w:rPr>
          <w:color w:val="969696"/>
          <w:sz w:val="16"/>
        </w:rPr>
        <w:t>................................................................................................................................................................</w:t>
      </w:r>
    </w:p>
    <w:p w14:paraId="570CD6A3" w14:textId="77777777" w:rsidR="00D432C0" w:rsidRDefault="0088549A">
      <w:pPr>
        <w:spacing w:after="40"/>
      </w:pPr>
      <w:r>
        <w:rPr>
          <w:color w:val="969696"/>
          <w:sz w:val="16"/>
        </w:rPr>
        <w:t>................................................................................................................................................................</w:t>
      </w:r>
    </w:p>
    <w:p w14:paraId="229309B4" w14:textId="77777777" w:rsidR="00D432C0" w:rsidRDefault="0088549A">
      <w:pPr>
        <w:spacing w:after="40"/>
      </w:pPr>
      <w:r>
        <w:rPr>
          <w:color w:val="969696"/>
          <w:sz w:val="16"/>
        </w:rPr>
        <w:t>................................................................................................................................................................</w:t>
      </w:r>
    </w:p>
    <w:p w14:paraId="7DE7F3BC" w14:textId="77777777" w:rsidR="00D432C0" w:rsidRDefault="0088549A">
      <w:pPr>
        <w:spacing w:after="40"/>
      </w:pPr>
      <w:r>
        <w:rPr>
          <w:color w:val="969696"/>
          <w:sz w:val="16"/>
        </w:rPr>
        <w:t>................................................................................................................................................................</w:t>
      </w:r>
    </w:p>
    <w:p w14:paraId="467E8016" w14:textId="77777777" w:rsidR="00D432C0" w:rsidRDefault="0088549A">
      <w:pPr>
        <w:spacing w:before="80" w:after="60"/>
      </w:pPr>
      <w:r>
        <w:rPr>
          <w:b/>
          <w:color w:val="2F3A3D"/>
        </w:rPr>
        <w:t xml:space="preserve">F2. </w:t>
      </w:r>
      <w:r>
        <w:t>Welke implementatieactiviteiten zijn noodzakelijk bij start van de overeenkomst? Denk aan inrichting proces, communicatie, systemen, dossieropbouw, migratie lopende inhuur en leveranciersmanagement.</w:t>
      </w:r>
    </w:p>
    <w:p w14:paraId="7E04B184" w14:textId="77777777" w:rsidR="00D432C0" w:rsidRDefault="0088549A">
      <w:pPr>
        <w:spacing w:after="40"/>
      </w:pPr>
      <w:r>
        <w:rPr>
          <w:color w:val="969696"/>
          <w:sz w:val="16"/>
        </w:rPr>
        <w:t>................................................................................................................................................................</w:t>
      </w:r>
    </w:p>
    <w:p w14:paraId="151B19E1" w14:textId="77777777" w:rsidR="00D432C0" w:rsidRDefault="0088549A">
      <w:pPr>
        <w:spacing w:after="40"/>
      </w:pPr>
      <w:r>
        <w:rPr>
          <w:color w:val="969696"/>
          <w:sz w:val="16"/>
        </w:rPr>
        <w:t>................................................................................................................................................................</w:t>
      </w:r>
    </w:p>
    <w:p w14:paraId="4BBC8934" w14:textId="77777777" w:rsidR="00D432C0" w:rsidRDefault="0088549A">
      <w:pPr>
        <w:spacing w:after="40"/>
      </w:pPr>
      <w:r>
        <w:rPr>
          <w:color w:val="969696"/>
          <w:sz w:val="16"/>
        </w:rPr>
        <w:t>................................................................................................................................................................</w:t>
      </w:r>
    </w:p>
    <w:p w14:paraId="1AE88023" w14:textId="77777777" w:rsidR="00D432C0" w:rsidRDefault="0088549A">
      <w:pPr>
        <w:spacing w:after="40"/>
      </w:pPr>
      <w:r>
        <w:rPr>
          <w:color w:val="969696"/>
          <w:sz w:val="16"/>
        </w:rPr>
        <w:t>................................................................................................................................................................</w:t>
      </w:r>
    </w:p>
    <w:p w14:paraId="648875EF" w14:textId="77777777" w:rsidR="00D432C0" w:rsidRDefault="0088549A">
      <w:pPr>
        <w:spacing w:after="40"/>
      </w:pPr>
      <w:r>
        <w:rPr>
          <w:color w:val="969696"/>
          <w:sz w:val="16"/>
        </w:rPr>
        <w:t>................................................................................................................................................................</w:t>
      </w:r>
    </w:p>
    <w:p w14:paraId="62214D01" w14:textId="77777777" w:rsidR="00D432C0" w:rsidRDefault="0088549A">
      <w:pPr>
        <w:spacing w:before="80" w:after="60"/>
      </w:pPr>
      <w:r>
        <w:rPr>
          <w:b/>
          <w:color w:val="2F3A3D"/>
        </w:rPr>
        <w:t xml:space="preserve">F3. </w:t>
      </w:r>
      <w:r>
        <w:t>Welke opzeg-, exit- en overdrachtsafspraken zijn volgens u belangrijk om continuïteit en overdraagbaarheid te borgen?</w:t>
      </w:r>
    </w:p>
    <w:p w14:paraId="329410E1" w14:textId="77777777" w:rsidR="00D432C0" w:rsidRDefault="0088549A">
      <w:pPr>
        <w:spacing w:after="40"/>
      </w:pPr>
      <w:r>
        <w:rPr>
          <w:color w:val="969696"/>
          <w:sz w:val="16"/>
        </w:rPr>
        <w:t>................................................................................................................................................................</w:t>
      </w:r>
    </w:p>
    <w:p w14:paraId="755868B1" w14:textId="77777777" w:rsidR="00D432C0" w:rsidRDefault="0088549A">
      <w:pPr>
        <w:spacing w:after="40"/>
      </w:pPr>
      <w:r>
        <w:rPr>
          <w:color w:val="969696"/>
          <w:sz w:val="16"/>
        </w:rPr>
        <w:t>................................................................................................................................................................</w:t>
      </w:r>
    </w:p>
    <w:p w14:paraId="5BB55026" w14:textId="77777777" w:rsidR="00D432C0" w:rsidRDefault="0088549A">
      <w:pPr>
        <w:spacing w:after="40"/>
      </w:pPr>
      <w:r>
        <w:rPr>
          <w:color w:val="969696"/>
          <w:sz w:val="16"/>
        </w:rPr>
        <w:t>................................................................................................................................................................</w:t>
      </w:r>
    </w:p>
    <w:p w14:paraId="55D0B9C4" w14:textId="77777777" w:rsidR="00D432C0" w:rsidRDefault="0088549A">
      <w:pPr>
        <w:spacing w:after="40"/>
      </w:pPr>
      <w:r>
        <w:rPr>
          <w:color w:val="969696"/>
          <w:sz w:val="16"/>
        </w:rPr>
        <w:t>................................................................................................................................................................</w:t>
      </w:r>
    </w:p>
    <w:p w14:paraId="437366A0" w14:textId="77777777" w:rsidR="00D432C0" w:rsidRDefault="0088549A">
      <w:pPr>
        <w:spacing w:before="80" w:after="60"/>
      </w:pPr>
      <w:r>
        <w:rPr>
          <w:b/>
          <w:color w:val="2F3A3D"/>
        </w:rPr>
        <w:lastRenderedPageBreak/>
        <w:t xml:space="preserve">F4. </w:t>
      </w:r>
      <w:r>
        <w:t>Welke contractuele bepalingen of aansprakelijkheidsregelingen zijn in de praktijk problematisch of juist noodzakelijk?</w:t>
      </w:r>
    </w:p>
    <w:p w14:paraId="3D34DA79" w14:textId="77777777" w:rsidR="00D432C0" w:rsidRDefault="0088549A">
      <w:pPr>
        <w:spacing w:after="40"/>
      </w:pPr>
      <w:r>
        <w:rPr>
          <w:color w:val="969696"/>
          <w:sz w:val="16"/>
        </w:rPr>
        <w:t>................................................................................................................................................................</w:t>
      </w:r>
    </w:p>
    <w:p w14:paraId="2FAE1F56" w14:textId="77777777" w:rsidR="00D432C0" w:rsidRDefault="0088549A">
      <w:pPr>
        <w:spacing w:after="40"/>
      </w:pPr>
      <w:r>
        <w:rPr>
          <w:color w:val="969696"/>
          <w:sz w:val="16"/>
        </w:rPr>
        <w:t>................................................................................................................................................................</w:t>
      </w:r>
    </w:p>
    <w:p w14:paraId="45F4F5BE" w14:textId="77777777" w:rsidR="00D432C0" w:rsidRDefault="0088549A">
      <w:pPr>
        <w:spacing w:after="40"/>
      </w:pPr>
      <w:r>
        <w:rPr>
          <w:color w:val="969696"/>
          <w:sz w:val="16"/>
        </w:rPr>
        <w:t>................................................................................................................................................................</w:t>
      </w:r>
    </w:p>
    <w:p w14:paraId="61844925" w14:textId="44F7C95A" w:rsidR="001F5E68" w:rsidRDefault="0088549A">
      <w:pPr>
        <w:spacing w:after="40"/>
        <w:rPr>
          <w:color w:val="969696"/>
          <w:sz w:val="16"/>
        </w:rPr>
      </w:pPr>
      <w:r>
        <w:rPr>
          <w:color w:val="969696"/>
          <w:sz w:val="16"/>
        </w:rPr>
        <w:t>................................................................................................................................................................</w:t>
      </w:r>
    </w:p>
    <w:p w14:paraId="497913C2" w14:textId="134314B6" w:rsidR="00D432C0" w:rsidRPr="001F5E68" w:rsidRDefault="00D432C0" w:rsidP="001F5E68">
      <w:pPr>
        <w:rPr>
          <w:color w:val="969696"/>
          <w:sz w:val="16"/>
        </w:rPr>
      </w:pPr>
    </w:p>
    <w:tbl>
      <w:tblPr>
        <w:tblW w:w="0" w:type="auto"/>
        <w:jc w:val="center"/>
        <w:tblLayout w:type="fixed"/>
        <w:tblLook w:val="04A0" w:firstRow="1" w:lastRow="0" w:firstColumn="1" w:lastColumn="0" w:noHBand="0" w:noVBand="1"/>
      </w:tblPr>
      <w:tblGrid>
        <w:gridCol w:w="9066"/>
      </w:tblGrid>
      <w:tr w:rsidR="00D432C0" w14:paraId="62326807" w14:textId="77777777">
        <w:trPr>
          <w:cantSplit/>
          <w:jc w:val="center"/>
        </w:trPr>
        <w:tc>
          <w:tcPr>
            <w:tcW w:w="9066" w:type="dxa"/>
            <w:tcBorders>
              <w:top w:val="single" w:sz="4" w:space="0" w:color="0089C4"/>
              <w:bottom w:val="single" w:sz="4" w:space="0" w:color="0089C4"/>
            </w:tcBorders>
            <w:shd w:val="clear" w:color="auto" w:fill="0089C4"/>
            <w:tcMar>
              <w:top w:w="100" w:type="dxa"/>
              <w:left w:w="160" w:type="dxa"/>
              <w:bottom w:w="100" w:type="dxa"/>
              <w:right w:w="160" w:type="dxa"/>
            </w:tcMar>
          </w:tcPr>
          <w:p w14:paraId="2AF70974" w14:textId="77777777" w:rsidR="00D432C0" w:rsidRDefault="0088549A">
            <w:r>
              <w:rPr>
                <w:b/>
                <w:color w:val="FFFFFF"/>
                <w:sz w:val="22"/>
              </w:rPr>
              <w:t>G. Aanbestedingsstrategie, eisen en gunningscriteria</w:t>
            </w:r>
          </w:p>
        </w:tc>
      </w:tr>
    </w:tbl>
    <w:p w14:paraId="42CDB9EC" w14:textId="77777777" w:rsidR="00D432C0" w:rsidRDefault="00D432C0">
      <w:pPr>
        <w:spacing w:after="60"/>
      </w:pPr>
    </w:p>
    <w:p w14:paraId="6962635B" w14:textId="77777777" w:rsidR="00D432C0" w:rsidRDefault="0088549A">
      <w:pPr>
        <w:spacing w:before="80" w:after="60"/>
      </w:pPr>
      <w:r>
        <w:rPr>
          <w:b/>
          <w:color w:val="2F3A3D"/>
        </w:rPr>
        <w:t xml:space="preserve">G1. </w:t>
      </w:r>
      <w:r>
        <w:t>Welke geschiktheidseisen zijn volgens u proportioneel voor deze opdracht? Denk aan referenties, minimale ervaring, certificeringen, financiële draagkracht en kwaliteitsborging.</w:t>
      </w:r>
    </w:p>
    <w:p w14:paraId="7E8A84FA" w14:textId="77777777" w:rsidR="00D432C0" w:rsidRDefault="0088549A">
      <w:pPr>
        <w:spacing w:after="40"/>
      </w:pPr>
      <w:r>
        <w:rPr>
          <w:color w:val="969696"/>
          <w:sz w:val="16"/>
        </w:rPr>
        <w:t>................................................................................................................................................................</w:t>
      </w:r>
    </w:p>
    <w:p w14:paraId="231C72BE" w14:textId="77777777" w:rsidR="00D432C0" w:rsidRDefault="0088549A">
      <w:pPr>
        <w:spacing w:after="40"/>
      </w:pPr>
      <w:r>
        <w:rPr>
          <w:color w:val="969696"/>
          <w:sz w:val="16"/>
        </w:rPr>
        <w:t>................................................................................................................................................................</w:t>
      </w:r>
    </w:p>
    <w:p w14:paraId="156AA9AF" w14:textId="77777777" w:rsidR="00D432C0" w:rsidRDefault="0088549A">
      <w:pPr>
        <w:spacing w:after="40"/>
      </w:pPr>
      <w:r>
        <w:rPr>
          <w:color w:val="969696"/>
          <w:sz w:val="16"/>
        </w:rPr>
        <w:t>................................................................................................................................................................</w:t>
      </w:r>
    </w:p>
    <w:p w14:paraId="37FC5D11" w14:textId="77777777" w:rsidR="00D432C0" w:rsidRDefault="0088549A">
      <w:pPr>
        <w:spacing w:after="40"/>
      </w:pPr>
      <w:r>
        <w:rPr>
          <w:color w:val="969696"/>
          <w:sz w:val="16"/>
        </w:rPr>
        <w:t>................................................................................................................................................................</w:t>
      </w:r>
    </w:p>
    <w:p w14:paraId="678B1B62" w14:textId="77777777" w:rsidR="00D432C0" w:rsidRDefault="0088549A">
      <w:pPr>
        <w:spacing w:after="40"/>
      </w:pPr>
      <w:r>
        <w:rPr>
          <w:color w:val="969696"/>
          <w:sz w:val="16"/>
        </w:rPr>
        <w:t>................................................................................................................................................................</w:t>
      </w:r>
    </w:p>
    <w:p w14:paraId="5EA66002" w14:textId="77777777" w:rsidR="00D432C0" w:rsidRDefault="0088549A">
      <w:pPr>
        <w:spacing w:before="80" w:after="60"/>
      </w:pPr>
      <w:r>
        <w:rPr>
          <w:b/>
          <w:color w:val="2F3A3D"/>
        </w:rPr>
        <w:t xml:space="preserve">G2. </w:t>
      </w:r>
      <w:r>
        <w:t>Welke eisen kunnen volgens u onbedoeld marktbeperkend werken of de deelname van gespecialiseerde partijen verminderen?</w:t>
      </w:r>
    </w:p>
    <w:p w14:paraId="2FBE0BA9" w14:textId="77777777" w:rsidR="00D432C0" w:rsidRDefault="0088549A">
      <w:pPr>
        <w:spacing w:after="40"/>
      </w:pPr>
      <w:r>
        <w:rPr>
          <w:color w:val="969696"/>
          <w:sz w:val="16"/>
        </w:rPr>
        <w:t>................................................................................................................................................................</w:t>
      </w:r>
    </w:p>
    <w:p w14:paraId="28D2318E" w14:textId="77777777" w:rsidR="00D432C0" w:rsidRDefault="0088549A">
      <w:pPr>
        <w:spacing w:after="40"/>
      </w:pPr>
      <w:r>
        <w:rPr>
          <w:color w:val="969696"/>
          <w:sz w:val="16"/>
        </w:rPr>
        <w:t>................................................................................................................................................................</w:t>
      </w:r>
    </w:p>
    <w:p w14:paraId="22C3E24A" w14:textId="77777777" w:rsidR="00D432C0" w:rsidRDefault="0088549A">
      <w:pPr>
        <w:spacing w:after="40"/>
      </w:pPr>
      <w:r>
        <w:rPr>
          <w:color w:val="969696"/>
          <w:sz w:val="16"/>
        </w:rPr>
        <w:t>................................................................................................................................................................</w:t>
      </w:r>
    </w:p>
    <w:p w14:paraId="4FCCF238" w14:textId="77777777" w:rsidR="00D432C0" w:rsidRDefault="0088549A">
      <w:pPr>
        <w:spacing w:after="40"/>
      </w:pPr>
      <w:r>
        <w:rPr>
          <w:color w:val="969696"/>
          <w:sz w:val="16"/>
        </w:rPr>
        <w:t>................................................................................................................................................................</w:t>
      </w:r>
    </w:p>
    <w:p w14:paraId="0475372C" w14:textId="28D36CA6" w:rsidR="00D432C0" w:rsidRDefault="0088549A">
      <w:pPr>
        <w:spacing w:before="80" w:after="60"/>
      </w:pPr>
      <w:r>
        <w:rPr>
          <w:b/>
          <w:color w:val="2F3A3D"/>
        </w:rPr>
        <w:t xml:space="preserve">G3. </w:t>
      </w:r>
      <w:r>
        <w:t>Welke gunningscriteria onderscheiden aanbieders op kwaliteit en meerwaarde? Denk aan compliance-aanpak, transparantie, kandidaatkwaliteit, implementatie, rapportage, procesverbetering</w:t>
      </w:r>
      <w:r w:rsidR="005279FB">
        <w:t>,</w:t>
      </w:r>
      <w:r>
        <w:t xml:space="preserve"> samenwerking</w:t>
      </w:r>
      <w:r w:rsidR="005279FB" w:rsidRPr="005279FB">
        <w:rPr>
          <w:rFonts w:ascii="Segoe UI" w:eastAsia="Times New Roman" w:hAnsi="Segoe UI" w:cs="Segoe UI"/>
          <w:sz w:val="21"/>
          <w:szCs w:val="21"/>
          <w:lang w:eastAsia="nl-NL"/>
        </w:rPr>
        <w:t xml:space="preserve"> </w:t>
      </w:r>
      <w:r w:rsidR="005279FB" w:rsidRPr="005279FB">
        <w:t xml:space="preserve">en de mate waarin de dienstverlening de opdrachtgever </w:t>
      </w:r>
      <w:r w:rsidR="00FE2C2B" w:rsidRPr="005279FB">
        <w:t>ontzorgt.</w:t>
      </w:r>
    </w:p>
    <w:p w14:paraId="1FD24AE2" w14:textId="77777777" w:rsidR="00D432C0" w:rsidRDefault="0088549A">
      <w:pPr>
        <w:spacing w:after="40"/>
      </w:pPr>
      <w:r>
        <w:rPr>
          <w:color w:val="969696"/>
          <w:sz w:val="16"/>
        </w:rPr>
        <w:t>................................................................................................................................................................</w:t>
      </w:r>
    </w:p>
    <w:p w14:paraId="618F86E8" w14:textId="77777777" w:rsidR="00D432C0" w:rsidRDefault="0088549A">
      <w:pPr>
        <w:spacing w:after="40"/>
      </w:pPr>
      <w:r>
        <w:rPr>
          <w:color w:val="969696"/>
          <w:sz w:val="16"/>
        </w:rPr>
        <w:t>................................................................................................................................................................</w:t>
      </w:r>
    </w:p>
    <w:p w14:paraId="5A376512" w14:textId="77777777" w:rsidR="00D432C0" w:rsidRDefault="0088549A">
      <w:pPr>
        <w:spacing w:after="40"/>
      </w:pPr>
      <w:r>
        <w:rPr>
          <w:color w:val="969696"/>
          <w:sz w:val="16"/>
        </w:rPr>
        <w:t>................................................................................................................................................................</w:t>
      </w:r>
    </w:p>
    <w:p w14:paraId="1A2D47DF" w14:textId="77777777" w:rsidR="00D432C0" w:rsidRDefault="0088549A">
      <w:pPr>
        <w:spacing w:after="40"/>
      </w:pPr>
      <w:r>
        <w:rPr>
          <w:color w:val="969696"/>
          <w:sz w:val="16"/>
        </w:rPr>
        <w:t>................................................................................................................................................................</w:t>
      </w:r>
    </w:p>
    <w:p w14:paraId="562AF1CE" w14:textId="77777777" w:rsidR="00D432C0" w:rsidRDefault="0088549A">
      <w:pPr>
        <w:spacing w:after="40"/>
      </w:pPr>
      <w:r>
        <w:rPr>
          <w:color w:val="969696"/>
          <w:sz w:val="16"/>
        </w:rPr>
        <w:t>................................................................................................................................................................</w:t>
      </w:r>
    </w:p>
    <w:p w14:paraId="488B43BA" w14:textId="77777777" w:rsidR="00D432C0" w:rsidRDefault="0088549A">
      <w:pPr>
        <w:spacing w:after="40"/>
      </w:pPr>
      <w:r>
        <w:rPr>
          <w:color w:val="969696"/>
          <w:sz w:val="16"/>
        </w:rPr>
        <w:t>................................................................................................................................................................</w:t>
      </w:r>
    </w:p>
    <w:p w14:paraId="21B212E2" w14:textId="77777777" w:rsidR="00D432C0" w:rsidRDefault="0088549A">
      <w:pPr>
        <w:spacing w:before="80" w:after="60"/>
      </w:pPr>
      <w:r>
        <w:rPr>
          <w:b/>
          <w:color w:val="2F3A3D"/>
        </w:rPr>
        <w:t xml:space="preserve">G4. </w:t>
      </w:r>
      <w:r>
        <w:t>Welke beoordelingsmethodiek adviseert u voor deze opdracht, bijvoorbeeld beste prijs-kwaliteitverhouding, vaste opslag met kwaliteitsbeoordeling of tariefcomponenten met bandbreedtes?</w:t>
      </w:r>
    </w:p>
    <w:p w14:paraId="478B398C" w14:textId="77777777" w:rsidR="00D432C0" w:rsidRDefault="0088549A">
      <w:pPr>
        <w:spacing w:after="40"/>
      </w:pPr>
      <w:r>
        <w:rPr>
          <w:color w:val="969696"/>
          <w:sz w:val="16"/>
        </w:rPr>
        <w:t>................................................................................................................................................................</w:t>
      </w:r>
    </w:p>
    <w:p w14:paraId="432B9AB5" w14:textId="77777777" w:rsidR="00D432C0" w:rsidRDefault="0088549A">
      <w:pPr>
        <w:spacing w:after="40"/>
      </w:pPr>
      <w:r>
        <w:rPr>
          <w:color w:val="969696"/>
          <w:sz w:val="16"/>
        </w:rPr>
        <w:t>................................................................................................................................................................</w:t>
      </w:r>
    </w:p>
    <w:p w14:paraId="7ADAEC57" w14:textId="77777777" w:rsidR="00D432C0" w:rsidRDefault="0088549A">
      <w:pPr>
        <w:spacing w:after="40"/>
      </w:pPr>
      <w:r>
        <w:rPr>
          <w:color w:val="969696"/>
          <w:sz w:val="16"/>
        </w:rPr>
        <w:t>................................................................................................................................................................</w:t>
      </w:r>
    </w:p>
    <w:p w14:paraId="3BA9B699" w14:textId="77777777" w:rsidR="00D432C0" w:rsidRDefault="0088549A">
      <w:pPr>
        <w:spacing w:after="40"/>
      </w:pPr>
      <w:r>
        <w:rPr>
          <w:color w:val="969696"/>
          <w:sz w:val="16"/>
        </w:rPr>
        <w:t>................................................................................................................................................................</w:t>
      </w:r>
    </w:p>
    <w:p w14:paraId="78CEE21F" w14:textId="77777777" w:rsidR="00D432C0" w:rsidRDefault="0088549A">
      <w:pPr>
        <w:spacing w:after="40"/>
      </w:pPr>
      <w:r>
        <w:rPr>
          <w:color w:val="969696"/>
          <w:sz w:val="16"/>
        </w:rPr>
        <w:t>................................................................................................................................................................</w:t>
      </w:r>
    </w:p>
    <w:tbl>
      <w:tblPr>
        <w:tblW w:w="0" w:type="auto"/>
        <w:jc w:val="center"/>
        <w:tblLayout w:type="fixed"/>
        <w:tblLook w:val="04A0" w:firstRow="1" w:lastRow="0" w:firstColumn="1" w:lastColumn="0" w:noHBand="0" w:noVBand="1"/>
      </w:tblPr>
      <w:tblGrid>
        <w:gridCol w:w="9066"/>
      </w:tblGrid>
      <w:tr w:rsidR="00D432C0" w14:paraId="432137A2" w14:textId="77777777">
        <w:trPr>
          <w:cantSplit/>
          <w:jc w:val="center"/>
        </w:trPr>
        <w:tc>
          <w:tcPr>
            <w:tcW w:w="9066" w:type="dxa"/>
            <w:tcBorders>
              <w:top w:val="single" w:sz="4" w:space="0" w:color="0089C4"/>
              <w:bottom w:val="single" w:sz="4" w:space="0" w:color="0089C4"/>
            </w:tcBorders>
            <w:shd w:val="clear" w:color="auto" w:fill="0089C4"/>
            <w:tcMar>
              <w:top w:w="100" w:type="dxa"/>
              <w:left w:w="160" w:type="dxa"/>
              <w:bottom w:w="100" w:type="dxa"/>
              <w:right w:w="160" w:type="dxa"/>
            </w:tcMar>
          </w:tcPr>
          <w:p w14:paraId="33C5B799" w14:textId="77777777" w:rsidR="00D432C0" w:rsidRDefault="0088549A">
            <w:r>
              <w:rPr>
                <w:b/>
                <w:color w:val="FFFFFF"/>
                <w:sz w:val="22"/>
              </w:rPr>
              <w:t>H. Afbakening marktconsultatie en eventuele vervolgfase</w:t>
            </w:r>
          </w:p>
        </w:tc>
      </w:tr>
    </w:tbl>
    <w:p w14:paraId="6C600D87" w14:textId="77777777" w:rsidR="00D432C0" w:rsidRDefault="00D432C0">
      <w:pPr>
        <w:spacing w:after="60"/>
      </w:pPr>
    </w:p>
    <w:p w14:paraId="3BF3DF6A" w14:textId="77777777" w:rsidR="00D432C0" w:rsidRDefault="0088549A">
      <w:pPr>
        <w:spacing w:before="80" w:after="60"/>
      </w:pPr>
      <w:r>
        <w:rPr>
          <w:b/>
          <w:color w:val="2F3A3D"/>
        </w:rPr>
        <w:t xml:space="preserve">H1. </w:t>
      </w:r>
      <w:r>
        <w:t>Is deze schriftelijke marktconsultatie volgens u voldoende om de uitvraag goed voor te bereiden, of adviseert u een aanvullende individuele marktconsultatie? Licht toe welke onderwerpen zich daarvoor lenen.</w:t>
      </w:r>
    </w:p>
    <w:p w14:paraId="15CECA97" w14:textId="77777777" w:rsidR="00D432C0" w:rsidRDefault="0088549A">
      <w:pPr>
        <w:spacing w:after="40"/>
      </w:pPr>
      <w:r>
        <w:rPr>
          <w:color w:val="969696"/>
          <w:sz w:val="16"/>
        </w:rPr>
        <w:t>................................................................................................................................................................</w:t>
      </w:r>
    </w:p>
    <w:p w14:paraId="393EB79B" w14:textId="77777777" w:rsidR="00D432C0" w:rsidRDefault="0088549A">
      <w:pPr>
        <w:spacing w:after="40"/>
      </w:pPr>
      <w:r>
        <w:rPr>
          <w:color w:val="969696"/>
          <w:sz w:val="16"/>
        </w:rPr>
        <w:t>................................................................................................................................................................</w:t>
      </w:r>
    </w:p>
    <w:p w14:paraId="36168A5A" w14:textId="77777777" w:rsidR="00D432C0" w:rsidRDefault="0088549A">
      <w:pPr>
        <w:spacing w:after="40"/>
      </w:pPr>
      <w:r>
        <w:rPr>
          <w:color w:val="969696"/>
          <w:sz w:val="16"/>
        </w:rPr>
        <w:t>................................................................................................................................................................</w:t>
      </w:r>
    </w:p>
    <w:p w14:paraId="19C67EC2" w14:textId="77777777" w:rsidR="00D432C0" w:rsidRDefault="0088549A">
      <w:pPr>
        <w:spacing w:after="40"/>
      </w:pPr>
      <w:r>
        <w:rPr>
          <w:color w:val="969696"/>
          <w:sz w:val="16"/>
        </w:rPr>
        <w:t>................................................................................................................................................................</w:t>
      </w:r>
    </w:p>
    <w:p w14:paraId="6EF986B4" w14:textId="77777777" w:rsidR="00D432C0" w:rsidRDefault="0088549A">
      <w:pPr>
        <w:spacing w:after="40"/>
      </w:pPr>
      <w:r>
        <w:rPr>
          <w:color w:val="969696"/>
          <w:sz w:val="16"/>
        </w:rPr>
        <w:t>................................................................................................................................................................</w:t>
      </w:r>
    </w:p>
    <w:p w14:paraId="75B1AA5D" w14:textId="77777777" w:rsidR="00D432C0" w:rsidRDefault="0088549A">
      <w:pPr>
        <w:spacing w:before="80" w:after="60"/>
      </w:pPr>
      <w:r>
        <w:rPr>
          <w:b/>
          <w:color w:val="2F3A3D"/>
        </w:rPr>
        <w:t xml:space="preserve">H2. </w:t>
      </w:r>
      <w:r>
        <w:t>Ziet u onderscheid tussen een marktconsultatie en een interessepeiling voor deze opdracht? Welke informatie zou Cyclus in een eventuele interessepeiling wel of juist niet moeten ophalen?</w:t>
      </w:r>
    </w:p>
    <w:p w14:paraId="3BE19F1B" w14:textId="77777777" w:rsidR="00D432C0" w:rsidRDefault="0088549A">
      <w:pPr>
        <w:spacing w:after="40"/>
      </w:pPr>
      <w:r>
        <w:rPr>
          <w:color w:val="969696"/>
          <w:sz w:val="16"/>
        </w:rPr>
        <w:t>................................................................................................................................................................</w:t>
      </w:r>
    </w:p>
    <w:p w14:paraId="59A1A93F" w14:textId="77777777" w:rsidR="00D432C0" w:rsidRDefault="0088549A">
      <w:pPr>
        <w:spacing w:after="40"/>
      </w:pPr>
      <w:r>
        <w:rPr>
          <w:color w:val="969696"/>
          <w:sz w:val="16"/>
        </w:rPr>
        <w:t>................................................................................................................................................................</w:t>
      </w:r>
    </w:p>
    <w:p w14:paraId="29E6B8F2" w14:textId="77777777" w:rsidR="00D432C0" w:rsidRDefault="0088549A">
      <w:pPr>
        <w:spacing w:after="40"/>
      </w:pPr>
      <w:r>
        <w:rPr>
          <w:color w:val="969696"/>
          <w:sz w:val="16"/>
        </w:rPr>
        <w:t>................................................................................................................................................................</w:t>
      </w:r>
    </w:p>
    <w:p w14:paraId="1351D457" w14:textId="77777777" w:rsidR="00D432C0" w:rsidRDefault="0088549A">
      <w:pPr>
        <w:spacing w:after="40"/>
      </w:pPr>
      <w:r>
        <w:rPr>
          <w:color w:val="969696"/>
          <w:sz w:val="16"/>
        </w:rPr>
        <w:t>................................................................................................................................................................</w:t>
      </w:r>
    </w:p>
    <w:p w14:paraId="454BB877" w14:textId="77777777" w:rsidR="00D432C0" w:rsidRDefault="0088549A">
      <w:pPr>
        <w:spacing w:after="40"/>
      </w:pPr>
      <w:r>
        <w:rPr>
          <w:color w:val="969696"/>
          <w:sz w:val="16"/>
        </w:rPr>
        <w:t>................................................................................................................................................................</w:t>
      </w:r>
    </w:p>
    <w:p w14:paraId="04F0832D" w14:textId="77777777" w:rsidR="00D432C0" w:rsidRDefault="0088549A">
      <w:pPr>
        <w:spacing w:before="80" w:after="60"/>
      </w:pPr>
      <w:r>
        <w:rPr>
          <w:b/>
          <w:color w:val="2F3A3D"/>
        </w:rPr>
        <w:lastRenderedPageBreak/>
        <w:t xml:space="preserve">H3. </w:t>
      </w:r>
      <w:r>
        <w:t>Heeft uw organisatie belangstelling om deel te nemen aan een eventueel verdiepend gesprek? Zo ja, welke gespreksonderwerpen acht u het meest relevant?</w:t>
      </w:r>
    </w:p>
    <w:p w14:paraId="19E515F0" w14:textId="77777777" w:rsidR="00D432C0" w:rsidRDefault="0088549A">
      <w:pPr>
        <w:spacing w:after="40"/>
      </w:pPr>
      <w:r>
        <w:rPr>
          <w:color w:val="969696"/>
          <w:sz w:val="16"/>
        </w:rPr>
        <w:t>................................................................................................................................................................</w:t>
      </w:r>
    </w:p>
    <w:p w14:paraId="048761B2" w14:textId="77777777" w:rsidR="00D432C0" w:rsidRDefault="0088549A">
      <w:pPr>
        <w:spacing w:after="40"/>
      </w:pPr>
      <w:r>
        <w:rPr>
          <w:color w:val="969696"/>
          <w:sz w:val="16"/>
        </w:rPr>
        <w:t>................................................................................................................................................................</w:t>
      </w:r>
    </w:p>
    <w:p w14:paraId="58BBA468" w14:textId="77777777" w:rsidR="00D432C0" w:rsidRDefault="0088549A">
      <w:pPr>
        <w:spacing w:after="40"/>
      </w:pPr>
      <w:r>
        <w:rPr>
          <w:color w:val="969696"/>
          <w:sz w:val="16"/>
        </w:rPr>
        <w:t>................................................................................................................................................................</w:t>
      </w:r>
    </w:p>
    <w:p w14:paraId="319F1335" w14:textId="77777777" w:rsidR="00D432C0" w:rsidRDefault="0088549A">
      <w:pPr>
        <w:spacing w:after="40"/>
      </w:pPr>
      <w:r>
        <w:rPr>
          <w:color w:val="969696"/>
          <w:sz w:val="16"/>
        </w:rPr>
        <w:t>................................................................................................................................................................</w:t>
      </w:r>
    </w:p>
    <w:p w14:paraId="4B249D28" w14:textId="77777777" w:rsidR="001F5E68" w:rsidRDefault="0088549A" w:rsidP="001F5E68">
      <w:pPr>
        <w:spacing w:after="40"/>
        <w:rPr>
          <w:color w:val="969696"/>
          <w:sz w:val="16"/>
        </w:rPr>
      </w:pPr>
      <w:r>
        <w:rPr>
          <w:color w:val="969696"/>
          <w:sz w:val="16"/>
        </w:rPr>
        <w:t>..............................................................................................................................................................</w:t>
      </w:r>
      <w:r w:rsidR="001F5E68">
        <w:rPr>
          <w:color w:val="969696"/>
          <w:sz w:val="16"/>
        </w:rPr>
        <w:t>..</w:t>
      </w:r>
    </w:p>
    <w:p w14:paraId="6A7D4AB8" w14:textId="77777777" w:rsidR="001F5E68" w:rsidRDefault="001F5E68" w:rsidP="001F5E68">
      <w:pPr>
        <w:spacing w:after="40"/>
        <w:rPr>
          <w:color w:val="969696"/>
          <w:sz w:val="16"/>
        </w:rPr>
      </w:pPr>
    </w:p>
    <w:p w14:paraId="50C47D59" w14:textId="77777777" w:rsidR="001F5E68" w:rsidRDefault="001F5E68" w:rsidP="001F5E68">
      <w:pPr>
        <w:spacing w:after="40"/>
        <w:rPr>
          <w:color w:val="969696"/>
          <w:sz w:val="16"/>
        </w:rPr>
      </w:pPr>
    </w:p>
    <w:tbl>
      <w:tblPr>
        <w:tblW w:w="0" w:type="auto"/>
        <w:jc w:val="center"/>
        <w:tblLayout w:type="fixed"/>
        <w:tblLook w:val="04A0" w:firstRow="1" w:lastRow="0" w:firstColumn="1" w:lastColumn="0" w:noHBand="0" w:noVBand="1"/>
      </w:tblPr>
      <w:tblGrid>
        <w:gridCol w:w="9066"/>
      </w:tblGrid>
      <w:tr w:rsidR="001F5E68" w14:paraId="17ACF779" w14:textId="77777777" w:rsidTr="00A55AD8">
        <w:trPr>
          <w:cantSplit/>
          <w:jc w:val="center"/>
        </w:trPr>
        <w:tc>
          <w:tcPr>
            <w:tcW w:w="9066" w:type="dxa"/>
            <w:tcBorders>
              <w:top w:val="single" w:sz="4" w:space="0" w:color="0089C4"/>
              <w:bottom w:val="single" w:sz="4" w:space="0" w:color="0089C4"/>
            </w:tcBorders>
            <w:shd w:val="clear" w:color="auto" w:fill="0089C4"/>
            <w:tcMar>
              <w:top w:w="100" w:type="dxa"/>
              <w:left w:w="160" w:type="dxa"/>
              <w:bottom w:w="100" w:type="dxa"/>
              <w:right w:w="160" w:type="dxa"/>
            </w:tcMar>
          </w:tcPr>
          <w:p w14:paraId="1D09AFE0" w14:textId="77777777" w:rsidR="001F5E68" w:rsidRDefault="001F5E68" w:rsidP="00A55AD8">
            <w:r>
              <w:rPr>
                <w:b/>
                <w:color w:val="FFFFFF"/>
                <w:sz w:val="22"/>
              </w:rPr>
              <w:t>I. Slotvragen</w:t>
            </w:r>
          </w:p>
        </w:tc>
      </w:tr>
    </w:tbl>
    <w:p w14:paraId="619EA14A" w14:textId="77777777" w:rsidR="001F5E68" w:rsidRDefault="001F5E68" w:rsidP="001F5E68">
      <w:pPr>
        <w:spacing w:after="60"/>
      </w:pPr>
    </w:p>
    <w:p w14:paraId="1D9E86E6" w14:textId="77777777" w:rsidR="001F5E68" w:rsidRDefault="001F5E68" w:rsidP="001F5E68">
      <w:pPr>
        <w:spacing w:before="80" w:after="60"/>
      </w:pPr>
      <w:r>
        <w:rPr>
          <w:b/>
          <w:color w:val="2F3A3D"/>
        </w:rPr>
        <w:t xml:space="preserve">I1. </w:t>
      </w:r>
      <w:r>
        <w:t>Welke drie adviezen zou u Cyclus meegeven voor het vormgeven van een effectieve, proportionele en marktconforme uitvraag?</w:t>
      </w:r>
    </w:p>
    <w:p w14:paraId="65A9F86C" w14:textId="77777777" w:rsidR="001F5E68" w:rsidRDefault="001F5E68" w:rsidP="001F5E68">
      <w:pPr>
        <w:spacing w:after="40"/>
      </w:pPr>
      <w:r>
        <w:rPr>
          <w:color w:val="969696"/>
          <w:sz w:val="16"/>
        </w:rPr>
        <w:t>................................................................................................................................................................</w:t>
      </w:r>
    </w:p>
    <w:p w14:paraId="44AC4364" w14:textId="77777777" w:rsidR="001F5E68" w:rsidRDefault="001F5E68" w:rsidP="001F5E68">
      <w:pPr>
        <w:spacing w:after="40"/>
      </w:pPr>
      <w:r>
        <w:rPr>
          <w:color w:val="969696"/>
          <w:sz w:val="16"/>
        </w:rPr>
        <w:t>................................................................................................................................................................</w:t>
      </w:r>
    </w:p>
    <w:p w14:paraId="1FA22C58" w14:textId="77777777" w:rsidR="001F5E68" w:rsidRDefault="001F5E68" w:rsidP="001F5E68">
      <w:pPr>
        <w:spacing w:after="40"/>
      </w:pPr>
      <w:r>
        <w:rPr>
          <w:color w:val="969696"/>
          <w:sz w:val="16"/>
        </w:rPr>
        <w:t>................................................................................................................................................................</w:t>
      </w:r>
    </w:p>
    <w:p w14:paraId="2B8BFDB8" w14:textId="77777777" w:rsidR="001F5E68" w:rsidRDefault="001F5E68" w:rsidP="001F5E68">
      <w:pPr>
        <w:spacing w:after="40"/>
      </w:pPr>
      <w:r>
        <w:rPr>
          <w:color w:val="969696"/>
          <w:sz w:val="16"/>
        </w:rPr>
        <w:t>................................................................................................................................................................</w:t>
      </w:r>
    </w:p>
    <w:p w14:paraId="349135D7" w14:textId="77777777" w:rsidR="001F5E68" w:rsidRDefault="001F5E68" w:rsidP="001F5E68">
      <w:pPr>
        <w:spacing w:after="40"/>
      </w:pPr>
      <w:r>
        <w:rPr>
          <w:color w:val="969696"/>
          <w:sz w:val="16"/>
        </w:rPr>
        <w:t>................................................................................................................................................................</w:t>
      </w:r>
    </w:p>
    <w:p w14:paraId="41CB4336" w14:textId="77777777" w:rsidR="001F5E68" w:rsidRDefault="001F5E68" w:rsidP="001F5E68">
      <w:pPr>
        <w:spacing w:before="80" w:after="60"/>
      </w:pPr>
      <w:r>
        <w:rPr>
          <w:b/>
          <w:color w:val="2F3A3D"/>
        </w:rPr>
        <w:t xml:space="preserve">I2. </w:t>
      </w:r>
      <w:r>
        <w:t>Zijn er ontwikkelingen in de markt of wetgeving die Cyclus nadrukkelijk moet meenemen in de voorbereiding?</w:t>
      </w:r>
    </w:p>
    <w:p w14:paraId="2DDE3ABF" w14:textId="77777777" w:rsidR="001F5E68" w:rsidRDefault="001F5E68" w:rsidP="001F5E68">
      <w:pPr>
        <w:spacing w:after="40"/>
      </w:pPr>
      <w:r>
        <w:rPr>
          <w:color w:val="969696"/>
          <w:sz w:val="16"/>
        </w:rPr>
        <w:t>................................................................................................................................................................</w:t>
      </w:r>
    </w:p>
    <w:p w14:paraId="418079D8" w14:textId="77777777" w:rsidR="001F5E68" w:rsidRDefault="001F5E68" w:rsidP="001F5E68">
      <w:pPr>
        <w:spacing w:after="40"/>
      </w:pPr>
      <w:r>
        <w:rPr>
          <w:color w:val="969696"/>
          <w:sz w:val="16"/>
        </w:rPr>
        <w:t>................................................................................................................................................................</w:t>
      </w:r>
    </w:p>
    <w:p w14:paraId="78CF1FBE" w14:textId="77777777" w:rsidR="001F5E68" w:rsidRDefault="001F5E68" w:rsidP="001F5E68">
      <w:pPr>
        <w:spacing w:after="40"/>
      </w:pPr>
      <w:r>
        <w:rPr>
          <w:color w:val="969696"/>
          <w:sz w:val="16"/>
        </w:rPr>
        <w:t>................................................................................................................................................................</w:t>
      </w:r>
    </w:p>
    <w:p w14:paraId="3D01B8C8" w14:textId="77777777" w:rsidR="001F5E68" w:rsidRDefault="001F5E68" w:rsidP="001F5E68">
      <w:pPr>
        <w:spacing w:after="40"/>
      </w:pPr>
      <w:r>
        <w:rPr>
          <w:color w:val="969696"/>
          <w:sz w:val="16"/>
        </w:rPr>
        <w:t>................................................................................................................................................................</w:t>
      </w:r>
    </w:p>
    <w:p w14:paraId="061A94C5" w14:textId="77777777" w:rsidR="001F5E68" w:rsidRDefault="001F5E68" w:rsidP="001F5E68">
      <w:pPr>
        <w:spacing w:after="40"/>
      </w:pPr>
      <w:r>
        <w:rPr>
          <w:color w:val="969696"/>
          <w:sz w:val="16"/>
        </w:rPr>
        <w:t>................................................................................................................................................................</w:t>
      </w:r>
    </w:p>
    <w:p w14:paraId="44CA0150" w14:textId="77777777" w:rsidR="001F5E68" w:rsidRDefault="001F5E68" w:rsidP="001F5E68">
      <w:pPr>
        <w:spacing w:before="80" w:after="60"/>
      </w:pPr>
      <w:r>
        <w:rPr>
          <w:b/>
          <w:color w:val="2F3A3D"/>
        </w:rPr>
        <w:t xml:space="preserve">I3. </w:t>
      </w:r>
      <w:r>
        <w:t>Heeft u overige opmerkingen, voorbeelden of documenten die behulpzaam kunnen zijn voor de voorbereiding van de aanbesteding?</w:t>
      </w:r>
    </w:p>
    <w:p w14:paraId="14A1394D" w14:textId="77777777" w:rsidR="001F5E68" w:rsidRDefault="001F5E68" w:rsidP="001F5E68">
      <w:pPr>
        <w:spacing w:after="40"/>
      </w:pPr>
      <w:r>
        <w:rPr>
          <w:color w:val="969696"/>
          <w:sz w:val="16"/>
        </w:rPr>
        <w:t>................................................................................................................................................................</w:t>
      </w:r>
    </w:p>
    <w:p w14:paraId="081FED48" w14:textId="77777777" w:rsidR="001F5E68" w:rsidRDefault="001F5E68" w:rsidP="001F5E68">
      <w:pPr>
        <w:spacing w:after="40"/>
      </w:pPr>
      <w:r>
        <w:rPr>
          <w:color w:val="969696"/>
          <w:sz w:val="16"/>
        </w:rPr>
        <w:t>................................................................................................................................................................</w:t>
      </w:r>
    </w:p>
    <w:p w14:paraId="4BDEA05F" w14:textId="77777777" w:rsidR="001F5E68" w:rsidRDefault="001F5E68" w:rsidP="001F5E68">
      <w:pPr>
        <w:spacing w:after="40"/>
      </w:pPr>
      <w:r>
        <w:rPr>
          <w:color w:val="969696"/>
          <w:sz w:val="16"/>
        </w:rPr>
        <w:t>................................................................................................................................................................</w:t>
      </w:r>
    </w:p>
    <w:p w14:paraId="36BB45B6" w14:textId="77777777" w:rsidR="001F5E68" w:rsidRDefault="001F5E68" w:rsidP="001F5E68">
      <w:pPr>
        <w:spacing w:after="40"/>
      </w:pPr>
      <w:r>
        <w:rPr>
          <w:color w:val="969696"/>
          <w:sz w:val="16"/>
        </w:rPr>
        <w:t>................................................................................................................................................................</w:t>
      </w:r>
    </w:p>
    <w:p w14:paraId="496E31DB" w14:textId="77777777" w:rsidR="001F5E68" w:rsidRDefault="001F5E68" w:rsidP="001F5E68">
      <w:pPr>
        <w:spacing w:after="40"/>
      </w:pPr>
      <w:r>
        <w:rPr>
          <w:color w:val="969696"/>
          <w:sz w:val="16"/>
        </w:rPr>
        <w:t>................................................................................................................................................................</w:t>
      </w:r>
    </w:p>
    <w:p w14:paraId="237B7720" w14:textId="77777777" w:rsidR="001F5E68" w:rsidRDefault="001F5E68" w:rsidP="001F5E68">
      <w:pPr>
        <w:spacing w:after="60" w:line="259" w:lineRule="auto"/>
      </w:pPr>
      <w:r>
        <w:rPr>
          <w:b/>
        </w:rPr>
        <w:t>Dank voor uw bijdrage aan deze marktconsultatie.</w:t>
      </w:r>
    </w:p>
    <w:p w14:paraId="5295D4ED" w14:textId="77777777" w:rsidR="001F5E68" w:rsidRDefault="001F5E68" w:rsidP="001F5E68">
      <w:pPr>
        <w:spacing w:line="259" w:lineRule="auto"/>
      </w:pPr>
      <w:r>
        <w:rPr>
          <w:i/>
        </w:rPr>
        <w:t>Cyclus N.V. zal de ontvangen reacties gebruiken bij het bepalen van de uiteindelijke aanbestedingsstrategie en uitvraag. Aan deelname kunnen geen rechten worden ontleend.</w:t>
      </w:r>
    </w:p>
    <w:p w14:paraId="3D9DD2BF" w14:textId="24A456B3" w:rsidR="00D432C0" w:rsidRPr="001F5E68" w:rsidRDefault="00D432C0" w:rsidP="001F5E68">
      <w:pPr>
        <w:spacing w:after="40"/>
        <w:rPr>
          <w:color w:val="969696"/>
          <w:sz w:val="16"/>
        </w:rPr>
      </w:pPr>
    </w:p>
    <w:sectPr w:rsidR="00D432C0" w:rsidRPr="001F5E68" w:rsidSect="00B9051C">
      <w:headerReference w:type="first" r:id="rId11"/>
      <w:pgSz w:w="11900" w:h="16840"/>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73687" w14:textId="77777777" w:rsidR="006E7C10" w:rsidRDefault="006E7C10" w:rsidP="00044D81">
      <w:r>
        <w:separator/>
      </w:r>
    </w:p>
  </w:endnote>
  <w:endnote w:type="continuationSeparator" w:id="0">
    <w:p w14:paraId="096D4C54" w14:textId="77777777" w:rsidR="006E7C10" w:rsidRDefault="006E7C10" w:rsidP="00044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6D2E8" w14:textId="77777777" w:rsidR="006E7C10" w:rsidRDefault="006E7C10" w:rsidP="00044D81">
      <w:r>
        <w:separator/>
      </w:r>
    </w:p>
  </w:footnote>
  <w:footnote w:type="continuationSeparator" w:id="0">
    <w:p w14:paraId="3096428E" w14:textId="77777777" w:rsidR="006E7C10" w:rsidRDefault="006E7C10" w:rsidP="00044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B593" w14:textId="77777777" w:rsidR="00B0719F" w:rsidRDefault="0095107D">
    <w:pPr>
      <w:pStyle w:val="Koptekst"/>
    </w:pPr>
    <w:r>
      <w:rPr>
        <w:noProof/>
      </w:rPr>
      <w:drawing>
        <wp:anchor distT="0" distB="0" distL="114300" distR="114300" simplePos="0" relativeHeight="251684864" behindDoc="1" locked="0" layoutInCell="1" allowOverlap="1" wp14:anchorId="0670552D" wp14:editId="1E805DEA">
          <wp:simplePos x="0" y="0"/>
          <wp:positionH relativeFrom="page">
            <wp:align>left</wp:align>
          </wp:positionH>
          <wp:positionV relativeFrom="paragraph">
            <wp:posOffset>-450215</wp:posOffset>
          </wp:positionV>
          <wp:extent cx="7553325" cy="10681335"/>
          <wp:effectExtent l="0" t="0" r="9525"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681335"/>
                  </a:xfrm>
                  <a:prstGeom prst="rect">
                    <a:avLst/>
                  </a:prstGeom>
                  <a:noFill/>
                </pic:spPr>
              </pic:pic>
            </a:graphicData>
          </a:graphic>
          <wp14:sizeRelH relativeFrom="page">
            <wp14:pctWidth>0</wp14:pctWidth>
          </wp14:sizeRelH>
          <wp14:sizeRelV relativeFrom="page">
            <wp14:pctHeight>0</wp14:pctHeight>
          </wp14:sizeRelV>
        </wp:anchor>
      </w:drawing>
    </w:r>
    <w:r w:rsidR="00970F10" w:rsidRPr="00B0719F">
      <w:rPr>
        <w:noProof/>
        <w:lang w:eastAsia="nl-NL"/>
      </w:rPr>
      <mc:AlternateContent>
        <mc:Choice Requires="wps">
          <w:drawing>
            <wp:anchor distT="0" distB="0" distL="114300" distR="114300" simplePos="0" relativeHeight="251683840" behindDoc="0" locked="1" layoutInCell="1" allowOverlap="0" wp14:anchorId="3D9FA72F" wp14:editId="30DD935C">
              <wp:simplePos x="0" y="0"/>
              <wp:positionH relativeFrom="column">
                <wp:posOffset>3719830</wp:posOffset>
              </wp:positionH>
              <wp:positionV relativeFrom="page">
                <wp:posOffset>834390</wp:posOffset>
              </wp:positionV>
              <wp:extent cx="918000" cy="792000"/>
              <wp:effectExtent l="0" t="0" r="15875" b="8255"/>
              <wp:wrapTight wrapText="bothSides">
                <wp:wrapPolygon edited="0">
                  <wp:start x="0" y="0"/>
                  <wp:lineTo x="0" y="21306"/>
                  <wp:lineTo x="21525" y="21306"/>
                  <wp:lineTo x="21525" y="0"/>
                  <wp:lineTo x="0" y="0"/>
                </wp:wrapPolygon>
              </wp:wrapTight>
              <wp:docPr id="36" name="Tekstvak 36"/>
              <wp:cNvGraphicFramePr/>
              <a:graphic xmlns:a="http://schemas.openxmlformats.org/drawingml/2006/main">
                <a:graphicData uri="http://schemas.microsoft.com/office/word/2010/wordprocessingShape">
                  <wps:wsp>
                    <wps:cNvSpPr txBox="1"/>
                    <wps:spPr>
                      <a:xfrm>
                        <a:off x="0" y="0"/>
                        <a:ext cx="918000" cy="79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sdt>
                          <w:sdtPr>
                            <w:rPr>
                              <w:b/>
                            </w:rPr>
                            <w:id w:val="1501311698"/>
                            <w:lock w:val="sdtContentLocked"/>
                            <w:placeholder>
                              <w:docPart w:val="E30FE09397724A138AEADD711AE3CFA5"/>
                            </w:placeholder>
                          </w:sdtPr>
                          <w:sdtEndPr/>
                          <w:sdtContent>
                            <w:p w14:paraId="256163BB" w14:textId="77777777" w:rsidR="00970F10" w:rsidRPr="000F6F76" w:rsidRDefault="00970F10" w:rsidP="00970F10">
                              <w:pPr>
                                <w:pStyle w:val="Cyclusheader"/>
                                <w:jc w:val="right"/>
                                <w:rPr>
                                  <w:b/>
                                </w:rPr>
                              </w:pPr>
                              <w:r>
                                <w:rPr>
                                  <w:b/>
                                </w:rPr>
                                <w:t>o</w:t>
                              </w:r>
                              <w:r w:rsidRPr="000F6F76">
                                <w:rPr>
                                  <w:b/>
                                </w:rPr>
                                <w:t>ns kenmerk</w:t>
                              </w:r>
                            </w:p>
                            <w:p w14:paraId="243BD07B" w14:textId="77777777" w:rsidR="00970F10" w:rsidRPr="000F6F76" w:rsidRDefault="00970F10" w:rsidP="00970F10">
                              <w:pPr>
                                <w:pStyle w:val="Cyclusheader"/>
                                <w:jc w:val="right"/>
                                <w:rPr>
                                  <w:b/>
                                </w:rPr>
                              </w:pPr>
                              <w:r>
                                <w:rPr>
                                  <w:b/>
                                </w:rPr>
                                <w:t>o</w:t>
                              </w:r>
                              <w:r w:rsidRPr="000F6F76">
                                <w:rPr>
                                  <w:b/>
                                </w:rPr>
                                <w:t>nderwerp</w:t>
                              </w:r>
                            </w:p>
                            <w:p w14:paraId="25B9C678" w14:textId="77777777" w:rsidR="00970F10" w:rsidRPr="000F6F76" w:rsidRDefault="00970F10" w:rsidP="00970F10">
                              <w:pPr>
                                <w:pStyle w:val="Cyclusheader"/>
                                <w:jc w:val="right"/>
                                <w:rPr>
                                  <w:b/>
                                </w:rPr>
                              </w:pPr>
                            </w:p>
                            <w:p w14:paraId="62FF9D84" w14:textId="77777777" w:rsidR="00970F10" w:rsidRPr="000F6F76" w:rsidRDefault="00970F10" w:rsidP="00970F10">
                              <w:pPr>
                                <w:pStyle w:val="Cyclusheader"/>
                                <w:jc w:val="right"/>
                                <w:rPr>
                                  <w:b/>
                                </w:rPr>
                              </w:pPr>
                              <w:r>
                                <w:rPr>
                                  <w:b/>
                                </w:rPr>
                                <w:t>c</w:t>
                              </w:r>
                              <w:r w:rsidRPr="000F6F76">
                                <w:rPr>
                                  <w:b/>
                                </w:rPr>
                                <w:t>ontactpersoon</w:t>
                              </w:r>
                            </w:p>
                            <w:p w14:paraId="034ACC70" w14:textId="77777777" w:rsidR="00970F10" w:rsidRPr="000F6F76" w:rsidRDefault="00970F10" w:rsidP="00970F10">
                              <w:pPr>
                                <w:pStyle w:val="Cyclusheader"/>
                                <w:jc w:val="right"/>
                                <w:rPr>
                                  <w:b/>
                                </w:rPr>
                              </w:pPr>
                              <w:r>
                                <w:rPr>
                                  <w:b/>
                                </w:rPr>
                                <w:t>d</w:t>
                              </w:r>
                              <w:r w:rsidRPr="000F6F76">
                                <w:rPr>
                                  <w:b/>
                                </w:rPr>
                                <w:t>oorkiesnummer</w:t>
                              </w:r>
                            </w:p>
                            <w:p w14:paraId="6791A559" w14:textId="77777777" w:rsidR="00970F10" w:rsidRPr="000F6F76" w:rsidRDefault="00970F10" w:rsidP="00970F10">
                              <w:pPr>
                                <w:pStyle w:val="Cyclusheader"/>
                                <w:jc w:val="right"/>
                                <w:rPr>
                                  <w:b/>
                                </w:rPr>
                              </w:pPr>
                              <w:r w:rsidRPr="000F6F76">
                                <w:rPr>
                                  <w:b/>
                                </w:rPr>
                                <w:t>referentie</w:t>
                              </w:r>
                            </w:p>
                          </w:sdtContent>
                        </w:sdt>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9FA72F" id="_x0000_t202" coordsize="21600,21600" o:spt="202" path="m,l,21600r21600,l21600,xe">
              <v:stroke joinstyle="miter"/>
              <v:path gradientshapeok="t" o:connecttype="rect"/>
            </v:shapetype>
            <v:shape id="Tekstvak 36" o:spid="_x0000_s1027" type="#_x0000_t202" style="position:absolute;margin-left:292.9pt;margin-top:65.7pt;width:72.3pt;height:62.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" o:allowoverlap="f" filled="f" stroked="f">
              <v:textbox inset="0,0,0">
                <w:txbxContent>
                  <w:sdt>
                    <w:sdtPr>
                      <w:rPr>
                        <w:b/>
                      </w:rPr>
                      <w:id w:val="1501311698"/>
                      <w:lock w:val="sdtContentLocked"/>
                      <w:placeholder>
                        <w:docPart w:val="E30FE09397724A138AEADD711AE3CFA5"/>
                      </w:placeholder>
                    </w:sdtPr>
                    <w:sdtEndPr/>
                    <w:sdtContent>
                      <w:p w14:paraId="256163BB" w14:textId="77777777" w:rsidR="00970F10" w:rsidRPr="000F6F76" w:rsidRDefault="00970F10" w:rsidP="00970F10">
                        <w:pPr>
                          <w:pStyle w:val="Cyclusheader"/>
                          <w:jc w:val="right"/>
                          <w:rPr>
                            <w:b/>
                          </w:rPr>
                        </w:pPr>
                        <w:r>
                          <w:rPr>
                            <w:b/>
                          </w:rPr>
                          <w:t>o</w:t>
                        </w:r>
                        <w:r w:rsidRPr="000F6F76">
                          <w:rPr>
                            <w:b/>
                          </w:rPr>
                          <w:t>ns kenmerk</w:t>
                        </w:r>
                      </w:p>
                      <w:p w14:paraId="243BD07B" w14:textId="77777777" w:rsidR="00970F10" w:rsidRPr="000F6F76" w:rsidRDefault="00970F10" w:rsidP="00970F10">
                        <w:pPr>
                          <w:pStyle w:val="Cyclusheader"/>
                          <w:jc w:val="right"/>
                          <w:rPr>
                            <w:b/>
                          </w:rPr>
                        </w:pPr>
                        <w:r>
                          <w:rPr>
                            <w:b/>
                          </w:rPr>
                          <w:t>o</w:t>
                        </w:r>
                        <w:r w:rsidRPr="000F6F76">
                          <w:rPr>
                            <w:b/>
                          </w:rPr>
                          <w:t>nderwerp</w:t>
                        </w:r>
                      </w:p>
                      <w:p w14:paraId="25B9C678" w14:textId="77777777" w:rsidR="00970F10" w:rsidRPr="000F6F76" w:rsidRDefault="00970F10" w:rsidP="00970F10">
                        <w:pPr>
                          <w:pStyle w:val="Cyclusheader"/>
                          <w:jc w:val="right"/>
                          <w:rPr>
                            <w:b/>
                          </w:rPr>
                        </w:pPr>
                      </w:p>
                      <w:p w14:paraId="62FF9D84" w14:textId="77777777" w:rsidR="00970F10" w:rsidRPr="000F6F76" w:rsidRDefault="00970F10" w:rsidP="00970F10">
                        <w:pPr>
                          <w:pStyle w:val="Cyclusheader"/>
                          <w:jc w:val="right"/>
                          <w:rPr>
                            <w:b/>
                          </w:rPr>
                        </w:pPr>
                        <w:r>
                          <w:rPr>
                            <w:b/>
                          </w:rPr>
                          <w:t>c</w:t>
                        </w:r>
                        <w:r w:rsidRPr="000F6F76">
                          <w:rPr>
                            <w:b/>
                          </w:rPr>
                          <w:t>ontactpersoon</w:t>
                        </w:r>
                      </w:p>
                      <w:p w14:paraId="034ACC70" w14:textId="77777777" w:rsidR="00970F10" w:rsidRPr="000F6F76" w:rsidRDefault="00970F10" w:rsidP="00970F10">
                        <w:pPr>
                          <w:pStyle w:val="Cyclusheader"/>
                          <w:jc w:val="right"/>
                          <w:rPr>
                            <w:b/>
                          </w:rPr>
                        </w:pPr>
                        <w:r>
                          <w:rPr>
                            <w:b/>
                          </w:rPr>
                          <w:t>d</w:t>
                        </w:r>
                        <w:r w:rsidRPr="000F6F76">
                          <w:rPr>
                            <w:b/>
                          </w:rPr>
                          <w:t>oorkiesnummer</w:t>
                        </w:r>
                      </w:p>
                      <w:p w14:paraId="6791A559" w14:textId="77777777" w:rsidR="00970F10" w:rsidRPr="000F6F76" w:rsidRDefault="00970F10" w:rsidP="00970F10">
                        <w:pPr>
                          <w:pStyle w:val="Cyclusheader"/>
                          <w:jc w:val="right"/>
                          <w:rPr>
                            <w:b/>
                          </w:rPr>
                        </w:pPr>
                        <w:r w:rsidRPr="000F6F76">
                          <w:rPr>
                            <w:b/>
                          </w:rPr>
                          <w:t>referentie</w:t>
                        </w:r>
                      </w:p>
                    </w:sdtContent>
                  </w:sdt>
                </w:txbxContent>
              </v:textbox>
              <w10:wrap type="tight" anchory="page"/>
              <w10:anchorlock/>
            </v:shape>
          </w:pict>
        </mc:Fallback>
      </mc:AlternateContent>
    </w:r>
    <w:r w:rsidR="00970F10" w:rsidRPr="00B0719F">
      <w:rPr>
        <w:noProof/>
        <w:lang w:eastAsia="nl-NL"/>
      </w:rPr>
      <w:drawing>
        <wp:anchor distT="0" distB="0" distL="114300" distR="114300" simplePos="0" relativeHeight="251674624" behindDoc="0" locked="0" layoutInCell="1" allowOverlap="0" wp14:anchorId="3F6B0FBB" wp14:editId="09475493">
          <wp:simplePos x="0" y="0"/>
          <wp:positionH relativeFrom="column">
            <wp:posOffset>4759325</wp:posOffset>
          </wp:positionH>
          <wp:positionV relativeFrom="paragraph">
            <wp:posOffset>234315</wp:posOffset>
          </wp:positionV>
          <wp:extent cx="38100" cy="927100"/>
          <wp:effectExtent l="0" t="0" r="0" b="6350"/>
          <wp:wrapTight wrapText="bothSides">
            <wp:wrapPolygon edited="0">
              <wp:start x="0" y="0"/>
              <wp:lineTo x="0" y="21304"/>
              <wp:lineTo x="10800" y="21304"/>
              <wp:lineTo x="10800" y="0"/>
              <wp:lineTo x="0" y="0"/>
            </wp:wrapPolygon>
          </wp:wrapTight>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38100" cy="927100"/>
                  </a:xfrm>
                  <a:prstGeom prst="rect">
                    <a:avLst/>
                  </a:prstGeom>
                </pic:spPr>
              </pic:pic>
            </a:graphicData>
          </a:graphic>
          <wp14:sizeRelH relativeFrom="page">
            <wp14:pctWidth>0</wp14:pctWidth>
          </wp14:sizeRelH>
          <wp14:sizeRelV relativeFrom="page">
            <wp14:pctHeight>0</wp14:pctHeight>
          </wp14:sizeRelV>
        </wp:anchor>
      </w:drawing>
    </w:r>
    <w:r w:rsidR="00B0719F">
      <w:rPr>
        <w:noProof/>
        <w:lang w:eastAsia="nl-NL"/>
      </w:rPr>
      <mc:AlternateContent>
        <mc:Choice Requires="wps">
          <w:drawing>
            <wp:anchor distT="0" distB="0" distL="114300" distR="114300" simplePos="0" relativeHeight="251681792" behindDoc="0" locked="1" layoutInCell="1" allowOverlap="0" wp14:anchorId="10844480" wp14:editId="3D44A5B6">
              <wp:simplePos x="0" y="0"/>
              <wp:positionH relativeFrom="column">
                <wp:posOffset>-320675</wp:posOffset>
              </wp:positionH>
              <wp:positionV relativeFrom="page">
                <wp:posOffset>10228580</wp:posOffset>
              </wp:positionV>
              <wp:extent cx="6400800" cy="345600"/>
              <wp:effectExtent l="0" t="0" r="0" b="0"/>
              <wp:wrapTight wrapText="bothSides">
                <wp:wrapPolygon edited="0">
                  <wp:start x="0" y="0"/>
                  <wp:lineTo x="0" y="20250"/>
                  <wp:lineTo x="21536" y="20250"/>
                  <wp:lineTo x="21536" y="0"/>
                  <wp:lineTo x="0" y="0"/>
                </wp:wrapPolygon>
              </wp:wrapTight>
              <wp:docPr id="46" name="Tekstvak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400800" cy="345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sdt>
                          <w:sdtPr>
                            <w:id w:val="335282364"/>
                            <w:lock w:val="sdtContentLocked"/>
                          </w:sdtPr>
                          <w:sdtEndPr/>
                          <w:sdtContent>
                            <w:p w14:paraId="4E3AEB9C" w14:textId="77777777" w:rsidR="00B0719F" w:rsidRPr="003E6BDC" w:rsidRDefault="00B0719F" w:rsidP="00B0719F">
                              <w:pPr>
                                <w:pStyle w:val="Cyclusheader"/>
                              </w:pPr>
                              <w:r w:rsidRPr="003E6BDC">
                                <w:t>Cyclus NV staat inge</w:t>
                              </w:r>
                              <w:r w:rsidR="00970F10">
                                <w:t>schreven bij de KvK</w:t>
                              </w:r>
                              <w:r w:rsidRPr="003E6BDC">
                                <w:t xml:space="preserve"> onder nummer 24349854 • BTW: NL005894815B01 • IBAN: NL23 BNGH 0285017659 • BIC: BNGHNL2G</w:t>
                              </w:r>
                            </w:p>
                            <w:p w14:paraId="456DA067" w14:textId="77777777" w:rsidR="00B0719F" w:rsidRPr="003E6BDC" w:rsidRDefault="00B0719F" w:rsidP="00B0719F">
                              <w:pPr>
                                <w:pStyle w:val="Cyclusheader"/>
                              </w:pPr>
                              <w:r w:rsidRPr="003E6BDC">
                                <w:t xml:space="preserve">Postbus 228 • 2800 AE Gouda • Oostbaan 1090 • 2841 ML Moordrecht • Telefoon: 0182-547500 • </w:t>
                              </w:r>
                              <w:hyperlink r:id="rId3" w:history="1">
                                <w:r w:rsidRPr="003E6BDC">
                                  <w:rPr>
                                    <w:rStyle w:val="Hyperlink"/>
                                    <w:color w:val="auto"/>
                                    <w:u w:val="none"/>
                                  </w:rPr>
                                  <w:t>info@cyclusnv.nl</w:t>
                                </w:r>
                              </w:hyperlink>
                              <w:r>
                                <w:t xml:space="preserve"> • www.cyclusnv.nl</w:t>
                              </w:r>
                            </w:p>
                          </w:sdtContent>
                        </w:sdt>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44480" id="Tekstvak 46" o:spid="_x0000_s1028" type="#_x0000_t202" style="position:absolute;margin-left:-25.25pt;margin-top:805.4pt;width:7in;height:27.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" o:allowoverlap="f" filled="f" stroked="f">
              <o:lock v:ext="edit" aspectratio="t"/>
              <v:textbox inset="0,0,0">
                <w:txbxContent>
                  <w:sdt>
                    <w:sdtPr>
                      <w:id w:val="335282364"/>
                      <w:lock w:val="sdtContentLocked"/>
                    </w:sdtPr>
                    <w:sdtEndPr/>
                    <w:sdtContent>
                      <w:p w14:paraId="4E3AEB9C" w14:textId="77777777" w:rsidR="00B0719F" w:rsidRPr="003E6BDC" w:rsidRDefault="00B0719F" w:rsidP="00B0719F">
                        <w:pPr>
                          <w:pStyle w:val="Cyclusheader"/>
                        </w:pPr>
                        <w:r w:rsidRPr="003E6BDC">
                          <w:t>Cyclus NV staat inge</w:t>
                        </w:r>
                        <w:r w:rsidR="00970F10">
                          <w:t>schreven bij de KvK</w:t>
                        </w:r>
                        <w:r w:rsidRPr="003E6BDC">
                          <w:t xml:space="preserve"> onder nummer 24349854 • BTW: NL005894815B01 • IBAN: NL23 BNGH 0285017659 • BIC: BNGHNL2G</w:t>
                        </w:r>
                      </w:p>
                      <w:p w14:paraId="456DA067" w14:textId="77777777" w:rsidR="00B0719F" w:rsidRPr="003E6BDC" w:rsidRDefault="00B0719F" w:rsidP="00B0719F">
                        <w:pPr>
                          <w:pStyle w:val="Cyclusheader"/>
                        </w:pPr>
                        <w:r w:rsidRPr="003E6BDC">
                          <w:t xml:space="preserve">Postbus 228 • 2800 AE Gouda • Oostbaan 1090 • 2841 ML Moordrecht • Telefoon: 0182-547500 • </w:t>
                        </w:r>
                        <w:hyperlink r:id="rId4" w:history="1">
                          <w:r w:rsidRPr="003E6BDC">
                            <w:rPr>
                              <w:rStyle w:val="Hyperlink"/>
                              <w:color w:val="auto"/>
                              <w:u w:val="none"/>
                            </w:rPr>
                            <w:t>info@cyclusnv.nl</w:t>
                          </w:r>
                        </w:hyperlink>
                        <w:r>
                          <w:t xml:space="preserve"> • www.cyclusnv.nl</w:t>
                        </w:r>
                      </w:p>
                    </w:sdtContent>
                  </w:sdt>
                </w:txbxContent>
              </v:textbox>
              <w10:wrap type="tight"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345B2"/>
    <w:multiLevelType w:val="multilevel"/>
    <w:tmpl w:val="FB96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4522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12B"/>
    <w:rsid w:val="00044D81"/>
    <w:rsid w:val="000D06E9"/>
    <w:rsid w:val="000F6F76"/>
    <w:rsid w:val="001979B7"/>
    <w:rsid w:val="001B3F51"/>
    <w:rsid w:val="001E0989"/>
    <w:rsid w:val="001F5E68"/>
    <w:rsid w:val="00202FC6"/>
    <w:rsid w:val="002A0F30"/>
    <w:rsid w:val="002B07E3"/>
    <w:rsid w:val="002D4CFA"/>
    <w:rsid w:val="003404CD"/>
    <w:rsid w:val="00365D79"/>
    <w:rsid w:val="003A1825"/>
    <w:rsid w:val="003E6BDC"/>
    <w:rsid w:val="003E737C"/>
    <w:rsid w:val="00420FCE"/>
    <w:rsid w:val="0042662D"/>
    <w:rsid w:val="004419A1"/>
    <w:rsid w:val="00473151"/>
    <w:rsid w:val="00475F5A"/>
    <w:rsid w:val="005106FF"/>
    <w:rsid w:val="0052620D"/>
    <w:rsid w:val="005279FB"/>
    <w:rsid w:val="00527DCD"/>
    <w:rsid w:val="005B7B83"/>
    <w:rsid w:val="006166CA"/>
    <w:rsid w:val="00616DB0"/>
    <w:rsid w:val="00687F6D"/>
    <w:rsid w:val="006E558C"/>
    <w:rsid w:val="006E7C10"/>
    <w:rsid w:val="006F4DB3"/>
    <w:rsid w:val="00702036"/>
    <w:rsid w:val="00710E81"/>
    <w:rsid w:val="0085176D"/>
    <w:rsid w:val="0086512B"/>
    <w:rsid w:val="0088549A"/>
    <w:rsid w:val="008B76DF"/>
    <w:rsid w:val="008D5070"/>
    <w:rsid w:val="008E373F"/>
    <w:rsid w:val="008F7576"/>
    <w:rsid w:val="009311AC"/>
    <w:rsid w:val="0095107D"/>
    <w:rsid w:val="00952225"/>
    <w:rsid w:val="00966AF6"/>
    <w:rsid w:val="00970F10"/>
    <w:rsid w:val="009734E0"/>
    <w:rsid w:val="00976F9C"/>
    <w:rsid w:val="009C4A8B"/>
    <w:rsid w:val="009D623C"/>
    <w:rsid w:val="009F30A6"/>
    <w:rsid w:val="00A26D74"/>
    <w:rsid w:val="00A35458"/>
    <w:rsid w:val="00A43081"/>
    <w:rsid w:val="00A801BC"/>
    <w:rsid w:val="00AC27FA"/>
    <w:rsid w:val="00AF44BD"/>
    <w:rsid w:val="00B0719F"/>
    <w:rsid w:val="00B9051C"/>
    <w:rsid w:val="00BC75CF"/>
    <w:rsid w:val="00BD2A24"/>
    <w:rsid w:val="00C5598A"/>
    <w:rsid w:val="00C66DAC"/>
    <w:rsid w:val="00CC31CD"/>
    <w:rsid w:val="00CC36A8"/>
    <w:rsid w:val="00CC5F60"/>
    <w:rsid w:val="00D432C0"/>
    <w:rsid w:val="00D735B2"/>
    <w:rsid w:val="00EA2E98"/>
    <w:rsid w:val="00EF521D"/>
    <w:rsid w:val="00F37C33"/>
    <w:rsid w:val="00F55451"/>
    <w:rsid w:val="00F6699C"/>
    <w:rsid w:val="00FA569F"/>
    <w:rsid w:val="00FE2C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FBD99"/>
  <w15:chartTrackingRefBased/>
  <w15:docId w15:val="{1F58D528-D9E2-4B01-80A9-DF44483F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44D81"/>
    <w:pPr>
      <w:tabs>
        <w:tab w:val="center" w:pos="4536"/>
        <w:tab w:val="right" w:pos="9072"/>
      </w:tabs>
    </w:pPr>
  </w:style>
  <w:style w:type="character" w:customStyle="1" w:styleId="KoptekstChar">
    <w:name w:val="Koptekst Char"/>
    <w:basedOn w:val="Standaardalinea-lettertype"/>
    <w:link w:val="Koptekst"/>
    <w:uiPriority w:val="99"/>
    <w:rsid w:val="00044D81"/>
  </w:style>
  <w:style w:type="paragraph" w:styleId="Voettekst">
    <w:name w:val="footer"/>
    <w:basedOn w:val="Standaard"/>
    <w:link w:val="VoettekstChar"/>
    <w:uiPriority w:val="99"/>
    <w:unhideWhenUsed/>
    <w:rsid w:val="00044D81"/>
    <w:pPr>
      <w:tabs>
        <w:tab w:val="center" w:pos="4536"/>
        <w:tab w:val="right" w:pos="9072"/>
      </w:tabs>
    </w:pPr>
  </w:style>
  <w:style w:type="character" w:customStyle="1" w:styleId="VoettekstChar">
    <w:name w:val="Voettekst Char"/>
    <w:basedOn w:val="Standaardalinea-lettertype"/>
    <w:link w:val="Voettekst"/>
    <w:uiPriority w:val="99"/>
    <w:rsid w:val="00044D81"/>
  </w:style>
  <w:style w:type="paragraph" w:customStyle="1" w:styleId="p1">
    <w:name w:val="p1"/>
    <w:basedOn w:val="Standaard"/>
    <w:rsid w:val="003A1825"/>
    <w:pPr>
      <w:jc w:val="center"/>
    </w:pPr>
    <w:rPr>
      <w:sz w:val="11"/>
      <w:szCs w:val="11"/>
      <w:lang w:eastAsia="nl-NL"/>
    </w:rPr>
  </w:style>
  <w:style w:type="paragraph" w:customStyle="1" w:styleId="p2">
    <w:name w:val="p2"/>
    <w:basedOn w:val="Standaard"/>
    <w:rsid w:val="00EA2E98"/>
    <w:rPr>
      <w:sz w:val="14"/>
      <w:szCs w:val="14"/>
      <w:lang w:eastAsia="nl-NL"/>
    </w:rPr>
  </w:style>
  <w:style w:type="character" w:customStyle="1" w:styleId="apple-tab-span">
    <w:name w:val="apple-tab-span"/>
    <w:basedOn w:val="Standaardalinea-lettertype"/>
    <w:rsid w:val="00EA2E98"/>
  </w:style>
  <w:style w:type="character" w:customStyle="1" w:styleId="apple-converted-space">
    <w:name w:val="apple-converted-space"/>
    <w:basedOn w:val="Standaardalinea-lettertype"/>
    <w:rsid w:val="00EA2E98"/>
  </w:style>
  <w:style w:type="character" w:styleId="Hyperlink">
    <w:name w:val="Hyperlink"/>
    <w:basedOn w:val="Standaardalinea-lettertype"/>
    <w:uiPriority w:val="99"/>
    <w:unhideWhenUsed/>
    <w:rsid w:val="00EA2E98"/>
    <w:rPr>
      <w:color w:val="0563C1" w:themeColor="hyperlink"/>
      <w:u w:val="single"/>
    </w:rPr>
  </w:style>
  <w:style w:type="paragraph" w:customStyle="1" w:styleId="Cyclusbodytext">
    <w:name w:val="Cyclus bodytext"/>
    <w:basedOn w:val="Standaard"/>
    <w:qFormat/>
    <w:rsid w:val="009F30A6"/>
    <w:pPr>
      <w:spacing w:line="220" w:lineRule="exact"/>
    </w:pPr>
  </w:style>
  <w:style w:type="paragraph" w:customStyle="1" w:styleId="Cyclusheader">
    <w:name w:val="Cyclus header"/>
    <w:basedOn w:val="Cyclusbodytext"/>
    <w:qFormat/>
    <w:rsid w:val="003E6BDC"/>
    <w:pPr>
      <w:spacing w:line="170" w:lineRule="exact"/>
      <w:jc w:val="center"/>
    </w:pPr>
    <w:rPr>
      <w:sz w:val="14"/>
      <w:lang w:eastAsia="nl-NL"/>
    </w:rPr>
  </w:style>
  <w:style w:type="character" w:styleId="Tekstvantijdelijkeaanduiding">
    <w:name w:val="Placeholder Text"/>
    <w:basedOn w:val="Standaardalinea-lettertype"/>
    <w:uiPriority w:val="99"/>
    <w:semiHidden/>
    <w:rsid w:val="00B9051C"/>
    <w:rPr>
      <w:color w:val="808080"/>
    </w:rPr>
  </w:style>
  <w:style w:type="paragraph" w:styleId="Ballontekst">
    <w:name w:val="Balloon Text"/>
    <w:basedOn w:val="Standaard"/>
    <w:link w:val="BallontekstChar"/>
    <w:uiPriority w:val="99"/>
    <w:semiHidden/>
    <w:unhideWhenUsed/>
    <w:rsid w:val="001E0989"/>
    <w:rPr>
      <w:rFonts w:ascii="Segoe UI" w:hAnsi="Segoe UI" w:cs="Segoe UI"/>
    </w:rPr>
  </w:style>
  <w:style w:type="character" w:customStyle="1" w:styleId="BallontekstChar">
    <w:name w:val="Ballontekst Char"/>
    <w:basedOn w:val="Standaardalinea-lettertype"/>
    <w:link w:val="Ballontekst"/>
    <w:uiPriority w:val="99"/>
    <w:semiHidden/>
    <w:rsid w:val="001E0989"/>
    <w:rPr>
      <w:rFonts w:ascii="Segoe UI" w:hAnsi="Segoe UI" w:cs="Segoe UI"/>
    </w:rPr>
  </w:style>
  <w:style w:type="paragraph" w:styleId="Revisie">
    <w:name w:val="Revision"/>
    <w:hidden/>
    <w:uiPriority w:val="99"/>
    <w:semiHidden/>
    <w:rsid w:val="00BC75CF"/>
    <w:rPr>
      <w:rFonts w:eastAsia="Arial"/>
    </w:rPr>
  </w:style>
  <w:style w:type="character" w:styleId="Verwijzingopmerking">
    <w:name w:val="annotation reference"/>
    <w:basedOn w:val="Standaardalinea-lettertype"/>
    <w:uiPriority w:val="99"/>
    <w:semiHidden/>
    <w:unhideWhenUsed/>
    <w:rsid w:val="00BC75CF"/>
    <w:rPr>
      <w:sz w:val="16"/>
      <w:szCs w:val="16"/>
    </w:rPr>
  </w:style>
  <w:style w:type="paragraph" w:styleId="Tekstopmerking">
    <w:name w:val="annotation text"/>
    <w:basedOn w:val="Standaard"/>
    <w:link w:val="TekstopmerkingChar"/>
    <w:uiPriority w:val="99"/>
    <w:unhideWhenUsed/>
    <w:rsid w:val="00BC75CF"/>
  </w:style>
  <w:style w:type="character" w:customStyle="1" w:styleId="TekstopmerkingChar">
    <w:name w:val="Tekst opmerking Char"/>
    <w:basedOn w:val="Standaardalinea-lettertype"/>
    <w:link w:val="Tekstopmerking"/>
    <w:uiPriority w:val="99"/>
    <w:rsid w:val="00BC75CF"/>
    <w:rPr>
      <w:rFonts w:eastAsia="Arial"/>
    </w:rPr>
  </w:style>
  <w:style w:type="paragraph" w:styleId="Onderwerpvanopmerking">
    <w:name w:val="annotation subject"/>
    <w:basedOn w:val="Tekstopmerking"/>
    <w:next w:val="Tekstopmerking"/>
    <w:link w:val="OnderwerpvanopmerkingChar"/>
    <w:uiPriority w:val="99"/>
    <w:semiHidden/>
    <w:unhideWhenUsed/>
    <w:rsid w:val="00BC75CF"/>
    <w:rPr>
      <w:b/>
      <w:bCs/>
    </w:rPr>
  </w:style>
  <w:style w:type="character" w:customStyle="1" w:styleId="OnderwerpvanopmerkingChar">
    <w:name w:val="Onderwerp van opmerking Char"/>
    <w:basedOn w:val="TekstopmerkingChar"/>
    <w:link w:val="Onderwerpvanopmerking"/>
    <w:uiPriority w:val="99"/>
    <w:semiHidden/>
    <w:rsid w:val="00BC75CF"/>
    <w:rPr>
      <w:rFonts w:eastAsia="Arial"/>
      <w:b/>
      <w:bCs/>
    </w:rPr>
  </w:style>
  <w:style w:type="paragraph" w:styleId="Lijstalinea">
    <w:name w:val="List Paragraph"/>
    <w:basedOn w:val="Standaard"/>
    <w:uiPriority w:val="34"/>
    <w:qFormat/>
    <w:rsid w:val="00A80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9307">
      <w:bodyDiv w:val="1"/>
      <w:marLeft w:val="0"/>
      <w:marRight w:val="0"/>
      <w:marTop w:val="0"/>
      <w:marBottom w:val="0"/>
      <w:divBdr>
        <w:top w:val="none" w:sz="0" w:space="0" w:color="auto"/>
        <w:left w:val="none" w:sz="0" w:space="0" w:color="auto"/>
        <w:bottom w:val="none" w:sz="0" w:space="0" w:color="auto"/>
        <w:right w:val="none" w:sz="0" w:space="0" w:color="auto"/>
      </w:divBdr>
    </w:div>
    <w:div w:id="33316255">
      <w:bodyDiv w:val="1"/>
      <w:marLeft w:val="0"/>
      <w:marRight w:val="0"/>
      <w:marTop w:val="0"/>
      <w:marBottom w:val="0"/>
      <w:divBdr>
        <w:top w:val="none" w:sz="0" w:space="0" w:color="auto"/>
        <w:left w:val="none" w:sz="0" w:space="0" w:color="auto"/>
        <w:bottom w:val="none" w:sz="0" w:space="0" w:color="auto"/>
        <w:right w:val="none" w:sz="0" w:space="0" w:color="auto"/>
      </w:divBdr>
    </w:div>
    <w:div w:id="195781421">
      <w:bodyDiv w:val="1"/>
      <w:marLeft w:val="0"/>
      <w:marRight w:val="0"/>
      <w:marTop w:val="0"/>
      <w:marBottom w:val="0"/>
      <w:divBdr>
        <w:top w:val="none" w:sz="0" w:space="0" w:color="auto"/>
        <w:left w:val="none" w:sz="0" w:space="0" w:color="auto"/>
        <w:bottom w:val="none" w:sz="0" w:space="0" w:color="auto"/>
        <w:right w:val="none" w:sz="0" w:space="0" w:color="auto"/>
      </w:divBdr>
    </w:div>
    <w:div w:id="252474032">
      <w:bodyDiv w:val="1"/>
      <w:marLeft w:val="0"/>
      <w:marRight w:val="0"/>
      <w:marTop w:val="0"/>
      <w:marBottom w:val="0"/>
      <w:divBdr>
        <w:top w:val="none" w:sz="0" w:space="0" w:color="auto"/>
        <w:left w:val="none" w:sz="0" w:space="0" w:color="auto"/>
        <w:bottom w:val="none" w:sz="0" w:space="0" w:color="auto"/>
        <w:right w:val="none" w:sz="0" w:space="0" w:color="auto"/>
      </w:divBdr>
    </w:div>
    <w:div w:id="717554849">
      <w:bodyDiv w:val="1"/>
      <w:marLeft w:val="0"/>
      <w:marRight w:val="0"/>
      <w:marTop w:val="0"/>
      <w:marBottom w:val="0"/>
      <w:divBdr>
        <w:top w:val="none" w:sz="0" w:space="0" w:color="auto"/>
        <w:left w:val="none" w:sz="0" w:space="0" w:color="auto"/>
        <w:bottom w:val="none" w:sz="0" w:space="0" w:color="auto"/>
        <w:right w:val="none" w:sz="0" w:space="0" w:color="auto"/>
      </w:divBdr>
    </w:div>
    <w:div w:id="1072776101">
      <w:bodyDiv w:val="1"/>
      <w:marLeft w:val="0"/>
      <w:marRight w:val="0"/>
      <w:marTop w:val="0"/>
      <w:marBottom w:val="0"/>
      <w:divBdr>
        <w:top w:val="none" w:sz="0" w:space="0" w:color="auto"/>
        <w:left w:val="none" w:sz="0" w:space="0" w:color="auto"/>
        <w:bottom w:val="none" w:sz="0" w:space="0" w:color="auto"/>
        <w:right w:val="none" w:sz="0" w:space="0" w:color="auto"/>
      </w:divBdr>
    </w:div>
    <w:div w:id="1634749137">
      <w:bodyDiv w:val="1"/>
      <w:marLeft w:val="0"/>
      <w:marRight w:val="0"/>
      <w:marTop w:val="0"/>
      <w:marBottom w:val="0"/>
      <w:divBdr>
        <w:top w:val="none" w:sz="0" w:space="0" w:color="auto"/>
        <w:left w:val="none" w:sz="0" w:space="0" w:color="auto"/>
        <w:bottom w:val="none" w:sz="0" w:space="0" w:color="auto"/>
        <w:right w:val="none" w:sz="0" w:space="0" w:color="auto"/>
      </w:divBdr>
    </w:div>
    <w:div w:id="17833825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info@cyclusnv.nl" TargetMode="External"/><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hyperlink" Target="mailto:info@cyclusnv.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yclusnv.lan\data\102.%20ICT%20Sjablonen\Cyclus%20Briefpapier%20digitaal%20(met%20achtergro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0FE09397724A138AEADD711AE3CFA5"/>
        <w:category>
          <w:name w:val="Algemeen"/>
          <w:gallery w:val="placeholder"/>
        </w:category>
        <w:types>
          <w:type w:val="bbPlcHdr"/>
        </w:types>
        <w:behaviors>
          <w:behavior w:val="content"/>
        </w:behaviors>
        <w:guid w:val="{F4678293-190D-4ABA-B873-B7F683DD9B82}"/>
      </w:docPartPr>
      <w:docPartBody>
        <w:p w:rsidR="00DC5627" w:rsidRDefault="00DC5627">
          <w:pPr>
            <w:pStyle w:val="E30FE09397724A138AEADD711AE3CFA5"/>
          </w:pPr>
          <w:r w:rsidRPr="00565DB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27"/>
    <w:rsid w:val="000235A5"/>
    <w:rsid w:val="00096669"/>
    <w:rsid w:val="00527DCD"/>
    <w:rsid w:val="00696FBF"/>
    <w:rsid w:val="00702036"/>
    <w:rsid w:val="008F62A0"/>
    <w:rsid w:val="009311AC"/>
    <w:rsid w:val="009734E0"/>
    <w:rsid w:val="009C4A8B"/>
    <w:rsid w:val="009D623C"/>
    <w:rsid w:val="00D8477D"/>
    <w:rsid w:val="00DC5627"/>
    <w:rsid w:val="00E007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E30FE09397724A138AEADD711AE3CFA5">
    <w:name w:val="E30FE09397724A138AEADD711AE3CF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BE20E3F0BA2342906AA8BFB108BBF6" ma:contentTypeVersion="0" ma:contentTypeDescription="Create a new document." ma:contentTypeScope="" ma:versionID="be723f72adba6cbad2735fc6b70d0dee">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CC462E-C0EB-4F09-8D1C-63AF61942A92}">
  <ds:schemaRefs>
    <ds:schemaRef ds:uri="http://schemas.openxmlformats.org/officeDocument/2006/bibliography"/>
  </ds:schemaRefs>
</ds:datastoreItem>
</file>

<file path=customXml/itemProps2.xml><?xml version="1.0" encoding="utf-8"?>
<ds:datastoreItem xmlns:ds="http://schemas.openxmlformats.org/officeDocument/2006/customXml" ds:itemID="{A4761A13-D6B4-4394-A99C-DD4D95B33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2E35168-81AA-4E93-B1BB-929A30070FF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A9251B-A248-492B-B24A-433DA386B3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Cyclus Briefpapier digitaal (met achtergrond)</Template>
  <TotalTime>28</TotalTime>
  <Pages>6</Pages>
  <Words>4535</Words>
  <Characters>28344</Characters>
  <Application>Microsoft Office Word</Application>
  <DocSecurity>0</DocSecurity>
  <Lines>766</Lines>
  <Paragraphs>400</Paragraphs>
  <ScaleCrop>false</ScaleCrop>
  <HeadingPairs>
    <vt:vector size="2" baseType="variant">
      <vt:variant>
        <vt:lpstr>Titel</vt:lpstr>
      </vt:variant>
      <vt:variant>
        <vt:i4>1</vt:i4>
      </vt:variant>
    </vt:vector>
  </HeadingPairs>
  <TitlesOfParts>
    <vt:vector size="1" baseType="lpstr">
      <vt:lpstr/>
    </vt:vector>
  </TitlesOfParts>
  <Company>Cyclus NV</Company>
  <LinksUpToDate>false</LinksUpToDate>
  <CharactersWithSpaces>32479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Doedijns</dc:creator>
  <cp:keywords/>
  <dc:description/>
  <cp:lastModifiedBy>Stefan Doedijns</cp:lastModifiedBy>
  <cp:revision>6</cp:revision>
  <cp:lastPrinted>2020-04-09T14:25:00Z</cp:lastPrinted>
  <dcterms:created xsi:type="dcterms:W3CDTF">2026-09-22T06:25:00Z</dcterms:created>
  <dcterms:modified xsi:type="dcterms:W3CDTF">2026-09-22T07:09:00Z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0x01010030BE20E3F0BA2342906AA8BFB108BBF6</vt:lpwstr>
  </property>
</Properties>
</file>