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D03B20" w:rsidRDefault="009C1D29" w14:paraId="50825135" w14:textId="77777777">
      <w:r>
        <w:rPr>
          <w:noProof/>
        </w:rPr>
        <mc:AlternateContent>
          <mc:Choice Requires="wpg">
            <w:drawing>
              <wp:anchor distT="0" distB="0" distL="114300" distR="114300" simplePos="0" relativeHeight="251658240" behindDoc="1" locked="0" layoutInCell="1" allowOverlap="1" wp14:anchorId="02D9D7CC" wp14:editId="5A72F27B">
                <wp:simplePos x="0" y="0"/>
                <wp:positionH relativeFrom="page">
                  <wp:align>left</wp:align>
                </wp:positionH>
                <wp:positionV relativeFrom="page">
                  <wp:align>top</wp:align>
                </wp:positionV>
                <wp:extent cx="1460500" cy="1501140"/>
                <wp:effectExtent l="0" t="0" r="6350" b="3810"/>
                <wp:wrapNone/>
                <wp:docPr id="1369395069"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0" cy="1501140"/>
                          <a:chOff x="0" y="0"/>
                          <a:chExt cx="2300" cy="2364"/>
                        </a:xfrm>
                      </wpg:grpSpPr>
                      <wps:wsp>
                        <wps:cNvPr id="1914612064" name="docshape2"/>
                        <wps:cNvSpPr>
                          <a:spLocks noChangeArrowheads="1"/>
                        </wps:cNvSpPr>
                        <wps:spPr bwMode="auto">
                          <a:xfrm>
                            <a:off x="0" y="0"/>
                            <a:ext cx="2300" cy="2364"/>
                          </a:xfrm>
                          <a:prstGeom prst="rect">
                            <a:avLst/>
                          </a:prstGeom>
                          <a:solidFill>
                            <a:srgbClr val="F261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017618" name="docshape3"/>
                        <wps:cNvSpPr>
                          <a:spLocks/>
                        </wps:cNvSpPr>
                        <wps:spPr bwMode="auto">
                          <a:xfrm>
                            <a:off x="269" y="1855"/>
                            <a:ext cx="1747" cy="235"/>
                          </a:xfrm>
                          <a:custGeom>
                            <a:avLst/>
                            <a:gdLst>
                              <a:gd name="T0" fmla="+- 0 330 270"/>
                              <a:gd name="T1" fmla="*/ T0 w 1747"/>
                              <a:gd name="T2" fmla="+- 0 1999 1855"/>
                              <a:gd name="T3" fmla="*/ 1999 h 235"/>
                              <a:gd name="T4" fmla="+- 0 282 270"/>
                              <a:gd name="T5" fmla="*/ T4 w 1747"/>
                              <a:gd name="T6" fmla="+- 0 1905 1855"/>
                              <a:gd name="T7" fmla="*/ 1905 h 235"/>
                              <a:gd name="T8" fmla="+- 0 311 270"/>
                              <a:gd name="T9" fmla="*/ T8 w 1747"/>
                              <a:gd name="T10" fmla="+- 0 2070 1855"/>
                              <a:gd name="T11" fmla="*/ 2070 h 235"/>
                              <a:gd name="T12" fmla="+- 0 461 270"/>
                              <a:gd name="T13" fmla="*/ T12 w 1747"/>
                              <a:gd name="T14" fmla="+- 0 2051 1855"/>
                              <a:gd name="T15" fmla="*/ 2051 h 235"/>
                              <a:gd name="T16" fmla="+- 0 420 270"/>
                              <a:gd name="T17" fmla="*/ T16 w 1747"/>
                              <a:gd name="T18" fmla="+- 0 1979 1855"/>
                              <a:gd name="T19" fmla="*/ 1979 h 235"/>
                              <a:gd name="T20" fmla="+- 0 379 270"/>
                              <a:gd name="T21" fmla="*/ T20 w 1747"/>
                              <a:gd name="T22" fmla="+- 0 1922 1855"/>
                              <a:gd name="T23" fmla="*/ 1922 h 235"/>
                              <a:gd name="T24" fmla="+- 0 409 270"/>
                              <a:gd name="T25" fmla="*/ T24 w 1747"/>
                              <a:gd name="T26" fmla="+- 0 2079 1855"/>
                              <a:gd name="T27" fmla="*/ 2079 h 235"/>
                              <a:gd name="T28" fmla="+- 0 527 270"/>
                              <a:gd name="T29" fmla="*/ T28 w 1747"/>
                              <a:gd name="T30" fmla="+- 0 2051 1855"/>
                              <a:gd name="T31" fmla="*/ 2051 h 235"/>
                              <a:gd name="T32" fmla="+- 0 507 270"/>
                              <a:gd name="T33" fmla="*/ T32 w 1747"/>
                              <a:gd name="T34" fmla="+- 0 1938 1855"/>
                              <a:gd name="T35" fmla="*/ 1938 h 235"/>
                              <a:gd name="T36" fmla="+- 0 471 270"/>
                              <a:gd name="T37" fmla="*/ T36 w 1747"/>
                              <a:gd name="T38" fmla="+- 0 1946 1855"/>
                              <a:gd name="T39" fmla="*/ 1946 h 235"/>
                              <a:gd name="T40" fmla="+- 0 509 270"/>
                              <a:gd name="T41" fmla="*/ T40 w 1747"/>
                              <a:gd name="T42" fmla="+- 0 2085 1855"/>
                              <a:gd name="T43" fmla="*/ 2085 h 235"/>
                              <a:gd name="T44" fmla="+- 0 684 270"/>
                              <a:gd name="T45" fmla="*/ T44 w 1747"/>
                              <a:gd name="T46" fmla="+- 0 1948 1855"/>
                              <a:gd name="T47" fmla="*/ 1948 h 235"/>
                              <a:gd name="T48" fmla="+- 0 607 270"/>
                              <a:gd name="T49" fmla="*/ T48 w 1747"/>
                              <a:gd name="T50" fmla="+- 0 2042 1855"/>
                              <a:gd name="T51" fmla="*/ 2042 h 235"/>
                              <a:gd name="T52" fmla="+- 0 657 270"/>
                              <a:gd name="T53" fmla="*/ T52 w 1747"/>
                              <a:gd name="T54" fmla="+- 0 1959 1855"/>
                              <a:gd name="T55" fmla="*/ 1959 h 235"/>
                              <a:gd name="T56" fmla="+- 0 650 270"/>
                              <a:gd name="T57" fmla="*/ T56 w 1747"/>
                              <a:gd name="T58" fmla="+- 0 1924 1855"/>
                              <a:gd name="T59" fmla="*/ 1924 h 235"/>
                              <a:gd name="T60" fmla="+- 0 581 270"/>
                              <a:gd name="T61" fmla="*/ T60 w 1747"/>
                              <a:gd name="T62" fmla="+- 0 2065 1855"/>
                              <a:gd name="T63" fmla="*/ 2065 h 235"/>
                              <a:gd name="T64" fmla="+- 0 684 270"/>
                              <a:gd name="T65" fmla="*/ T64 w 1747"/>
                              <a:gd name="T66" fmla="+- 0 2086 1855"/>
                              <a:gd name="T67" fmla="*/ 2086 h 235"/>
                              <a:gd name="T68" fmla="+- 0 850 270"/>
                              <a:gd name="T69" fmla="*/ T68 w 1747"/>
                              <a:gd name="T70" fmla="+- 0 1927 1855"/>
                              <a:gd name="T71" fmla="*/ 1927 h 235"/>
                              <a:gd name="T72" fmla="+- 0 789 270"/>
                              <a:gd name="T73" fmla="*/ T72 w 1747"/>
                              <a:gd name="T74" fmla="+- 0 1952 1855"/>
                              <a:gd name="T75" fmla="*/ 1952 h 235"/>
                              <a:gd name="T76" fmla="+- 0 801 270"/>
                              <a:gd name="T77" fmla="*/ T76 w 1747"/>
                              <a:gd name="T78" fmla="+- 0 1973 1855"/>
                              <a:gd name="T79" fmla="*/ 1973 h 235"/>
                              <a:gd name="T80" fmla="+- 0 1100 270"/>
                              <a:gd name="T81" fmla="*/ T80 w 1747"/>
                              <a:gd name="T82" fmla="+- 0 1985 1855"/>
                              <a:gd name="T83" fmla="*/ 1985 h 235"/>
                              <a:gd name="T84" fmla="+- 0 1005 270"/>
                              <a:gd name="T85" fmla="*/ T84 w 1747"/>
                              <a:gd name="T86" fmla="+- 0 1939 1855"/>
                              <a:gd name="T87" fmla="*/ 1939 h 235"/>
                              <a:gd name="T88" fmla="+- 0 924 270"/>
                              <a:gd name="T89" fmla="*/ T88 w 1747"/>
                              <a:gd name="T90" fmla="+- 0 1930 1855"/>
                              <a:gd name="T91" fmla="*/ 1930 h 235"/>
                              <a:gd name="T92" fmla="+- 0 908 270"/>
                              <a:gd name="T93" fmla="*/ T92 w 1747"/>
                              <a:gd name="T94" fmla="+- 0 2005 1855"/>
                              <a:gd name="T95" fmla="*/ 2005 h 235"/>
                              <a:gd name="T96" fmla="+- 0 966 270"/>
                              <a:gd name="T97" fmla="*/ T96 w 1747"/>
                              <a:gd name="T98" fmla="+- 0 1979 1855"/>
                              <a:gd name="T99" fmla="*/ 1979 h 235"/>
                              <a:gd name="T100" fmla="+- 0 1023 270"/>
                              <a:gd name="T101" fmla="*/ T100 w 1747"/>
                              <a:gd name="T102" fmla="+- 0 1957 1855"/>
                              <a:gd name="T103" fmla="*/ 1957 h 235"/>
                              <a:gd name="T104" fmla="+- 0 1100 270"/>
                              <a:gd name="T105" fmla="*/ T104 w 1747"/>
                              <a:gd name="T106" fmla="+- 0 2086 1855"/>
                              <a:gd name="T107" fmla="*/ 2086 h 235"/>
                              <a:gd name="T108" fmla="+- 0 1181 270"/>
                              <a:gd name="T109" fmla="*/ T108 w 1747"/>
                              <a:gd name="T110" fmla="+- 0 2023 1855"/>
                              <a:gd name="T111" fmla="*/ 2023 h 235"/>
                              <a:gd name="T112" fmla="+- 0 1145 270"/>
                              <a:gd name="T113" fmla="*/ T112 w 1747"/>
                              <a:gd name="T114" fmla="+- 0 1926 1855"/>
                              <a:gd name="T115" fmla="*/ 1926 h 235"/>
                              <a:gd name="T116" fmla="+- 0 1179 270"/>
                              <a:gd name="T117" fmla="*/ T116 w 1747"/>
                              <a:gd name="T118" fmla="+- 0 2087 1855"/>
                              <a:gd name="T119" fmla="*/ 2087 h 235"/>
                              <a:gd name="T120" fmla="+- 0 1379 270"/>
                              <a:gd name="T121" fmla="*/ T120 w 1747"/>
                              <a:gd name="T122" fmla="+- 0 1990 1855"/>
                              <a:gd name="T123" fmla="*/ 1990 h 235"/>
                              <a:gd name="T124" fmla="+- 0 1344 270"/>
                              <a:gd name="T125" fmla="*/ T124 w 1747"/>
                              <a:gd name="T126" fmla="+- 0 1990 1855"/>
                              <a:gd name="T127" fmla="*/ 1990 h 235"/>
                              <a:gd name="T128" fmla="+- 0 1333 270"/>
                              <a:gd name="T129" fmla="*/ T128 w 1747"/>
                              <a:gd name="T130" fmla="+- 0 1963 1855"/>
                              <a:gd name="T131" fmla="*/ 1963 h 235"/>
                              <a:gd name="T132" fmla="+- 0 1252 270"/>
                              <a:gd name="T133" fmla="*/ T132 w 1747"/>
                              <a:gd name="T134" fmla="+- 0 1946 1855"/>
                              <a:gd name="T135" fmla="*/ 1946 h 235"/>
                              <a:gd name="T136" fmla="+- 0 1335 270"/>
                              <a:gd name="T137" fmla="*/ T136 w 1747"/>
                              <a:gd name="T138" fmla="+- 0 2086 1855"/>
                              <a:gd name="T139" fmla="*/ 2086 h 235"/>
                              <a:gd name="T140" fmla="+- 0 1329 270"/>
                              <a:gd name="T141" fmla="*/ T140 w 1747"/>
                              <a:gd name="T142" fmla="+- 0 2059 1855"/>
                              <a:gd name="T143" fmla="*/ 2059 h 235"/>
                              <a:gd name="T144" fmla="+- 0 1380 270"/>
                              <a:gd name="T145" fmla="*/ T144 w 1747"/>
                              <a:gd name="T146" fmla="+- 0 2014 1855"/>
                              <a:gd name="T147" fmla="*/ 2014 h 235"/>
                              <a:gd name="T148" fmla="+- 0 1460 270"/>
                              <a:gd name="T149" fmla="*/ T148 w 1747"/>
                              <a:gd name="T150" fmla="+- 0 1944 1855"/>
                              <a:gd name="T151" fmla="*/ 1944 h 235"/>
                              <a:gd name="T152" fmla="+- 0 1472 270"/>
                              <a:gd name="T153" fmla="*/ T152 w 1747"/>
                              <a:gd name="T154" fmla="+- 0 1889 1855"/>
                              <a:gd name="T155" fmla="*/ 1889 h 235"/>
                              <a:gd name="T156" fmla="+- 0 1520 270"/>
                              <a:gd name="T157" fmla="*/ T156 w 1747"/>
                              <a:gd name="T158" fmla="+- 0 1875 1855"/>
                              <a:gd name="T159" fmla="*/ 1875 h 235"/>
                              <a:gd name="T160" fmla="+- 0 1411 270"/>
                              <a:gd name="T161" fmla="*/ T160 w 1747"/>
                              <a:gd name="T162" fmla="+- 0 1945 1855"/>
                              <a:gd name="T163" fmla="*/ 1945 h 235"/>
                              <a:gd name="T164" fmla="+- 0 1506 270"/>
                              <a:gd name="T165" fmla="*/ T164 w 1747"/>
                              <a:gd name="T166" fmla="+- 0 2036 1855"/>
                              <a:gd name="T167" fmla="*/ 2036 h 235"/>
                              <a:gd name="T168" fmla="+- 0 1433 270"/>
                              <a:gd name="T169" fmla="*/ T168 w 1747"/>
                              <a:gd name="T170" fmla="+- 0 2010 1855"/>
                              <a:gd name="T171" fmla="*/ 2010 h 235"/>
                              <a:gd name="T172" fmla="+- 0 1443 270"/>
                              <a:gd name="T173" fmla="*/ T172 w 1747"/>
                              <a:gd name="T174" fmla="+- 0 2084 1855"/>
                              <a:gd name="T175" fmla="*/ 2084 h 235"/>
                              <a:gd name="T176" fmla="+- 0 1658 270"/>
                              <a:gd name="T177" fmla="*/ T176 w 1747"/>
                              <a:gd name="T178" fmla="+- 0 2053 1855"/>
                              <a:gd name="T179" fmla="*/ 2053 h 235"/>
                              <a:gd name="T180" fmla="+- 0 1653 270"/>
                              <a:gd name="T181" fmla="*/ T180 w 1747"/>
                              <a:gd name="T182" fmla="+- 0 1957 1855"/>
                              <a:gd name="T183" fmla="*/ 1957 h 235"/>
                              <a:gd name="T184" fmla="+- 0 1557 270"/>
                              <a:gd name="T185" fmla="*/ T184 w 1747"/>
                              <a:gd name="T186" fmla="+- 0 1957 1855"/>
                              <a:gd name="T187" fmla="*/ 1957 h 235"/>
                              <a:gd name="T188" fmla="+- 0 1642 270"/>
                              <a:gd name="T189" fmla="*/ T188 w 1747"/>
                              <a:gd name="T190" fmla="+- 0 2088 1855"/>
                              <a:gd name="T191" fmla="*/ 2088 h 235"/>
                              <a:gd name="T192" fmla="+- 0 1794 270"/>
                              <a:gd name="T193" fmla="*/ T192 w 1747"/>
                              <a:gd name="T194" fmla="+- 0 2006 1855"/>
                              <a:gd name="T195" fmla="*/ 2006 h 235"/>
                              <a:gd name="T196" fmla="+- 0 1708 270"/>
                              <a:gd name="T197" fmla="*/ T196 w 1747"/>
                              <a:gd name="T198" fmla="+- 0 2025 1855"/>
                              <a:gd name="T199" fmla="*/ 2025 h 235"/>
                              <a:gd name="T200" fmla="+- 0 1782 270"/>
                              <a:gd name="T201" fmla="*/ T200 w 1747"/>
                              <a:gd name="T202" fmla="+- 0 1970 1855"/>
                              <a:gd name="T203" fmla="*/ 1970 h 235"/>
                              <a:gd name="T204" fmla="+- 0 1747 270"/>
                              <a:gd name="T205" fmla="*/ T204 w 1747"/>
                              <a:gd name="T206" fmla="+- 0 1922 1855"/>
                              <a:gd name="T207" fmla="*/ 1922 h 235"/>
                              <a:gd name="T208" fmla="+- 0 1715 270"/>
                              <a:gd name="T209" fmla="*/ T208 w 1747"/>
                              <a:gd name="T210" fmla="+- 0 2083 1855"/>
                              <a:gd name="T211" fmla="*/ 2083 h 235"/>
                              <a:gd name="T212" fmla="+- 0 1830 270"/>
                              <a:gd name="T213" fmla="*/ T212 w 1747"/>
                              <a:gd name="T214" fmla="+- 0 2086 1855"/>
                              <a:gd name="T215" fmla="*/ 2086 h 235"/>
                              <a:gd name="T216" fmla="+- 0 1981 270"/>
                              <a:gd name="T217" fmla="*/ T216 w 1747"/>
                              <a:gd name="T218" fmla="+- 0 1857 1855"/>
                              <a:gd name="T219" fmla="*/ 1857 h 235"/>
                              <a:gd name="T220" fmla="+- 0 1918 270"/>
                              <a:gd name="T221" fmla="*/ T220 w 1747"/>
                              <a:gd name="T222" fmla="+- 0 2053 1855"/>
                              <a:gd name="T223" fmla="*/ 2053 h 235"/>
                              <a:gd name="T224" fmla="+- 0 1936 270"/>
                              <a:gd name="T225" fmla="*/ T224 w 1747"/>
                              <a:gd name="T226" fmla="+- 0 1955 1855"/>
                              <a:gd name="T227" fmla="*/ 1955 h 235"/>
                              <a:gd name="T228" fmla="+- 0 1961 270"/>
                              <a:gd name="T229" fmla="*/ T228 w 1747"/>
                              <a:gd name="T230" fmla="+- 0 1929 1855"/>
                              <a:gd name="T231" fmla="*/ 1929 h 235"/>
                              <a:gd name="T232" fmla="+- 0 1862 270"/>
                              <a:gd name="T233" fmla="*/ T232 w 1747"/>
                              <a:gd name="T234" fmla="+- 0 2038 1855"/>
                              <a:gd name="T235" fmla="*/ 2038 h 235"/>
                              <a:gd name="T236" fmla="+- 0 1981 270"/>
                              <a:gd name="T237" fmla="*/ T236 w 1747"/>
                              <a:gd name="T238" fmla="+- 0 2064 1855"/>
                              <a:gd name="T239" fmla="*/ 2064 h 235"/>
                              <a:gd name="T240" fmla="+- 0 2017 270"/>
                              <a:gd name="T241" fmla="*/ T240 w 1747"/>
                              <a:gd name="T242" fmla="+- 0 1857 1855"/>
                              <a:gd name="T243" fmla="*/ 1857 h 2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747" h="235">
                                <a:moveTo>
                                  <a:pt x="103" y="196"/>
                                </a:moveTo>
                                <a:lnTo>
                                  <a:pt x="81" y="196"/>
                                </a:lnTo>
                                <a:lnTo>
                                  <a:pt x="73" y="194"/>
                                </a:lnTo>
                                <a:lnTo>
                                  <a:pt x="68" y="189"/>
                                </a:lnTo>
                                <a:lnTo>
                                  <a:pt x="63" y="178"/>
                                </a:lnTo>
                                <a:lnTo>
                                  <a:pt x="61" y="163"/>
                                </a:lnTo>
                                <a:lnTo>
                                  <a:pt x="60" y="144"/>
                                </a:lnTo>
                                <a:lnTo>
                                  <a:pt x="61" y="124"/>
                                </a:lnTo>
                                <a:lnTo>
                                  <a:pt x="61" y="83"/>
                                </a:lnTo>
                                <a:lnTo>
                                  <a:pt x="53" y="49"/>
                                </a:lnTo>
                                <a:lnTo>
                                  <a:pt x="40" y="24"/>
                                </a:lnTo>
                                <a:lnTo>
                                  <a:pt x="19" y="5"/>
                                </a:lnTo>
                                <a:lnTo>
                                  <a:pt x="0" y="38"/>
                                </a:lnTo>
                                <a:lnTo>
                                  <a:pt x="12" y="50"/>
                                </a:lnTo>
                                <a:lnTo>
                                  <a:pt x="21" y="67"/>
                                </a:lnTo>
                                <a:lnTo>
                                  <a:pt x="25" y="91"/>
                                </a:lnTo>
                                <a:lnTo>
                                  <a:pt x="25" y="121"/>
                                </a:lnTo>
                                <a:lnTo>
                                  <a:pt x="24" y="149"/>
                                </a:lnTo>
                                <a:lnTo>
                                  <a:pt x="25" y="174"/>
                                </a:lnTo>
                                <a:lnTo>
                                  <a:pt x="30" y="197"/>
                                </a:lnTo>
                                <a:lnTo>
                                  <a:pt x="41" y="215"/>
                                </a:lnTo>
                                <a:lnTo>
                                  <a:pt x="51" y="224"/>
                                </a:lnTo>
                                <a:lnTo>
                                  <a:pt x="63" y="230"/>
                                </a:lnTo>
                                <a:lnTo>
                                  <a:pt x="77" y="234"/>
                                </a:lnTo>
                                <a:lnTo>
                                  <a:pt x="92" y="235"/>
                                </a:lnTo>
                                <a:lnTo>
                                  <a:pt x="103" y="235"/>
                                </a:lnTo>
                                <a:lnTo>
                                  <a:pt x="103" y="196"/>
                                </a:lnTo>
                                <a:close/>
                                <a:moveTo>
                                  <a:pt x="191" y="196"/>
                                </a:moveTo>
                                <a:lnTo>
                                  <a:pt x="169" y="196"/>
                                </a:lnTo>
                                <a:lnTo>
                                  <a:pt x="161" y="194"/>
                                </a:lnTo>
                                <a:lnTo>
                                  <a:pt x="156" y="189"/>
                                </a:lnTo>
                                <a:lnTo>
                                  <a:pt x="151" y="178"/>
                                </a:lnTo>
                                <a:lnTo>
                                  <a:pt x="149" y="163"/>
                                </a:lnTo>
                                <a:lnTo>
                                  <a:pt x="149" y="144"/>
                                </a:lnTo>
                                <a:lnTo>
                                  <a:pt x="150" y="124"/>
                                </a:lnTo>
                                <a:lnTo>
                                  <a:pt x="149" y="83"/>
                                </a:lnTo>
                                <a:lnTo>
                                  <a:pt x="142" y="49"/>
                                </a:lnTo>
                                <a:lnTo>
                                  <a:pt x="128" y="24"/>
                                </a:lnTo>
                                <a:lnTo>
                                  <a:pt x="107" y="5"/>
                                </a:lnTo>
                                <a:lnTo>
                                  <a:pt x="88" y="38"/>
                                </a:lnTo>
                                <a:lnTo>
                                  <a:pt x="101" y="50"/>
                                </a:lnTo>
                                <a:lnTo>
                                  <a:pt x="109" y="67"/>
                                </a:lnTo>
                                <a:lnTo>
                                  <a:pt x="113" y="91"/>
                                </a:lnTo>
                                <a:lnTo>
                                  <a:pt x="113" y="121"/>
                                </a:lnTo>
                                <a:lnTo>
                                  <a:pt x="112" y="149"/>
                                </a:lnTo>
                                <a:lnTo>
                                  <a:pt x="113" y="174"/>
                                </a:lnTo>
                                <a:lnTo>
                                  <a:pt x="118" y="197"/>
                                </a:lnTo>
                                <a:lnTo>
                                  <a:pt x="130" y="215"/>
                                </a:lnTo>
                                <a:lnTo>
                                  <a:pt x="139" y="224"/>
                                </a:lnTo>
                                <a:lnTo>
                                  <a:pt x="151" y="230"/>
                                </a:lnTo>
                                <a:lnTo>
                                  <a:pt x="165" y="234"/>
                                </a:lnTo>
                                <a:lnTo>
                                  <a:pt x="181" y="235"/>
                                </a:lnTo>
                                <a:lnTo>
                                  <a:pt x="191" y="235"/>
                                </a:lnTo>
                                <a:lnTo>
                                  <a:pt x="191" y="196"/>
                                </a:lnTo>
                                <a:close/>
                                <a:moveTo>
                                  <a:pt x="280" y="196"/>
                                </a:moveTo>
                                <a:lnTo>
                                  <a:pt x="257" y="196"/>
                                </a:lnTo>
                                <a:lnTo>
                                  <a:pt x="249" y="194"/>
                                </a:lnTo>
                                <a:lnTo>
                                  <a:pt x="245" y="189"/>
                                </a:lnTo>
                                <a:lnTo>
                                  <a:pt x="239" y="178"/>
                                </a:lnTo>
                                <a:lnTo>
                                  <a:pt x="237" y="163"/>
                                </a:lnTo>
                                <a:lnTo>
                                  <a:pt x="237" y="144"/>
                                </a:lnTo>
                                <a:lnTo>
                                  <a:pt x="238" y="124"/>
                                </a:lnTo>
                                <a:lnTo>
                                  <a:pt x="237" y="83"/>
                                </a:lnTo>
                                <a:lnTo>
                                  <a:pt x="230" y="49"/>
                                </a:lnTo>
                                <a:lnTo>
                                  <a:pt x="216" y="24"/>
                                </a:lnTo>
                                <a:lnTo>
                                  <a:pt x="196" y="5"/>
                                </a:lnTo>
                                <a:lnTo>
                                  <a:pt x="177" y="38"/>
                                </a:lnTo>
                                <a:lnTo>
                                  <a:pt x="189" y="50"/>
                                </a:lnTo>
                                <a:lnTo>
                                  <a:pt x="197" y="67"/>
                                </a:lnTo>
                                <a:lnTo>
                                  <a:pt x="201" y="91"/>
                                </a:lnTo>
                                <a:lnTo>
                                  <a:pt x="201" y="121"/>
                                </a:lnTo>
                                <a:lnTo>
                                  <a:pt x="200" y="149"/>
                                </a:lnTo>
                                <a:lnTo>
                                  <a:pt x="201" y="174"/>
                                </a:lnTo>
                                <a:lnTo>
                                  <a:pt x="207" y="197"/>
                                </a:lnTo>
                                <a:lnTo>
                                  <a:pt x="218" y="215"/>
                                </a:lnTo>
                                <a:lnTo>
                                  <a:pt x="228" y="224"/>
                                </a:lnTo>
                                <a:lnTo>
                                  <a:pt x="239" y="230"/>
                                </a:lnTo>
                                <a:lnTo>
                                  <a:pt x="253" y="234"/>
                                </a:lnTo>
                                <a:lnTo>
                                  <a:pt x="269" y="235"/>
                                </a:lnTo>
                                <a:lnTo>
                                  <a:pt x="280" y="235"/>
                                </a:lnTo>
                                <a:lnTo>
                                  <a:pt x="280" y="196"/>
                                </a:lnTo>
                                <a:close/>
                                <a:moveTo>
                                  <a:pt x="449" y="71"/>
                                </a:moveTo>
                                <a:lnTo>
                                  <a:pt x="414" y="71"/>
                                </a:lnTo>
                                <a:lnTo>
                                  <a:pt x="414" y="93"/>
                                </a:lnTo>
                                <a:lnTo>
                                  <a:pt x="414" y="151"/>
                                </a:lnTo>
                                <a:lnTo>
                                  <a:pt x="411" y="170"/>
                                </a:lnTo>
                                <a:lnTo>
                                  <a:pt x="402" y="187"/>
                                </a:lnTo>
                                <a:lnTo>
                                  <a:pt x="387" y="198"/>
                                </a:lnTo>
                                <a:lnTo>
                                  <a:pt x="369" y="202"/>
                                </a:lnTo>
                                <a:lnTo>
                                  <a:pt x="351" y="198"/>
                                </a:lnTo>
                                <a:lnTo>
                                  <a:pt x="337" y="187"/>
                                </a:lnTo>
                                <a:lnTo>
                                  <a:pt x="328" y="170"/>
                                </a:lnTo>
                                <a:lnTo>
                                  <a:pt x="324" y="151"/>
                                </a:lnTo>
                                <a:lnTo>
                                  <a:pt x="328" y="132"/>
                                </a:lnTo>
                                <a:lnTo>
                                  <a:pt x="337" y="115"/>
                                </a:lnTo>
                                <a:lnTo>
                                  <a:pt x="351" y="104"/>
                                </a:lnTo>
                                <a:lnTo>
                                  <a:pt x="369" y="100"/>
                                </a:lnTo>
                                <a:lnTo>
                                  <a:pt x="387" y="104"/>
                                </a:lnTo>
                                <a:lnTo>
                                  <a:pt x="402" y="115"/>
                                </a:lnTo>
                                <a:lnTo>
                                  <a:pt x="411" y="132"/>
                                </a:lnTo>
                                <a:lnTo>
                                  <a:pt x="414" y="151"/>
                                </a:lnTo>
                                <a:lnTo>
                                  <a:pt x="414" y="93"/>
                                </a:lnTo>
                                <a:lnTo>
                                  <a:pt x="405" y="82"/>
                                </a:lnTo>
                                <a:lnTo>
                                  <a:pt x="393" y="74"/>
                                </a:lnTo>
                                <a:lnTo>
                                  <a:pt x="380" y="69"/>
                                </a:lnTo>
                                <a:lnTo>
                                  <a:pt x="367" y="67"/>
                                </a:lnTo>
                                <a:lnTo>
                                  <a:pt x="335" y="74"/>
                                </a:lnTo>
                                <a:lnTo>
                                  <a:pt x="311" y="92"/>
                                </a:lnTo>
                                <a:lnTo>
                                  <a:pt x="295" y="119"/>
                                </a:lnTo>
                                <a:lnTo>
                                  <a:pt x="289" y="151"/>
                                </a:lnTo>
                                <a:lnTo>
                                  <a:pt x="295" y="183"/>
                                </a:lnTo>
                                <a:lnTo>
                                  <a:pt x="311" y="210"/>
                                </a:lnTo>
                                <a:lnTo>
                                  <a:pt x="335" y="228"/>
                                </a:lnTo>
                                <a:lnTo>
                                  <a:pt x="367" y="235"/>
                                </a:lnTo>
                                <a:lnTo>
                                  <a:pt x="380" y="233"/>
                                </a:lnTo>
                                <a:lnTo>
                                  <a:pt x="393" y="228"/>
                                </a:lnTo>
                                <a:lnTo>
                                  <a:pt x="405" y="220"/>
                                </a:lnTo>
                                <a:lnTo>
                                  <a:pt x="414" y="209"/>
                                </a:lnTo>
                                <a:lnTo>
                                  <a:pt x="414" y="231"/>
                                </a:lnTo>
                                <a:lnTo>
                                  <a:pt x="449" y="231"/>
                                </a:lnTo>
                                <a:lnTo>
                                  <a:pt x="449" y="209"/>
                                </a:lnTo>
                                <a:lnTo>
                                  <a:pt x="449" y="202"/>
                                </a:lnTo>
                                <a:lnTo>
                                  <a:pt x="449" y="100"/>
                                </a:lnTo>
                                <a:lnTo>
                                  <a:pt x="449" y="93"/>
                                </a:lnTo>
                                <a:lnTo>
                                  <a:pt x="449" y="71"/>
                                </a:lnTo>
                                <a:close/>
                                <a:moveTo>
                                  <a:pt x="580" y="72"/>
                                </a:moveTo>
                                <a:lnTo>
                                  <a:pt x="576" y="70"/>
                                </a:lnTo>
                                <a:lnTo>
                                  <a:pt x="572" y="69"/>
                                </a:lnTo>
                                <a:lnTo>
                                  <a:pt x="566" y="69"/>
                                </a:lnTo>
                                <a:lnTo>
                                  <a:pt x="551" y="71"/>
                                </a:lnTo>
                                <a:lnTo>
                                  <a:pt x="538" y="77"/>
                                </a:lnTo>
                                <a:lnTo>
                                  <a:pt x="527" y="86"/>
                                </a:lnTo>
                                <a:lnTo>
                                  <a:pt x="519" y="97"/>
                                </a:lnTo>
                                <a:lnTo>
                                  <a:pt x="519" y="71"/>
                                </a:lnTo>
                                <a:lnTo>
                                  <a:pt x="484" y="71"/>
                                </a:lnTo>
                                <a:lnTo>
                                  <a:pt x="484" y="231"/>
                                </a:lnTo>
                                <a:lnTo>
                                  <a:pt x="519" y="231"/>
                                </a:lnTo>
                                <a:lnTo>
                                  <a:pt x="519" y="162"/>
                                </a:lnTo>
                                <a:lnTo>
                                  <a:pt x="522" y="136"/>
                                </a:lnTo>
                                <a:lnTo>
                                  <a:pt x="531" y="118"/>
                                </a:lnTo>
                                <a:lnTo>
                                  <a:pt x="546" y="108"/>
                                </a:lnTo>
                                <a:lnTo>
                                  <a:pt x="566" y="104"/>
                                </a:lnTo>
                                <a:lnTo>
                                  <a:pt x="572" y="104"/>
                                </a:lnTo>
                                <a:lnTo>
                                  <a:pt x="575" y="104"/>
                                </a:lnTo>
                                <a:lnTo>
                                  <a:pt x="580" y="106"/>
                                </a:lnTo>
                                <a:lnTo>
                                  <a:pt x="580" y="72"/>
                                </a:lnTo>
                                <a:close/>
                                <a:moveTo>
                                  <a:pt x="830" y="130"/>
                                </a:moveTo>
                                <a:lnTo>
                                  <a:pt x="827" y="107"/>
                                </a:lnTo>
                                <a:lnTo>
                                  <a:pt x="819" y="87"/>
                                </a:lnTo>
                                <a:lnTo>
                                  <a:pt x="803" y="73"/>
                                </a:lnTo>
                                <a:lnTo>
                                  <a:pt x="775" y="67"/>
                                </a:lnTo>
                                <a:lnTo>
                                  <a:pt x="759" y="69"/>
                                </a:lnTo>
                                <a:lnTo>
                                  <a:pt x="746" y="75"/>
                                </a:lnTo>
                                <a:lnTo>
                                  <a:pt x="735" y="84"/>
                                </a:lnTo>
                                <a:lnTo>
                                  <a:pt x="728" y="96"/>
                                </a:lnTo>
                                <a:lnTo>
                                  <a:pt x="722" y="84"/>
                                </a:lnTo>
                                <a:lnTo>
                                  <a:pt x="712" y="75"/>
                                </a:lnTo>
                                <a:lnTo>
                                  <a:pt x="698" y="69"/>
                                </a:lnTo>
                                <a:lnTo>
                                  <a:pt x="680" y="67"/>
                                </a:lnTo>
                                <a:lnTo>
                                  <a:pt x="666" y="69"/>
                                </a:lnTo>
                                <a:lnTo>
                                  <a:pt x="654" y="75"/>
                                </a:lnTo>
                                <a:lnTo>
                                  <a:pt x="644" y="83"/>
                                </a:lnTo>
                                <a:lnTo>
                                  <a:pt x="638" y="93"/>
                                </a:lnTo>
                                <a:lnTo>
                                  <a:pt x="638" y="71"/>
                                </a:lnTo>
                                <a:lnTo>
                                  <a:pt x="602" y="71"/>
                                </a:lnTo>
                                <a:lnTo>
                                  <a:pt x="602" y="231"/>
                                </a:lnTo>
                                <a:lnTo>
                                  <a:pt x="638" y="231"/>
                                </a:lnTo>
                                <a:lnTo>
                                  <a:pt x="638" y="150"/>
                                </a:lnTo>
                                <a:lnTo>
                                  <a:pt x="640" y="126"/>
                                </a:lnTo>
                                <a:lnTo>
                                  <a:pt x="647" y="111"/>
                                </a:lnTo>
                                <a:lnTo>
                                  <a:pt x="658" y="102"/>
                                </a:lnTo>
                                <a:lnTo>
                                  <a:pt x="670" y="100"/>
                                </a:lnTo>
                                <a:lnTo>
                                  <a:pt x="683" y="103"/>
                                </a:lnTo>
                                <a:lnTo>
                                  <a:pt x="692" y="111"/>
                                </a:lnTo>
                                <a:lnTo>
                                  <a:pt x="696" y="124"/>
                                </a:lnTo>
                                <a:lnTo>
                                  <a:pt x="698" y="141"/>
                                </a:lnTo>
                                <a:lnTo>
                                  <a:pt x="698" y="231"/>
                                </a:lnTo>
                                <a:lnTo>
                                  <a:pt x="734" y="231"/>
                                </a:lnTo>
                                <a:lnTo>
                                  <a:pt x="734" y="150"/>
                                </a:lnTo>
                                <a:lnTo>
                                  <a:pt x="736" y="126"/>
                                </a:lnTo>
                                <a:lnTo>
                                  <a:pt x="743" y="111"/>
                                </a:lnTo>
                                <a:lnTo>
                                  <a:pt x="753" y="102"/>
                                </a:lnTo>
                                <a:lnTo>
                                  <a:pt x="766" y="100"/>
                                </a:lnTo>
                                <a:lnTo>
                                  <a:pt x="778" y="103"/>
                                </a:lnTo>
                                <a:lnTo>
                                  <a:pt x="787" y="111"/>
                                </a:lnTo>
                                <a:lnTo>
                                  <a:pt x="792" y="124"/>
                                </a:lnTo>
                                <a:lnTo>
                                  <a:pt x="794" y="141"/>
                                </a:lnTo>
                                <a:lnTo>
                                  <a:pt x="794" y="231"/>
                                </a:lnTo>
                                <a:lnTo>
                                  <a:pt x="830" y="231"/>
                                </a:lnTo>
                                <a:lnTo>
                                  <a:pt x="830" y="130"/>
                                </a:lnTo>
                                <a:close/>
                                <a:moveTo>
                                  <a:pt x="951" y="198"/>
                                </a:moveTo>
                                <a:lnTo>
                                  <a:pt x="947" y="199"/>
                                </a:lnTo>
                                <a:lnTo>
                                  <a:pt x="938" y="199"/>
                                </a:lnTo>
                                <a:lnTo>
                                  <a:pt x="919" y="199"/>
                                </a:lnTo>
                                <a:lnTo>
                                  <a:pt x="911" y="196"/>
                                </a:lnTo>
                                <a:lnTo>
                                  <a:pt x="911" y="168"/>
                                </a:lnTo>
                                <a:lnTo>
                                  <a:pt x="911" y="102"/>
                                </a:lnTo>
                                <a:lnTo>
                                  <a:pt x="946" y="102"/>
                                </a:lnTo>
                                <a:lnTo>
                                  <a:pt x="946" y="71"/>
                                </a:lnTo>
                                <a:lnTo>
                                  <a:pt x="911" y="71"/>
                                </a:lnTo>
                                <a:lnTo>
                                  <a:pt x="911" y="23"/>
                                </a:lnTo>
                                <a:lnTo>
                                  <a:pt x="875" y="23"/>
                                </a:lnTo>
                                <a:lnTo>
                                  <a:pt x="875" y="71"/>
                                </a:lnTo>
                                <a:lnTo>
                                  <a:pt x="849" y="71"/>
                                </a:lnTo>
                                <a:lnTo>
                                  <a:pt x="849" y="102"/>
                                </a:lnTo>
                                <a:lnTo>
                                  <a:pt x="875" y="102"/>
                                </a:lnTo>
                                <a:lnTo>
                                  <a:pt x="875" y="177"/>
                                </a:lnTo>
                                <a:lnTo>
                                  <a:pt x="880" y="208"/>
                                </a:lnTo>
                                <a:lnTo>
                                  <a:pt x="893" y="225"/>
                                </a:lnTo>
                                <a:lnTo>
                                  <a:pt x="909" y="232"/>
                                </a:lnTo>
                                <a:lnTo>
                                  <a:pt x="924" y="233"/>
                                </a:lnTo>
                                <a:lnTo>
                                  <a:pt x="935" y="233"/>
                                </a:lnTo>
                                <a:lnTo>
                                  <a:pt x="945" y="232"/>
                                </a:lnTo>
                                <a:lnTo>
                                  <a:pt x="951" y="231"/>
                                </a:lnTo>
                                <a:lnTo>
                                  <a:pt x="951" y="198"/>
                                </a:lnTo>
                                <a:close/>
                                <a:moveTo>
                                  <a:pt x="1110" y="142"/>
                                </a:moveTo>
                                <a:lnTo>
                                  <a:pt x="1109" y="135"/>
                                </a:lnTo>
                                <a:lnTo>
                                  <a:pt x="1109" y="133"/>
                                </a:lnTo>
                                <a:lnTo>
                                  <a:pt x="1107" y="124"/>
                                </a:lnTo>
                                <a:lnTo>
                                  <a:pt x="1098" y="101"/>
                                </a:lnTo>
                                <a:lnTo>
                                  <a:pt x="1096" y="98"/>
                                </a:lnTo>
                                <a:lnTo>
                                  <a:pt x="1083" y="83"/>
                                </a:lnTo>
                                <a:lnTo>
                                  <a:pt x="1074" y="78"/>
                                </a:lnTo>
                                <a:lnTo>
                                  <a:pt x="1074" y="135"/>
                                </a:lnTo>
                                <a:lnTo>
                                  <a:pt x="999" y="135"/>
                                </a:lnTo>
                                <a:lnTo>
                                  <a:pt x="1002" y="119"/>
                                </a:lnTo>
                                <a:lnTo>
                                  <a:pt x="1010" y="108"/>
                                </a:lnTo>
                                <a:lnTo>
                                  <a:pt x="1022" y="101"/>
                                </a:lnTo>
                                <a:lnTo>
                                  <a:pt x="1037" y="98"/>
                                </a:lnTo>
                                <a:lnTo>
                                  <a:pt x="1052" y="101"/>
                                </a:lnTo>
                                <a:lnTo>
                                  <a:pt x="1063" y="108"/>
                                </a:lnTo>
                                <a:lnTo>
                                  <a:pt x="1071" y="119"/>
                                </a:lnTo>
                                <a:lnTo>
                                  <a:pt x="1074" y="135"/>
                                </a:lnTo>
                                <a:lnTo>
                                  <a:pt x="1074" y="78"/>
                                </a:lnTo>
                                <a:lnTo>
                                  <a:pt x="1062" y="71"/>
                                </a:lnTo>
                                <a:lnTo>
                                  <a:pt x="1038" y="67"/>
                                </a:lnTo>
                                <a:lnTo>
                                  <a:pt x="1006" y="73"/>
                                </a:lnTo>
                                <a:lnTo>
                                  <a:pt x="982" y="91"/>
                                </a:lnTo>
                                <a:lnTo>
                                  <a:pt x="968" y="118"/>
                                </a:lnTo>
                                <a:lnTo>
                                  <a:pt x="963" y="151"/>
                                </a:lnTo>
                                <a:lnTo>
                                  <a:pt x="967" y="182"/>
                                </a:lnTo>
                                <a:lnTo>
                                  <a:pt x="981" y="209"/>
                                </a:lnTo>
                                <a:lnTo>
                                  <a:pt x="1005" y="228"/>
                                </a:lnTo>
                                <a:lnTo>
                                  <a:pt x="1039" y="235"/>
                                </a:lnTo>
                                <a:lnTo>
                                  <a:pt x="1065" y="231"/>
                                </a:lnTo>
                                <a:lnTo>
                                  <a:pt x="1085" y="219"/>
                                </a:lnTo>
                                <a:lnTo>
                                  <a:pt x="1099" y="204"/>
                                </a:lnTo>
                                <a:lnTo>
                                  <a:pt x="1100" y="203"/>
                                </a:lnTo>
                                <a:lnTo>
                                  <a:pt x="1107" y="183"/>
                                </a:lnTo>
                                <a:lnTo>
                                  <a:pt x="1071" y="183"/>
                                </a:lnTo>
                                <a:lnTo>
                                  <a:pt x="1066" y="194"/>
                                </a:lnTo>
                                <a:lnTo>
                                  <a:pt x="1059" y="204"/>
                                </a:lnTo>
                                <a:lnTo>
                                  <a:pt x="1039" y="204"/>
                                </a:lnTo>
                                <a:lnTo>
                                  <a:pt x="1020" y="200"/>
                                </a:lnTo>
                                <a:lnTo>
                                  <a:pt x="1008" y="192"/>
                                </a:lnTo>
                                <a:lnTo>
                                  <a:pt x="1001" y="178"/>
                                </a:lnTo>
                                <a:lnTo>
                                  <a:pt x="999" y="162"/>
                                </a:lnTo>
                                <a:lnTo>
                                  <a:pt x="1109" y="162"/>
                                </a:lnTo>
                                <a:lnTo>
                                  <a:pt x="1110" y="159"/>
                                </a:lnTo>
                                <a:lnTo>
                                  <a:pt x="1110" y="142"/>
                                </a:lnTo>
                                <a:close/>
                                <a:moveTo>
                                  <a:pt x="1274" y="164"/>
                                </a:moveTo>
                                <a:lnTo>
                                  <a:pt x="1267" y="137"/>
                                </a:lnTo>
                                <a:lnTo>
                                  <a:pt x="1250" y="118"/>
                                </a:lnTo>
                                <a:lnTo>
                                  <a:pt x="1227" y="104"/>
                                </a:lnTo>
                                <a:lnTo>
                                  <a:pt x="1202" y="94"/>
                                </a:lnTo>
                                <a:lnTo>
                                  <a:pt x="1190" y="89"/>
                                </a:lnTo>
                                <a:lnTo>
                                  <a:pt x="1180" y="82"/>
                                </a:lnTo>
                                <a:lnTo>
                                  <a:pt x="1173" y="73"/>
                                </a:lnTo>
                                <a:lnTo>
                                  <a:pt x="1171" y="62"/>
                                </a:lnTo>
                                <a:lnTo>
                                  <a:pt x="1174" y="49"/>
                                </a:lnTo>
                                <a:lnTo>
                                  <a:pt x="1181" y="40"/>
                                </a:lnTo>
                                <a:lnTo>
                                  <a:pt x="1191" y="35"/>
                                </a:lnTo>
                                <a:lnTo>
                                  <a:pt x="1202" y="34"/>
                                </a:lnTo>
                                <a:lnTo>
                                  <a:pt x="1215" y="37"/>
                                </a:lnTo>
                                <a:lnTo>
                                  <a:pt x="1225" y="44"/>
                                </a:lnTo>
                                <a:lnTo>
                                  <a:pt x="1231" y="55"/>
                                </a:lnTo>
                                <a:lnTo>
                                  <a:pt x="1233" y="71"/>
                                </a:lnTo>
                                <a:lnTo>
                                  <a:pt x="1269" y="71"/>
                                </a:lnTo>
                                <a:lnTo>
                                  <a:pt x="1264" y="42"/>
                                </a:lnTo>
                                <a:lnTo>
                                  <a:pt x="1250" y="20"/>
                                </a:lnTo>
                                <a:lnTo>
                                  <a:pt x="1228" y="5"/>
                                </a:lnTo>
                                <a:lnTo>
                                  <a:pt x="1201" y="0"/>
                                </a:lnTo>
                                <a:lnTo>
                                  <a:pt x="1175" y="5"/>
                                </a:lnTo>
                                <a:lnTo>
                                  <a:pt x="1154" y="18"/>
                                </a:lnTo>
                                <a:lnTo>
                                  <a:pt x="1140" y="37"/>
                                </a:lnTo>
                                <a:lnTo>
                                  <a:pt x="1135" y="62"/>
                                </a:lnTo>
                                <a:lnTo>
                                  <a:pt x="1141" y="90"/>
                                </a:lnTo>
                                <a:lnTo>
                                  <a:pt x="1156" y="110"/>
                                </a:lnTo>
                                <a:lnTo>
                                  <a:pt x="1179" y="123"/>
                                </a:lnTo>
                                <a:lnTo>
                                  <a:pt x="1216" y="138"/>
                                </a:lnTo>
                                <a:lnTo>
                                  <a:pt x="1227" y="144"/>
                                </a:lnTo>
                                <a:lnTo>
                                  <a:pt x="1235" y="154"/>
                                </a:lnTo>
                                <a:lnTo>
                                  <a:pt x="1238" y="168"/>
                                </a:lnTo>
                                <a:lnTo>
                                  <a:pt x="1236" y="181"/>
                                </a:lnTo>
                                <a:lnTo>
                                  <a:pt x="1229" y="191"/>
                                </a:lnTo>
                                <a:lnTo>
                                  <a:pt x="1218" y="198"/>
                                </a:lnTo>
                                <a:lnTo>
                                  <a:pt x="1204" y="201"/>
                                </a:lnTo>
                                <a:lnTo>
                                  <a:pt x="1187" y="197"/>
                                </a:lnTo>
                                <a:lnTo>
                                  <a:pt x="1175" y="188"/>
                                </a:lnTo>
                                <a:lnTo>
                                  <a:pt x="1166" y="174"/>
                                </a:lnTo>
                                <a:lnTo>
                                  <a:pt x="1163" y="155"/>
                                </a:lnTo>
                                <a:lnTo>
                                  <a:pt x="1127" y="155"/>
                                </a:lnTo>
                                <a:lnTo>
                                  <a:pt x="1129" y="173"/>
                                </a:lnTo>
                                <a:lnTo>
                                  <a:pt x="1133" y="188"/>
                                </a:lnTo>
                                <a:lnTo>
                                  <a:pt x="1140" y="202"/>
                                </a:lnTo>
                                <a:lnTo>
                                  <a:pt x="1150" y="214"/>
                                </a:lnTo>
                                <a:lnTo>
                                  <a:pt x="1161" y="223"/>
                                </a:lnTo>
                                <a:lnTo>
                                  <a:pt x="1173" y="229"/>
                                </a:lnTo>
                                <a:lnTo>
                                  <a:pt x="1187" y="233"/>
                                </a:lnTo>
                                <a:lnTo>
                                  <a:pt x="1201" y="235"/>
                                </a:lnTo>
                                <a:lnTo>
                                  <a:pt x="1228" y="230"/>
                                </a:lnTo>
                                <a:lnTo>
                                  <a:pt x="1251" y="218"/>
                                </a:lnTo>
                                <a:lnTo>
                                  <a:pt x="1268" y="196"/>
                                </a:lnTo>
                                <a:lnTo>
                                  <a:pt x="1274" y="164"/>
                                </a:lnTo>
                                <a:close/>
                                <a:moveTo>
                                  <a:pt x="1388" y="198"/>
                                </a:moveTo>
                                <a:lnTo>
                                  <a:pt x="1385" y="199"/>
                                </a:lnTo>
                                <a:lnTo>
                                  <a:pt x="1376" y="199"/>
                                </a:lnTo>
                                <a:lnTo>
                                  <a:pt x="1356" y="199"/>
                                </a:lnTo>
                                <a:lnTo>
                                  <a:pt x="1348" y="196"/>
                                </a:lnTo>
                                <a:lnTo>
                                  <a:pt x="1348" y="168"/>
                                </a:lnTo>
                                <a:lnTo>
                                  <a:pt x="1348" y="102"/>
                                </a:lnTo>
                                <a:lnTo>
                                  <a:pt x="1383" y="102"/>
                                </a:lnTo>
                                <a:lnTo>
                                  <a:pt x="1383" y="71"/>
                                </a:lnTo>
                                <a:lnTo>
                                  <a:pt x="1348" y="71"/>
                                </a:lnTo>
                                <a:lnTo>
                                  <a:pt x="1348" y="23"/>
                                </a:lnTo>
                                <a:lnTo>
                                  <a:pt x="1313" y="23"/>
                                </a:lnTo>
                                <a:lnTo>
                                  <a:pt x="1313" y="71"/>
                                </a:lnTo>
                                <a:lnTo>
                                  <a:pt x="1287" y="71"/>
                                </a:lnTo>
                                <a:lnTo>
                                  <a:pt x="1287" y="102"/>
                                </a:lnTo>
                                <a:lnTo>
                                  <a:pt x="1313" y="102"/>
                                </a:lnTo>
                                <a:lnTo>
                                  <a:pt x="1313" y="177"/>
                                </a:lnTo>
                                <a:lnTo>
                                  <a:pt x="1318" y="208"/>
                                </a:lnTo>
                                <a:lnTo>
                                  <a:pt x="1331" y="225"/>
                                </a:lnTo>
                                <a:lnTo>
                                  <a:pt x="1347" y="232"/>
                                </a:lnTo>
                                <a:lnTo>
                                  <a:pt x="1362" y="233"/>
                                </a:lnTo>
                                <a:lnTo>
                                  <a:pt x="1372" y="233"/>
                                </a:lnTo>
                                <a:lnTo>
                                  <a:pt x="1383" y="232"/>
                                </a:lnTo>
                                <a:lnTo>
                                  <a:pt x="1388" y="231"/>
                                </a:lnTo>
                                <a:lnTo>
                                  <a:pt x="1388" y="198"/>
                                </a:lnTo>
                                <a:close/>
                                <a:moveTo>
                                  <a:pt x="1560" y="71"/>
                                </a:moveTo>
                                <a:lnTo>
                                  <a:pt x="1524" y="71"/>
                                </a:lnTo>
                                <a:lnTo>
                                  <a:pt x="1524" y="93"/>
                                </a:lnTo>
                                <a:lnTo>
                                  <a:pt x="1524" y="151"/>
                                </a:lnTo>
                                <a:lnTo>
                                  <a:pt x="1521" y="170"/>
                                </a:lnTo>
                                <a:lnTo>
                                  <a:pt x="1512" y="187"/>
                                </a:lnTo>
                                <a:lnTo>
                                  <a:pt x="1498" y="198"/>
                                </a:lnTo>
                                <a:lnTo>
                                  <a:pt x="1479" y="202"/>
                                </a:lnTo>
                                <a:lnTo>
                                  <a:pt x="1461" y="198"/>
                                </a:lnTo>
                                <a:lnTo>
                                  <a:pt x="1447" y="187"/>
                                </a:lnTo>
                                <a:lnTo>
                                  <a:pt x="1438" y="170"/>
                                </a:lnTo>
                                <a:lnTo>
                                  <a:pt x="1435" y="151"/>
                                </a:lnTo>
                                <a:lnTo>
                                  <a:pt x="1438" y="132"/>
                                </a:lnTo>
                                <a:lnTo>
                                  <a:pt x="1447" y="115"/>
                                </a:lnTo>
                                <a:lnTo>
                                  <a:pt x="1461" y="104"/>
                                </a:lnTo>
                                <a:lnTo>
                                  <a:pt x="1479" y="100"/>
                                </a:lnTo>
                                <a:lnTo>
                                  <a:pt x="1498" y="104"/>
                                </a:lnTo>
                                <a:lnTo>
                                  <a:pt x="1512" y="115"/>
                                </a:lnTo>
                                <a:lnTo>
                                  <a:pt x="1521" y="132"/>
                                </a:lnTo>
                                <a:lnTo>
                                  <a:pt x="1524" y="151"/>
                                </a:lnTo>
                                <a:lnTo>
                                  <a:pt x="1524" y="93"/>
                                </a:lnTo>
                                <a:lnTo>
                                  <a:pt x="1515" y="82"/>
                                </a:lnTo>
                                <a:lnTo>
                                  <a:pt x="1504" y="74"/>
                                </a:lnTo>
                                <a:lnTo>
                                  <a:pt x="1490" y="69"/>
                                </a:lnTo>
                                <a:lnTo>
                                  <a:pt x="1477" y="67"/>
                                </a:lnTo>
                                <a:lnTo>
                                  <a:pt x="1445" y="74"/>
                                </a:lnTo>
                                <a:lnTo>
                                  <a:pt x="1421" y="92"/>
                                </a:lnTo>
                                <a:lnTo>
                                  <a:pt x="1405" y="119"/>
                                </a:lnTo>
                                <a:lnTo>
                                  <a:pt x="1399" y="151"/>
                                </a:lnTo>
                                <a:lnTo>
                                  <a:pt x="1405" y="183"/>
                                </a:lnTo>
                                <a:lnTo>
                                  <a:pt x="1421" y="210"/>
                                </a:lnTo>
                                <a:lnTo>
                                  <a:pt x="1445" y="228"/>
                                </a:lnTo>
                                <a:lnTo>
                                  <a:pt x="1477" y="235"/>
                                </a:lnTo>
                                <a:lnTo>
                                  <a:pt x="1490" y="233"/>
                                </a:lnTo>
                                <a:lnTo>
                                  <a:pt x="1504" y="228"/>
                                </a:lnTo>
                                <a:lnTo>
                                  <a:pt x="1515" y="220"/>
                                </a:lnTo>
                                <a:lnTo>
                                  <a:pt x="1524" y="209"/>
                                </a:lnTo>
                                <a:lnTo>
                                  <a:pt x="1524" y="231"/>
                                </a:lnTo>
                                <a:lnTo>
                                  <a:pt x="1560" y="231"/>
                                </a:lnTo>
                                <a:lnTo>
                                  <a:pt x="1560" y="209"/>
                                </a:lnTo>
                                <a:lnTo>
                                  <a:pt x="1560" y="202"/>
                                </a:lnTo>
                                <a:lnTo>
                                  <a:pt x="1560" y="100"/>
                                </a:lnTo>
                                <a:lnTo>
                                  <a:pt x="1560" y="93"/>
                                </a:lnTo>
                                <a:lnTo>
                                  <a:pt x="1560" y="71"/>
                                </a:lnTo>
                                <a:close/>
                                <a:moveTo>
                                  <a:pt x="1747" y="2"/>
                                </a:moveTo>
                                <a:lnTo>
                                  <a:pt x="1711" y="2"/>
                                </a:lnTo>
                                <a:lnTo>
                                  <a:pt x="1711" y="93"/>
                                </a:lnTo>
                                <a:lnTo>
                                  <a:pt x="1711" y="151"/>
                                </a:lnTo>
                                <a:lnTo>
                                  <a:pt x="1708" y="170"/>
                                </a:lnTo>
                                <a:lnTo>
                                  <a:pt x="1699" y="187"/>
                                </a:lnTo>
                                <a:lnTo>
                                  <a:pt x="1685" y="198"/>
                                </a:lnTo>
                                <a:lnTo>
                                  <a:pt x="1666" y="202"/>
                                </a:lnTo>
                                <a:lnTo>
                                  <a:pt x="1648" y="198"/>
                                </a:lnTo>
                                <a:lnTo>
                                  <a:pt x="1634" y="187"/>
                                </a:lnTo>
                                <a:lnTo>
                                  <a:pt x="1625" y="170"/>
                                </a:lnTo>
                                <a:lnTo>
                                  <a:pt x="1622" y="151"/>
                                </a:lnTo>
                                <a:lnTo>
                                  <a:pt x="1625" y="132"/>
                                </a:lnTo>
                                <a:lnTo>
                                  <a:pt x="1634" y="115"/>
                                </a:lnTo>
                                <a:lnTo>
                                  <a:pt x="1648" y="104"/>
                                </a:lnTo>
                                <a:lnTo>
                                  <a:pt x="1666" y="100"/>
                                </a:lnTo>
                                <a:lnTo>
                                  <a:pt x="1685" y="104"/>
                                </a:lnTo>
                                <a:lnTo>
                                  <a:pt x="1699" y="115"/>
                                </a:lnTo>
                                <a:lnTo>
                                  <a:pt x="1708" y="132"/>
                                </a:lnTo>
                                <a:lnTo>
                                  <a:pt x="1711" y="151"/>
                                </a:lnTo>
                                <a:lnTo>
                                  <a:pt x="1711" y="93"/>
                                </a:lnTo>
                                <a:lnTo>
                                  <a:pt x="1702" y="82"/>
                                </a:lnTo>
                                <a:lnTo>
                                  <a:pt x="1691" y="74"/>
                                </a:lnTo>
                                <a:lnTo>
                                  <a:pt x="1677" y="69"/>
                                </a:lnTo>
                                <a:lnTo>
                                  <a:pt x="1664" y="67"/>
                                </a:lnTo>
                                <a:lnTo>
                                  <a:pt x="1632" y="74"/>
                                </a:lnTo>
                                <a:lnTo>
                                  <a:pt x="1608" y="92"/>
                                </a:lnTo>
                                <a:lnTo>
                                  <a:pt x="1592" y="119"/>
                                </a:lnTo>
                                <a:lnTo>
                                  <a:pt x="1586" y="151"/>
                                </a:lnTo>
                                <a:lnTo>
                                  <a:pt x="1592" y="183"/>
                                </a:lnTo>
                                <a:lnTo>
                                  <a:pt x="1608" y="210"/>
                                </a:lnTo>
                                <a:lnTo>
                                  <a:pt x="1632" y="228"/>
                                </a:lnTo>
                                <a:lnTo>
                                  <a:pt x="1664" y="235"/>
                                </a:lnTo>
                                <a:lnTo>
                                  <a:pt x="1677" y="233"/>
                                </a:lnTo>
                                <a:lnTo>
                                  <a:pt x="1691" y="228"/>
                                </a:lnTo>
                                <a:lnTo>
                                  <a:pt x="1702" y="220"/>
                                </a:lnTo>
                                <a:lnTo>
                                  <a:pt x="1711" y="209"/>
                                </a:lnTo>
                                <a:lnTo>
                                  <a:pt x="1711" y="231"/>
                                </a:lnTo>
                                <a:lnTo>
                                  <a:pt x="1747" y="231"/>
                                </a:lnTo>
                                <a:lnTo>
                                  <a:pt x="1747" y="209"/>
                                </a:lnTo>
                                <a:lnTo>
                                  <a:pt x="1747" y="202"/>
                                </a:lnTo>
                                <a:lnTo>
                                  <a:pt x="1747" y="100"/>
                                </a:lnTo>
                                <a:lnTo>
                                  <a:pt x="1747" y="93"/>
                                </a:lnTo>
                                <a:lnTo>
                                  <a:pt x="1747"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23E629E4">
              <v:group id="docshapegroup1" style="position:absolute;margin-left:0;margin-top:0;width:115pt;height:118.2pt;z-index:-251657216;mso-position-horizontal:left;mso-position-horizontal-relative:page;mso-position-vertical:top;mso-position-vertical-relative:page" coordsize="2300,2364" o:spid="_x0000_s1026" w14:anchorId="7FE9D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">
                <v:rect id="docshape2" style="position:absolute;width:2300;height:2364;visibility:visible;mso-wrap-style:square;v-text-anchor:top" o:spid="_x0000_s1027" fillcolor="#f26126"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"/>
                <v:shape id="docshape3" style="position:absolute;left:269;top:1855;width:1747;height:235;visibility:visible;mso-wrap-style:square;v-text-anchor:top" coordsize="1747,235" o:spid="_x0000_s1028" stroked="f" path="m103,196r-22,l73,194r-5,-5l63,178,61,163,60,144r1,-20l61,83,53,49,40,24,19,5,,38,12,50r9,17l25,91r,30l24,149r1,25l30,197r11,18l51,224r12,6l77,234r15,1l103,235r,-39xm191,196r-22,l161,194r-5,-5l151,178r-2,-15l149,144r1,-20l149,83,142,49,128,24,107,5,88,38r13,12l109,67r4,24l113,121r-1,28l113,174r5,23l130,215r9,9l151,230r14,4l181,235r10,l191,196xm280,196r-23,l249,194r-4,-5l239,178r-2,-15l237,144r1,-20l237,83,230,49,216,24,196,5,177,38r12,12l197,67r4,24l201,121r-1,28l201,174r6,23l218,215r10,9l239,230r14,4l269,235r11,l280,196xm449,71r-35,l414,93r,58l411,170r-9,17l387,198r-18,4l351,198,337,187r-9,-17l324,151r4,-19l337,115r14,-11l369,100r18,4l402,115r9,17l414,151r,-58l405,82,393,74,380,69,367,67r-32,7l311,92r-16,27l289,151r6,32l311,210r24,18l367,235r13,-2l393,228r12,-8l414,209r,22l449,231r,-22l449,202r,-102l449,93r,-22xm580,72r-4,-2l572,69r-6,l551,71r-13,6l527,86r-8,11l519,71r-35,l484,231r35,l519,162r3,-26l531,118r15,-10l566,104r6,l575,104r5,2l580,72xm830,130r-3,-23l819,87,803,73,775,67r-16,2l746,75r-11,9l728,96,722,84,712,75,698,69,680,67r-14,2l654,75r-10,8l638,93r,-22l602,71r,160l638,231r,-81l640,126r7,-15l658,102r12,-2l683,103r9,8l696,124r2,17l698,231r36,l734,150r2,-24l743,111r10,-9l766,100r12,3l787,111r5,13l794,141r,90l830,231r,-101xm951,198r-4,1l938,199r-19,l911,196r,-28l911,102r35,l946,71r-35,l911,23r-36,l875,71r-26,l849,102r26,l875,177r5,31l893,225r16,7l924,233r11,l945,232r6,-1l951,198xm1110,142r-1,-7l1109,133r-2,-9l1098,101r-2,-3l1083,83r-9,-5l1074,135r-75,l1002,119r8,-11l1022,101r15,-3l1052,101r11,7l1071,119r3,16l1074,78r-12,-7l1038,67r-32,6l982,91r-14,27l963,151r4,31l981,209r24,19l1039,235r26,-4l1085,219r14,-15l1100,203r7,-20l1071,183r-5,11l1059,204r-20,l1020,200r-12,-8l1001,178r-2,-16l1109,162r1,-3l1110,142xm1274,164r-7,-27l1250,118r-23,-14l1202,94r-12,-5l1180,82r-7,-9l1171,62r3,-13l1181,40r10,-5l1202,34r13,3l1225,44r6,11l1233,71r36,l1264,42,1250,20,1228,5,1201,r-26,5l1154,18r-14,19l1135,62r6,28l1156,110r23,13l1216,138r11,6l1235,154r3,14l1236,181r-7,10l1218,198r-14,3l1187,197r-12,-9l1166,174r-3,-19l1127,155r2,18l1133,188r7,14l1150,214r11,9l1173,229r14,4l1201,235r27,-5l1251,218r17,-22l1274,164xm1388,198r-3,1l1376,199r-20,l1348,196r,-28l1348,102r35,l1383,71r-35,l1348,23r-35,l1313,71r-26,l1287,102r26,l1313,177r5,31l1331,225r16,7l1362,233r10,l1383,232r5,-1l1388,198xm1560,71r-36,l1524,93r,58l1521,170r-9,17l1498,198r-19,4l1461,198r-14,-11l1438,170r-3,-19l1438,132r9,-17l1461,104r18,-4l1498,104r14,11l1521,132r3,19l1524,93r-9,-11l1504,74r-14,-5l1477,67r-32,7l1421,92r-16,27l1399,151r6,32l1421,210r24,18l1477,235r13,-2l1504,228r11,-8l1524,209r,22l1560,231r,-22l1560,202r,-102l1560,93r,-22xm1747,2r-36,l1711,93r,58l1708,170r-9,17l1685,198r-19,4l1648,198r-14,-11l1625,170r-3,-19l1625,132r9,-17l1648,104r18,-4l1685,104r14,11l1708,132r3,19l1711,93r-9,-11l1691,74r-14,-5l1664,67r-32,7l1608,92r-16,27l1586,151r6,32l1608,210r24,18l1664,235r13,-2l1691,228r11,-8l1711,209r,22l1747,231r,-22l1747,202r,-102l1747,93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">
                  <v:path arrowok="t" o:connecttype="custom" o:connectlocs="60,1999;12,1905;41,2070;191,2051;150,1979;109,1922;139,2079;257,2051;237,1938;201,1946;239,2085;414,1948;337,2042;387,1959;380,1924;311,2065;414,2086;580,1927;519,1952;531,1973;830,1985;735,1939;654,1930;638,2005;696,1979;753,1957;830,2086;911,2023;875,1926;909,2087;1109,1990;1074,1990;1063,1963;982,1946;1065,2086;1059,2059;1110,2014;1190,1944;1202,1889;1250,1875;1141,1945;1236,2036;1163,2010;1173,2084;1388,2053;1383,1957;1287,1957;1372,2088;1524,2006;1438,2025;1512,1970;1477,1922;1445,2083;1560,2086;1711,1857;1648,2053;1666,1955;1691,1929;1592,2038;1711,2064;1747,1857" o:connectangles="0,0,0,0,0,0,0,0,0,0,0,0,0,0,0,0,0,0,0,0,0,0,0,0,0,0,0,0,0,0,0,0,0,0,0,0,0,0,0,0,0,0,0,0,0,0,0,0,0,0,0,0,0,0,0,0,0,0,0,0,0"/>
                </v:shape>
                <w10:wrap anchorx="page" anchory="page"/>
              </v:group>
            </w:pict>
          </mc:Fallback>
        </mc:AlternateContent>
      </w:r>
    </w:p>
    <w:p w:rsidRPr="00766B51" w:rsidR="00D03B20" w:rsidRDefault="00D03B20" w14:paraId="32724F66" w14:textId="77777777">
      <w:pPr>
        <w:rPr>
          <w:color w:val="61A78B"/>
        </w:rPr>
      </w:pPr>
    </w:p>
    <w:p w:rsidRPr="00766B51" w:rsidR="00D03B20" w:rsidRDefault="00D03B20" w14:paraId="665CBA2B" w14:textId="77777777">
      <w:pPr>
        <w:rPr>
          <w:color w:val="61A78B"/>
        </w:rPr>
      </w:pPr>
    </w:p>
    <w:p w:rsidRPr="00766B51" w:rsidR="00D03B20" w:rsidP="00766B51" w:rsidRDefault="001654E7" w14:paraId="0E5EF3B8" w14:textId="20805F0F">
      <w:pPr>
        <w:jc w:val="center"/>
        <w:rPr>
          <w:color w:val="61A78B"/>
          <w:sz w:val="48"/>
          <w:szCs w:val="48"/>
        </w:rPr>
      </w:pPr>
      <w:r>
        <w:rPr>
          <w:color w:val="61A78B"/>
          <w:sz w:val="48"/>
          <w:szCs w:val="48"/>
        </w:rPr>
        <w:t>Marktconsultatie Warmteoverdracht- en warmte afleverstations</w:t>
      </w:r>
    </w:p>
    <w:p w:rsidR="001654E7" w:rsidRDefault="001654E7" w14:paraId="6C28EB94" w14:textId="77777777">
      <w:pPr>
        <w:widowControl/>
        <w:autoSpaceDE/>
        <w:autoSpaceDN/>
        <w:spacing w:after="160" w:line="259" w:lineRule="auto"/>
      </w:pPr>
    </w:p>
    <w:p w:rsidR="001654E7" w:rsidRDefault="001654E7" w14:paraId="2158F08B" w14:textId="77777777">
      <w:pPr>
        <w:widowControl/>
        <w:autoSpaceDE/>
        <w:autoSpaceDN/>
        <w:spacing w:after="160" w:line="259" w:lineRule="auto"/>
      </w:pPr>
    </w:p>
    <w:p w:rsidR="001654E7" w:rsidRDefault="001654E7" w14:paraId="5949134D" w14:textId="77777777">
      <w:pPr>
        <w:widowControl/>
        <w:autoSpaceDE/>
        <w:autoSpaceDN/>
        <w:spacing w:after="160" w:line="259" w:lineRule="auto"/>
      </w:pPr>
    </w:p>
    <w:p w:rsidR="001654E7" w:rsidRDefault="001654E7" w14:paraId="4B23EA9D" w14:textId="77777777">
      <w:pPr>
        <w:widowControl/>
        <w:autoSpaceDE/>
        <w:autoSpaceDN/>
        <w:spacing w:after="160" w:line="259" w:lineRule="auto"/>
      </w:pPr>
    </w:p>
    <w:p w:rsidR="001654E7" w:rsidRDefault="001654E7" w14:paraId="79239FD1" w14:textId="77777777">
      <w:pPr>
        <w:widowControl/>
        <w:autoSpaceDE/>
        <w:autoSpaceDN/>
        <w:spacing w:after="160" w:line="259" w:lineRule="auto"/>
      </w:pPr>
    </w:p>
    <w:p w:rsidR="001654E7" w:rsidRDefault="001654E7" w14:paraId="1708F7E1" w14:textId="77777777">
      <w:pPr>
        <w:widowControl/>
        <w:autoSpaceDE/>
        <w:autoSpaceDN/>
        <w:spacing w:after="160" w:line="259" w:lineRule="auto"/>
      </w:pPr>
    </w:p>
    <w:p w:rsidR="001654E7" w:rsidRDefault="001654E7" w14:paraId="5C9D7920" w14:textId="77777777">
      <w:pPr>
        <w:widowControl/>
        <w:autoSpaceDE/>
        <w:autoSpaceDN/>
        <w:spacing w:after="160" w:line="259" w:lineRule="auto"/>
      </w:pPr>
    </w:p>
    <w:p w:rsidR="001654E7" w:rsidRDefault="001654E7" w14:paraId="514EE9C5" w14:textId="77777777">
      <w:pPr>
        <w:widowControl/>
        <w:autoSpaceDE/>
        <w:autoSpaceDN/>
        <w:spacing w:after="160" w:line="259" w:lineRule="auto"/>
      </w:pPr>
    </w:p>
    <w:p w:rsidR="001654E7" w:rsidRDefault="001654E7" w14:paraId="35FEDFA6" w14:textId="77777777">
      <w:pPr>
        <w:widowControl/>
        <w:autoSpaceDE/>
        <w:autoSpaceDN/>
        <w:spacing w:after="160" w:line="259" w:lineRule="auto"/>
      </w:pPr>
    </w:p>
    <w:p w:rsidR="001654E7" w:rsidRDefault="001654E7" w14:paraId="0184ED3B" w14:textId="77777777">
      <w:pPr>
        <w:widowControl/>
        <w:autoSpaceDE/>
        <w:autoSpaceDN/>
        <w:spacing w:after="160" w:line="259" w:lineRule="auto"/>
      </w:pPr>
    </w:p>
    <w:p w:rsidR="001654E7" w:rsidRDefault="001654E7" w14:paraId="4B3D9A2C" w14:textId="77777777">
      <w:pPr>
        <w:widowControl/>
        <w:autoSpaceDE/>
        <w:autoSpaceDN/>
        <w:spacing w:after="160" w:line="259" w:lineRule="auto"/>
      </w:pPr>
    </w:p>
    <w:p w:rsidR="001654E7" w:rsidRDefault="001654E7" w14:paraId="47F5A89E" w14:textId="77777777">
      <w:pPr>
        <w:widowControl/>
        <w:autoSpaceDE/>
        <w:autoSpaceDN/>
        <w:spacing w:after="160" w:line="259" w:lineRule="auto"/>
      </w:pPr>
    </w:p>
    <w:p w:rsidR="001654E7" w:rsidRDefault="001654E7" w14:paraId="18A9E4B2" w14:textId="77777777">
      <w:pPr>
        <w:widowControl/>
        <w:autoSpaceDE/>
        <w:autoSpaceDN/>
        <w:spacing w:after="160" w:line="259" w:lineRule="auto"/>
      </w:pPr>
    </w:p>
    <w:p w:rsidR="001654E7" w:rsidRDefault="001654E7" w14:paraId="3A82B648" w14:textId="77777777">
      <w:pPr>
        <w:widowControl/>
        <w:autoSpaceDE/>
        <w:autoSpaceDN/>
        <w:spacing w:after="160" w:line="259" w:lineRule="auto"/>
      </w:pPr>
    </w:p>
    <w:p w:rsidR="001654E7" w:rsidRDefault="001654E7" w14:paraId="2E39B97C" w14:textId="77777777">
      <w:pPr>
        <w:widowControl/>
        <w:autoSpaceDE/>
        <w:autoSpaceDN/>
        <w:spacing w:after="160" w:line="259" w:lineRule="auto"/>
      </w:pPr>
    </w:p>
    <w:p w:rsidR="001654E7" w:rsidRDefault="001654E7" w14:paraId="0E5F5DF4" w14:textId="77777777">
      <w:pPr>
        <w:widowControl/>
        <w:autoSpaceDE/>
        <w:autoSpaceDN/>
        <w:spacing w:after="160" w:line="259" w:lineRule="auto"/>
      </w:pPr>
    </w:p>
    <w:p w:rsidR="001654E7" w:rsidRDefault="001654E7" w14:paraId="5F530CAC" w14:textId="77777777">
      <w:pPr>
        <w:widowControl/>
        <w:autoSpaceDE/>
        <w:autoSpaceDN/>
        <w:spacing w:after="160" w:line="259" w:lineRule="auto"/>
      </w:pPr>
    </w:p>
    <w:p w:rsidR="001654E7" w:rsidP="001654E7" w:rsidRDefault="001654E7" w14:paraId="5339280F" w14:textId="547BFCB1">
      <w:r>
        <w:tab/>
      </w:r>
    </w:p>
    <w:p w:rsidR="001654E7" w:rsidP="001654E7" w:rsidRDefault="001654E7" w14:paraId="52C2B91D" w14:textId="59514CD7">
      <w:r>
        <w:t>Organisatie</w:t>
      </w:r>
      <w:r>
        <w:tab/>
      </w:r>
      <w:r>
        <w:tab/>
      </w:r>
      <w:r>
        <w:tab/>
      </w:r>
      <w:r>
        <w:t>: WarmteStad BV</w:t>
      </w:r>
    </w:p>
    <w:p w:rsidR="001654E7" w:rsidP="001654E7" w:rsidRDefault="001654E7" w14:paraId="34D97DAC" w14:textId="0756C62A">
      <w:r>
        <w:t>Adres</w:t>
      </w:r>
      <w:r>
        <w:tab/>
      </w:r>
      <w:r>
        <w:tab/>
      </w:r>
      <w:r>
        <w:tab/>
      </w:r>
      <w:r>
        <w:tab/>
      </w:r>
      <w:r>
        <w:t xml:space="preserve">: </w:t>
      </w:r>
      <w:proofErr w:type="spellStart"/>
      <w:r>
        <w:t>Griffeweg</w:t>
      </w:r>
      <w:proofErr w:type="spellEnd"/>
      <w:r>
        <w:t xml:space="preserve"> 99</w:t>
      </w:r>
    </w:p>
    <w:p w:rsidR="001654E7" w:rsidP="001654E7" w:rsidRDefault="001654E7" w14:paraId="50F8AF9F" w14:textId="1CDDD3AC">
      <w:r>
        <w:tab/>
      </w:r>
      <w:r>
        <w:tab/>
      </w:r>
      <w:r>
        <w:tab/>
      </w:r>
      <w:r>
        <w:tab/>
      </w:r>
      <w:r>
        <w:t>: 9723DV Groningen</w:t>
      </w:r>
    </w:p>
    <w:p w:rsidR="001654E7" w:rsidP="001654E7" w:rsidRDefault="001654E7" w14:paraId="13447C6F" w14:textId="4DE4BFF7">
      <w:r>
        <w:t>Auteur</w:t>
      </w:r>
      <w:r>
        <w:tab/>
      </w:r>
      <w:r>
        <w:tab/>
      </w:r>
      <w:r>
        <w:tab/>
      </w:r>
      <w:r>
        <w:tab/>
      </w:r>
      <w:r>
        <w:t>: Tom Knollema</w:t>
      </w:r>
    </w:p>
    <w:p w:rsidR="001654E7" w:rsidP="001654E7" w:rsidRDefault="001654E7" w14:paraId="45665B35" w14:textId="3F09055B">
      <w:r>
        <w:t>Datum</w:t>
      </w:r>
      <w:r>
        <w:tab/>
      </w:r>
      <w:r>
        <w:tab/>
      </w:r>
      <w:r>
        <w:tab/>
      </w:r>
      <w:r>
        <w:tab/>
      </w:r>
      <w:r>
        <w:t xml:space="preserve">: </w:t>
      </w:r>
      <w:r w:rsidR="00FA6009">
        <w:t>09</w:t>
      </w:r>
      <w:r>
        <w:t xml:space="preserve"> </w:t>
      </w:r>
      <w:r w:rsidR="00FA6009">
        <w:t>september</w:t>
      </w:r>
      <w:r>
        <w:t xml:space="preserve"> 2026</w:t>
      </w:r>
    </w:p>
    <w:p w:rsidR="0097511B" w:rsidRDefault="001654E7" w14:paraId="208B660D" w14:textId="40D76670">
      <w:pPr>
        <w:widowControl/>
        <w:autoSpaceDE/>
        <w:autoSpaceDN/>
        <w:spacing w:after="160" w:line="259" w:lineRule="auto"/>
      </w:pPr>
      <w:r>
        <w:t>Contact</w:t>
      </w:r>
      <w:r>
        <w:tab/>
      </w:r>
      <w:r>
        <w:tab/>
      </w:r>
      <w:r>
        <w:tab/>
      </w:r>
      <w:r w:rsidR="00FD3D67">
        <w:tab/>
      </w:r>
      <w:r>
        <w:t xml:space="preserve">: Berichtenmodule </w:t>
      </w:r>
      <w:proofErr w:type="spellStart"/>
      <w:r>
        <w:t>Tender</w:t>
      </w:r>
      <w:r w:rsidR="00FA6009">
        <w:t>N</w:t>
      </w:r>
      <w:r>
        <w:t>ed</w:t>
      </w:r>
      <w:proofErr w:type="spellEnd"/>
      <w:r>
        <w:br w:type="page"/>
      </w:r>
    </w:p>
    <w:p w:rsidR="006F2BA6" w:rsidP="006F2BA6" w:rsidRDefault="006F2BA6" w14:paraId="3F84EF3A" w14:textId="77777777">
      <w:pPr>
        <w:pStyle w:val="Kop1"/>
      </w:pPr>
      <w:bookmarkStart w:name="_Toc229141978" w:id="0"/>
      <w:r>
        <w:t>Inhoudsopgave</w:t>
      </w:r>
      <w:bookmarkEnd w:id="0"/>
    </w:p>
    <w:p w:rsidRPr="006F2BA6" w:rsidR="006F2BA6" w:rsidP="006F2BA6" w:rsidRDefault="006F2BA6" w14:paraId="69DA5B3F" w14:textId="77777777"/>
    <w:p w:rsidR="00FD3D67" w:rsidRDefault="006F2BA6" w14:paraId="70AD0F5A" w14:textId="47ABA2DF">
      <w:pPr>
        <w:pStyle w:val="Inhopg1"/>
        <w:tabs>
          <w:tab w:val="right" w:leader="dot" w:pos="9060"/>
        </w:tabs>
        <w:rPr>
          <w:rFonts w:asciiTheme="minorHAnsi" w:hAnsiTheme="minorHAnsi" w:eastAsiaTheme="minorEastAsia" w:cstheme="minorBidi"/>
          <w:noProof/>
          <w:kern w:val="2"/>
          <w:sz w:val="24"/>
          <w:szCs w:val="24"/>
          <w:lang w:eastAsia="nl-NL"/>
          <w14:ligatures w14:val="standardContextual"/>
        </w:rPr>
      </w:pPr>
      <w:r>
        <w:fldChar w:fldCharType="begin"/>
      </w:r>
      <w:r>
        <w:instrText xml:space="preserve"> TOC \o "1-3" \h \z \u </w:instrText>
      </w:r>
      <w:r>
        <w:fldChar w:fldCharType="separate"/>
      </w:r>
      <w:hyperlink w:history="1" w:anchor="_Toc229141978">
        <w:r w:rsidRPr="00606A55" w:rsidR="00FD3D67">
          <w:rPr>
            <w:rStyle w:val="Hyperlink"/>
            <w:noProof/>
          </w:rPr>
          <w:t>Inhoudsopgave</w:t>
        </w:r>
        <w:r w:rsidR="00FD3D67">
          <w:rPr>
            <w:noProof/>
            <w:webHidden/>
          </w:rPr>
          <w:tab/>
        </w:r>
        <w:r w:rsidR="00FD3D67">
          <w:rPr>
            <w:noProof/>
            <w:webHidden/>
          </w:rPr>
          <w:fldChar w:fldCharType="begin"/>
        </w:r>
        <w:r w:rsidR="00FD3D67">
          <w:rPr>
            <w:noProof/>
            <w:webHidden/>
          </w:rPr>
          <w:instrText xml:space="preserve"> PAGEREF _Toc229141978 \h </w:instrText>
        </w:r>
        <w:r w:rsidR="00FD3D67">
          <w:rPr>
            <w:noProof/>
            <w:webHidden/>
          </w:rPr>
        </w:r>
        <w:r w:rsidR="00FD3D67">
          <w:rPr>
            <w:noProof/>
            <w:webHidden/>
          </w:rPr>
          <w:fldChar w:fldCharType="separate"/>
        </w:r>
        <w:r w:rsidR="00FD3D67">
          <w:rPr>
            <w:noProof/>
            <w:webHidden/>
          </w:rPr>
          <w:t>2</w:t>
        </w:r>
        <w:r w:rsidR="00FD3D67">
          <w:rPr>
            <w:noProof/>
            <w:webHidden/>
          </w:rPr>
          <w:fldChar w:fldCharType="end"/>
        </w:r>
      </w:hyperlink>
    </w:p>
    <w:p w:rsidR="00FD3D67" w:rsidRDefault="00FD3D67" w14:paraId="3A32D96B" w14:textId="34CC3338">
      <w:pPr>
        <w:pStyle w:val="Inhopg1"/>
        <w:tabs>
          <w:tab w:val="left" w:pos="480"/>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79">
        <w:r w:rsidRPr="00606A55">
          <w:rPr>
            <w:rStyle w:val="Hyperlink"/>
            <w:noProof/>
          </w:rPr>
          <w:t>1.</w:t>
        </w:r>
        <w:r>
          <w:rPr>
            <w:rFonts w:asciiTheme="minorHAnsi" w:hAnsiTheme="minorHAnsi" w:eastAsiaTheme="minorEastAsia" w:cstheme="minorBidi"/>
            <w:noProof/>
            <w:kern w:val="2"/>
            <w:sz w:val="24"/>
            <w:szCs w:val="24"/>
            <w:lang w:eastAsia="nl-NL"/>
            <w14:ligatures w14:val="standardContextual"/>
          </w:rPr>
          <w:tab/>
        </w:r>
        <w:r w:rsidRPr="00606A55">
          <w:rPr>
            <w:rStyle w:val="Hyperlink"/>
            <w:noProof/>
          </w:rPr>
          <w:t>Inleiding</w:t>
        </w:r>
        <w:r>
          <w:rPr>
            <w:noProof/>
            <w:webHidden/>
          </w:rPr>
          <w:tab/>
        </w:r>
        <w:r>
          <w:rPr>
            <w:noProof/>
            <w:webHidden/>
          </w:rPr>
          <w:fldChar w:fldCharType="begin"/>
        </w:r>
        <w:r>
          <w:rPr>
            <w:noProof/>
            <w:webHidden/>
          </w:rPr>
          <w:instrText xml:space="preserve"> PAGEREF _Toc229141979 \h </w:instrText>
        </w:r>
        <w:r>
          <w:rPr>
            <w:noProof/>
            <w:webHidden/>
          </w:rPr>
        </w:r>
        <w:r>
          <w:rPr>
            <w:noProof/>
            <w:webHidden/>
          </w:rPr>
          <w:fldChar w:fldCharType="separate"/>
        </w:r>
        <w:r>
          <w:rPr>
            <w:noProof/>
            <w:webHidden/>
          </w:rPr>
          <w:t>3</w:t>
        </w:r>
        <w:r>
          <w:rPr>
            <w:noProof/>
            <w:webHidden/>
          </w:rPr>
          <w:fldChar w:fldCharType="end"/>
        </w:r>
      </w:hyperlink>
    </w:p>
    <w:p w:rsidR="00FD3D67" w:rsidRDefault="00FD3D67" w14:paraId="4BCBC319" w14:textId="5BEC0E64">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0">
        <w:r w:rsidRPr="00606A55">
          <w:rPr>
            <w:rStyle w:val="Hyperlink"/>
            <w:noProof/>
          </w:rPr>
          <w:t>1.1 Doelstelling</w:t>
        </w:r>
        <w:r>
          <w:rPr>
            <w:noProof/>
            <w:webHidden/>
          </w:rPr>
          <w:tab/>
        </w:r>
        <w:r>
          <w:rPr>
            <w:noProof/>
            <w:webHidden/>
          </w:rPr>
          <w:fldChar w:fldCharType="begin"/>
        </w:r>
        <w:r>
          <w:rPr>
            <w:noProof/>
            <w:webHidden/>
          </w:rPr>
          <w:instrText xml:space="preserve"> PAGEREF _Toc229141980 \h </w:instrText>
        </w:r>
        <w:r>
          <w:rPr>
            <w:noProof/>
            <w:webHidden/>
          </w:rPr>
        </w:r>
        <w:r>
          <w:rPr>
            <w:noProof/>
            <w:webHidden/>
          </w:rPr>
          <w:fldChar w:fldCharType="separate"/>
        </w:r>
        <w:r>
          <w:rPr>
            <w:noProof/>
            <w:webHidden/>
          </w:rPr>
          <w:t>3</w:t>
        </w:r>
        <w:r>
          <w:rPr>
            <w:noProof/>
            <w:webHidden/>
          </w:rPr>
          <w:fldChar w:fldCharType="end"/>
        </w:r>
      </w:hyperlink>
    </w:p>
    <w:p w:rsidR="00FD3D67" w:rsidRDefault="00FD3D67" w14:paraId="63087F21" w14:textId="7DA63C80">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1">
        <w:r w:rsidRPr="00606A55">
          <w:rPr>
            <w:rStyle w:val="Hyperlink"/>
            <w:noProof/>
          </w:rPr>
          <w:t>1.2 Aanleiding van de opdracht</w:t>
        </w:r>
        <w:r>
          <w:rPr>
            <w:noProof/>
            <w:webHidden/>
          </w:rPr>
          <w:tab/>
        </w:r>
        <w:r>
          <w:rPr>
            <w:noProof/>
            <w:webHidden/>
          </w:rPr>
          <w:fldChar w:fldCharType="begin"/>
        </w:r>
        <w:r>
          <w:rPr>
            <w:noProof/>
            <w:webHidden/>
          </w:rPr>
          <w:instrText xml:space="preserve"> PAGEREF _Toc229141981 \h </w:instrText>
        </w:r>
        <w:r>
          <w:rPr>
            <w:noProof/>
            <w:webHidden/>
          </w:rPr>
        </w:r>
        <w:r>
          <w:rPr>
            <w:noProof/>
            <w:webHidden/>
          </w:rPr>
          <w:fldChar w:fldCharType="separate"/>
        </w:r>
        <w:r>
          <w:rPr>
            <w:noProof/>
            <w:webHidden/>
          </w:rPr>
          <w:t>3</w:t>
        </w:r>
        <w:r>
          <w:rPr>
            <w:noProof/>
            <w:webHidden/>
          </w:rPr>
          <w:fldChar w:fldCharType="end"/>
        </w:r>
      </w:hyperlink>
    </w:p>
    <w:p w:rsidR="00FD3D67" w:rsidRDefault="00FD3D67" w14:paraId="58020827" w14:textId="6304B722">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2">
        <w:r w:rsidRPr="00606A55">
          <w:rPr>
            <w:rStyle w:val="Hyperlink"/>
            <w:rFonts w:eastAsia="Times New Roman"/>
            <w:noProof/>
          </w:rPr>
          <w:t>1.3 Groningen, mijn WarmteStad</w:t>
        </w:r>
        <w:r>
          <w:rPr>
            <w:noProof/>
            <w:webHidden/>
          </w:rPr>
          <w:tab/>
        </w:r>
        <w:r>
          <w:rPr>
            <w:noProof/>
            <w:webHidden/>
          </w:rPr>
          <w:fldChar w:fldCharType="begin"/>
        </w:r>
        <w:r>
          <w:rPr>
            <w:noProof/>
            <w:webHidden/>
          </w:rPr>
          <w:instrText xml:space="preserve"> PAGEREF _Toc229141982 \h </w:instrText>
        </w:r>
        <w:r>
          <w:rPr>
            <w:noProof/>
            <w:webHidden/>
          </w:rPr>
        </w:r>
        <w:r>
          <w:rPr>
            <w:noProof/>
            <w:webHidden/>
          </w:rPr>
          <w:fldChar w:fldCharType="separate"/>
        </w:r>
        <w:r>
          <w:rPr>
            <w:noProof/>
            <w:webHidden/>
          </w:rPr>
          <w:t>3</w:t>
        </w:r>
        <w:r>
          <w:rPr>
            <w:noProof/>
            <w:webHidden/>
          </w:rPr>
          <w:fldChar w:fldCharType="end"/>
        </w:r>
      </w:hyperlink>
    </w:p>
    <w:p w:rsidR="00FD3D67" w:rsidRDefault="00FD3D67" w14:paraId="60FFA0F9" w14:textId="5F142E4C">
      <w:pPr>
        <w:pStyle w:val="Inhopg1"/>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3">
        <w:r w:rsidRPr="00606A55">
          <w:rPr>
            <w:rStyle w:val="Hyperlink"/>
            <w:noProof/>
          </w:rPr>
          <w:t>2 Informatie over de opdracht</w:t>
        </w:r>
        <w:r>
          <w:rPr>
            <w:noProof/>
            <w:webHidden/>
          </w:rPr>
          <w:tab/>
        </w:r>
        <w:r>
          <w:rPr>
            <w:noProof/>
            <w:webHidden/>
          </w:rPr>
          <w:fldChar w:fldCharType="begin"/>
        </w:r>
        <w:r>
          <w:rPr>
            <w:noProof/>
            <w:webHidden/>
          </w:rPr>
          <w:instrText xml:space="preserve"> PAGEREF _Toc229141983 \h </w:instrText>
        </w:r>
        <w:r>
          <w:rPr>
            <w:noProof/>
            <w:webHidden/>
          </w:rPr>
        </w:r>
        <w:r>
          <w:rPr>
            <w:noProof/>
            <w:webHidden/>
          </w:rPr>
          <w:fldChar w:fldCharType="separate"/>
        </w:r>
        <w:r>
          <w:rPr>
            <w:noProof/>
            <w:webHidden/>
          </w:rPr>
          <w:t>4</w:t>
        </w:r>
        <w:r>
          <w:rPr>
            <w:noProof/>
            <w:webHidden/>
          </w:rPr>
          <w:fldChar w:fldCharType="end"/>
        </w:r>
      </w:hyperlink>
    </w:p>
    <w:p w:rsidR="00FD3D67" w:rsidRDefault="00FD3D67" w14:paraId="49CF645F" w14:textId="6C1B8530">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4">
        <w:r w:rsidRPr="00606A55">
          <w:rPr>
            <w:rStyle w:val="Hyperlink"/>
            <w:rFonts w:eastAsia="Times New Roman"/>
            <w:noProof/>
            <w:lang w:eastAsia="nl-NL"/>
          </w:rPr>
          <w:t>2.1 Scope van de opdracht</w:t>
        </w:r>
        <w:r>
          <w:rPr>
            <w:noProof/>
            <w:webHidden/>
          </w:rPr>
          <w:tab/>
        </w:r>
        <w:r>
          <w:rPr>
            <w:noProof/>
            <w:webHidden/>
          </w:rPr>
          <w:fldChar w:fldCharType="begin"/>
        </w:r>
        <w:r>
          <w:rPr>
            <w:noProof/>
            <w:webHidden/>
          </w:rPr>
          <w:instrText xml:space="preserve"> PAGEREF _Toc229141984 \h </w:instrText>
        </w:r>
        <w:r>
          <w:rPr>
            <w:noProof/>
            <w:webHidden/>
          </w:rPr>
        </w:r>
        <w:r>
          <w:rPr>
            <w:noProof/>
            <w:webHidden/>
          </w:rPr>
          <w:fldChar w:fldCharType="separate"/>
        </w:r>
        <w:r>
          <w:rPr>
            <w:noProof/>
            <w:webHidden/>
          </w:rPr>
          <w:t>4</w:t>
        </w:r>
        <w:r>
          <w:rPr>
            <w:noProof/>
            <w:webHidden/>
          </w:rPr>
          <w:fldChar w:fldCharType="end"/>
        </w:r>
      </w:hyperlink>
    </w:p>
    <w:p w:rsidR="00FD3D67" w:rsidRDefault="00FD3D67" w14:paraId="344A6A47" w14:textId="5A99CCD9">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5">
        <w:r w:rsidRPr="00606A55">
          <w:rPr>
            <w:rStyle w:val="Hyperlink"/>
            <w:rFonts w:eastAsia="Times New Roman"/>
            <w:noProof/>
            <w:lang w:eastAsia="nl-NL"/>
          </w:rPr>
          <w:t>2.2 Perceelindeling en/of aantal te contracteren leveranciers</w:t>
        </w:r>
        <w:r>
          <w:rPr>
            <w:noProof/>
            <w:webHidden/>
          </w:rPr>
          <w:tab/>
        </w:r>
        <w:r>
          <w:rPr>
            <w:noProof/>
            <w:webHidden/>
          </w:rPr>
          <w:fldChar w:fldCharType="begin"/>
        </w:r>
        <w:r>
          <w:rPr>
            <w:noProof/>
            <w:webHidden/>
          </w:rPr>
          <w:instrText xml:space="preserve"> PAGEREF _Toc229141985 \h </w:instrText>
        </w:r>
        <w:r>
          <w:rPr>
            <w:noProof/>
            <w:webHidden/>
          </w:rPr>
        </w:r>
        <w:r>
          <w:rPr>
            <w:noProof/>
            <w:webHidden/>
          </w:rPr>
          <w:fldChar w:fldCharType="separate"/>
        </w:r>
        <w:r>
          <w:rPr>
            <w:noProof/>
            <w:webHidden/>
          </w:rPr>
          <w:t>4</w:t>
        </w:r>
        <w:r>
          <w:rPr>
            <w:noProof/>
            <w:webHidden/>
          </w:rPr>
          <w:fldChar w:fldCharType="end"/>
        </w:r>
      </w:hyperlink>
    </w:p>
    <w:p w:rsidR="00FD3D67" w:rsidRDefault="00FD3D67" w14:paraId="25DBF080" w14:textId="18DBEB32">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6">
        <w:r w:rsidRPr="00606A55">
          <w:rPr>
            <w:rStyle w:val="Hyperlink"/>
            <w:rFonts w:eastAsia="Times New Roman"/>
            <w:noProof/>
            <w:lang w:eastAsia="nl-NL"/>
          </w:rPr>
          <w:t>2.3 Aantal te contracteren leveranciers</w:t>
        </w:r>
        <w:r>
          <w:rPr>
            <w:noProof/>
            <w:webHidden/>
          </w:rPr>
          <w:tab/>
        </w:r>
        <w:r>
          <w:rPr>
            <w:noProof/>
            <w:webHidden/>
          </w:rPr>
          <w:fldChar w:fldCharType="begin"/>
        </w:r>
        <w:r>
          <w:rPr>
            <w:noProof/>
            <w:webHidden/>
          </w:rPr>
          <w:instrText xml:space="preserve"> PAGEREF _Toc229141986 \h </w:instrText>
        </w:r>
        <w:r>
          <w:rPr>
            <w:noProof/>
            <w:webHidden/>
          </w:rPr>
        </w:r>
        <w:r>
          <w:rPr>
            <w:noProof/>
            <w:webHidden/>
          </w:rPr>
          <w:fldChar w:fldCharType="separate"/>
        </w:r>
        <w:r>
          <w:rPr>
            <w:noProof/>
            <w:webHidden/>
          </w:rPr>
          <w:t>4</w:t>
        </w:r>
        <w:r>
          <w:rPr>
            <w:noProof/>
            <w:webHidden/>
          </w:rPr>
          <w:fldChar w:fldCharType="end"/>
        </w:r>
      </w:hyperlink>
    </w:p>
    <w:p w:rsidR="00FD3D67" w:rsidRDefault="00FD3D67" w14:paraId="01A615A7" w14:textId="260B7F57">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7">
        <w:r w:rsidRPr="00606A55">
          <w:rPr>
            <w:rStyle w:val="Hyperlink"/>
            <w:rFonts w:eastAsia="Times New Roman"/>
            <w:noProof/>
            <w:lang w:eastAsia="nl-NL"/>
          </w:rPr>
          <w:t>2.4 Omvang van de opdracht</w:t>
        </w:r>
        <w:r>
          <w:rPr>
            <w:noProof/>
            <w:webHidden/>
          </w:rPr>
          <w:tab/>
        </w:r>
        <w:r>
          <w:rPr>
            <w:noProof/>
            <w:webHidden/>
          </w:rPr>
          <w:fldChar w:fldCharType="begin"/>
        </w:r>
        <w:r>
          <w:rPr>
            <w:noProof/>
            <w:webHidden/>
          </w:rPr>
          <w:instrText xml:space="preserve"> PAGEREF _Toc229141987 \h </w:instrText>
        </w:r>
        <w:r>
          <w:rPr>
            <w:noProof/>
            <w:webHidden/>
          </w:rPr>
        </w:r>
        <w:r>
          <w:rPr>
            <w:noProof/>
            <w:webHidden/>
          </w:rPr>
          <w:fldChar w:fldCharType="separate"/>
        </w:r>
        <w:r>
          <w:rPr>
            <w:noProof/>
            <w:webHidden/>
          </w:rPr>
          <w:t>4</w:t>
        </w:r>
        <w:r>
          <w:rPr>
            <w:noProof/>
            <w:webHidden/>
          </w:rPr>
          <w:fldChar w:fldCharType="end"/>
        </w:r>
      </w:hyperlink>
    </w:p>
    <w:p w:rsidR="00FD3D67" w:rsidRDefault="00FD3D67" w14:paraId="5B994F27" w14:textId="645DBEFC">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8">
        <w:r w:rsidRPr="00606A55">
          <w:rPr>
            <w:rStyle w:val="Hyperlink"/>
            <w:noProof/>
          </w:rPr>
          <w:t>2.5 Planning marktconsultatie</w:t>
        </w:r>
        <w:r>
          <w:rPr>
            <w:noProof/>
            <w:webHidden/>
          </w:rPr>
          <w:tab/>
        </w:r>
        <w:r>
          <w:rPr>
            <w:noProof/>
            <w:webHidden/>
          </w:rPr>
          <w:fldChar w:fldCharType="begin"/>
        </w:r>
        <w:r>
          <w:rPr>
            <w:noProof/>
            <w:webHidden/>
          </w:rPr>
          <w:instrText xml:space="preserve"> PAGEREF _Toc229141988 \h </w:instrText>
        </w:r>
        <w:r>
          <w:rPr>
            <w:noProof/>
            <w:webHidden/>
          </w:rPr>
        </w:r>
        <w:r>
          <w:rPr>
            <w:noProof/>
            <w:webHidden/>
          </w:rPr>
          <w:fldChar w:fldCharType="separate"/>
        </w:r>
        <w:r>
          <w:rPr>
            <w:noProof/>
            <w:webHidden/>
          </w:rPr>
          <w:t>4</w:t>
        </w:r>
        <w:r>
          <w:rPr>
            <w:noProof/>
            <w:webHidden/>
          </w:rPr>
          <w:fldChar w:fldCharType="end"/>
        </w:r>
      </w:hyperlink>
    </w:p>
    <w:p w:rsidR="00FD3D67" w:rsidRDefault="00FD3D67" w14:paraId="237E80CF" w14:textId="493BEA21">
      <w:pPr>
        <w:pStyle w:val="Inhopg1"/>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89">
        <w:r w:rsidRPr="00606A55">
          <w:rPr>
            <w:rStyle w:val="Hyperlink"/>
            <w:noProof/>
          </w:rPr>
          <w:t>3. Voorwaarden aan de marktconsultatie</w:t>
        </w:r>
        <w:r>
          <w:rPr>
            <w:noProof/>
            <w:webHidden/>
          </w:rPr>
          <w:tab/>
        </w:r>
        <w:r>
          <w:rPr>
            <w:noProof/>
            <w:webHidden/>
          </w:rPr>
          <w:fldChar w:fldCharType="begin"/>
        </w:r>
        <w:r>
          <w:rPr>
            <w:noProof/>
            <w:webHidden/>
          </w:rPr>
          <w:instrText xml:space="preserve"> PAGEREF _Toc229141989 \h </w:instrText>
        </w:r>
        <w:r>
          <w:rPr>
            <w:noProof/>
            <w:webHidden/>
          </w:rPr>
        </w:r>
        <w:r>
          <w:rPr>
            <w:noProof/>
            <w:webHidden/>
          </w:rPr>
          <w:fldChar w:fldCharType="separate"/>
        </w:r>
        <w:r>
          <w:rPr>
            <w:noProof/>
            <w:webHidden/>
          </w:rPr>
          <w:t>5</w:t>
        </w:r>
        <w:r>
          <w:rPr>
            <w:noProof/>
            <w:webHidden/>
          </w:rPr>
          <w:fldChar w:fldCharType="end"/>
        </w:r>
      </w:hyperlink>
    </w:p>
    <w:p w:rsidR="00FD3D67" w:rsidRDefault="00FD3D67" w14:paraId="47204AE2" w14:textId="68B9F6DB">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90">
        <w:r w:rsidRPr="00606A55">
          <w:rPr>
            <w:rStyle w:val="Hyperlink"/>
            <w:noProof/>
          </w:rPr>
          <w:t>3.1 Instemming marktconsultatie</w:t>
        </w:r>
        <w:r>
          <w:rPr>
            <w:noProof/>
            <w:webHidden/>
          </w:rPr>
          <w:tab/>
        </w:r>
        <w:r>
          <w:rPr>
            <w:noProof/>
            <w:webHidden/>
          </w:rPr>
          <w:fldChar w:fldCharType="begin"/>
        </w:r>
        <w:r>
          <w:rPr>
            <w:noProof/>
            <w:webHidden/>
          </w:rPr>
          <w:instrText xml:space="preserve"> PAGEREF _Toc229141990 \h </w:instrText>
        </w:r>
        <w:r>
          <w:rPr>
            <w:noProof/>
            <w:webHidden/>
          </w:rPr>
        </w:r>
        <w:r>
          <w:rPr>
            <w:noProof/>
            <w:webHidden/>
          </w:rPr>
          <w:fldChar w:fldCharType="separate"/>
        </w:r>
        <w:r>
          <w:rPr>
            <w:noProof/>
            <w:webHidden/>
          </w:rPr>
          <w:t>5</w:t>
        </w:r>
        <w:r>
          <w:rPr>
            <w:noProof/>
            <w:webHidden/>
          </w:rPr>
          <w:fldChar w:fldCharType="end"/>
        </w:r>
      </w:hyperlink>
    </w:p>
    <w:p w:rsidR="00FD3D67" w:rsidRDefault="00FD3D67" w14:paraId="3CE59718" w14:textId="52CC07AC">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91">
        <w:r w:rsidRPr="00606A55">
          <w:rPr>
            <w:rStyle w:val="Hyperlink"/>
            <w:noProof/>
          </w:rPr>
          <w:t>3.2 Geldigheid deelname</w:t>
        </w:r>
        <w:r>
          <w:rPr>
            <w:noProof/>
            <w:webHidden/>
          </w:rPr>
          <w:tab/>
        </w:r>
        <w:r>
          <w:rPr>
            <w:noProof/>
            <w:webHidden/>
          </w:rPr>
          <w:fldChar w:fldCharType="begin"/>
        </w:r>
        <w:r>
          <w:rPr>
            <w:noProof/>
            <w:webHidden/>
          </w:rPr>
          <w:instrText xml:space="preserve"> PAGEREF _Toc229141991 \h </w:instrText>
        </w:r>
        <w:r>
          <w:rPr>
            <w:noProof/>
            <w:webHidden/>
          </w:rPr>
        </w:r>
        <w:r>
          <w:rPr>
            <w:noProof/>
            <w:webHidden/>
          </w:rPr>
          <w:fldChar w:fldCharType="separate"/>
        </w:r>
        <w:r>
          <w:rPr>
            <w:noProof/>
            <w:webHidden/>
          </w:rPr>
          <w:t>5</w:t>
        </w:r>
        <w:r>
          <w:rPr>
            <w:noProof/>
            <w:webHidden/>
          </w:rPr>
          <w:fldChar w:fldCharType="end"/>
        </w:r>
      </w:hyperlink>
    </w:p>
    <w:p w:rsidR="00FD3D67" w:rsidRDefault="00FD3D67" w14:paraId="4EE24923" w14:textId="1049604F">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92">
        <w:r w:rsidRPr="00606A55">
          <w:rPr>
            <w:rStyle w:val="Hyperlink"/>
            <w:noProof/>
            <w:lang w:eastAsia="nl-NL"/>
          </w:rPr>
          <w:t>3.3 Communicatie</w:t>
        </w:r>
        <w:r>
          <w:rPr>
            <w:noProof/>
            <w:webHidden/>
          </w:rPr>
          <w:tab/>
        </w:r>
        <w:r>
          <w:rPr>
            <w:noProof/>
            <w:webHidden/>
          </w:rPr>
          <w:fldChar w:fldCharType="begin"/>
        </w:r>
        <w:r>
          <w:rPr>
            <w:noProof/>
            <w:webHidden/>
          </w:rPr>
          <w:instrText xml:space="preserve"> PAGEREF _Toc229141992 \h </w:instrText>
        </w:r>
        <w:r>
          <w:rPr>
            <w:noProof/>
            <w:webHidden/>
          </w:rPr>
        </w:r>
        <w:r>
          <w:rPr>
            <w:noProof/>
            <w:webHidden/>
          </w:rPr>
          <w:fldChar w:fldCharType="separate"/>
        </w:r>
        <w:r>
          <w:rPr>
            <w:noProof/>
            <w:webHidden/>
          </w:rPr>
          <w:t>5</w:t>
        </w:r>
        <w:r>
          <w:rPr>
            <w:noProof/>
            <w:webHidden/>
          </w:rPr>
          <w:fldChar w:fldCharType="end"/>
        </w:r>
      </w:hyperlink>
    </w:p>
    <w:p w:rsidR="00FD3D67" w:rsidRDefault="00FD3D67" w14:paraId="5A1CA040" w14:textId="3031ECC6">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93">
        <w:r w:rsidRPr="00606A55">
          <w:rPr>
            <w:rStyle w:val="Hyperlink"/>
            <w:noProof/>
          </w:rPr>
          <w:t>3.4 Afwezigheid van rechten</w:t>
        </w:r>
        <w:r>
          <w:rPr>
            <w:noProof/>
            <w:webHidden/>
          </w:rPr>
          <w:tab/>
        </w:r>
        <w:r>
          <w:rPr>
            <w:noProof/>
            <w:webHidden/>
          </w:rPr>
          <w:fldChar w:fldCharType="begin"/>
        </w:r>
        <w:r>
          <w:rPr>
            <w:noProof/>
            <w:webHidden/>
          </w:rPr>
          <w:instrText xml:space="preserve"> PAGEREF _Toc229141993 \h </w:instrText>
        </w:r>
        <w:r>
          <w:rPr>
            <w:noProof/>
            <w:webHidden/>
          </w:rPr>
        </w:r>
        <w:r>
          <w:rPr>
            <w:noProof/>
            <w:webHidden/>
          </w:rPr>
          <w:fldChar w:fldCharType="separate"/>
        </w:r>
        <w:r>
          <w:rPr>
            <w:noProof/>
            <w:webHidden/>
          </w:rPr>
          <w:t>5</w:t>
        </w:r>
        <w:r>
          <w:rPr>
            <w:noProof/>
            <w:webHidden/>
          </w:rPr>
          <w:fldChar w:fldCharType="end"/>
        </w:r>
      </w:hyperlink>
    </w:p>
    <w:p w:rsidR="00FD3D67" w:rsidRDefault="00FD3D67" w14:paraId="173C9D9B" w14:textId="1013B0E1">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94">
        <w:r w:rsidRPr="00606A55">
          <w:rPr>
            <w:rStyle w:val="Hyperlink"/>
            <w:noProof/>
          </w:rPr>
          <w:t>3.5 Vertrouwelijkheid</w:t>
        </w:r>
        <w:r>
          <w:rPr>
            <w:noProof/>
            <w:webHidden/>
          </w:rPr>
          <w:tab/>
        </w:r>
        <w:r>
          <w:rPr>
            <w:noProof/>
            <w:webHidden/>
          </w:rPr>
          <w:fldChar w:fldCharType="begin"/>
        </w:r>
        <w:r>
          <w:rPr>
            <w:noProof/>
            <w:webHidden/>
          </w:rPr>
          <w:instrText xml:space="preserve"> PAGEREF _Toc229141994 \h </w:instrText>
        </w:r>
        <w:r>
          <w:rPr>
            <w:noProof/>
            <w:webHidden/>
          </w:rPr>
        </w:r>
        <w:r>
          <w:rPr>
            <w:noProof/>
            <w:webHidden/>
          </w:rPr>
          <w:fldChar w:fldCharType="separate"/>
        </w:r>
        <w:r>
          <w:rPr>
            <w:noProof/>
            <w:webHidden/>
          </w:rPr>
          <w:t>6</w:t>
        </w:r>
        <w:r>
          <w:rPr>
            <w:noProof/>
            <w:webHidden/>
          </w:rPr>
          <w:fldChar w:fldCharType="end"/>
        </w:r>
      </w:hyperlink>
    </w:p>
    <w:p w:rsidR="00FD3D67" w:rsidRDefault="00FD3D67" w14:paraId="0B76FB6F" w14:textId="585891B8">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95">
        <w:r w:rsidRPr="00606A55">
          <w:rPr>
            <w:rStyle w:val="Hyperlink"/>
            <w:noProof/>
          </w:rPr>
          <w:t>3.6 Terugkoppeling</w:t>
        </w:r>
        <w:r>
          <w:rPr>
            <w:noProof/>
            <w:webHidden/>
          </w:rPr>
          <w:tab/>
        </w:r>
        <w:r>
          <w:rPr>
            <w:noProof/>
            <w:webHidden/>
          </w:rPr>
          <w:fldChar w:fldCharType="begin"/>
        </w:r>
        <w:r>
          <w:rPr>
            <w:noProof/>
            <w:webHidden/>
          </w:rPr>
          <w:instrText xml:space="preserve"> PAGEREF _Toc229141995 \h </w:instrText>
        </w:r>
        <w:r>
          <w:rPr>
            <w:noProof/>
            <w:webHidden/>
          </w:rPr>
        </w:r>
        <w:r>
          <w:rPr>
            <w:noProof/>
            <w:webHidden/>
          </w:rPr>
          <w:fldChar w:fldCharType="separate"/>
        </w:r>
        <w:r>
          <w:rPr>
            <w:noProof/>
            <w:webHidden/>
          </w:rPr>
          <w:t>6</w:t>
        </w:r>
        <w:r>
          <w:rPr>
            <w:noProof/>
            <w:webHidden/>
          </w:rPr>
          <w:fldChar w:fldCharType="end"/>
        </w:r>
      </w:hyperlink>
    </w:p>
    <w:p w:rsidR="00FD3D67" w:rsidRDefault="00FD3D67" w14:paraId="6E9886AC" w14:textId="69DF4FF3">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96">
        <w:r w:rsidRPr="00606A55">
          <w:rPr>
            <w:rStyle w:val="Hyperlink"/>
            <w:noProof/>
          </w:rPr>
          <w:t>3.7 Kosten en/of vergoedingen</w:t>
        </w:r>
        <w:r>
          <w:rPr>
            <w:noProof/>
            <w:webHidden/>
          </w:rPr>
          <w:tab/>
        </w:r>
        <w:r>
          <w:rPr>
            <w:noProof/>
            <w:webHidden/>
          </w:rPr>
          <w:fldChar w:fldCharType="begin"/>
        </w:r>
        <w:r>
          <w:rPr>
            <w:noProof/>
            <w:webHidden/>
          </w:rPr>
          <w:instrText xml:space="preserve"> PAGEREF _Toc229141996 \h </w:instrText>
        </w:r>
        <w:r>
          <w:rPr>
            <w:noProof/>
            <w:webHidden/>
          </w:rPr>
        </w:r>
        <w:r>
          <w:rPr>
            <w:noProof/>
            <w:webHidden/>
          </w:rPr>
          <w:fldChar w:fldCharType="separate"/>
        </w:r>
        <w:r>
          <w:rPr>
            <w:noProof/>
            <w:webHidden/>
          </w:rPr>
          <w:t>6</w:t>
        </w:r>
        <w:r>
          <w:rPr>
            <w:noProof/>
            <w:webHidden/>
          </w:rPr>
          <w:fldChar w:fldCharType="end"/>
        </w:r>
      </w:hyperlink>
    </w:p>
    <w:p w:rsidR="00FD3D67" w:rsidRDefault="00FD3D67" w14:paraId="6C735AE9" w14:textId="3D51ED91">
      <w:pPr>
        <w:pStyle w:val="Inhopg1"/>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97">
        <w:r w:rsidRPr="00606A55">
          <w:rPr>
            <w:rStyle w:val="Hyperlink"/>
            <w:noProof/>
          </w:rPr>
          <w:t>Bijlagen</w:t>
        </w:r>
        <w:r>
          <w:rPr>
            <w:noProof/>
            <w:webHidden/>
          </w:rPr>
          <w:tab/>
        </w:r>
        <w:r>
          <w:rPr>
            <w:noProof/>
            <w:webHidden/>
          </w:rPr>
          <w:fldChar w:fldCharType="begin"/>
        </w:r>
        <w:r>
          <w:rPr>
            <w:noProof/>
            <w:webHidden/>
          </w:rPr>
          <w:instrText xml:space="preserve"> PAGEREF _Toc229141997 \h </w:instrText>
        </w:r>
        <w:r>
          <w:rPr>
            <w:noProof/>
            <w:webHidden/>
          </w:rPr>
        </w:r>
        <w:r>
          <w:rPr>
            <w:noProof/>
            <w:webHidden/>
          </w:rPr>
          <w:fldChar w:fldCharType="separate"/>
        </w:r>
        <w:r>
          <w:rPr>
            <w:noProof/>
            <w:webHidden/>
          </w:rPr>
          <w:t>7</w:t>
        </w:r>
        <w:r>
          <w:rPr>
            <w:noProof/>
            <w:webHidden/>
          </w:rPr>
          <w:fldChar w:fldCharType="end"/>
        </w:r>
      </w:hyperlink>
    </w:p>
    <w:p w:rsidR="00FD3D67" w:rsidRDefault="00FD3D67" w14:paraId="2073822D" w14:textId="0D562E3B">
      <w:pPr>
        <w:pStyle w:val="Inhopg2"/>
        <w:tabs>
          <w:tab w:val="right" w:leader="dot" w:pos="9060"/>
        </w:tabs>
        <w:rPr>
          <w:rFonts w:asciiTheme="minorHAnsi" w:hAnsiTheme="minorHAnsi" w:eastAsiaTheme="minorEastAsia" w:cstheme="minorBidi"/>
          <w:noProof/>
          <w:kern w:val="2"/>
          <w:sz w:val="24"/>
          <w:szCs w:val="24"/>
          <w:lang w:eastAsia="nl-NL"/>
          <w14:ligatures w14:val="standardContextual"/>
        </w:rPr>
      </w:pPr>
      <w:hyperlink w:history="1" w:anchor="_Toc229141998">
        <w:r w:rsidRPr="00606A55">
          <w:rPr>
            <w:rStyle w:val="Hyperlink"/>
            <w:noProof/>
          </w:rPr>
          <w:t>Bijlage 1: Vragenlijst ten behoeve van de marktconsultatie</w:t>
        </w:r>
        <w:r>
          <w:rPr>
            <w:noProof/>
            <w:webHidden/>
          </w:rPr>
          <w:tab/>
        </w:r>
        <w:r>
          <w:rPr>
            <w:noProof/>
            <w:webHidden/>
          </w:rPr>
          <w:fldChar w:fldCharType="begin"/>
        </w:r>
        <w:r>
          <w:rPr>
            <w:noProof/>
            <w:webHidden/>
          </w:rPr>
          <w:instrText xml:space="preserve"> PAGEREF _Toc229141998 \h </w:instrText>
        </w:r>
        <w:r>
          <w:rPr>
            <w:noProof/>
            <w:webHidden/>
          </w:rPr>
        </w:r>
        <w:r>
          <w:rPr>
            <w:noProof/>
            <w:webHidden/>
          </w:rPr>
          <w:fldChar w:fldCharType="separate"/>
        </w:r>
        <w:r>
          <w:rPr>
            <w:noProof/>
            <w:webHidden/>
          </w:rPr>
          <w:t>7</w:t>
        </w:r>
        <w:r>
          <w:rPr>
            <w:noProof/>
            <w:webHidden/>
          </w:rPr>
          <w:fldChar w:fldCharType="end"/>
        </w:r>
      </w:hyperlink>
    </w:p>
    <w:p w:rsidR="00D03B20" w:rsidRDefault="006F2BA6" w14:paraId="7CAF2EC2" w14:textId="0A55B09F">
      <w:r>
        <w:fldChar w:fldCharType="end"/>
      </w:r>
    </w:p>
    <w:p w:rsidR="00D03B20" w:rsidRDefault="00D03B20" w14:paraId="67A1C515" w14:textId="77777777"/>
    <w:p w:rsidR="006F2BA6" w:rsidRDefault="006F2BA6" w14:paraId="4412932A" w14:textId="77777777">
      <w:pPr>
        <w:widowControl/>
        <w:autoSpaceDE/>
        <w:autoSpaceDN/>
        <w:spacing w:after="160" w:line="259" w:lineRule="auto"/>
      </w:pPr>
      <w:r>
        <w:br w:type="page"/>
      </w:r>
    </w:p>
    <w:p w:rsidR="00D03B20" w:rsidP="0064367D" w:rsidRDefault="006F2BA6" w14:paraId="17A4989D" w14:textId="77777777">
      <w:pPr>
        <w:pStyle w:val="Kop1"/>
        <w:numPr>
          <w:ilvl w:val="0"/>
          <w:numId w:val="3"/>
        </w:numPr>
      </w:pPr>
      <w:bookmarkStart w:name="_Toc229141979" w:id="1"/>
      <w:r>
        <w:t>Inleiding</w:t>
      </w:r>
      <w:bookmarkEnd w:id="1"/>
    </w:p>
    <w:p w:rsidRPr="003B2AC1" w:rsidR="00E8107E" w:rsidP="00E8107E" w:rsidRDefault="00E8107E" w14:paraId="45095489" w14:textId="4049D997">
      <w:pPr>
        <w:spacing w:after="228" w:line="268" w:lineRule="auto"/>
        <w:ind w:left="10" w:right="75" w:hanging="10"/>
        <w:rPr>
          <w:rFonts w:ascii="Assistant Light" w:hAnsi="Assistant Light" w:eastAsia="Times New Roman" w:cs="Assistant Light"/>
        </w:rPr>
      </w:pPr>
      <w:r w:rsidRPr="00097060">
        <w:rPr>
          <w:rFonts w:ascii="Assistant Light" w:hAnsi="Assistant Light" w:eastAsia="Times New Roman" w:cs="Assistant Light"/>
        </w:rPr>
        <w:t xml:space="preserve">Deze marktconsultatie dient als voorbereiding op </w:t>
      </w:r>
      <w:r w:rsidRPr="00097060" w:rsidR="00670EFD">
        <w:rPr>
          <w:rFonts w:ascii="Assistant Light" w:hAnsi="Assistant Light" w:eastAsia="Times New Roman" w:cs="Assistant Light"/>
        </w:rPr>
        <w:t xml:space="preserve">de eventuele </w:t>
      </w:r>
      <w:r w:rsidRPr="00097060">
        <w:rPr>
          <w:rFonts w:ascii="Assistant Light" w:hAnsi="Assistant Light" w:eastAsia="Times New Roman" w:cs="Assistant Light"/>
        </w:rPr>
        <w:t xml:space="preserve">aanbesteding voor </w:t>
      </w:r>
      <w:r w:rsidRPr="00097060" w:rsidR="00670EFD">
        <w:rPr>
          <w:rFonts w:ascii="Assistant Light" w:hAnsi="Assistant Light" w:eastAsia="Times New Roman" w:cs="Assistant Light"/>
        </w:rPr>
        <w:t>levering van Warmteoverdracht</w:t>
      </w:r>
      <w:r w:rsidRPr="00097060" w:rsidR="00097060">
        <w:rPr>
          <w:rFonts w:ascii="Assistant Light" w:hAnsi="Assistant Light" w:eastAsia="Times New Roman" w:cs="Assistant Light"/>
        </w:rPr>
        <w:t>-</w:t>
      </w:r>
      <w:r w:rsidRPr="00097060" w:rsidR="00670EFD">
        <w:rPr>
          <w:rFonts w:ascii="Assistant Light" w:hAnsi="Assistant Light" w:eastAsia="Times New Roman" w:cs="Assistant Light"/>
        </w:rPr>
        <w:t xml:space="preserve"> dan wel warmte afleverstations.</w:t>
      </w:r>
      <w:r w:rsidRPr="00097060">
        <w:rPr>
          <w:rFonts w:ascii="Assistant Light" w:hAnsi="Assistant Light" w:eastAsia="Times New Roman" w:cs="Assistant Light"/>
        </w:rPr>
        <w:t xml:space="preserve"> </w:t>
      </w:r>
      <w:r w:rsidRPr="00097060" w:rsidR="00097060">
        <w:rPr>
          <w:rFonts w:ascii="Assistant Light" w:hAnsi="Assistant Light" w:eastAsia="Times New Roman" w:cs="Assistant Light"/>
        </w:rPr>
        <w:t>Mede aan de hand van de uitkomst van deze marktconsultatie wordt een eventuele aanbesteding verder vormgegeven.</w:t>
      </w:r>
    </w:p>
    <w:p w:rsidRPr="00E8107E" w:rsidR="00E8107E" w:rsidP="00E8107E" w:rsidRDefault="00E8107E" w14:paraId="11FCD98C" w14:textId="77777777">
      <w:pPr>
        <w:pStyle w:val="Kop2"/>
      </w:pPr>
      <w:bookmarkStart w:name="_Toc223544439" w:id="2"/>
      <w:bookmarkStart w:name="_Toc229141980" w:id="3"/>
      <w:r w:rsidRPr="00E8107E">
        <w:t>1.1 Doelstelling</w:t>
      </w:r>
      <w:bookmarkEnd w:id="2"/>
      <w:bookmarkEnd w:id="3"/>
    </w:p>
    <w:p w:rsidRPr="00E8107E" w:rsidR="00E8107E" w:rsidP="00E8107E" w:rsidRDefault="00E8107E" w14:paraId="7CC3B328" w14:textId="6C2D3D8F">
      <w:pPr>
        <w:rPr>
          <w:rFonts w:ascii="Assistant Light" w:hAnsi="Assistant Light" w:eastAsia="Times New Roman" w:cs="Assistant Light"/>
        </w:rPr>
      </w:pPr>
      <w:r w:rsidRPr="00E8107E">
        <w:rPr>
          <w:rFonts w:ascii="Assistant Light" w:hAnsi="Assistant Light" w:eastAsia="Times New Roman" w:cs="Assistant Light"/>
        </w:rPr>
        <w:t>Het doel van deze marktconsultatie is:</w:t>
      </w:r>
    </w:p>
    <w:p w:rsidRPr="00E8107E" w:rsidR="00E8107E" w:rsidP="0064367D" w:rsidRDefault="00E8107E" w14:paraId="329476EB" w14:textId="110DD218">
      <w:pPr>
        <w:pStyle w:val="Lijstalinea"/>
        <w:numPr>
          <w:ilvl w:val="0"/>
          <w:numId w:val="10"/>
        </w:numPr>
        <w:rPr>
          <w:rFonts w:ascii="Assistant Light" w:hAnsi="Assistant Light" w:eastAsia="Times New Roman" w:cs="Assistant Light"/>
        </w:rPr>
      </w:pPr>
      <w:r w:rsidRPr="00E8107E">
        <w:rPr>
          <w:rFonts w:ascii="Assistant Light" w:hAnsi="Assistant Light" w:eastAsia="Times New Roman" w:cs="Assistant Light"/>
        </w:rPr>
        <w:t>Inzicht krijgen in welke marktpartijen interesse hebben om deel te nemen aan een mogelijke aanbesteding.</w:t>
      </w:r>
    </w:p>
    <w:p w:rsidRPr="00E8107E" w:rsidR="00E8107E" w:rsidP="0064367D" w:rsidRDefault="00E8107E" w14:paraId="04A2E938" w14:textId="1992E8A6">
      <w:pPr>
        <w:pStyle w:val="Lijstalinea"/>
        <w:numPr>
          <w:ilvl w:val="0"/>
          <w:numId w:val="10"/>
        </w:numPr>
        <w:rPr>
          <w:rFonts w:ascii="Assistant Light" w:hAnsi="Assistant Light" w:eastAsia="Times New Roman" w:cs="Assistant Light"/>
        </w:rPr>
      </w:pPr>
      <w:r w:rsidRPr="00E8107E">
        <w:rPr>
          <w:rFonts w:ascii="Assistant Light" w:hAnsi="Assistant Light" w:eastAsia="Times New Roman" w:cs="Assistant Light"/>
        </w:rPr>
        <w:t>Verkennen welke oplossingen de markt biedt om in de behoefte op het gebied van warmteoverdracht- en afleverstations te voorzien.</w:t>
      </w:r>
    </w:p>
    <w:p w:rsidR="00E8107E" w:rsidP="0064367D" w:rsidRDefault="00E8107E" w14:paraId="78D9C6A2" w14:textId="2BDB03F5">
      <w:pPr>
        <w:pStyle w:val="Lijstalinea"/>
        <w:numPr>
          <w:ilvl w:val="0"/>
          <w:numId w:val="10"/>
        </w:numPr>
        <w:rPr>
          <w:rFonts w:ascii="Assistant Light" w:hAnsi="Assistant Light" w:eastAsia="Times New Roman" w:cs="Assistant Light"/>
        </w:rPr>
      </w:pPr>
      <w:r w:rsidRPr="00E8107E">
        <w:rPr>
          <w:rFonts w:ascii="Assistant Light" w:hAnsi="Assistant Light" w:eastAsia="Times New Roman" w:cs="Assistant Light"/>
        </w:rPr>
        <w:t>Voorkomen dat er eisen worden gesteld waar marktpartijen niet aan kunnen voldoen.</w:t>
      </w:r>
    </w:p>
    <w:p w:rsidRPr="00E8107E" w:rsidR="00E8107E" w:rsidP="00E8107E" w:rsidRDefault="00E8107E" w14:paraId="67DB06F1" w14:textId="77777777">
      <w:pPr>
        <w:pStyle w:val="Lijstalinea"/>
        <w:ind w:left="720"/>
        <w:rPr>
          <w:rFonts w:ascii="Assistant Light" w:hAnsi="Assistant Light" w:eastAsia="Times New Roman" w:cs="Assistant Light"/>
        </w:rPr>
      </w:pPr>
    </w:p>
    <w:p w:rsidR="00E8107E" w:rsidP="00E8107E" w:rsidRDefault="00E8107E" w14:paraId="5DC7CED2" w14:textId="55A62505">
      <w:pPr>
        <w:rPr>
          <w:rFonts w:ascii="Assistant Light" w:hAnsi="Assistant Light" w:eastAsia="Times New Roman" w:cs="Assistant Light"/>
        </w:rPr>
      </w:pPr>
      <w:r w:rsidRPr="00E8107E">
        <w:rPr>
          <w:rFonts w:ascii="Assistant Light" w:hAnsi="Assistant Light" w:eastAsia="Times New Roman" w:cs="Assistant Light"/>
        </w:rPr>
        <w:t>De antwoorden en informatie van marktpartijen kan worden gebruikt voor het opstellen van de inkoopstrategie en de aanbestedingsstukken.</w:t>
      </w:r>
    </w:p>
    <w:p w:rsidRPr="007D28F3" w:rsidR="00E8107E" w:rsidP="00E8107E" w:rsidRDefault="00E8107E" w14:paraId="7717E622" w14:textId="77777777">
      <w:pPr>
        <w:rPr>
          <w:rFonts w:ascii="Assistant Light" w:hAnsi="Assistant Light" w:eastAsia="Times New Roman" w:cs="Assistant Light"/>
        </w:rPr>
      </w:pPr>
    </w:p>
    <w:p w:rsidR="00E8107E" w:rsidP="00E8107E" w:rsidRDefault="00E8107E" w14:paraId="1A135B9D" w14:textId="77777777">
      <w:pPr>
        <w:pStyle w:val="Kop2"/>
        <w:rPr>
          <w:rStyle w:val="Kop2Char"/>
        </w:rPr>
      </w:pPr>
      <w:bookmarkStart w:name="_Toc223544440" w:id="4"/>
      <w:bookmarkStart w:name="_Toc229141981" w:id="5"/>
      <w:r>
        <w:rPr>
          <w:rStyle w:val="Kop2Char"/>
        </w:rPr>
        <w:t>1.2 Aanleiding van de o</w:t>
      </w:r>
      <w:r w:rsidRPr="32B10F54">
        <w:rPr>
          <w:rStyle w:val="Kop2Char"/>
        </w:rPr>
        <w:t>pdracht</w:t>
      </w:r>
      <w:bookmarkEnd w:id="4"/>
      <w:bookmarkEnd w:id="5"/>
    </w:p>
    <w:p w:rsidR="00E8107E" w:rsidP="00E8107E" w:rsidRDefault="00E8107E" w14:paraId="7DE5FF0E" w14:textId="77777777">
      <w:pPr>
        <w:rPr>
          <w:rFonts w:ascii="Assistant Light" w:hAnsi="Assistant Light" w:eastAsia="Times New Roman" w:cs="Assistant Light"/>
        </w:rPr>
      </w:pPr>
      <w:r w:rsidRPr="00E8107E">
        <w:rPr>
          <w:rFonts w:ascii="Assistant Light" w:hAnsi="Assistant Light" w:eastAsia="Times New Roman" w:cs="Assistant Light"/>
        </w:rPr>
        <w:t xml:space="preserve">Deze marktconsultatie dient als voorbereiding op een mogelijke aanbesteding voor Warmteoverdracht en warmte-afleverstations. WarmteStad werkt aan het verbeteren van haar inkoopprocessen. Voor Warmteoverdracht- en warmte afleverstations wil WarmteStad meer structuur en uniformiteit aanbrengen in de samenwerking met leverancier(s). Het doel is onder andere een hoogwaardig gestandaardiseerd product te verkrijgen, die tegen vaste voorwaarden en duidelijke werkafspraken af te nemen zijn. Kwaliteit van het materiaal, levertijden en leverbetrouwbaarheid zijn hierbij belangrijke aspecten. </w:t>
      </w:r>
    </w:p>
    <w:p w:rsidRPr="00E8107E" w:rsidR="002D7DAC" w:rsidP="00E8107E" w:rsidRDefault="002D7DAC" w14:paraId="39A4DC56" w14:textId="77777777">
      <w:pPr>
        <w:rPr>
          <w:rFonts w:ascii="Assistant Light" w:hAnsi="Assistant Light" w:eastAsia="Times New Roman" w:cs="Assistant Light"/>
        </w:rPr>
      </w:pPr>
    </w:p>
    <w:p w:rsidR="00E8107E" w:rsidP="00E8107E" w:rsidRDefault="00E8107E" w14:paraId="3E1C4B4B" w14:textId="51129863">
      <w:pPr>
        <w:rPr>
          <w:rFonts w:ascii="Assistant Light" w:hAnsi="Assistant Light" w:eastAsia="Times New Roman" w:cs="Assistant Light"/>
        </w:rPr>
      </w:pPr>
      <w:r w:rsidRPr="00E8107E">
        <w:rPr>
          <w:rFonts w:ascii="Assistant Light" w:hAnsi="Assistant Light" w:eastAsia="Times New Roman" w:cs="Assistant Light"/>
        </w:rPr>
        <w:t xml:space="preserve">WarmteStad vindt het belangrijk om de markt in een vroeg stadium te betrekken. Daarom nodigen wij marktpartijen uit om vrijblijvend deel te nemen aan deze marktconsultatie en hun kennis en ervaring te delen. Marktpartijen worden gevraagd om de door WarmteStad gestelde vragen (zie </w:t>
      </w:r>
      <w:r w:rsidR="00A62A44">
        <w:rPr>
          <w:rFonts w:ascii="Assistant Light" w:hAnsi="Assistant Light" w:eastAsia="Times New Roman" w:cs="Assistant Light"/>
        </w:rPr>
        <w:t>Bijlage 1) v</w:t>
      </w:r>
      <w:r w:rsidRPr="00E8107E">
        <w:rPr>
          <w:rFonts w:ascii="Assistant Light" w:hAnsi="Assistant Light" w:eastAsia="Times New Roman" w:cs="Assistant Light"/>
        </w:rPr>
        <w:t>ragen ten behoeve van de marktconsultatie te beantwoorden.</w:t>
      </w:r>
    </w:p>
    <w:p w:rsidR="002D7DAC" w:rsidP="00E8107E" w:rsidRDefault="002D7DAC" w14:paraId="6D64A7EF" w14:textId="77777777">
      <w:pPr>
        <w:rPr>
          <w:rFonts w:ascii="Assistant Light" w:hAnsi="Assistant Light" w:eastAsia="Times New Roman" w:cs="Assistant Light"/>
        </w:rPr>
      </w:pPr>
    </w:p>
    <w:p w:rsidR="002D7DAC" w:rsidP="002D7DAC" w:rsidRDefault="002D7DAC" w14:paraId="05503F3F" w14:textId="4A14F8F9">
      <w:pPr>
        <w:pStyle w:val="Kop2"/>
        <w:rPr>
          <w:rFonts w:eastAsia="Times New Roman"/>
        </w:rPr>
      </w:pPr>
      <w:bookmarkStart w:name="_Toc229141982" w:id="6"/>
      <w:r>
        <w:rPr>
          <w:rFonts w:eastAsia="Times New Roman"/>
        </w:rPr>
        <w:t>1.3 Groningen, mijn WarmteStad</w:t>
      </w:r>
      <w:bookmarkEnd w:id="6"/>
    </w:p>
    <w:p w:rsidR="002D7DAC" w:rsidP="002D7DAC" w:rsidRDefault="002D7DAC" w14:paraId="0776E2BA" w14:textId="77777777">
      <w:pPr>
        <w:rPr>
          <w:rFonts w:ascii="Assistant Light" w:hAnsi="Assistant Light" w:eastAsia="Times New Roman" w:cs="Assistant Light"/>
        </w:rPr>
      </w:pPr>
      <w:r w:rsidRPr="002D7DAC">
        <w:rPr>
          <w:rFonts w:ascii="Assistant Light" w:hAnsi="Assistant Light" w:eastAsia="Times New Roman" w:cs="Assistant Light"/>
        </w:rPr>
        <w:t>WarmteStad is hét publieke warmtebedrijf van gemeente Groningen en het Waterbedrijf Groningen. We leveren en ontwikkelen duurzame warmte voor een co2-neutrale stad. We leggen hiervoor het warmtenetwerk in de stad aan, ontwikkelen duurzame warmtebronnen én sluiten huishoudens en gebouwen aan op ons warmtenet van de stad.</w:t>
      </w:r>
    </w:p>
    <w:p w:rsidRPr="002D7DAC" w:rsidR="002D7DAC" w:rsidP="002D7DAC" w:rsidRDefault="002D7DAC" w14:paraId="3E25F7C8" w14:textId="77777777">
      <w:pPr>
        <w:rPr>
          <w:rFonts w:ascii="Assistant Light" w:hAnsi="Assistant Light" w:eastAsia="Times New Roman" w:cs="Assistant Light"/>
        </w:rPr>
      </w:pPr>
    </w:p>
    <w:p w:rsidRPr="002D7DAC" w:rsidR="002D7DAC" w:rsidP="002D7DAC" w:rsidRDefault="002D7DAC" w14:paraId="76E4A9AC" w14:textId="77777777">
      <w:pPr>
        <w:rPr>
          <w:rFonts w:ascii="Assistant Light" w:hAnsi="Assistant Light" w:eastAsia="Times New Roman" w:cs="Assistant Light"/>
        </w:rPr>
      </w:pPr>
      <w:r w:rsidRPr="002D7DAC">
        <w:rPr>
          <w:rFonts w:ascii="Assistant Light" w:hAnsi="Assistant Light" w:eastAsia="Times New Roman" w:cs="Assistant Light"/>
        </w:rPr>
        <w:t>Zo helpen we de gemeente Groningen in hun ambitie naar een CO2-neutraal Groningen. Duurzame warmte is in veel gevallen het meest voor de hand liggende alternatief voor aardgas. Een mooie kans om als Groningers op eigen benen te staan; zelfvoorzienend en niet afhankelijk van (fossiele) energie of verre leveranciers. Met ons eigen publieke warmtenet. Dichtbij.</w:t>
      </w:r>
    </w:p>
    <w:p w:rsidR="00E8107E" w:rsidP="002D7DAC" w:rsidRDefault="002D7DAC" w14:paraId="0568F400" w14:textId="4FB5360C">
      <w:pPr>
        <w:rPr>
          <w:rFonts w:ascii="Assistant Light" w:hAnsi="Assistant Light" w:eastAsia="Times New Roman" w:cs="Assistant Light"/>
        </w:rPr>
      </w:pPr>
      <w:r w:rsidRPr="002D7DAC">
        <w:rPr>
          <w:rFonts w:ascii="Assistant Light" w:hAnsi="Assistant Light" w:eastAsia="Times New Roman" w:cs="Assistant Light"/>
        </w:rPr>
        <w:t xml:space="preserve">Voor meer informatie zie: </w:t>
      </w:r>
      <w:hyperlink w:history="1" r:id="rId10">
        <w:r w:rsidRPr="00394968">
          <w:rPr>
            <w:rStyle w:val="Hyperlink"/>
            <w:rFonts w:ascii="Assistant Light" w:hAnsi="Assistant Light" w:eastAsia="Times New Roman" w:cs="Assistant Light"/>
          </w:rPr>
          <w:t>https://warmtestad.nl/</w:t>
        </w:r>
      </w:hyperlink>
    </w:p>
    <w:p w:rsidRPr="002D7DAC" w:rsidR="00E8107E" w:rsidP="002D7DAC" w:rsidRDefault="002D7DAC" w14:paraId="67CD1172" w14:textId="004EF026">
      <w:pPr>
        <w:pStyle w:val="Kop1"/>
        <w:rPr>
          <w:rStyle w:val="Kop2Char"/>
          <w:rFonts w:ascii="GT Walsheim Pro" w:hAnsi="GT Walsheim Pro"/>
          <w:sz w:val="32"/>
          <w:szCs w:val="32"/>
        </w:rPr>
      </w:pPr>
      <w:bookmarkStart w:name="_Toc223544441" w:id="7"/>
      <w:bookmarkStart w:name="_Toc229141983" w:id="8"/>
      <w:r>
        <w:rPr>
          <w:rStyle w:val="Kop2Char"/>
          <w:rFonts w:ascii="GT Walsheim Pro" w:hAnsi="GT Walsheim Pro"/>
          <w:sz w:val="32"/>
          <w:szCs w:val="32"/>
        </w:rPr>
        <w:t>2</w:t>
      </w:r>
      <w:r w:rsidRPr="002D7DAC" w:rsidR="00E8107E">
        <w:rPr>
          <w:rStyle w:val="Kop2Char"/>
          <w:rFonts w:ascii="GT Walsheim Pro" w:hAnsi="GT Walsheim Pro"/>
          <w:sz w:val="32"/>
          <w:szCs w:val="32"/>
        </w:rPr>
        <w:t xml:space="preserve"> </w:t>
      </w:r>
      <w:bookmarkEnd w:id="7"/>
      <w:r>
        <w:rPr>
          <w:rStyle w:val="Kop2Char"/>
          <w:rFonts w:ascii="GT Walsheim Pro" w:hAnsi="GT Walsheim Pro"/>
          <w:sz w:val="32"/>
          <w:szCs w:val="32"/>
        </w:rPr>
        <w:t>Informatie over de opdracht</w:t>
      </w:r>
      <w:bookmarkEnd w:id="8"/>
    </w:p>
    <w:p w:rsidR="002D7DAC" w:rsidP="00E8107E" w:rsidRDefault="002D7DAC" w14:paraId="105122F9" w14:textId="77777777">
      <w:pPr>
        <w:rPr>
          <w:rFonts w:ascii="Assistant Light" w:hAnsi="Assistant Light" w:eastAsia="Times New Roman" w:cs="Assistant Light"/>
          <w:color w:val="000000"/>
          <w:highlight w:val="yellow"/>
          <w:lang w:eastAsia="nl-NL"/>
        </w:rPr>
      </w:pPr>
    </w:p>
    <w:p w:rsidRPr="002D7DAC" w:rsidR="002D7DAC" w:rsidP="002D7DAC" w:rsidRDefault="002D7DAC" w14:paraId="7C846C87" w14:textId="774A1D08">
      <w:pPr>
        <w:pStyle w:val="Kop2"/>
        <w:rPr>
          <w:rFonts w:eastAsia="Times New Roman"/>
          <w:lang w:eastAsia="nl-NL"/>
        </w:rPr>
      </w:pPr>
      <w:bookmarkStart w:name="_Toc229141984" w:id="9"/>
      <w:r w:rsidRPr="002D7DAC">
        <w:rPr>
          <w:rFonts w:eastAsia="Times New Roman"/>
          <w:lang w:eastAsia="nl-NL"/>
        </w:rPr>
        <w:t>2.1 Scope van de opdracht</w:t>
      </w:r>
      <w:bookmarkEnd w:id="9"/>
    </w:p>
    <w:p w:rsidR="00E8107E" w:rsidP="00E8107E" w:rsidRDefault="005D35D2" w14:paraId="4A8CEA71" w14:textId="3DF468F9">
      <w:pPr>
        <w:rPr>
          <w:rFonts w:ascii="Assistant Light" w:hAnsi="Assistant Light" w:eastAsia="Times New Roman" w:cs="Assistant Light"/>
          <w:color w:val="000000"/>
          <w:lang w:eastAsia="nl-NL"/>
        </w:rPr>
      </w:pPr>
      <w:r w:rsidRPr="27D95107">
        <w:rPr>
          <w:rFonts w:ascii="Assistant Light" w:hAnsi="Assistant Light" w:eastAsia="Times New Roman" w:cs="Assistant Light"/>
          <w:color w:val="000000" w:themeColor="text1"/>
          <w:lang w:eastAsia="nl-NL"/>
        </w:rPr>
        <w:t>De scope van de opdracht betreft het</w:t>
      </w:r>
      <w:r w:rsidRPr="27D95107">
        <w:rPr>
          <w:rFonts w:ascii="Times New Roman" w:hAnsi="Times New Roman" w:eastAsia="Times New Roman" w:cs="Times New Roman"/>
          <w:color w:val="000000" w:themeColor="text1"/>
          <w:lang w:eastAsia="nl-NL"/>
        </w:rPr>
        <w:t> </w:t>
      </w:r>
      <w:r w:rsidRPr="27D95107">
        <w:rPr>
          <w:rFonts w:ascii="Assistant Light" w:hAnsi="Assistant Light" w:eastAsia="Times New Roman" w:cs="Assistant Light"/>
          <w:color w:val="000000" w:themeColor="text1"/>
          <w:lang w:eastAsia="nl-NL"/>
        </w:rPr>
        <w:t>ontwerpen</w:t>
      </w:r>
      <w:r w:rsidRPr="27D95107">
        <w:rPr>
          <w:rFonts w:ascii="Times New Roman" w:hAnsi="Times New Roman" w:eastAsia="Times New Roman" w:cs="Times New Roman"/>
          <w:color w:val="000000" w:themeColor="text1"/>
          <w:lang w:eastAsia="nl-NL"/>
        </w:rPr>
        <w:t> </w:t>
      </w:r>
      <w:r w:rsidRPr="27D95107">
        <w:rPr>
          <w:rFonts w:ascii="Assistant Light" w:hAnsi="Assistant Light" w:eastAsia="Times New Roman" w:cs="Assistant Light"/>
          <w:color w:val="000000" w:themeColor="text1"/>
          <w:lang w:eastAsia="nl-NL"/>
        </w:rPr>
        <w:t>en</w:t>
      </w:r>
      <w:r w:rsidRPr="27D95107">
        <w:rPr>
          <w:rFonts w:ascii="Times New Roman" w:hAnsi="Times New Roman" w:eastAsia="Times New Roman" w:cs="Times New Roman"/>
          <w:color w:val="000000" w:themeColor="text1"/>
          <w:lang w:eastAsia="nl-NL"/>
        </w:rPr>
        <w:t> </w:t>
      </w:r>
      <w:r w:rsidRPr="27D95107">
        <w:rPr>
          <w:rFonts w:ascii="Assistant Light" w:hAnsi="Assistant Light" w:eastAsia="Times New Roman" w:cs="Assistant Light"/>
          <w:color w:val="000000" w:themeColor="text1"/>
          <w:lang w:eastAsia="nl-NL"/>
        </w:rPr>
        <w:t>leveren van Warmteoverdracht</w:t>
      </w:r>
      <w:r w:rsidRPr="27D95107">
        <w:rPr>
          <w:rFonts w:ascii="Times New Roman" w:hAnsi="Times New Roman" w:eastAsia="Times New Roman" w:cs="Times New Roman"/>
          <w:color w:val="000000" w:themeColor="text1"/>
          <w:lang w:eastAsia="nl-NL"/>
        </w:rPr>
        <w:t> </w:t>
      </w:r>
      <w:r w:rsidRPr="27D95107">
        <w:rPr>
          <w:rFonts w:ascii="Assistant Light" w:hAnsi="Assistant Light" w:eastAsia="Times New Roman" w:cs="Assistant Light"/>
          <w:color w:val="000000" w:themeColor="text1"/>
          <w:lang w:eastAsia="nl-NL"/>
        </w:rPr>
        <w:t>stations (WOS),</w:t>
      </w:r>
      <w:r w:rsidRPr="27D95107">
        <w:rPr>
          <w:rFonts w:ascii="Times New Roman" w:hAnsi="Times New Roman" w:eastAsia="Times New Roman" w:cs="Times New Roman"/>
          <w:color w:val="000000" w:themeColor="text1"/>
          <w:lang w:eastAsia="nl-NL"/>
        </w:rPr>
        <w:t> </w:t>
      </w:r>
      <w:r w:rsidRPr="27D95107">
        <w:rPr>
          <w:rFonts w:ascii="Assistant Light" w:hAnsi="Assistant Light" w:eastAsia="Times New Roman" w:cs="Assistant Light"/>
          <w:color w:val="000000" w:themeColor="text1"/>
          <w:lang w:eastAsia="nl-NL"/>
        </w:rPr>
        <w:t>dan</w:t>
      </w:r>
      <w:r w:rsidRPr="27D95107" w:rsidR="00731122">
        <w:rPr>
          <w:rFonts w:ascii="Assistant Light" w:hAnsi="Assistant Light" w:eastAsia="Times New Roman" w:cs="Assistant Light"/>
          <w:color w:val="000000" w:themeColor="text1"/>
          <w:lang w:eastAsia="nl-NL"/>
        </w:rPr>
        <w:t xml:space="preserve"> </w:t>
      </w:r>
      <w:r w:rsidRPr="27D95107">
        <w:rPr>
          <w:rFonts w:ascii="Assistant Light" w:hAnsi="Assistant Light" w:eastAsia="Times New Roman" w:cs="Assistant Light"/>
          <w:color w:val="000000" w:themeColor="text1"/>
          <w:lang w:eastAsia="nl-NL"/>
        </w:rPr>
        <w:t>wel</w:t>
      </w:r>
      <w:r w:rsidRPr="27D95107">
        <w:rPr>
          <w:rFonts w:ascii="Times New Roman" w:hAnsi="Times New Roman" w:eastAsia="Times New Roman" w:cs="Times New Roman"/>
          <w:color w:val="000000" w:themeColor="text1"/>
          <w:lang w:eastAsia="nl-NL"/>
        </w:rPr>
        <w:t> </w:t>
      </w:r>
      <w:r w:rsidRPr="27D95107">
        <w:rPr>
          <w:rFonts w:ascii="Assistant Light" w:hAnsi="Assistant Light" w:eastAsia="Times New Roman" w:cs="Assistant Light"/>
          <w:color w:val="000000" w:themeColor="text1"/>
          <w:lang w:eastAsia="nl-NL"/>
        </w:rPr>
        <w:t>warmte</w:t>
      </w:r>
      <w:r w:rsidRPr="27D95107">
        <w:rPr>
          <w:rFonts w:ascii="Times New Roman" w:hAnsi="Times New Roman" w:eastAsia="Times New Roman" w:cs="Times New Roman"/>
          <w:color w:val="000000" w:themeColor="text1"/>
          <w:lang w:eastAsia="nl-NL"/>
        </w:rPr>
        <w:t> </w:t>
      </w:r>
      <w:r w:rsidRPr="27D95107">
        <w:rPr>
          <w:rFonts w:ascii="Assistant Light" w:hAnsi="Assistant Light" w:eastAsia="Times New Roman" w:cs="Assistant Light"/>
          <w:color w:val="000000" w:themeColor="text1"/>
          <w:lang w:eastAsia="nl-NL"/>
        </w:rPr>
        <w:t>afleverstations (WAS)</w:t>
      </w:r>
      <w:r w:rsidRPr="27D95107">
        <w:rPr>
          <w:rFonts w:ascii="Times New Roman" w:hAnsi="Times New Roman" w:eastAsia="Times New Roman" w:cs="Times New Roman"/>
          <w:color w:val="000000" w:themeColor="text1"/>
          <w:lang w:eastAsia="nl-NL"/>
        </w:rPr>
        <w:t> </w:t>
      </w:r>
      <w:r w:rsidRPr="27D95107">
        <w:rPr>
          <w:rFonts w:ascii="Assistant Light" w:hAnsi="Assistant Light" w:eastAsia="Times New Roman" w:cs="Assistant Light"/>
          <w:color w:val="000000" w:themeColor="text1"/>
          <w:lang w:eastAsia="nl-NL"/>
        </w:rPr>
        <w:t xml:space="preserve">aan de hand van de specificaties zoals beschreven in het programma van eisen. </w:t>
      </w:r>
    </w:p>
    <w:p w:rsidR="00C256E3" w:rsidP="00E8107E" w:rsidRDefault="00C256E3" w14:paraId="0094EC74" w14:textId="77777777"/>
    <w:p w:rsidRPr="00E8107E" w:rsidR="00E8107E" w:rsidP="00E8107E" w:rsidRDefault="002D7DAC" w14:paraId="2194522E" w14:textId="358661C0">
      <w:pPr>
        <w:pStyle w:val="Kop2"/>
        <w:rPr>
          <w:rFonts w:eastAsia="Times New Roman"/>
          <w:lang w:eastAsia="nl-NL"/>
        </w:rPr>
      </w:pPr>
      <w:bookmarkStart w:name="_Toc229141985" w:id="10"/>
      <w:r>
        <w:rPr>
          <w:rFonts w:eastAsia="Times New Roman"/>
          <w:lang w:eastAsia="nl-NL"/>
        </w:rPr>
        <w:t>2.</w:t>
      </w:r>
      <w:r w:rsidR="001654E7">
        <w:rPr>
          <w:rFonts w:eastAsia="Times New Roman"/>
          <w:lang w:eastAsia="nl-NL"/>
        </w:rPr>
        <w:t>2</w:t>
      </w:r>
      <w:r w:rsidR="00E8107E">
        <w:rPr>
          <w:rFonts w:eastAsia="Times New Roman"/>
          <w:lang w:eastAsia="nl-NL"/>
        </w:rPr>
        <w:t xml:space="preserve"> </w:t>
      </w:r>
      <w:r w:rsidRPr="00E8107E" w:rsidR="00E8107E">
        <w:rPr>
          <w:rFonts w:eastAsia="Times New Roman"/>
          <w:lang w:eastAsia="nl-NL"/>
        </w:rPr>
        <w:t>Perceelindeling en/of aantal te contracteren leveranciers</w:t>
      </w:r>
      <w:bookmarkEnd w:id="10"/>
    </w:p>
    <w:p w:rsidR="00E8107E" w:rsidP="27D95107" w:rsidRDefault="00E8107E" w14:paraId="14E7CF8E" w14:textId="389EB546">
      <w:pPr>
        <w:rPr>
          <w:rFonts w:ascii="Assistant Light" w:hAnsi="Assistant Light" w:eastAsia="Times New Roman" w:cs="Assistant Light"/>
          <w:color w:val="000000"/>
          <w:lang w:eastAsia="nl-NL"/>
        </w:rPr>
      </w:pPr>
      <w:r w:rsidRPr="00E8107E">
        <w:rPr>
          <w:rFonts w:ascii="Assistant Light" w:hAnsi="Assistant Light" w:eastAsia="Times New Roman" w:cs="Assistant Light"/>
          <w:color w:val="000000"/>
          <w:lang w:eastAsia="nl-NL"/>
        </w:rPr>
        <w:t xml:space="preserve">De opdracht wordt in zijn geheel aanbesteed en niet opgedeeld in percelen, tenzij de marktconsultatie WarmteStad andere inzichten geeft. </w:t>
      </w:r>
    </w:p>
    <w:p w:rsidRPr="00E8107E" w:rsidR="00E8107E" w:rsidP="00E8107E" w:rsidRDefault="002D7DAC" w14:paraId="4E35B06A" w14:textId="41ADD906">
      <w:pPr>
        <w:pStyle w:val="Kop2"/>
        <w:rPr>
          <w:rFonts w:eastAsia="Times New Roman"/>
          <w:lang w:eastAsia="nl-NL"/>
        </w:rPr>
      </w:pPr>
      <w:bookmarkStart w:name="_Toc229141986" w:id="11"/>
      <w:r>
        <w:rPr>
          <w:rFonts w:eastAsia="Times New Roman"/>
          <w:lang w:eastAsia="nl-NL"/>
        </w:rPr>
        <w:t>2.</w:t>
      </w:r>
      <w:r w:rsidR="001654E7">
        <w:rPr>
          <w:rFonts w:eastAsia="Times New Roman"/>
          <w:lang w:eastAsia="nl-NL"/>
        </w:rPr>
        <w:t>3</w:t>
      </w:r>
      <w:r w:rsidR="00E8107E">
        <w:rPr>
          <w:rFonts w:eastAsia="Times New Roman"/>
          <w:lang w:eastAsia="nl-NL"/>
        </w:rPr>
        <w:t xml:space="preserve"> </w:t>
      </w:r>
      <w:r w:rsidRPr="00E8107E" w:rsidR="00E8107E">
        <w:rPr>
          <w:rFonts w:eastAsia="Times New Roman"/>
          <w:lang w:eastAsia="nl-NL"/>
        </w:rPr>
        <w:t>Aantal te contracteren leveranciers</w:t>
      </w:r>
      <w:bookmarkEnd w:id="11"/>
    </w:p>
    <w:p w:rsidRPr="00E8107E" w:rsidR="00E8107E" w:rsidP="27D95107" w:rsidRDefault="00E8107E" w14:paraId="16CE1E5F" w14:textId="02AF442F">
      <w:pPr>
        <w:rPr>
          <w:rFonts w:ascii="Assistant Light" w:hAnsi="Assistant Light" w:eastAsia="Times New Roman" w:cs="Assistant Light"/>
          <w:color w:val="000000"/>
          <w:lang w:eastAsia="nl-NL"/>
        </w:rPr>
      </w:pPr>
      <w:r w:rsidRPr="00E8107E">
        <w:rPr>
          <w:rFonts w:ascii="Assistant Light" w:hAnsi="Assistant Light" w:eastAsia="Times New Roman" w:cs="Assistant Light"/>
          <w:color w:val="000000"/>
          <w:lang w:eastAsia="nl-NL"/>
        </w:rPr>
        <w:t>WarmteStad is voornemens om één (1) leverancier te contracteren door middel van een raamovereenkomst, tenzij de marktconsultatie WarmteStad andere inzichten geeft.</w:t>
      </w:r>
    </w:p>
    <w:p w:rsidRPr="00E8107E" w:rsidR="00E8107E" w:rsidP="00E8107E" w:rsidRDefault="002D7DAC" w14:paraId="7C6FF202" w14:textId="4946C940">
      <w:pPr>
        <w:pStyle w:val="Kop2"/>
        <w:rPr>
          <w:rFonts w:eastAsia="Times New Roman"/>
          <w:lang w:eastAsia="nl-NL"/>
        </w:rPr>
      </w:pPr>
      <w:bookmarkStart w:name="_Toc229141987" w:id="12"/>
      <w:r>
        <w:rPr>
          <w:rFonts w:eastAsia="Times New Roman"/>
          <w:lang w:eastAsia="nl-NL"/>
        </w:rPr>
        <w:t>2.</w:t>
      </w:r>
      <w:r w:rsidR="001654E7">
        <w:rPr>
          <w:rFonts w:eastAsia="Times New Roman"/>
          <w:lang w:eastAsia="nl-NL"/>
        </w:rPr>
        <w:t>4</w:t>
      </w:r>
      <w:r w:rsidR="00E8107E">
        <w:rPr>
          <w:rFonts w:eastAsia="Times New Roman"/>
          <w:lang w:eastAsia="nl-NL"/>
        </w:rPr>
        <w:t xml:space="preserve"> </w:t>
      </w:r>
      <w:r w:rsidRPr="00E8107E" w:rsidR="00E8107E">
        <w:rPr>
          <w:rFonts w:eastAsia="Times New Roman"/>
          <w:lang w:eastAsia="nl-NL"/>
        </w:rPr>
        <w:t>Omvang van de opdracht</w:t>
      </w:r>
      <w:bookmarkEnd w:id="12"/>
    </w:p>
    <w:p w:rsidR="00E8107E" w:rsidP="00E8107E" w:rsidRDefault="00E8107E" w14:paraId="6DA42C36" w14:textId="77777777">
      <w:pPr>
        <w:rPr>
          <w:rFonts w:ascii="Assistant Light" w:hAnsi="Assistant Light" w:eastAsia="Times New Roman" w:cs="Assistant Light"/>
          <w:color w:val="000000"/>
          <w:lang w:eastAsia="nl-NL"/>
        </w:rPr>
      </w:pPr>
      <w:r w:rsidRPr="00E8107E">
        <w:rPr>
          <w:rFonts w:ascii="Assistant Light" w:hAnsi="Assistant Light" w:eastAsia="Times New Roman" w:cs="Assistant Light"/>
          <w:color w:val="000000"/>
          <w:lang w:eastAsia="nl-NL"/>
        </w:rPr>
        <w:t>Aan de hand van de verwachte woningen die jaarlijks aangesloten worden door WarmteStad, betreft het aantal Warmteoverdracht- en/of warmte afleverstations die hiervoor benodigd zijn tussen de 8 en 10 per jaar. De totaal benodigde installaties voor de raamovereenkomst is afhankelijk van de duur van de raamovereenkomst. Aan deze aantallen kunnen geen rechten worden verleend en dienen puur ter indicatie.</w:t>
      </w:r>
    </w:p>
    <w:p w:rsidRPr="001654E7" w:rsidR="001654E7" w:rsidP="001654E7" w:rsidRDefault="001654E7" w14:paraId="1A3F3471" w14:textId="77777777">
      <w:pPr>
        <w:rPr>
          <w:lang w:eastAsia="nl-NL"/>
        </w:rPr>
      </w:pPr>
    </w:p>
    <w:p w:rsidR="001654E7" w:rsidP="001654E7" w:rsidRDefault="001654E7" w14:paraId="1A533EE8" w14:textId="085AE904">
      <w:pPr>
        <w:pStyle w:val="Kop2"/>
      </w:pPr>
      <w:bookmarkStart w:name="_Toc223544443" w:id="13"/>
      <w:bookmarkStart w:name="_Toc229141988" w:id="14"/>
      <w:r>
        <w:t>2.5 Planning</w:t>
      </w:r>
      <w:bookmarkEnd w:id="13"/>
      <w:r>
        <w:t xml:space="preserve"> marktconsultatie</w:t>
      </w:r>
      <w:bookmarkEnd w:id="14"/>
    </w:p>
    <w:tbl>
      <w:tblPr>
        <w:tblStyle w:val="Rastertabel1licht-Accent5"/>
        <w:tblW w:w="0" w:type="auto"/>
        <w:tblLook w:val="04A0" w:firstRow="1" w:lastRow="0" w:firstColumn="1" w:lastColumn="0" w:noHBand="0" w:noVBand="1"/>
      </w:tblPr>
      <w:tblGrid>
        <w:gridCol w:w="4814"/>
        <w:gridCol w:w="4246"/>
      </w:tblGrid>
      <w:tr w:rsidRPr="00104116" w:rsidR="001654E7" w:rsidTr="002A5250" w14:paraId="49BBE83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rsidRPr="00104116" w:rsidR="001654E7" w:rsidP="002A5250" w:rsidRDefault="001654E7" w14:paraId="06A110F1" w14:textId="77777777">
            <w:pPr>
              <w:pStyle w:val="Kenmerkblokje"/>
              <w:jc w:val="both"/>
              <w:rPr>
                <w:rFonts w:ascii="Assistant Light" w:hAnsi="Assistant Light" w:eastAsia="Times New Roman" w:cs="Assistant Light"/>
                <w:sz w:val="22"/>
                <w:szCs w:val="22"/>
              </w:rPr>
            </w:pPr>
            <w:r w:rsidRPr="00104116">
              <w:rPr>
                <w:rFonts w:ascii="Assistant Light" w:hAnsi="Assistant Light" w:eastAsia="Times New Roman" w:cs="Assistant Light"/>
                <w:sz w:val="22"/>
                <w:szCs w:val="22"/>
              </w:rPr>
              <w:t>Activiteit</w:t>
            </w:r>
          </w:p>
        </w:tc>
        <w:tc>
          <w:tcPr>
            <w:tcW w:w="4247" w:type="dxa"/>
          </w:tcPr>
          <w:p w:rsidRPr="00104116" w:rsidR="001654E7" w:rsidP="002A5250" w:rsidRDefault="001654E7" w14:paraId="6C13AC0A" w14:textId="77777777">
            <w:pPr>
              <w:pStyle w:val="Kenmerkblokje"/>
              <w:jc w:val="both"/>
              <w:cnfStyle w:val="100000000000" w:firstRow="1" w:lastRow="0" w:firstColumn="0" w:lastColumn="0" w:oddVBand="0" w:evenVBand="0" w:oddHBand="0" w:evenHBand="0" w:firstRowFirstColumn="0" w:firstRowLastColumn="0" w:lastRowFirstColumn="0" w:lastRowLastColumn="0"/>
              <w:rPr>
                <w:rFonts w:ascii="Assistant Light" w:hAnsi="Assistant Light" w:eastAsia="Times New Roman" w:cs="Assistant Light"/>
                <w:sz w:val="22"/>
                <w:szCs w:val="22"/>
              </w:rPr>
            </w:pPr>
            <w:r w:rsidRPr="00104116">
              <w:rPr>
                <w:rFonts w:ascii="Assistant Light" w:hAnsi="Assistant Light" w:eastAsia="Times New Roman" w:cs="Assistant Light"/>
                <w:sz w:val="22"/>
                <w:szCs w:val="22"/>
              </w:rPr>
              <w:t xml:space="preserve">Datum </w:t>
            </w:r>
          </w:p>
        </w:tc>
      </w:tr>
      <w:tr w:rsidR="001654E7" w:rsidTr="002A5250" w14:paraId="4B26AB8C" w14:textId="77777777">
        <w:tc>
          <w:tcPr>
            <w:cnfStyle w:val="001000000000" w:firstRow="0" w:lastRow="0" w:firstColumn="1" w:lastColumn="0" w:oddVBand="0" w:evenVBand="0" w:oddHBand="0" w:evenHBand="0" w:firstRowFirstColumn="0" w:firstRowLastColumn="0" w:lastRowFirstColumn="0" w:lastRowLastColumn="0"/>
            <w:tcW w:w="4815" w:type="dxa"/>
          </w:tcPr>
          <w:p w:rsidRPr="00670EFD" w:rsidR="001654E7" w:rsidP="002A5250" w:rsidRDefault="001654E7" w14:paraId="48C7F45F" w14:textId="77777777">
            <w:pPr>
              <w:pStyle w:val="Kenmerkblokje"/>
              <w:rPr>
                <w:rFonts w:ascii="Assistant Light" w:hAnsi="Assistant Light" w:eastAsia="Times New Roman" w:cs="Assistant Light"/>
                <w:b w:val="0"/>
                <w:bCs w:val="0"/>
                <w:sz w:val="22"/>
                <w:szCs w:val="22"/>
              </w:rPr>
            </w:pPr>
            <w:r w:rsidRPr="00670EFD">
              <w:rPr>
                <w:rFonts w:ascii="Assistant Light" w:hAnsi="Assistant Light" w:eastAsia="Times New Roman" w:cs="Assistant Light"/>
                <w:b w:val="0"/>
                <w:bCs w:val="0"/>
                <w:sz w:val="22"/>
                <w:szCs w:val="22"/>
              </w:rPr>
              <w:t xml:space="preserve">Publiceren marktconsultatiedocument op </w:t>
            </w:r>
            <w:proofErr w:type="spellStart"/>
            <w:r w:rsidRPr="00670EFD">
              <w:rPr>
                <w:rFonts w:ascii="Assistant Light" w:hAnsi="Assistant Light" w:eastAsia="Times New Roman" w:cs="Assistant Light"/>
                <w:b w:val="0"/>
                <w:bCs w:val="0"/>
                <w:sz w:val="22"/>
                <w:szCs w:val="22"/>
              </w:rPr>
              <w:t>Tenderned</w:t>
            </w:r>
            <w:proofErr w:type="spellEnd"/>
          </w:p>
        </w:tc>
        <w:tc>
          <w:tcPr>
            <w:tcW w:w="4247" w:type="dxa"/>
          </w:tcPr>
          <w:p w:rsidRPr="00104116" w:rsidR="001654E7" w:rsidP="002A5250" w:rsidRDefault="00460617" w14:paraId="39F6C66A" w14:textId="0E78A71B">
            <w:pPr>
              <w:pStyle w:val="Kenmerkblokje"/>
              <w:cnfStyle w:val="000000000000" w:firstRow="0" w:lastRow="0" w:firstColumn="0" w:lastColumn="0" w:oddVBand="0" w:evenVBand="0" w:oddHBand="0" w:evenHBand="0" w:firstRowFirstColumn="0" w:firstRowLastColumn="0" w:lastRowFirstColumn="0" w:lastRowLastColumn="0"/>
              <w:rPr>
                <w:rFonts w:ascii="Assistant Light" w:hAnsi="Assistant Light" w:eastAsia="Times New Roman" w:cs="Assistant Light"/>
                <w:sz w:val="22"/>
                <w:szCs w:val="22"/>
              </w:rPr>
            </w:pPr>
            <w:r>
              <w:rPr>
                <w:rFonts w:ascii="Assistant Light" w:hAnsi="Assistant Light" w:eastAsia="Times New Roman" w:cs="Assistant Light"/>
                <w:sz w:val="22"/>
                <w:szCs w:val="22"/>
              </w:rPr>
              <w:t>Woensdag 9</w:t>
            </w:r>
            <w:r w:rsidR="00E75A4C">
              <w:rPr>
                <w:rFonts w:ascii="Assistant Light" w:hAnsi="Assistant Light" w:eastAsia="Times New Roman" w:cs="Assistant Light"/>
                <w:sz w:val="22"/>
                <w:szCs w:val="22"/>
              </w:rPr>
              <w:t xml:space="preserve"> </w:t>
            </w:r>
            <w:r>
              <w:rPr>
                <w:rFonts w:ascii="Assistant Light" w:hAnsi="Assistant Light" w:eastAsia="Times New Roman" w:cs="Assistant Light"/>
                <w:sz w:val="22"/>
                <w:szCs w:val="22"/>
              </w:rPr>
              <w:t>september</w:t>
            </w:r>
            <w:r w:rsidR="00E75A4C">
              <w:rPr>
                <w:rFonts w:ascii="Assistant Light" w:hAnsi="Assistant Light" w:eastAsia="Times New Roman" w:cs="Assistant Light"/>
                <w:sz w:val="22"/>
                <w:szCs w:val="22"/>
              </w:rPr>
              <w:t xml:space="preserve"> 2026</w:t>
            </w:r>
          </w:p>
        </w:tc>
      </w:tr>
      <w:tr w:rsidR="001654E7" w:rsidTr="002A5250" w14:paraId="4B241A95" w14:textId="77777777">
        <w:trPr>
          <w:trHeight w:val="412"/>
        </w:trPr>
        <w:tc>
          <w:tcPr>
            <w:cnfStyle w:val="001000000000" w:firstRow="0" w:lastRow="0" w:firstColumn="1" w:lastColumn="0" w:oddVBand="0" w:evenVBand="0" w:oddHBand="0" w:evenHBand="0" w:firstRowFirstColumn="0" w:firstRowLastColumn="0" w:lastRowFirstColumn="0" w:lastRowLastColumn="0"/>
            <w:tcW w:w="4815" w:type="dxa"/>
          </w:tcPr>
          <w:p w:rsidRPr="00670EFD" w:rsidR="001654E7" w:rsidP="002A5250" w:rsidRDefault="001654E7" w14:paraId="258FE7F0" w14:textId="77777777">
            <w:pPr>
              <w:pStyle w:val="Kenmerkblokje"/>
              <w:rPr>
                <w:rFonts w:ascii="Assistant Light" w:hAnsi="Assistant Light" w:eastAsia="Times New Roman" w:cs="Assistant Light"/>
                <w:b w:val="0"/>
                <w:bCs w:val="0"/>
                <w:sz w:val="22"/>
                <w:szCs w:val="22"/>
              </w:rPr>
            </w:pPr>
            <w:r w:rsidRPr="00670EFD">
              <w:rPr>
                <w:rFonts w:ascii="Assistant Light" w:hAnsi="Assistant Light" w:eastAsia="Times New Roman" w:cs="Assistant Light"/>
                <w:b w:val="0"/>
                <w:bCs w:val="0"/>
                <w:sz w:val="22"/>
                <w:szCs w:val="22"/>
              </w:rPr>
              <w:t>Uiterste datum voor indienen ingevulde vragenlijst</w:t>
            </w:r>
          </w:p>
        </w:tc>
        <w:tc>
          <w:tcPr>
            <w:tcW w:w="4247" w:type="dxa"/>
          </w:tcPr>
          <w:p w:rsidRPr="00104116" w:rsidR="001654E7" w:rsidP="002A5250" w:rsidRDefault="00002CFE" w14:paraId="1CC1A001" w14:textId="4C77E933">
            <w:pPr>
              <w:pStyle w:val="Kenmerkblokje"/>
              <w:cnfStyle w:val="000000000000" w:firstRow="0" w:lastRow="0" w:firstColumn="0" w:lastColumn="0" w:oddVBand="0" w:evenVBand="0" w:oddHBand="0" w:evenHBand="0" w:firstRowFirstColumn="0" w:firstRowLastColumn="0" w:lastRowFirstColumn="0" w:lastRowLastColumn="0"/>
              <w:rPr>
                <w:rFonts w:ascii="Assistant Light" w:hAnsi="Assistant Light" w:eastAsia="Times New Roman" w:cs="Assistant Light"/>
                <w:sz w:val="22"/>
                <w:szCs w:val="22"/>
              </w:rPr>
            </w:pPr>
            <w:r>
              <w:rPr>
                <w:rFonts w:ascii="Assistant Light" w:hAnsi="Assistant Light" w:eastAsia="Times New Roman" w:cs="Assistant Light"/>
                <w:sz w:val="22"/>
                <w:szCs w:val="22"/>
              </w:rPr>
              <w:t xml:space="preserve">Donderdag </w:t>
            </w:r>
            <w:r w:rsidR="00BA6C2F">
              <w:rPr>
                <w:rFonts w:ascii="Assistant Light" w:hAnsi="Assistant Light" w:eastAsia="Times New Roman" w:cs="Assistant Light"/>
                <w:sz w:val="22"/>
                <w:szCs w:val="22"/>
              </w:rPr>
              <w:t>8</w:t>
            </w:r>
            <w:r w:rsidR="00613508">
              <w:rPr>
                <w:rFonts w:ascii="Assistant Light" w:hAnsi="Assistant Light" w:eastAsia="Times New Roman" w:cs="Assistant Light"/>
                <w:sz w:val="22"/>
                <w:szCs w:val="22"/>
              </w:rPr>
              <w:t xml:space="preserve"> </w:t>
            </w:r>
            <w:r w:rsidR="00BA6C2F">
              <w:rPr>
                <w:rFonts w:ascii="Assistant Light" w:hAnsi="Assistant Light" w:eastAsia="Times New Roman" w:cs="Assistant Light"/>
                <w:sz w:val="22"/>
                <w:szCs w:val="22"/>
              </w:rPr>
              <w:t>oktober</w:t>
            </w:r>
            <w:r w:rsidR="00613508">
              <w:rPr>
                <w:rFonts w:ascii="Assistant Light" w:hAnsi="Assistant Light" w:eastAsia="Times New Roman" w:cs="Assistant Light"/>
                <w:sz w:val="22"/>
                <w:szCs w:val="22"/>
              </w:rPr>
              <w:t xml:space="preserve"> 2026</w:t>
            </w:r>
          </w:p>
        </w:tc>
      </w:tr>
      <w:tr w:rsidR="001654E7" w:rsidTr="002A5250" w14:paraId="0A8AFD69" w14:textId="77777777">
        <w:trPr>
          <w:trHeight w:val="412"/>
        </w:trPr>
        <w:tc>
          <w:tcPr>
            <w:cnfStyle w:val="001000000000" w:firstRow="0" w:lastRow="0" w:firstColumn="1" w:lastColumn="0" w:oddVBand="0" w:evenVBand="0" w:oddHBand="0" w:evenHBand="0" w:firstRowFirstColumn="0" w:firstRowLastColumn="0" w:lastRowFirstColumn="0" w:lastRowLastColumn="0"/>
            <w:tcW w:w="4815" w:type="dxa"/>
          </w:tcPr>
          <w:p w:rsidRPr="00670EFD" w:rsidR="001654E7" w:rsidP="002A5250" w:rsidRDefault="001654E7" w14:paraId="431CA643" w14:textId="77777777">
            <w:pPr>
              <w:pStyle w:val="Kenmerkblokje"/>
              <w:rPr>
                <w:rFonts w:ascii="Assistant Light" w:hAnsi="Assistant Light" w:eastAsia="Times New Roman" w:cs="Assistant Light"/>
                <w:b w:val="0"/>
                <w:bCs w:val="0"/>
                <w:sz w:val="22"/>
                <w:szCs w:val="22"/>
              </w:rPr>
            </w:pPr>
            <w:r w:rsidRPr="00670EFD">
              <w:rPr>
                <w:rFonts w:ascii="Assistant Light" w:hAnsi="Assistant Light" w:eastAsia="Times New Roman" w:cs="Assistant Light"/>
                <w:b w:val="0"/>
                <w:bCs w:val="0"/>
                <w:sz w:val="22"/>
                <w:szCs w:val="22"/>
              </w:rPr>
              <w:t>Versturen verslag marktconsultatie</w:t>
            </w:r>
          </w:p>
        </w:tc>
        <w:tc>
          <w:tcPr>
            <w:tcW w:w="4247" w:type="dxa"/>
          </w:tcPr>
          <w:p w:rsidR="001654E7" w:rsidP="002A5250" w:rsidRDefault="00BA6C2F" w14:paraId="3D2333E7" w14:textId="05987010">
            <w:pPr>
              <w:pStyle w:val="Kenmerkblokje"/>
              <w:cnfStyle w:val="000000000000" w:firstRow="0" w:lastRow="0" w:firstColumn="0" w:lastColumn="0" w:oddVBand="0" w:evenVBand="0" w:oddHBand="0" w:evenHBand="0" w:firstRowFirstColumn="0" w:firstRowLastColumn="0" w:lastRowFirstColumn="0" w:lastRowLastColumn="0"/>
              <w:rPr>
                <w:rFonts w:ascii="Assistant Light" w:hAnsi="Assistant Light" w:eastAsia="Times New Roman" w:cs="Assistant Light"/>
                <w:sz w:val="22"/>
                <w:szCs w:val="22"/>
              </w:rPr>
            </w:pPr>
            <w:r>
              <w:rPr>
                <w:rFonts w:ascii="Assistant Light" w:hAnsi="Assistant Light" w:eastAsia="Times New Roman" w:cs="Assistant Light"/>
                <w:sz w:val="22"/>
                <w:szCs w:val="22"/>
              </w:rPr>
              <w:t>Donderdag</w:t>
            </w:r>
            <w:r w:rsidR="00731904">
              <w:rPr>
                <w:rFonts w:ascii="Assistant Light" w:hAnsi="Assistant Light" w:eastAsia="Times New Roman" w:cs="Assistant Light"/>
                <w:sz w:val="22"/>
                <w:szCs w:val="22"/>
              </w:rPr>
              <w:t xml:space="preserve"> </w:t>
            </w:r>
            <w:r>
              <w:rPr>
                <w:rFonts w:ascii="Assistant Light" w:hAnsi="Assistant Light" w:eastAsia="Times New Roman" w:cs="Assistant Light"/>
                <w:sz w:val="22"/>
                <w:szCs w:val="22"/>
              </w:rPr>
              <w:t>27</w:t>
            </w:r>
            <w:r w:rsidR="00731904">
              <w:rPr>
                <w:rFonts w:ascii="Assistant Light" w:hAnsi="Assistant Light" w:eastAsia="Times New Roman" w:cs="Assistant Light"/>
                <w:sz w:val="22"/>
                <w:szCs w:val="22"/>
              </w:rPr>
              <w:t xml:space="preserve"> oktober 2026</w:t>
            </w:r>
          </w:p>
        </w:tc>
      </w:tr>
    </w:tbl>
    <w:p w:rsidR="001654E7" w:rsidP="001654E7" w:rsidRDefault="001654E7" w14:paraId="11286C7B" w14:textId="77777777"/>
    <w:p w:rsidRPr="00104116" w:rsidR="001654E7" w:rsidP="001654E7" w:rsidRDefault="001654E7" w14:paraId="56D65B29" w14:textId="77777777">
      <w:pPr>
        <w:pStyle w:val="Kenmerkblokje"/>
        <w:jc w:val="both"/>
        <w:rPr>
          <w:rFonts w:ascii="Assistant Light" w:hAnsi="Assistant Light" w:eastAsia="Times New Roman" w:cs="Assistant Light"/>
          <w:sz w:val="22"/>
          <w:szCs w:val="22"/>
        </w:rPr>
      </w:pPr>
      <w:r>
        <w:rPr>
          <w:rFonts w:ascii="Assistant Light" w:hAnsi="Assistant Light" w:eastAsia="Times New Roman" w:cs="Assistant Light"/>
          <w:sz w:val="22"/>
          <w:szCs w:val="22"/>
        </w:rPr>
        <w:t xml:space="preserve">Deelnemende partijen </w:t>
      </w:r>
      <w:r w:rsidRPr="00104116">
        <w:rPr>
          <w:rFonts w:ascii="Assistant Light" w:hAnsi="Assistant Light" w:eastAsia="Times New Roman" w:cs="Assistant Light"/>
          <w:sz w:val="22"/>
          <w:szCs w:val="22"/>
        </w:rPr>
        <w:t xml:space="preserve">kunnen aan bovenstaande planning geen rechten ontlenen. </w:t>
      </w:r>
      <w:r>
        <w:rPr>
          <w:rFonts w:ascii="Assistant Light" w:hAnsi="Assistant Light" w:eastAsia="Times New Roman" w:cs="Assistant Light"/>
          <w:sz w:val="22"/>
          <w:szCs w:val="22"/>
        </w:rPr>
        <w:t xml:space="preserve">WarmteStad </w:t>
      </w:r>
      <w:r w:rsidRPr="00104116">
        <w:rPr>
          <w:rFonts w:ascii="Assistant Light" w:hAnsi="Assistant Light" w:eastAsia="Times New Roman" w:cs="Assistant Light"/>
          <w:sz w:val="22"/>
          <w:szCs w:val="22"/>
        </w:rPr>
        <w:t>behoudt zich het recht om de planning te wijzigen.</w:t>
      </w:r>
    </w:p>
    <w:p w:rsidR="00E8107E" w:rsidP="00E8107E" w:rsidRDefault="00E8107E" w14:paraId="1B0ABB3B" w14:textId="77777777">
      <w:pPr>
        <w:rPr>
          <w:rFonts w:asciiTheme="majorHAnsi" w:hAnsiTheme="majorHAnsi" w:eastAsiaTheme="majorEastAsia" w:cstheme="majorBidi"/>
          <w:color w:val="2F5496" w:themeColor="accent1" w:themeShade="BF"/>
          <w:sz w:val="40"/>
          <w:szCs w:val="40"/>
        </w:rPr>
      </w:pPr>
      <w:r>
        <w:br w:type="page"/>
      </w:r>
    </w:p>
    <w:p w:rsidR="00E8107E" w:rsidP="00E8107E" w:rsidRDefault="00E8107E" w14:paraId="78F8F936" w14:textId="329ED45A">
      <w:pPr>
        <w:pStyle w:val="Kop1"/>
      </w:pPr>
      <w:bookmarkStart w:name="_Toc199143662" w:id="15"/>
      <w:bookmarkStart w:name="_Toc223544445" w:id="16"/>
      <w:bookmarkStart w:name="_Toc229141989" w:id="17"/>
      <w:r>
        <w:t>3</w:t>
      </w:r>
      <w:r w:rsidR="001654E7">
        <w:t>.</w:t>
      </w:r>
      <w:r>
        <w:t xml:space="preserve"> Voorwaarden aan de marktconsultatie</w:t>
      </w:r>
      <w:bookmarkEnd w:id="15"/>
      <w:bookmarkEnd w:id="16"/>
      <w:bookmarkEnd w:id="17"/>
      <w:r>
        <w:t xml:space="preserve"> </w:t>
      </w:r>
    </w:p>
    <w:p w:rsidR="00E8107E" w:rsidP="00E8107E" w:rsidRDefault="00E8107E" w14:paraId="027D8F85" w14:textId="77777777">
      <w:pPr>
        <w:jc w:val="both"/>
        <w:rPr>
          <w:rFonts w:ascii="Assistant Light" w:hAnsi="Assistant Light" w:cs="Assistant Light"/>
          <w:lang w:eastAsia="nl-NL"/>
        </w:rPr>
      </w:pPr>
      <w:r w:rsidRPr="00FD6781">
        <w:rPr>
          <w:rFonts w:ascii="Assistant Light" w:hAnsi="Assistant Light" w:cs="Assistant Light"/>
          <w:lang w:eastAsia="nl-NL"/>
        </w:rPr>
        <w:t>In dit hoofdstuk wordt aangegeven welke voorwaarden gelden voor de marktconsultatie.</w:t>
      </w:r>
    </w:p>
    <w:p w:rsidR="00E8107E" w:rsidP="00E8107E" w:rsidRDefault="00E8107E" w14:paraId="25F7A162" w14:textId="77777777">
      <w:pPr>
        <w:jc w:val="both"/>
        <w:rPr>
          <w:rFonts w:ascii="Assistant Light" w:hAnsi="Assistant Light" w:cs="Assistant Light"/>
          <w:lang w:eastAsia="nl-NL"/>
        </w:rPr>
      </w:pPr>
    </w:p>
    <w:p w:rsidR="00E8107E" w:rsidP="00E8107E" w:rsidRDefault="00E8107E" w14:paraId="27F6EBB2" w14:textId="77777777">
      <w:pPr>
        <w:pStyle w:val="Kop2"/>
        <w:spacing w:before="0"/>
      </w:pPr>
      <w:bookmarkStart w:name="_Toc199143663" w:id="18"/>
      <w:bookmarkStart w:name="_Toc223544446" w:id="19"/>
      <w:bookmarkStart w:name="_Toc229141990" w:id="20"/>
      <w:r>
        <w:t xml:space="preserve">3.1 Instemming </w:t>
      </w:r>
      <w:bookmarkEnd w:id="18"/>
      <w:r>
        <w:t>marktconsultatie</w:t>
      </w:r>
      <w:bookmarkEnd w:id="19"/>
      <w:bookmarkEnd w:id="20"/>
      <w:r>
        <w:t xml:space="preserve"> </w:t>
      </w:r>
    </w:p>
    <w:p w:rsidRPr="00FD6781" w:rsidR="00E8107E" w:rsidP="00E8107E" w:rsidRDefault="00E8107E" w14:paraId="46BCD3E5" w14:textId="77777777">
      <w:pPr>
        <w:jc w:val="both"/>
        <w:rPr>
          <w:rFonts w:ascii="Assistant Light" w:hAnsi="Assistant Light" w:cs="Assistant Light"/>
          <w:lang w:eastAsia="nl-NL"/>
        </w:rPr>
      </w:pPr>
      <w:r>
        <w:rPr>
          <w:rFonts w:ascii="Assistant Light" w:hAnsi="Assistant Light" w:cs="Assistant Light"/>
          <w:lang w:eastAsia="nl-NL"/>
        </w:rPr>
        <w:t>Deelnemende partijen</w:t>
      </w:r>
      <w:r w:rsidRPr="00FD6781">
        <w:rPr>
          <w:rFonts w:ascii="Assistant Light" w:hAnsi="Assistant Light" w:cs="Assistant Light"/>
          <w:lang w:eastAsia="nl-NL"/>
        </w:rPr>
        <w:t xml:space="preserve"> aan deze marktconsultatie stemmen in met het bepaalde in dit </w:t>
      </w:r>
      <w:r>
        <w:rPr>
          <w:rFonts w:ascii="Assistant Light" w:hAnsi="Assistant Light" w:cs="Assistant Light"/>
          <w:lang w:eastAsia="nl-NL"/>
        </w:rPr>
        <w:t>m</w:t>
      </w:r>
      <w:r w:rsidRPr="00FD6781">
        <w:rPr>
          <w:rFonts w:ascii="Assistant Light" w:hAnsi="Assistant Light" w:cs="Assistant Light"/>
          <w:lang w:eastAsia="nl-NL"/>
        </w:rPr>
        <w:t>arktconsultatiedocument.</w:t>
      </w:r>
    </w:p>
    <w:p w:rsidRPr="00FD6781" w:rsidR="00E8107E" w:rsidP="00E8107E" w:rsidRDefault="00E8107E" w14:paraId="5519D5ED" w14:textId="77777777">
      <w:pPr>
        <w:jc w:val="both"/>
        <w:rPr>
          <w:rFonts w:ascii="Assistant Light" w:hAnsi="Assistant Light" w:cs="Assistant Light"/>
          <w:lang w:eastAsia="nl-NL"/>
        </w:rPr>
      </w:pPr>
    </w:p>
    <w:p w:rsidRPr="002D7DEE" w:rsidR="00E8107E" w:rsidP="00E8107E" w:rsidRDefault="00E8107E" w14:paraId="5B30C7DA" w14:textId="77777777">
      <w:pPr>
        <w:pStyle w:val="Kop2"/>
        <w:spacing w:before="0"/>
      </w:pPr>
      <w:bookmarkStart w:name="_Toc89099382" w:id="21"/>
      <w:bookmarkStart w:name="_Toc199143664" w:id="22"/>
      <w:bookmarkStart w:name="_Toc223544447" w:id="23"/>
      <w:bookmarkStart w:name="_Toc229141991" w:id="24"/>
      <w:r>
        <w:t xml:space="preserve">3.2 </w:t>
      </w:r>
      <w:r w:rsidRPr="002D7DEE">
        <w:t>Geldigheid deelname</w:t>
      </w:r>
      <w:bookmarkEnd w:id="21"/>
      <w:bookmarkEnd w:id="22"/>
      <w:bookmarkEnd w:id="23"/>
      <w:bookmarkEnd w:id="24"/>
    </w:p>
    <w:p w:rsidR="00E8107E" w:rsidP="00E8107E" w:rsidRDefault="00E8107E" w14:paraId="796FDF77" w14:textId="63207069">
      <w:pPr>
        <w:jc w:val="both"/>
        <w:rPr>
          <w:rFonts w:ascii="Assistant Light" w:hAnsi="Assistant Light" w:cs="Assistant Light"/>
          <w:lang w:eastAsia="nl-NL"/>
        </w:rPr>
      </w:pPr>
      <w:r w:rsidRPr="00FD6781">
        <w:rPr>
          <w:rFonts w:ascii="Assistant Light" w:hAnsi="Assistant Light" w:cs="Assistant Light"/>
          <w:lang w:eastAsia="nl-NL"/>
        </w:rPr>
        <w:t xml:space="preserve">De marktconsultatie is uitsluitend bedoeld voor </w:t>
      </w:r>
      <w:r>
        <w:rPr>
          <w:rFonts w:ascii="Assistant Light" w:hAnsi="Assistant Light" w:cs="Assistant Light"/>
          <w:lang w:eastAsia="nl-NL"/>
        </w:rPr>
        <w:t>deelnemende partijen</w:t>
      </w:r>
      <w:r w:rsidRPr="00FD6781">
        <w:rPr>
          <w:rFonts w:ascii="Assistant Light" w:hAnsi="Assistant Light" w:cs="Assistant Light"/>
          <w:lang w:eastAsia="nl-NL"/>
        </w:rPr>
        <w:t xml:space="preserve"> waarvan aannemelijk is dat zij te</w:t>
      </w:r>
      <w:r>
        <w:rPr>
          <w:rFonts w:ascii="Assistant Light" w:hAnsi="Assistant Light" w:cs="Assistant Light"/>
          <w:lang w:eastAsia="nl-NL"/>
        </w:rPr>
        <w:t xml:space="preserve"> zijner </w:t>
      </w:r>
      <w:r w:rsidRPr="32B10F54">
        <w:rPr>
          <w:rFonts w:ascii="Assistant Light" w:hAnsi="Assistant Light" w:cs="Assistant Light"/>
          <w:lang w:eastAsia="nl-NL"/>
        </w:rPr>
        <w:t xml:space="preserve">tijd als potentiële gegadigde zullen gaan meedoen aan de aanbestedingsprocedure. </w:t>
      </w:r>
      <w:r w:rsidR="00670EFD">
        <w:rPr>
          <w:rFonts w:ascii="Assistant Light" w:hAnsi="Assistant Light" w:cs="Assistant Light"/>
          <w:lang w:eastAsia="nl-NL"/>
        </w:rPr>
        <w:t xml:space="preserve">WarmteStad </w:t>
      </w:r>
      <w:r w:rsidRPr="32B10F54">
        <w:rPr>
          <w:rFonts w:ascii="Assistant Light" w:hAnsi="Assistant Light" w:cs="Assistant Light"/>
          <w:lang w:eastAsia="nl-NL"/>
        </w:rPr>
        <w:t xml:space="preserve"> behoudt zich het recht voor om </w:t>
      </w:r>
      <w:r>
        <w:rPr>
          <w:rFonts w:ascii="Assistant Light" w:hAnsi="Assistant Light" w:cs="Assistant Light"/>
          <w:lang w:eastAsia="nl-NL"/>
        </w:rPr>
        <w:t>deelnemende partijen</w:t>
      </w:r>
      <w:r w:rsidRPr="32B10F54">
        <w:rPr>
          <w:rFonts w:ascii="Assistant Light" w:hAnsi="Assistant Light" w:cs="Assistant Light"/>
          <w:lang w:eastAsia="nl-NL"/>
        </w:rPr>
        <w:t xml:space="preserve"> die evident niet tot deze doelgroep behoren van deelname aan de marktconsultatie uit te sluiten.</w:t>
      </w:r>
    </w:p>
    <w:p w:rsidR="00097060" w:rsidP="00E8107E" w:rsidRDefault="00097060" w14:paraId="4185AFC4" w14:textId="77777777">
      <w:pPr>
        <w:jc w:val="both"/>
        <w:rPr>
          <w:rFonts w:ascii="Assistant Light" w:hAnsi="Assistant Light" w:cs="Assistant Light"/>
          <w:lang w:eastAsia="nl-NL"/>
        </w:rPr>
      </w:pPr>
    </w:p>
    <w:p w:rsidR="00097060" w:rsidP="00097060" w:rsidRDefault="00097060" w14:paraId="72639AE8" w14:textId="0E501DCD">
      <w:pPr>
        <w:pStyle w:val="Kop2"/>
        <w:rPr>
          <w:lang w:eastAsia="nl-NL"/>
        </w:rPr>
      </w:pPr>
      <w:bookmarkStart w:name="_Toc229141992" w:id="25"/>
      <w:r>
        <w:rPr>
          <w:lang w:eastAsia="nl-NL"/>
        </w:rPr>
        <w:t>3.3 Communicatie</w:t>
      </w:r>
      <w:bookmarkEnd w:id="25"/>
    </w:p>
    <w:p w:rsidRPr="00097060" w:rsidR="00097060" w:rsidP="00097060" w:rsidRDefault="00097060" w14:paraId="129E7855" w14:textId="77777777">
      <w:pPr>
        <w:rPr>
          <w:rFonts w:ascii="Assistant Light" w:hAnsi="Assistant Light" w:eastAsia="Times New Roman" w:cs="Assistant Light"/>
          <w:color w:val="000000"/>
          <w:lang w:eastAsia="nl-NL"/>
        </w:rPr>
      </w:pPr>
      <w:r w:rsidRPr="00097060">
        <w:rPr>
          <w:rFonts w:ascii="Assistant Light" w:hAnsi="Assistant Light" w:eastAsia="Times New Roman" w:cs="Assistant Light"/>
          <w:color w:val="000000"/>
          <w:lang w:eastAsia="nl-NL"/>
        </w:rPr>
        <w:t xml:space="preserve">Mocht u vragen hebben over de marktconsultatie en/of tegenstrijdigheden constateren, dan vragen wij u dit zo spoedig mogelijk via de vraag &amp; antwoord module van </w:t>
      </w:r>
      <w:proofErr w:type="spellStart"/>
      <w:r w:rsidRPr="00097060">
        <w:rPr>
          <w:rFonts w:ascii="Assistant Light" w:hAnsi="Assistant Light" w:eastAsia="Times New Roman" w:cs="Assistant Light"/>
          <w:color w:val="000000"/>
          <w:lang w:eastAsia="nl-NL"/>
        </w:rPr>
        <w:t>Tenderned</w:t>
      </w:r>
      <w:proofErr w:type="spellEnd"/>
      <w:r w:rsidRPr="00097060">
        <w:rPr>
          <w:rFonts w:ascii="Assistant Light" w:hAnsi="Assistant Light" w:eastAsia="Times New Roman" w:cs="Assistant Light"/>
          <w:color w:val="000000"/>
          <w:lang w:eastAsia="nl-NL"/>
        </w:rPr>
        <w:t xml:space="preserve"> bij WarmteStad kenbaar te maken. Deze tijdigheid wordt gehanteerd om WarmteStad in de gelegenheid te stellen vragen te beantwoorden.</w:t>
      </w:r>
    </w:p>
    <w:p w:rsidRPr="00097060" w:rsidR="00097060" w:rsidP="00097060" w:rsidRDefault="00097060" w14:paraId="647B0E1F" w14:textId="77777777">
      <w:pPr>
        <w:rPr>
          <w:rFonts w:ascii="Assistant Light" w:hAnsi="Assistant Light" w:eastAsia="Times New Roman" w:cs="Assistant Light"/>
          <w:color w:val="000000"/>
          <w:lang w:eastAsia="nl-NL"/>
        </w:rPr>
      </w:pPr>
    </w:p>
    <w:p w:rsidRPr="00097060" w:rsidR="00097060" w:rsidP="00097060" w:rsidRDefault="00097060" w14:paraId="703A4AAE" w14:textId="5FD9B2C5">
      <w:pPr>
        <w:rPr>
          <w:rFonts w:ascii="Assistant Light" w:hAnsi="Assistant Light" w:eastAsia="Times New Roman" w:cs="Assistant Light"/>
          <w:color w:val="000000"/>
          <w:lang w:eastAsia="nl-NL"/>
        </w:rPr>
      </w:pPr>
      <w:r w:rsidRPr="00097060">
        <w:rPr>
          <w:rFonts w:ascii="Assistant Light" w:hAnsi="Assistant Light" w:eastAsia="Times New Roman" w:cs="Assistant Light"/>
          <w:color w:val="000000"/>
          <w:lang w:eastAsia="nl-NL"/>
        </w:rPr>
        <w:t>Alle vragen en antwoorden die WarmteStad binnen een gepaste tijd ontvangt, zullen schriftelijk en geanonimiseerd middels de Vraag &amp; Antwoord module worden beantwoord aan alle deelnemende marktpartijen. Wilt u een vraag stellen die vertrouwelijk is en niet aan alle marktpartijen beantwoord mag worden, dan kunt u deze middels 'een individuele vraag' stellen.</w:t>
      </w:r>
    </w:p>
    <w:p w:rsidRPr="002D7DEE" w:rsidR="00E8107E" w:rsidP="00E8107E" w:rsidRDefault="00E8107E" w14:paraId="745E130E" w14:textId="77777777">
      <w:pPr>
        <w:pStyle w:val="Kenmerkblokje"/>
        <w:jc w:val="both"/>
        <w:rPr>
          <w:rFonts w:ascii="Assistant Light" w:hAnsi="Assistant Light" w:eastAsia="Times New Roman" w:cs="Assistant Light"/>
          <w:sz w:val="22"/>
          <w:szCs w:val="22"/>
        </w:rPr>
      </w:pPr>
    </w:p>
    <w:p w:rsidRPr="002D7DEE" w:rsidR="00E8107E" w:rsidP="00E8107E" w:rsidRDefault="00E8107E" w14:paraId="580E0010" w14:textId="10B888FE">
      <w:pPr>
        <w:pStyle w:val="Kop2"/>
        <w:spacing w:before="0"/>
        <w:jc w:val="both"/>
      </w:pPr>
      <w:bookmarkStart w:name="_Toc89099384" w:id="26"/>
      <w:bookmarkStart w:name="_Toc199143666" w:id="27"/>
      <w:bookmarkStart w:name="_Toc223544449" w:id="28"/>
      <w:bookmarkStart w:name="_Toc229141993" w:id="29"/>
      <w:r>
        <w:t>3.</w:t>
      </w:r>
      <w:r w:rsidR="00097060">
        <w:t>4</w:t>
      </w:r>
      <w:r>
        <w:t xml:space="preserve"> </w:t>
      </w:r>
      <w:r w:rsidRPr="002D7DEE">
        <w:t>Afwezigheid van rechten</w:t>
      </w:r>
      <w:bookmarkEnd w:id="26"/>
      <w:bookmarkEnd w:id="27"/>
      <w:bookmarkEnd w:id="28"/>
      <w:bookmarkEnd w:id="29"/>
    </w:p>
    <w:p w:rsidRPr="002D7DAC" w:rsidR="002D7DAC" w:rsidP="0064367D" w:rsidRDefault="002D7DAC" w14:paraId="77852147" w14:textId="567F0078">
      <w:pPr>
        <w:pStyle w:val="Kenmerkblokje"/>
        <w:numPr>
          <w:ilvl w:val="0"/>
          <w:numId w:val="24"/>
        </w:numPr>
        <w:jc w:val="both"/>
        <w:rPr>
          <w:rFonts w:ascii="Assistant Light" w:hAnsi="Assistant Light" w:eastAsia="Times New Roman" w:cs="Assistant Light"/>
          <w:sz w:val="22"/>
          <w:szCs w:val="22"/>
        </w:rPr>
      </w:pPr>
      <w:r w:rsidRPr="002D7DAC">
        <w:rPr>
          <w:rFonts w:ascii="Assistant Light" w:hAnsi="Assistant Light" w:eastAsia="Times New Roman" w:cs="Assistant Light"/>
          <w:sz w:val="22"/>
          <w:szCs w:val="22"/>
        </w:rPr>
        <w:t>Deze marktconsultatie maakt geen onderdeel uit van de aanbestedingsprocedure. Deelname aan de marktconsultatie is geheel vrijwillig en vrijblijvend en heeft op geen enkele wijze gevolgen voor een eventuele deelname aan een eventuele aanbesteding.</w:t>
      </w:r>
    </w:p>
    <w:p w:rsidRPr="002D7DAC" w:rsidR="002D7DAC" w:rsidP="0064367D" w:rsidRDefault="002D7DAC" w14:paraId="495A954E" w14:textId="43E79672">
      <w:pPr>
        <w:pStyle w:val="Kenmerkblokje"/>
        <w:numPr>
          <w:ilvl w:val="0"/>
          <w:numId w:val="24"/>
        </w:numPr>
        <w:jc w:val="both"/>
        <w:rPr>
          <w:rFonts w:ascii="Assistant Light" w:hAnsi="Assistant Light" w:eastAsia="Times New Roman" w:cs="Assistant Light"/>
          <w:sz w:val="22"/>
          <w:szCs w:val="22"/>
        </w:rPr>
      </w:pPr>
      <w:r w:rsidRPr="002D7DAC">
        <w:rPr>
          <w:rFonts w:ascii="Assistant Light" w:hAnsi="Assistant Light" w:eastAsia="Times New Roman" w:cs="Assistant Light"/>
          <w:sz w:val="22"/>
          <w:szCs w:val="22"/>
        </w:rPr>
        <w:t>WarmteStad behoudt zich het recht voor om één (1) of meerdere marktpartijen uit te nodigen voor een mondelinge toelichting en/of presentatie naar aanleiding van hun deelname aan deze marktconsultatie.</w:t>
      </w:r>
    </w:p>
    <w:p w:rsidRPr="002D7DAC" w:rsidR="002D7DAC" w:rsidP="0064367D" w:rsidRDefault="002D7DAC" w14:paraId="331EBC8F" w14:textId="26835966">
      <w:pPr>
        <w:pStyle w:val="Kenmerkblokje"/>
        <w:numPr>
          <w:ilvl w:val="0"/>
          <w:numId w:val="24"/>
        </w:numPr>
        <w:jc w:val="both"/>
        <w:rPr>
          <w:rFonts w:ascii="Assistant Light" w:hAnsi="Assistant Light" w:eastAsia="Times New Roman" w:cs="Assistant Light"/>
          <w:sz w:val="22"/>
          <w:szCs w:val="22"/>
        </w:rPr>
      </w:pPr>
      <w:r w:rsidRPr="002D7DAC">
        <w:rPr>
          <w:rFonts w:ascii="Assistant Light" w:hAnsi="Assistant Light" w:eastAsia="Times New Roman" w:cs="Assistant Light"/>
          <w:sz w:val="22"/>
          <w:szCs w:val="22"/>
        </w:rPr>
        <w:t>Aan de informatie die in het kader van de marktconsultatie wordt verstrekt kunnen geen rechten worden ontleend. Dit geldt zowel voor WarmteStad als voor de marktpartijen. WarmteStad behoudt zich het recht voor om informatie of suggesties te negeren en anderszins te handelen. Informatie verstrekt gedurende de marktconsultatie kan afwijken van de informatie die in een later stadium wordt verstrekt ten behoeve van de mogelijke aanbestedingsprocedure.</w:t>
      </w:r>
    </w:p>
    <w:p w:rsidRPr="002D7DEE" w:rsidR="00E8107E" w:rsidP="0064367D" w:rsidRDefault="002D7DAC" w14:paraId="52A0EF02" w14:textId="18096A8F">
      <w:pPr>
        <w:pStyle w:val="Kenmerkblokje"/>
        <w:numPr>
          <w:ilvl w:val="0"/>
          <w:numId w:val="24"/>
        </w:numPr>
        <w:jc w:val="both"/>
        <w:rPr>
          <w:rFonts w:ascii="Assistant Light" w:hAnsi="Assistant Light" w:eastAsia="Times New Roman" w:cs="Assistant Light"/>
          <w:sz w:val="22"/>
          <w:szCs w:val="22"/>
        </w:rPr>
      </w:pPr>
      <w:r w:rsidRPr="002D7DAC">
        <w:rPr>
          <w:rFonts w:ascii="Assistant Light" w:hAnsi="Assistant Light" w:eastAsia="Times New Roman" w:cs="Assistant Light"/>
          <w:sz w:val="22"/>
          <w:szCs w:val="22"/>
        </w:rPr>
        <w:t>WarmteStad behoudt zicht het recht voor om deze marktconsultatie en/of de eventuele aanbestedingsprocedure geheel of gedeeltelijk te staken.</w:t>
      </w:r>
    </w:p>
    <w:p w:rsidRPr="002D7DEE" w:rsidR="00E8107E" w:rsidP="00E8107E" w:rsidRDefault="00E8107E" w14:paraId="02FE02B6" w14:textId="77777777">
      <w:pPr>
        <w:pStyle w:val="Kenmerkblokje"/>
        <w:jc w:val="both"/>
        <w:rPr>
          <w:rFonts w:ascii="Assistant Light" w:hAnsi="Assistant Light" w:eastAsia="Times New Roman" w:cs="Assistant Light"/>
          <w:sz w:val="22"/>
          <w:szCs w:val="22"/>
        </w:rPr>
      </w:pPr>
    </w:p>
    <w:p w:rsidR="00E8107E" w:rsidP="00E8107E" w:rsidRDefault="00E8107E" w14:paraId="65BAB191" w14:textId="77777777">
      <w:pPr>
        <w:rPr>
          <w:rFonts w:asciiTheme="majorHAnsi" w:hAnsiTheme="majorHAnsi" w:eastAsiaTheme="majorEastAsia" w:cstheme="majorBidi"/>
          <w:color w:val="2F5496" w:themeColor="accent1" w:themeShade="BF"/>
          <w:sz w:val="26"/>
          <w:szCs w:val="26"/>
        </w:rPr>
      </w:pPr>
      <w:bookmarkStart w:name="_Toc89099385" w:id="30"/>
      <w:r>
        <w:br w:type="page"/>
      </w:r>
    </w:p>
    <w:p w:rsidRPr="002D7DEE" w:rsidR="00E8107E" w:rsidP="00E8107E" w:rsidRDefault="00E8107E" w14:paraId="463B0362" w14:textId="33DBAB19">
      <w:pPr>
        <w:pStyle w:val="Kop2"/>
        <w:spacing w:before="0"/>
        <w:jc w:val="both"/>
      </w:pPr>
      <w:bookmarkStart w:name="_Toc199143667" w:id="31"/>
      <w:bookmarkStart w:name="_Toc223544450" w:id="32"/>
      <w:bookmarkStart w:name="_Toc229141994" w:id="33"/>
      <w:r>
        <w:t>3.</w:t>
      </w:r>
      <w:r w:rsidR="001654E7">
        <w:t>5</w:t>
      </w:r>
      <w:r>
        <w:t xml:space="preserve"> </w:t>
      </w:r>
      <w:r w:rsidRPr="002D7DEE">
        <w:t>Vertrouwelijkheid</w:t>
      </w:r>
      <w:bookmarkEnd w:id="30"/>
      <w:bookmarkEnd w:id="31"/>
      <w:bookmarkEnd w:id="32"/>
      <w:bookmarkEnd w:id="33"/>
    </w:p>
    <w:p w:rsidRPr="002D7DAC" w:rsidR="002D7DAC" w:rsidP="002D7DAC" w:rsidRDefault="002D7DAC" w14:paraId="6352CCFA" w14:textId="77777777">
      <w:pPr>
        <w:pStyle w:val="Kenmerkblokje"/>
        <w:jc w:val="both"/>
        <w:rPr>
          <w:rFonts w:ascii="Assistant Light" w:hAnsi="Assistant Light" w:cs="Assistant Light"/>
          <w:sz w:val="22"/>
          <w:szCs w:val="22"/>
        </w:rPr>
      </w:pPr>
      <w:r w:rsidRPr="002D7DAC">
        <w:rPr>
          <w:rFonts w:ascii="Assistant Light" w:hAnsi="Assistant Light" w:cs="Assistant Light"/>
          <w:sz w:val="22"/>
          <w:szCs w:val="22"/>
        </w:rPr>
        <w:t>WarmteStad zal deze marktconsultatie afronden met een verslag. Dit verslag zal worden toegevoegd aan de voorgenomen aanbesteding. In het verslag zullen de belangrijkste conclusies die WarmteStad heeft getrokken naar aanleiding van de marktconsultatie, opgenomen worden.</w:t>
      </w:r>
    </w:p>
    <w:p w:rsidRPr="002D7DAC" w:rsidR="002D7DAC" w:rsidP="00FA6009" w:rsidRDefault="00FA6009" w14:paraId="7A8E90B2" w14:textId="7A92FF49">
      <w:pPr>
        <w:pStyle w:val="Kenmerkblokje"/>
        <w:tabs>
          <w:tab w:val="clear" w:pos="1871"/>
          <w:tab w:val="left" w:pos="3690"/>
        </w:tabs>
        <w:jc w:val="both"/>
        <w:rPr>
          <w:rFonts w:ascii="Assistant Light" w:hAnsi="Assistant Light" w:cs="Assistant Light"/>
          <w:sz w:val="22"/>
          <w:szCs w:val="22"/>
        </w:rPr>
      </w:pPr>
      <w:r>
        <w:rPr>
          <w:rFonts w:ascii="Assistant Light" w:hAnsi="Assistant Light" w:cs="Assistant Light"/>
          <w:sz w:val="22"/>
          <w:szCs w:val="22"/>
        </w:rPr>
        <w:tab/>
      </w:r>
    </w:p>
    <w:p w:rsidRPr="002D7DAC" w:rsidR="002D7DAC" w:rsidP="002D7DAC" w:rsidRDefault="002D7DAC" w14:paraId="4A5202DC" w14:textId="77777777">
      <w:pPr>
        <w:pStyle w:val="Kenmerkblokje"/>
        <w:jc w:val="both"/>
        <w:rPr>
          <w:rFonts w:ascii="Assistant Light" w:hAnsi="Assistant Light" w:cs="Assistant Light"/>
          <w:sz w:val="22"/>
          <w:szCs w:val="22"/>
        </w:rPr>
      </w:pPr>
      <w:r w:rsidRPr="002D7DAC">
        <w:rPr>
          <w:rFonts w:ascii="Assistant Light" w:hAnsi="Assistant Light" w:cs="Assistant Light"/>
          <w:sz w:val="22"/>
          <w:szCs w:val="22"/>
        </w:rPr>
        <w:t>In verband met dit verslag wijst WarmteStad marktpartijen uitdrukkelijk op het volgende:</w:t>
      </w:r>
    </w:p>
    <w:p w:rsidRPr="002D7DAC" w:rsidR="002D7DAC" w:rsidP="0064367D" w:rsidRDefault="002D7DAC" w14:paraId="4744980D" w14:textId="1C473164">
      <w:pPr>
        <w:pStyle w:val="Kenmerkblokje"/>
        <w:numPr>
          <w:ilvl w:val="0"/>
          <w:numId w:val="20"/>
        </w:numPr>
        <w:jc w:val="both"/>
        <w:rPr>
          <w:rFonts w:ascii="Assistant Light" w:hAnsi="Assistant Light" w:cs="Assistant Light"/>
          <w:sz w:val="22"/>
          <w:szCs w:val="22"/>
        </w:rPr>
      </w:pPr>
      <w:r w:rsidRPr="002D7DAC">
        <w:rPr>
          <w:rFonts w:ascii="Assistant Light" w:hAnsi="Assistant Light" w:cs="Assistant Light"/>
          <w:sz w:val="22"/>
          <w:szCs w:val="22"/>
        </w:rPr>
        <w:t>Marktpartijen verlenen toestemming aan WarmteStad om op hoofdlijnen hun beantwoording en andere door hen verstrekte informatie en/of gegevens te gebruiken in dit verslag. Hierin zal uiteraard geen commercieel vertrouwelijke informatie worden opgenomen.</w:t>
      </w:r>
    </w:p>
    <w:p w:rsidRPr="002D7DAC" w:rsidR="002D7DAC" w:rsidP="0064367D" w:rsidRDefault="002D7DAC" w14:paraId="2D89F44E" w14:textId="385ECAE0">
      <w:pPr>
        <w:pStyle w:val="Kenmerkblokje"/>
        <w:numPr>
          <w:ilvl w:val="0"/>
          <w:numId w:val="20"/>
        </w:numPr>
        <w:jc w:val="both"/>
        <w:rPr>
          <w:rFonts w:ascii="Assistant Light" w:hAnsi="Assistant Light" w:cs="Assistant Light"/>
          <w:sz w:val="22"/>
          <w:szCs w:val="22"/>
        </w:rPr>
      </w:pPr>
      <w:r w:rsidRPr="002D7DAC">
        <w:rPr>
          <w:rFonts w:ascii="Assistant Light" w:hAnsi="Assistant Light" w:cs="Assistant Light"/>
          <w:sz w:val="22"/>
          <w:szCs w:val="22"/>
        </w:rPr>
        <w:t>Mochten er vertrouwelijke aspecten in uw informatie staan, dan wordt u verzocht dit bij het betreffende aspect duidelijk te vermelden.</w:t>
      </w:r>
    </w:p>
    <w:p w:rsidRPr="002D7DAC" w:rsidR="002D7DAC" w:rsidP="0064367D" w:rsidRDefault="002D7DAC" w14:paraId="206E160D" w14:textId="2799C62C">
      <w:pPr>
        <w:pStyle w:val="Kenmerkblokje"/>
        <w:numPr>
          <w:ilvl w:val="0"/>
          <w:numId w:val="20"/>
        </w:numPr>
        <w:jc w:val="both"/>
        <w:rPr>
          <w:rFonts w:ascii="Assistant Light" w:hAnsi="Assistant Light" w:cs="Assistant Light"/>
          <w:sz w:val="22"/>
          <w:szCs w:val="22"/>
        </w:rPr>
      </w:pPr>
      <w:r w:rsidRPr="002D7DAC">
        <w:rPr>
          <w:rFonts w:ascii="Assistant Light" w:hAnsi="Assistant Light" w:cs="Assistant Light"/>
          <w:sz w:val="22"/>
          <w:szCs w:val="22"/>
        </w:rPr>
        <w:t>De beantwoording en andere informatie en/of gegevens zullen geanonimiseerd in het verslag worden opgenomen.</w:t>
      </w:r>
    </w:p>
    <w:p w:rsidR="00E8107E" w:rsidP="0064367D" w:rsidRDefault="002D7DAC" w14:paraId="32A6F413" w14:textId="515454CF">
      <w:pPr>
        <w:pStyle w:val="Kenmerkblokje"/>
        <w:numPr>
          <w:ilvl w:val="0"/>
          <w:numId w:val="20"/>
        </w:numPr>
        <w:jc w:val="both"/>
        <w:rPr>
          <w:rFonts w:ascii="Assistant Light" w:hAnsi="Assistant Light" w:cs="Assistant Light"/>
          <w:sz w:val="22"/>
          <w:szCs w:val="22"/>
        </w:rPr>
      </w:pPr>
      <w:r w:rsidRPr="002D7DAC">
        <w:rPr>
          <w:rFonts w:ascii="Assistant Light" w:hAnsi="Assistant Light" w:cs="Assistant Light"/>
          <w:sz w:val="22"/>
          <w:szCs w:val="22"/>
        </w:rPr>
        <w:t>Het verslag bevat conclusies zoals deze door WarmteStad zijn verwoord. De inhoud van het verslag zal niet in concept worden afgestemd met deelnemende marktpartijen.</w:t>
      </w:r>
    </w:p>
    <w:p w:rsidRPr="002D7DEE" w:rsidR="002D7DAC" w:rsidP="002D7DAC" w:rsidRDefault="002D7DAC" w14:paraId="106F8764" w14:textId="77777777">
      <w:pPr>
        <w:pStyle w:val="Kenmerkblokje"/>
        <w:ind w:left="720"/>
        <w:jc w:val="both"/>
        <w:rPr>
          <w:rFonts w:ascii="Assistant Light" w:hAnsi="Assistant Light" w:cs="Assistant Light"/>
          <w:sz w:val="22"/>
          <w:szCs w:val="22"/>
        </w:rPr>
      </w:pPr>
    </w:p>
    <w:p w:rsidRPr="002D7DEE" w:rsidR="00E8107E" w:rsidP="00E8107E" w:rsidRDefault="00E8107E" w14:paraId="49EE3A1E" w14:textId="5D74AD74">
      <w:pPr>
        <w:pStyle w:val="Kop2"/>
        <w:spacing w:before="0"/>
        <w:jc w:val="both"/>
      </w:pPr>
      <w:bookmarkStart w:name="_Toc199143668" w:id="34"/>
      <w:bookmarkStart w:name="_Toc223544451" w:id="35"/>
      <w:bookmarkStart w:name="_Toc229141995" w:id="36"/>
      <w:r>
        <w:t>3.</w:t>
      </w:r>
      <w:bookmarkStart w:name="_Toc89099386" w:id="37"/>
      <w:r w:rsidR="001654E7">
        <w:t>6</w:t>
      </w:r>
      <w:r>
        <w:t xml:space="preserve"> </w:t>
      </w:r>
      <w:r w:rsidRPr="002D7DEE">
        <w:t>Terugkoppeling</w:t>
      </w:r>
      <w:bookmarkEnd w:id="34"/>
      <w:bookmarkEnd w:id="35"/>
      <w:bookmarkEnd w:id="36"/>
      <w:bookmarkEnd w:id="37"/>
      <w:r w:rsidRPr="002D7DEE">
        <w:t xml:space="preserve"> </w:t>
      </w:r>
    </w:p>
    <w:p w:rsidRPr="00FD6781" w:rsidR="00E8107E" w:rsidP="00E8107E" w:rsidRDefault="00E8107E" w14:paraId="53387A19" w14:textId="77777777">
      <w:pPr>
        <w:pStyle w:val="Kenmerkblokje"/>
        <w:jc w:val="both"/>
        <w:rPr>
          <w:rFonts w:ascii="Assistant Light" w:hAnsi="Assistant Light" w:eastAsia="Times New Roman" w:cs="Assistant Light"/>
          <w:sz w:val="22"/>
          <w:szCs w:val="22"/>
        </w:rPr>
      </w:pPr>
      <w:r w:rsidRPr="00FD6781">
        <w:rPr>
          <w:rFonts w:ascii="Assistant Light" w:hAnsi="Assistant Light" w:eastAsia="Times New Roman" w:cs="Assistant Light"/>
          <w:sz w:val="22"/>
          <w:szCs w:val="22"/>
        </w:rPr>
        <w:t>Na afloop van de marktconsultatie wordt aan alle partijen die hebben deelgenomen een schriftelijke terugkoppeling van deze marktconsultatie gegeven in de vorm van een verslag waarin de antwoorden van de geïnteresseerde partijen op de consultatievragen geanonimiseerd weergegeven worden.</w:t>
      </w:r>
    </w:p>
    <w:p w:rsidRPr="002D7DEE" w:rsidR="00E8107E" w:rsidP="00E8107E" w:rsidRDefault="00E8107E" w14:paraId="58DB16D0" w14:textId="77777777">
      <w:pPr>
        <w:pStyle w:val="Kenmerkblokje"/>
        <w:jc w:val="both"/>
        <w:rPr>
          <w:rFonts w:ascii="Assistant Light" w:hAnsi="Assistant Light" w:cs="Assistant Light"/>
          <w:sz w:val="22"/>
          <w:szCs w:val="22"/>
        </w:rPr>
      </w:pPr>
    </w:p>
    <w:p w:rsidRPr="002D7DEE" w:rsidR="00E8107E" w:rsidP="00E8107E" w:rsidRDefault="00E8107E" w14:paraId="6807056C" w14:textId="09D74C43">
      <w:pPr>
        <w:pStyle w:val="Kop2"/>
        <w:spacing w:before="0"/>
        <w:jc w:val="both"/>
      </w:pPr>
      <w:bookmarkStart w:name="_Toc89099389" w:id="38"/>
      <w:bookmarkStart w:name="_Toc199143671" w:id="39"/>
      <w:bookmarkStart w:name="_Toc223544454" w:id="40"/>
      <w:bookmarkStart w:name="_Toc229141996" w:id="41"/>
      <w:r>
        <w:t>3.</w:t>
      </w:r>
      <w:r w:rsidR="001654E7">
        <w:t>7</w:t>
      </w:r>
      <w:r>
        <w:t xml:space="preserve"> </w:t>
      </w:r>
      <w:r w:rsidRPr="002D7DEE">
        <w:t>Kosten en/of vergoedingen</w:t>
      </w:r>
      <w:bookmarkEnd w:id="38"/>
      <w:bookmarkEnd w:id="39"/>
      <w:bookmarkEnd w:id="40"/>
      <w:bookmarkEnd w:id="41"/>
      <w:r w:rsidRPr="002D7DEE">
        <w:t xml:space="preserve"> </w:t>
      </w:r>
    </w:p>
    <w:p w:rsidR="00E8107E" w:rsidP="00E8107E" w:rsidRDefault="002D7DAC" w14:paraId="5F1F6ECB" w14:textId="0461A01A">
      <w:pPr>
        <w:pStyle w:val="Kenmerkblokje"/>
        <w:jc w:val="both"/>
        <w:rPr>
          <w:rFonts w:ascii="Assistant Light" w:hAnsi="Assistant Light" w:cs="Assistant Light"/>
          <w:sz w:val="22"/>
          <w:szCs w:val="22"/>
        </w:rPr>
      </w:pPr>
      <w:r w:rsidRPr="002D7DAC">
        <w:rPr>
          <w:rFonts w:ascii="Assistant Light" w:hAnsi="Assistant Light" w:cs="Assistant Light"/>
          <w:sz w:val="22"/>
          <w:szCs w:val="22"/>
        </w:rPr>
        <w:t>WarmteStad vergoedt geen kosten die verband houden met deelname aan deze marktconsultatie.</w:t>
      </w:r>
    </w:p>
    <w:p w:rsidRPr="002D7DEE" w:rsidR="002D7DAC" w:rsidP="00E8107E" w:rsidRDefault="002D7DAC" w14:paraId="5721411D" w14:textId="77777777">
      <w:pPr>
        <w:pStyle w:val="Kenmerkblokje"/>
        <w:jc w:val="both"/>
        <w:rPr>
          <w:rFonts w:ascii="Assistant Light" w:hAnsi="Assistant Light" w:cs="Assistant Light"/>
          <w:sz w:val="22"/>
          <w:szCs w:val="22"/>
        </w:rPr>
      </w:pPr>
    </w:p>
    <w:p w:rsidR="00670EFD" w:rsidRDefault="00670EFD" w14:paraId="02837097" w14:textId="77777777">
      <w:pPr>
        <w:widowControl/>
        <w:autoSpaceDE/>
        <w:autoSpaceDN/>
        <w:spacing w:after="160" w:line="259" w:lineRule="auto"/>
        <w:rPr>
          <w:rFonts w:eastAsiaTheme="majorEastAsia" w:cstheme="majorBidi"/>
          <w:color w:val="61A78B"/>
          <w:sz w:val="32"/>
          <w:szCs w:val="32"/>
        </w:rPr>
      </w:pPr>
      <w:bookmarkStart w:name="_Toc223544456" w:id="42"/>
      <w:r>
        <w:br w:type="page"/>
      </w:r>
    </w:p>
    <w:p w:rsidRPr="005A28B9" w:rsidR="00E8107E" w:rsidP="00E8107E" w:rsidRDefault="00E8107E" w14:paraId="7EEE0CBD" w14:textId="520770E9">
      <w:pPr>
        <w:pStyle w:val="Kop1"/>
      </w:pPr>
      <w:bookmarkStart w:name="_Toc229141997" w:id="43"/>
      <w:r>
        <w:t>Bijlagen</w:t>
      </w:r>
      <w:bookmarkEnd w:id="42"/>
      <w:bookmarkEnd w:id="43"/>
    </w:p>
    <w:p w:rsidR="00E8107E" w:rsidP="00E8107E" w:rsidRDefault="00E8107E" w14:paraId="0D6BB6CF" w14:textId="67A45329">
      <w:pPr>
        <w:pStyle w:val="Kop2"/>
      </w:pPr>
      <w:bookmarkStart w:name="_Toc223544457" w:id="44"/>
      <w:bookmarkStart w:name="_Toc229141998" w:id="45"/>
      <w:r>
        <w:t>Bijlage 1: Vragen</w:t>
      </w:r>
      <w:r w:rsidR="00097060">
        <w:t>lijst ten behoeve van de marktconsultatie</w:t>
      </w:r>
      <w:bookmarkEnd w:id="44"/>
      <w:bookmarkEnd w:id="45"/>
      <w:r>
        <w:t xml:space="preserve"> </w:t>
      </w:r>
    </w:p>
    <w:p w:rsidR="00097060" w:rsidP="00097060" w:rsidRDefault="00097060" w14:paraId="6A7C7017" w14:textId="77777777"/>
    <w:p w:rsidRPr="00097060" w:rsidR="00097060" w:rsidP="00097060" w:rsidRDefault="00097060" w14:paraId="62DB5A46" w14:textId="77777777">
      <w:pPr>
        <w:rPr>
          <w:rFonts w:ascii="Assistant Light" w:hAnsi="Assistant Light" w:cs="Assistant Light" w:eastAsiaTheme="minorEastAsia"/>
          <w:b/>
          <w:bCs/>
          <w:color w:val="000000"/>
          <w:u w:val="single"/>
          <w:lang w:eastAsia="nl-NL"/>
        </w:rPr>
      </w:pPr>
      <w:r w:rsidRPr="00097060">
        <w:rPr>
          <w:rFonts w:ascii="Assistant Light" w:hAnsi="Assistant Light" w:cs="Assistant Light" w:eastAsiaTheme="minorEastAsia"/>
          <w:b/>
          <w:bCs/>
          <w:color w:val="000000"/>
          <w:u w:val="single"/>
          <w:lang w:eastAsia="nl-NL"/>
        </w:rPr>
        <w:t>Algemene vragen</w:t>
      </w:r>
    </w:p>
    <w:p w:rsidRPr="00097060" w:rsidR="00097060" w:rsidP="0064367D" w:rsidRDefault="00097060" w14:paraId="23C1F8B7" w14:textId="788C4356">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Bent u geïnteresseerd om deel te nemen aan een eventuele aanbesteding voor Warmteoverdracht- en  warmte afleverstations van WarmteStad?</w:t>
      </w:r>
    </w:p>
    <w:p w:rsidRPr="00097060" w:rsidR="00097060" w:rsidP="0064367D" w:rsidRDefault="00097060" w14:paraId="4231C515" w14:textId="3B69944C">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Welke aspecten maken een opdracht voor Warmteoverdracht- en  warmte afleverstations in het algemeen (commercieel) interessant(er) voor u?</w:t>
      </w:r>
    </w:p>
    <w:p w:rsidRPr="00097060" w:rsidR="00097060" w:rsidP="0064367D" w:rsidRDefault="00097060" w14:paraId="02475D87"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Kunt u ons een indicatie geven van de omvang van uw organisatie in termen van omzet, aantal medewerkers/FTE en aantal klanten?</w:t>
      </w:r>
    </w:p>
    <w:p w:rsidRPr="00097060" w:rsidR="00097060" w:rsidP="0064367D" w:rsidRDefault="00097060" w14:paraId="37472D8B"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Wie zijn uw concurrenten en op welke wijze onderscheidt u zich van uw concurrenten?</w:t>
      </w:r>
    </w:p>
    <w:p w:rsidRPr="00097060" w:rsidR="00097060" w:rsidP="0064367D" w:rsidRDefault="00097060" w14:paraId="78E96A91"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Wat zijn volgens u belangrijke ontwikkelingen in de markt van Warmteoverdracht- en warmte afleverstations?</w:t>
      </w:r>
    </w:p>
    <w:p w:rsidRPr="00097060" w:rsidR="00097060" w:rsidP="00097060" w:rsidRDefault="00097060" w14:paraId="291C7D67" w14:textId="771E292B">
      <w:pPr>
        <w:rPr>
          <w:rFonts w:ascii="Assistant Light" w:hAnsi="Assistant Light" w:cs="Assistant Light" w:eastAsiaTheme="minorEastAsia"/>
          <w:b/>
          <w:bCs/>
          <w:color w:val="000000"/>
          <w:u w:val="single"/>
          <w:lang w:eastAsia="nl-NL"/>
        </w:rPr>
      </w:pPr>
      <w:r w:rsidRPr="00097060">
        <w:rPr>
          <w:rFonts w:ascii="Assistant Light" w:hAnsi="Assistant Light" w:cs="Assistant Light" w:eastAsiaTheme="minorEastAsia"/>
          <w:b/>
          <w:bCs/>
          <w:color w:val="000000"/>
          <w:u w:val="single"/>
          <w:lang w:eastAsia="nl-NL"/>
        </w:rPr>
        <w:t>Vragen met betrekking tot ervaring en bekwaamheid</w:t>
      </w:r>
    </w:p>
    <w:p w:rsidRPr="00097060" w:rsidR="00097060" w:rsidP="0064367D" w:rsidRDefault="00097060" w14:paraId="37311E4D"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Heeft u de PVE doorgelezen ja/nee? Zo ja, heeft u op- of aanmerkingen over het PVE? Zijn er volgens u nog optimalisaties mogelijk?</w:t>
      </w:r>
    </w:p>
    <w:p w:rsidRPr="00097060" w:rsidR="00097060" w:rsidP="0064367D" w:rsidRDefault="00097060" w14:paraId="094306D6"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Heeft u ervaring met het leveren van Warmteoverdracht- en warmte afleverstations uit de scope? Zo ja, kunt u de opdracht(en) waar deze ervaring is opgedaan kort toelichten en een indicatie geven van de omvang?</w:t>
      </w:r>
    </w:p>
    <w:p w:rsidRPr="00097060" w:rsidR="00097060" w:rsidP="0064367D" w:rsidRDefault="00097060" w14:paraId="5CE36326" w14:textId="199FE391">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 xml:space="preserve">Over welke keurmerken en/of certificeringen (bijvoorbeeld ISO certificeringen, certificeringen m.b.t. kwaliteitsmanagement, specifieke keurmerken uit uw branche, etc.) beschikt uw organisatie? </w:t>
      </w:r>
    </w:p>
    <w:p w:rsidRPr="00097060" w:rsidR="00097060" w:rsidP="00097060" w:rsidRDefault="00097060" w14:paraId="3FE47CFF" w14:textId="5B1E4B35">
      <w:pPr>
        <w:rPr>
          <w:rFonts w:ascii="Assistant Light" w:hAnsi="Assistant Light" w:cs="Assistant Light" w:eastAsiaTheme="minorEastAsia"/>
          <w:b/>
          <w:bCs/>
          <w:color w:val="000000"/>
          <w:u w:val="single"/>
          <w:lang w:eastAsia="nl-NL"/>
        </w:rPr>
      </w:pPr>
      <w:r w:rsidRPr="00097060">
        <w:rPr>
          <w:rFonts w:ascii="Assistant Light" w:hAnsi="Assistant Light" w:cs="Assistant Light" w:eastAsiaTheme="minorEastAsia"/>
          <w:b/>
          <w:bCs/>
          <w:color w:val="000000"/>
          <w:u w:val="single"/>
          <w:lang w:eastAsia="nl-NL"/>
        </w:rPr>
        <w:t>Vragen met betrekking tot de (uitvoering van de) opdracht</w:t>
      </w:r>
    </w:p>
    <w:p w:rsidRPr="00097060" w:rsidR="00097060" w:rsidP="0064367D" w:rsidRDefault="00097060" w14:paraId="3B9C258B" w14:textId="77777777">
      <w:pPr>
        <w:numPr>
          <w:ilvl w:val="0"/>
          <w:numId w:val="25"/>
        </w:numPr>
        <w:spacing w:after="240"/>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 xml:space="preserve">Welke mogelijkheden biedt u aan op het gebied van technische ondersteuning op uw installatie? </w:t>
      </w:r>
    </w:p>
    <w:p w:rsidR="6E613CEE" w:rsidP="0064367D" w:rsidRDefault="6E613CEE" w14:paraId="123AF37E" w14:textId="2ED326D0">
      <w:pPr>
        <w:numPr>
          <w:ilvl w:val="0"/>
          <w:numId w:val="25"/>
        </w:numPr>
        <w:spacing w:after="240"/>
        <w:rPr>
          <w:rFonts w:ascii="Assistant Light" w:hAnsi="Assistant Light" w:cs="Assistant Light" w:eastAsiaTheme="minorEastAsia"/>
          <w:color w:val="000000" w:themeColor="text1"/>
          <w:lang w:eastAsia="nl-NL"/>
        </w:rPr>
      </w:pPr>
      <w:r w:rsidRPr="04BCE74F">
        <w:rPr>
          <w:rFonts w:ascii="Assistant Light" w:hAnsi="Assistant Light" w:cs="Assistant Light" w:eastAsiaTheme="minorEastAsia"/>
          <w:color w:val="000000" w:themeColor="text1"/>
          <w:lang w:eastAsia="nl-NL"/>
        </w:rPr>
        <w:t>Dienen er componenten van de WOS gedurende de levensduur vervangen te worden</w:t>
      </w:r>
      <w:r w:rsidRPr="04BCE74F" w:rsidR="7B50EFC0">
        <w:rPr>
          <w:rFonts w:ascii="Assistant Light" w:hAnsi="Assistant Light" w:cs="Assistant Light" w:eastAsiaTheme="minorEastAsia"/>
          <w:color w:val="000000" w:themeColor="text1"/>
          <w:lang w:eastAsia="nl-NL"/>
        </w:rPr>
        <w:t>?</w:t>
      </w:r>
    </w:p>
    <w:p w:rsidRPr="00097060" w:rsidR="00097060" w:rsidP="0064367D" w:rsidRDefault="00097060" w14:paraId="4131BBBF" w14:textId="77777777">
      <w:pPr>
        <w:numPr>
          <w:ilvl w:val="0"/>
          <w:numId w:val="25"/>
        </w:numPr>
        <w:spacing w:after="240"/>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Kunt u de kritische componenten van de installatie ook als losse vervangende componenten leveren? Zo ja, voor welke termijn kunt u de levering van de vervangende onderdelen garanderen?</w:t>
      </w:r>
    </w:p>
    <w:p w:rsidRPr="00097060" w:rsidR="00097060" w:rsidP="0064367D" w:rsidRDefault="00097060" w14:paraId="361902AB" w14:textId="77777777">
      <w:pPr>
        <w:numPr>
          <w:ilvl w:val="0"/>
          <w:numId w:val="25"/>
        </w:numPr>
        <w:spacing w:after="240"/>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Biedt u op aanvraag ook maatwerk installaties aan?</w:t>
      </w:r>
    </w:p>
    <w:p w:rsidRPr="00097060" w:rsidR="00097060" w:rsidP="0064367D" w:rsidRDefault="00097060" w14:paraId="1B9A5D6A"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Heeft de opdracht voldoende schaalgrootte en inhoud voor u om (commercieel) interessant te zijn? Geldt er voor u een onder-/bovengrens ten aanzien van de schaalgrootte?</w:t>
      </w:r>
    </w:p>
    <w:p w:rsidRPr="00097060" w:rsidR="00097060" w:rsidP="0064367D" w:rsidRDefault="00097060" w14:paraId="393573B8"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Wat is voor uw organisatie een gebruikelijke levertijd voor het leveren van de standaard Warmteoverdracht- en afleverstations en van eventuele maatwerk afleverstations?</w:t>
      </w:r>
    </w:p>
    <w:p w:rsidRPr="00097060" w:rsidR="00097060" w:rsidP="0064367D" w:rsidRDefault="00097060" w14:paraId="25582249"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Wat is voor uw organisatie een gebruikelijke levertijd voor het leveren van de vervangende componenten?</w:t>
      </w:r>
    </w:p>
    <w:p w:rsidRPr="00097060" w:rsidR="00097060" w:rsidP="0064367D" w:rsidRDefault="00097060" w14:paraId="380E1CE0"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Welke factoren hebben invloed op uw leverbetrouwbaarheid?</w:t>
      </w:r>
    </w:p>
    <w:p w:rsidRPr="00097060" w:rsidR="00097060" w:rsidP="0064367D" w:rsidRDefault="00097060" w14:paraId="30AAE99E" w14:textId="798D5D9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 xml:space="preserve">Welke informatie heeft u tijdens een aanbestedingsprocedure van WarmteStad nodig om een </w:t>
      </w:r>
      <w:r w:rsidRPr="04BCE74F">
        <w:rPr>
          <w:rFonts w:ascii="Assistant Light" w:hAnsi="Assistant Light" w:cs="Assistant Light" w:eastAsiaTheme="minorEastAsia"/>
          <w:color w:val="000000"/>
          <w:lang w:eastAsia="nl-NL"/>
        </w:rPr>
        <w:t>goede inschrijving op een aanbesteding te kunnen doen?</w:t>
      </w:r>
    </w:p>
    <w:p w:rsidRPr="00097060" w:rsidR="00097060" w:rsidP="0064367D" w:rsidRDefault="00097060" w14:paraId="1F58A94C"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Welke mogelijkheden ziet u voor het toepassen van Maatschappelijk Verantwoord Inkopen (MVI)/duurzaamheid in een eventuele aanbesteding?</w:t>
      </w:r>
    </w:p>
    <w:p w:rsidRPr="00097060" w:rsidR="00097060" w:rsidP="0064367D" w:rsidRDefault="00097060" w14:paraId="33C66E2D" w14:textId="77777777">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Biedt u ook inhoudelijke en praktische trainingen aan inclusief bedrijfs-of fabrieksbezoeken?</w:t>
      </w:r>
    </w:p>
    <w:p w:rsidRPr="00097060" w:rsidR="00097060" w:rsidP="00097060" w:rsidRDefault="00097060" w14:paraId="5E7D7DDA" w14:textId="77777777">
      <w:pPr>
        <w:rPr>
          <w:rFonts w:ascii="Assistant Light" w:hAnsi="Assistant Light" w:cs="Assistant Light" w:eastAsiaTheme="minorEastAsia"/>
          <w:b/>
          <w:bCs/>
          <w:color w:val="000000"/>
          <w:u w:val="single"/>
          <w:lang w:eastAsia="nl-NL"/>
        </w:rPr>
      </w:pPr>
      <w:r w:rsidRPr="00097060">
        <w:rPr>
          <w:rFonts w:ascii="Assistant Light" w:hAnsi="Assistant Light" w:cs="Assistant Light" w:eastAsiaTheme="minorEastAsia"/>
          <w:b/>
          <w:bCs/>
          <w:color w:val="000000"/>
          <w:u w:val="single"/>
          <w:lang w:eastAsia="nl-NL"/>
        </w:rPr>
        <w:t>Overige</w:t>
      </w:r>
    </w:p>
    <w:p w:rsidRPr="00097060" w:rsidR="00097060" w:rsidP="0064367D" w:rsidRDefault="00097060" w14:paraId="563C7465" w14:textId="770A1DEC">
      <w:pPr>
        <w:numPr>
          <w:ilvl w:val="0"/>
          <w:numId w:val="25"/>
        </w:numPr>
        <w:rPr>
          <w:rFonts w:ascii="Assistant Light" w:hAnsi="Assistant Light" w:cs="Assistant Light" w:eastAsiaTheme="minorEastAsia"/>
          <w:color w:val="000000"/>
          <w:lang w:eastAsia="nl-NL"/>
        </w:rPr>
      </w:pPr>
      <w:r w:rsidRPr="04BCE74F">
        <w:rPr>
          <w:rFonts w:ascii="Assistant Light" w:hAnsi="Assistant Light" w:cs="Assistant Light" w:eastAsiaTheme="minorEastAsia"/>
          <w:color w:val="000000"/>
          <w:lang w:eastAsia="nl-NL"/>
        </w:rPr>
        <w:t>Zijn er nog andere zaken waarmee WarmteStad rekening dient te houden en/of is er nog aanvullende informatie die u wilt delen? Zo ja, dan kunt u dit hier vermelden.</w:t>
      </w:r>
    </w:p>
    <w:p w:rsidRPr="00097060" w:rsidR="00097060" w:rsidP="0064367D" w:rsidRDefault="00097060" w14:paraId="684A3655" w14:textId="77777777">
      <w:pPr>
        <w:numPr>
          <w:ilvl w:val="0"/>
          <w:numId w:val="25"/>
        </w:numPr>
        <w:rPr>
          <w:rFonts w:ascii="Assistant Light" w:hAnsi="Assistant Light" w:cs="Assistant Light" w:eastAsiaTheme="minorEastAsia"/>
          <w:color w:val="000000"/>
          <w:lang w:eastAsia="nl-NL"/>
        </w:rPr>
      </w:pPr>
      <w:r w:rsidRPr="00097060">
        <w:rPr>
          <w:rFonts w:ascii="Assistant Light" w:hAnsi="Assistant Light" w:cs="Assistant Light" w:eastAsiaTheme="minorEastAsia"/>
          <w:color w:val="000000"/>
          <w:lang w:eastAsia="nl-NL"/>
        </w:rPr>
        <w:t>Indien u (een) bijlage(n) wilt delen dan kunt u deze hier uploaden</w:t>
      </w:r>
    </w:p>
    <w:p w:rsidRPr="00097060" w:rsidR="00097060" w:rsidP="00097060" w:rsidRDefault="00097060" w14:paraId="679765B8" w14:textId="261731B9"/>
    <w:sectPr w:rsidRPr="00097060" w:rsidR="00097060" w:rsidSect="00142438">
      <w:headerReference w:type="even" r:id="rId11"/>
      <w:headerReference w:type="default" r:id="rId12"/>
      <w:footerReference w:type="even" r:id="rId13"/>
      <w:footerReference w:type="default" r:id="rId14"/>
      <w:headerReference w:type="first" r:id="rId15"/>
      <w:footerReference w:type="first" r:id="rId16"/>
      <w:pgSz w:w="11906" w:h="16838" w:orient="portrait" w:code="9"/>
      <w:pgMar w:top="2835" w:right="1418" w:bottom="1418" w:left="1418" w:header="737" w:footer="14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1AA9" w:rsidP="00D03B20" w:rsidRDefault="00CC1AA9" w14:paraId="130EEB05" w14:textId="77777777">
      <w:r>
        <w:separator/>
      </w:r>
    </w:p>
  </w:endnote>
  <w:endnote w:type="continuationSeparator" w:id="0">
    <w:p w:rsidR="00CC1AA9" w:rsidP="00D03B20" w:rsidRDefault="00CC1AA9" w14:paraId="3EBDC7D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altName w:val="Arial"/>
    <w:panose1 w:val="00000000000000000000"/>
    <w:charset w:val="00"/>
    <w:family w:val="auto"/>
    <w:pitch w:val="variable"/>
    <w:sig w:usb0="A00008FF" w:usb1="4000204B" w:usb2="00000000" w:usb3="00000000" w:csb0="00000021" w:csb1="00000000"/>
  </w:font>
  <w:font w:name="GT Walsheim Pro">
    <w:altName w:val="Calibri"/>
    <w:charset w:val="00"/>
    <w:family w:val="auto"/>
    <w:pitch w:val="variable"/>
    <w:sig w:usb0="00000207" w:usb1="00000001"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3B2E" w:rsidRDefault="00CC3B2E" w14:paraId="6FCB469E"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D03B20" w:rsidRDefault="00CC3B2E" w14:paraId="7AA96911" w14:textId="77777777">
    <w:pPr>
      <w:pStyle w:val="Voettekst"/>
    </w:pPr>
    <w:r>
      <w:rPr>
        <w:noProof/>
      </w:rPr>
      <mc:AlternateContent>
        <mc:Choice Requires="wpg">
          <w:drawing>
            <wp:anchor distT="0" distB="0" distL="114300" distR="114300" simplePos="0" relativeHeight="251658244" behindDoc="0" locked="0" layoutInCell="1" allowOverlap="1" wp14:anchorId="0B6C555C" wp14:editId="050398E5">
              <wp:simplePos x="0" y="0"/>
              <wp:positionH relativeFrom="page">
                <wp:align>left</wp:align>
              </wp:positionH>
              <wp:positionV relativeFrom="page">
                <wp:align>bottom</wp:align>
              </wp:positionV>
              <wp:extent cx="7560310" cy="1098550"/>
              <wp:effectExtent l="0" t="0" r="2540" b="6350"/>
              <wp:wrapNone/>
              <wp:docPr id="314704962"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98550"/>
                        <a:chOff x="0" y="15108"/>
                        <a:chExt cx="11906" cy="1730"/>
                      </a:xfrm>
                    </wpg:grpSpPr>
                    <wps:wsp>
                      <wps:cNvPr id="235735949" name="docshape5"/>
                      <wps:cNvSpPr>
                        <a:spLocks/>
                      </wps:cNvSpPr>
                      <wps:spPr bwMode="auto">
                        <a:xfrm>
                          <a:off x="2290" y="15108"/>
                          <a:ext cx="9615" cy="1730"/>
                        </a:xfrm>
                        <a:custGeom>
                          <a:avLst/>
                          <a:gdLst>
                            <a:gd name="T0" fmla="+- 0 11906 2291"/>
                            <a:gd name="T1" fmla="*/ T0 w 9615"/>
                            <a:gd name="T2" fmla="+- 0 15607 15108"/>
                            <a:gd name="T3" fmla="*/ 15607 h 1730"/>
                            <a:gd name="T4" fmla="+- 0 11000 2291"/>
                            <a:gd name="T5" fmla="*/ T4 w 9615"/>
                            <a:gd name="T6" fmla="+- 0 15607 15108"/>
                            <a:gd name="T7" fmla="*/ 15607 h 1730"/>
                            <a:gd name="T8" fmla="+- 0 11001 2291"/>
                            <a:gd name="T9" fmla="*/ T8 w 9615"/>
                            <a:gd name="T10" fmla="+- 0 15505 15108"/>
                            <a:gd name="T11" fmla="*/ 15505 h 1730"/>
                            <a:gd name="T12" fmla="+- 0 10992 2291"/>
                            <a:gd name="T13" fmla="*/ T12 w 9615"/>
                            <a:gd name="T14" fmla="+- 0 15413 15108"/>
                            <a:gd name="T15" fmla="*/ 15413 h 1730"/>
                            <a:gd name="T16" fmla="+- 0 10974 2291"/>
                            <a:gd name="T17" fmla="*/ T16 w 9615"/>
                            <a:gd name="T18" fmla="+- 0 15331 15108"/>
                            <a:gd name="T19" fmla="*/ 15331 h 1730"/>
                            <a:gd name="T20" fmla="+- 0 10947 2291"/>
                            <a:gd name="T21" fmla="*/ T20 w 9615"/>
                            <a:gd name="T22" fmla="+- 0 15259 15108"/>
                            <a:gd name="T23" fmla="*/ 15259 h 1730"/>
                            <a:gd name="T24" fmla="+- 0 10911 2291"/>
                            <a:gd name="T25" fmla="*/ T24 w 9615"/>
                            <a:gd name="T26" fmla="+- 0 15199 15108"/>
                            <a:gd name="T27" fmla="*/ 15199 h 1730"/>
                            <a:gd name="T28" fmla="+- 0 10865 2291"/>
                            <a:gd name="T29" fmla="*/ T28 w 9615"/>
                            <a:gd name="T30" fmla="+- 0 15148 15108"/>
                            <a:gd name="T31" fmla="*/ 15148 h 1730"/>
                            <a:gd name="T32" fmla="+- 0 10809 2291"/>
                            <a:gd name="T33" fmla="*/ T32 w 9615"/>
                            <a:gd name="T34" fmla="+- 0 15108 15108"/>
                            <a:gd name="T35" fmla="*/ 15108 h 1730"/>
                            <a:gd name="T36" fmla="+- 0 10724 2291"/>
                            <a:gd name="T37" fmla="*/ T36 w 9615"/>
                            <a:gd name="T38" fmla="+- 0 15251 15108"/>
                            <a:gd name="T39" fmla="*/ 15251 h 1730"/>
                            <a:gd name="T40" fmla="+- 0 10771 2291"/>
                            <a:gd name="T41" fmla="*/ T40 w 9615"/>
                            <a:gd name="T42" fmla="+- 0 15288 15108"/>
                            <a:gd name="T43" fmla="*/ 15288 h 1730"/>
                            <a:gd name="T44" fmla="+- 0 10805 2291"/>
                            <a:gd name="T45" fmla="*/ T44 w 9615"/>
                            <a:gd name="T46" fmla="+- 0 15341 15108"/>
                            <a:gd name="T47" fmla="*/ 15341 h 1730"/>
                            <a:gd name="T48" fmla="+- 0 10827 2291"/>
                            <a:gd name="T49" fmla="*/ T48 w 9615"/>
                            <a:gd name="T50" fmla="+- 0 15412 15108"/>
                            <a:gd name="T51" fmla="*/ 15412 h 1730"/>
                            <a:gd name="T52" fmla="+- 0 10837 2291"/>
                            <a:gd name="T53" fmla="*/ T52 w 9615"/>
                            <a:gd name="T54" fmla="+- 0 15500 15108"/>
                            <a:gd name="T55" fmla="*/ 15500 h 1730"/>
                            <a:gd name="T56" fmla="+- 0 10836 2291"/>
                            <a:gd name="T57" fmla="*/ T56 w 9615"/>
                            <a:gd name="T58" fmla="+- 0 15607 15108"/>
                            <a:gd name="T59" fmla="*/ 15607 h 1730"/>
                            <a:gd name="T60" fmla="+- 0 10605 2291"/>
                            <a:gd name="T61" fmla="*/ T60 w 9615"/>
                            <a:gd name="T62" fmla="+- 0 15607 15108"/>
                            <a:gd name="T63" fmla="*/ 15607 h 1730"/>
                            <a:gd name="T64" fmla="+- 0 10606 2291"/>
                            <a:gd name="T65" fmla="*/ T64 w 9615"/>
                            <a:gd name="T66" fmla="+- 0 15505 15108"/>
                            <a:gd name="T67" fmla="*/ 15505 h 1730"/>
                            <a:gd name="T68" fmla="+- 0 10597 2291"/>
                            <a:gd name="T69" fmla="*/ T68 w 9615"/>
                            <a:gd name="T70" fmla="+- 0 15413 15108"/>
                            <a:gd name="T71" fmla="*/ 15413 h 1730"/>
                            <a:gd name="T72" fmla="+- 0 10580 2291"/>
                            <a:gd name="T73" fmla="*/ T72 w 9615"/>
                            <a:gd name="T74" fmla="+- 0 15331 15108"/>
                            <a:gd name="T75" fmla="*/ 15331 h 1730"/>
                            <a:gd name="T76" fmla="+- 0 10552 2291"/>
                            <a:gd name="T77" fmla="*/ T76 w 9615"/>
                            <a:gd name="T78" fmla="+- 0 15259 15108"/>
                            <a:gd name="T79" fmla="*/ 15259 h 1730"/>
                            <a:gd name="T80" fmla="+- 0 10516 2291"/>
                            <a:gd name="T81" fmla="*/ T80 w 9615"/>
                            <a:gd name="T82" fmla="+- 0 15199 15108"/>
                            <a:gd name="T83" fmla="*/ 15199 h 1730"/>
                            <a:gd name="T84" fmla="+- 0 10470 2291"/>
                            <a:gd name="T85" fmla="*/ T84 w 9615"/>
                            <a:gd name="T86" fmla="+- 0 15148 15108"/>
                            <a:gd name="T87" fmla="*/ 15148 h 1730"/>
                            <a:gd name="T88" fmla="+- 0 10414 2291"/>
                            <a:gd name="T89" fmla="*/ T88 w 9615"/>
                            <a:gd name="T90" fmla="+- 0 15108 15108"/>
                            <a:gd name="T91" fmla="*/ 15108 h 1730"/>
                            <a:gd name="T92" fmla="+- 0 10329 2291"/>
                            <a:gd name="T93" fmla="*/ T92 w 9615"/>
                            <a:gd name="T94" fmla="+- 0 15251 15108"/>
                            <a:gd name="T95" fmla="*/ 15251 h 1730"/>
                            <a:gd name="T96" fmla="+- 0 10376 2291"/>
                            <a:gd name="T97" fmla="*/ T96 w 9615"/>
                            <a:gd name="T98" fmla="+- 0 15288 15108"/>
                            <a:gd name="T99" fmla="*/ 15288 h 1730"/>
                            <a:gd name="T100" fmla="+- 0 10410 2291"/>
                            <a:gd name="T101" fmla="*/ T100 w 9615"/>
                            <a:gd name="T102" fmla="+- 0 15341 15108"/>
                            <a:gd name="T103" fmla="*/ 15341 h 1730"/>
                            <a:gd name="T104" fmla="+- 0 10432 2291"/>
                            <a:gd name="T105" fmla="*/ T104 w 9615"/>
                            <a:gd name="T106" fmla="+- 0 15412 15108"/>
                            <a:gd name="T107" fmla="*/ 15412 h 1730"/>
                            <a:gd name="T108" fmla="+- 0 10442 2291"/>
                            <a:gd name="T109" fmla="*/ T108 w 9615"/>
                            <a:gd name="T110" fmla="+- 0 15500 15108"/>
                            <a:gd name="T111" fmla="*/ 15500 h 1730"/>
                            <a:gd name="T112" fmla="+- 0 10441 2291"/>
                            <a:gd name="T113" fmla="*/ T112 w 9615"/>
                            <a:gd name="T114" fmla="+- 0 15607 15108"/>
                            <a:gd name="T115" fmla="*/ 15607 h 1730"/>
                            <a:gd name="T116" fmla="+- 0 10210 2291"/>
                            <a:gd name="T117" fmla="*/ T116 w 9615"/>
                            <a:gd name="T118" fmla="+- 0 15607 15108"/>
                            <a:gd name="T119" fmla="*/ 15607 h 1730"/>
                            <a:gd name="T120" fmla="+- 0 10211 2291"/>
                            <a:gd name="T121" fmla="*/ T120 w 9615"/>
                            <a:gd name="T122" fmla="+- 0 15505 15108"/>
                            <a:gd name="T123" fmla="*/ 15505 h 1730"/>
                            <a:gd name="T124" fmla="+- 0 10202 2291"/>
                            <a:gd name="T125" fmla="*/ T124 w 9615"/>
                            <a:gd name="T126" fmla="+- 0 15413 15108"/>
                            <a:gd name="T127" fmla="*/ 15413 h 1730"/>
                            <a:gd name="T128" fmla="+- 0 10185 2291"/>
                            <a:gd name="T129" fmla="*/ T128 w 9615"/>
                            <a:gd name="T130" fmla="+- 0 15331 15108"/>
                            <a:gd name="T131" fmla="*/ 15331 h 1730"/>
                            <a:gd name="T132" fmla="+- 0 10157 2291"/>
                            <a:gd name="T133" fmla="*/ T132 w 9615"/>
                            <a:gd name="T134" fmla="+- 0 15259 15108"/>
                            <a:gd name="T135" fmla="*/ 15259 h 1730"/>
                            <a:gd name="T136" fmla="+- 0 10121 2291"/>
                            <a:gd name="T137" fmla="*/ T136 w 9615"/>
                            <a:gd name="T138" fmla="+- 0 15199 15108"/>
                            <a:gd name="T139" fmla="*/ 15199 h 1730"/>
                            <a:gd name="T140" fmla="+- 0 10075 2291"/>
                            <a:gd name="T141" fmla="*/ T140 w 9615"/>
                            <a:gd name="T142" fmla="+- 0 15148 15108"/>
                            <a:gd name="T143" fmla="*/ 15148 h 1730"/>
                            <a:gd name="T144" fmla="+- 0 10019 2291"/>
                            <a:gd name="T145" fmla="*/ T144 w 9615"/>
                            <a:gd name="T146" fmla="+- 0 15108 15108"/>
                            <a:gd name="T147" fmla="*/ 15108 h 1730"/>
                            <a:gd name="T148" fmla="+- 0 9934 2291"/>
                            <a:gd name="T149" fmla="*/ T148 w 9615"/>
                            <a:gd name="T150" fmla="+- 0 15251 15108"/>
                            <a:gd name="T151" fmla="*/ 15251 h 1730"/>
                            <a:gd name="T152" fmla="+- 0 9981 2291"/>
                            <a:gd name="T153" fmla="*/ T152 w 9615"/>
                            <a:gd name="T154" fmla="+- 0 15288 15108"/>
                            <a:gd name="T155" fmla="*/ 15288 h 1730"/>
                            <a:gd name="T156" fmla="+- 0 10015 2291"/>
                            <a:gd name="T157" fmla="*/ T156 w 9615"/>
                            <a:gd name="T158" fmla="+- 0 15341 15108"/>
                            <a:gd name="T159" fmla="*/ 15341 h 1730"/>
                            <a:gd name="T160" fmla="+- 0 10037 2291"/>
                            <a:gd name="T161" fmla="*/ T160 w 9615"/>
                            <a:gd name="T162" fmla="+- 0 15412 15108"/>
                            <a:gd name="T163" fmla="*/ 15412 h 1730"/>
                            <a:gd name="T164" fmla="+- 0 10047 2291"/>
                            <a:gd name="T165" fmla="*/ T164 w 9615"/>
                            <a:gd name="T166" fmla="+- 0 15500 15108"/>
                            <a:gd name="T167" fmla="*/ 15500 h 1730"/>
                            <a:gd name="T168" fmla="+- 0 10046 2291"/>
                            <a:gd name="T169" fmla="*/ T168 w 9615"/>
                            <a:gd name="T170" fmla="+- 0 15607 15108"/>
                            <a:gd name="T171" fmla="*/ 15607 h 1730"/>
                            <a:gd name="T172" fmla="+- 0 2291 2291"/>
                            <a:gd name="T173" fmla="*/ T172 w 9615"/>
                            <a:gd name="T174" fmla="+- 0 15607 15108"/>
                            <a:gd name="T175" fmla="*/ 15607 h 1730"/>
                            <a:gd name="T176" fmla="+- 0 2291 2291"/>
                            <a:gd name="T177" fmla="*/ T176 w 9615"/>
                            <a:gd name="T178" fmla="+- 0 16838 15108"/>
                            <a:gd name="T179" fmla="*/ 16838 h 1730"/>
                            <a:gd name="T180" fmla="+- 0 11906 2291"/>
                            <a:gd name="T181" fmla="*/ T180 w 9615"/>
                            <a:gd name="T182" fmla="+- 0 16838 15108"/>
                            <a:gd name="T183" fmla="*/ 16838 h 1730"/>
                            <a:gd name="T184" fmla="+- 0 11906 2291"/>
                            <a:gd name="T185" fmla="*/ T184 w 9615"/>
                            <a:gd name="T186" fmla="+- 0 15607 15108"/>
                            <a:gd name="T187" fmla="*/ 15607 h 1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9615" h="1730">
                              <a:moveTo>
                                <a:pt x="9615" y="499"/>
                              </a:moveTo>
                              <a:lnTo>
                                <a:pt x="8709" y="499"/>
                              </a:lnTo>
                              <a:lnTo>
                                <a:pt x="8710" y="397"/>
                              </a:lnTo>
                              <a:lnTo>
                                <a:pt x="8701" y="305"/>
                              </a:lnTo>
                              <a:lnTo>
                                <a:pt x="8683" y="223"/>
                              </a:lnTo>
                              <a:lnTo>
                                <a:pt x="8656" y="151"/>
                              </a:lnTo>
                              <a:lnTo>
                                <a:pt x="8620" y="91"/>
                              </a:lnTo>
                              <a:lnTo>
                                <a:pt x="8574" y="40"/>
                              </a:lnTo>
                              <a:lnTo>
                                <a:pt x="8518" y="0"/>
                              </a:lnTo>
                              <a:lnTo>
                                <a:pt x="8433" y="143"/>
                              </a:lnTo>
                              <a:lnTo>
                                <a:pt x="8480" y="180"/>
                              </a:lnTo>
                              <a:lnTo>
                                <a:pt x="8514" y="233"/>
                              </a:lnTo>
                              <a:lnTo>
                                <a:pt x="8536" y="304"/>
                              </a:lnTo>
                              <a:lnTo>
                                <a:pt x="8546" y="392"/>
                              </a:lnTo>
                              <a:lnTo>
                                <a:pt x="8545" y="499"/>
                              </a:lnTo>
                              <a:lnTo>
                                <a:pt x="8314" y="499"/>
                              </a:lnTo>
                              <a:lnTo>
                                <a:pt x="8315" y="397"/>
                              </a:lnTo>
                              <a:lnTo>
                                <a:pt x="8306" y="305"/>
                              </a:lnTo>
                              <a:lnTo>
                                <a:pt x="8289" y="223"/>
                              </a:lnTo>
                              <a:lnTo>
                                <a:pt x="8261" y="151"/>
                              </a:lnTo>
                              <a:lnTo>
                                <a:pt x="8225" y="91"/>
                              </a:lnTo>
                              <a:lnTo>
                                <a:pt x="8179" y="40"/>
                              </a:lnTo>
                              <a:lnTo>
                                <a:pt x="8123" y="0"/>
                              </a:lnTo>
                              <a:lnTo>
                                <a:pt x="8038" y="143"/>
                              </a:lnTo>
                              <a:lnTo>
                                <a:pt x="8085" y="180"/>
                              </a:lnTo>
                              <a:lnTo>
                                <a:pt x="8119" y="233"/>
                              </a:lnTo>
                              <a:lnTo>
                                <a:pt x="8141" y="304"/>
                              </a:lnTo>
                              <a:lnTo>
                                <a:pt x="8151" y="392"/>
                              </a:lnTo>
                              <a:lnTo>
                                <a:pt x="8150" y="499"/>
                              </a:lnTo>
                              <a:lnTo>
                                <a:pt x="7919" y="499"/>
                              </a:lnTo>
                              <a:lnTo>
                                <a:pt x="7920" y="397"/>
                              </a:lnTo>
                              <a:lnTo>
                                <a:pt x="7911" y="305"/>
                              </a:lnTo>
                              <a:lnTo>
                                <a:pt x="7894" y="223"/>
                              </a:lnTo>
                              <a:lnTo>
                                <a:pt x="7866" y="151"/>
                              </a:lnTo>
                              <a:lnTo>
                                <a:pt x="7830" y="91"/>
                              </a:lnTo>
                              <a:lnTo>
                                <a:pt x="7784" y="40"/>
                              </a:lnTo>
                              <a:lnTo>
                                <a:pt x="7728" y="0"/>
                              </a:lnTo>
                              <a:lnTo>
                                <a:pt x="7643" y="143"/>
                              </a:lnTo>
                              <a:lnTo>
                                <a:pt x="7690" y="180"/>
                              </a:lnTo>
                              <a:lnTo>
                                <a:pt x="7724" y="233"/>
                              </a:lnTo>
                              <a:lnTo>
                                <a:pt x="7746" y="304"/>
                              </a:lnTo>
                              <a:lnTo>
                                <a:pt x="7756" y="392"/>
                              </a:lnTo>
                              <a:lnTo>
                                <a:pt x="7755" y="499"/>
                              </a:lnTo>
                              <a:lnTo>
                                <a:pt x="0" y="499"/>
                              </a:lnTo>
                              <a:lnTo>
                                <a:pt x="0" y="1730"/>
                              </a:lnTo>
                              <a:lnTo>
                                <a:pt x="9615" y="1730"/>
                              </a:lnTo>
                              <a:lnTo>
                                <a:pt x="9615" y="499"/>
                              </a:lnTo>
                              <a:close/>
                            </a:path>
                          </a:pathLst>
                        </a:custGeom>
                        <a:solidFill>
                          <a:srgbClr val="3EAF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102170" name="docshape6"/>
                      <wps:cNvSpPr>
                        <a:spLocks/>
                      </wps:cNvSpPr>
                      <wps:spPr bwMode="auto">
                        <a:xfrm>
                          <a:off x="10040" y="15607"/>
                          <a:ext cx="1146" cy="499"/>
                        </a:xfrm>
                        <a:custGeom>
                          <a:avLst/>
                          <a:gdLst>
                            <a:gd name="T0" fmla="+- 0 10350 10040"/>
                            <a:gd name="T1" fmla="*/ T0 w 1146"/>
                            <a:gd name="T2" fmla="+- 0 15938 15607"/>
                            <a:gd name="T3" fmla="*/ 15938 h 499"/>
                            <a:gd name="T4" fmla="+- 0 10282 10040"/>
                            <a:gd name="T5" fmla="*/ T4 w 1146"/>
                            <a:gd name="T6" fmla="+- 0 15930 15607"/>
                            <a:gd name="T7" fmla="*/ 15930 h 499"/>
                            <a:gd name="T8" fmla="+- 0 10240 10040"/>
                            <a:gd name="T9" fmla="*/ T8 w 1146"/>
                            <a:gd name="T10" fmla="+- 0 15906 15607"/>
                            <a:gd name="T11" fmla="*/ 15906 h 499"/>
                            <a:gd name="T12" fmla="+- 0 10206 10040"/>
                            <a:gd name="T13" fmla="*/ T12 w 1146"/>
                            <a:gd name="T14" fmla="+- 0 15793 15607"/>
                            <a:gd name="T15" fmla="*/ 15793 h 499"/>
                            <a:gd name="T16" fmla="+- 0 10210 10040"/>
                            <a:gd name="T17" fmla="*/ T16 w 1146"/>
                            <a:gd name="T18" fmla="+- 0 15607 15607"/>
                            <a:gd name="T19" fmla="*/ 15607 h 499"/>
                            <a:gd name="T20" fmla="+- 0 10041 10040"/>
                            <a:gd name="T21" fmla="*/ T20 w 1146"/>
                            <a:gd name="T22" fmla="+- 0 15694 15607"/>
                            <a:gd name="T23" fmla="*/ 15694 h 499"/>
                            <a:gd name="T24" fmla="+- 0 10046 10040"/>
                            <a:gd name="T25" fmla="*/ T24 w 1146"/>
                            <a:gd name="T26" fmla="+- 0 15843 15607"/>
                            <a:gd name="T27" fmla="*/ 15843 h 499"/>
                            <a:gd name="T28" fmla="+- 0 10083 10040"/>
                            <a:gd name="T29" fmla="*/ T28 w 1146"/>
                            <a:gd name="T30" fmla="+- 0 15968 15607"/>
                            <a:gd name="T31" fmla="*/ 15968 h 499"/>
                            <a:gd name="T32" fmla="+- 0 10163 10040"/>
                            <a:gd name="T33" fmla="*/ T32 w 1146"/>
                            <a:gd name="T34" fmla="+- 0 16057 15607"/>
                            <a:gd name="T35" fmla="*/ 16057 h 499"/>
                            <a:gd name="T36" fmla="+- 0 10278 10040"/>
                            <a:gd name="T37" fmla="*/ T36 w 1146"/>
                            <a:gd name="T38" fmla="+- 0 16100 15607"/>
                            <a:gd name="T39" fmla="*/ 16100 h 499"/>
                            <a:gd name="T40" fmla="+- 0 10348 10040"/>
                            <a:gd name="T41" fmla="*/ T40 w 1146"/>
                            <a:gd name="T42" fmla="+- 0 16105 15607"/>
                            <a:gd name="T43" fmla="*/ 16105 h 499"/>
                            <a:gd name="T44" fmla="+- 0 10396 10040"/>
                            <a:gd name="T45" fmla="*/ T44 w 1146"/>
                            <a:gd name="T46" fmla="+- 0 15938 15607"/>
                            <a:gd name="T47" fmla="*/ 15938 h 499"/>
                            <a:gd name="T48" fmla="+- 0 10745 10040"/>
                            <a:gd name="T49" fmla="*/ T48 w 1146"/>
                            <a:gd name="T50" fmla="+- 0 15938 15607"/>
                            <a:gd name="T51" fmla="*/ 15938 h 499"/>
                            <a:gd name="T52" fmla="+- 0 10677 10040"/>
                            <a:gd name="T53" fmla="*/ T52 w 1146"/>
                            <a:gd name="T54" fmla="+- 0 15930 15607"/>
                            <a:gd name="T55" fmla="*/ 15930 h 499"/>
                            <a:gd name="T56" fmla="+- 0 10635 10040"/>
                            <a:gd name="T57" fmla="*/ T56 w 1146"/>
                            <a:gd name="T58" fmla="+- 0 15906 15607"/>
                            <a:gd name="T59" fmla="*/ 15906 h 499"/>
                            <a:gd name="T60" fmla="+- 0 10601 10040"/>
                            <a:gd name="T61" fmla="*/ T60 w 1146"/>
                            <a:gd name="T62" fmla="+- 0 15793 15607"/>
                            <a:gd name="T63" fmla="*/ 15793 h 499"/>
                            <a:gd name="T64" fmla="+- 0 10605 10040"/>
                            <a:gd name="T65" fmla="*/ T64 w 1146"/>
                            <a:gd name="T66" fmla="+- 0 15607 15607"/>
                            <a:gd name="T67" fmla="*/ 15607 h 499"/>
                            <a:gd name="T68" fmla="+- 0 10436 10040"/>
                            <a:gd name="T69" fmla="*/ T68 w 1146"/>
                            <a:gd name="T70" fmla="+- 0 15694 15607"/>
                            <a:gd name="T71" fmla="*/ 15694 h 499"/>
                            <a:gd name="T72" fmla="+- 0 10441 10040"/>
                            <a:gd name="T73" fmla="*/ T72 w 1146"/>
                            <a:gd name="T74" fmla="+- 0 15843 15607"/>
                            <a:gd name="T75" fmla="*/ 15843 h 499"/>
                            <a:gd name="T76" fmla="+- 0 10478 10040"/>
                            <a:gd name="T77" fmla="*/ T76 w 1146"/>
                            <a:gd name="T78" fmla="+- 0 15968 15607"/>
                            <a:gd name="T79" fmla="*/ 15968 h 499"/>
                            <a:gd name="T80" fmla="+- 0 10558 10040"/>
                            <a:gd name="T81" fmla="*/ T80 w 1146"/>
                            <a:gd name="T82" fmla="+- 0 16057 15607"/>
                            <a:gd name="T83" fmla="*/ 16057 h 499"/>
                            <a:gd name="T84" fmla="+- 0 10673 10040"/>
                            <a:gd name="T85" fmla="*/ T84 w 1146"/>
                            <a:gd name="T86" fmla="+- 0 16100 15607"/>
                            <a:gd name="T87" fmla="*/ 16100 h 499"/>
                            <a:gd name="T88" fmla="+- 0 10743 10040"/>
                            <a:gd name="T89" fmla="*/ T88 w 1146"/>
                            <a:gd name="T90" fmla="+- 0 16105 15607"/>
                            <a:gd name="T91" fmla="*/ 16105 h 499"/>
                            <a:gd name="T92" fmla="+- 0 10791 10040"/>
                            <a:gd name="T93" fmla="*/ T92 w 1146"/>
                            <a:gd name="T94" fmla="+- 0 15938 15607"/>
                            <a:gd name="T95" fmla="*/ 15938 h 499"/>
                            <a:gd name="T96" fmla="+- 0 11140 10040"/>
                            <a:gd name="T97" fmla="*/ T96 w 1146"/>
                            <a:gd name="T98" fmla="+- 0 15938 15607"/>
                            <a:gd name="T99" fmla="*/ 15938 h 499"/>
                            <a:gd name="T100" fmla="+- 0 11072 10040"/>
                            <a:gd name="T101" fmla="*/ T100 w 1146"/>
                            <a:gd name="T102" fmla="+- 0 15930 15607"/>
                            <a:gd name="T103" fmla="*/ 15930 h 499"/>
                            <a:gd name="T104" fmla="+- 0 11029 10040"/>
                            <a:gd name="T105" fmla="*/ T104 w 1146"/>
                            <a:gd name="T106" fmla="+- 0 15906 15607"/>
                            <a:gd name="T107" fmla="*/ 15906 h 499"/>
                            <a:gd name="T108" fmla="+- 0 10996 10040"/>
                            <a:gd name="T109" fmla="*/ T108 w 1146"/>
                            <a:gd name="T110" fmla="+- 0 15793 15607"/>
                            <a:gd name="T111" fmla="*/ 15793 h 499"/>
                            <a:gd name="T112" fmla="+- 0 11000 10040"/>
                            <a:gd name="T113" fmla="*/ T112 w 1146"/>
                            <a:gd name="T114" fmla="+- 0 15607 15607"/>
                            <a:gd name="T115" fmla="*/ 15607 h 499"/>
                            <a:gd name="T116" fmla="+- 0 10831 10040"/>
                            <a:gd name="T117" fmla="*/ T116 w 1146"/>
                            <a:gd name="T118" fmla="+- 0 15694 15607"/>
                            <a:gd name="T119" fmla="*/ 15694 h 499"/>
                            <a:gd name="T120" fmla="+- 0 10836 10040"/>
                            <a:gd name="T121" fmla="*/ T120 w 1146"/>
                            <a:gd name="T122" fmla="+- 0 15843 15607"/>
                            <a:gd name="T123" fmla="*/ 15843 h 499"/>
                            <a:gd name="T124" fmla="+- 0 10873 10040"/>
                            <a:gd name="T125" fmla="*/ T124 w 1146"/>
                            <a:gd name="T126" fmla="+- 0 15968 15607"/>
                            <a:gd name="T127" fmla="*/ 15968 h 499"/>
                            <a:gd name="T128" fmla="+- 0 10953 10040"/>
                            <a:gd name="T129" fmla="*/ T128 w 1146"/>
                            <a:gd name="T130" fmla="+- 0 16057 15607"/>
                            <a:gd name="T131" fmla="*/ 16057 h 499"/>
                            <a:gd name="T132" fmla="+- 0 11067 10040"/>
                            <a:gd name="T133" fmla="*/ T132 w 1146"/>
                            <a:gd name="T134" fmla="+- 0 16100 15607"/>
                            <a:gd name="T135" fmla="*/ 16100 h 499"/>
                            <a:gd name="T136" fmla="+- 0 11138 10040"/>
                            <a:gd name="T137" fmla="*/ T136 w 1146"/>
                            <a:gd name="T138" fmla="+- 0 16105 15607"/>
                            <a:gd name="T139" fmla="*/ 16105 h 499"/>
                            <a:gd name="T140" fmla="+- 0 11186 10040"/>
                            <a:gd name="T141" fmla="*/ T140 w 1146"/>
                            <a:gd name="T142" fmla="+- 0 15938 15607"/>
                            <a:gd name="T143" fmla="*/ 15938 h 4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146" h="499">
                              <a:moveTo>
                                <a:pt x="356" y="331"/>
                              </a:moveTo>
                              <a:lnTo>
                                <a:pt x="310" y="331"/>
                              </a:lnTo>
                              <a:lnTo>
                                <a:pt x="273" y="329"/>
                              </a:lnTo>
                              <a:lnTo>
                                <a:pt x="242" y="323"/>
                              </a:lnTo>
                              <a:lnTo>
                                <a:pt x="218" y="313"/>
                              </a:lnTo>
                              <a:lnTo>
                                <a:pt x="200" y="299"/>
                              </a:lnTo>
                              <a:lnTo>
                                <a:pt x="176" y="252"/>
                              </a:lnTo>
                              <a:lnTo>
                                <a:pt x="166" y="186"/>
                              </a:lnTo>
                              <a:lnTo>
                                <a:pt x="165" y="106"/>
                              </a:lnTo>
                              <a:lnTo>
                                <a:pt x="170" y="0"/>
                              </a:lnTo>
                              <a:lnTo>
                                <a:pt x="6" y="0"/>
                              </a:lnTo>
                              <a:lnTo>
                                <a:pt x="1" y="87"/>
                              </a:lnTo>
                              <a:lnTo>
                                <a:pt x="0" y="164"/>
                              </a:lnTo>
                              <a:lnTo>
                                <a:pt x="6" y="236"/>
                              </a:lnTo>
                              <a:lnTo>
                                <a:pt x="19" y="302"/>
                              </a:lnTo>
                              <a:lnTo>
                                <a:pt x="43" y="361"/>
                              </a:lnTo>
                              <a:lnTo>
                                <a:pt x="80" y="413"/>
                              </a:lnTo>
                              <a:lnTo>
                                <a:pt x="123" y="450"/>
                              </a:lnTo>
                              <a:lnTo>
                                <a:pt x="176" y="477"/>
                              </a:lnTo>
                              <a:lnTo>
                                <a:pt x="238" y="493"/>
                              </a:lnTo>
                              <a:lnTo>
                                <a:pt x="308" y="499"/>
                              </a:lnTo>
                              <a:lnTo>
                                <a:pt x="308" y="498"/>
                              </a:lnTo>
                              <a:lnTo>
                                <a:pt x="356" y="498"/>
                              </a:lnTo>
                              <a:lnTo>
                                <a:pt x="356" y="331"/>
                              </a:lnTo>
                              <a:close/>
                              <a:moveTo>
                                <a:pt x="751" y="331"/>
                              </a:moveTo>
                              <a:lnTo>
                                <a:pt x="705" y="331"/>
                              </a:lnTo>
                              <a:lnTo>
                                <a:pt x="668" y="329"/>
                              </a:lnTo>
                              <a:lnTo>
                                <a:pt x="637" y="323"/>
                              </a:lnTo>
                              <a:lnTo>
                                <a:pt x="613" y="313"/>
                              </a:lnTo>
                              <a:lnTo>
                                <a:pt x="595" y="299"/>
                              </a:lnTo>
                              <a:lnTo>
                                <a:pt x="571" y="252"/>
                              </a:lnTo>
                              <a:lnTo>
                                <a:pt x="561" y="186"/>
                              </a:lnTo>
                              <a:lnTo>
                                <a:pt x="560" y="106"/>
                              </a:lnTo>
                              <a:lnTo>
                                <a:pt x="565" y="0"/>
                              </a:lnTo>
                              <a:lnTo>
                                <a:pt x="401" y="0"/>
                              </a:lnTo>
                              <a:lnTo>
                                <a:pt x="396" y="87"/>
                              </a:lnTo>
                              <a:lnTo>
                                <a:pt x="395" y="164"/>
                              </a:lnTo>
                              <a:lnTo>
                                <a:pt x="401" y="236"/>
                              </a:lnTo>
                              <a:lnTo>
                                <a:pt x="414" y="302"/>
                              </a:lnTo>
                              <a:lnTo>
                                <a:pt x="438" y="361"/>
                              </a:lnTo>
                              <a:lnTo>
                                <a:pt x="475" y="413"/>
                              </a:lnTo>
                              <a:lnTo>
                                <a:pt x="518" y="450"/>
                              </a:lnTo>
                              <a:lnTo>
                                <a:pt x="571" y="477"/>
                              </a:lnTo>
                              <a:lnTo>
                                <a:pt x="633" y="493"/>
                              </a:lnTo>
                              <a:lnTo>
                                <a:pt x="703" y="499"/>
                              </a:lnTo>
                              <a:lnTo>
                                <a:pt x="703" y="498"/>
                              </a:lnTo>
                              <a:lnTo>
                                <a:pt x="751" y="498"/>
                              </a:lnTo>
                              <a:lnTo>
                                <a:pt x="751" y="331"/>
                              </a:lnTo>
                              <a:close/>
                              <a:moveTo>
                                <a:pt x="1146" y="331"/>
                              </a:moveTo>
                              <a:lnTo>
                                <a:pt x="1100" y="331"/>
                              </a:lnTo>
                              <a:lnTo>
                                <a:pt x="1063" y="329"/>
                              </a:lnTo>
                              <a:lnTo>
                                <a:pt x="1032" y="323"/>
                              </a:lnTo>
                              <a:lnTo>
                                <a:pt x="1008" y="313"/>
                              </a:lnTo>
                              <a:lnTo>
                                <a:pt x="989" y="299"/>
                              </a:lnTo>
                              <a:lnTo>
                                <a:pt x="966" y="252"/>
                              </a:lnTo>
                              <a:lnTo>
                                <a:pt x="956" y="186"/>
                              </a:lnTo>
                              <a:lnTo>
                                <a:pt x="955" y="106"/>
                              </a:lnTo>
                              <a:lnTo>
                                <a:pt x="960" y="0"/>
                              </a:lnTo>
                              <a:lnTo>
                                <a:pt x="796" y="0"/>
                              </a:lnTo>
                              <a:lnTo>
                                <a:pt x="791" y="87"/>
                              </a:lnTo>
                              <a:lnTo>
                                <a:pt x="790" y="164"/>
                              </a:lnTo>
                              <a:lnTo>
                                <a:pt x="796" y="236"/>
                              </a:lnTo>
                              <a:lnTo>
                                <a:pt x="809" y="302"/>
                              </a:lnTo>
                              <a:lnTo>
                                <a:pt x="833" y="361"/>
                              </a:lnTo>
                              <a:lnTo>
                                <a:pt x="870" y="413"/>
                              </a:lnTo>
                              <a:lnTo>
                                <a:pt x="913" y="450"/>
                              </a:lnTo>
                              <a:lnTo>
                                <a:pt x="966" y="477"/>
                              </a:lnTo>
                              <a:lnTo>
                                <a:pt x="1027" y="493"/>
                              </a:lnTo>
                              <a:lnTo>
                                <a:pt x="1098" y="499"/>
                              </a:lnTo>
                              <a:lnTo>
                                <a:pt x="1098" y="498"/>
                              </a:lnTo>
                              <a:lnTo>
                                <a:pt x="1146" y="498"/>
                              </a:lnTo>
                              <a:lnTo>
                                <a:pt x="1146" y="3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0583684" name="docshape7"/>
                      <wps:cNvSpPr>
                        <a:spLocks noChangeArrowheads="1"/>
                      </wps:cNvSpPr>
                      <wps:spPr bwMode="auto">
                        <a:xfrm>
                          <a:off x="0" y="15607"/>
                          <a:ext cx="2291" cy="1231"/>
                        </a:xfrm>
                        <a:prstGeom prst="rect">
                          <a:avLst/>
                        </a:prstGeom>
                        <a:solidFill>
                          <a:srgbClr val="F5A4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041973" name="docshape8"/>
                      <wps:cNvSpPr txBox="1">
                        <a:spLocks noChangeArrowheads="1"/>
                      </wps:cNvSpPr>
                      <wps:spPr bwMode="auto">
                        <a:xfrm>
                          <a:off x="323" y="15906"/>
                          <a:ext cx="156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B2E" w:rsidP="00CC3B2E" w:rsidRDefault="00CC3B2E" w14:paraId="798261D2" w14:textId="77777777">
                            <w:pPr>
                              <w:spacing w:line="179" w:lineRule="exact"/>
                              <w:rPr>
                                <w:b/>
                                <w:sz w:val="16"/>
                              </w:rPr>
                            </w:pPr>
                            <w:hyperlink r:id="rId1">
                              <w:r>
                                <w:rPr>
                                  <w:b/>
                                  <w:color w:val="FFFFFF"/>
                                  <w:spacing w:val="-2"/>
                                  <w:w w:val="105"/>
                                  <w:sz w:val="16"/>
                                </w:rPr>
                                <w:t>www.warmtestad.nl</w:t>
                              </w:r>
                            </w:hyperlink>
                          </w:p>
                        </w:txbxContent>
                      </wps:txbx>
                      <wps:bodyPr rot="0" vert="horz" wrap="square" lIns="0" tIns="0" rIns="0" bIns="0" anchor="t" anchorCtr="0" upright="1">
                        <a:noAutofit/>
                      </wps:bodyPr>
                    </wps:wsp>
                    <wps:wsp>
                      <wps:cNvPr id="268452413" name="docshape9"/>
                      <wps:cNvSpPr txBox="1">
                        <a:spLocks noChangeArrowheads="1"/>
                      </wps:cNvSpPr>
                      <wps:spPr bwMode="auto">
                        <a:xfrm>
                          <a:off x="3272" y="15907"/>
                          <a:ext cx="1434"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B2E" w:rsidP="00CC3B2E" w:rsidRDefault="00CC3B2E" w14:paraId="19D94E21" w14:textId="77777777">
                            <w:pPr>
                              <w:spacing w:before="56"/>
                              <w:rPr>
                                <w:sz w:val="16"/>
                              </w:rPr>
                            </w:pPr>
                          </w:p>
                        </w:txbxContent>
                      </wps:txbx>
                      <wps:bodyPr rot="0" vert="horz" wrap="square" lIns="0" tIns="0" rIns="0" bIns="0" anchor="t" anchorCtr="0" upright="1">
                        <a:noAutofit/>
                      </wps:bodyPr>
                    </wps:wsp>
                    <wps:wsp>
                      <wps:cNvPr id="1418225518" name="docshape10"/>
                      <wps:cNvSpPr txBox="1">
                        <a:spLocks noChangeArrowheads="1"/>
                      </wps:cNvSpPr>
                      <wps:spPr bwMode="auto">
                        <a:xfrm>
                          <a:off x="6399" y="15907"/>
                          <a:ext cx="1407"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B2E" w:rsidP="00CC3B2E" w:rsidRDefault="00CC3B2E" w14:paraId="7DC098CD" w14:textId="77777777">
                            <w:pPr>
                              <w:spacing w:before="56"/>
                              <w:rPr>
                                <w:sz w:val="16"/>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3B772C4">
            <v:group id="docshapegroup4" style="position:absolute;margin-left:0;margin-top:0;width:595.3pt;height:86.5pt;z-index:251658244;mso-position-horizontal:left;mso-position-horizontal-relative:page;mso-position-vertical:bottom;mso-position-vertical-relative:page" coordsize="11906,1730" coordorigin=",15108" o:spid="_x0000_s1026" w14:anchorId="0B6C55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">
              <v:shape id="docshape5" style="position:absolute;left:2290;top:15108;width:9615;height:1730;visibility:visible;mso-wrap-style:square;v-text-anchor:top" coordsize="9615,1730" o:spid="_x0000_s1027" fillcolor="#3eaf8f" stroked="f" path="m9615,499r-906,l8710,397r-9,-92l8683,223r-27,-72l8620,91,8574,40,8518,r-85,143l8480,180r34,53l8536,304r10,88l8545,499r-231,l8315,397r-9,-92l8289,223r-28,-72l8225,91,8179,40,8123,r-85,143l8085,180r34,53l8141,304r10,88l8150,499r-231,l7920,397r-9,-92l7894,223r-28,-72l7830,91,7784,40,7728,r-85,143l7690,180r34,53l7746,304r10,88l7755,499,,499,,1730r9615,l9615,4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">
                <v:path arrowok="t" o:connecttype="custom" o:connectlocs="9615,15607;8709,15607;8710,15505;8701,15413;8683,15331;8656,15259;8620,15199;8574,15148;8518,15108;8433,15251;8480,15288;8514,15341;8536,15412;8546,15500;8545,15607;8314,15607;8315,15505;8306,15413;8289,15331;8261,15259;8225,15199;8179,15148;8123,15108;8038,15251;8085,15288;8119,15341;8141,15412;8151,15500;8150,15607;7919,15607;7920,15505;7911,15413;7894,15331;7866,15259;7830,15199;7784,15148;7728,15108;7643,15251;7690,15288;7724,15341;7746,15412;7756,15500;7755,15607;0,15607;0,16838;9615,16838;9615,15607" o:connectangles="0,0,0,0,0,0,0,0,0,0,0,0,0,0,0,0,0,0,0,0,0,0,0,0,0,0,0,0,0,0,0,0,0,0,0,0,0,0,0,0,0,0,0,0,0,0,0"/>
              </v:shape>
              <v:shape id="docshape6" style="position:absolute;left:10040;top:15607;width:1146;height:499;visibility:visible;mso-wrap-style:square;v-text-anchor:top" coordsize="1146,499" o:spid="_x0000_s1028" stroked="f" path="m356,331r-46,l273,329r-31,-6l218,313,200,299,176,252,166,186r-1,-80l170,,6,,1,87,,164r6,72l19,302r24,59l80,413r43,37l176,477r62,16l308,499r,-1l356,498r,-167xm751,331r-46,l668,329r-31,-6l613,313,595,299,571,252,561,186r-1,-80l565,,401,r-5,87l395,164r6,72l414,302r24,59l475,413r43,37l571,477r62,16l703,499r,-1l751,498r,-167xm1146,331r-46,l1063,329r-31,-6l1008,313,989,299,966,252,956,186r-1,-80l960,,796,r-5,87l790,164r6,72l809,302r24,59l870,413r43,37l966,477r61,16l1098,499r,-1l1146,498r,-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">
                <v:path arrowok="t" o:connecttype="custom" o:connectlocs="310,15938;242,15930;200,15906;166,15793;170,15607;1,15694;6,15843;43,15968;123,16057;238,16100;308,16105;356,15938;705,15938;637,15930;595,15906;561,15793;565,15607;396,15694;401,15843;438,15968;518,16057;633,16100;703,16105;751,15938;1100,15938;1032,15930;989,15906;956,15793;960,15607;791,15694;796,15843;833,15968;913,16057;1027,16100;1098,16105;1146,15938" o:connectangles="0,0,0,0,0,0,0,0,0,0,0,0,0,0,0,0,0,0,0,0,0,0,0,0,0,0,0,0,0,0,0,0,0,0,0,0"/>
              </v:shape>
              <v:rect id="docshape7" style="position:absolute;top:15607;width:2291;height:1231;visibility:visible;mso-wrap-style:square;v-text-anchor:top" o:spid="_x0000_s1029" fillcolor="#f5a4c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"/>
              <v:shapetype id="_x0000_t202" coordsize="21600,21600" o:spt="202" path="m,l,21600r21600,l21600,xe">
                <v:stroke joinstyle="miter"/>
                <v:path gradientshapeok="t" o:connecttype="rect"/>
              </v:shapetype>
              <v:shape id="docshape8" style="position:absolute;left:323;top:15906;width:1563;height:180;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">
                <v:textbox inset="0,0,0,0">
                  <w:txbxContent>
                    <w:p w:rsidR="00CC3B2E" w:rsidP="00CC3B2E" w:rsidRDefault="00CC3B2E" w14:paraId="13633512" w14:textId="77777777">
                      <w:pPr>
                        <w:spacing w:line="179" w:lineRule="exact"/>
                        <w:rPr>
                          <w:b/>
                          <w:sz w:val="16"/>
                        </w:rPr>
                      </w:pPr>
                      <w:hyperlink r:id="rId2">
                        <w:r>
                          <w:rPr>
                            <w:b/>
                            <w:color w:val="FFFFFF"/>
                            <w:spacing w:val="-2"/>
                            <w:w w:val="105"/>
                            <w:sz w:val="16"/>
                          </w:rPr>
                          <w:t>www.warmtestad.nl</w:t>
                        </w:r>
                      </w:hyperlink>
                    </w:p>
                  </w:txbxContent>
                </v:textbox>
              </v:shape>
              <v:shape id="docshape9" style="position:absolute;left:3272;top:15907;width:1434;height:421;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">
                <v:textbox inset="0,0,0,0">
                  <w:txbxContent>
                    <w:p w:rsidR="00CC3B2E" w:rsidP="00CC3B2E" w:rsidRDefault="00CC3B2E" w14:paraId="02EB378F" w14:textId="77777777">
                      <w:pPr>
                        <w:spacing w:before="56"/>
                        <w:rPr>
                          <w:sz w:val="16"/>
                        </w:rPr>
                      </w:pPr>
                    </w:p>
                  </w:txbxContent>
                </v:textbox>
              </v:shape>
              <v:shape id="docshape10" style="position:absolute;left:6399;top:15907;width:1407;height:421;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">
                <v:textbox inset="0,0,0,0">
                  <w:txbxContent>
                    <w:p w:rsidR="00CC3B2E" w:rsidP="00CC3B2E" w:rsidRDefault="00CC3B2E" w14:paraId="6A05A809" w14:textId="77777777">
                      <w:pPr>
                        <w:spacing w:before="56"/>
                        <w:rPr>
                          <w:sz w:val="16"/>
                        </w:rPr>
                      </w:pPr>
                    </w:p>
                  </w:txbxContent>
                </v:textbox>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D03B20" w:rsidRDefault="00CC3B2E" w14:paraId="7B4B14EE" w14:textId="77777777">
    <w:pPr>
      <w:pStyle w:val="Voettekst"/>
    </w:pPr>
    <w:r>
      <w:rPr>
        <w:noProof/>
      </w:rPr>
      <mc:AlternateContent>
        <mc:Choice Requires="wpg">
          <w:drawing>
            <wp:anchor distT="0" distB="0" distL="114300" distR="114300" simplePos="0" relativeHeight="251658243" behindDoc="0" locked="0" layoutInCell="1" allowOverlap="1" wp14:anchorId="0F18A8B1" wp14:editId="0DB36C7A">
              <wp:simplePos x="0" y="0"/>
              <wp:positionH relativeFrom="page">
                <wp:align>right</wp:align>
              </wp:positionH>
              <wp:positionV relativeFrom="page">
                <wp:align>bottom</wp:align>
              </wp:positionV>
              <wp:extent cx="7560310" cy="1098550"/>
              <wp:effectExtent l="0" t="0" r="2540" b="6350"/>
              <wp:wrapNone/>
              <wp:docPr id="4"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98550"/>
                        <a:chOff x="0" y="15108"/>
                        <a:chExt cx="11906" cy="1730"/>
                      </a:xfrm>
                    </wpg:grpSpPr>
                    <wps:wsp>
                      <wps:cNvPr id="5" name="docshape5"/>
                      <wps:cNvSpPr>
                        <a:spLocks/>
                      </wps:cNvSpPr>
                      <wps:spPr bwMode="auto">
                        <a:xfrm>
                          <a:off x="2290" y="15108"/>
                          <a:ext cx="9615" cy="1730"/>
                        </a:xfrm>
                        <a:custGeom>
                          <a:avLst/>
                          <a:gdLst>
                            <a:gd name="T0" fmla="+- 0 11906 2291"/>
                            <a:gd name="T1" fmla="*/ T0 w 9615"/>
                            <a:gd name="T2" fmla="+- 0 15607 15108"/>
                            <a:gd name="T3" fmla="*/ 15607 h 1730"/>
                            <a:gd name="T4" fmla="+- 0 11000 2291"/>
                            <a:gd name="T5" fmla="*/ T4 w 9615"/>
                            <a:gd name="T6" fmla="+- 0 15607 15108"/>
                            <a:gd name="T7" fmla="*/ 15607 h 1730"/>
                            <a:gd name="T8" fmla="+- 0 11001 2291"/>
                            <a:gd name="T9" fmla="*/ T8 w 9615"/>
                            <a:gd name="T10" fmla="+- 0 15505 15108"/>
                            <a:gd name="T11" fmla="*/ 15505 h 1730"/>
                            <a:gd name="T12" fmla="+- 0 10992 2291"/>
                            <a:gd name="T13" fmla="*/ T12 w 9615"/>
                            <a:gd name="T14" fmla="+- 0 15413 15108"/>
                            <a:gd name="T15" fmla="*/ 15413 h 1730"/>
                            <a:gd name="T16" fmla="+- 0 10974 2291"/>
                            <a:gd name="T17" fmla="*/ T16 w 9615"/>
                            <a:gd name="T18" fmla="+- 0 15331 15108"/>
                            <a:gd name="T19" fmla="*/ 15331 h 1730"/>
                            <a:gd name="T20" fmla="+- 0 10947 2291"/>
                            <a:gd name="T21" fmla="*/ T20 w 9615"/>
                            <a:gd name="T22" fmla="+- 0 15259 15108"/>
                            <a:gd name="T23" fmla="*/ 15259 h 1730"/>
                            <a:gd name="T24" fmla="+- 0 10911 2291"/>
                            <a:gd name="T25" fmla="*/ T24 w 9615"/>
                            <a:gd name="T26" fmla="+- 0 15199 15108"/>
                            <a:gd name="T27" fmla="*/ 15199 h 1730"/>
                            <a:gd name="T28" fmla="+- 0 10865 2291"/>
                            <a:gd name="T29" fmla="*/ T28 w 9615"/>
                            <a:gd name="T30" fmla="+- 0 15148 15108"/>
                            <a:gd name="T31" fmla="*/ 15148 h 1730"/>
                            <a:gd name="T32" fmla="+- 0 10809 2291"/>
                            <a:gd name="T33" fmla="*/ T32 w 9615"/>
                            <a:gd name="T34" fmla="+- 0 15108 15108"/>
                            <a:gd name="T35" fmla="*/ 15108 h 1730"/>
                            <a:gd name="T36" fmla="+- 0 10724 2291"/>
                            <a:gd name="T37" fmla="*/ T36 w 9615"/>
                            <a:gd name="T38" fmla="+- 0 15251 15108"/>
                            <a:gd name="T39" fmla="*/ 15251 h 1730"/>
                            <a:gd name="T40" fmla="+- 0 10771 2291"/>
                            <a:gd name="T41" fmla="*/ T40 w 9615"/>
                            <a:gd name="T42" fmla="+- 0 15288 15108"/>
                            <a:gd name="T43" fmla="*/ 15288 h 1730"/>
                            <a:gd name="T44" fmla="+- 0 10805 2291"/>
                            <a:gd name="T45" fmla="*/ T44 w 9615"/>
                            <a:gd name="T46" fmla="+- 0 15341 15108"/>
                            <a:gd name="T47" fmla="*/ 15341 h 1730"/>
                            <a:gd name="T48" fmla="+- 0 10827 2291"/>
                            <a:gd name="T49" fmla="*/ T48 w 9615"/>
                            <a:gd name="T50" fmla="+- 0 15412 15108"/>
                            <a:gd name="T51" fmla="*/ 15412 h 1730"/>
                            <a:gd name="T52" fmla="+- 0 10837 2291"/>
                            <a:gd name="T53" fmla="*/ T52 w 9615"/>
                            <a:gd name="T54" fmla="+- 0 15500 15108"/>
                            <a:gd name="T55" fmla="*/ 15500 h 1730"/>
                            <a:gd name="T56" fmla="+- 0 10836 2291"/>
                            <a:gd name="T57" fmla="*/ T56 w 9615"/>
                            <a:gd name="T58" fmla="+- 0 15607 15108"/>
                            <a:gd name="T59" fmla="*/ 15607 h 1730"/>
                            <a:gd name="T60" fmla="+- 0 10605 2291"/>
                            <a:gd name="T61" fmla="*/ T60 w 9615"/>
                            <a:gd name="T62" fmla="+- 0 15607 15108"/>
                            <a:gd name="T63" fmla="*/ 15607 h 1730"/>
                            <a:gd name="T64" fmla="+- 0 10606 2291"/>
                            <a:gd name="T65" fmla="*/ T64 w 9615"/>
                            <a:gd name="T66" fmla="+- 0 15505 15108"/>
                            <a:gd name="T67" fmla="*/ 15505 h 1730"/>
                            <a:gd name="T68" fmla="+- 0 10597 2291"/>
                            <a:gd name="T69" fmla="*/ T68 w 9615"/>
                            <a:gd name="T70" fmla="+- 0 15413 15108"/>
                            <a:gd name="T71" fmla="*/ 15413 h 1730"/>
                            <a:gd name="T72" fmla="+- 0 10580 2291"/>
                            <a:gd name="T73" fmla="*/ T72 w 9615"/>
                            <a:gd name="T74" fmla="+- 0 15331 15108"/>
                            <a:gd name="T75" fmla="*/ 15331 h 1730"/>
                            <a:gd name="T76" fmla="+- 0 10552 2291"/>
                            <a:gd name="T77" fmla="*/ T76 w 9615"/>
                            <a:gd name="T78" fmla="+- 0 15259 15108"/>
                            <a:gd name="T79" fmla="*/ 15259 h 1730"/>
                            <a:gd name="T80" fmla="+- 0 10516 2291"/>
                            <a:gd name="T81" fmla="*/ T80 w 9615"/>
                            <a:gd name="T82" fmla="+- 0 15199 15108"/>
                            <a:gd name="T83" fmla="*/ 15199 h 1730"/>
                            <a:gd name="T84" fmla="+- 0 10470 2291"/>
                            <a:gd name="T85" fmla="*/ T84 w 9615"/>
                            <a:gd name="T86" fmla="+- 0 15148 15108"/>
                            <a:gd name="T87" fmla="*/ 15148 h 1730"/>
                            <a:gd name="T88" fmla="+- 0 10414 2291"/>
                            <a:gd name="T89" fmla="*/ T88 w 9615"/>
                            <a:gd name="T90" fmla="+- 0 15108 15108"/>
                            <a:gd name="T91" fmla="*/ 15108 h 1730"/>
                            <a:gd name="T92" fmla="+- 0 10329 2291"/>
                            <a:gd name="T93" fmla="*/ T92 w 9615"/>
                            <a:gd name="T94" fmla="+- 0 15251 15108"/>
                            <a:gd name="T95" fmla="*/ 15251 h 1730"/>
                            <a:gd name="T96" fmla="+- 0 10376 2291"/>
                            <a:gd name="T97" fmla="*/ T96 w 9615"/>
                            <a:gd name="T98" fmla="+- 0 15288 15108"/>
                            <a:gd name="T99" fmla="*/ 15288 h 1730"/>
                            <a:gd name="T100" fmla="+- 0 10410 2291"/>
                            <a:gd name="T101" fmla="*/ T100 w 9615"/>
                            <a:gd name="T102" fmla="+- 0 15341 15108"/>
                            <a:gd name="T103" fmla="*/ 15341 h 1730"/>
                            <a:gd name="T104" fmla="+- 0 10432 2291"/>
                            <a:gd name="T105" fmla="*/ T104 w 9615"/>
                            <a:gd name="T106" fmla="+- 0 15412 15108"/>
                            <a:gd name="T107" fmla="*/ 15412 h 1730"/>
                            <a:gd name="T108" fmla="+- 0 10442 2291"/>
                            <a:gd name="T109" fmla="*/ T108 w 9615"/>
                            <a:gd name="T110" fmla="+- 0 15500 15108"/>
                            <a:gd name="T111" fmla="*/ 15500 h 1730"/>
                            <a:gd name="T112" fmla="+- 0 10441 2291"/>
                            <a:gd name="T113" fmla="*/ T112 w 9615"/>
                            <a:gd name="T114" fmla="+- 0 15607 15108"/>
                            <a:gd name="T115" fmla="*/ 15607 h 1730"/>
                            <a:gd name="T116" fmla="+- 0 10210 2291"/>
                            <a:gd name="T117" fmla="*/ T116 w 9615"/>
                            <a:gd name="T118" fmla="+- 0 15607 15108"/>
                            <a:gd name="T119" fmla="*/ 15607 h 1730"/>
                            <a:gd name="T120" fmla="+- 0 10211 2291"/>
                            <a:gd name="T121" fmla="*/ T120 w 9615"/>
                            <a:gd name="T122" fmla="+- 0 15505 15108"/>
                            <a:gd name="T123" fmla="*/ 15505 h 1730"/>
                            <a:gd name="T124" fmla="+- 0 10202 2291"/>
                            <a:gd name="T125" fmla="*/ T124 w 9615"/>
                            <a:gd name="T126" fmla="+- 0 15413 15108"/>
                            <a:gd name="T127" fmla="*/ 15413 h 1730"/>
                            <a:gd name="T128" fmla="+- 0 10185 2291"/>
                            <a:gd name="T129" fmla="*/ T128 w 9615"/>
                            <a:gd name="T130" fmla="+- 0 15331 15108"/>
                            <a:gd name="T131" fmla="*/ 15331 h 1730"/>
                            <a:gd name="T132" fmla="+- 0 10157 2291"/>
                            <a:gd name="T133" fmla="*/ T132 w 9615"/>
                            <a:gd name="T134" fmla="+- 0 15259 15108"/>
                            <a:gd name="T135" fmla="*/ 15259 h 1730"/>
                            <a:gd name="T136" fmla="+- 0 10121 2291"/>
                            <a:gd name="T137" fmla="*/ T136 w 9615"/>
                            <a:gd name="T138" fmla="+- 0 15199 15108"/>
                            <a:gd name="T139" fmla="*/ 15199 h 1730"/>
                            <a:gd name="T140" fmla="+- 0 10075 2291"/>
                            <a:gd name="T141" fmla="*/ T140 w 9615"/>
                            <a:gd name="T142" fmla="+- 0 15148 15108"/>
                            <a:gd name="T143" fmla="*/ 15148 h 1730"/>
                            <a:gd name="T144" fmla="+- 0 10019 2291"/>
                            <a:gd name="T145" fmla="*/ T144 w 9615"/>
                            <a:gd name="T146" fmla="+- 0 15108 15108"/>
                            <a:gd name="T147" fmla="*/ 15108 h 1730"/>
                            <a:gd name="T148" fmla="+- 0 9934 2291"/>
                            <a:gd name="T149" fmla="*/ T148 w 9615"/>
                            <a:gd name="T150" fmla="+- 0 15251 15108"/>
                            <a:gd name="T151" fmla="*/ 15251 h 1730"/>
                            <a:gd name="T152" fmla="+- 0 9981 2291"/>
                            <a:gd name="T153" fmla="*/ T152 w 9615"/>
                            <a:gd name="T154" fmla="+- 0 15288 15108"/>
                            <a:gd name="T155" fmla="*/ 15288 h 1730"/>
                            <a:gd name="T156" fmla="+- 0 10015 2291"/>
                            <a:gd name="T157" fmla="*/ T156 w 9615"/>
                            <a:gd name="T158" fmla="+- 0 15341 15108"/>
                            <a:gd name="T159" fmla="*/ 15341 h 1730"/>
                            <a:gd name="T160" fmla="+- 0 10037 2291"/>
                            <a:gd name="T161" fmla="*/ T160 w 9615"/>
                            <a:gd name="T162" fmla="+- 0 15412 15108"/>
                            <a:gd name="T163" fmla="*/ 15412 h 1730"/>
                            <a:gd name="T164" fmla="+- 0 10047 2291"/>
                            <a:gd name="T165" fmla="*/ T164 w 9615"/>
                            <a:gd name="T166" fmla="+- 0 15500 15108"/>
                            <a:gd name="T167" fmla="*/ 15500 h 1730"/>
                            <a:gd name="T168" fmla="+- 0 10046 2291"/>
                            <a:gd name="T169" fmla="*/ T168 w 9615"/>
                            <a:gd name="T170" fmla="+- 0 15607 15108"/>
                            <a:gd name="T171" fmla="*/ 15607 h 1730"/>
                            <a:gd name="T172" fmla="+- 0 2291 2291"/>
                            <a:gd name="T173" fmla="*/ T172 w 9615"/>
                            <a:gd name="T174" fmla="+- 0 15607 15108"/>
                            <a:gd name="T175" fmla="*/ 15607 h 1730"/>
                            <a:gd name="T176" fmla="+- 0 2291 2291"/>
                            <a:gd name="T177" fmla="*/ T176 w 9615"/>
                            <a:gd name="T178" fmla="+- 0 16838 15108"/>
                            <a:gd name="T179" fmla="*/ 16838 h 1730"/>
                            <a:gd name="T180" fmla="+- 0 11906 2291"/>
                            <a:gd name="T181" fmla="*/ T180 w 9615"/>
                            <a:gd name="T182" fmla="+- 0 16838 15108"/>
                            <a:gd name="T183" fmla="*/ 16838 h 1730"/>
                            <a:gd name="T184" fmla="+- 0 11906 2291"/>
                            <a:gd name="T185" fmla="*/ T184 w 9615"/>
                            <a:gd name="T186" fmla="+- 0 15607 15108"/>
                            <a:gd name="T187" fmla="*/ 15607 h 1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9615" h="1730">
                              <a:moveTo>
                                <a:pt x="9615" y="499"/>
                              </a:moveTo>
                              <a:lnTo>
                                <a:pt x="8709" y="499"/>
                              </a:lnTo>
                              <a:lnTo>
                                <a:pt x="8710" y="397"/>
                              </a:lnTo>
                              <a:lnTo>
                                <a:pt x="8701" y="305"/>
                              </a:lnTo>
                              <a:lnTo>
                                <a:pt x="8683" y="223"/>
                              </a:lnTo>
                              <a:lnTo>
                                <a:pt x="8656" y="151"/>
                              </a:lnTo>
                              <a:lnTo>
                                <a:pt x="8620" y="91"/>
                              </a:lnTo>
                              <a:lnTo>
                                <a:pt x="8574" y="40"/>
                              </a:lnTo>
                              <a:lnTo>
                                <a:pt x="8518" y="0"/>
                              </a:lnTo>
                              <a:lnTo>
                                <a:pt x="8433" y="143"/>
                              </a:lnTo>
                              <a:lnTo>
                                <a:pt x="8480" y="180"/>
                              </a:lnTo>
                              <a:lnTo>
                                <a:pt x="8514" y="233"/>
                              </a:lnTo>
                              <a:lnTo>
                                <a:pt x="8536" y="304"/>
                              </a:lnTo>
                              <a:lnTo>
                                <a:pt x="8546" y="392"/>
                              </a:lnTo>
                              <a:lnTo>
                                <a:pt x="8545" y="499"/>
                              </a:lnTo>
                              <a:lnTo>
                                <a:pt x="8314" y="499"/>
                              </a:lnTo>
                              <a:lnTo>
                                <a:pt x="8315" y="397"/>
                              </a:lnTo>
                              <a:lnTo>
                                <a:pt x="8306" y="305"/>
                              </a:lnTo>
                              <a:lnTo>
                                <a:pt x="8289" y="223"/>
                              </a:lnTo>
                              <a:lnTo>
                                <a:pt x="8261" y="151"/>
                              </a:lnTo>
                              <a:lnTo>
                                <a:pt x="8225" y="91"/>
                              </a:lnTo>
                              <a:lnTo>
                                <a:pt x="8179" y="40"/>
                              </a:lnTo>
                              <a:lnTo>
                                <a:pt x="8123" y="0"/>
                              </a:lnTo>
                              <a:lnTo>
                                <a:pt x="8038" y="143"/>
                              </a:lnTo>
                              <a:lnTo>
                                <a:pt x="8085" y="180"/>
                              </a:lnTo>
                              <a:lnTo>
                                <a:pt x="8119" y="233"/>
                              </a:lnTo>
                              <a:lnTo>
                                <a:pt x="8141" y="304"/>
                              </a:lnTo>
                              <a:lnTo>
                                <a:pt x="8151" y="392"/>
                              </a:lnTo>
                              <a:lnTo>
                                <a:pt x="8150" y="499"/>
                              </a:lnTo>
                              <a:lnTo>
                                <a:pt x="7919" y="499"/>
                              </a:lnTo>
                              <a:lnTo>
                                <a:pt x="7920" y="397"/>
                              </a:lnTo>
                              <a:lnTo>
                                <a:pt x="7911" y="305"/>
                              </a:lnTo>
                              <a:lnTo>
                                <a:pt x="7894" y="223"/>
                              </a:lnTo>
                              <a:lnTo>
                                <a:pt x="7866" y="151"/>
                              </a:lnTo>
                              <a:lnTo>
                                <a:pt x="7830" y="91"/>
                              </a:lnTo>
                              <a:lnTo>
                                <a:pt x="7784" y="40"/>
                              </a:lnTo>
                              <a:lnTo>
                                <a:pt x="7728" y="0"/>
                              </a:lnTo>
                              <a:lnTo>
                                <a:pt x="7643" y="143"/>
                              </a:lnTo>
                              <a:lnTo>
                                <a:pt x="7690" y="180"/>
                              </a:lnTo>
                              <a:lnTo>
                                <a:pt x="7724" y="233"/>
                              </a:lnTo>
                              <a:lnTo>
                                <a:pt x="7746" y="304"/>
                              </a:lnTo>
                              <a:lnTo>
                                <a:pt x="7756" y="392"/>
                              </a:lnTo>
                              <a:lnTo>
                                <a:pt x="7755" y="499"/>
                              </a:lnTo>
                              <a:lnTo>
                                <a:pt x="0" y="499"/>
                              </a:lnTo>
                              <a:lnTo>
                                <a:pt x="0" y="1730"/>
                              </a:lnTo>
                              <a:lnTo>
                                <a:pt x="9615" y="1730"/>
                              </a:lnTo>
                              <a:lnTo>
                                <a:pt x="9615" y="499"/>
                              </a:lnTo>
                              <a:close/>
                            </a:path>
                          </a:pathLst>
                        </a:custGeom>
                        <a:solidFill>
                          <a:srgbClr val="3EAF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6"/>
                      <wps:cNvSpPr>
                        <a:spLocks/>
                      </wps:cNvSpPr>
                      <wps:spPr bwMode="auto">
                        <a:xfrm>
                          <a:off x="10040" y="15607"/>
                          <a:ext cx="1146" cy="499"/>
                        </a:xfrm>
                        <a:custGeom>
                          <a:avLst/>
                          <a:gdLst>
                            <a:gd name="T0" fmla="+- 0 10350 10040"/>
                            <a:gd name="T1" fmla="*/ T0 w 1146"/>
                            <a:gd name="T2" fmla="+- 0 15938 15607"/>
                            <a:gd name="T3" fmla="*/ 15938 h 499"/>
                            <a:gd name="T4" fmla="+- 0 10282 10040"/>
                            <a:gd name="T5" fmla="*/ T4 w 1146"/>
                            <a:gd name="T6" fmla="+- 0 15930 15607"/>
                            <a:gd name="T7" fmla="*/ 15930 h 499"/>
                            <a:gd name="T8" fmla="+- 0 10240 10040"/>
                            <a:gd name="T9" fmla="*/ T8 w 1146"/>
                            <a:gd name="T10" fmla="+- 0 15906 15607"/>
                            <a:gd name="T11" fmla="*/ 15906 h 499"/>
                            <a:gd name="T12" fmla="+- 0 10206 10040"/>
                            <a:gd name="T13" fmla="*/ T12 w 1146"/>
                            <a:gd name="T14" fmla="+- 0 15793 15607"/>
                            <a:gd name="T15" fmla="*/ 15793 h 499"/>
                            <a:gd name="T16" fmla="+- 0 10210 10040"/>
                            <a:gd name="T17" fmla="*/ T16 w 1146"/>
                            <a:gd name="T18" fmla="+- 0 15607 15607"/>
                            <a:gd name="T19" fmla="*/ 15607 h 499"/>
                            <a:gd name="T20" fmla="+- 0 10041 10040"/>
                            <a:gd name="T21" fmla="*/ T20 w 1146"/>
                            <a:gd name="T22" fmla="+- 0 15694 15607"/>
                            <a:gd name="T23" fmla="*/ 15694 h 499"/>
                            <a:gd name="T24" fmla="+- 0 10046 10040"/>
                            <a:gd name="T25" fmla="*/ T24 w 1146"/>
                            <a:gd name="T26" fmla="+- 0 15843 15607"/>
                            <a:gd name="T27" fmla="*/ 15843 h 499"/>
                            <a:gd name="T28" fmla="+- 0 10083 10040"/>
                            <a:gd name="T29" fmla="*/ T28 w 1146"/>
                            <a:gd name="T30" fmla="+- 0 15968 15607"/>
                            <a:gd name="T31" fmla="*/ 15968 h 499"/>
                            <a:gd name="T32" fmla="+- 0 10163 10040"/>
                            <a:gd name="T33" fmla="*/ T32 w 1146"/>
                            <a:gd name="T34" fmla="+- 0 16057 15607"/>
                            <a:gd name="T35" fmla="*/ 16057 h 499"/>
                            <a:gd name="T36" fmla="+- 0 10278 10040"/>
                            <a:gd name="T37" fmla="*/ T36 w 1146"/>
                            <a:gd name="T38" fmla="+- 0 16100 15607"/>
                            <a:gd name="T39" fmla="*/ 16100 h 499"/>
                            <a:gd name="T40" fmla="+- 0 10348 10040"/>
                            <a:gd name="T41" fmla="*/ T40 w 1146"/>
                            <a:gd name="T42" fmla="+- 0 16105 15607"/>
                            <a:gd name="T43" fmla="*/ 16105 h 499"/>
                            <a:gd name="T44" fmla="+- 0 10396 10040"/>
                            <a:gd name="T45" fmla="*/ T44 w 1146"/>
                            <a:gd name="T46" fmla="+- 0 15938 15607"/>
                            <a:gd name="T47" fmla="*/ 15938 h 499"/>
                            <a:gd name="T48" fmla="+- 0 10745 10040"/>
                            <a:gd name="T49" fmla="*/ T48 w 1146"/>
                            <a:gd name="T50" fmla="+- 0 15938 15607"/>
                            <a:gd name="T51" fmla="*/ 15938 h 499"/>
                            <a:gd name="T52" fmla="+- 0 10677 10040"/>
                            <a:gd name="T53" fmla="*/ T52 w 1146"/>
                            <a:gd name="T54" fmla="+- 0 15930 15607"/>
                            <a:gd name="T55" fmla="*/ 15930 h 499"/>
                            <a:gd name="T56" fmla="+- 0 10635 10040"/>
                            <a:gd name="T57" fmla="*/ T56 w 1146"/>
                            <a:gd name="T58" fmla="+- 0 15906 15607"/>
                            <a:gd name="T59" fmla="*/ 15906 h 499"/>
                            <a:gd name="T60" fmla="+- 0 10601 10040"/>
                            <a:gd name="T61" fmla="*/ T60 w 1146"/>
                            <a:gd name="T62" fmla="+- 0 15793 15607"/>
                            <a:gd name="T63" fmla="*/ 15793 h 499"/>
                            <a:gd name="T64" fmla="+- 0 10605 10040"/>
                            <a:gd name="T65" fmla="*/ T64 w 1146"/>
                            <a:gd name="T66" fmla="+- 0 15607 15607"/>
                            <a:gd name="T67" fmla="*/ 15607 h 499"/>
                            <a:gd name="T68" fmla="+- 0 10436 10040"/>
                            <a:gd name="T69" fmla="*/ T68 w 1146"/>
                            <a:gd name="T70" fmla="+- 0 15694 15607"/>
                            <a:gd name="T71" fmla="*/ 15694 h 499"/>
                            <a:gd name="T72" fmla="+- 0 10441 10040"/>
                            <a:gd name="T73" fmla="*/ T72 w 1146"/>
                            <a:gd name="T74" fmla="+- 0 15843 15607"/>
                            <a:gd name="T75" fmla="*/ 15843 h 499"/>
                            <a:gd name="T76" fmla="+- 0 10478 10040"/>
                            <a:gd name="T77" fmla="*/ T76 w 1146"/>
                            <a:gd name="T78" fmla="+- 0 15968 15607"/>
                            <a:gd name="T79" fmla="*/ 15968 h 499"/>
                            <a:gd name="T80" fmla="+- 0 10558 10040"/>
                            <a:gd name="T81" fmla="*/ T80 w 1146"/>
                            <a:gd name="T82" fmla="+- 0 16057 15607"/>
                            <a:gd name="T83" fmla="*/ 16057 h 499"/>
                            <a:gd name="T84" fmla="+- 0 10673 10040"/>
                            <a:gd name="T85" fmla="*/ T84 w 1146"/>
                            <a:gd name="T86" fmla="+- 0 16100 15607"/>
                            <a:gd name="T87" fmla="*/ 16100 h 499"/>
                            <a:gd name="T88" fmla="+- 0 10743 10040"/>
                            <a:gd name="T89" fmla="*/ T88 w 1146"/>
                            <a:gd name="T90" fmla="+- 0 16105 15607"/>
                            <a:gd name="T91" fmla="*/ 16105 h 499"/>
                            <a:gd name="T92" fmla="+- 0 10791 10040"/>
                            <a:gd name="T93" fmla="*/ T92 w 1146"/>
                            <a:gd name="T94" fmla="+- 0 15938 15607"/>
                            <a:gd name="T95" fmla="*/ 15938 h 499"/>
                            <a:gd name="T96" fmla="+- 0 11140 10040"/>
                            <a:gd name="T97" fmla="*/ T96 w 1146"/>
                            <a:gd name="T98" fmla="+- 0 15938 15607"/>
                            <a:gd name="T99" fmla="*/ 15938 h 499"/>
                            <a:gd name="T100" fmla="+- 0 11072 10040"/>
                            <a:gd name="T101" fmla="*/ T100 w 1146"/>
                            <a:gd name="T102" fmla="+- 0 15930 15607"/>
                            <a:gd name="T103" fmla="*/ 15930 h 499"/>
                            <a:gd name="T104" fmla="+- 0 11029 10040"/>
                            <a:gd name="T105" fmla="*/ T104 w 1146"/>
                            <a:gd name="T106" fmla="+- 0 15906 15607"/>
                            <a:gd name="T107" fmla="*/ 15906 h 499"/>
                            <a:gd name="T108" fmla="+- 0 10996 10040"/>
                            <a:gd name="T109" fmla="*/ T108 w 1146"/>
                            <a:gd name="T110" fmla="+- 0 15793 15607"/>
                            <a:gd name="T111" fmla="*/ 15793 h 499"/>
                            <a:gd name="T112" fmla="+- 0 11000 10040"/>
                            <a:gd name="T113" fmla="*/ T112 w 1146"/>
                            <a:gd name="T114" fmla="+- 0 15607 15607"/>
                            <a:gd name="T115" fmla="*/ 15607 h 499"/>
                            <a:gd name="T116" fmla="+- 0 10831 10040"/>
                            <a:gd name="T117" fmla="*/ T116 w 1146"/>
                            <a:gd name="T118" fmla="+- 0 15694 15607"/>
                            <a:gd name="T119" fmla="*/ 15694 h 499"/>
                            <a:gd name="T120" fmla="+- 0 10836 10040"/>
                            <a:gd name="T121" fmla="*/ T120 w 1146"/>
                            <a:gd name="T122" fmla="+- 0 15843 15607"/>
                            <a:gd name="T123" fmla="*/ 15843 h 499"/>
                            <a:gd name="T124" fmla="+- 0 10873 10040"/>
                            <a:gd name="T125" fmla="*/ T124 w 1146"/>
                            <a:gd name="T126" fmla="+- 0 15968 15607"/>
                            <a:gd name="T127" fmla="*/ 15968 h 499"/>
                            <a:gd name="T128" fmla="+- 0 10953 10040"/>
                            <a:gd name="T129" fmla="*/ T128 w 1146"/>
                            <a:gd name="T130" fmla="+- 0 16057 15607"/>
                            <a:gd name="T131" fmla="*/ 16057 h 499"/>
                            <a:gd name="T132" fmla="+- 0 11067 10040"/>
                            <a:gd name="T133" fmla="*/ T132 w 1146"/>
                            <a:gd name="T134" fmla="+- 0 16100 15607"/>
                            <a:gd name="T135" fmla="*/ 16100 h 499"/>
                            <a:gd name="T136" fmla="+- 0 11138 10040"/>
                            <a:gd name="T137" fmla="*/ T136 w 1146"/>
                            <a:gd name="T138" fmla="+- 0 16105 15607"/>
                            <a:gd name="T139" fmla="*/ 16105 h 499"/>
                            <a:gd name="T140" fmla="+- 0 11186 10040"/>
                            <a:gd name="T141" fmla="*/ T140 w 1146"/>
                            <a:gd name="T142" fmla="+- 0 15938 15607"/>
                            <a:gd name="T143" fmla="*/ 15938 h 4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146" h="499">
                              <a:moveTo>
                                <a:pt x="356" y="331"/>
                              </a:moveTo>
                              <a:lnTo>
                                <a:pt x="310" y="331"/>
                              </a:lnTo>
                              <a:lnTo>
                                <a:pt x="273" y="329"/>
                              </a:lnTo>
                              <a:lnTo>
                                <a:pt x="242" y="323"/>
                              </a:lnTo>
                              <a:lnTo>
                                <a:pt x="218" y="313"/>
                              </a:lnTo>
                              <a:lnTo>
                                <a:pt x="200" y="299"/>
                              </a:lnTo>
                              <a:lnTo>
                                <a:pt x="176" y="252"/>
                              </a:lnTo>
                              <a:lnTo>
                                <a:pt x="166" y="186"/>
                              </a:lnTo>
                              <a:lnTo>
                                <a:pt x="165" y="106"/>
                              </a:lnTo>
                              <a:lnTo>
                                <a:pt x="170" y="0"/>
                              </a:lnTo>
                              <a:lnTo>
                                <a:pt x="6" y="0"/>
                              </a:lnTo>
                              <a:lnTo>
                                <a:pt x="1" y="87"/>
                              </a:lnTo>
                              <a:lnTo>
                                <a:pt x="0" y="164"/>
                              </a:lnTo>
                              <a:lnTo>
                                <a:pt x="6" y="236"/>
                              </a:lnTo>
                              <a:lnTo>
                                <a:pt x="19" y="302"/>
                              </a:lnTo>
                              <a:lnTo>
                                <a:pt x="43" y="361"/>
                              </a:lnTo>
                              <a:lnTo>
                                <a:pt x="80" y="413"/>
                              </a:lnTo>
                              <a:lnTo>
                                <a:pt x="123" y="450"/>
                              </a:lnTo>
                              <a:lnTo>
                                <a:pt x="176" y="477"/>
                              </a:lnTo>
                              <a:lnTo>
                                <a:pt x="238" y="493"/>
                              </a:lnTo>
                              <a:lnTo>
                                <a:pt x="308" y="499"/>
                              </a:lnTo>
                              <a:lnTo>
                                <a:pt x="308" y="498"/>
                              </a:lnTo>
                              <a:lnTo>
                                <a:pt x="356" y="498"/>
                              </a:lnTo>
                              <a:lnTo>
                                <a:pt x="356" y="331"/>
                              </a:lnTo>
                              <a:close/>
                              <a:moveTo>
                                <a:pt x="751" y="331"/>
                              </a:moveTo>
                              <a:lnTo>
                                <a:pt x="705" y="331"/>
                              </a:lnTo>
                              <a:lnTo>
                                <a:pt x="668" y="329"/>
                              </a:lnTo>
                              <a:lnTo>
                                <a:pt x="637" y="323"/>
                              </a:lnTo>
                              <a:lnTo>
                                <a:pt x="613" y="313"/>
                              </a:lnTo>
                              <a:lnTo>
                                <a:pt x="595" y="299"/>
                              </a:lnTo>
                              <a:lnTo>
                                <a:pt x="571" y="252"/>
                              </a:lnTo>
                              <a:lnTo>
                                <a:pt x="561" y="186"/>
                              </a:lnTo>
                              <a:lnTo>
                                <a:pt x="560" y="106"/>
                              </a:lnTo>
                              <a:lnTo>
                                <a:pt x="565" y="0"/>
                              </a:lnTo>
                              <a:lnTo>
                                <a:pt x="401" y="0"/>
                              </a:lnTo>
                              <a:lnTo>
                                <a:pt x="396" y="87"/>
                              </a:lnTo>
                              <a:lnTo>
                                <a:pt x="395" y="164"/>
                              </a:lnTo>
                              <a:lnTo>
                                <a:pt x="401" y="236"/>
                              </a:lnTo>
                              <a:lnTo>
                                <a:pt x="414" y="302"/>
                              </a:lnTo>
                              <a:lnTo>
                                <a:pt x="438" y="361"/>
                              </a:lnTo>
                              <a:lnTo>
                                <a:pt x="475" y="413"/>
                              </a:lnTo>
                              <a:lnTo>
                                <a:pt x="518" y="450"/>
                              </a:lnTo>
                              <a:lnTo>
                                <a:pt x="571" y="477"/>
                              </a:lnTo>
                              <a:lnTo>
                                <a:pt x="633" y="493"/>
                              </a:lnTo>
                              <a:lnTo>
                                <a:pt x="703" y="499"/>
                              </a:lnTo>
                              <a:lnTo>
                                <a:pt x="703" y="498"/>
                              </a:lnTo>
                              <a:lnTo>
                                <a:pt x="751" y="498"/>
                              </a:lnTo>
                              <a:lnTo>
                                <a:pt x="751" y="331"/>
                              </a:lnTo>
                              <a:close/>
                              <a:moveTo>
                                <a:pt x="1146" y="331"/>
                              </a:moveTo>
                              <a:lnTo>
                                <a:pt x="1100" y="331"/>
                              </a:lnTo>
                              <a:lnTo>
                                <a:pt x="1063" y="329"/>
                              </a:lnTo>
                              <a:lnTo>
                                <a:pt x="1032" y="323"/>
                              </a:lnTo>
                              <a:lnTo>
                                <a:pt x="1008" y="313"/>
                              </a:lnTo>
                              <a:lnTo>
                                <a:pt x="989" y="299"/>
                              </a:lnTo>
                              <a:lnTo>
                                <a:pt x="966" y="252"/>
                              </a:lnTo>
                              <a:lnTo>
                                <a:pt x="956" y="186"/>
                              </a:lnTo>
                              <a:lnTo>
                                <a:pt x="955" y="106"/>
                              </a:lnTo>
                              <a:lnTo>
                                <a:pt x="960" y="0"/>
                              </a:lnTo>
                              <a:lnTo>
                                <a:pt x="796" y="0"/>
                              </a:lnTo>
                              <a:lnTo>
                                <a:pt x="791" y="87"/>
                              </a:lnTo>
                              <a:lnTo>
                                <a:pt x="790" y="164"/>
                              </a:lnTo>
                              <a:lnTo>
                                <a:pt x="796" y="236"/>
                              </a:lnTo>
                              <a:lnTo>
                                <a:pt x="809" y="302"/>
                              </a:lnTo>
                              <a:lnTo>
                                <a:pt x="833" y="361"/>
                              </a:lnTo>
                              <a:lnTo>
                                <a:pt x="870" y="413"/>
                              </a:lnTo>
                              <a:lnTo>
                                <a:pt x="913" y="450"/>
                              </a:lnTo>
                              <a:lnTo>
                                <a:pt x="966" y="477"/>
                              </a:lnTo>
                              <a:lnTo>
                                <a:pt x="1027" y="493"/>
                              </a:lnTo>
                              <a:lnTo>
                                <a:pt x="1098" y="499"/>
                              </a:lnTo>
                              <a:lnTo>
                                <a:pt x="1098" y="498"/>
                              </a:lnTo>
                              <a:lnTo>
                                <a:pt x="1146" y="498"/>
                              </a:lnTo>
                              <a:lnTo>
                                <a:pt x="1146" y="3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7"/>
                      <wps:cNvSpPr>
                        <a:spLocks noChangeArrowheads="1"/>
                      </wps:cNvSpPr>
                      <wps:spPr bwMode="auto">
                        <a:xfrm>
                          <a:off x="0" y="15607"/>
                          <a:ext cx="2291" cy="1231"/>
                        </a:xfrm>
                        <a:prstGeom prst="rect">
                          <a:avLst/>
                        </a:prstGeom>
                        <a:solidFill>
                          <a:srgbClr val="F5A4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8"/>
                      <wps:cNvSpPr txBox="1">
                        <a:spLocks noChangeArrowheads="1"/>
                      </wps:cNvSpPr>
                      <wps:spPr bwMode="auto">
                        <a:xfrm>
                          <a:off x="323" y="15906"/>
                          <a:ext cx="156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B2E" w:rsidP="00CC3B2E" w:rsidRDefault="00CC3B2E" w14:paraId="2A1DC7E8" w14:textId="77777777">
                            <w:pPr>
                              <w:spacing w:line="179" w:lineRule="exact"/>
                              <w:rPr>
                                <w:b/>
                                <w:sz w:val="16"/>
                              </w:rPr>
                            </w:pPr>
                            <w:hyperlink r:id="rId1">
                              <w:r>
                                <w:rPr>
                                  <w:b/>
                                  <w:color w:val="FFFFFF"/>
                                  <w:spacing w:val="-2"/>
                                  <w:w w:val="105"/>
                                  <w:sz w:val="16"/>
                                </w:rPr>
                                <w:t>www.warmtestad.nl</w:t>
                              </w:r>
                            </w:hyperlink>
                          </w:p>
                        </w:txbxContent>
                      </wps:txbx>
                      <wps:bodyPr rot="0" vert="horz" wrap="square" lIns="0" tIns="0" rIns="0" bIns="0" anchor="t" anchorCtr="0" upright="1">
                        <a:noAutofit/>
                      </wps:bodyPr>
                    </wps:wsp>
                    <wps:wsp>
                      <wps:cNvPr id="9" name="docshape9"/>
                      <wps:cNvSpPr txBox="1">
                        <a:spLocks noChangeArrowheads="1"/>
                      </wps:cNvSpPr>
                      <wps:spPr bwMode="auto">
                        <a:xfrm>
                          <a:off x="3272" y="15907"/>
                          <a:ext cx="1434"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B2E" w:rsidP="00CC3B2E" w:rsidRDefault="00CC3B2E" w14:paraId="0E75319B" w14:textId="77777777">
                            <w:pPr>
                              <w:spacing w:before="56"/>
                              <w:rPr>
                                <w:sz w:val="16"/>
                              </w:rPr>
                            </w:pPr>
                          </w:p>
                        </w:txbxContent>
                      </wps:txbx>
                      <wps:bodyPr rot="0" vert="horz" wrap="square" lIns="0" tIns="0" rIns="0" bIns="0" anchor="t" anchorCtr="0" upright="1">
                        <a:noAutofit/>
                      </wps:bodyPr>
                    </wps:wsp>
                    <wps:wsp>
                      <wps:cNvPr id="10" name="docshape10"/>
                      <wps:cNvSpPr txBox="1">
                        <a:spLocks noChangeArrowheads="1"/>
                      </wps:cNvSpPr>
                      <wps:spPr bwMode="auto">
                        <a:xfrm>
                          <a:off x="6399" y="15907"/>
                          <a:ext cx="1407"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B2E" w:rsidP="00CC3B2E" w:rsidRDefault="00CC3B2E" w14:paraId="3DDAFD0F" w14:textId="77777777">
                            <w:pPr>
                              <w:spacing w:before="56"/>
                              <w:rPr>
                                <w:sz w:val="16"/>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0F343DC">
            <v:group id="_x0000_s1034" style="position:absolute;margin-left:544.1pt;margin-top:0;width:595.3pt;height:86.5pt;z-index:251658243;mso-position-horizontal:right;mso-position-horizontal-relative:page;mso-position-vertical:bottom;mso-position-vertical-relative:page" coordsize="11906,1730" coordorigin=",15108" w14:anchorId="0F18A8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">
              <v:shape id="docshape5" style="position:absolute;left:2290;top:15108;width:9615;height:1730;visibility:visible;mso-wrap-style:square;v-text-anchor:top" coordsize="9615,1730" o:spid="_x0000_s1035" fillcolor="#3eaf8f" stroked="f" path="m9615,499r-906,l8710,397r-9,-92l8683,223r-27,-72l8620,91,8574,40,8518,r-85,143l8480,180r34,53l8536,304r10,88l8545,499r-231,l8315,397r-9,-92l8289,223r-28,-72l8225,91,8179,40,8123,r-85,143l8085,180r34,53l8141,304r10,88l8150,499r-231,l7920,397r-9,-92l7894,223r-28,-72l7830,91,7784,40,7728,r-85,143l7690,180r34,53l7746,304r10,88l7755,499,,499,,1730r9615,l9615,4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">
                <v:path arrowok="t" o:connecttype="custom" o:connectlocs="9615,15607;8709,15607;8710,15505;8701,15413;8683,15331;8656,15259;8620,15199;8574,15148;8518,15108;8433,15251;8480,15288;8514,15341;8536,15412;8546,15500;8545,15607;8314,15607;8315,15505;8306,15413;8289,15331;8261,15259;8225,15199;8179,15148;8123,15108;8038,15251;8085,15288;8119,15341;8141,15412;8151,15500;8150,15607;7919,15607;7920,15505;7911,15413;7894,15331;7866,15259;7830,15199;7784,15148;7728,15108;7643,15251;7690,15288;7724,15341;7746,15412;7756,15500;7755,15607;0,15607;0,16838;9615,16838;9615,15607" o:connectangles="0,0,0,0,0,0,0,0,0,0,0,0,0,0,0,0,0,0,0,0,0,0,0,0,0,0,0,0,0,0,0,0,0,0,0,0,0,0,0,0,0,0,0,0,0,0,0"/>
              </v:shape>
              <v:shape id="docshape6" style="position:absolute;left:10040;top:15607;width:1146;height:499;visibility:visible;mso-wrap-style:square;v-text-anchor:top" coordsize="1146,499" o:spid="_x0000_s1036" stroked="f" path="m356,331r-46,l273,329r-31,-6l218,313,200,299,176,252,166,186r-1,-80l170,,6,,1,87,,164r6,72l19,302r24,59l80,413r43,37l176,477r62,16l308,499r,-1l356,498r,-167xm751,331r-46,l668,329r-31,-6l613,313,595,299,571,252,561,186r-1,-80l565,,401,r-5,87l395,164r6,72l414,302r24,59l475,413r43,37l571,477r62,16l703,499r,-1l751,498r,-167xm1146,331r-46,l1063,329r-31,-6l1008,313,989,299,966,252,956,186r-1,-80l960,,796,r-5,87l790,164r6,72l809,302r24,59l870,413r43,37l966,477r61,16l1098,499r,-1l1146,498r,-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">
                <v:path arrowok="t" o:connecttype="custom" o:connectlocs="310,15938;242,15930;200,15906;166,15793;170,15607;1,15694;6,15843;43,15968;123,16057;238,16100;308,16105;356,15938;705,15938;637,15930;595,15906;561,15793;565,15607;396,15694;401,15843;438,15968;518,16057;633,16100;703,16105;751,15938;1100,15938;1032,15930;989,15906;956,15793;960,15607;791,15694;796,15843;833,15968;913,16057;1027,16100;1098,16105;1146,15938" o:connectangles="0,0,0,0,0,0,0,0,0,0,0,0,0,0,0,0,0,0,0,0,0,0,0,0,0,0,0,0,0,0,0,0,0,0,0,0"/>
              </v:shape>
              <v:rect id="docshape7" style="position:absolute;top:15607;width:2291;height:1231;visibility:visible;mso-wrap-style:square;v-text-anchor:top" o:spid="_x0000_s1037" fillcolor="#f5a4c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"/>
              <v:shapetype id="_x0000_t202" coordsize="21600,21600" o:spt="202" path="m,l,21600r21600,l21600,xe">
                <v:stroke joinstyle="miter"/>
                <v:path gradientshapeok="t" o:connecttype="rect"/>
              </v:shapetype>
              <v:shape id="docshape8" style="position:absolute;left:323;top:15906;width:1563;height:180;visibility:visible;mso-wrap-style:square;v-text-anchor:top" o:spid="_x0000_s103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v:textbox inset="0,0,0,0">
                  <w:txbxContent>
                    <w:p w:rsidR="00CC3B2E" w:rsidP="00CC3B2E" w:rsidRDefault="00CC3B2E" w14:paraId="0250A592" w14:textId="77777777">
                      <w:pPr>
                        <w:spacing w:line="179" w:lineRule="exact"/>
                        <w:rPr>
                          <w:b/>
                          <w:sz w:val="16"/>
                        </w:rPr>
                      </w:pPr>
                      <w:hyperlink r:id="rId2">
                        <w:r>
                          <w:rPr>
                            <w:b/>
                            <w:color w:val="FFFFFF"/>
                            <w:spacing w:val="-2"/>
                            <w:w w:val="105"/>
                            <w:sz w:val="16"/>
                          </w:rPr>
                          <w:t>www.warmtestad.nl</w:t>
                        </w:r>
                      </w:hyperlink>
                    </w:p>
                  </w:txbxContent>
                </v:textbox>
              </v:shape>
              <v:shape id="docshape9" style="position:absolute;left:3272;top:15907;width:1434;height:421;visibility:visible;mso-wrap-style:square;v-text-anchor:top" o:spid="_x0000_s103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v:textbox inset="0,0,0,0">
                  <w:txbxContent>
                    <w:p w:rsidR="00CC3B2E" w:rsidP="00CC3B2E" w:rsidRDefault="00CC3B2E" w14:paraId="672A6659" w14:textId="77777777">
                      <w:pPr>
                        <w:spacing w:before="56"/>
                        <w:rPr>
                          <w:sz w:val="16"/>
                        </w:rPr>
                      </w:pPr>
                    </w:p>
                  </w:txbxContent>
                </v:textbox>
              </v:shape>
              <v:shape id="docshape10" style="position:absolute;left:6399;top:15907;width:1407;height:421;visibility:visible;mso-wrap-style:square;v-text-anchor:top" o:spid="_x0000_s104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v:textbox inset="0,0,0,0">
                  <w:txbxContent>
                    <w:p w:rsidR="00CC3B2E" w:rsidP="00CC3B2E" w:rsidRDefault="00CC3B2E" w14:paraId="0A37501D" w14:textId="77777777">
                      <w:pPr>
                        <w:spacing w:before="56"/>
                        <w:rPr>
                          <w:sz w:val="16"/>
                        </w:rPr>
                      </w:pPr>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1AA9" w:rsidP="00D03B20" w:rsidRDefault="00CC1AA9" w14:paraId="69DD8CCF" w14:textId="77777777">
      <w:r>
        <w:separator/>
      </w:r>
    </w:p>
  </w:footnote>
  <w:footnote w:type="continuationSeparator" w:id="0">
    <w:p w:rsidR="00CC1AA9" w:rsidP="00D03B20" w:rsidRDefault="00CC1AA9" w14:paraId="22A3469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3B2E" w:rsidRDefault="00CC3B2E" w14:paraId="5F925665"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D03B20" w:rsidRDefault="00D03B20" w14:paraId="5C19A26B" w14:textId="77777777">
    <w:pPr>
      <w:pStyle w:val="Koptekst"/>
    </w:pPr>
    <w:r>
      <w:rPr>
        <w:noProof/>
      </w:rPr>
      <mc:AlternateContent>
        <mc:Choice Requires="wpg">
          <w:drawing>
            <wp:anchor distT="0" distB="0" distL="114300" distR="114300" simplePos="0" relativeHeight="251658240" behindDoc="1" locked="0" layoutInCell="1" allowOverlap="1" wp14:anchorId="329F4480" wp14:editId="5FC6E378">
              <wp:simplePos x="0" y="0"/>
              <wp:positionH relativeFrom="page">
                <wp:align>left</wp:align>
              </wp:positionH>
              <wp:positionV relativeFrom="page">
                <wp:align>top</wp:align>
              </wp:positionV>
              <wp:extent cx="1460500" cy="1501140"/>
              <wp:effectExtent l="0" t="0" r="6350" b="3810"/>
              <wp:wrapNone/>
              <wp:docPr id="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0" cy="1501140"/>
                        <a:chOff x="0" y="0"/>
                        <a:chExt cx="2300" cy="2364"/>
                      </a:xfrm>
                    </wpg:grpSpPr>
                    <wps:wsp>
                      <wps:cNvPr id="2" name="docshape2"/>
                      <wps:cNvSpPr>
                        <a:spLocks noChangeArrowheads="1"/>
                      </wps:cNvSpPr>
                      <wps:spPr bwMode="auto">
                        <a:xfrm>
                          <a:off x="0" y="0"/>
                          <a:ext cx="2300" cy="2364"/>
                        </a:xfrm>
                        <a:prstGeom prst="rect">
                          <a:avLst/>
                        </a:prstGeom>
                        <a:solidFill>
                          <a:srgbClr val="F261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docshape3"/>
                      <wps:cNvSpPr>
                        <a:spLocks/>
                      </wps:cNvSpPr>
                      <wps:spPr bwMode="auto">
                        <a:xfrm>
                          <a:off x="269" y="1855"/>
                          <a:ext cx="1747" cy="235"/>
                        </a:xfrm>
                        <a:custGeom>
                          <a:avLst/>
                          <a:gdLst>
                            <a:gd name="T0" fmla="+- 0 330 270"/>
                            <a:gd name="T1" fmla="*/ T0 w 1747"/>
                            <a:gd name="T2" fmla="+- 0 1999 1855"/>
                            <a:gd name="T3" fmla="*/ 1999 h 235"/>
                            <a:gd name="T4" fmla="+- 0 282 270"/>
                            <a:gd name="T5" fmla="*/ T4 w 1747"/>
                            <a:gd name="T6" fmla="+- 0 1905 1855"/>
                            <a:gd name="T7" fmla="*/ 1905 h 235"/>
                            <a:gd name="T8" fmla="+- 0 311 270"/>
                            <a:gd name="T9" fmla="*/ T8 w 1747"/>
                            <a:gd name="T10" fmla="+- 0 2070 1855"/>
                            <a:gd name="T11" fmla="*/ 2070 h 235"/>
                            <a:gd name="T12" fmla="+- 0 461 270"/>
                            <a:gd name="T13" fmla="*/ T12 w 1747"/>
                            <a:gd name="T14" fmla="+- 0 2051 1855"/>
                            <a:gd name="T15" fmla="*/ 2051 h 235"/>
                            <a:gd name="T16" fmla="+- 0 420 270"/>
                            <a:gd name="T17" fmla="*/ T16 w 1747"/>
                            <a:gd name="T18" fmla="+- 0 1979 1855"/>
                            <a:gd name="T19" fmla="*/ 1979 h 235"/>
                            <a:gd name="T20" fmla="+- 0 379 270"/>
                            <a:gd name="T21" fmla="*/ T20 w 1747"/>
                            <a:gd name="T22" fmla="+- 0 1922 1855"/>
                            <a:gd name="T23" fmla="*/ 1922 h 235"/>
                            <a:gd name="T24" fmla="+- 0 409 270"/>
                            <a:gd name="T25" fmla="*/ T24 w 1747"/>
                            <a:gd name="T26" fmla="+- 0 2079 1855"/>
                            <a:gd name="T27" fmla="*/ 2079 h 235"/>
                            <a:gd name="T28" fmla="+- 0 527 270"/>
                            <a:gd name="T29" fmla="*/ T28 w 1747"/>
                            <a:gd name="T30" fmla="+- 0 2051 1855"/>
                            <a:gd name="T31" fmla="*/ 2051 h 235"/>
                            <a:gd name="T32" fmla="+- 0 507 270"/>
                            <a:gd name="T33" fmla="*/ T32 w 1747"/>
                            <a:gd name="T34" fmla="+- 0 1938 1855"/>
                            <a:gd name="T35" fmla="*/ 1938 h 235"/>
                            <a:gd name="T36" fmla="+- 0 471 270"/>
                            <a:gd name="T37" fmla="*/ T36 w 1747"/>
                            <a:gd name="T38" fmla="+- 0 1946 1855"/>
                            <a:gd name="T39" fmla="*/ 1946 h 235"/>
                            <a:gd name="T40" fmla="+- 0 509 270"/>
                            <a:gd name="T41" fmla="*/ T40 w 1747"/>
                            <a:gd name="T42" fmla="+- 0 2085 1855"/>
                            <a:gd name="T43" fmla="*/ 2085 h 235"/>
                            <a:gd name="T44" fmla="+- 0 684 270"/>
                            <a:gd name="T45" fmla="*/ T44 w 1747"/>
                            <a:gd name="T46" fmla="+- 0 1948 1855"/>
                            <a:gd name="T47" fmla="*/ 1948 h 235"/>
                            <a:gd name="T48" fmla="+- 0 607 270"/>
                            <a:gd name="T49" fmla="*/ T48 w 1747"/>
                            <a:gd name="T50" fmla="+- 0 2042 1855"/>
                            <a:gd name="T51" fmla="*/ 2042 h 235"/>
                            <a:gd name="T52" fmla="+- 0 657 270"/>
                            <a:gd name="T53" fmla="*/ T52 w 1747"/>
                            <a:gd name="T54" fmla="+- 0 1959 1855"/>
                            <a:gd name="T55" fmla="*/ 1959 h 235"/>
                            <a:gd name="T56" fmla="+- 0 650 270"/>
                            <a:gd name="T57" fmla="*/ T56 w 1747"/>
                            <a:gd name="T58" fmla="+- 0 1924 1855"/>
                            <a:gd name="T59" fmla="*/ 1924 h 235"/>
                            <a:gd name="T60" fmla="+- 0 581 270"/>
                            <a:gd name="T61" fmla="*/ T60 w 1747"/>
                            <a:gd name="T62" fmla="+- 0 2065 1855"/>
                            <a:gd name="T63" fmla="*/ 2065 h 235"/>
                            <a:gd name="T64" fmla="+- 0 684 270"/>
                            <a:gd name="T65" fmla="*/ T64 w 1747"/>
                            <a:gd name="T66" fmla="+- 0 2086 1855"/>
                            <a:gd name="T67" fmla="*/ 2086 h 235"/>
                            <a:gd name="T68" fmla="+- 0 850 270"/>
                            <a:gd name="T69" fmla="*/ T68 w 1747"/>
                            <a:gd name="T70" fmla="+- 0 1927 1855"/>
                            <a:gd name="T71" fmla="*/ 1927 h 235"/>
                            <a:gd name="T72" fmla="+- 0 789 270"/>
                            <a:gd name="T73" fmla="*/ T72 w 1747"/>
                            <a:gd name="T74" fmla="+- 0 1952 1855"/>
                            <a:gd name="T75" fmla="*/ 1952 h 235"/>
                            <a:gd name="T76" fmla="+- 0 801 270"/>
                            <a:gd name="T77" fmla="*/ T76 w 1747"/>
                            <a:gd name="T78" fmla="+- 0 1973 1855"/>
                            <a:gd name="T79" fmla="*/ 1973 h 235"/>
                            <a:gd name="T80" fmla="+- 0 1100 270"/>
                            <a:gd name="T81" fmla="*/ T80 w 1747"/>
                            <a:gd name="T82" fmla="+- 0 1985 1855"/>
                            <a:gd name="T83" fmla="*/ 1985 h 235"/>
                            <a:gd name="T84" fmla="+- 0 1005 270"/>
                            <a:gd name="T85" fmla="*/ T84 w 1747"/>
                            <a:gd name="T86" fmla="+- 0 1939 1855"/>
                            <a:gd name="T87" fmla="*/ 1939 h 235"/>
                            <a:gd name="T88" fmla="+- 0 924 270"/>
                            <a:gd name="T89" fmla="*/ T88 w 1747"/>
                            <a:gd name="T90" fmla="+- 0 1930 1855"/>
                            <a:gd name="T91" fmla="*/ 1930 h 235"/>
                            <a:gd name="T92" fmla="+- 0 908 270"/>
                            <a:gd name="T93" fmla="*/ T92 w 1747"/>
                            <a:gd name="T94" fmla="+- 0 2005 1855"/>
                            <a:gd name="T95" fmla="*/ 2005 h 235"/>
                            <a:gd name="T96" fmla="+- 0 966 270"/>
                            <a:gd name="T97" fmla="*/ T96 w 1747"/>
                            <a:gd name="T98" fmla="+- 0 1979 1855"/>
                            <a:gd name="T99" fmla="*/ 1979 h 235"/>
                            <a:gd name="T100" fmla="+- 0 1023 270"/>
                            <a:gd name="T101" fmla="*/ T100 w 1747"/>
                            <a:gd name="T102" fmla="+- 0 1957 1855"/>
                            <a:gd name="T103" fmla="*/ 1957 h 235"/>
                            <a:gd name="T104" fmla="+- 0 1100 270"/>
                            <a:gd name="T105" fmla="*/ T104 w 1747"/>
                            <a:gd name="T106" fmla="+- 0 2086 1855"/>
                            <a:gd name="T107" fmla="*/ 2086 h 235"/>
                            <a:gd name="T108" fmla="+- 0 1181 270"/>
                            <a:gd name="T109" fmla="*/ T108 w 1747"/>
                            <a:gd name="T110" fmla="+- 0 2023 1855"/>
                            <a:gd name="T111" fmla="*/ 2023 h 235"/>
                            <a:gd name="T112" fmla="+- 0 1145 270"/>
                            <a:gd name="T113" fmla="*/ T112 w 1747"/>
                            <a:gd name="T114" fmla="+- 0 1926 1855"/>
                            <a:gd name="T115" fmla="*/ 1926 h 235"/>
                            <a:gd name="T116" fmla="+- 0 1179 270"/>
                            <a:gd name="T117" fmla="*/ T116 w 1747"/>
                            <a:gd name="T118" fmla="+- 0 2087 1855"/>
                            <a:gd name="T119" fmla="*/ 2087 h 235"/>
                            <a:gd name="T120" fmla="+- 0 1379 270"/>
                            <a:gd name="T121" fmla="*/ T120 w 1747"/>
                            <a:gd name="T122" fmla="+- 0 1990 1855"/>
                            <a:gd name="T123" fmla="*/ 1990 h 235"/>
                            <a:gd name="T124" fmla="+- 0 1344 270"/>
                            <a:gd name="T125" fmla="*/ T124 w 1747"/>
                            <a:gd name="T126" fmla="+- 0 1990 1855"/>
                            <a:gd name="T127" fmla="*/ 1990 h 235"/>
                            <a:gd name="T128" fmla="+- 0 1333 270"/>
                            <a:gd name="T129" fmla="*/ T128 w 1747"/>
                            <a:gd name="T130" fmla="+- 0 1963 1855"/>
                            <a:gd name="T131" fmla="*/ 1963 h 235"/>
                            <a:gd name="T132" fmla="+- 0 1252 270"/>
                            <a:gd name="T133" fmla="*/ T132 w 1747"/>
                            <a:gd name="T134" fmla="+- 0 1946 1855"/>
                            <a:gd name="T135" fmla="*/ 1946 h 235"/>
                            <a:gd name="T136" fmla="+- 0 1335 270"/>
                            <a:gd name="T137" fmla="*/ T136 w 1747"/>
                            <a:gd name="T138" fmla="+- 0 2086 1855"/>
                            <a:gd name="T139" fmla="*/ 2086 h 235"/>
                            <a:gd name="T140" fmla="+- 0 1329 270"/>
                            <a:gd name="T141" fmla="*/ T140 w 1747"/>
                            <a:gd name="T142" fmla="+- 0 2059 1855"/>
                            <a:gd name="T143" fmla="*/ 2059 h 235"/>
                            <a:gd name="T144" fmla="+- 0 1380 270"/>
                            <a:gd name="T145" fmla="*/ T144 w 1747"/>
                            <a:gd name="T146" fmla="+- 0 2014 1855"/>
                            <a:gd name="T147" fmla="*/ 2014 h 235"/>
                            <a:gd name="T148" fmla="+- 0 1460 270"/>
                            <a:gd name="T149" fmla="*/ T148 w 1747"/>
                            <a:gd name="T150" fmla="+- 0 1944 1855"/>
                            <a:gd name="T151" fmla="*/ 1944 h 235"/>
                            <a:gd name="T152" fmla="+- 0 1472 270"/>
                            <a:gd name="T153" fmla="*/ T152 w 1747"/>
                            <a:gd name="T154" fmla="+- 0 1889 1855"/>
                            <a:gd name="T155" fmla="*/ 1889 h 235"/>
                            <a:gd name="T156" fmla="+- 0 1520 270"/>
                            <a:gd name="T157" fmla="*/ T156 w 1747"/>
                            <a:gd name="T158" fmla="+- 0 1875 1855"/>
                            <a:gd name="T159" fmla="*/ 1875 h 235"/>
                            <a:gd name="T160" fmla="+- 0 1411 270"/>
                            <a:gd name="T161" fmla="*/ T160 w 1747"/>
                            <a:gd name="T162" fmla="+- 0 1945 1855"/>
                            <a:gd name="T163" fmla="*/ 1945 h 235"/>
                            <a:gd name="T164" fmla="+- 0 1506 270"/>
                            <a:gd name="T165" fmla="*/ T164 w 1747"/>
                            <a:gd name="T166" fmla="+- 0 2036 1855"/>
                            <a:gd name="T167" fmla="*/ 2036 h 235"/>
                            <a:gd name="T168" fmla="+- 0 1433 270"/>
                            <a:gd name="T169" fmla="*/ T168 w 1747"/>
                            <a:gd name="T170" fmla="+- 0 2010 1855"/>
                            <a:gd name="T171" fmla="*/ 2010 h 235"/>
                            <a:gd name="T172" fmla="+- 0 1443 270"/>
                            <a:gd name="T173" fmla="*/ T172 w 1747"/>
                            <a:gd name="T174" fmla="+- 0 2084 1855"/>
                            <a:gd name="T175" fmla="*/ 2084 h 235"/>
                            <a:gd name="T176" fmla="+- 0 1658 270"/>
                            <a:gd name="T177" fmla="*/ T176 w 1747"/>
                            <a:gd name="T178" fmla="+- 0 2053 1855"/>
                            <a:gd name="T179" fmla="*/ 2053 h 235"/>
                            <a:gd name="T180" fmla="+- 0 1653 270"/>
                            <a:gd name="T181" fmla="*/ T180 w 1747"/>
                            <a:gd name="T182" fmla="+- 0 1957 1855"/>
                            <a:gd name="T183" fmla="*/ 1957 h 235"/>
                            <a:gd name="T184" fmla="+- 0 1557 270"/>
                            <a:gd name="T185" fmla="*/ T184 w 1747"/>
                            <a:gd name="T186" fmla="+- 0 1957 1855"/>
                            <a:gd name="T187" fmla="*/ 1957 h 235"/>
                            <a:gd name="T188" fmla="+- 0 1642 270"/>
                            <a:gd name="T189" fmla="*/ T188 w 1747"/>
                            <a:gd name="T190" fmla="+- 0 2088 1855"/>
                            <a:gd name="T191" fmla="*/ 2088 h 235"/>
                            <a:gd name="T192" fmla="+- 0 1794 270"/>
                            <a:gd name="T193" fmla="*/ T192 w 1747"/>
                            <a:gd name="T194" fmla="+- 0 2006 1855"/>
                            <a:gd name="T195" fmla="*/ 2006 h 235"/>
                            <a:gd name="T196" fmla="+- 0 1708 270"/>
                            <a:gd name="T197" fmla="*/ T196 w 1747"/>
                            <a:gd name="T198" fmla="+- 0 2025 1855"/>
                            <a:gd name="T199" fmla="*/ 2025 h 235"/>
                            <a:gd name="T200" fmla="+- 0 1782 270"/>
                            <a:gd name="T201" fmla="*/ T200 w 1747"/>
                            <a:gd name="T202" fmla="+- 0 1970 1855"/>
                            <a:gd name="T203" fmla="*/ 1970 h 235"/>
                            <a:gd name="T204" fmla="+- 0 1747 270"/>
                            <a:gd name="T205" fmla="*/ T204 w 1747"/>
                            <a:gd name="T206" fmla="+- 0 1922 1855"/>
                            <a:gd name="T207" fmla="*/ 1922 h 235"/>
                            <a:gd name="T208" fmla="+- 0 1715 270"/>
                            <a:gd name="T209" fmla="*/ T208 w 1747"/>
                            <a:gd name="T210" fmla="+- 0 2083 1855"/>
                            <a:gd name="T211" fmla="*/ 2083 h 235"/>
                            <a:gd name="T212" fmla="+- 0 1830 270"/>
                            <a:gd name="T213" fmla="*/ T212 w 1747"/>
                            <a:gd name="T214" fmla="+- 0 2086 1855"/>
                            <a:gd name="T215" fmla="*/ 2086 h 235"/>
                            <a:gd name="T216" fmla="+- 0 1981 270"/>
                            <a:gd name="T217" fmla="*/ T216 w 1747"/>
                            <a:gd name="T218" fmla="+- 0 1857 1855"/>
                            <a:gd name="T219" fmla="*/ 1857 h 235"/>
                            <a:gd name="T220" fmla="+- 0 1918 270"/>
                            <a:gd name="T221" fmla="*/ T220 w 1747"/>
                            <a:gd name="T222" fmla="+- 0 2053 1855"/>
                            <a:gd name="T223" fmla="*/ 2053 h 235"/>
                            <a:gd name="T224" fmla="+- 0 1936 270"/>
                            <a:gd name="T225" fmla="*/ T224 w 1747"/>
                            <a:gd name="T226" fmla="+- 0 1955 1855"/>
                            <a:gd name="T227" fmla="*/ 1955 h 235"/>
                            <a:gd name="T228" fmla="+- 0 1961 270"/>
                            <a:gd name="T229" fmla="*/ T228 w 1747"/>
                            <a:gd name="T230" fmla="+- 0 1929 1855"/>
                            <a:gd name="T231" fmla="*/ 1929 h 235"/>
                            <a:gd name="T232" fmla="+- 0 1862 270"/>
                            <a:gd name="T233" fmla="*/ T232 w 1747"/>
                            <a:gd name="T234" fmla="+- 0 2038 1855"/>
                            <a:gd name="T235" fmla="*/ 2038 h 235"/>
                            <a:gd name="T236" fmla="+- 0 1981 270"/>
                            <a:gd name="T237" fmla="*/ T236 w 1747"/>
                            <a:gd name="T238" fmla="+- 0 2064 1855"/>
                            <a:gd name="T239" fmla="*/ 2064 h 235"/>
                            <a:gd name="T240" fmla="+- 0 2017 270"/>
                            <a:gd name="T241" fmla="*/ T240 w 1747"/>
                            <a:gd name="T242" fmla="+- 0 1857 1855"/>
                            <a:gd name="T243" fmla="*/ 1857 h 2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747" h="235">
                              <a:moveTo>
                                <a:pt x="103" y="196"/>
                              </a:moveTo>
                              <a:lnTo>
                                <a:pt x="81" y="196"/>
                              </a:lnTo>
                              <a:lnTo>
                                <a:pt x="73" y="194"/>
                              </a:lnTo>
                              <a:lnTo>
                                <a:pt x="68" y="189"/>
                              </a:lnTo>
                              <a:lnTo>
                                <a:pt x="63" y="178"/>
                              </a:lnTo>
                              <a:lnTo>
                                <a:pt x="61" y="163"/>
                              </a:lnTo>
                              <a:lnTo>
                                <a:pt x="60" y="144"/>
                              </a:lnTo>
                              <a:lnTo>
                                <a:pt x="61" y="124"/>
                              </a:lnTo>
                              <a:lnTo>
                                <a:pt x="61" y="83"/>
                              </a:lnTo>
                              <a:lnTo>
                                <a:pt x="53" y="49"/>
                              </a:lnTo>
                              <a:lnTo>
                                <a:pt x="40" y="24"/>
                              </a:lnTo>
                              <a:lnTo>
                                <a:pt x="19" y="5"/>
                              </a:lnTo>
                              <a:lnTo>
                                <a:pt x="0" y="38"/>
                              </a:lnTo>
                              <a:lnTo>
                                <a:pt x="12" y="50"/>
                              </a:lnTo>
                              <a:lnTo>
                                <a:pt x="21" y="67"/>
                              </a:lnTo>
                              <a:lnTo>
                                <a:pt x="25" y="91"/>
                              </a:lnTo>
                              <a:lnTo>
                                <a:pt x="25" y="121"/>
                              </a:lnTo>
                              <a:lnTo>
                                <a:pt x="24" y="149"/>
                              </a:lnTo>
                              <a:lnTo>
                                <a:pt x="25" y="174"/>
                              </a:lnTo>
                              <a:lnTo>
                                <a:pt x="30" y="197"/>
                              </a:lnTo>
                              <a:lnTo>
                                <a:pt x="41" y="215"/>
                              </a:lnTo>
                              <a:lnTo>
                                <a:pt x="51" y="224"/>
                              </a:lnTo>
                              <a:lnTo>
                                <a:pt x="63" y="230"/>
                              </a:lnTo>
                              <a:lnTo>
                                <a:pt x="77" y="234"/>
                              </a:lnTo>
                              <a:lnTo>
                                <a:pt x="92" y="235"/>
                              </a:lnTo>
                              <a:lnTo>
                                <a:pt x="103" y="235"/>
                              </a:lnTo>
                              <a:lnTo>
                                <a:pt x="103" y="196"/>
                              </a:lnTo>
                              <a:close/>
                              <a:moveTo>
                                <a:pt x="191" y="196"/>
                              </a:moveTo>
                              <a:lnTo>
                                <a:pt x="169" y="196"/>
                              </a:lnTo>
                              <a:lnTo>
                                <a:pt x="161" y="194"/>
                              </a:lnTo>
                              <a:lnTo>
                                <a:pt x="156" y="189"/>
                              </a:lnTo>
                              <a:lnTo>
                                <a:pt x="151" y="178"/>
                              </a:lnTo>
                              <a:lnTo>
                                <a:pt x="149" y="163"/>
                              </a:lnTo>
                              <a:lnTo>
                                <a:pt x="149" y="144"/>
                              </a:lnTo>
                              <a:lnTo>
                                <a:pt x="150" y="124"/>
                              </a:lnTo>
                              <a:lnTo>
                                <a:pt x="149" y="83"/>
                              </a:lnTo>
                              <a:lnTo>
                                <a:pt x="142" y="49"/>
                              </a:lnTo>
                              <a:lnTo>
                                <a:pt x="128" y="24"/>
                              </a:lnTo>
                              <a:lnTo>
                                <a:pt x="107" y="5"/>
                              </a:lnTo>
                              <a:lnTo>
                                <a:pt x="88" y="38"/>
                              </a:lnTo>
                              <a:lnTo>
                                <a:pt x="101" y="50"/>
                              </a:lnTo>
                              <a:lnTo>
                                <a:pt x="109" y="67"/>
                              </a:lnTo>
                              <a:lnTo>
                                <a:pt x="113" y="91"/>
                              </a:lnTo>
                              <a:lnTo>
                                <a:pt x="113" y="121"/>
                              </a:lnTo>
                              <a:lnTo>
                                <a:pt x="112" y="149"/>
                              </a:lnTo>
                              <a:lnTo>
                                <a:pt x="113" y="174"/>
                              </a:lnTo>
                              <a:lnTo>
                                <a:pt x="118" y="197"/>
                              </a:lnTo>
                              <a:lnTo>
                                <a:pt x="130" y="215"/>
                              </a:lnTo>
                              <a:lnTo>
                                <a:pt x="139" y="224"/>
                              </a:lnTo>
                              <a:lnTo>
                                <a:pt x="151" y="230"/>
                              </a:lnTo>
                              <a:lnTo>
                                <a:pt x="165" y="234"/>
                              </a:lnTo>
                              <a:lnTo>
                                <a:pt x="181" y="235"/>
                              </a:lnTo>
                              <a:lnTo>
                                <a:pt x="191" y="235"/>
                              </a:lnTo>
                              <a:lnTo>
                                <a:pt x="191" y="196"/>
                              </a:lnTo>
                              <a:close/>
                              <a:moveTo>
                                <a:pt x="280" y="196"/>
                              </a:moveTo>
                              <a:lnTo>
                                <a:pt x="257" y="196"/>
                              </a:lnTo>
                              <a:lnTo>
                                <a:pt x="249" y="194"/>
                              </a:lnTo>
                              <a:lnTo>
                                <a:pt x="245" y="189"/>
                              </a:lnTo>
                              <a:lnTo>
                                <a:pt x="239" y="178"/>
                              </a:lnTo>
                              <a:lnTo>
                                <a:pt x="237" y="163"/>
                              </a:lnTo>
                              <a:lnTo>
                                <a:pt x="237" y="144"/>
                              </a:lnTo>
                              <a:lnTo>
                                <a:pt x="238" y="124"/>
                              </a:lnTo>
                              <a:lnTo>
                                <a:pt x="237" y="83"/>
                              </a:lnTo>
                              <a:lnTo>
                                <a:pt x="230" y="49"/>
                              </a:lnTo>
                              <a:lnTo>
                                <a:pt x="216" y="24"/>
                              </a:lnTo>
                              <a:lnTo>
                                <a:pt x="196" y="5"/>
                              </a:lnTo>
                              <a:lnTo>
                                <a:pt x="177" y="38"/>
                              </a:lnTo>
                              <a:lnTo>
                                <a:pt x="189" y="50"/>
                              </a:lnTo>
                              <a:lnTo>
                                <a:pt x="197" y="67"/>
                              </a:lnTo>
                              <a:lnTo>
                                <a:pt x="201" y="91"/>
                              </a:lnTo>
                              <a:lnTo>
                                <a:pt x="201" y="121"/>
                              </a:lnTo>
                              <a:lnTo>
                                <a:pt x="200" y="149"/>
                              </a:lnTo>
                              <a:lnTo>
                                <a:pt x="201" y="174"/>
                              </a:lnTo>
                              <a:lnTo>
                                <a:pt x="207" y="197"/>
                              </a:lnTo>
                              <a:lnTo>
                                <a:pt x="218" y="215"/>
                              </a:lnTo>
                              <a:lnTo>
                                <a:pt x="228" y="224"/>
                              </a:lnTo>
                              <a:lnTo>
                                <a:pt x="239" y="230"/>
                              </a:lnTo>
                              <a:lnTo>
                                <a:pt x="253" y="234"/>
                              </a:lnTo>
                              <a:lnTo>
                                <a:pt x="269" y="235"/>
                              </a:lnTo>
                              <a:lnTo>
                                <a:pt x="280" y="235"/>
                              </a:lnTo>
                              <a:lnTo>
                                <a:pt x="280" y="196"/>
                              </a:lnTo>
                              <a:close/>
                              <a:moveTo>
                                <a:pt x="449" y="71"/>
                              </a:moveTo>
                              <a:lnTo>
                                <a:pt x="414" y="71"/>
                              </a:lnTo>
                              <a:lnTo>
                                <a:pt x="414" y="93"/>
                              </a:lnTo>
                              <a:lnTo>
                                <a:pt x="414" y="151"/>
                              </a:lnTo>
                              <a:lnTo>
                                <a:pt x="411" y="170"/>
                              </a:lnTo>
                              <a:lnTo>
                                <a:pt x="402" y="187"/>
                              </a:lnTo>
                              <a:lnTo>
                                <a:pt x="387" y="198"/>
                              </a:lnTo>
                              <a:lnTo>
                                <a:pt x="369" y="202"/>
                              </a:lnTo>
                              <a:lnTo>
                                <a:pt x="351" y="198"/>
                              </a:lnTo>
                              <a:lnTo>
                                <a:pt x="337" y="187"/>
                              </a:lnTo>
                              <a:lnTo>
                                <a:pt x="328" y="170"/>
                              </a:lnTo>
                              <a:lnTo>
                                <a:pt x="324" y="151"/>
                              </a:lnTo>
                              <a:lnTo>
                                <a:pt x="328" y="132"/>
                              </a:lnTo>
                              <a:lnTo>
                                <a:pt x="337" y="115"/>
                              </a:lnTo>
                              <a:lnTo>
                                <a:pt x="351" y="104"/>
                              </a:lnTo>
                              <a:lnTo>
                                <a:pt x="369" y="100"/>
                              </a:lnTo>
                              <a:lnTo>
                                <a:pt x="387" y="104"/>
                              </a:lnTo>
                              <a:lnTo>
                                <a:pt x="402" y="115"/>
                              </a:lnTo>
                              <a:lnTo>
                                <a:pt x="411" y="132"/>
                              </a:lnTo>
                              <a:lnTo>
                                <a:pt x="414" y="151"/>
                              </a:lnTo>
                              <a:lnTo>
                                <a:pt x="414" y="93"/>
                              </a:lnTo>
                              <a:lnTo>
                                <a:pt x="405" y="82"/>
                              </a:lnTo>
                              <a:lnTo>
                                <a:pt x="393" y="74"/>
                              </a:lnTo>
                              <a:lnTo>
                                <a:pt x="380" y="69"/>
                              </a:lnTo>
                              <a:lnTo>
                                <a:pt x="367" y="67"/>
                              </a:lnTo>
                              <a:lnTo>
                                <a:pt x="335" y="74"/>
                              </a:lnTo>
                              <a:lnTo>
                                <a:pt x="311" y="92"/>
                              </a:lnTo>
                              <a:lnTo>
                                <a:pt x="295" y="119"/>
                              </a:lnTo>
                              <a:lnTo>
                                <a:pt x="289" y="151"/>
                              </a:lnTo>
                              <a:lnTo>
                                <a:pt x="295" y="183"/>
                              </a:lnTo>
                              <a:lnTo>
                                <a:pt x="311" y="210"/>
                              </a:lnTo>
                              <a:lnTo>
                                <a:pt x="335" y="228"/>
                              </a:lnTo>
                              <a:lnTo>
                                <a:pt x="367" y="235"/>
                              </a:lnTo>
                              <a:lnTo>
                                <a:pt x="380" y="233"/>
                              </a:lnTo>
                              <a:lnTo>
                                <a:pt x="393" y="228"/>
                              </a:lnTo>
                              <a:lnTo>
                                <a:pt x="405" y="220"/>
                              </a:lnTo>
                              <a:lnTo>
                                <a:pt x="414" y="209"/>
                              </a:lnTo>
                              <a:lnTo>
                                <a:pt x="414" y="231"/>
                              </a:lnTo>
                              <a:lnTo>
                                <a:pt x="449" y="231"/>
                              </a:lnTo>
                              <a:lnTo>
                                <a:pt x="449" y="209"/>
                              </a:lnTo>
                              <a:lnTo>
                                <a:pt x="449" y="202"/>
                              </a:lnTo>
                              <a:lnTo>
                                <a:pt x="449" y="100"/>
                              </a:lnTo>
                              <a:lnTo>
                                <a:pt x="449" y="93"/>
                              </a:lnTo>
                              <a:lnTo>
                                <a:pt x="449" y="71"/>
                              </a:lnTo>
                              <a:close/>
                              <a:moveTo>
                                <a:pt x="580" y="72"/>
                              </a:moveTo>
                              <a:lnTo>
                                <a:pt x="576" y="70"/>
                              </a:lnTo>
                              <a:lnTo>
                                <a:pt x="572" y="69"/>
                              </a:lnTo>
                              <a:lnTo>
                                <a:pt x="566" y="69"/>
                              </a:lnTo>
                              <a:lnTo>
                                <a:pt x="551" y="71"/>
                              </a:lnTo>
                              <a:lnTo>
                                <a:pt x="538" y="77"/>
                              </a:lnTo>
                              <a:lnTo>
                                <a:pt x="527" y="86"/>
                              </a:lnTo>
                              <a:lnTo>
                                <a:pt x="519" y="97"/>
                              </a:lnTo>
                              <a:lnTo>
                                <a:pt x="519" y="71"/>
                              </a:lnTo>
                              <a:lnTo>
                                <a:pt x="484" y="71"/>
                              </a:lnTo>
                              <a:lnTo>
                                <a:pt x="484" y="231"/>
                              </a:lnTo>
                              <a:lnTo>
                                <a:pt x="519" y="231"/>
                              </a:lnTo>
                              <a:lnTo>
                                <a:pt x="519" y="162"/>
                              </a:lnTo>
                              <a:lnTo>
                                <a:pt x="522" y="136"/>
                              </a:lnTo>
                              <a:lnTo>
                                <a:pt x="531" y="118"/>
                              </a:lnTo>
                              <a:lnTo>
                                <a:pt x="546" y="108"/>
                              </a:lnTo>
                              <a:lnTo>
                                <a:pt x="566" y="104"/>
                              </a:lnTo>
                              <a:lnTo>
                                <a:pt x="572" y="104"/>
                              </a:lnTo>
                              <a:lnTo>
                                <a:pt x="575" y="104"/>
                              </a:lnTo>
                              <a:lnTo>
                                <a:pt x="580" y="106"/>
                              </a:lnTo>
                              <a:lnTo>
                                <a:pt x="580" y="72"/>
                              </a:lnTo>
                              <a:close/>
                              <a:moveTo>
                                <a:pt x="830" y="130"/>
                              </a:moveTo>
                              <a:lnTo>
                                <a:pt x="827" y="107"/>
                              </a:lnTo>
                              <a:lnTo>
                                <a:pt x="819" y="87"/>
                              </a:lnTo>
                              <a:lnTo>
                                <a:pt x="803" y="73"/>
                              </a:lnTo>
                              <a:lnTo>
                                <a:pt x="775" y="67"/>
                              </a:lnTo>
                              <a:lnTo>
                                <a:pt x="759" y="69"/>
                              </a:lnTo>
                              <a:lnTo>
                                <a:pt x="746" y="75"/>
                              </a:lnTo>
                              <a:lnTo>
                                <a:pt x="735" y="84"/>
                              </a:lnTo>
                              <a:lnTo>
                                <a:pt x="728" y="96"/>
                              </a:lnTo>
                              <a:lnTo>
                                <a:pt x="722" y="84"/>
                              </a:lnTo>
                              <a:lnTo>
                                <a:pt x="712" y="75"/>
                              </a:lnTo>
                              <a:lnTo>
                                <a:pt x="698" y="69"/>
                              </a:lnTo>
                              <a:lnTo>
                                <a:pt x="680" y="67"/>
                              </a:lnTo>
                              <a:lnTo>
                                <a:pt x="666" y="69"/>
                              </a:lnTo>
                              <a:lnTo>
                                <a:pt x="654" y="75"/>
                              </a:lnTo>
                              <a:lnTo>
                                <a:pt x="644" y="83"/>
                              </a:lnTo>
                              <a:lnTo>
                                <a:pt x="638" y="93"/>
                              </a:lnTo>
                              <a:lnTo>
                                <a:pt x="638" y="71"/>
                              </a:lnTo>
                              <a:lnTo>
                                <a:pt x="602" y="71"/>
                              </a:lnTo>
                              <a:lnTo>
                                <a:pt x="602" y="231"/>
                              </a:lnTo>
                              <a:lnTo>
                                <a:pt x="638" y="231"/>
                              </a:lnTo>
                              <a:lnTo>
                                <a:pt x="638" y="150"/>
                              </a:lnTo>
                              <a:lnTo>
                                <a:pt x="640" y="126"/>
                              </a:lnTo>
                              <a:lnTo>
                                <a:pt x="647" y="111"/>
                              </a:lnTo>
                              <a:lnTo>
                                <a:pt x="658" y="102"/>
                              </a:lnTo>
                              <a:lnTo>
                                <a:pt x="670" y="100"/>
                              </a:lnTo>
                              <a:lnTo>
                                <a:pt x="683" y="103"/>
                              </a:lnTo>
                              <a:lnTo>
                                <a:pt x="692" y="111"/>
                              </a:lnTo>
                              <a:lnTo>
                                <a:pt x="696" y="124"/>
                              </a:lnTo>
                              <a:lnTo>
                                <a:pt x="698" y="141"/>
                              </a:lnTo>
                              <a:lnTo>
                                <a:pt x="698" y="231"/>
                              </a:lnTo>
                              <a:lnTo>
                                <a:pt x="734" y="231"/>
                              </a:lnTo>
                              <a:lnTo>
                                <a:pt x="734" y="150"/>
                              </a:lnTo>
                              <a:lnTo>
                                <a:pt x="736" y="126"/>
                              </a:lnTo>
                              <a:lnTo>
                                <a:pt x="743" y="111"/>
                              </a:lnTo>
                              <a:lnTo>
                                <a:pt x="753" y="102"/>
                              </a:lnTo>
                              <a:lnTo>
                                <a:pt x="766" y="100"/>
                              </a:lnTo>
                              <a:lnTo>
                                <a:pt x="778" y="103"/>
                              </a:lnTo>
                              <a:lnTo>
                                <a:pt x="787" y="111"/>
                              </a:lnTo>
                              <a:lnTo>
                                <a:pt x="792" y="124"/>
                              </a:lnTo>
                              <a:lnTo>
                                <a:pt x="794" y="141"/>
                              </a:lnTo>
                              <a:lnTo>
                                <a:pt x="794" y="231"/>
                              </a:lnTo>
                              <a:lnTo>
                                <a:pt x="830" y="231"/>
                              </a:lnTo>
                              <a:lnTo>
                                <a:pt x="830" y="130"/>
                              </a:lnTo>
                              <a:close/>
                              <a:moveTo>
                                <a:pt x="951" y="198"/>
                              </a:moveTo>
                              <a:lnTo>
                                <a:pt x="947" y="199"/>
                              </a:lnTo>
                              <a:lnTo>
                                <a:pt x="938" y="199"/>
                              </a:lnTo>
                              <a:lnTo>
                                <a:pt x="919" y="199"/>
                              </a:lnTo>
                              <a:lnTo>
                                <a:pt x="911" y="196"/>
                              </a:lnTo>
                              <a:lnTo>
                                <a:pt x="911" y="168"/>
                              </a:lnTo>
                              <a:lnTo>
                                <a:pt x="911" y="102"/>
                              </a:lnTo>
                              <a:lnTo>
                                <a:pt x="946" y="102"/>
                              </a:lnTo>
                              <a:lnTo>
                                <a:pt x="946" y="71"/>
                              </a:lnTo>
                              <a:lnTo>
                                <a:pt x="911" y="71"/>
                              </a:lnTo>
                              <a:lnTo>
                                <a:pt x="911" y="23"/>
                              </a:lnTo>
                              <a:lnTo>
                                <a:pt x="875" y="23"/>
                              </a:lnTo>
                              <a:lnTo>
                                <a:pt x="875" y="71"/>
                              </a:lnTo>
                              <a:lnTo>
                                <a:pt x="849" y="71"/>
                              </a:lnTo>
                              <a:lnTo>
                                <a:pt x="849" y="102"/>
                              </a:lnTo>
                              <a:lnTo>
                                <a:pt x="875" y="102"/>
                              </a:lnTo>
                              <a:lnTo>
                                <a:pt x="875" y="177"/>
                              </a:lnTo>
                              <a:lnTo>
                                <a:pt x="880" y="208"/>
                              </a:lnTo>
                              <a:lnTo>
                                <a:pt x="893" y="225"/>
                              </a:lnTo>
                              <a:lnTo>
                                <a:pt x="909" y="232"/>
                              </a:lnTo>
                              <a:lnTo>
                                <a:pt x="924" y="233"/>
                              </a:lnTo>
                              <a:lnTo>
                                <a:pt x="935" y="233"/>
                              </a:lnTo>
                              <a:lnTo>
                                <a:pt x="945" y="232"/>
                              </a:lnTo>
                              <a:lnTo>
                                <a:pt x="951" y="231"/>
                              </a:lnTo>
                              <a:lnTo>
                                <a:pt x="951" y="198"/>
                              </a:lnTo>
                              <a:close/>
                              <a:moveTo>
                                <a:pt x="1110" y="142"/>
                              </a:moveTo>
                              <a:lnTo>
                                <a:pt x="1109" y="135"/>
                              </a:lnTo>
                              <a:lnTo>
                                <a:pt x="1109" y="133"/>
                              </a:lnTo>
                              <a:lnTo>
                                <a:pt x="1107" y="124"/>
                              </a:lnTo>
                              <a:lnTo>
                                <a:pt x="1098" y="101"/>
                              </a:lnTo>
                              <a:lnTo>
                                <a:pt x="1096" y="98"/>
                              </a:lnTo>
                              <a:lnTo>
                                <a:pt x="1083" y="83"/>
                              </a:lnTo>
                              <a:lnTo>
                                <a:pt x="1074" y="78"/>
                              </a:lnTo>
                              <a:lnTo>
                                <a:pt x="1074" y="135"/>
                              </a:lnTo>
                              <a:lnTo>
                                <a:pt x="999" y="135"/>
                              </a:lnTo>
                              <a:lnTo>
                                <a:pt x="1002" y="119"/>
                              </a:lnTo>
                              <a:lnTo>
                                <a:pt x="1010" y="108"/>
                              </a:lnTo>
                              <a:lnTo>
                                <a:pt x="1022" y="101"/>
                              </a:lnTo>
                              <a:lnTo>
                                <a:pt x="1037" y="98"/>
                              </a:lnTo>
                              <a:lnTo>
                                <a:pt x="1052" y="101"/>
                              </a:lnTo>
                              <a:lnTo>
                                <a:pt x="1063" y="108"/>
                              </a:lnTo>
                              <a:lnTo>
                                <a:pt x="1071" y="119"/>
                              </a:lnTo>
                              <a:lnTo>
                                <a:pt x="1074" y="135"/>
                              </a:lnTo>
                              <a:lnTo>
                                <a:pt x="1074" y="78"/>
                              </a:lnTo>
                              <a:lnTo>
                                <a:pt x="1062" y="71"/>
                              </a:lnTo>
                              <a:lnTo>
                                <a:pt x="1038" y="67"/>
                              </a:lnTo>
                              <a:lnTo>
                                <a:pt x="1006" y="73"/>
                              </a:lnTo>
                              <a:lnTo>
                                <a:pt x="982" y="91"/>
                              </a:lnTo>
                              <a:lnTo>
                                <a:pt x="968" y="118"/>
                              </a:lnTo>
                              <a:lnTo>
                                <a:pt x="963" y="151"/>
                              </a:lnTo>
                              <a:lnTo>
                                <a:pt x="967" y="182"/>
                              </a:lnTo>
                              <a:lnTo>
                                <a:pt x="981" y="209"/>
                              </a:lnTo>
                              <a:lnTo>
                                <a:pt x="1005" y="228"/>
                              </a:lnTo>
                              <a:lnTo>
                                <a:pt x="1039" y="235"/>
                              </a:lnTo>
                              <a:lnTo>
                                <a:pt x="1065" y="231"/>
                              </a:lnTo>
                              <a:lnTo>
                                <a:pt x="1085" y="219"/>
                              </a:lnTo>
                              <a:lnTo>
                                <a:pt x="1099" y="204"/>
                              </a:lnTo>
                              <a:lnTo>
                                <a:pt x="1100" y="203"/>
                              </a:lnTo>
                              <a:lnTo>
                                <a:pt x="1107" y="183"/>
                              </a:lnTo>
                              <a:lnTo>
                                <a:pt x="1071" y="183"/>
                              </a:lnTo>
                              <a:lnTo>
                                <a:pt x="1066" y="194"/>
                              </a:lnTo>
                              <a:lnTo>
                                <a:pt x="1059" y="204"/>
                              </a:lnTo>
                              <a:lnTo>
                                <a:pt x="1039" y="204"/>
                              </a:lnTo>
                              <a:lnTo>
                                <a:pt x="1020" y="200"/>
                              </a:lnTo>
                              <a:lnTo>
                                <a:pt x="1008" y="192"/>
                              </a:lnTo>
                              <a:lnTo>
                                <a:pt x="1001" y="178"/>
                              </a:lnTo>
                              <a:lnTo>
                                <a:pt x="999" y="162"/>
                              </a:lnTo>
                              <a:lnTo>
                                <a:pt x="1109" y="162"/>
                              </a:lnTo>
                              <a:lnTo>
                                <a:pt x="1110" y="159"/>
                              </a:lnTo>
                              <a:lnTo>
                                <a:pt x="1110" y="142"/>
                              </a:lnTo>
                              <a:close/>
                              <a:moveTo>
                                <a:pt x="1274" y="164"/>
                              </a:moveTo>
                              <a:lnTo>
                                <a:pt x="1267" y="137"/>
                              </a:lnTo>
                              <a:lnTo>
                                <a:pt x="1250" y="118"/>
                              </a:lnTo>
                              <a:lnTo>
                                <a:pt x="1227" y="104"/>
                              </a:lnTo>
                              <a:lnTo>
                                <a:pt x="1202" y="94"/>
                              </a:lnTo>
                              <a:lnTo>
                                <a:pt x="1190" y="89"/>
                              </a:lnTo>
                              <a:lnTo>
                                <a:pt x="1180" y="82"/>
                              </a:lnTo>
                              <a:lnTo>
                                <a:pt x="1173" y="73"/>
                              </a:lnTo>
                              <a:lnTo>
                                <a:pt x="1171" y="62"/>
                              </a:lnTo>
                              <a:lnTo>
                                <a:pt x="1174" y="49"/>
                              </a:lnTo>
                              <a:lnTo>
                                <a:pt x="1181" y="40"/>
                              </a:lnTo>
                              <a:lnTo>
                                <a:pt x="1191" y="35"/>
                              </a:lnTo>
                              <a:lnTo>
                                <a:pt x="1202" y="34"/>
                              </a:lnTo>
                              <a:lnTo>
                                <a:pt x="1215" y="37"/>
                              </a:lnTo>
                              <a:lnTo>
                                <a:pt x="1225" y="44"/>
                              </a:lnTo>
                              <a:lnTo>
                                <a:pt x="1231" y="55"/>
                              </a:lnTo>
                              <a:lnTo>
                                <a:pt x="1233" y="71"/>
                              </a:lnTo>
                              <a:lnTo>
                                <a:pt x="1269" y="71"/>
                              </a:lnTo>
                              <a:lnTo>
                                <a:pt x="1264" y="42"/>
                              </a:lnTo>
                              <a:lnTo>
                                <a:pt x="1250" y="20"/>
                              </a:lnTo>
                              <a:lnTo>
                                <a:pt x="1228" y="5"/>
                              </a:lnTo>
                              <a:lnTo>
                                <a:pt x="1201" y="0"/>
                              </a:lnTo>
                              <a:lnTo>
                                <a:pt x="1175" y="5"/>
                              </a:lnTo>
                              <a:lnTo>
                                <a:pt x="1154" y="18"/>
                              </a:lnTo>
                              <a:lnTo>
                                <a:pt x="1140" y="37"/>
                              </a:lnTo>
                              <a:lnTo>
                                <a:pt x="1135" y="62"/>
                              </a:lnTo>
                              <a:lnTo>
                                <a:pt x="1141" y="90"/>
                              </a:lnTo>
                              <a:lnTo>
                                <a:pt x="1156" y="110"/>
                              </a:lnTo>
                              <a:lnTo>
                                <a:pt x="1179" y="123"/>
                              </a:lnTo>
                              <a:lnTo>
                                <a:pt x="1216" y="138"/>
                              </a:lnTo>
                              <a:lnTo>
                                <a:pt x="1227" y="144"/>
                              </a:lnTo>
                              <a:lnTo>
                                <a:pt x="1235" y="154"/>
                              </a:lnTo>
                              <a:lnTo>
                                <a:pt x="1238" y="168"/>
                              </a:lnTo>
                              <a:lnTo>
                                <a:pt x="1236" y="181"/>
                              </a:lnTo>
                              <a:lnTo>
                                <a:pt x="1229" y="191"/>
                              </a:lnTo>
                              <a:lnTo>
                                <a:pt x="1218" y="198"/>
                              </a:lnTo>
                              <a:lnTo>
                                <a:pt x="1204" y="201"/>
                              </a:lnTo>
                              <a:lnTo>
                                <a:pt x="1187" y="197"/>
                              </a:lnTo>
                              <a:lnTo>
                                <a:pt x="1175" y="188"/>
                              </a:lnTo>
                              <a:lnTo>
                                <a:pt x="1166" y="174"/>
                              </a:lnTo>
                              <a:lnTo>
                                <a:pt x="1163" y="155"/>
                              </a:lnTo>
                              <a:lnTo>
                                <a:pt x="1127" y="155"/>
                              </a:lnTo>
                              <a:lnTo>
                                <a:pt x="1129" y="173"/>
                              </a:lnTo>
                              <a:lnTo>
                                <a:pt x="1133" y="188"/>
                              </a:lnTo>
                              <a:lnTo>
                                <a:pt x="1140" y="202"/>
                              </a:lnTo>
                              <a:lnTo>
                                <a:pt x="1150" y="214"/>
                              </a:lnTo>
                              <a:lnTo>
                                <a:pt x="1161" y="223"/>
                              </a:lnTo>
                              <a:lnTo>
                                <a:pt x="1173" y="229"/>
                              </a:lnTo>
                              <a:lnTo>
                                <a:pt x="1187" y="233"/>
                              </a:lnTo>
                              <a:lnTo>
                                <a:pt x="1201" y="235"/>
                              </a:lnTo>
                              <a:lnTo>
                                <a:pt x="1228" y="230"/>
                              </a:lnTo>
                              <a:lnTo>
                                <a:pt x="1251" y="218"/>
                              </a:lnTo>
                              <a:lnTo>
                                <a:pt x="1268" y="196"/>
                              </a:lnTo>
                              <a:lnTo>
                                <a:pt x="1274" y="164"/>
                              </a:lnTo>
                              <a:close/>
                              <a:moveTo>
                                <a:pt x="1388" y="198"/>
                              </a:moveTo>
                              <a:lnTo>
                                <a:pt x="1385" y="199"/>
                              </a:lnTo>
                              <a:lnTo>
                                <a:pt x="1376" y="199"/>
                              </a:lnTo>
                              <a:lnTo>
                                <a:pt x="1356" y="199"/>
                              </a:lnTo>
                              <a:lnTo>
                                <a:pt x="1348" y="196"/>
                              </a:lnTo>
                              <a:lnTo>
                                <a:pt x="1348" y="168"/>
                              </a:lnTo>
                              <a:lnTo>
                                <a:pt x="1348" y="102"/>
                              </a:lnTo>
                              <a:lnTo>
                                <a:pt x="1383" y="102"/>
                              </a:lnTo>
                              <a:lnTo>
                                <a:pt x="1383" y="71"/>
                              </a:lnTo>
                              <a:lnTo>
                                <a:pt x="1348" y="71"/>
                              </a:lnTo>
                              <a:lnTo>
                                <a:pt x="1348" y="23"/>
                              </a:lnTo>
                              <a:lnTo>
                                <a:pt x="1313" y="23"/>
                              </a:lnTo>
                              <a:lnTo>
                                <a:pt x="1313" y="71"/>
                              </a:lnTo>
                              <a:lnTo>
                                <a:pt x="1287" y="71"/>
                              </a:lnTo>
                              <a:lnTo>
                                <a:pt x="1287" y="102"/>
                              </a:lnTo>
                              <a:lnTo>
                                <a:pt x="1313" y="102"/>
                              </a:lnTo>
                              <a:lnTo>
                                <a:pt x="1313" y="177"/>
                              </a:lnTo>
                              <a:lnTo>
                                <a:pt x="1318" y="208"/>
                              </a:lnTo>
                              <a:lnTo>
                                <a:pt x="1331" y="225"/>
                              </a:lnTo>
                              <a:lnTo>
                                <a:pt x="1347" y="232"/>
                              </a:lnTo>
                              <a:lnTo>
                                <a:pt x="1362" y="233"/>
                              </a:lnTo>
                              <a:lnTo>
                                <a:pt x="1372" y="233"/>
                              </a:lnTo>
                              <a:lnTo>
                                <a:pt x="1383" y="232"/>
                              </a:lnTo>
                              <a:lnTo>
                                <a:pt x="1388" y="231"/>
                              </a:lnTo>
                              <a:lnTo>
                                <a:pt x="1388" y="198"/>
                              </a:lnTo>
                              <a:close/>
                              <a:moveTo>
                                <a:pt x="1560" y="71"/>
                              </a:moveTo>
                              <a:lnTo>
                                <a:pt x="1524" y="71"/>
                              </a:lnTo>
                              <a:lnTo>
                                <a:pt x="1524" y="93"/>
                              </a:lnTo>
                              <a:lnTo>
                                <a:pt x="1524" y="151"/>
                              </a:lnTo>
                              <a:lnTo>
                                <a:pt x="1521" y="170"/>
                              </a:lnTo>
                              <a:lnTo>
                                <a:pt x="1512" y="187"/>
                              </a:lnTo>
                              <a:lnTo>
                                <a:pt x="1498" y="198"/>
                              </a:lnTo>
                              <a:lnTo>
                                <a:pt x="1479" y="202"/>
                              </a:lnTo>
                              <a:lnTo>
                                <a:pt x="1461" y="198"/>
                              </a:lnTo>
                              <a:lnTo>
                                <a:pt x="1447" y="187"/>
                              </a:lnTo>
                              <a:lnTo>
                                <a:pt x="1438" y="170"/>
                              </a:lnTo>
                              <a:lnTo>
                                <a:pt x="1435" y="151"/>
                              </a:lnTo>
                              <a:lnTo>
                                <a:pt x="1438" y="132"/>
                              </a:lnTo>
                              <a:lnTo>
                                <a:pt x="1447" y="115"/>
                              </a:lnTo>
                              <a:lnTo>
                                <a:pt x="1461" y="104"/>
                              </a:lnTo>
                              <a:lnTo>
                                <a:pt x="1479" y="100"/>
                              </a:lnTo>
                              <a:lnTo>
                                <a:pt x="1498" y="104"/>
                              </a:lnTo>
                              <a:lnTo>
                                <a:pt x="1512" y="115"/>
                              </a:lnTo>
                              <a:lnTo>
                                <a:pt x="1521" y="132"/>
                              </a:lnTo>
                              <a:lnTo>
                                <a:pt x="1524" y="151"/>
                              </a:lnTo>
                              <a:lnTo>
                                <a:pt x="1524" y="93"/>
                              </a:lnTo>
                              <a:lnTo>
                                <a:pt x="1515" y="82"/>
                              </a:lnTo>
                              <a:lnTo>
                                <a:pt x="1504" y="74"/>
                              </a:lnTo>
                              <a:lnTo>
                                <a:pt x="1490" y="69"/>
                              </a:lnTo>
                              <a:lnTo>
                                <a:pt x="1477" y="67"/>
                              </a:lnTo>
                              <a:lnTo>
                                <a:pt x="1445" y="74"/>
                              </a:lnTo>
                              <a:lnTo>
                                <a:pt x="1421" y="92"/>
                              </a:lnTo>
                              <a:lnTo>
                                <a:pt x="1405" y="119"/>
                              </a:lnTo>
                              <a:lnTo>
                                <a:pt x="1399" y="151"/>
                              </a:lnTo>
                              <a:lnTo>
                                <a:pt x="1405" y="183"/>
                              </a:lnTo>
                              <a:lnTo>
                                <a:pt x="1421" y="210"/>
                              </a:lnTo>
                              <a:lnTo>
                                <a:pt x="1445" y="228"/>
                              </a:lnTo>
                              <a:lnTo>
                                <a:pt x="1477" y="235"/>
                              </a:lnTo>
                              <a:lnTo>
                                <a:pt x="1490" y="233"/>
                              </a:lnTo>
                              <a:lnTo>
                                <a:pt x="1504" y="228"/>
                              </a:lnTo>
                              <a:lnTo>
                                <a:pt x="1515" y="220"/>
                              </a:lnTo>
                              <a:lnTo>
                                <a:pt x="1524" y="209"/>
                              </a:lnTo>
                              <a:lnTo>
                                <a:pt x="1524" y="231"/>
                              </a:lnTo>
                              <a:lnTo>
                                <a:pt x="1560" y="231"/>
                              </a:lnTo>
                              <a:lnTo>
                                <a:pt x="1560" y="209"/>
                              </a:lnTo>
                              <a:lnTo>
                                <a:pt x="1560" y="202"/>
                              </a:lnTo>
                              <a:lnTo>
                                <a:pt x="1560" y="100"/>
                              </a:lnTo>
                              <a:lnTo>
                                <a:pt x="1560" y="93"/>
                              </a:lnTo>
                              <a:lnTo>
                                <a:pt x="1560" y="71"/>
                              </a:lnTo>
                              <a:close/>
                              <a:moveTo>
                                <a:pt x="1747" y="2"/>
                              </a:moveTo>
                              <a:lnTo>
                                <a:pt x="1711" y="2"/>
                              </a:lnTo>
                              <a:lnTo>
                                <a:pt x="1711" y="93"/>
                              </a:lnTo>
                              <a:lnTo>
                                <a:pt x="1711" y="151"/>
                              </a:lnTo>
                              <a:lnTo>
                                <a:pt x="1708" y="170"/>
                              </a:lnTo>
                              <a:lnTo>
                                <a:pt x="1699" y="187"/>
                              </a:lnTo>
                              <a:lnTo>
                                <a:pt x="1685" y="198"/>
                              </a:lnTo>
                              <a:lnTo>
                                <a:pt x="1666" y="202"/>
                              </a:lnTo>
                              <a:lnTo>
                                <a:pt x="1648" y="198"/>
                              </a:lnTo>
                              <a:lnTo>
                                <a:pt x="1634" y="187"/>
                              </a:lnTo>
                              <a:lnTo>
                                <a:pt x="1625" y="170"/>
                              </a:lnTo>
                              <a:lnTo>
                                <a:pt x="1622" y="151"/>
                              </a:lnTo>
                              <a:lnTo>
                                <a:pt x="1625" y="132"/>
                              </a:lnTo>
                              <a:lnTo>
                                <a:pt x="1634" y="115"/>
                              </a:lnTo>
                              <a:lnTo>
                                <a:pt x="1648" y="104"/>
                              </a:lnTo>
                              <a:lnTo>
                                <a:pt x="1666" y="100"/>
                              </a:lnTo>
                              <a:lnTo>
                                <a:pt x="1685" y="104"/>
                              </a:lnTo>
                              <a:lnTo>
                                <a:pt x="1699" y="115"/>
                              </a:lnTo>
                              <a:lnTo>
                                <a:pt x="1708" y="132"/>
                              </a:lnTo>
                              <a:lnTo>
                                <a:pt x="1711" y="151"/>
                              </a:lnTo>
                              <a:lnTo>
                                <a:pt x="1711" y="93"/>
                              </a:lnTo>
                              <a:lnTo>
                                <a:pt x="1702" y="82"/>
                              </a:lnTo>
                              <a:lnTo>
                                <a:pt x="1691" y="74"/>
                              </a:lnTo>
                              <a:lnTo>
                                <a:pt x="1677" y="69"/>
                              </a:lnTo>
                              <a:lnTo>
                                <a:pt x="1664" y="67"/>
                              </a:lnTo>
                              <a:lnTo>
                                <a:pt x="1632" y="74"/>
                              </a:lnTo>
                              <a:lnTo>
                                <a:pt x="1608" y="92"/>
                              </a:lnTo>
                              <a:lnTo>
                                <a:pt x="1592" y="119"/>
                              </a:lnTo>
                              <a:lnTo>
                                <a:pt x="1586" y="151"/>
                              </a:lnTo>
                              <a:lnTo>
                                <a:pt x="1592" y="183"/>
                              </a:lnTo>
                              <a:lnTo>
                                <a:pt x="1608" y="210"/>
                              </a:lnTo>
                              <a:lnTo>
                                <a:pt x="1632" y="228"/>
                              </a:lnTo>
                              <a:lnTo>
                                <a:pt x="1664" y="235"/>
                              </a:lnTo>
                              <a:lnTo>
                                <a:pt x="1677" y="233"/>
                              </a:lnTo>
                              <a:lnTo>
                                <a:pt x="1691" y="228"/>
                              </a:lnTo>
                              <a:lnTo>
                                <a:pt x="1702" y="220"/>
                              </a:lnTo>
                              <a:lnTo>
                                <a:pt x="1711" y="209"/>
                              </a:lnTo>
                              <a:lnTo>
                                <a:pt x="1711" y="231"/>
                              </a:lnTo>
                              <a:lnTo>
                                <a:pt x="1747" y="231"/>
                              </a:lnTo>
                              <a:lnTo>
                                <a:pt x="1747" y="209"/>
                              </a:lnTo>
                              <a:lnTo>
                                <a:pt x="1747" y="202"/>
                              </a:lnTo>
                              <a:lnTo>
                                <a:pt x="1747" y="100"/>
                              </a:lnTo>
                              <a:lnTo>
                                <a:pt x="1747" y="93"/>
                              </a:lnTo>
                              <a:lnTo>
                                <a:pt x="1747"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749055C0">
            <v:group id="docshapegroup1" style="position:absolute;margin-left:0;margin-top:0;width:115pt;height:118.2pt;z-index:-251663872;mso-position-horizontal:left;mso-position-horizontal-relative:page;mso-position-vertical:top;mso-position-vertical-relative:page" coordsize="2300,2364" o:spid="_x0000_s1026" w14:anchorId="038F4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">
              <v:rect id="docshape2" style="position:absolute;width:2300;height:2364;visibility:visible;mso-wrap-style:square;v-text-anchor:top" o:spid="_x0000_s1027" fillcolor="#f26126"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"/>
              <v:shape id="docshape3" style="position:absolute;left:269;top:1855;width:1747;height:235;visibility:visible;mso-wrap-style:square;v-text-anchor:top" coordsize="1747,235" o:spid="_x0000_s1028" stroked="f" path="m103,196r-22,l73,194r-5,-5l63,178,61,163,60,144r1,-20l61,83,53,49,40,24,19,5,,38,12,50r9,17l25,91r,30l24,149r1,25l30,197r11,18l51,224r12,6l77,234r15,1l103,235r,-39xm191,196r-22,l161,194r-5,-5l151,178r-2,-15l149,144r1,-20l149,83,142,49,128,24,107,5,88,38r13,12l109,67r4,24l113,121r-1,28l113,174r5,23l130,215r9,9l151,230r14,4l181,235r10,l191,196xm280,196r-23,l249,194r-4,-5l239,178r-2,-15l237,144r1,-20l237,83,230,49,216,24,196,5,177,38r12,12l197,67r4,24l201,121r-1,28l201,174r6,23l218,215r10,9l239,230r14,4l269,235r11,l280,196xm449,71r-35,l414,93r,58l411,170r-9,17l387,198r-18,4l351,198,337,187r-9,-17l324,151r4,-19l337,115r14,-11l369,100r18,4l402,115r9,17l414,151r,-58l405,82,393,74,380,69,367,67r-32,7l311,92r-16,27l289,151r6,32l311,210r24,18l367,235r13,-2l393,228r12,-8l414,209r,22l449,231r,-22l449,202r,-102l449,93r,-22xm580,72r-4,-2l572,69r-6,l551,71r-13,6l527,86r-8,11l519,71r-35,l484,231r35,l519,162r3,-26l531,118r15,-10l566,104r6,l575,104r5,2l580,72xm830,130r-3,-23l819,87,803,73,775,67r-16,2l746,75r-11,9l728,96,722,84,712,75,698,69,680,67r-14,2l654,75r-10,8l638,93r,-22l602,71r,160l638,231r,-81l640,126r7,-15l658,102r12,-2l683,103r9,8l696,124r2,17l698,231r36,l734,150r2,-24l743,111r10,-9l766,100r12,3l787,111r5,13l794,141r,90l830,231r,-101xm951,198r-4,1l938,199r-19,l911,196r,-28l911,102r35,l946,71r-35,l911,23r-36,l875,71r-26,l849,102r26,l875,177r5,31l893,225r16,7l924,233r11,l945,232r6,-1l951,198xm1110,142r-1,-7l1109,133r-2,-9l1098,101r-2,-3l1083,83r-9,-5l1074,135r-75,l1002,119r8,-11l1022,101r15,-3l1052,101r11,7l1071,119r3,16l1074,78r-12,-7l1038,67r-32,6l982,91r-14,27l963,151r4,31l981,209r24,19l1039,235r26,-4l1085,219r14,-15l1100,203r7,-20l1071,183r-5,11l1059,204r-20,l1020,200r-12,-8l1001,178r-2,-16l1109,162r1,-3l1110,142xm1274,164r-7,-27l1250,118r-23,-14l1202,94r-12,-5l1180,82r-7,-9l1171,62r3,-13l1181,40r10,-5l1202,34r13,3l1225,44r6,11l1233,71r36,l1264,42,1250,20,1228,5,1201,r-26,5l1154,18r-14,19l1135,62r6,28l1156,110r23,13l1216,138r11,6l1235,154r3,14l1236,181r-7,10l1218,198r-14,3l1187,197r-12,-9l1166,174r-3,-19l1127,155r2,18l1133,188r7,14l1150,214r11,9l1173,229r14,4l1201,235r27,-5l1251,218r17,-22l1274,164xm1388,198r-3,1l1376,199r-20,l1348,196r,-28l1348,102r35,l1383,71r-35,l1348,23r-35,l1313,71r-26,l1287,102r26,l1313,177r5,31l1331,225r16,7l1362,233r10,l1383,232r5,-1l1388,198xm1560,71r-36,l1524,93r,58l1521,170r-9,17l1498,198r-19,4l1461,198r-14,-11l1438,170r-3,-19l1438,132r9,-17l1461,104r18,-4l1498,104r14,11l1521,132r3,19l1524,93r-9,-11l1504,74r-14,-5l1477,67r-32,7l1421,92r-16,27l1399,151r6,32l1421,210r24,18l1477,235r13,-2l1504,228r11,-8l1524,209r,22l1560,231r,-22l1560,202r,-102l1560,93r,-22xm1747,2r-36,l1711,93r,58l1708,170r-9,17l1685,198r-19,4l1648,198r-14,-11l1625,170r-3,-19l1625,132r9,-17l1648,104r18,-4l1685,104r14,11l1708,132r3,19l1711,93r-9,-11l1691,74r-14,-5l1664,67r-32,7l1608,92r-16,27l1586,151r6,32l1608,210r24,18l1664,235r13,-2l1691,228r11,-8l1711,209r,22l1747,231r,-22l1747,202r,-102l1747,93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">
                <v:path arrowok="t" o:connecttype="custom" o:connectlocs="60,1999;12,1905;41,2070;191,2051;150,1979;109,1922;139,2079;257,2051;237,1938;201,1946;239,2085;414,1948;337,2042;387,1959;380,1924;311,2065;414,2086;580,1927;519,1952;531,1973;830,1985;735,1939;654,1930;638,2005;696,1979;753,1957;830,2086;911,2023;875,1926;909,2087;1109,1990;1074,1990;1063,1963;982,1946;1065,2086;1059,2059;1110,2014;1190,1944;1202,1889;1250,1875;1141,1945;1236,2036;1163,2010;1173,2084;1388,2053;1383,1957;1287,1957;1372,2088;1524,2006;1438,2025;1512,1970;1477,1922;1445,2083;1560,2086;1711,1857;1648,2053;1666,1955;1691,1929;1592,2038;1711,2064;1747,1857" o:connectangles="0,0,0,0,0,0,0,0,0,0,0,0,0,0,0,0,0,0,0,0,0,0,0,0,0,0,0,0,0,0,0,0,0,0,0,0,0,0,0,0,0,0,0,0,0,0,0,0,0,0,0,0,0,0,0,0,0,0,0,0,0"/>
              </v:shape>
              <w10:wrap anchorx="page" anchory="page"/>
            </v:group>
          </w:pict>
        </mc:Fallback>
      </mc:AlternateContent>
    </w:r>
  </w:p>
  <w:p w:rsidR="004F54D4" w:rsidRDefault="004F54D4" w14:paraId="5E78C45A" w14:textId="77777777">
    <w:pPr>
      <w:pStyle w:val="Koptekst"/>
    </w:pPr>
    <w:r>
      <w:tab/>
    </w:r>
    <w:r>
      <w:tab/>
    </w:r>
    <w:r w:rsidRPr="004F54D4">
      <w:rPr>
        <w:sz w:val="20"/>
        <w:szCs w:val="20"/>
      </w:rPr>
      <w:t>Titel van het rapport - DATUM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D03B20" w:rsidRDefault="00D03B20" w14:paraId="7850B9B4" w14:textId="77777777">
    <w:pPr>
      <w:pStyle w:val="Koptekst"/>
    </w:pPr>
    <w:r>
      <w:rPr>
        <w:noProof/>
      </w:rPr>
      <mc:AlternateContent>
        <mc:Choice Requires="wps">
          <w:drawing>
            <wp:anchor distT="45720" distB="45720" distL="114300" distR="114300" simplePos="0" relativeHeight="251658242" behindDoc="0" locked="0" layoutInCell="1" allowOverlap="1" wp14:anchorId="73CBCE9E" wp14:editId="02FE3538">
              <wp:simplePos x="0" y="0"/>
              <wp:positionH relativeFrom="column">
                <wp:posOffset>946785</wp:posOffset>
              </wp:positionH>
              <wp:positionV relativeFrom="paragraph">
                <wp:posOffset>732155</wp:posOffset>
              </wp:positionV>
              <wp:extent cx="2360930" cy="1404620"/>
              <wp:effectExtent l="0" t="0" r="1270" b="63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Pr="00D03B20" w:rsidR="00D03B20" w:rsidP="00D03B20" w:rsidRDefault="00D03B20" w14:paraId="4ABC9AB2" w14:textId="77777777">
                          <w:pPr>
                            <w:pStyle w:val="Geenafstand"/>
                            <w:rPr>
                              <w:b/>
                              <w:bCs/>
                              <w:color w:val="F05F20"/>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254F1A28">
            <v:shapetype id="_x0000_t202" coordsize="21600,21600" o:spt="202" path="m,l,21600r21600,l21600,xe" w14:anchorId="73CBCE9E">
              <v:stroke joinstyle="miter"/>
              <v:path gradientshapeok="t" o:connecttype="rect"/>
            </v:shapetype>
            <v:shape id="Tekstvak 2" style="position:absolute;margin-left:74.55pt;margin-top:57.65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YEgIAAP4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">
              <v:textbox style="mso-fit-shape-to-text:t">
                <w:txbxContent>
                  <w:p w:rsidRPr="00D03B20" w:rsidR="00D03B20" w:rsidP="00D03B20" w:rsidRDefault="00D03B20" w14:paraId="5DAB6C7B" w14:textId="77777777">
                    <w:pPr>
                      <w:pStyle w:val="Geenafstand"/>
                      <w:rPr>
                        <w:b/>
                        <w:bCs/>
                        <w:color w:val="F05F20"/>
                        <w:sz w:val="28"/>
                        <w:szCs w:val="28"/>
                      </w:rPr>
                    </w:pPr>
                  </w:p>
                </w:txbxContent>
              </v:textbox>
              <w10:wrap type="square"/>
            </v:shape>
          </w:pict>
        </mc:Fallback>
      </mc:AlternateContent>
    </w:r>
    <w:r>
      <w:rPr>
        <w:noProof/>
      </w:rPr>
      <mc:AlternateContent>
        <mc:Choice Requires="wpg">
          <w:drawing>
            <wp:anchor distT="0" distB="0" distL="114300" distR="114300" simplePos="0" relativeHeight="251658241" behindDoc="1" locked="0" layoutInCell="1" allowOverlap="1" wp14:anchorId="5D449CCF" wp14:editId="30B7D8F0">
              <wp:simplePos x="0" y="0"/>
              <wp:positionH relativeFrom="page">
                <wp:align>left</wp:align>
              </wp:positionH>
              <wp:positionV relativeFrom="page">
                <wp:align>top</wp:align>
              </wp:positionV>
              <wp:extent cx="1460500" cy="1501140"/>
              <wp:effectExtent l="0" t="0" r="6350" b="3810"/>
              <wp:wrapNone/>
              <wp:docPr id="60172903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0" cy="1501140"/>
                        <a:chOff x="0" y="0"/>
                        <a:chExt cx="2300" cy="2364"/>
                      </a:xfrm>
                    </wpg:grpSpPr>
                    <wps:wsp>
                      <wps:cNvPr id="1358431686" name="docshape2"/>
                      <wps:cNvSpPr>
                        <a:spLocks noChangeArrowheads="1"/>
                      </wps:cNvSpPr>
                      <wps:spPr bwMode="auto">
                        <a:xfrm>
                          <a:off x="0" y="0"/>
                          <a:ext cx="2300" cy="2364"/>
                        </a:xfrm>
                        <a:prstGeom prst="rect">
                          <a:avLst/>
                        </a:prstGeom>
                        <a:solidFill>
                          <a:srgbClr val="F261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234508" name="docshape3"/>
                      <wps:cNvSpPr>
                        <a:spLocks/>
                      </wps:cNvSpPr>
                      <wps:spPr bwMode="auto">
                        <a:xfrm>
                          <a:off x="269" y="1855"/>
                          <a:ext cx="1747" cy="235"/>
                        </a:xfrm>
                        <a:custGeom>
                          <a:avLst/>
                          <a:gdLst>
                            <a:gd name="T0" fmla="+- 0 330 270"/>
                            <a:gd name="T1" fmla="*/ T0 w 1747"/>
                            <a:gd name="T2" fmla="+- 0 1999 1855"/>
                            <a:gd name="T3" fmla="*/ 1999 h 235"/>
                            <a:gd name="T4" fmla="+- 0 282 270"/>
                            <a:gd name="T5" fmla="*/ T4 w 1747"/>
                            <a:gd name="T6" fmla="+- 0 1905 1855"/>
                            <a:gd name="T7" fmla="*/ 1905 h 235"/>
                            <a:gd name="T8" fmla="+- 0 311 270"/>
                            <a:gd name="T9" fmla="*/ T8 w 1747"/>
                            <a:gd name="T10" fmla="+- 0 2070 1855"/>
                            <a:gd name="T11" fmla="*/ 2070 h 235"/>
                            <a:gd name="T12" fmla="+- 0 461 270"/>
                            <a:gd name="T13" fmla="*/ T12 w 1747"/>
                            <a:gd name="T14" fmla="+- 0 2051 1855"/>
                            <a:gd name="T15" fmla="*/ 2051 h 235"/>
                            <a:gd name="T16" fmla="+- 0 420 270"/>
                            <a:gd name="T17" fmla="*/ T16 w 1747"/>
                            <a:gd name="T18" fmla="+- 0 1979 1855"/>
                            <a:gd name="T19" fmla="*/ 1979 h 235"/>
                            <a:gd name="T20" fmla="+- 0 379 270"/>
                            <a:gd name="T21" fmla="*/ T20 w 1747"/>
                            <a:gd name="T22" fmla="+- 0 1922 1855"/>
                            <a:gd name="T23" fmla="*/ 1922 h 235"/>
                            <a:gd name="T24" fmla="+- 0 409 270"/>
                            <a:gd name="T25" fmla="*/ T24 w 1747"/>
                            <a:gd name="T26" fmla="+- 0 2079 1855"/>
                            <a:gd name="T27" fmla="*/ 2079 h 235"/>
                            <a:gd name="T28" fmla="+- 0 527 270"/>
                            <a:gd name="T29" fmla="*/ T28 w 1747"/>
                            <a:gd name="T30" fmla="+- 0 2051 1855"/>
                            <a:gd name="T31" fmla="*/ 2051 h 235"/>
                            <a:gd name="T32" fmla="+- 0 507 270"/>
                            <a:gd name="T33" fmla="*/ T32 w 1747"/>
                            <a:gd name="T34" fmla="+- 0 1938 1855"/>
                            <a:gd name="T35" fmla="*/ 1938 h 235"/>
                            <a:gd name="T36" fmla="+- 0 471 270"/>
                            <a:gd name="T37" fmla="*/ T36 w 1747"/>
                            <a:gd name="T38" fmla="+- 0 1946 1855"/>
                            <a:gd name="T39" fmla="*/ 1946 h 235"/>
                            <a:gd name="T40" fmla="+- 0 509 270"/>
                            <a:gd name="T41" fmla="*/ T40 w 1747"/>
                            <a:gd name="T42" fmla="+- 0 2085 1855"/>
                            <a:gd name="T43" fmla="*/ 2085 h 235"/>
                            <a:gd name="T44" fmla="+- 0 684 270"/>
                            <a:gd name="T45" fmla="*/ T44 w 1747"/>
                            <a:gd name="T46" fmla="+- 0 1948 1855"/>
                            <a:gd name="T47" fmla="*/ 1948 h 235"/>
                            <a:gd name="T48" fmla="+- 0 607 270"/>
                            <a:gd name="T49" fmla="*/ T48 w 1747"/>
                            <a:gd name="T50" fmla="+- 0 2042 1855"/>
                            <a:gd name="T51" fmla="*/ 2042 h 235"/>
                            <a:gd name="T52" fmla="+- 0 657 270"/>
                            <a:gd name="T53" fmla="*/ T52 w 1747"/>
                            <a:gd name="T54" fmla="+- 0 1959 1855"/>
                            <a:gd name="T55" fmla="*/ 1959 h 235"/>
                            <a:gd name="T56" fmla="+- 0 650 270"/>
                            <a:gd name="T57" fmla="*/ T56 w 1747"/>
                            <a:gd name="T58" fmla="+- 0 1924 1855"/>
                            <a:gd name="T59" fmla="*/ 1924 h 235"/>
                            <a:gd name="T60" fmla="+- 0 581 270"/>
                            <a:gd name="T61" fmla="*/ T60 w 1747"/>
                            <a:gd name="T62" fmla="+- 0 2065 1855"/>
                            <a:gd name="T63" fmla="*/ 2065 h 235"/>
                            <a:gd name="T64" fmla="+- 0 684 270"/>
                            <a:gd name="T65" fmla="*/ T64 w 1747"/>
                            <a:gd name="T66" fmla="+- 0 2086 1855"/>
                            <a:gd name="T67" fmla="*/ 2086 h 235"/>
                            <a:gd name="T68" fmla="+- 0 850 270"/>
                            <a:gd name="T69" fmla="*/ T68 w 1747"/>
                            <a:gd name="T70" fmla="+- 0 1927 1855"/>
                            <a:gd name="T71" fmla="*/ 1927 h 235"/>
                            <a:gd name="T72" fmla="+- 0 789 270"/>
                            <a:gd name="T73" fmla="*/ T72 w 1747"/>
                            <a:gd name="T74" fmla="+- 0 1952 1855"/>
                            <a:gd name="T75" fmla="*/ 1952 h 235"/>
                            <a:gd name="T76" fmla="+- 0 801 270"/>
                            <a:gd name="T77" fmla="*/ T76 w 1747"/>
                            <a:gd name="T78" fmla="+- 0 1973 1855"/>
                            <a:gd name="T79" fmla="*/ 1973 h 235"/>
                            <a:gd name="T80" fmla="+- 0 1100 270"/>
                            <a:gd name="T81" fmla="*/ T80 w 1747"/>
                            <a:gd name="T82" fmla="+- 0 1985 1855"/>
                            <a:gd name="T83" fmla="*/ 1985 h 235"/>
                            <a:gd name="T84" fmla="+- 0 1005 270"/>
                            <a:gd name="T85" fmla="*/ T84 w 1747"/>
                            <a:gd name="T86" fmla="+- 0 1939 1855"/>
                            <a:gd name="T87" fmla="*/ 1939 h 235"/>
                            <a:gd name="T88" fmla="+- 0 924 270"/>
                            <a:gd name="T89" fmla="*/ T88 w 1747"/>
                            <a:gd name="T90" fmla="+- 0 1930 1855"/>
                            <a:gd name="T91" fmla="*/ 1930 h 235"/>
                            <a:gd name="T92" fmla="+- 0 908 270"/>
                            <a:gd name="T93" fmla="*/ T92 w 1747"/>
                            <a:gd name="T94" fmla="+- 0 2005 1855"/>
                            <a:gd name="T95" fmla="*/ 2005 h 235"/>
                            <a:gd name="T96" fmla="+- 0 966 270"/>
                            <a:gd name="T97" fmla="*/ T96 w 1747"/>
                            <a:gd name="T98" fmla="+- 0 1979 1855"/>
                            <a:gd name="T99" fmla="*/ 1979 h 235"/>
                            <a:gd name="T100" fmla="+- 0 1023 270"/>
                            <a:gd name="T101" fmla="*/ T100 w 1747"/>
                            <a:gd name="T102" fmla="+- 0 1957 1855"/>
                            <a:gd name="T103" fmla="*/ 1957 h 235"/>
                            <a:gd name="T104" fmla="+- 0 1100 270"/>
                            <a:gd name="T105" fmla="*/ T104 w 1747"/>
                            <a:gd name="T106" fmla="+- 0 2086 1855"/>
                            <a:gd name="T107" fmla="*/ 2086 h 235"/>
                            <a:gd name="T108" fmla="+- 0 1181 270"/>
                            <a:gd name="T109" fmla="*/ T108 w 1747"/>
                            <a:gd name="T110" fmla="+- 0 2023 1855"/>
                            <a:gd name="T111" fmla="*/ 2023 h 235"/>
                            <a:gd name="T112" fmla="+- 0 1145 270"/>
                            <a:gd name="T113" fmla="*/ T112 w 1747"/>
                            <a:gd name="T114" fmla="+- 0 1926 1855"/>
                            <a:gd name="T115" fmla="*/ 1926 h 235"/>
                            <a:gd name="T116" fmla="+- 0 1179 270"/>
                            <a:gd name="T117" fmla="*/ T116 w 1747"/>
                            <a:gd name="T118" fmla="+- 0 2087 1855"/>
                            <a:gd name="T119" fmla="*/ 2087 h 235"/>
                            <a:gd name="T120" fmla="+- 0 1379 270"/>
                            <a:gd name="T121" fmla="*/ T120 w 1747"/>
                            <a:gd name="T122" fmla="+- 0 1990 1855"/>
                            <a:gd name="T123" fmla="*/ 1990 h 235"/>
                            <a:gd name="T124" fmla="+- 0 1344 270"/>
                            <a:gd name="T125" fmla="*/ T124 w 1747"/>
                            <a:gd name="T126" fmla="+- 0 1990 1855"/>
                            <a:gd name="T127" fmla="*/ 1990 h 235"/>
                            <a:gd name="T128" fmla="+- 0 1333 270"/>
                            <a:gd name="T129" fmla="*/ T128 w 1747"/>
                            <a:gd name="T130" fmla="+- 0 1963 1855"/>
                            <a:gd name="T131" fmla="*/ 1963 h 235"/>
                            <a:gd name="T132" fmla="+- 0 1252 270"/>
                            <a:gd name="T133" fmla="*/ T132 w 1747"/>
                            <a:gd name="T134" fmla="+- 0 1946 1855"/>
                            <a:gd name="T135" fmla="*/ 1946 h 235"/>
                            <a:gd name="T136" fmla="+- 0 1335 270"/>
                            <a:gd name="T137" fmla="*/ T136 w 1747"/>
                            <a:gd name="T138" fmla="+- 0 2086 1855"/>
                            <a:gd name="T139" fmla="*/ 2086 h 235"/>
                            <a:gd name="T140" fmla="+- 0 1329 270"/>
                            <a:gd name="T141" fmla="*/ T140 w 1747"/>
                            <a:gd name="T142" fmla="+- 0 2059 1855"/>
                            <a:gd name="T143" fmla="*/ 2059 h 235"/>
                            <a:gd name="T144" fmla="+- 0 1380 270"/>
                            <a:gd name="T145" fmla="*/ T144 w 1747"/>
                            <a:gd name="T146" fmla="+- 0 2014 1855"/>
                            <a:gd name="T147" fmla="*/ 2014 h 235"/>
                            <a:gd name="T148" fmla="+- 0 1460 270"/>
                            <a:gd name="T149" fmla="*/ T148 w 1747"/>
                            <a:gd name="T150" fmla="+- 0 1944 1855"/>
                            <a:gd name="T151" fmla="*/ 1944 h 235"/>
                            <a:gd name="T152" fmla="+- 0 1472 270"/>
                            <a:gd name="T153" fmla="*/ T152 w 1747"/>
                            <a:gd name="T154" fmla="+- 0 1889 1855"/>
                            <a:gd name="T155" fmla="*/ 1889 h 235"/>
                            <a:gd name="T156" fmla="+- 0 1520 270"/>
                            <a:gd name="T157" fmla="*/ T156 w 1747"/>
                            <a:gd name="T158" fmla="+- 0 1875 1855"/>
                            <a:gd name="T159" fmla="*/ 1875 h 235"/>
                            <a:gd name="T160" fmla="+- 0 1411 270"/>
                            <a:gd name="T161" fmla="*/ T160 w 1747"/>
                            <a:gd name="T162" fmla="+- 0 1945 1855"/>
                            <a:gd name="T163" fmla="*/ 1945 h 235"/>
                            <a:gd name="T164" fmla="+- 0 1506 270"/>
                            <a:gd name="T165" fmla="*/ T164 w 1747"/>
                            <a:gd name="T166" fmla="+- 0 2036 1855"/>
                            <a:gd name="T167" fmla="*/ 2036 h 235"/>
                            <a:gd name="T168" fmla="+- 0 1433 270"/>
                            <a:gd name="T169" fmla="*/ T168 w 1747"/>
                            <a:gd name="T170" fmla="+- 0 2010 1855"/>
                            <a:gd name="T171" fmla="*/ 2010 h 235"/>
                            <a:gd name="T172" fmla="+- 0 1443 270"/>
                            <a:gd name="T173" fmla="*/ T172 w 1747"/>
                            <a:gd name="T174" fmla="+- 0 2084 1855"/>
                            <a:gd name="T175" fmla="*/ 2084 h 235"/>
                            <a:gd name="T176" fmla="+- 0 1658 270"/>
                            <a:gd name="T177" fmla="*/ T176 w 1747"/>
                            <a:gd name="T178" fmla="+- 0 2053 1855"/>
                            <a:gd name="T179" fmla="*/ 2053 h 235"/>
                            <a:gd name="T180" fmla="+- 0 1653 270"/>
                            <a:gd name="T181" fmla="*/ T180 w 1747"/>
                            <a:gd name="T182" fmla="+- 0 1957 1855"/>
                            <a:gd name="T183" fmla="*/ 1957 h 235"/>
                            <a:gd name="T184" fmla="+- 0 1557 270"/>
                            <a:gd name="T185" fmla="*/ T184 w 1747"/>
                            <a:gd name="T186" fmla="+- 0 1957 1855"/>
                            <a:gd name="T187" fmla="*/ 1957 h 235"/>
                            <a:gd name="T188" fmla="+- 0 1642 270"/>
                            <a:gd name="T189" fmla="*/ T188 w 1747"/>
                            <a:gd name="T190" fmla="+- 0 2088 1855"/>
                            <a:gd name="T191" fmla="*/ 2088 h 235"/>
                            <a:gd name="T192" fmla="+- 0 1794 270"/>
                            <a:gd name="T193" fmla="*/ T192 w 1747"/>
                            <a:gd name="T194" fmla="+- 0 2006 1855"/>
                            <a:gd name="T195" fmla="*/ 2006 h 235"/>
                            <a:gd name="T196" fmla="+- 0 1708 270"/>
                            <a:gd name="T197" fmla="*/ T196 w 1747"/>
                            <a:gd name="T198" fmla="+- 0 2025 1855"/>
                            <a:gd name="T199" fmla="*/ 2025 h 235"/>
                            <a:gd name="T200" fmla="+- 0 1782 270"/>
                            <a:gd name="T201" fmla="*/ T200 w 1747"/>
                            <a:gd name="T202" fmla="+- 0 1970 1855"/>
                            <a:gd name="T203" fmla="*/ 1970 h 235"/>
                            <a:gd name="T204" fmla="+- 0 1747 270"/>
                            <a:gd name="T205" fmla="*/ T204 w 1747"/>
                            <a:gd name="T206" fmla="+- 0 1922 1855"/>
                            <a:gd name="T207" fmla="*/ 1922 h 235"/>
                            <a:gd name="T208" fmla="+- 0 1715 270"/>
                            <a:gd name="T209" fmla="*/ T208 w 1747"/>
                            <a:gd name="T210" fmla="+- 0 2083 1855"/>
                            <a:gd name="T211" fmla="*/ 2083 h 235"/>
                            <a:gd name="T212" fmla="+- 0 1830 270"/>
                            <a:gd name="T213" fmla="*/ T212 w 1747"/>
                            <a:gd name="T214" fmla="+- 0 2086 1855"/>
                            <a:gd name="T215" fmla="*/ 2086 h 235"/>
                            <a:gd name="T216" fmla="+- 0 1981 270"/>
                            <a:gd name="T217" fmla="*/ T216 w 1747"/>
                            <a:gd name="T218" fmla="+- 0 1857 1855"/>
                            <a:gd name="T219" fmla="*/ 1857 h 235"/>
                            <a:gd name="T220" fmla="+- 0 1918 270"/>
                            <a:gd name="T221" fmla="*/ T220 w 1747"/>
                            <a:gd name="T222" fmla="+- 0 2053 1855"/>
                            <a:gd name="T223" fmla="*/ 2053 h 235"/>
                            <a:gd name="T224" fmla="+- 0 1936 270"/>
                            <a:gd name="T225" fmla="*/ T224 w 1747"/>
                            <a:gd name="T226" fmla="+- 0 1955 1855"/>
                            <a:gd name="T227" fmla="*/ 1955 h 235"/>
                            <a:gd name="T228" fmla="+- 0 1961 270"/>
                            <a:gd name="T229" fmla="*/ T228 w 1747"/>
                            <a:gd name="T230" fmla="+- 0 1929 1855"/>
                            <a:gd name="T231" fmla="*/ 1929 h 235"/>
                            <a:gd name="T232" fmla="+- 0 1862 270"/>
                            <a:gd name="T233" fmla="*/ T232 w 1747"/>
                            <a:gd name="T234" fmla="+- 0 2038 1855"/>
                            <a:gd name="T235" fmla="*/ 2038 h 235"/>
                            <a:gd name="T236" fmla="+- 0 1981 270"/>
                            <a:gd name="T237" fmla="*/ T236 w 1747"/>
                            <a:gd name="T238" fmla="+- 0 2064 1855"/>
                            <a:gd name="T239" fmla="*/ 2064 h 235"/>
                            <a:gd name="T240" fmla="+- 0 2017 270"/>
                            <a:gd name="T241" fmla="*/ T240 w 1747"/>
                            <a:gd name="T242" fmla="+- 0 1857 1855"/>
                            <a:gd name="T243" fmla="*/ 1857 h 2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747" h="235">
                              <a:moveTo>
                                <a:pt x="103" y="196"/>
                              </a:moveTo>
                              <a:lnTo>
                                <a:pt x="81" y="196"/>
                              </a:lnTo>
                              <a:lnTo>
                                <a:pt x="73" y="194"/>
                              </a:lnTo>
                              <a:lnTo>
                                <a:pt x="68" y="189"/>
                              </a:lnTo>
                              <a:lnTo>
                                <a:pt x="63" y="178"/>
                              </a:lnTo>
                              <a:lnTo>
                                <a:pt x="61" y="163"/>
                              </a:lnTo>
                              <a:lnTo>
                                <a:pt x="60" y="144"/>
                              </a:lnTo>
                              <a:lnTo>
                                <a:pt x="61" y="124"/>
                              </a:lnTo>
                              <a:lnTo>
                                <a:pt x="61" y="83"/>
                              </a:lnTo>
                              <a:lnTo>
                                <a:pt x="53" y="49"/>
                              </a:lnTo>
                              <a:lnTo>
                                <a:pt x="40" y="24"/>
                              </a:lnTo>
                              <a:lnTo>
                                <a:pt x="19" y="5"/>
                              </a:lnTo>
                              <a:lnTo>
                                <a:pt x="0" y="38"/>
                              </a:lnTo>
                              <a:lnTo>
                                <a:pt x="12" y="50"/>
                              </a:lnTo>
                              <a:lnTo>
                                <a:pt x="21" y="67"/>
                              </a:lnTo>
                              <a:lnTo>
                                <a:pt x="25" y="91"/>
                              </a:lnTo>
                              <a:lnTo>
                                <a:pt x="25" y="121"/>
                              </a:lnTo>
                              <a:lnTo>
                                <a:pt x="24" y="149"/>
                              </a:lnTo>
                              <a:lnTo>
                                <a:pt x="25" y="174"/>
                              </a:lnTo>
                              <a:lnTo>
                                <a:pt x="30" y="197"/>
                              </a:lnTo>
                              <a:lnTo>
                                <a:pt x="41" y="215"/>
                              </a:lnTo>
                              <a:lnTo>
                                <a:pt x="51" y="224"/>
                              </a:lnTo>
                              <a:lnTo>
                                <a:pt x="63" y="230"/>
                              </a:lnTo>
                              <a:lnTo>
                                <a:pt x="77" y="234"/>
                              </a:lnTo>
                              <a:lnTo>
                                <a:pt x="92" y="235"/>
                              </a:lnTo>
                              <a:lnTo>
                                <a:pt x="103" y="235"/>
                              </a:lnTo>
                              <a:lnTo>
                                <a:pt x="103" y="196"/>
                              </a:lnTo>
                              <a:close/>
                              <a:moveTo>
                                <a:pt x="191" y="196"/>
                              </a:moveTo>
                              <a:lnTo>
                                <a:pt x="169" y="196"/>
                              </a:lnTo>
                              <a:lnTo>
                                <a:pt x="161" y="194"/>
                              </a:lnTo>
                              <a:lnTo>
                                <a:pt x="156" y="189"/>
                              </a:lnTo>
                              <a:lnTo>
                                <a:pt x="151" y="178"/>
                              </a:lnTo>
                              <a:lnTo>
                                <a:pt x="149" y="163"/>
                              </a:lnTo>
                              <a:lnTo>
                                <a:pt x="149" y="144"/>
                              </a:lnTo>
                              <a:lnTo>
                                <a:pt x="150" y="124"/>
                              </a:lnTo>
                              <a:lnTo>
                                <a:pt x="149" y="83"/>
                              </a:lnTo>
                              <a:lnTo>
                                <a:pt x="142" y="49"/>
                              </a:lnTo>
                              <a:lnTo>
                                <a:pt x="128" y="24"/>
                              </a:lnTo>
                              <a:lnTo>
                                <a:pt x="107" y="5"/>
                              </a:lnTo>
                              <a:lnTo>
                                <a:pt x="88" y="38"/>
                              </a:lnTo>
                              <a:lnTo>
                                <a:pt x="101" y="50"/>
                              </a:lnTo>
                              <a:lnTo>
                                <a:pt x="109" y="67"/>
                              </a:lnTo>
                              <a:lnTo>
                                <a:pt x="113" y="91"/>
                              </a:lnTo>
                              <a:lnTo>
                                <a:pt x="113" y="121"/>
                              </a:lnTo>
                              <a:lnTo>
                                <a:pt x="112" y="149"/>
                              </a:lnTo>
                              <a:lnTo>
                                <a:pt x="113" y="174"/>
                              </a:lnTo>
                              <a:lnTo>
                                <a:pt x="118" y="197"/>
                              </a:lnTo>
                              <a:lnTo>
                                <a:pt x="130" y="215"/>
                              </a:lnTo>
                              <a:lnTo>
                                <a:pt x="139" y="224"/>
                              </a:lnTo>
                              <a:lnTo>
                                <a:pt x="151" y="230"/>
                              </a:lnTo>
                              <a:lnTo>
                                <a:pt x="165" y="234"/>
                              </a:lnTo>
                              <a:lnTo>
                                <a:pt x="181" y="235"/>
                              </a:lnTo>
                              <a:lnTo>
                                <a:pt x="191" y="235"/>
                              </a:lnTo>
                              <a:lnTo>
                                <a:pt x="191" y="196"/>
                              </a:lnTo>
                              <a:close/>
                              <a:moveTo>
                                <a:pt x="280" y="196"/>
                              </a:moveTo>
                              <a:lnTo>
                                <a:pt x="257" y="196"/>
                              </a:lnTo>
                              <a:lnTo>
                                <a:pt x="249" y="194"/>
                              </a:lnTo>
                              <a:lnTo>
                                <a:pt x="245" y="189"/>
                              </a:lnTo>
                              <a:lnTo>
                                <a:pt x="239" y="178"/>
                              </a:lnTo>
                              <a:lnTo>
                                <a:pt x="237" y="163"/>
                              </a:lnTo>
                              <a:lnTo>
                                <a:pt x="237" y="144"/>
                              </a:lnTo>
                              <a:lnTo>
                                <a:pt x="238" y="124"/>
                              </a:lnTo>
                              <a:lnTo>
                                <a:pt x="237" y="83"/>
                              </a:lnTo>
                              <a:lnTo>
                                <a:pt x="230" y="49"/>
                              </a:lnTo>
                              <a:lnTo>
                                <a:pt x="216" y="24"/>
                              </a:lnTo>
                              <a:lnTo>
                                <a:pt x="196" y="5"/>
                              </a:lnTo>
                              <a:lnTo>
                                <a:pt x="177" y="38"/>
                              </a:lnTo>
                              <a:lnTo>
                                <a:pt x="189" y="50"/>
                              </a:lnTo>
                              <a:lnTo>
                                <a:pt x="197" y="67"/>
                              </a:lnTo>
                              <a:lnTo>
                                <a:pt x="201" y="91"/>
                              </a:lnTo>
                              <a:lnTo>
                                <a:pt x="201" y="121"/>
                              </a:lnTo>
                              <a:lnTo>
                                <a:pt x="200" y="149"/>
                              </a:lnTo>
                              <a:lnTo>
                                <a:pt x="201" y="174"/>
                              </a:lnTo>
                              <a:lnTo>
                                <a:pt x="207" y="197"/>
                              </a:lnTo>
                              <a:lnTo>
                                <a:pt x="218" y="215"/>
                              </a:lnTo>
                              <a:lnTo>
                                <a:pt x="228" y="224"/>
                              </a:lnTo>
                              <a:lnTo>
                                <a:pt x="239" y="230"/>
                              </a:lnTo>
                              <a:lnTo>
                                <a:pt x="253" y="234"/>
                              </a:lnTo>
                              <a:lnTo>
                                <a:pt x="269" y="235"/>
                              </a:lnTo>
                              <a:lnTo>
                                <a:pt x="280" y="235"/>
                              </a:lnTo>
                              <a:lnTo>
                                <a:pt x="280" y="196"/>
                              </a:lnTo>
                              <a:close/>
                              <a:moveTo>
                                <a:pt x="449" y="71"/>
                              </a:moveTo>
                              <a:lnTo>
                                <a:pt x="414" y="71"/>
                              </a:lnTo>
                              <a:lnTo>
                                <a:pt x="414" y="93"/>
                              </a:lnTo>
                              <a:lnTo>
                                <a:pt x="414" y="151"/>
                              </a:lnTo>
                              <a:lnTo>
                                <a:pt x="411" y="170"/>
                              </a:lnTo>
                              <a:lnTo>
                                <a:pt x="402" y="187"/>
                              </a:lnTo>
                              <a:lnTo>
                                <a:pt x="387" y="198"/>
                              </a:lnTo>
                              <a:lnTo>
                                <a:pt x="369" y="202"/>
                              </a:lnTo>
                              <a:lnTo>
                                <a:pt x="351" y="198"/>
                              </a:lnTo>
                              <a:lnTo>
                                <a:pt x="337" y="187"/>
                              </a:lnTo>
                              <a:lnTo>
                                <a:pt x="328" y="170"/>
                              </a:lnTo>
                              <a:lnTo>
                                <a:pt x="324" y="151"/>
                              </a:lnTo>
                              <a:lnTo>
                                <a:pt x="328" y="132"/>
                              </a:lnTo>
                              <a:lnTo>
                                <a:pt x="337" y="115"/>
                              </a:lnTo>
                              <a:lnTo>
                                <a:pt x="351" y="104"/>
                              </a:lnTo>
                              <a:lnTo>
                                <a:pt x="369" y="100"/>
                              </a:lnTo>
                              <a:lnTo>
                                <a:pt x="387" y="104"/>
                              </a:lnTo>
                              <a:lnTo>
                                <a:pt x="402" y="115"/>
                              </a:lnTo>
                              <a:lnTo>
                                <a:pt x="411" y="132"/>
                              </a:lnTo>
                              <a:lnTo>
                                <a:pt x="414" y="151"/>
                              </a:lnTo>
                              <a:lnTo>
                                <a:pt x="414" y="93"/>
                              </a:lnTo>
                              <a:lnTo>
                                <a:pt x="405" y="82"/>
                              </a:lnTo>
                              <a:lnTo>
                                <a:pt x="393" y="74"/>
                              </a:lnTo>
                              <a:lnTo>
                                <a:pt x="380" y="69"/>
                              </a:lnTo>
                              <a:lnTo>
                                <a:pt x="367" y="67"/>
                              </a:lnTo>
                              <a:lnTo>
                                <a:pt x="335" y="74"/>
                              </a:lnTo>
                              <a:lnTo>
                                <a:pt x="311" y="92"/>
                              </a:lnTo>
                              <a:lnTo>
                                <a:pt x="295" y="119"/>
                              </a:lnTo>
                              <a:lnTo>
                                <a:pt x="289" y="151"/>
                              </a:lnTo>
                              <a:lnTo>
                                <a:pt x="295" y="183"/>
                              </a:lnTo>
                              <a:lnTo>
                                <a:pt x="311" y="210"/>
                              </a:lnTo>
                              <a:lnTo>
                                <a:pt x="335" y="228"/>
                              </a:lnTo>
                              <a:lnTo>
                                <a:pt x="367" y="235"/>
                              </a:lnTo>
                              <a:lnTo>
                                <a:pt x="380" y="233"/>
                              </a:lnTo>
                              <a:lnTo>
                                <a:pt x="393" y="228"/>
                              </a:lnTo>
                              <a:lnTo>
                                <a:pt x="405" y="220"/>
                              </a:lnTo>
                              <a:lnTo>
                                <a:pt x="414" y="209"/>
                              </a:lnTo>
                              <a:lnTo>
                                <a:pt x="414" y="231"/>
                              </a:lnTo>
                              <a:lnTo>
                                <a:pt x="449" y="231"/>
                              </a:lnTo>
                              <a:lnTo>
                                <a:pt x="449" y="209"/>
                              </a:lnTo>
                              <a:lnTo>
                                <a:pt x="449" y="202"/>
                              </a:lnTo>
                              <a:lnTo>
                                <a:pt x="449" y="100"/>
                              </a:lnTo>
                              <a:lnTo>
                                <a:pt x="449" y="93"/>
                              </a:lnTo>
                              <a:lnTo>
                                <a:pt x="449" y="71"/>
                              </a:lnTo>
                              <a:close/>
                              <a:moveTo>
                                <a:pt x="580" y="72"/>
                              </a:moveTo>
                              <a:lnTo>
                                <a:pt x="576" y="70"/>
                              </a:lnTo>
                              <a:lnTo>
                                <a:pt x="572" y="69"/>
                              </a:lnTo>
                              <a:lnTo>
                                <a:pt x="566" y="69"/>
                              </a:lnTo>
                              <a:lnTo>
                                <a:pt x="551" y="71"/>
                              </a:lnTo>
                              <a:lnTo>
                                <a:pt x="538" y="77"/>
                              </a:lnTo>
                              <a:lnTo>
                                <a:pt x="527" y="86"/>
                              </a:lnTo>
                              <a:lnTo>
                                <a:pt x="519" y="97"/>
                              </a:lnTo>
                              <a:lnTo>
                                <a:pt x="519" y="71"/>
                              </a:lnTo>
                              <a:lnTo>
                                <a:pt x="484" y="71"/>
                              </a:lnTo>
                              <a:lnTo>
                                <a:pt x="484" y="231"/>
                              </a:lnTo>
                              <a:lnTo>
                                <a:pt x="519" y="231"/>
                              </a:lnTo>
                              <a:lnTo>
                                <a:pt x="519" y="162"/>
                              </a:lnTo>
                              <a:lnTo>
                                <a:pt x="522" y="136"/>
                              </a:lnTo>
                              <a:lnTo>
                                <a:pt x="531" y="118"/>
                              </a:lnTo>
                              <a:lnTo>
                                <a:pt x="546" y="108"/>
                              </a:lnTo>
                              <a:lnTo>
                                <a:pt x="566" y="104"/>
                              </a:lnTo>
                              <a:lnTo>
                                <a:pt x="572" y="104"/>
                              </a:lnTo>
                              <a:lnTo>
                                <a:pt x="575" y="104"/>
                              </a:lnTo>
                              <a:lnTo>
                                <a:pt x="580" y="106"/>
                              </a:lnTo>
                              <a:lnTo>
                                <a:pt x="580" y="72"/>
                              </a:lnTo>
                              <a:close/>
                              <a:moveTo>
                                <a:pt x="830" y="130"/>
                              </a:moveTo>
                              <a:lnTo>
                                <a:pt x="827" y="107"/>
                              </a:lnTo>
                              <a:lnTo>
                                <a:pt x="819" y="87"/>
                              </a:lnTo>
                              <a:lnTo>
                                <a:pt x="803" y="73"/>
                              </a:lnTo>
                              <a:lnTo>
                                <a:pt x="775" y="67"/>
                              </a:lnTo>
                              <a:lnTo>
                                <a:pt x="759" y="69"/>
                              </a:lnTo>
                              <a:lnTo>
                                <a:pt x="746" y="75"/>
                              </a:lnTo>
                              <a:lnTo>
                                <a:pt x="735" y="84"/>
                              </a:lnTo>
                              <a:lnTo>
                                <a:pt x="728" y="96"/>
                              </a:lnTo>
                              <a:lnTo>
                                <a:pt x="722" y="84"/>
                              </a:lnTo>
                              <a:lnTo>
                                <a:pt x="712" y="75"/>
                              </a:lnTo>
                              <a:lnTo>
                                <a:pt x="698" y="69"/>
                              </a:lnTo>
                              <a:lnTo>
                                <a:pt x="680" y="67"/>
                              </a:lnTo>
                              <a:lnTo>
                                <a:pt x="666" y="69"/>
                              </a:lnTo>
                              <a:lnTo>
                                <a:pt x="654" y="75"/>
                              </a:lnTo>
                              <a:lnTo>
                                <a:pt x="644" y="83"/>
                              </a:lnTo>
                              <a:lnTo>
                                <a:pt x="638" y="93"/>
                              </a:lnTo>
                              <a:lnTo>
                                <a:pt x="638" y="71"/>
                              </a:lnTo>
                              <a:lnTo>
                                <a:pt x="602" y="71"/>
                              </a:lnTo>
                              <a:lnTo>
                                <a:pt x="602" y="231"/>
                              </a:lnTo>
                              <a:lnTo>
                                <a:pt x="638" y="231"/>
                              </a:lnTo>
                              <a:lnTo>
                                <a:pt x="638" y="150"/>
                              </a:lnTo>
                              <a:lnTo>
                                <a:pt x="640" y="126"/>
                              </a:lnTo>
                              <a:lnTo>
                                <a:pt x="647" y="111"/>
                              </a:lnTo>
                              <a:lnTo>
                                <a:pt x="658" y="102"/>
                              </a:lnTo>
                              <a:lnTo>
                                <a:pt x="670" y="100"/>
                              </a:lnTo>
                              <a:lnTo>
                                <a:pt x="683" y="103"/>
                              </a:lnTo>
                              <a:lnTo>
                                <a:pt x="692" y="111"/>
                              </a:lnTo>
                              <a:lnTo>
                                <a:pt x="696" y="124"/>
                              </a:lnTo>
                              <a:lnTo>
                                <a:pt x="698" y="141"/>
                              </a:lnTo>
                              <a:lnTo>
                                <a:pt x="698" y="231"/>
                              </a:lnTo>
                              <a:lnTo>
                                <a:pt x="734" y="231"/>
                              </a:lnTo>
                              <a:lnTo>
                                <a:pt x="734" y="150"/>
                              </a:lnTo>
                              <a:lnTo>
                                <a:pt x="736" y="126"/>
                              </a:lnTo>
                              <a:lnTo>
                                <a:pt x="743" y="111"/>
                              </a:lnTo>
                              <a:lnTo>
                                <a:pt x="753" y="102"/>
                              </a:lnTo>
                              <a:lnTo>
                                <a:pt x="766" y="100"/>
                              </a:lnTo>
                              <a:lnTo>
                                <a:pt x="778" y="103"/>
                              </a:lnTo>
                              <a:lnTo>
                                <a:pt x="787" y="111"/>
                              </a:lnTo>
                              <a:lnTo>
                                <a:pt x="792" y="124"/>
                              </a:lnTo>
                              <a:lnTo>
                                <a:pt x="794" y="141"/>
                              </a:lnTo>
                              <a:lnTo>
                                <a:pt x="794" y="231"/>
                              </a:lnTo>
                              <a:lnTo>
                                <a:pt x="830" y="231"/>
                              </a:lnTo>
                              <a:lnTo>
                                <a:pt x="830" y="130"/>
                              </a:lnTo>
                              <a:close/>
                              <a:moveTo>
                                <a:pt x="951" y="198"/>
                              </a:moveTo>
                              <a:lnTo>
                                <a:pt x="947" y="199"/>
                              </a:lnTo>
                              <a:lnTo>
                                <a:pt x="938" y="199"/>
                              </a:lnTo>
                              <a:lnTo>
                                <a:pt x="919" y="199"/>
                              </a:lnTo>
                              <a:lnTo>
                                <a:pt x="911" y="196"/>
                              </a:lnTo>
                              <a:lnTo>
                                <a:pt x="911" y="168"/>
                              </a:lnTo>
                              <a:lnTo>
                                <a:pt x="911" y="102"/>
                              </a:lnTo>
                              <a:lnTo>
                                <a:pt x="946" y="102"/>
                              </a:lnTo>
                              <a:lnTo>
                                <a:pt x="946" y="71"/>
                              </a:lnTo>
                              <a:lnTo>
                                <a:pt x="911" y="71"/>
                              </a:lnTo>
                              <a:lnTo>
                                <a:pt x="911" y="23"/>
                              </a:lnTo>
                              <a:lnTo>
                                <a:pt x="875" y="23"/>
                              </a:lnTo>
                              <a:lnTo>
                                <a:pt x="875" y="71"/>
                              </a:lnTo>
                              <a:lnTo>
                                <a:pt x="849" y="71"/>
                              </a:lnTo>
                              <a:lnTo>
                                <a:pt x="849" y="102"/>
                              </a:lnTo>
                              <a:lnTo>
                                <a:pt x="875" y="102"/>
                              </a:lnTo>
                              <a:lnTo>
                                <a:pt x="875" y="177"/>
                              </a:lnTo>
                              <a:lnTo>
                                <a:pt x="880" y="208"/>
                              </a:lnTo>
                              <a:lnTo>
                                <a:pt x="893" y="225"/>
                              </a:lnTo>
                              <a:lnTo>
                                <a:pt x="909" y="232"/>
                              </a:lnTo>
                              <a:lnTo>
                                <a:pt x="924" y="233"/>
                              </a:lnTo>
                              <a:lnTo>
                                <a:pt x="935" y="233"/>
                              </a:lnTo>
                              <a:lnTo>
                                <a:pt x="945" y="232"/>
                              </a:lnTo>
                              <a:lnTo>
                                <a:pt x="951" y="231"/>
                              </a:lnTo>
                              <a:lnTo>
                                <a:pt x="951" y="198"/>
                              </a:lnTo>
                              <a:close/>
                              <a:moveTo>
                                <a:pt x="1110" y="142"/>
                              </a:moveTo>
                              <a:lnTo>
                                <a:pt x="1109" y="135"/>
                              </a:lnTo>
                              <a:lnTo>
                                <a:pt x="1109" y="133"/>
                              </a:lnTo>
                              <a:lnTo>
                                <a:pt x="1107" y="124"/>
                              </a:lnTo>
                              <a:lnTo>
                                <a:pt x="1098" y="101"/>
                              </a:lnTo>
                              <a:lnTo>
                                <a:pt x="1096" y="98"/>
                              </a:lnTo>
                              <a:lnTo>
                                <a:pt x="1083" y="83"/>
                              </a:lnTo>
                              <a:lnTo>
                                <a:pt x="1074" y="78"/>
                              </a:lnTo>
                              <a:lnTo>
                                <a:pt x="1074" y="135"/>
                              </a:lnTo>
                              <a:lnTo>
                                <a:pt x="999" y="135"/>
                              </a:lnTo>
                              <a:lnTo>
                                <a:pt x="1002" y="119"/>
                              </a:lnTo>
                              <a:lnTo>
                                <a:pt x="1010" y="108"/>
                              </a:lnTo>
                              <a:lnTo>
                                <a:pt x="1022" y="101"/>
                              </a:lnTo>
                              <a:lnTo>
                                <a:pt x="1037" y="98"/>
                              </a:lnTo>
                              <a:lnTo>
                                <a:pt x="1052" y="101"/>
                              </a:lnTo>
                              <a:lnTo>
                                <a:pt x="1063" y="108"/>
                              </a:lnTo>
                              <a:lnTo>
                                <a:pt x="1071" y="119"/>
                              </a:lnTo>
                              <a:lnTo>
                                <a:pt x="1074" y="135"/>
                              </a:lnTo>
                              <a:lnTo>
                                <a:pt x="1074" y="78"/>
                              </a:lnTo>
                              <a:lnTo>
                                <a:pt x="1062" y="71"/>
                              </a:lnTo>
                              <a:lnTo>
                                <a:pt x="1038" y="67"/>
                              </a:lnTo>
                              <a:lnTo>
                                <a:pt x="1006" y="73"/>
                              </a:lnTo>
                              <a:lnTo>
                                <a:pt x="982" y="91"/>
                              </a:lnTo>
                              <a:lnTo>
                                <a:pt x="968" y="118"/>
                              </a:lnTo>
                              <a:lnTo>
                                <a:pt x="963" y="151"/>
                              </a:lnTo>
                              <a:lnTo>
                                <a:pt x="967" y="182"/>
                              </a:lnTo>
                              <a:lnTo>
                                <a:pt x="981" y="209"/>
                              </a:lnTo>
                              <a:lnTo>
                                <a:pt x="1005" y="228"/>
                              </a:lnTo>
                              <a:lnTo>
                                <a:pt x="1039" y="235"/>
                              </a:lnTo>
                              <a:lnTo>
                                <a:pt x="1065" y="231"/>
                              </a:lnTo>
                              <a:lnTo>
                                <a:pt x="1085" y="219"/>
                              </a:lnTo>
                              <a:lnTo>
                                <a:pt x="1099" y="204"/>
                              </a:lnTo>
                              <a:lnTo>
                                <a:pt x="1100" y="203"/>
                              </a:lnTo>
                              <a:lnTo>
                                <a:pt x="1107" y="183"/>
                              </a:lnTo>
                              <a:lnTo>
                                <a:pt x="1071" y="183"/>
                              </a:lnTo>
                              <a:lnTo>
                                <a:pt x="1066" y="194"/>
                              </a:lnTo>
                              <a:lnTo>
                                <a:pt x="1059" y="204"/>
                              </a:lnTo>
                              <a:lnTo>
                                <a:pt x="1039" y="204"/>
                              </a:lnTo>
                              <a:lnTo>
                                <a:pt x="1020" y="200"/>
                              </a:lnTo>
                              <a:lnTo>
                                <a:pt x="1008" y="192"/>
                              </a:lnTo>
                              <a:lnTo>
                                <a:pt x="1001" y="178"/>
                              </a:lnTo>
                              <a:lnTo>
                                <a:pt x="999" y="162"/>
                              </a:lnTo>
                              <a:lnTo>
                                <a:pt x="1109" y="162"/>
                              </a:lnTo>
                              <a:lnTo>
                                <a:pt x="1110" y="159"/>
                              </a:lnTo>
                              <a:lnTo>
                                <a:pt x="1110" y="142"/>
                              </a:lnTo>
                              <a:close/>
                              <a:moveTo>
                                <a:pt x="1274" y="164"/>
                              </a:moveTo>
                              <a:lnTo>
                                <a:pt x="1267" y="137"/>
                              </a:lnTo>
                              <a:lnTo>
                                <a:pt x="1250" y="118"/>
                              </a:lnTo>
                              <a:lnTo>
                                <a:pt x="1227" y="104"/>
                              </a:lnTo>
                              <a:lnTo>
                                <a:pt x="1202" y="94"/>
                              </a:lnTo>
                              <a:lnTo>
                                <a:pt x="1190" y="89"/>
                              </a:lnTo>
                              <a:lnTo>
                                <a:pt x="1180" y="82"/>
                              </a:lnTo>
                              <a:lnTo>
                                <a:pt x="1173" y="73"/>
                              </a:lnTo>
                              <a:lnTo>
                                <a:pt x="1171" y="62"/>
                              </a:lnTo>
                              <a:lnTo>
                                <a:pt x="1174" y="49"/>
                              </a:lnTo>
                              <a:lnTo>
                                <a:pt x="1181" y="40"/>
                              </a:lnTo>
                              <a:lnTo>
                                <a:pt x="1191" y="35"/>
                              </a:lnTo>
                              <a:lnTo>
                                <a:pt x="1202" y="34"/>
                              </a:lnTo>
                              <a:lnTo>
                                <a:pt x="1215" y="37"/>
                              </a:lnTo>
                              <a:lnTo>
                                <a:pt x="1225" y="44"/>
                              </a:lnTo>
                              <a:lnTo>
                                <a:pt x="1231" y="55"/>
                              </a:lnTo>
                              <a:lnTo>
                                <a:pt x="1233" y="71"/>
                              </a:lnTo>
                              <a:lnTo>
                                <a:pt x="1269" y="71"/>
                              </a:lnTo>
                              <a:lnTo>
                                <a:pt x="1264" y="42"/>
                              </a:lnTo>
                              <a:lnTo>
                                <a:pt x="1250" y="20"/>
                              </a:lnTo>
                              <a:lnTo>
                                <a:pt x="1228" y="5"/>
                              </a:lnTo>
                              <a:lnTo>
                                <a:pt x="1201" y="0"/>
                              </a:lnTo>
                              <a:lnTo>
                                <a:pt x="1175" y="5"/>
                              </a:lnTo>
                              <a:lnTo>
                                <a:pt x="1154" y="18"/>
                              </a:lnTo>
                              <a:lnTo>
                                <a:pt x="1140" y="37"/>
                              </a:lnTo>
                              <a:lnTo>
                                <a:pt x="1135" y="62"/>
                              </a:lnTo>
                              <a:lnTo>
                                <a:pt x="1141" y="90"/>
                              </a:lnTo>
                              <a:lnTo>
                                <a:pt x="1156" y="110"/>
                              </a:lnTo>
                              <a:lnTo>
                                <a:pt x="1179" y="123"/>
                              </a:lnTo>
                              <a:lnTo>
                                <a:pt x="1216" y="138"/>
                              </a:lnTo>
                              <a:lnTo>
                                <a:pt x="1227" y="144"/>
                              </a:lnTo>
                              <a:lnTo>
                                <a:pt x="1235" y="154"/>
                              </a:lnTo>
                              <a:lnTo>
                                <a:pt x="1238" y="168"/>
                              </a:lnTo>
                              <a:lnTo>
                                <a:pt x="1236" y="181"/>
                              </a:lnTo>
                              <a:lnTo>
                                <a:pt x="1229" y="191"/>
                              </a:lnTo>
                              <a:lnTo>
                                <a:pt x="1218" y="198"/>
                              </a:lnTo>
                              <a:lnTo>
                                <a:pt x="1204" y="201"/>
                              </a:lnTo>
                              <a:lnTo>
                                <a:pt x="1187" y="197"/>
                              </a:lnTo>
                              <a:lnTo>
                                <a:pt x="1175" y="188"/>
                              </a:lnTo>
                              <a:lnTo>
                                <a:pt x="1166" y="174"/>
                              </a:lnTo>
                              <a:lnTo>
                                <a:pt x="1163" y="155"/>
                              </a:lnTo>
                              <a:lnTo>
                                <a:pt x="1127" y="155"/>
                              </a:lnTo>
                              <a:lnTo>
                                <a:pt x="1129" y="173"/>
                              </a:lnTo>
                              <a:lnTo>
                                <a:pt x="1133" y="188"/>
                              </a:lnTo>
                              <a:lnTo>
                                <a:pt x="1140" y="202"/>
                              </a:lnTo>
                              <a:lnTo>
                                <a:pt x="1150" y="214"/>
                              </a:lnTo>
                              <a:lnTo>
                                <a:pt x="1161" y="223"/>
                              </a:lnTo>
                              <a:lnTo>
                                <a:pt x="1173" y="229"/>
                              </a:lnTo>
                              <a:lnTo>
                                <a:pt x="1187" y="233"/>
                              </a:lnTo>
                              <a:lnTo>
                                <a:pt x="1201" y="235"/>
                              </a:lnTo>
                              <a:lnTo>
                                <a:pt x="1228" y="230"/>
                              </a:lnTo>
                              <a:lnTo>
                                <a:pt x="1251" y="218"/>
                              </a:lnTo>
                              <a:lnTo>
                                <a:pt x="1268" y="196"/>
                              </a:lnTo>
                              <a:lnTo>
                                <a:pt x="1274" y="164"/>
                              </a:lnTo>
                              <a:close/>
                              <a:moveTo>
                                <a:pt x="1388" y="198"/>
                              </a:moveTo>
                              <a:lnTo>
                                <a:pt x="1385" y="199"/>
                              </a:lnTo>
                              <a:lnTo>
                                <a:pt x="1376" y="199"/>
                              </a:lnTo>
                              <a:lnTo>
                                <a:pt x="1356" y="199"/>
                              </a:lnTo>
                              <a:lnTo>
                                <a:pt x="1348" y="196"/>
                              </a:lnTo>
                              <a:lnTo>
                                <a:pt x="1348" y="168"/>
                              </a:lnTo>
                              <a:lnTo>
                                <a:pt x="1348" y="102"/>
                              </a:lnTo>
                              <a:lnTo>
                                <a:pt x="1383" y="102"/>
                              </a:lnTo>
                              <a:lnTo>
                                <a:pt x="1383" y="71"/>
                              </a:lnTo>
                              <a:lnTo>
                                <a:pt x="1348" y="71"/>
                              </a:lnTo>
                              <a:lnTo>
                                <a:pt x="1348" y="23"/>
                              </a:lnTo>
                              <a:lnTo>
                                <a:pt x="1313" y="23"/>
                              </a:lnTo>
                              <a:lnTo>
                                <a:pt x="1313" y="71"/>
                              </a:lnTo>
                              <a:lnTo>
                                <a:pt x="1287" y="71"/>
                              </a:lnTo>
                              <a:lnTo>
                                <a:pt x="1287" y="102"/>
                              </a:lnTo>
                              <a:lnTo>
                                <a:pt x="1313" y="102"/>
                              </a:lnTo>
                              <a:lnTo>
                                <a:pt x="1313" y="177"/>
                              </a:lnTo>
                              <a:lnTo>
                                <a:pt x="1318" y="208"/>
                              </a:lnTo>
                              <a:lnTo>
                                <a:pt x="1331" y="225"/>
                              </a:lnTo>
                              <a:lnTo>
                                <a:pt x="1347" y="232"/>
                              </a:lnTo>
                              <a:lnTo>
                                <a:pt x="1362" y="233"/>
                              </a:lnTo>
                              <a:lnTo>
                                <a:pt x="1372" y="233"/>
                              </a:lnTo>
                              <a:lnTo>
                                <a:pt x="1383" y="232"/>
                              </a:lnTo>
                              <a:lnTo>
                                <a:pt x="1388" y="231"/>
                              </a:lnTo>
                              <a:lnTo>
                                <a:pt x="1388" y="198"/>
                              </a:lnTo>
                              <a:close/>
                              <a:moveTo>
                                <a:pt x="1560" y="71"/>
                              </a:moveTo>
                              <a:lnTo>
                                <a:pt x="1524" y="71"/>
                              </a:lnTo>
                              <a:lnTo>
                                <a:pt x="1524" y="93"/>
                              </a:lnTo>
                              <a:lnTo>
                                <a:pt x="1524" y="151"/>
                              </a:lnTo>
                              <a:lnTo>
                                <a:pt x="1521" y="170"/>
                              </a:lnTo>
                              <a:lnTo>
                                <a:pt x="1512" y="187"/>
                              </a:lnTo>
                              <a:lnTo>
                                <a:pt x="1498" y="198"/>
                              </a:lnTo>
                              <a:lnTo>
                                <a:pt x="1479" y="202"/>
                              </a:lnTo>
                              <a:lnTo>
                                <a:pt x="1461" y="198"/>
                              </a:lnTo>
                              <a:lnTo>
                                <a:pt x="1447" y="187"/>
                              </a:lnTo>
                              <a:lnTo>
                                <a:pt x="1438" y="170"/>
                              </a:lnTo>
                              <a:lnTo>
                                <a:pt x="1435" y="151"/>
                              </a:lnTo>
                              <a:lnTo>
                                <a:pt x="1438" y="132"/>
                              </a:lnTo>
                              <a:lnTo>
                                <a:pt x="1447" y="115"/>
                              </a:lnTo>
                              <a:lnTo>
                                <a:pt x="1461" y="104"/>
                              </a:lnTo>
                              <a:lnTo>
                                <a:pt x="1479" y="100"/>
                              </a:lnTo>
                              <a:lnTo>
                                <a:pt x="1498" y="104"/>
                              </a:lnTo>
                              <a:lnTo>
                                <a:pt x="1512" y="115"/>
                              </a:lnTo>
                              <a:lnTo>
                                <a:pt x="1521" y="132"/>
                              </a:lnTo>
                              <a:lnTo>
                                <a:pt x="1524" y="151"/>
                              </a:lnTo>
                              <a:lnTo>
                                <a:pt x="1524" y="93"/>
                              </a:lnTo>
                              <a:lnTo>
                                <a:pt x="1515" y="82"/>
                              </a:lnTo>
                              <a:lnTo>
                                <a:pt x="1504" y="74"/>
                              </a:lnTo>
                              <a:lnTo>
                                <a:pt x="1490" y="69"/>
                              </a:lnTo>
                              <a:lnTo>
                                <a:pt x="1477" y="67"/>
                              </a:lnTo>
                              <a:lnTo>
                                <a:pt x="1445" y="74"/>
                              </a:lnTo>
                              <a:lnTo>
                                <a:pt x="1421" y="92"/>
                              </a:lnTo>
                              <a:lnTo>
                                <a:pt x="1405" y="119"/>
                              </a:lnTo>
                              <a:lnTo>
                                <a:pt x="1399" y="151"/>
                              </a:lnTo>
                              <a:lnTo>
                                <a:pt x="1405" y="183"/>
                              </a:lnTo>
                              <a:lnTo>
                                <a:pt x="1421" y="210"/>
                              </a:lnTo>
                              <a:lnTo>
                                <a:pt x="1445" y="228"/>
                              </a:lnTo>
                              <a:lnTo>
                                <a:pt x="1477" y="235"/>
                              </a:lnTo>
                              <a:lnTo>
                                <a:pt x="1490" y="233"/>
                              </a:lnTo>
                              <a:lnTo>
                                <a:pt x="1504" y="228"/>
                              </a:lnTo>
                              <a:lnTo>
                                <a:pt x="1515" y="220"/>
                              </a:lnTo>
                              <a:lnTo>
                                <a:pt x="1524" y="209"/>
                              </a:lnTo>
                              <a:lnTo>
                                <a:pt x="1524" y="231"/>
                              </a:lnTo>
                              <a:lnTo>
                                <a:pt x="1560" y="231"/>
                              </a:lnTo>
                              <a:lnTo>
                                <a:pt x="1560" y="209"/>
                              </a:lnTo>
                              <a:lnTo>
                                <a:pt x="1560" y="202"/>
                              </a:lnTo>
                              <a:lnTo>
                                <a:pt x="1560" y="100"/>
                              </a:lnTo>
                              <a:lnTo>
                                <a:pt x="1560" y="93"/>
                              </a:lnTo>
                              <a:lnTo>
                                <a:pt x="1560" y="71"/>
                              </a:lnTo>
                              <a:close/>
                              <a:moveTo>
                                <a:pt x="1747" y="2"/>
                              </a:moveTo>
                              <a:lnTo>
                                <a:pt x="1711" y="2"/>
                              </a:lnTo>
                              <a:lnTo>
                                <a:pt x="1711" y="93"/>
                              </a:lnTo>
                              <a:lnTo>
                                <a:pt x="1711" y="151"/>
                              </a:lnTo>
                              <a:lnTo>
                                <a:pt x="1708" y="170"/>
                              </a:lnTo>
                              <a:lnTo>
                                <a:pt x="1699" y="187"/>
                              </a:lnTo>
                              <a:lnTo>
                                <a:pt x="1685" y="198"/>
                              </a:lnTo>
                              <a:lnTo>
                                <a:pt x="1666" y="202"/>
                              </a:lnTo>
                              <a:lnTo>
                                <a:pt x="1648" y="198"/>
                              </a:lnTo>
                              <a:lnTo>
                                <a:pt x="1634" y="187"/>
                              </a:lnTo>
                              <a:lnTo>
                                <a:pt x="1625" y="170"/>
                              </a:lnTo>
                              <a:lnTo>
                                <a:pt x="1622" y="151"/>
                              </a:lnTo>
                              <a:lnTo>
                                <a:pt x="1625" y="132"/>
                              </a:lnTo>
                              <a:lnTo>
                                <a:pt x="1634" y="115"/>
                              </a:lnTo>
                              <a:lnTo>
                                <a:pt x="1648" y="104"/>
                              </a:lnTo>
                              <a:lnTo>
                                <a:pt x="1666" y="100"/>
                              </a:lnTo>
                              <a:lnTo>
                                <a:pt x="1685" y="104"/>
                              </a:lnTo>
                              <a:lnTo>
                                <a:pt x="1699" y="115"/>
                              </a:lnTo>
                              <a:lnTo>
                                <a:pt x="1708" y="132"/>
                              </a:lnTo>
                              <a:lnTo>
                                <a:pt x="1711" y="151"/>
                              </a:lnTo>
                              <a:lnTo>
                                <a:pt x="1711" y="93"/>
                              </a:lnTo>
                              <a:lnTo>
                                <a:pt x="1702" y="82"/>
                              </a:lnTo>
                              <a:lnTo>
                                <a:pt x="1691" y="74"/>
                              </a:lnTo>
                              <a:lnTo>
                                <a:pt x="1677" y="69"/>
                              </a:lnTo>
                              <a:lnTo>
                                <a:pt x="1664" y="67"/>
                              </a:lnTo>
                              <a:lnTo>
                                <a:pt x="1632" y="74"/>
                              </a:lnTo>
                              <a:lnTo>
                                <a:pt x="1608" y="92"/>
                              </a:lnTo>
                              <a:lnTo>
                                <a:pt x="1592" y="119"/>
                              </a:lnTo>
                              <a:lnTo>
                                <a:pt x="1586" y="151"/>
                              </a:lnTo>
                              <a:lnTo>
                                <a:pt x="1592" y="183"/>
                              </a:lnTo>
                              <a:lnTo>
                                <a:pt x="1608" y="210"/>
                              </a:lnTo>
                              <a:lnTo>
                                <a:pt x="1632" y="228"/>
                              </a:lnTo>
                              <a:lnTo>
                                <a:pt x="1664" y="235"/>
                              </a:lnTo>
                              <a:lnTo>
                                <a:pt x="1677" y="233"/>
                              </a:lnTo>
                              <a:lnTo>
                                <a:pt x="1691" y="228"/>
                              </a:lnTo>
                              <a:lnTo>
                                <a:pt x="1702" y="220"/>
                              </a:lnTo>
                              <a:lnTo>
                                <a:pt x="1711" y="209"/>
                              </a:lnTo>
                              <a:lnTo>
                                <a:pt x="1711" y="231"/>
                              </a:lnTo>
                              <a:lnTo>
                                <a:pt x="1747" y="231"/>
                              </a:lnTo>
                              <a:lnTo>
                                <a:pt x="1747" y="209"/>
                              </a:lnTo>
                              <a:lnTo>
                                <a:pt x="1747" y="202"/>
                              </a:lnTo>
                              <a:lnTo>
                                <a:pt x="1747" y="100"/>
                              </a:lnTo>
                              <a:lnTo>
                                <a:pt x="1747" y="93"/>
                              </a:lnTo>
                              <a:lnTo>
                                <a:pt x="1747"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0D039C54">
            <v:group id="docshapegroup1" style="position:absolute;margin-left:0;margin-top:0;width:115pt;height:118.2pt;z-index:-251661824;mso-position-horizontal:left;mso-position-horizontal-relative:page;mso-position-vertical:top;mso-position-vertical-relative:page" coordsize="2300,2364" o:spid="_x0000_s1026" w14:anchorId="3BCF9E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">
              <v:rect id="docshape2" style="position:absolute;width:2300;height:2364;visibility:visible;mso-wrap-style:square;v-text-anchor:top" o:spid="_x0000_s1027" fillcolor="#f26126"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"/>
              <v:shape id="docshape3" style="position:absolute;left:269;top:1855;width:1747;height:235;visibility:visible;mso-wrap-style:square;v-text-anchor:top" coordsize="1747,235" o:spid="_x0000_s1028" stroked="f" path="m103,196r-22,l73,194r-5,-5l63,178,61,163,60,144r1,-20l61,83,53,49,40,24,19,5,,38,12,50r9,17l25,91r,30l24,149r1,25l30,197r11,18l51,224r12,6l77,234r15,1l103,235r,-39xm191,196r-22,l161,194r-5,-5l151,178r-2,-15l149,144r1,-20l149,83,142,49,128,24,107,5,88,38r13,12l109,67r4,24l113,121r-1,28l113,174r5,23l130,215r9,9l151,230r14,4l181,235r10,l191,196xm280,196r-23,l249,194r-4,-5l239,178r-2,-15l237,144r1,-20l237,83,230,49,216,24,196,5,177,38r12,12l197,67r4,24l201,121r-1,28l201,174r6,23l218,215r10,9l239,230r14,4l269,235r11,l280,196xm449,71r-35,l414,93r,58l411,170r-9,17l387,198r-18,4l351,198,337,187r-9,-17l324,151r4,-19l337,115r14,-11l369,100r18,4l402,115r9,17l414,151r,-58l405,82,393,74,380,69,367,67r-32,7l311,92r-16,27l289,151r6,32l311,210r24,18l367,235r13,-2l393,228r12,-8l414,209r,22l449,231r,-22l449,202r,-102l449,93r,-22xm580,72r-4,-2l572,69r-6,l551,71r-13,6l527,86r-8,11l519,71r-35,l484,231r35,l519,162r3,-26l531,118r15,-10l566,104r6,l575,104r5,2l580,72xm830,130r-3,-23l819,87,803,73,775,67r-16,2l746,75r-11,9l728,96,722,84,712,75,698,69,680,67r-14,2l654,75r-10,8l638,93r,-22l602,71r,160l638,231r,-81l640,126r7,-15l658,102r12,-2l683,103r9,8l696,124r2,17l698,231r36,l734,150r2,-24l743,111r10,-9l766,100r12,3l787,111r5,13l794,141r,90l830,231r,-101xm951,198r-4,1l938,199r-19,l911,196r,-28l911,102r35,l946,71r-35,l911,23r-36,l875,71r-26,l849,102r26,l875,177r5,31l893,225r16,7l924,233r11,l945,232r6,-1l951,198xm1110,142r-1,-7l1109,133r-2,-9l1098,101r-2,-3l1083,83r-9,-5l1074,135r-75,l1002,119r8,-11l1022,101r15,-3l1052,101r11,7l1071,119r3,16l1074,78r-12,-7l1038,67r-32,6l982,91r-14,27l963,151r4,31l981,209r24,19l1039,235r26,-4l1085,219r14,-15l1100,203r7,-20l1071,183r-5,11l1059,204r-20,l1020,200r-12,-8l1001,178r-2,-16l1109,162r1,-3l1110,142xm1274,164r-7,-27l1250,118r-23,-14l1202,94r-12,-5l1180,82r-7,-9l1171,62r3,-13l1181,40r10,-5l1202,34r13,3l1225,44r6,11l1233,71r36,l1264,42,1250,20,1228,5,1201,r-26,5l1154,18r-14,19l1135,62r6,28l1156,110r23,13l1216,138r11,6l1235,154r3,14l1236,181r-7,10l1218,198r-14,3l1187,197r-12,-9l1166,174r-3,-19l1127,155r2,18l1133,188r7,14l1150,214r11,9l1173,229r14,4l1201,235r27,-5l1251,218r17,-22l1274,164xm1388,198r-3,1l1376,199r-20,l1348,196r,-28l1348,102r35,l1383,71r-35,l1348,23r-35,l1313,71r-26,l1287,102r26,l1313,177r5,31l1331,225r16,7l1362,233r10,l1383,232r5,-1l1388,198xm1560,71r-36,l1524,93r,58l1521,170r-9,17l1498,198r-19,4l1461,198r-14,-11l1438,170r-3,-19l1438,132r9,-17l1461,104r18,-4l1498,104r14,11l1521,132r3,19l1524,93r-9,-11l1504,74r-14,-5l1477,67r-32,7l1421,92r-16,27l1399,151r6,32l1421,210r24,18l1477,235r13,-2l1504,228r11,-8l1524,209r,22l1560,231r,-22l1560,202r,-102l1560,93r,-22xm1747,2r-36,l1711,93r,58l1708,170r-9,17l1685,198r-19,4l1648,198r-14,-11l1625,170r-3,-19l1625,132r9,-17l1648,104r18,-4l1685,104r14,11l1708,132r3,19l1711,93r-9,-11l1691,74r-14,-5l1664,67r-32,7l1608,92r-16,27l1586,151r6,32l1608,210r24,18l1664,235r13,-2l1691,228r11,-8l1711,209r,22l1747,231r,-22l1747,202r,-102l1747,93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">
                <v:path arrowok="t" o:connecttype="custom" o:connectlocs="60,1999;12,1905;41,2070;191,2051;150,1979;109,1922;139,2079;257,2051;237,1938;201,1946;239,2085;414,1948;337,2042;387,1959;380,1924;311,2065;414,2086;580,1927;519,1952;531,1973;830,1985;735,1939;654,1930;638,2005;696,1979;753,1957;830,2086;911,2023;875,1926;909,2087;1109,1990;1074,1990;1063,1963;982,1946;1065,2086;1059,2059;1110,2014;1190,1944;1202,1889;1250,1875;1141,1945;1236,2036;1163,2010;1173,2084;1388,2053;1383,1957;1287,1957;1372,2088;1524,2006;1438,2025;1512,1970;1477,1922;1445,2083;1560,2086;1711,1857;1648,2053;1666,1955;1691,1929;1592,2038;1711,2064;1747,1857" o:connectangles="0,0,0,0,0,0,0,0,0,0,0,0,0,0,0,0,0,0,0,0,0,0,0,0,0,0,0,0,0,0,0,0,0,0,0,0,0,0,0,0,0,0,0,0,0,0,0,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29A"/>
    <w:multiLevelType w:val="hybridMultilevel"/>
    <w:tmpl w:val="2902B92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F8E61F5"/>
    <w:multiLevelType w:val="hybridMultilevel"/>
    <w:tmpl w:val="6CBAA29C"/>
    <w:lvl w:ilvl="0" w:tplc="6400B750">
      <w:start w:val="1"/>
      <w:numFmt w:val="decimal"/>
      <w:lvlText w:val="%1."/>
      <w:lvlJc w:val="left"/>
      <w:pPr>
        <w:ind w:left="2280" w:hanging="19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2E47CD"/>
    <w:multiLevelType w:val="hybridMultilevel"/>
    <w:tmpl w:val="829C37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521D2B"/>
    <w:multiLevelType w:val="hybridMultilevel"/>
    <w:tmpl w:val="5F32610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D283E8B"/>
    <w:multiLevelType w:val="hybridMultilevel"/>
    <w:tmpl w:val="38EE8A10"/>
    <w:lvl w:ilvl="0" w:tplc="6400B750">
      <w:start w:val="1"/>
      <w:numFmt w:val="decimal"/>
      <w:lvlText w:val="%1."/>
      <w:lvlJc w:val="left"/>
      <w:pPr>
        <w:ind w:left="2280" w:hanging="19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E1134E"/>
    <w:multiLevelType w:val="hybridMultilevel"/>
    <w:tmpl w:val="917CD8F2"/>
    <w:lvl w:ilvl="0" w:tplc="2DF0B7FE">
      <w:start w:val="4"/>
      <w:numFmt w:val="bullet"/>
      <w:lvlText w:val="•"/>
      <w:lvlJc w:val="left"/>
      <w:pPr>
        <w:ind w:left="2595" w:hanging="1875"/>
      </w:pPr>
      <w:rPr>
        <w:rFonts w:hint="default" w:ascii="Assistant Light" w:hAnsi="Assistant Light" w:eastAsia="Times New Roman" w:cs="Assistant Light"/>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6" w15:restartNumberingAfterBreak="0">
    <w:nsid w:val="2B5D4E49"/>
    <w:multiLevelType w:val="hybridMultilevel"/>
    <w:tmpl w:val="F91A0824"/>
    <w:lvl w:ilvl="0" w:tplc="3734167C">
      <w:start w:val="1"/>
      <w:numFmt w:val="decimal"/>
      <w:lvlText w:val="%1."/>
      <w:lvlJc w:val="left"/>
      <w:pPr>
        <w:ind w:left="720" w:hanging="360"/>
      </w:pPr>
      <w:rPr>
        <w:rFonts w:hint="default" w:ascii="GT Walsheim Pro" w:hAnsi="GT Walsheim Pr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D554738"/>
    <w:multiLevelType w:val="hybridMultilevel"/>
    <w:tmpl w:val="4EFEF30A"/>
    <w:lvl w:ilvl="0" w:tplc="407C411C">
      <w:start w:val="3"/>
      <w:numFmt w:val="bullet"/>
      <w:lvlText w:val="-"/>
      <w:lvlJc w:val="left"/>
      <w:pPr>
        <w:ind w:left="720" w:hanging="360"/>
      </w:pPr>
      <w:rPr>
        <w:rFonts w:hint="default" w:ascii="Assistant Light" w:hAnsi="Assistant Light" w:eastAsia="Times New Roman" w:cs="Assistant Ligh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2E256B9B"/>
    <w:multiLevelType w:val="hybridMultilevel"/>
    <w:tmpl w:val="E4CE44A8"/>
    <w:lvl w:ilvl="0" w:tplc="37869E56">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32407D94"/>
    <w:multiLevelType w:val="hybridMultilevel"/>
    <w:tmpl w:val="F5E036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2757DBD"/>
    <w:multiLevelType w:val="hybridMultilevel"/>
    <w:tmpl w:val="0AD282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5564FFC"/>
    <w:multiLevelType w:val="hybridMultilevel"/>
    <w:tmpl w:val="8FA40908"/>
    <w:lvl w:ilvl="0" w:tplc="6400B750">
      <w:start w:val="1"/>
      <w:numFmt w:val="decimal"/>
      <w:lvlText w:val="%1."/>
      <w:lvlJc w:val="left"/>
      <w:pPr>
        <w:ind w:left="2280" w:hanging="19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7B019DD"/>
    <w:multiLevelType w:val="hybridMultilevel"/>
    <w:tmpl w:val="F4EC81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44B64322"/>
    <w:multiLevelType w:val="hybridMultilevel"/>
    <w:tmpl w:val="613A6F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69B75AE"/>
    <w:multiLevelType w:val="hybridMultilevel"/>
    <w:tmpl w:val="D41E35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B60170"/>
    <w:multiLevelType w:val="hybridMultilevel"/>
    <w:tmpl w:val="91166ED2"/>
    <w:lvl w:ilvl="0" w:tplc="6400B750">
      <w:start w:val="1"/>
      <w:numFmt w:val="decimal"/>
      <w:lvlText w:val="%1."/>
      <w:lvlJc w:val="left"/>
      <w:pPr>
        <w:ind w:left="2280" w:hanging="19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6165B73"/>
    <w:multiLevelType w:val="hybridMultilevel"/>
    <w:tmpl w:val="974CD32C"/>
    <w:lvl w:ilvl="0" w:tplc="0B5C4DA2">
      <w:start w:val="1"/>
      <w:numFmt w:val="decimal"/>
      <w:lvlText w:val="%1."/>
      <w:lvlJc w:val="left"/>
      <w:pPr>
        <w:ind w:left="720" w:hanging="360"/>
      </w:pPr>
      <w:rPr>
        <w:rFonts w:hint="default"/>
      </w:rPr>
    </w:lvl>
    <w:lvl w:ilvl="1" w:tplc="0413000D">
      <w:start w:val="1"/>
      <w:numFmt w:val="bullet"/>
      <w:lvlText w:val=""/>
      <w:lvlJc w:val="left"/>
      <w:pPr>
        <w:ind w:left="1440" w:hanging="360"/>
      </w:pPr>
      <w:rPr>
        <w:rFonts w:hint="default" w:ascii="Wingdings" w:hAnsi="Wingdings"/>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7" w15:restartNumberingAfterBreak="0">
    <w:nsid w:val="58EF044D"/>
    <w:multiLevelType w:val="hybridMultilevel"/>
    <w:tmpl w:val="1FBE0BA8"/>
    <w:lvl w:ilvl="0" w:tplc="2DF0B7FE">
      <w:start w:val="4"/>
      <w:numFmt w:val="bullet"/>
      <w:lvlText w:val="•"/>
      <w:lvlJc w:val="left"/>
      <w:pPr>
        <w:ind w:left="2235" w:hanging="1875"/>
      </w:pPr>
      <w:rPr>
        <w:rFonts w:hint="default" w:ascii="Assistant Light" w:hAnsi="Assistant Light" w:eastAsia="Times New Roman" w:cs="Assistant Ligh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5A815059"/>
    <w:multiLevelType w:val="hybridMultilevel"/>
    <w:tmpl w:val="7A0449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AB069A9"/>
    <w:multiLevelType w:val="hybridMultilevel"/>
    <w:tmpl w:val="A1A2556E"/>
    <w:lvl w:ilvl="0" w:tplc="6400B750">
      <w:start w:val="1"/>
      <w:numFmt w:val="decimal"/>
      <w:lvlText w:val="%1."/>
      <w:lvlJc w:val="left"/>
      <w:pPr>
        <w:ind w:left="2640" w:hanging="19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664001C5"/>
    <w:multiLevelType w:val="hybridMultilevel"/>
    <w:tmpl w:val="86D8AE98"/>
    <w:lvl w:ilvl="0" w:tplc="6400B750">
      <w:start w:val="1"/>
      <w:numFmt w:val="decimal"/>
      <w:lvlText w:val="%1."/>
      <w:lvlJc w:val="left"/>
      <w:pPr>
        <w:ind w:left="2280" w:hanging="19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BB67867"/>
    <w:multiLevelType w:val="hybridMultilevel"/>
    <w:tmpl w:val="AB1CDE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7ED19C9"/>
    <w:multiLevelType w:val="hybridMultilevel"/>
    <w:tmpl w:val="C37058F2"/>
    <w:lvl w:ilvl="0" w:tplc="6400B750">
      <w:start w:val="1"/>
      <w:numFmt w:val="decimal"/>
      <w:lvlText w:val="%1."/>
      <w:lvlJc w:val="left"/>
      <w:pPr>
        <w:ind w:left="2280" w:hanging="19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CDD6C2C"/>
    <w:multiLevelType w:val="hybridMultilevel"/>
    <w:tmpl w:val="BEF2E2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FB2206C"/>
    <w:multiLevelType w:val="hybridMultilevel"/>
    <w:tmpl w:val="91C839E6"/>
    <w:lvl w:ilvl="0" w:tplc="5A643A14">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39982958">
    <w:abstractNumId w:val="6"/>
  </w:num>
  <w:num w:numId="2" w16cid:durableId="2042171962">
    <w:abstractNumId w:val="14"/>
  </w:num>
  <w:num w:numId="3" w16cid:durableId="501117411">
    <w:abstractNumId w:val="23"/>
  </w:num>
  <w:num w:numId="4" w16cid:durableId="1255356186">
    <w:abstractNumId w:val="7"/>
  </w:num>
  <w:num w:numId="5" w16cid:durableId="1617834116">
    <w:abstractNumId w:val="9"/>
  </w:num>
  <w:num w:numId="6" w16cid:durableId="1510292473">
    <w:abstractNumId w:val="10"/>
  </w:num>
  <w:num w:numId="7" w16cid:durableId="1090927820">
    <w:abstractNumId w:val="16"/>
  </w:num>
  <w:num w:numId="8" w16cid:durableId="914709904">
    <w:abstractNumId w:val="3"/>
  </w:num>
  <w:num w:numId="9" w16cid:durableId="901671770">
    <w:abstractNumId w:val="8"/>
  </w:num>
  <w:num w:numId="10" w16cid:durableId="72746812">
    <w:abstractNumId w:val="13"/>
  </w:num>
  <w:num w:numId="11" w16cid:durableId="856307673">
    <w:abstractNumId w:val="24"/>
  </w:num>
  <w:num w:numId="12" w16cid:durableId="1732652350">
    <w:abstractNumId w:val="21"/>
  </w:num>
  <w:num w:numId="13" w16cid:durableId="138230418">
    <w:abstractNumId w:val="20"/>
  </w:num>
  <w:num w:numId="14" w16cid:durableId="1555769645">
    <w:abstractNumId w:val="19"/>
  </w:num>
  <w:num w:numId="15" w16cid:durableId="350959222">
    <w:abstractNumId w:val="4"/>
  </w:num>
  <w:num w:numId="16" w16cid:durableId="708917546">
    <w:abstractNumId w:val="15"/>
  </w:num>
  <w:num w:numId="17" w16cid:durableId="151945155">
    <w:abstractNumId w:val="11"/>
  </w:num>
  <w:num w:numId="18" w16cid:durableId="1761831336">
    <w:abstractNumId w:val="1"/>
  </w:num>
  <w:num w:numId="19" w16cid:durableId="2085374433">
    <w:abstractNumId w:val="22"/>
  </w:num>
  <w:num w:numId="20" w16cid:durableId="796069120">
    <w:abstractNumId w:val="18"/>
  </w:num>
  <w:num w:numId="21" w16cid:durableId="2105488682">
    <w:abstractNumId w:val="12"/>
  </w:num>
  <w:num w:numId="22" w16cid:durableId="2052341674">
    <w:abstractNumId w:val="17"/>
  </w:num>
  <w:num w:numId="23" w16cid:durableId="100532731">
    <w:abstractNumId w:val="5"/>
  </w:num>
  <w:num w:numId="24" w16cid:durableId="1837648557">
    <w:abstractNumId w:val="0"/>
  </w:num>
  <w:num w:numId="25" w16cid:durableId="200593068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07E"/>
    <w:rsid w:val="00002CFE"/>
    <w:rsid w:val="00012EFA"/>
    <w:rsid w:val="00045CB2"/>
    <w:rsid w:val="00097060"/>
    <w:rsid w:val="00142438"/>
    <w:rsid w:val="00151046"/>
    <w:rsid w:val="001654E7"/>
    <w:rsid w:val="0022531D"/>
    <w:rsid w:val="00237247"/>
    <w:rsid w:val="00266260"/>
    <w:rsid w:val="002A5015"/>
    <w:rsid w:val="002A5250"/>
    <w:rsid w:val="002D7DAC"/>
    <w:rsid w:val="002F314F"/>
    <w:rsid w:val="00344194"/>
    <w:rsid w:val="003461A8"/>
    <w:rsid w:val="00391663"/>
    <w:rsid w:val="003A5A8E"/>
    <w:rsid w:val="003F406F"/>
    <w:rsid w:val="0040385C"/>
    <w:rsid w:val="0041626E"/>
    <w:rsid w:val="00460617"/>
    <w:rsid w:val="00496829"/>
    <w:rsid w:val="004F54D4"/>
    <w:rsid w:val="00543C3C"/>
    <w:rsid w:val="00562394"/>
    <w:rsid w:val="00563267"/>
    <w:rsid w:val="005B3ADB"/>
    <w:rsid w:val="005D35D2"/>
    <w:rsid w:val="005F319A"/>
    <w:rsid w:val="00613508"/>
    <w:rsid w:val="0064367D"/>
    <w:rsid w:val="00670EFD"/>
    <w:rsid w:val="006A026F"/>
    <w:rsid w:val="006F20FA"/>
    <w:rsid w:val="006F2BA6"/>
    <w:rsid w:val="00731122"/>
    <w:rsid w:val="00731904"/>
    <w:rsid w:val="00744E4C"/>
    <w:rsid w:val="00766B51"/>
    <w:rsid w:val="00773B14"/>
    <w:rsid w:val="00821D2D"/>
    <w:rsid w:val="008F25F2"/>
    <w:rsid w:val="0097511B"/>
    <w:rsid w:val="009B2FDB"/>
    <w:rsid w:val="009C1D29"/>
    <w:rsid w:val="009F5E9A"/>
    <w:rsid w:val="00A43E39"/>
    <w:rsid w:val="00A62A44"/>
    <w:rsid w:val="00A806E8"/>
    <w:rsid w:val="00AB5064"/>
    <w:rsid w:val="00AD065D"/>
    <w:rsid w:val="00B02162"/>
    <w:rsid w:val="00B15707"/>
    <w:rsid w:val="00B274E0"/>
    <w:rsid w:val="00B57A8B"/>
    <w:rsid w:val="00B72985"/>
    <w:rsid w:val="00BA6C2F"/>
    <w:rsid w:val="00C256E3"/>
    <w:rsid w:val="00CC1AA9"/>
    <w:rsid w:val="00CC3B2E"/>
    <w:rsid w:val="00D03B20"/>
    <w:rsid w:val="00D110EE"/>
    <w:rsid w:val="00D839B0"/>
    <w:rsid w:val="00E75A4C"/>
    <w:rsid w:val="00E8107E"/>
    <w:rsid w:val="00F63E56"/>
    <w:rsid w:val="00F679F9"/>
    <w:rsid w:val="00FA6009"/>
    <w:rsid w:val="00FD3D67"/>
    <w:rsid w:val="04BCE74F"/>
    <w:rsid w:val="04D087B9"/>
    <w:rsid w:val="04EAB713"/>
    <w:rsid w:val="0DA918F4"/>
    <w:rsid w:val="0DE4872C"/>
    <w:rsid w:val="13DDB8B4"/>
    <w:rsid w:val="1BED7431"/>
    <w:rsid w:val="2640E4EB"/>
    <w:rsid w:val="27D95107"/>
    <w:rsid w:val="2C945335"/>
    <w:rsid w:val="2EB08547"/>
    <w:rsid w:val="356D85FA"/>
    <w:rsid w:val="36166900"/>
    <w:rsid w:val="4474B778"/>
    <w:rsid w:val="5B41C9F6"/>
    <w:rsid w:val="5D5E8F2B"/>
    <w:rsid w:val="5E277427"/>
    <w:rsid w:val="6E246FE4"/>
    <w:rsid w:val="6E613CEE"/>
    <w:rsid w:val="72AAD6A2"/>
    <w:rsid w:val="7B50EF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C8ADC"/>
  <w15:chartTrackingRefBased/>
  <w15:docId w15:val="{2989471E-66C4-4C5A-A5A3-E59DA3A0404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unhideWhenUsed/>
    <w:rsid w:val="00097060"/>
    <w:pPr>
      <w:widowControl w:val="0"/>
      <w:autoSpaceDE w:val="0"/>
      <w:autoSpaceDN w:val="0"/>
      <w:spacing w:after="0" w:line="240" w:lineRule="auto"/>
    </w:pPr>
    <w:rPr>
      <w:rFonts w:ascii="GT Walsheim Pro" w:hAnsi="GT Walsheim Pro" w:eastAsia="Arial" w:cs="Arial"/>
      <w:kern w:val="0"/>
      <w14:ligatures w14:val="none"/>
    </w:rPr>
  </w:style>
  <w:style w:type="paragraph" w:styleId="Kop1">
    <w:name w:val="heading 1"/>
    <w:basedOn w:val="Standaard"/>
    <w:next w:val="Standaard"/>
    <w:link w:val="Kop1Char"/>
    <w:uiPriority w:val="9"/>
    <w:qFormat/>
    <w:rsid w:val="006F2BA6"/>
    <w:pPr>
      <w:keepNext/>
      <w:keepLines/>
      <w:spacing w:before="240"/>
      <w:outlineLvl w:val="0"/>
    </w:pPr>
    <w:rPr>
      <w:rFonts w:eastAsiaTheme="majorEastAsia" w:cstheme="majorBidi"/>
      <w:color w:val="61A78B"/>
      <w:sz w:val="32"/>
      <w:szCs w:val="32"/>
    </w:rPr>
  </w:style>
  <w:style w:type="paragraph" w:styleId="Kop2">
    <w:name w:val="heading 2"/>
    <w:basedOn w:val="Standaard"/>
    <w:next w:val="Standaard"/>
    <w:link w:val="Kop2Char"/>
    <w:uiPriority w:val="9"/>
    <w:unhideWhenUsed/>
    <w:qFormat/>
    <w:rsid w:val="00E8107E"/>
    <w:pPr>
      <w:keepNext/>
      <w:keepLines/>
      <w:spacing w:before="40"/>
      <w:outlineLvl w:val="1"/>
    </w:pPr>
    <w:rPr>
      <w:rFonts w:asciiTheme="majorHAnsi" w:hAnsiTheme="majorHAnsi" w:eastAsiaTheme="majorEastAsia" w:cstheme="majorBidi"/>
      <w:color w:val="61A78B"/>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D03B20"/>
    <w:pPr>
      <w:tabs>
        <w:tab w:val="center" w:pos="4536"/>
        <w:tab w:val="right" w:pos="9072"/>
      </w:tabs>
    </w:pPr>
  </w:style>
  <w:style w:type="character" w:styleId="KoptekstChar" w:customStyle="1">
    <w:name w:val="Koptekst Char"/>
    <w:basedOn w:val="Standaardalinea-lettertype"/>
    <w:link w:val="Koptekst"/>
    <w:uiPriority w:val="99"/>
    <w:rsid w:val="00D03B20"/>
  </w:style>
  <w:style w:type="paragraph" w:styleId="Voettekst">
    <w:name w:val="footer"/>
    <w:basedOn w:val="Standaard"/>
    <w:link w:val="VoettekstChar"/>
    <w:uiPriority w:val="99"/>
    <w:unhideWhenUsed/>
    <w:rsid w:val="00D03B20"/>
    <w:pPr>
      <w:tabs>
        <w:tab w:val="center" w:pos="4536"/>
        <w:tab w:val="right" w:pos="9072"/>
      </w:tabs>
    </w:pPr>
  </w:style>
  <w:style w:type="character" w:styleId="VoettekstChar" w:customStyle="1">
    <w:name w:val="Voettekst Char"/>
    <w:basedOn w:val="Standaardalinea-lettertype"/>
    <w:link w:val="Voettekst"/>
    <w:uiPriority w:val="99"/>
    <w:rsid w:val="00D03B20"/>
  </w:style>
  <w:style w:type="paragraph" w:styleId="Lijstalinea">
    <w:name w:val="List Paragraph"/>
    <w:basedOn w:val="Standaard"/>
    <w:uiPriority w:val="34"/>
    <w:qFormat/>
    <w:rsid w:val="00D03B20"/>
  </w:style>
  <w:style w:type="paragraph" w:styleId="Geenafstand">
    <w:name w:val="No Spacing"/>
    <w:uiPriority w:val="1"/>
    <w:qFormat/>
    <w:rsid w:val="00D03B20"/>
    <w:pPr>
      <w:widowControl w:val="0"/>
      <w:autoSpaceDE w:val="0"/>
      <w:autoSpaceDN w:val="0"/>
      <w:spacing w:after="0" w:line="240" w:lineRule="auto"/>
    </w:pPr>
    <w:rPr>
      <w:rFonts w:ascii="GT Walsheim Pro" w:hAnsi="GT Walsheim Pro" w:eastAsia="Arial" w:cs="Arial"/>
      <w:kern w:val="0"/>
      <w14:ligatures w14:val="none"/>
    </w:rPr>
  </w:style>
  <w:style w:type="character" w:styleId="Kop1Char" w:customStyle="1">
    <w:name w:val="Kop 1 Char"/>
    <w:basedOn w:val="Standaardalinea-lettertype"/>
    <w:link w:val="Kop1"/>
    <w:uiPriority w:val="9"/>
    <w:rsid w:val="006F2BA6"/>
    <w:rPr>
      <w:rFonts w:ascii="GT Walsheim Pro" w:hAnsi="GT Walsheim Pro" w:eastAsiaTheme="majorEastAsia" w:cstheme="majorBidi"/>
      <w:color w:val="61A78B"/>
      <w:kern w:val="0"/>
      <w:sz w:val="32"/>
      <w:szCs w:val="32"/>
      <w14:ligatures w14:val="none"/>
    </w:rPr>
  </w:style>
  <w:style w:type="paragraph" w:styleId="Inhopg1">
    <w:name w:val="toc 1"/>
    <w:basedOn w:val="Standaard"/>
    <w:next w:val="Standaard"/>
    <w:autoRedefine/>
    <w:uiPriority w:val="39"/>
    <w:unhideWhenUsed/>
    <w:rsid w:val="006F2BA6"/>
    <w:pPr>
      <w:spacing w:after="100"/>
    </w:pPr>
  </w:style>
  <w:style w:type="character" w:styleId="Hyperlink">
    <w:name w:val="Hyperlink"/>
    <w:basedOn w:val="Standaardalinea-lettertype"/>
    <w:uiPriority w:val="99"/>
    <w:unhideWhenUsed/>
    <w:rsid w:val="006F2BA6"/>
    <w:rPr>
      <w:color w:val="0563C1" w:themeColor="hyperlink"/>
      <w:u w:val="single"/>
    </w:rPr>
  </w:style>
  <w:style w:type="character" w:styleId="CommentReference" w:customStyle="1">
    <w:name w:val="Comment Reference"/>
    <w:basedOn w:val="Standaardalinea-lettertype"/>
    <w:uiPriority w:val="99"/>
    <w:semiHidden/>
    <w:unhideWhenUsed/>
    <w:rsid w:val="0064367D"/>
    <w:rPr>
      <w:sz w:val="16"/>
      <w:szCs w:val="16"/>
    </w:rPr>
  </w:style>
  <w:style w:type="paragraph" w:styleId="CommentText" w:customStyle="1">
    <w:name w:val="Comment Text"/>
    <w:basedOn w:val="Standaard"/>
    <w:link w:val="CommentTextChar"/>
    <w:uiPriority w:val="99"/>
    <w:unhideWhenUsed/>
    <w:rsid w:val="0064367D"/>
    <w:rPr>
      <w:sz w:val="20"/>
      <w:szCs w:val="20"/>
    </w:rPr>
  </w:style>
  <w:style w:type="character" w:styleId="CommentTextChar" w:customStyle="1">
    <w:name w:val="Comment Text Char"/>
    <w:basedOn w:val="Standaardalinea-lettertype"/>
    <w:link w:val="CommentText"/>
    <w:uiPriority w:val="99"/>
    <w:rsid w:val="0064367D"/>
    <w:rPr>
      <w:rFonts w:ascii="GT Walsheim Pro" w:hAnsi="GT Walsheim Pro" w:eastAsia="Arial" w:cs="Arial"/>
      <w:kern w:val="0"/>
      <w:sz w:val="20"/>
      <w:szCs w:val="20"/>
      <w14:ligatures w14:val="none"/>
    </w:rPr>
  </w:style>
  <w:style w:type="paragraph" w:styleId="CommentSubject" w:customStyle="1">
    <w:name w:val="Comment Subject"/>
    <w:basedOn w:val="CommentText"/>
    <w:next w:val="CommentText"/>
    <w:link w:val="CommentSubjectChar"/>
    <w:uiPriority w:val="99"/>
    <w:semiHidden/>
    <w:unhideWhenUsed/>
    <w:rsid w:val="0064367D"/>
    <w:rPr>
      <w:b/>
      <w:bCs/>
    </w:rPr>
  </w:style>
  <w:style w:type="character" w:styleId="CommentSubjectChar" w:customStyle="1">
    <w:name w:val="Comment Subject Char"/>
    <w:basedOn w:val="CommentTextChar"/>
    <w:link w:val="CommentSubject"/>
    <w:uiPriority w:val="99"/>
    <w:semiHidden/>
    <w:rsid w:val="0064367D"/>
    <w:rPr>
      <w:rFonts w:ascii="GT Walsheim Pro" w:hAnsi="GT Walsheim Pro" w:eastAsia="Arial" w:cs="Arial"/>
      <w:b/>
      <w:bCs/>
      <w:kern w:val="0"/>
      <w:sz w:val="20"/>
      <w:szCs w:val="20"/>
      <w14:ligatures w14:val="none"/>
    </w:rPr>
  </w:style>
  <w:style w:type="character" w:styleId="Kop2Char" w:customStyle="1">
    <w:name w:val="Kop 2 Char"/>
    <w:basedOn w:val="Standaardalinea-lettertype"/>
    <w:link w:val="Kop2"/>
    <w:uiPriority w:val="9"/>
    <w:rsid w:val="00E8107E"/>
    <w:rPr>
      <w:rFonts w:asciiTheme="majorHAnsi" w:hAnsiTheme="majorHAnsi" w:eastAsiaTheme="majorEastAsia" w:cstheme="majorBidi"/>
      <w:color w:val="61A78B"/>
      <w:kern w:val="0"/>
      <w:sz w:val="26"/>
      <w:szCs w:val="26"/>
      <w14:ligatures w14:val="none"/>
    </w:rPr>
  </w:style>
  <w:style w:type="paragraph" w:styleId="Kopvaninhoudsopgave">
    <w:name w:val="TOC Heading"/>
    <w:basedOn w:val="Kop1"/>
    <w:next w:val="Standaard"/>
    <w:uiPriority w:val="39"/>
    <w:semiHidden/>
    <w:unhideWhenUsed/>
    <w:qFormat/>
    <w:rsid w:val="00E8107E"/>
    <w:pPr>
      <w:outlineLvl w:val="9"/>
    </w:pPr>
    <w:rPr>
      <w:rFonts w:asciiTheme="majorHAnsi" w:hAnsiTheme="majorHAnsi"/>
      <w:color w:val="2F5496" w:themeColor="accent1" w:themeShade="BF"/>
    </w:rPr>
  </w:style>
  <w:style w:type="table" w:styleId="Tabelraster">
    <w:name w:val="Table Grid"/>
    <w:basedOn w:val="Standaardtabel"/>
    <w:uiPriority w:val="39"/>
    <w:rsid w:val="00E8107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1licht-Accent5">
    <w:name w:val="Grid Table 1 Light Accent 5"/>
    <w:basedOn w:val="Standaardtabel"/>
    <w:uiPriority w:val="46"/>
    <w:rsid w:val="00E8107E"/>
    <w:pPr>
      <w:spacing w:after="0" w:line="240" w:lineRule="auto"/>
    </w:pPr>
    <w:tblPr>
      <w:tblStyleRowBandSize w:val="1"/>
      <w:tblStyleColBandSize w:val="1"/>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2" w:space="0"/>
        </w:tcBorders>
      </w:tcPr>
    </w:tblStylePr>
    <w:tblStylePr w:type="firstCol">
      <w:rPr>
        <w:b/>
        <w:bCs/>
      </w:rPr>
    </w:tblStylePr>
    <w:tblStylePr w:type="lastCol">
      <w:rPr>
        <w:b/>
        <w:bCs/>
      </w:rPr>
    </w:tblStylePr>
  </w:style>
  <w:style w:type="paragraph" w:styleId="Kenmerkblokje" w:customStyle="1">
    <w:name w:val="_Kenmerk_blokje"/>
    <w:basedOn w:val="Standaard"/>
    <w:qFormat/>
    <w:rsid w:val="00E8107E"/>
    <w:pPr>
      <w:tabs>
        <w:tab w:val="left" w:pos="1871"/>
      </w:tabs>
      <w:adjustRightInd w:val="0"/>
      <w:spacing w:line="280" w:lineRule="atLeast"/>
      <w:textAlignment w:val="center"/>
    </w:pPr>
    <w:rPr>
      <w:rFonts w:ascii="Verdana" w:hAnsi="Verdana" w:cs="Verdana" w:eastAsiaTheme="minorEastAsia"/>
      <w:color w:val="000000"/>
      <w:sz w:val="17"/>
      <w:szCs w:val="17"/>
      <w:lang w:eastAsia="nl-NL"/>
    </w:rPr>
  </w:style>
  <w:style w:type="paragraph" w:styleId="a" w:customStyle="1">
    <w:uiPriority w:val="99"/>
    <w:unhideWhenUsed/>
    <w:rsid w:val="00097060"/>
  </w:style>
  <w:style w:type="character" w:styleId="Onopgelostemelding">
    <w:name w:val="Unresolved Mention"/>
    <w:basedOn w:val="Standaardalinea-lettertype"/>
    <w:uiPriority w:val="99"/>
    <w:semiHidden/>
    <w:unhideWhenUsed/>
    <w:rsid w:val="002D7DAC"/>
    <w:rPr>
      <w:color w:val="605E5C"/>
      <w:shd w:val="clear" w:color="auto" w:fill="E1DFDD"/>
    </w:rPr>
  </w:style>
  <w:style w:type="paragraph" w:styleId="Inhopg2">
    <w:name w:val="toc 2"/>
    <w:basedOn w:val="Standaard"/>
    <w:next w:val="Standaard"/>
    <w:autoRedefine/>
    <w:uiPriority w:val="39"/>
    <w:unhideWhenUsed/>
    <w:rsid w:val="002D7DAC"/>
    <w:pPr>
      <w:spacing w:after="100"/>
      <w:ind w:left="220"/>
    </w:pPr>
  </w:style>
  <w:style w:type="character" w:styleId="TekstopmerkingChar1" w:customStyle="1">
    <w:name w:val="Tekst opmerking Char1"/>
    <w:basedOn w:val="Standaardalinea-lettertype"/>
    <w:uiPriority w:val="99"/>
    <w:rsid w:val="00097060"/>
    <w:rPr>
      <w:sz w:val="20"/>
      <w:szCs w:val="20"/>
    </w:rPr>
  </w:style>
  <w:style w:type="character" w:styleId="Vermelding">
    <w:name w:val="Mention"/>
    <w:basedOn w:val="Standaardalinea-lettertype"/>
    <w:uiPriority w:val="99"/>
    <w:unhideWhenUsed/>
    <w:rsid w:val="00097060"/>
    <w:rPr>
      <w:color w:val="2B579A"/>
      <w:shd w:val="clear" w:color="auto" w:fill="E1DFDD"/>
    </w:rPr>
  </w:style>
  <w:style w:type="paragraph" w:styleId="Tekstopmerking">
    <w:name w:val="annotation text"/>
    <w:basedOn w:val="Standaard"/>
    <w:link w:val="TekstopmerkingChar"/>
    <w:uiPriority w:val="99"/>
    <w:unhideWhenUsed/>
    <w:rPr>
      <w:sz w:val="20"/>
      <w:szCs w:val="20"/>
    </w:rPr>
  </w:style>
  <w:style w:type="character" w:styleId="TekstopmerkingChar" w:customStyle="1">
    <w:name w:val="Tekst opmerking Char"/>
    <w:basedOn w:val="Standaardalinea-lettertype"/>
    <w:link w:val="Tekstopmerking"/>
    <w:uiPriority w:val="99"/>
    <w:rPr>
      <w:rFonts w:ascii="GT Walsheim Pro" w:hAnsi="GT Walsheim Pro" w:eastAsia="Arial" w:cs="Arial"/>
      <w:kern w:val="0"/>
      <w:sz w:val="20"/>
      <w:szCs w:val="20"/>
      <w14:ligatures w14:val="none"/>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D110EE"/>
    <w:rPr>
      <w:b/>
      <w:bCs/>
    </w:rPr>
  </w:style>
  <w:style w:type="character" w:styleId="OnderwerpvanopmerkingChar" w:customStyle="1">
    <w:name w:val="Onderwerp van opmerking Char"/>
    <w:basedOn w:val="TekstopmerkingChar"/>
    <w:link w:val="Onderwerpvanopmerking"/>
    <w:uiPriority w:val="99"/>
    <w:semiHidden/>
    <w:rsid w:val="00D110EE"/>
    <w:rPr>
      <w:rFonts w:ascii="GT Walsheim Pro" w:hAnsi="GT Walsheim Pro" w:eastAsia="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warmtestad.nl/"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2" Type="http://schemas.openxmlformats.org/officeDocument/2006/relationships/hyperlink" Target="http://www.warmtestad.nl/" TargetMode="External"/><Relationship Id="rId1" Type="http://schemas.openxmlformats.org/officeDocument/2006/relationships/hyperlink" Target="http://www.warmtestad.nl/"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warmtestad.nl/" TargetMode="External"/><Relationship Id="rId1" Type="http://schemas.openxmlformats.org/officeDocument/2006/relationships/hyperlink" Target="http://www.warmtestad.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warmtestadnl.sharepoint.com/sites/WS_OfficeTemplates/WS_OfficeTemplates/4.%20Rapport.dotx" TargetMode="External"/></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d5d94c-f075-4276-8213-db43056e580b" xsi:nil="true"/>
    <lcf76f155ced4ddcb4097134ff3c332f xmlns="ffac25e9-baa4-4246-b54d-f226d8ff632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3C60FA7AA88E48A5E5E0B1C75778A5" ma:contentTypeVersion="10" ma:contentTypeDescription="Create a new document." ma:contentTypeScope="" ma:versionID="26872378e0814e10ec3d724c54278666">
  <xsd:schema xmlns:xsd="http://www.w3.org/2001/XMLSchema" xmlns:xs="http://www.w3.org/2001/XMLSchema" xmlns:p="http://schemas.microsoft.com/office/2006/metadata/properties" xmlns:ns2="ffac25e9-baa4-4246-b54d-f226d8ff632b" xmlns:ns3="74d5d94c-f075-4276-8213-db43056e580b" targetNamespace="http://schemas.microsoft.com/office/2006/metadata/properties" ma:root="true" ma:fieldsID="6e7ee4f74bf21fa8773448b2fd743be8" ns2:_="" ns3:_="">
    <xsd:import namespace="ffac25e9-baa4-4246-b54d-f226d8ff632b"/>
    <xsd:import namespace="74d5d94c-f075-4276-8213-db43056e58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c25e9-baa4-4246-b54d-f226d8ff63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86a691-cd9d-4dac-b10e-3328202490f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d5d94c-f075-4276-8213-db43056e58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37c87a-b038-4329-b404-5cdab34048b1}" ma:internalName="TaxCatchAll" ma:showField="CatchAllData" ma:web="74d5d94c-f075-4276-8213-db43056e58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28050-52F6-4323-8676-67175308E27E}">
  <ds:schemaRefs>
    <ds:schemaRef ds:uri="http://schemas.microsoft.com/office/2006/metadata/properties"/>
    <ds:schemaRef ds:uri="http://schemas.microsoft.com/office/infopath/2007/PartnerControls"/>
    <ds:schemaRef ds:uri="74d5d94c-f075-4276-8213-db43056e580b"/>
    <ds:schemaRef ds:uri="ffac25e9-baa4-4246-b54d-f226d8ff632b"/>
  </ds:schemaRefs>
</ds:datastoreItem>
</file>

<file path=customXml/itemProps2.xml><?xml version="1.0" encoding="utf-8"?>
<ds:datastoreItem xmlns:ds="http://schemas.openxmlformats.org/officeDocument/2006/customXml" ds:itemID="{7CC83DA9-756F-4CF7-899C-3113C898F74A}">
  <ds:schemaRefs>
    <ds:schemaRef ds:uri="http://schemas.microsoft.com/sharepoint/v3/contenttype/forms"/>
  </ds:schemaRefs>
</ds:datastoreItem>
</file>

<file path=customXml/itemProps3.xml><?xml version="1.0" encoding="utf-8"?>
<ds:datastoreItem xmlns:ds="http://schemas.openxmlformats.org/officeDocument/2006/customXml" ds:itemID="{058CF7D7-9F43-4BEF-AA93-9FC5F9C2A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c25e9-baa4-4246-b54d-f226d8ff632b"/>
    <ds:schemaRef ds:uri="74d5d94c-f075-4276-8213-db43056e5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4.%20Rapport</ap:Template>
  <ap:Application>Microsoft Word for the web</ap:Application>
  <ap:DocSecurity>0</ap:DocSecurity>
  <ap:ScaleCrop>false</ap:ScaleCrop>
  <ap:Company>WarmteStad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Knollema</dc:creator>
  <keywords/>
  <dc:description/>
  <lastModifiedBy>Tom Knollema | WarmteStad</lastModifiedBy>
  <revision>27</revision>
  <lastPrinted>2023-05-24T18:55:00.0000000Z</lastPrinted>
  <dcterms:created xsi:type="dcterms:W3CDTF">2026-03-05T21:24:00.0000000Z</dcterms:created>
  <dcterms:modified xsi:type="dcterms:W3CDTF">2026-09-09T07:03:28.7321512Z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0x010100163C60FA7AA88E48A5E5E0B1C75778A5</vt:lpwstr>
  </property>
  <property fmtid="{D5CDD505-2E9C-101B-9397-08002B2CF9AE}" pid="3" name="MediaServiceImageTags">
    <vt:lpwstr/>
  </property>
</Properties>
</file>