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19663E4" w14:textId="6A0CDD25" w:rsidR="004A6EEC" w:rsidRPr="009F533E" w:rsidRDefault="004A6EEC" w:rsidP="009F533E">
      <w:pPr>
        <w:pStyle w:val="VoorpaginaTussenkop"/>
        <w:rPr>
          <w:rFonts w:ascii="Verdana" w:hAnsi="Verdana"/>
          <w:color w:val="02A77D"/>
          <w:szCs w:val="26"/>
        </w:rPr>
      </w:pPr>
      <w:bookmarkStart w:id="0" w:name="_Toc224444803"/>
      <w:bookmarkStart w:id="1" w:name="_Toc184477921"/>
      <w:r w:rsidRPr="009F533E">
        <w:rPr>
          <w:rFonts w:ascii="Verdana" w:hAnsi="Verdana"/>
          <w:b w:val="0"/>
          <w:bCs/>
          <w:color w:val="333662"/>
          <w:sz w:val="40"/>
          <w:szCs w:val="40"/>
        </w:rPr>
        <w:t>Bijlage</w:t>
      </w:r>
      <w:r w:rsidRPr="009F533E">
        <w:rPr>
          <w:rFonts w:ascii="Verdana" w:hAnsi="Verdana"/>
          <w:color w:val="02A77D"/>
          <w:szCs w:val="26"/>
        </w:rPr>
        <w:t xml:space="preserve"> </w:t>
      </w:r>
      <w:r w:rsidR="00BA082B">
        <w:rPr>
          <w:rFonts w:ascii="Verdana" w:hAnsi="Verdana"/>
          <w:b w:val="0"/>
          <w:bCs/>
          <w:color w:val="333662"/>
          <w:sz w:val="40"/>
          <w:szCs w:val="40"/>
        </w:rPr>
        <w:t>8 Behoefte per ruimte</w:t>
      </w:r>
    </w:p>
    <w:bookmarkEnd w:id="0"/>
    <w:bookmarkEnd w:id="1"/>
    <w:p w14:paraId="0B3154E9" w14:textId="645962E1" w:rsidR="004A6EEC" w:rsidRDefault="009F533E" w:rsidP="004A6EEC">
      <w:pPr>
        <w:spacing w:line="276" w:lineRule="auto"/>
        <w:jc w:val="both"/>
        <w:rPr>
          <w:rFonts w:ascii="Verdana" w:hAnsi="Verdana" w:cs="Arial"/>
          <w:bCs/>
          <w:color w:val="333662"/>
          <w:sz w:val="22"/>
          <w:szCs w:val="22"/>
        </w:rPr>
      </w:pPr>
      <w:r w:rsidRPr="00AF2771">
        <w:rPr>
          <w:rFonts w:ascii="Verdana" w:hAnsi="Verdana" w:cs="Arial"/>
          <w:bCs/>
          <w:color w:val="333662"/>
          <w:sz w:val="22"/>
          <w:szCs w:val="22"/>
        </w:rPr>
        <w:t xml:space="preserve">Behorende </w:t>
      </w:r>
      <w:r w:rsidRPr="00713CCD">
        <w:rPr>
          <w:rFonts w:ascii="Verdana" w:hAnsi="Verdana" w:cs="Arial"/>
          <w:bCs/>
          <w:color w:val="333662"/>
          <w:sz w:val="22"/>
          <w:szCs w:val="22"/>
        </w:rPr>
        <w:t xml:space="preserve">bij </w:t>
      </w:r>
      <w:r w:rsidR="00C20186">
        <w:rPr>
          <w:rFonts w:ascii="Verdana" w:hAnsi="Verdana" w:cs="Arial"/>
          <w:bCs/>
          <w:color w:val="333662"/>
          <w:sz w:val="22"/>
          <w:szCs w:val="22"/>
        </w:rPr>
        <w:t xml:space="preserve">de aanbesteding </w:t>
      </w:r>
      <w:r w:rsidR="00723697">
        <w:rPr>
          <w:rFonts w:ascii="Verdana" w:hAnsi="Verdana" w:cs="Arial"/>
          <w:bCs/>
          <w:color w:val="333662"/>
          <w:sz w:val="22"/>
          <w:szCs w:val="22"/>
        </w:rPr>
        <w:t>‘’</w:t>
      </w:r>
      <w:r w:rsidR="00C20186">
        <w:rPr>
          <w:rFonts w:ascii="Verdana" w:hAnsi="Verdana" w:cs="Arial"/>
          <w:bCs/>
          <w:color w:val="333662"/>
          <w:sz w:val="22"/>
          <w:szCs w:val="22"/>
        </w:rPr>
        <w:t>verbetering werkomgeving</w:t>
      </w:r>
      <w:r w:rsidR="00723697">
        <w:rPr>
          <w:rFonts w:ascii="Verdana" w:hAnsi="Verdana" w:cs="Arial"/>
          <w:bCs/>
          <w:color w:val="333662"/>
          <w:sz w:val="22"/>
          <w:szCs w:val="22"/>
        </w:rPr>
        <w:t>’’</w:t>
      </w:r>
    </w:p>
    <w:p w14:paraId="1DFEFCC4" w14:textId="77777777" w:rsidR="009F533E" w:rsidRPr="009F533E" w:rsidRDefault="009F533E" w:rsidP="004A6EEC">
      <w:pPr>
        <w:spacing w:line="276" w:lineRule="auto"/>
        <w:jc w:val="both"/>
        <w:rPr>
          <w:rFonts w:ascii="Verdana" w:hAnsi="Verdana"/>
          <w:szCs w:val="18"/>
        </w:rPr>
      </w:pPr>
    </w:p>
    <w:p w14:paraId="210093A0" w14:textId="06C0371F" w:rsidR="002B2735" w:rsidRDefault="002B2735" w:rsidP="002B2735">
      <w:pPr>
        <w:spacing w:line="240" w:lineRule="auto"/>
      </w:pPr>
      <w:r>
        <w:t>De bijgevoegde schetsen geven een indicatief beeld van de huidige inrichting van de betreffende ruimten. Deze schetsen zijn niet actueel en er kunnen geen rechten aan worden ontleend. Inschrijvers dienen de schetsen uitsluitend te gebruiken ter beeldvorming, in samenhang met de schouw, als basis voor het opstellen van hun plan van aanpak.</w:t>
      </w:r>
      <w:r w:rsidR="00445E2E">
        <w:t xml:space="preserve"> </w:t>
      </w:r>
      <w:r>
        <w:t xml:space="preserve">De ruimten die binnen de scope van de opdracht vallen, zijn in de schetsen aangeduid met een groene </w:t>
      </w:r>
      <w:r w:rsidR="009F1C17">
        <w:t>markeringen</w:t>
      </w:r>
      <w:r>
        <w:t>.</w:t>
      </w:r>
    </w:p>
    <w:p w14:paraId="2E2C266F" w14:textId="77777777" w:rsidR="002B2735" w:rsidRDefault="002B2735" w:rsidP="002B2735">
      <w:pPr>
        <w:spacing w:line="240" w:lineRule="auto"/>
      </w:pPr>
    </w:p>
    <w:p w14:paraId="6ECB4AD6" w14:textId="77777777" w:rsidR="002B2735" w:rsidRDefault="002B2735" w:rsidP="002B2735">
      <w:pPr>
        <w:spacing w:line="240" w:lineRule="auto"/>
      </w:pPr>
      <w:r>
        <w:t>Inschrijvers dienen er rekening mee te houden dat niet alle relevante bouwkundige en installatietechnische elementen in de schetsen zijn weergegeven. Dit betreft onder meer (maar niet uitsluitend) nooduitgangen, constructieve elementen zoals pilaren en aanwezige blusvoorzieningen. De inschrijver is verantwoordelijk voor het meenemen van deze aspecten in het ontwerp en de uitwerking.</w:t>
      </w:r>
    </w:p>
    <w:p w14:paraId="0802DDC5" w14:textId="77777777" w:rsidR="002B2735" w:rsidRDefault="002B2735" w:rsidP="002B2735">
      <w:pPr>
        <w:spacing w:line="240" w:lineRule="auto"/>
      </w:pPr>
    </w:p>
    <w:p w14:paraId="34CE50B6" w14:textId="5C3712A3" w:rsidR="00EA1304" w:rsidRDefault="002B2735" w:rsidP="000F220D">
      <w:pPr>
        <w:spacing w:line="240" w:lineRule="auto"/>
      </w:pPr>
      <w:r>
        <w:t xml:space="preserve">Uitgangspunt voor de opdracht is het realiseren van een zo efficiënt mogelijke inrichting met een maximaal aantal werkplekken, zonder dat dit leidt tot een benauwde of oncomfortabele werkomgeving. De inrichting dient te voldoen aan geldende wet- en regelgeving, waaronder de eisen voortvloeiend uit de Arbowet. </w:t>
      </w:r>
      <w:proofErr w:type="gramStart"/>
      <w:r>
        <w:t>Tevens</w:t>
      </w:r>
      <w:proofErr w:type="gramEnd"/>
      <w:r>
        <w:t xml:space="preserve"> dient de inschrijver rekening te houden met de benodigde (aanvullende) elektrotechnische voorzieningen die voortvloeien uit het voorgestelde ontwerp.</w:t>
      </w:r>
    </w:p>
    <w:p w14:paraId="0DACA110" w14:textId="77777777" w:rsidR="00445E2E" w:rsidRDefault="00445E2E" w:rsidP="000F220D">
      <w:pPr>
        <w:spacing w:line="240" w:lineRule="auto"/>
      </w:pPr>
    </w:p>
    <w:tbl>
      <w:tblPr>
        <w:tblStyle w:val="Tabelraster"/>
        <w:tblW w:w="0" w:type="auto"/>
        <w:tblInd w:w="137" w:type="dxa"/>
        <w:tblLook w:val="04A0" w:firstRow="1" w:lastRow="0" w:firstColumn="1" w:lastColumn="0" w:noHBand="0" w:noVBand="1"/>
      </w:tblPr>
      <w:tblGrid>
        <w:gridCol w:w="1749"/>
        <w:gridCol w:w="7176"/>
      </w:tblGrid>
      <w:tr w:rsidR="00D67EF4" w:rsidRPr="00341856" w14:paraId="691B22F4" w14:textId="77777777" w:rsidTr="06BA18FD">
        <w:tc>
          <w:tcPr>
            <w:tcW w:w="1418" w:type="dxa"/>
            <w:shd w:val="clear" w:color="auto" w:fill="06A77D"/>
          </w:tcPr>
          <w:p w14:paraId="339337D8" w14:textId="731433BF" w:rsidR="00D67EF4" w:rsidRPr="00582A3A" w:rsidRDefault="004A1F61" w:rsidP="00F1039C">
            <w:pPr>
              <w:pStyle w:val="Titel"/>
              <w:spacing w:after="0"/>
              <w:rPr>
                <w:color w:val="333662"/>
                <w:sz w:val="22"/>
                <w:szCs w:val="22"/>
              </w:rPr>
            </w:pPr>
            <w:r w:rsidRPr="00582A3A">
              <w:rPr>
                <w:color w:val="333662"/>
                <w:sz w:val="22"/>
                <w:szCs w:val="22"/>
              </w:rPr>
              <w:t>Ruimte</w:t>
            </w:r>
          </w:p>
        </w:tc>
        <w:tc>
          <w:tcPr>
            <w:tcW w:w="7507" w:type="dxa"/>
            <w:shd w:val="clear" w:color="auto" w:fill="06A77D"/>
          </w:tcPr>
          <w:p w14:paraId="31D23A81" w14:textId="38D0A988" w:rsidR="00D67EF4" w:rsidRPr="00582A3A" w:rsidRDefault="55D9734E" w:rsidP="00F1039C">
            <w:pPr>
              <w:pStyle w:val="Titel"/>
              <w:spacing w:after="0"/>
              <w:rPr>
                <w:color w:val="333662"/>
                <w:sz w:val="22"/>
                <w:szCs w:val="22"/>
              </w:rPr>
            </w:pPr>
            <w:r w:rsidRPr="4CCD1E3B">
              <w:rPr>
                <w:color w:val="333662"/>
                <w:sz w:val="22"/>
                <w:szCs w:val="22"/>
              </w:rPr>
              <w:t>Behoefte</w:t>
            </w:r>
            <w:r w:rsidR="2F14B920" w:rsidRPr="4CCD1E3B">
              <w:rPr>
                <w:color w:val="333662"/>
                <w:sz w:val="22"/>
                <w:szCs w:val="22"/>
              </w:rPr>
              <w:t xml:space="preserve"> en knelpunten</w:t>
            </w:r>
          </w:p>
        </w:tc>
      </w:tr>
      <w:tr w:rsidR="00D67EF4" w:rsidRPr="00341856" w14:paraId="28D7BD92" w14:textId="77777777" w:rsidTr="06BA18FD">
        <w:tc>
          <w:tcPr>
            <w:tcW w:w="1418" w:type="dxa"/>
          </w:tcPr>
          <w:p w14:paraId="6FAE9028" w14:textId="09D4D9AB" w:rsidR="00D67EF4" w:rsidRPr="002340F4" w:rsidRDefault="002340F4" w:rsidP="002340F4">
            <w:pPr>
              <w:pStyle w:val="Lijstalinea"/>
              <w:spacing w:after="0" w:line="240" w:lineRule="auto"/>
              <w:ind w:left="0"/>
              <w:rPr>
                <w:bCs/>
                <w:color w:val="333662"/>
                <w:szCs w:val="18"/>
              </w:rPr>
            </w:pPr>
            <w:r w:rsidRPr="002340F4">
              <w:rPr>
                <w:bCs/>
                <w:color w:val="333662"/>
                <w:szCs w:val="18"/>
              </w:rPr>
              <w:t>1.01 + 1.25</w:t>
            </w:r>
          </w:p>
        </w:tc>
        <w:tc>
          <w:tcPr>
            <w:tcW w:w="7507" w:type="dxa"/>
          </w:tcPr>
          <w:p w14:paraId="62EFF518" w14:textId="1CF44DFF" w:rsidR="00D67EF4" w:rsidRPr="00341856" w:rsidRDefault="00BC2F8E" w:rsidP="49D0E905">
            <w:pPr>
              <w:spacing w:line="240" w:lineRule="auto"/>
            </w:pPr>
            <w:r>
              <w:rPr>
                <w:snapToGrid w:val="0"/>
              </w:rPr>
              <w:t xml:space="preserve">- </w:t>
            </w:r>
            <w:r w:rsidR="0BE9262A" w:rsidRPr="4CCD1E3B">
              <w:rPr>
                <w:snapToGrid w:val="0"/>
              </w:rPr>
              <w:t>H</w:t>
            </w:r>
            <w:r w:rsidR="4FFCC024" w:rsidRPr="4CCD1E3B">
              <w:rPr>
                <w:snapToGrid w:val="0"/>
              </w:rPr>
              <w:t>uidige opstelling</w:t>
            </w:r>
            <w:r w:rsidR="41BEBEB7" w:rsidRPr="4CCD1E3B">
              <w:rPr>
                <w:snapToGrid w:val="0"/>
              </w:rPr>
              <w:t xml:space="preserve"> (bureaus met computerschermen)</w:t>
            </w:r>
            <w:r w:rsidR="4FFCC024" w:rsidRPr="4CCD1E3B">
              <w:rPr>
                <w:snapToGrid w:val="0"/>
              </w:rPr>
              <w:t xml:space="preserve"> is </w:t>
            </w:r>
            <w:r w:rsidR="44564636" w:rsidRPr="4CCD1E3B">
              <w:rPr>
                <w:snapToGrid w:val="0"/>
              </w:rPr>
              <w:t xml:space="preserve">in beginsel </w:t>
            </w:r>
            <w:r w:rsidR="4FFCC024" w:rsidRPr="4CCD1E3B">
              <w:rPr>
                <w:snapToGrid w:val="0"/>
              </w:rPr>
              <w:t>naar wens</w:t>
            </w:r>
            <w:r w:rsidR="759B9B8D" w:rsidRPr="4CCD1E3B">
              <w:rPr>
                <w:snapToGrid w:val="0"/>
              </w:rPr>
              <w:t>.</w:t>
            </w:r>
          </w:p>
          <w:p w14:paraId="79F1F3BE" w14:textId="7811CFF6" w:rsidR="00D67EF4" w:rsidRPr="00341856" w:rsidRDefault="00BC2F8E" w:rsidP="49D0E905">
            <w:pPr>
              <w:spacing w:line="240" w:lineRule="auto"/>
            </w:pPr>
            <w:r>
              <w:t>- H</w:t>
            </w:r>
            <w:r w:rsidR="759B9B8D">
              <w:t>uidige hoeveelheid kastruimte moet behouden worden.</w:t>
            </w:r>
          </w:p>
          <w:p w14:paraId="19610272" w14:textId="6E42FD9F" w:rsidR="00D67EF4" w:rsidRPr="00341856" w:rsidRDefault="00D8576C" w:rsidP="4CCD1E3B">
            <w:pPr>
              <w:spacing w:line="240" w:lineRule="auto"/>
            </w:pPr>
            <w:r>
              <w:t xml:space="preserve">- </w:t>
            </w:r>
            <w:r w:rsidR="530C71C5">
              <w:t>Verbetering akoestiek</w:t>
            </w:r>
            <w:r w:rsidR="452203D8">
              <w:t>.</w:t>
            </w:r>
          </w:p>
          <w:p w14:paraId="69D6D947" w14:textId="77777777" w:rsidR="00D67EF4" w:rsidRDefault="00D8576C" w:rsidP="4CCD1E3B">
            <w:pPr>
              <w:spacing w:line="240" w:lineRule="auto"/>
            </w:pPr>
            <w:r>
              <w:t xml:space="preserve">- </w:t>
            </w:r>
            <w:r w:rsidR="1E202AA1">
              <w:t xml:space="preserve">Behoefte aan </w:t>
            </w:r>
            <w:r w:rsidR="2A8EBFF6">
              <w:t>minimaal 1</w:t>
            </w:r>
            <w:r w:rsidR="1E202AA1">
              <w:t xml:space="preserve"> plek om ongestoord en zonder iemand anders te storen te kunnen bellen</w:t>
            </w:r>
            <w:r w:rsidR="5EF93135">
              <w:t xml:space="preserve"> in de buurt.</w:t>
            </w:r>
          </w:p>
          <w:p w14:paraId="42649C94" w14:textId="4B97FD35" w:rsidR="000F65BB" w:rsidRPr="00341856" w:rsidRDefault="000F65BB" w:rsidP="4CCD1E3B">
            <w:pPr>
              <w:spacing w:line="240" w:lineRule="auto"/>
            </w:pPr>
          </w:p>
        </w:tc>
      </w:tr>
      <w:tr w:rsidR="49D0E905" w14:paraId="6DF6C4BC" w14:textId="77777777" w:rsidTr="06BA18FD">
        <w:trPr>
          <w:trHeight w:val="300"/>
        </w:trPr>
        <w:tc>
          <w:tcPr>
            <w:tcW w:w="1418" w:type="dxa"/>
          </w:tcPr>
          <w:p w14:paraId="19F80704" w14:textId="52FA688D" w:rsidR="49D0E905" w:rsidRDefault="49D0E905" w:rsidP="49D0E905">
            <w:pPr>
              <w:spacing w:line="240" w:lineRule="auto"/>
              <w:jc w:val="both"/>
              <w:rPr>
                <w:color w:val="333662"/>
              </w:rPr>
            </w:pPr>
            <w:r w:rsidRPr="49D0E905">
              <w:rPr>
                <w:color w:val="333662"/>
              </w:rPr>
              <w:t>1.26</w:t>
            </w:r>
          </w:p>
        </w:tc>
        <w:tc>
          <w:tcPr>
            <w:tcW w:w="7507" w:type="dxa"/>
          </w:tcPr>
          <w:p w14:paraId="0F20B704" w14:textId="77777777" w:rsidR="49D0E905" w:rsidRDefault="00BC2F8E" w:rsidP="49D0E905">
            <w:pPr>
              <w:spacing w:line="240" w:lineRule="auto"/>
            </w:pPr>
            <w:r>
              <w:t xml:space="preserve">- </w:t>
            </w:r>
            <w:r w:rsidR="49D0E905">
              <w:t xml:space="preserve">Ruimte wordt niet goed benut, alles wat hier staat mag weg. Graag optimaal inrichten voor overleggen met klein gezelschap (denk aan </w:t>
            </w:r>
            <w:proofErr w:type="spellStart"/>
            <w:r w:rsidR="49D0E905">
              <w:t>bila's</w:t>
            </w:r>
            <w:proofErr w:type="spellEnd"/>
            <w:r w:rsidR="49D0E905">
              <w:t xml:space="preserve"> en </w:t>
            </w:r>
            <w:proofErr w:type="spellStart"/>
            <w:r w:rsidR="49D0E905">
              <w:t>trila's</w:t>
            </w:r>
            <w:proofErr w:type="spellEnd"/>
            <w:r w:rsidR="49D0E905">
              <w:t>).</w:t>
            </w:r>
          </w:p>
          <w:p w14:paraId="58ADFE1C" w14:textId="3CE884B9" w:rsidR="000F65BB" w:rsidRDefault="000F65BB" w:rsidP="49D0E905">
            <w:pPr>
              <w:spacing w:line="240" w:lineRule="auto"/>
            </w:pPr>
          </w:p>
        </w:tc>
      </w:tr>
      <w:tr w:rsidR="49D0E905" w14:paraId="5075E57B" w14:textId="77777777" w:rsidTr="06BA18FD">
        <w:trPr>
          <w:trHeight w:val="300"/>
        </w:trPr>
        <w:tc>
          <w:tcPr>
            <w:tcW w:w="1418" w:type="dxa"/>
          </w:tcPr>
          <w:p w14:paraId="32D33951" w14:textId="554CE78E" w:rsidR="49D0E905" w:rsidRDefault="49D0E905" w:rsidP="49D0E905">
            <w:pPr>
              <w:spacing w:line="240" w:lineRule="auto"/>
              <w:rPr>
                <w:color w:val="333662"/>
              </w:rPr>
            </w:pPr>
            <w:r w:rsidRPr="49D0E905">
              <w:rPr>
                <w:color w:val="333662"/>
              </w:rPr>
              <w:t>1.18</w:t>
            </w:r>
          </w:p>
        </w:tc>
        <w:tc>
          <w:tcPr>
            <w:tcW w:w="7507" w:type="dxa"/>
            <w:tcBorders>
              <w:bottom w:val="single" w:sz="2" w:space="0" w:color="000000" w:themeColor="text1"/>
            </w:tcBorders>
          </w:tcPr>
          <w:p w14:paraId="7B902AAE" w14:textId="77777777" w:rsidR="1A44D703" w:rsidRDefault="00BC2F8E" w:rsidP="49D0E905">
            <w:pPr>
              <w:spacing w:line="240" w:lineRule="auto"/>
            </w:pPr>
            <w:r>
              <w:t xml:space="preserve">- </w:t>
            </w:r>
            <w:r w:rsidR="1A44D703">
              <w:t>Indeling mag veranderd worden.</w:t>
            </w:r>
            <w:r w:rsidR="49D0E905">
              <w:t xml:space="preserve"> Archiefkast mag weg.</w:t>
            </w:r>
            <w:r w:rsidR="64380D8A">
              <w:t xml:space="preserve"> Niet geschikt voor extra werkplek. Niet geschikt voor </w:t>
            </w:r>
            <w:proofErr w:type="spellStart"/>
            <w:r w:rsidR="64380D8A">
              <w:t>belplek</w:t>
            </w:r>
            <w:proofErr w:type="spellEnd"/>
            <w:r w:rsidR="64380D8A">
              <w:t>.</w:t>
            </w:r>
          </w:p>
          <w:p w14:paraId="72AD595D" w14:textId="7803391F" w:rsidR="000F65BB" w:rsidRDefault="000F65BB" w:rsidP="49D0E905">
            <w:pPr>
              <w:spacing w:line="240" w:lineRule="auto"/>
            </w:pPr>
          </w:p>
        </w:tc>
      </w:tr>
      <w:tr w:rsidR="00D8576C" w:rsidRPr="00341856" w14:paraId="2A1B80BF" w14:textId="77777777" w:rsidTr="0045618D">
        <w:trPr>
          <w:trHeight w:val="1771"/>
        </w:trPr>
        <w:tc>
          <w:tcPr>
            <w:tcW w:w="1418" w:type="dxa"/>
            <w:tcBorders>
              <w:right w:val="single" w:sz="2" w:space="0" w:color="000000" w:themeColor="text1"/>
            </w:tcBorders>
          </w:tcPr>
          <w:p w14:paraId="779061C7" w14:textId="2EA0D93B" w:rsidR="00D8576C" w:rsidRPr="002340F4" w:rsidRDefault="00D8576C" w:rsidP="002340F4">
            <w:pPr>
              <w:pStyle w:val="Lijstalinea"/>
              <w:spacing w:after="0" w:line="240" w:lineRule="auto"/>
              <w:ind w:left="0"/>
              <w:rPr>
                <w:bCs/>
                <w:color w:val="333662"/>
                <w:szCs w:val="18"/>
              </w:rPr>
            </w:pPr>
            <w:r w:rsidRPr="002340F4">
              <w:rPr>
                <w:bCs/>
                <w:color w:val="333662"/>
                <w:szCs w:val="18"/>
              </w:rPr>
              <w:t>1.20</w:t>
            </w:r>
            <w:r w:rsidR="004844CC">
              <w:rPr>
                <w:bCs/>
                <w:color w:val="333662"/>
                <w:szCs w:val="18"/>
              </w:rPr>
              <w:t xml:space="preserve"> (multifunctionele ruimte)</w:t>
            </w:r>
          </w:p>
        </w:tc>
        <w:tc>
          <w:tcPr>
            <w:tcW w:w="7507" w:type="dxa"/>
            <w:tcBorders>
              <w:top w:val="single" w:sz="2" w:space="0" w:color="000000" w:themeColor="text1"/>
              <w:left w:val="single" w:sz="2" w:space="0" w:color="000000" w:themeColor="text1"/>
              <w:right w:val="single" w:sz="2" w:space="0" w:color="000000" w:themeColor="text1"/>
            </w:tcBorders>
          </w:tcPr>
          <w:p w14:paraId="3768A53D" w14:textId="0446FE80" w:rsidR="00D8576C" w:rsidRPr="00DF45B0" w:rsidRDefault="00BC2F8E" w:rsidP="00DF45B0">
            <w:pPr>
              <w:spacing w:line="240" w:lineRule="auto"/>
              <w:rPr>
                <w:snapToGrid w:val="0"/>
                <w:szCs w:val="18"/>
              </w:rPr>
            </w:pPr>
            <w:r>
              <w:rPr>
                <w:snapToGrid w:val="0"/>
                <w:szCs w:val="18"/>
              </w:rPr>
              <w:t xml:space="preserve">- </w:t>
            </w:r>
            <w:r w:rsidR="00D8576C">
              <w:rPr>
                <w:snapToGrid w:val="0"/>
                <w:szCs w:val="18"/>
              </w:rPr>
              <w:t>E</w:t>
            </w:r>
            <w:r w:rsidR="00D8576C" w:rsidRPr="00DF45B0">
              <w:rPr>
                <w:snapToGrid w:val="0"/>
                <w:szCs w:val="18"/>
              </w:rPr>
              <w:t>en uitnodigende en sfeervolle ontmoetingsplek creëert</w:t>
            </w:r>
          </w:p>
          <w:p w14:paraId="4497E58F" w14:textId="7C940CA4" w:rsidR="00D8576C" w:rsidRPr="00DF45B0" w:rsidRDefault="001B03DB" w:rsidP="00DF45B0">
            <w:pPr>
              <w:spacing w:line="240" w:lineRule="auto"/>
              <w:rPr>
                <w:snapToGrid w:val="0"/>
                <w:szCs w:val="18"/>
              </w:rPr>
            </w:pPr>
            <w:r>
              <w:rPr>
                <w:snapToGrid w:val="0"/>
                <w:szCs w:val="18"/>
              </w:rPr>
              <w:t>- V</w:t>
            </w:r>
            <w:r w:rsidR="00D8576C" w:rsidRPr="00DF45B0">
              <w:rPr>
                <w:snapToGrid w:val="0"/>
                <w:szCs w:val="18"/>
              </w:rPr>
              <w:t>oorziet in een open en toegankelijke uitstraling</w:t>
            </w:r>
            <w:r w:rsidR="0045618D">
              <w:rPr>
                <w:snapToGrid w:val="0"/>
                <w:szCs w:val="18"/>
              </w:rPr>
              <w:t>.</w:t>
            </w:r>
          </w:p>
          <w:p w14:paraId="124E74F8" w14:textId="0B3E1327" w:rsidR="00D8576C" w:rsidRPr="00DF45B0" w:rsidRDefault="001B03DB" w:rsidP="00DF45B0">
            <w:pPr>
              <w:spacing w:line="240" w:lineRule="auto"/>
              <w:rPr>
                <w:snapToGrid w:val="0"/>
                <w:szCs w:val="18"/>
              </w:rPr>
            </w:pPr>
            <w:r>
              <w:rPr>
                <w:snapToGrid w:val="0"/>
                <w:szCs w:val="18"/>
              </w:rPr>
              <w:t xml:space="preserve">- </w:t>
            </w:r>
            <w:r w:rsidR="0045618D">
              <w:rPr>
                <w:snapToGrid w:val="0"/>
                <w:szCs w:val="18"/>
              </w:rPr>
              <w:t>G</w:t>
            </w:r>
            <w:r w:rsidR="00D8576C" w:rsidRPr="00DF45B0">
              <w:rPr>
                <w:snapToGrid w:val="0"/>
                <w:szCs w:val="18"/>
              </w:rPr>
              <w:t>eschikt is voor zowel informeel als incidenteel formeel overleg</w:t>
            </w:r>
            <w:r w:rsidR="0045618D">
              <w:rPr>
                <w:snapToGrid w:val="0"/>
                <w:szCs w:val="18"/>
              </w:rPr>
              <w:t>.</w:t>
            </w:r>
          </w:p>
          <w:p w14:paraId="66EA15A6" w14:textId="08B1F9D0" w:rsidR="00D8576C" w:rsidRPr="00DF45B0" w:rsidRDefault="001B03DB" w:rsidP="00DF45B0">
            <w:pPr>
              <w:spacing w:line="240" w:lineRule="auto"/>
              <w:rPr>
                <w:snapToGrid w:val="0"/>
                <w:szCs w:val="18"/>
              </w:rPr>
            </w:pPr>
            <w:r>
              <w:rPr>
                <w:snapToGrid w:val="0"/>
                <w:szCs w:val="18"/>
              </w:rPr>
              <w:t xml:space="preserve">- </w:t>
            </w:r>
            <w:r w:rsidR="0045618D">
              <w:rPr>
                <w:snapToGrid w:val="0"/>
                <w:szCs w:val="18"/>
              </w:rPr>
              <w:t>R</w:t>
            </w:r>
            <w:r w:rsidR="00D8576C" w:rsidRPr="00DF45B0">
              <w:rPr>
                <w:snapToGrid w:val="0"/>
                <w:szCs w:val="18"/>
              </w:rPr>
              <w:t>uimte biedt aan minimaal 10 tot 12 personen, maar met behoud van een ruimtelijk en comfortabele beleving</w:t>
            </w:r>
            <w:r w:rsidR="0045618D">
              <w:rPr>
                <w:snapToGrid w:val="0"/>
                <w:szCs w:val="18"/>
              </w:rPr>
              <w:t>.</w:t>
            </w:r>
          </w:p>
          <w:p w14:paraId="3D4D6D0D" w14:textId="7C0BBC6A" w:rsidR="00D8576C" w:rsidRPr="00DF45B0" w:rsidRDefault="001B03DB" w:rsidP="00DF45B0">
            <w:pPr>
              <w:spacing w:line="240" w:lineRule="auto"/>
              <w:rPr>
                <w:snapToGrid w:val="0"/>
                <w:szCs w:val="18"/>
              </w:rPr>
            </w:pPr>
            <w:r>
              <w:rPr>
                <w:snapToGrid w:val="0"/>
                <w:szCs w:val="18"/>
              </w:rPr>
              <w:t xml:space="preserve">- </w:t>
            </w:r>
            <w:r w:rsidR="0045618D">
              <w:rPr>
                <w:snapToGrid w:val="0"/>
                <w:szCs w:val="18"/>
              </w:rPr>
              <w:t>E</w:t>
            </w:r>
            <w:r w:rsidR="00D8576C" w:rsidRPr="00DF45B0">
              <w:rPr>
                <w:snapToGrid w:val="0"/>
                <w:szCs w:val="18"/>
              </w:rPr>
              <w:t>fficiënt gebruikmaakt van de beschikbare ruimte</w:t>
            </w:r>
            <w:r w:rsidR="0045618D">
              <w:rPr>
                <w:snapToGrid w:val="0"/>
                <w:szCs w:val="18"/>
              </w:rPr>
              <w:t>.</w:t>
            </w:r>
          </w:p>
          <w:p w14:paraId="5E5D6D34" w14:textId="109C74CC" w:rsidR="00D8576C" w:rsidRPr="00DF45B0" w:rsidRDefault="001B03DB" w:rsidP="00DF45B0">
            <w:pPr>
              <w:spacing w:line="240" w:lineRule="auto"/>
              <w:rPr>
                <w:snapToGrid w:val="0"/>
                <w:szCs w:val="18"/>
              </w:rPr>
            </w:pPr>
            <w:r>
              <w:rPr>
                <w:snapToGrid w:val="0"/>
                <w:szCs w:val="18"/>
              </w:rPr>
              <w:t xml:space="preserve">- </w:t>
            </w:r>
            <w:r w:rsidR="0045618D">
              <w:rPr>
                <w:snapToGrid w:val="0"/>
                <w:szCs w:val="18"/>
              </w:rPr>
              <w:t>M</w:t>
            </w:r>
            <w:r w:rsidR="00D8576C" w:rsidRPr="00DF45B0">
              <w:rPr>
                <w:snapToGrid w:val="0"/>
                <w:szCs w:val="18"/>
              </w:rPr>
              <w:t>aatregelen bevat ter beperking van geluidsoverlast richting werkplekken</w:t>
            </w:r>
            <w:r w:rsidR="0045618D">
              <w:rPr>
                <w:snapToGrid w:val="0"/>
                <w:szCs w:val="18"/>
              </w:rPr>
              <w:t>.</w:t>
            </w:r>
          </w:p>
          <w:p w14:paraId="0AA4BFAD" w14:textId="77777777" w:rsidR="00D8576C" w:rsidRDefault="001B03DB" w:rsidP="00DF45B0">
            <w:pPr>
              <w:tabs>
                <w:tab w:val="left" w:pos="2715"/>
              </w:tabs>
              <w:spacing w:line="240" w:lineRule="auto"/>
              <w:rPr>
                <w:snapToGrid w:val="0"/>
                <w:szCs w:val="18"/>
              </w:rPr>
            </w:pPr>
            <w:r>
              <w:rPr>
                <w:snapToGrid w:val="0"/>
                <w:szCs w:val="18"/>
              </w:rPr>
              <w:t xml:space="preserve">- </w:t>
            </w:r>
            <w:r w:rsidR="00044AFC">
              <w:rPr>
                <w:snapToGrid w:val="0"/>
                <w:szCs w:val="18"/>
              </w:rPr>
              <w:t xml:space="preserve">Draagt bij </w:t>
            </w:r>
            <w:r w:rsidR="00D8576C" w:rsidRPr="00DF45B0">
              <w:rPr>
                <w:snapToGrid w:val="0"/>
                <w:szCs w:val="18"/>
              </w:rPr>
              <w:t>aan een sociale en ontspannen werkomgeving (“</w:t>
            </w:r>
            <w:proofErr w:type="spellStart"/>
            <w:r w:rsidR="00D8576C" w:rsidRPr="00DF45B0">
              <w:rPr>
                <w:snapToGrid w:val="0"/>
                <w:szCs w:val="18"/>
              </w:rPr>
              <w:t>social</w:t>
            </w:r>
            <w:proofErr w:type="spellEnd"/>
            <w:r w:rsidR="00D8576C" w:rsidRPr="00DF45B0">
              <w:rPr>
                <w:snapToGrid w:val="0"/>
                <w:szCs w:val="18"/>
              </w:rPr>
              <w:t xml:space="preserve"> hub”). </w:t>
            </w:r>
          </w:p>
          <w:p w14:paraId="79040407" w14:textId="33119FF5" w:rsidR="000F65BB" w:rsidRPr="009A2E98" w:rsidRDefault="000F65BB" w:rsidP="00DF45B0">
            <w:pPr>
              <w:tabs>
                <w:tab w:val="left" w:pos="2715"/>
              </w:tabs>
              <w:spacing w:line="240" w:lineRule="auto"/>
              <w:rPr>
                <w:snapToGrid w:val="0"/>
                <w:highlight w:val="yellow"/>
              </w:rPr>
            </w:pPr>
          </w:p>
        </w:tc>
      </w:tr>
      <w:tr w:rsidR="002340F4" w:rsidRPr="00763D4C" w14:paraId="51A09A79" w14:textId="77777777" w:rsidTr="06BA18FD">
        <w:trPr>
          <w:trHeight w:val="300"/>
        </w:trPr>
        <w:tc>
          <w:tcPr>
            <w:tcW w:w="1418" w:type="dxa"/>
          </w:tcPr>
          <w:p w14:paraId="285A7120" w14:textId="6D140D71" w:rsidR="002340F4" w:rsidRPr="002340F4" w:rsidRDefault="00B7037C" w:rsidP="002340F4">
            <w:pPr>
              <w:pStyle w:val="Lijstalinea"/>
              <w:spacing w:after="0" w:line="240" w:lineRule="auto"/>
              <w:ind w:left="0"/>
              <w:rPr>
                <w:bCs/>
                <w:color w:val="333662"/>
                <w:szCs w:val="18"/>
              </w:rPr>
            </w:pPr>
            <w:r w:rsidRPr="002340F4">
              <w:rPr>
                <w:bCs/>
                <w:color w:val="333662"/>
                <w:szCs w:val="18"/>
              </w:rPr>
              <w:t>1.08</w:t>
            </w:r>
          </w:p>
        </w:tc>
        <w:tc>
          <w:tcPr>
            <w:tcW w:w="7507" w:type="dxa"/>
            <w:tcBorders>
              <w:top w:val="single" w:sz="2" w:space="0" w:color="000000" w:themeColor="text1"/>
            </w:tcBorders>
          </w:tcPr>
          <w:p w14:paraId="33915E0E" w14:textId="77777777" w:rsidR="002340F4" w:rsidRDefault="0045618D" w:rsidP="4CCD1E3B">
            <w:pPr>
              <w:tabs>
                <w:tab w:val="left" w:pos="2715"/>
              </w:tabs>
              <w:spacing w:line="240" w:lineRule="auto"/>
            </w:pPr>
            <w:r>
              <w:t xml:space="preserve">- </w:t>
            </w:r>
            <w:r w:rsidR="02863498">
              <w:t>Andere inrichting; optimaal inrichten voor gebruik zoals telefoneren, overleggen of andere activiteiten maar geen werkplekken.</w:t>
            </w:r>
            <w:r w:rsidR="002425E9">
              <w:t xml:space="preserve"> Er staat nu een BHV uitrusting, deze is verplaatsbaar</w:t>
            </w:r>
            <w:r w:rsidR="003B42DA">
              <w:t xml:space="preserve"> maar moet in de buurt van de trap blijven</w:t>
            </w:r>
            <w:r w:rsidR="002425E9">
              <w:t>.</w:t>
            </w:r>
          </w:p>
          <w:p w14:paraId="30B2ACEC" w14:textId="53A773F9" w:rsidR="000F65BB" w:rsidRDefault="000F65BB" w:rsidP="4CCD1E3B">
            <w:pPr>
              <w:tabs>
                <w:tab w:val="left" w:pos="2715"/>
              </w:tabs>
              <w:spacing w:line="240" w:lineRule="auto"/>
            </w:pPr>
          </w:p>
        </w:tc>
      </w:tr>
      <w:tr w:rsidR="4CCD1E3B" w14:paraId="1164061E" w14:textId="77777777" w:rsidTr="06BA18FD">
        <w:trPr>
          <w:trHeight w:val="300"/>
        </w:trPr>
        <w:tc>
          <w:tcPr>
            <w:tcW w:w="1418" w:type="dxa"/>
          </w:tcPr>
          <w:p w14:paraId="106443BE" w14:textId="4770829D" w:rsidR="4CB9E824" w:rsidRDefault="17D846AB" w:rsidP="49D0E905">
            <w:pPr>
              <w:spacing w:line="240" w:lineRule="auto"/>
              <w:jc w:val="both"/>
              <w:rPr>
                <w:color w:val="333662"/>
              </w:rPr>
            </w:pPr>
            <w:r w:rsidRPr="49D0E905">
              <w:rPr>
                <w:color w:val="333662"/>
              </w:rPr>
              <w:t>1.21 + 1.22</w:t>
            </w:r>
          </w:p>
        </w:tc>
        <w:tc>
          <w:tcPr>
            <w:tcW w:w="7507" w:type="dxa"/>
            <w:tcBorders>
              <w:bottom w:val="single" w:sz="2" w:space="0" w:color="000000" w:themeColor="text1"/>
            </w:tcBorders>
          </w:tcPr>
          <w:p w14:paraId="17A8DE11" w14:textId="77777777" w:rsidR="4CB9E824" w:rsidRDefault="0045618D" w:rsidP="4CCD1E3B">
            <w:pPr>
              <w:spacing w:line="240" w:lineRule="auto"/>
            </w:pPr>
            <w:r>
              <w:t xml:space="preserve">- </w:t>
            </w:r>
            <w:r w:rsidR="4CB9E824">
              <w:t xml:space="preserve">Momenteel individuele werkplekken, maar hier zouden meer werkplekken bij kunnen of ruimten beter benutten. </w:t>
            </w:r>
            <w:r w:rsidR="00980FFC">
              <w:t>Scheidingswand</w:t>
            </w:r>
            <w:r w:rsidR="0002062A">
              <w:t>en</w:t>
            </w:r>
            <w:r w:rsidR="00980FFC">
              <w:t xml:space="preserve"> k</w:t>
            </w:r>
            <w:r w:rsidR="0002062A">
              <w:t>unnen</w:t>
            </w:r>
            <w:r w:rsidR="00980FFC">
              <w:t xml:space="preserve"> verwijderd worden.</w:t>
            </w:r>
          </w:p>
          <w:p w14:paraId="52056473" w14:textId="7ED68E30" w:rsidR="000F65BB" w:rsidRDefault="000F65BB" w:rsidP="4CCD1E3B">
            <w:pPr>
              <w:spacing w:line="240" w:lineRule="auto"/>
            </w:pPr>
          </w:p>
        </w:tc>
      </w:tr>
      <w:tr w:rsidR="0002062A" w:rsidRPr="00763D4C" w14:paraId="3E3F1920" w14:textId="77777777" w:rsidTr="000F65BB">
        <w:trPr>
          <w:cantSplit/>
          <w:trHeight w:val="1302"/>
        </w:trPr>
        <w:tc>
          <w:tcPr>
            <w:tcW w:w="1418" w:type="dxa"/>
            <w:tcBorders>
              <w:right w:val="single" w:sz="2" w:space="0" w:color="000000" w:themeColor="text1"/>
            </w:tcBorders>
          </w:tcPr>
          <w:p w14:paraId="7A1A3280" w14:textId="5A52834A" w:rsidR="0002062A" w:rsidRPr="002340F4" w:rsidRDefault="0002062A" w:rsidP="4CCD1E3B">
            <w:pPr>
              <w:pStyle w:val="Lijstalinea"/>
              <w:spacing w:after="0" w:line="240" w:lineRule="auto"/>
              <w:ind w:left="0"/>
              <w:rPr>
                <w:color w:val="333662"/>
              </w:rPr>
            </w:pPr>
            <w:r w:rsidRPr="4CCD1E3B">
              <w:rPr>
                <w:color w:val="333662"/>
              </w:rPr>
              <w:t>1.23</w:t>
            </w:r>
          </w:p>
        </w:tc>
        <w:tc>
          <w:tcPr>
            <w:tcW w:w="7507" w:type="dxa"/>
            <w:tcBorders>
              <w:top w:val="single" w:sz="2" w:space="0" w:color="000000" w:themeColor="text1"/>
              <w:left w:val="single" w:sz="2" w:space="0" w:color="000000" w:themeColor="text1"/>
              <w:right w:val="single" w:sz="2" w:space="0" w:color="000000" w:themeColor="text1"/>
            </w:tcBorders>
          </w:tcPr>
          <w:p w14:paraId="7BE8E52A" w14:textId="1704DD39" w:rsidR="0002062A" w:rsidRDefault="0045618D" w:rsidP="000F65BB">
            <w:pPr>
              <w:tabs>
                <w:tab w:val="left" w:pos="2715"/>
              </w:tabs>
              <w:spacing w:line="240" w:lineRule="auto"/>
            </w:pPr>
            <w:r>
              <w:t xml:space="preserve">- </w:t>
            </w:r>
            <w:r w:rsidR="0002062A">
              <w:t>Ruimte kan beter benut worden</w:t>
            </w:r>
            <w:r w:rsidR="000F65BB">
              <w:t>.</w:t>
            </w:r>
          </w:p>
          <w:p w14:paraId="2D095965" w14:textId="24E5F42A" w:rsidR="0002062A" w:rsidRDefault="000F65BB" w:rsidP="000F65BB">
            <w:pPr>
              <w:tabs>
                <w:tab w:val="left" w:pos="2715"/>
              </w:tabs>
              <w:spacing w:line="240" w:lineRule="auto"/>
            </w:pPr>
            <w:r>
              <w:t xml:space="preserve">- </w:t>
            </w:r>
            <w:r w:rsidR="0002062A">
              <w:t>Uitbreiding aantal werkplekken (minimaal 5)</w:t>
            </w:r>
          </w:p>
          <w:p w14:paraId="0AAC9E74" w14:textId="0E2E840E" w:rsidR="0002062A" w:rsidRDefault="000F65BB" w:rsidP="000F65BB">
            <w:pPr>
              <w:tabs>
                <w:tab w:val="left" w:pos="2715"/>
              </w:tabs>
              <w:spacing w:line="240" w:lineRule="auto"/>
              <w:rPr>
                <w:snapToGrid w:val="0"/>
                <w:szCs w:val="18"/>
              </w:rPr>
            </w:pPr>
            <w:r>
              <w:t xml:space="preserve">- </w:t>
            </w:r>
            <w:r w:rsidR="0002062A">
              <w:t xml:space="preserve">Verbetering akoestiek  </w:t>
            </w:r>
          </w:p>
          <w:p w14:paraId="1B4777B9" w14:textId="1A538880" w:rsidR="0002062A" w:rsidRDefault="000F65BB" w:rsidP="000F65BB">
            <w:pPr>
              <w:spacing w:line="240" w:lineRule="auto"/>
            </w:pPr>
            <w:r>
              <w:t xml:space="preserve">- </w:t>
            </w:r>
            <w:r w:rsidR="00C36348">
              <w:t xml:space="preserve">Kasten mogen </w:t>
            </w:r>
            <w:r w:rsidR="00347B0F">
              <w:t xml:space="preserve">vervangen worden. </w:t>
            </w:r>
            <w:r w:rsidR="0002062A">
              <w:t>Kastruimte vergelijkbaar met zes kasten moet behouden worden.</w:t>
            </w:r>
          </w:p>
          <w:p w14:paraId="596C2C96" w14:textId="77777777" w:rsidR="00C04ACC" w:rsidRDefault="00C04ACC" w:rsidP="000F65BB">
            <w:pPr>
              <w:spacing w:line="240" w:lineRule="auto"/>
            </w:pPr>
          </w:p>
          <w:p w14:paraId="178866AF" w14:textId="2E36EAB7" w:rsidR="0002062A" w:rsidRDefault="0002062A" w:rsidP="000F65BB">
            <w:pPr>
              <w:spacing w:line="240" w:lineRule="auto"/>
              <w:jc w:val="both"/>
            </w:pPr>
            <w:r>
              <w:t>Let op! Op schetsen zijn 2 pilaren niet ingetekend. Bij de schouw nader bekijken.</w:t>
            </w:r>
          </w:p>
          <w:p w14:paraId="5A104BF7" w14:textId="1F0790FE" w:rsidR="000F65BB" w:rsidRDefault="000F65BB" w:rsidP="000F65BB">
            <w:pPr>
              <w:spacing w:line="240" w:lineRule="auto"/>
              <w:jc w:val="both"/>
            </w:pPr>
          </w:p>
        </w:tc>
      </w:tr>
      <w:tr w:rsidR="00112669" w:rsidRPr="00763D4C" w14:paraId="3DD28111" w14:textId="77777777" w:rsidTr="000F65BB">
        <w:trPr>
          <w:cantSplit/>
        </w:trPr>
        <w:tc>
          <w:tcPr>
            <w:tcW w:w="1418" w:type="dxa"/>
            <w:vMerge w:val="restart"/>
            <w:tcBorders>
              <w:right w:val="single" w:sz="6" w:space="0" w:color="000000" w:themeColor="text1"/>
            </w:tcBorders>
          </w:tcPr>
          <w:p w14:paraId="0C2CDD7F" w14:textId="121F0C03" w:rsidR="00112669" w:rsidRPr="002340F4" w:rsidRDefault="00112669" w:rsidP="002340F4">
            <w:pPr>
              <w:pStyle w:val="Lijstalinea"/>
              <w:spacing w:after="0" w:line="240" w:lineRule="auto"/>
              <w:ind w:left="0"/>
              <w:rPr>
                <w:bCs/>
                <w:color w:val="333662"/>
                <w:szCs w:val="18"/>
              </w:rPr>
            </w:pPr>
            <w:r>
              <w:rPr>
                <w:bCs/>
                <w:color w:val="333662"/>
                <w:szCs w:val="18"/>
              </w:rPr>
              <w:lastRenderedPageBreak/>
              <w:t>0.39</w:t>
            </w:r>
          </w:p>
        </w:tc>
        <w:tc>
          <w:tcPr>
            <w:tcW w:w="7507" w:type="dxa"/>
            <w:tcBorders>
              <w:top w:val="single" w:sz="6" w:space="0" w:color="000000" w:themeColor="text1"/>
              <w:left w:val="single" w:sz="6" w:space="0" w:color="000000" w:themeColor="text1"/>
              <w:bottom w:val="none" w:sz="6" w:space="0" w:color="000000" w:themeColor="text1"/>
              <w:right w:val="single" w:sz="6" w:space="0" w:color="000000" w:themeColor="text1"/>
            </w:tcBorders>
          </w:tcPr>
          <w:p w14:paraId="0775D2E6" w14:textId="77777777" w:rsidR="000F65BB" w:rsidRDefault="000F65BB" w:rsidP="000F65BB">
            <w:pPr>
              <w:jc w:val="both"/>
            </w:pPr>
            <w:r>
              <w:t xml:space="preserve">- </w:t>
            </w:r>
            <w:r w:rsidR="32D1FC16">
              <w:t>Verbetering akoestiek</w:t>
            </w:r>
            <w:r w:rsidR="52D6718C">
              <w:t>.</w:t>
            </w:r>
          </w:p>
          <w:p w14:paraId="303A0B5B" w14:textId="1CC040FD" w:rsidR="00112669" w:rsidRDefault="000F65BB" w:rsidP="000F65BB">
            <w:pPr>
              <w:jc w:val="both"/>
            </w:pPr>
            <w:r>
              <w:t xml:space="preserve">- </w:t>
            </w:r>
            <w:r w:rsidR="52D6718C">
              <w:t xml:space="preserve">Inrichting en locatie van twee werkplekken met kruisjes op de plattegrond moet behouden </w:t>
            </w:r>
            <w:r>
              <w:t>- W</w:t>
            </w:r>
            <w:r w:rsidR="52D6718C">
              <w:t>orden door nabijheid printer.</w:t>
            </w:r>
          </w:p>
        </w:tc>
      </w:tr>
      <w:tr w:rsidR="00112669" w:rsidRPr="00763D4C" w14:paraId="40F4384D" w14:textId="77777777" w:rsidTr="000F65BB">
        <w:trPr>
          <w:cantSplit/>
        </w:trPr>
        <w:tc>
          <w:tcPr>
            <w:tcW w:w="1418" w:type="dxa"/>
            <w:vMerge/>
          </w:tcPr>
          <w:p w14:paraId="0603A198" w14:textId="77777777" w:rsidR="00112669" w:rsidRDefault="00112669" w:rsidP="002340F4">
            <w:pPr>
              <w:pStyle w:val="Lijstalinea"/>
              <w:spacing w:after="0" w:line="240" w:lineRule="auto"/>
              <w:ind w:left="0"/>
              <w:rPr>
                <w:bCs/>
                <w:color w:val="333662"/>
                <w:szCs w:val="18"/>
              </w:rPr>
            </w:pPr>
          </w:p>
        </w:tc>
        <w:tc>
          <w:tcPr>
            <w:tcW w:w="7507" w:type="dxa"/>
            <w:tcBorders>
              <w:top w:val="none" w:sz="6" w:space="0" w:color="000000" w:themeColor="text1"/>
              <w:left w:val="single" w:sz="6" w:space="0" w:color="000000" w:themeColor="text1"/>
              <w:bottom w:val="single" w:sz="6" w:space="0" w:color="000000" w:themeColor="text1"/>
              <w:right w:val="single" w:sz="6" w:space="0" w:color="000000" w:themeColor="text1"/>
            </w:tcBorders>
          </w:tcPr>
          <w:p w14:paraId="7D7756DB" w14:textId="77777777" w:rsidR="00112669" w:rsidRDefault="000F65BB" w:rsidP="00171E2B">
            <w:pPr>
              <w:jc w:val="both"/>
            </w:pPr>
            <w:r>
              <w:t xml:space="preserve">- </w:t>
            </w:r>
            <w:r w:rsidR="21E4A988">
              <w:t xml:space="preserve">Indien mogelijk </w:t>
            </w:r>
            <w:r w:rsidR="5699BFB3">
              <w:t>extra werkplekken.</w:t>
            </w:r>
            <w:r w:rsidR="4639B76C">
              <w:t xml:space="preserve"> </w:t>
            </w:r>
          </w:p>
          <w:p w14:paraId="545AF84B" w14:textId="441428A6" w:rsidR="000F65BB" w:rsidRDefault="000F65BB" w:rsidP="00171E2B">
            <w:pPr>
              <w:jc w:val="both"/>
            </w:pPr>
          </w:p>
        </w:tc>
      </w:tr>
      <w:tr w:rsidR="00112669" w:rsidRPr="00763D4C" w14:paraId="1F81FA9D" w14:textId="77777777" w:rsidTr="06BA18FD">
        <w:tc>
          <w:tcPr>
            <w:tcW w:w="1418" w:type="dxa"/>
            <w:vMerge w:val="restart"/>
            <w:tcBorders>
              <w:right w:val="single" w:sz="2" w:space="0" w:color="000000" w:themeColor="text1"/>
            </w:tcBorders>
          </w:tcPr>
          <w:p w14:paraId="1E2B0880" w14:textId="38427B2A" w:rsidR="00112669" w:rsidRDefault="00112669" w:rsidP="002340F4">
            <w:pPr>
              <w:pStyle w:val="Lijstalinea"/>
              <w:spacing w:after="0" w:line="240" w:lineRule="auto"/>
              <w:ind w:left="0"/>
              <w:rPr>
                <w:bCs/>
                <w:color w:val="333662"/>
                <w:szCs w:val="18"/>
              </w:rPr>
            </w:pPr>
            <w:r>
              <w:rPr>
                <w:bCs/>
                <w:color w:val="333662"/>
                <w:szCs w:val="18"/>
              </w:rPr>
              <w:t>0.58</w:t>
            </w:r>
          </w:p>
        </w:tc>
        <w:tc>
          <w:tcPr>
            <w:tcW w:w="7507" w:type="dxa"/>
            <w:tcBorders>
              <w:top w:val="single" w:sz="6" w:space="0" w:color="000000" w:themeColor="text1"/>
              <w:left w:val="single" w:sz="2" w:space="0" w:color="000000" w:themeColor="text1"/>
              <w:bottom w:val="none" w:sz="4" w:space="0" w:color="000000" w:themeColor="text1"/>
              <w:right w:val="single" w:sz="2" w:space="0" w:color="000000" w:themeColor="text1"/>
            </w:tcBorders>
          </w:tcPr>
          <w:p w14:paraId="73F1D4EA" w14:textId="10A36AF8" w:rsidR="00112669" w:rsidRDefault="000F65BB" w:rsidP="00171E2B">
            <w:pPr>
              <w:jc w:val="both"/>
            </w:pPr>
            <w:r>
              <w:t xml:space="preserve">- </w:t>
            </w:r>
            <w:r w:rsidR="787386DB">
              <w:t xml:space="preserve">Ruimte wordt nu niet </w:t>
            </w:r>
            <w:r w:rsidR="3235F0CE">
              <w:t xml:space="preserve">goed </w:t>
            </w:r>
            <w:r w:rsidR="787386DB">
              <w:t>benut</w:t>
            </w:r>
            <w:r w:rsidR="31D9425F">
              <w:t>, dit kan beter.</w:t>
            </w:r>
          </w:p>
        </w:tc>
      </w:tr>
      <w:tr w:rsidR="00112669" w:rsidRPr="00763D4C" w14:paraId="55AC08EE" w14:textId="77777777" w:rsidTr="06BA18FD">
        <w:tc>
          <w:tcPr>
            <w:tcW w:w="1418" w:type="dxa"/>
            <w:vMerge/>
          </w:tcPr>
          <w:p w14:paraId="4E2FCA1B" w14:textId="77777777" w:rsidR="00112669" w:rsidRDefault="00112669" w:rsidP="002340F4">
            <w:pPr>
              <w:pStyle w:val="Lijstalinea"/>
              <w:spacing w:after="0" w:line="240" w:lineRule="auto"/>
              <w:ind w:left="0"/>
              <w:rPr>
                <w:bCs/>
                <w:color w:val="333662"/>
                <w:szCs w:val="18"/>
              </w:rPr>
            </w:pPr>
          </w:p>
        </w:tc>
        <w:tc>
          <w:tcPr>
            <w:tcW w:w="7507" w:type="dxa"/>
            <w:tcBorders>
              <w:top w:val="none" w:sz="4" w:space="0" w:color="000000" w:themeColor="text1"/>
              <w:left w:val="single" w:sz="2" w:space="0" w:color="000000" w:themeColor="text1"/>
              <w:bottom w:val="single" w:sz="2" w:space="0" w:color="000000" w:themeColor="text1"/>
              <w:right w:val="single" w:sz="2" w:space="0" w:color="000000" w:themeColor="text1"/>
            </w:tcBorders>
          </w:tcPr>
          <w:p w14:paraId="3DA1AAEE" w14:textId="77777777" w:rsidR="00112669" w:rsidRDefault="000F65BB" w:rsidP="000F65BB">
            <w:pPr>
              <w:tabs>
                <w:tab w:val="left" w:pos="930"/>
              </w:tabs>
              <w:jc w:val="both"/>
            </w:pPr>
            <w:r>
              <w:t xml:space="preserve">- </w:t>
            </w:r>
            <w:r w:rsidR="0F077A2F">
              <w:t>Nieuwe invulling</w:t>
            </w:r>
            <w:r w:rsidR="68B1E24C">
              <w:t xml:space="preserve"> maar</w:t>
            </w:r>
            <w:r w:rsidR="0F077A2F">
              <w:t xml:space="preserve"> niet voor werkplekken</w:t>
            </w:r>
            <w:r w:rsidR="6F9E5B8F">
              <w:t>,</w:t>
            </w:r>
            <w:r w:rsidR="0F077A2F">
              <w:t xml:space="preserve"> maar voor andere activiteiten</w:t>
            </w:r>
            <w:r w:rsidR="2840EADB">
              <w:t>?</w:t>
            </w:r>
            <w:r w:rsidR="0F077A2F">
              <w:t xml:space="preserve"> </w:t>
            </w:r>
            <w:r w:rsidR="43D27C58">
              <w:t>D</w:t>
            </w:r>
            <w:r w:rsidR="0F077A2F">
              <w:t>enk aa</w:t>
            </w:r>
            <w:r w:rsidR="00597688">
              <w:t xml:space="preserve">n </w:t>
            </w:r>
            <w:r w:rsidR="472EA2D3">
              <w:t>informele overlegplekken</w:t>
            </w:r>
            <w:r w:rsidR="47172070">
              <w:t xml:space="preserve">, </w:t>
            </w:r>
            <w:r w:rsidR="0F077A2F">
              <w:t>een lange bank met verplaatsbare tafels</w:t>
            </w:r>
            <w:r w:rsidR="51E6FDE8">
              <w:t>, bel-plek, of andere opties.</w:t>
            </w:r>
            <w:r w:rsidR="5C6B22A3">
              <w:t xml:space="preserve"> Bij voorkeur makkelijk ver</w:t>
            </w:r>
            <w:r w:rsidR="17E56DF3">
              <w:t>plaats</w:t>
            </w:r>
            <w:r w:rsidR="5C6B22A3">
              <w:t>baar.</w:t>
            </w:r>
          </w:p>
          <w:p w14:paraId="1A695344" w14:textId="12AB06C4" w:rsidR="000F65BB" w:rsidRDefault="000F65BB" w:rsidP="000F65BB">
            <w:pPr>
              <w:tabs>
                <w:tab w:val="left" w:pos="930"/>
              </w:tabs>
              <w:jc w:val="both"/>
            </w:pPr>
          </w:p>
        </w:tc>
      </w:tr>
      <w:tr w:rsidR="4CCD1E3B" w14:paraId="5AFB5242" w14:textId="77777777" w:rsidTr="06BA18FD">
        <w:trPr>
          <w:trHeight w:val="300"/>
        </w:trPr>
        <w:tc>
          <w:tcPr>
            <w:tcW w:w="1418" w:type="dxa"/>
          </w:tcPr>
          <w:p w14:paraId="18CE3877" w14:textId="65742050" w:rsidR="019FE063" w:rsidRDefault="0F635FF1" w:rsidP="49D0E905">
            <w:pPr>
              <w:spacing w:line="240" w:lineRule="auto"/>
              <w:rPr>
                <w:color w:val="333662"/>
              </w:rPr>
            </w:pPr>
            <w:r w:rsidRPr="49D0E905">
              <w:rPr>
                <w:color w:val="333662"/>
              </w:rPr>
              <w:t>0.07</w:t>
            </w:r>
          </w:p>
        </w:tc>
        <w:tc>
          <w:tcPr>
            <w:tcW w:w="7507" w:type="dxa"/>
            <w:tcBorders>
              <w:top w:val="single" w:sz="2" w:space="0" w:color="000000" w:themeColor="text1"/>
            </w:tcBorders>
          </w:tcPr>
          <w:p w14:paraId="16BF3DE6" w14:textId="77777777" w:rsidR="019FE063" w:rsidRDefault="00C04ACC" w:rsidP="4CCD1E3B">
            <w:pPr>
              <w:jc w:val="both"/>
            </w:pPr>
            <w:r>
              <w:t xml:space="preserve">- </w:t>
            </w:r>
            <w:r w:rsidR="7F943014">
              <w:t>G</w:t>
            </w:r>
            <w:r w:rsidR="0F635FF1">
              <w:t>een knelpunten of specifieke behoeftes</w:t>
            </w:r>
            <w:r w:rsidR="4AB785E8">
              <w:t>.</w:t>
            </w:r>
          </w:p>
          <w:p w14:paraId="0A414986" w14:textId="32CA3023" w:rsidR="00C04ACC" w:rsidRDefault="00C04ACC" w:rsidP="4CCD1E3B">
            <w:pPr>
              <w:jc w:val="both"/>
            </w:pPr>
          </w:p>
        </w:tc>
      </w:tr>
      <w:tr w:rsidR="4CCD1E3B" w14:paraId="2DE646A1" w14:textId="77777777" w:rsidTr="06BA18FD">
        <w:trPr>
          <w:trHeight w:val="300"/>
        </w:trPr>
        <w:tc>
          <w:tcPr>
            <w:tcW w:w="1418" w:type="dxa"/>
            <w:tcBorders>
              <w:bottom w:val="single" w:sz="6" w:space="0" w:color="000000" w:themeColor="text1"/>
            </w:tcBorders>
          </w:tcPr>
          <w:p w14:paraId="54A99693" w14:textId="09C490A1" w:rsidR="07DF0986" w:rsidRDefault="55BD5BD2" w:rsidP="49D0E905">
            <w:pPr>
              <w:spacing w:line="240" w:lineRule="auto"/>
              <w:rPr>
                <w:color w:val="333662"/>
              </w:rPr>
            </w:pPr>
            <w:r w:rsidRPr="49D0E905">
              <w:rPr>
                <w:color w:val="333662"/>
              </w:rPr>
              <w:t>0.08</w:t>
            </w:r>
          </w:p>
        </w:tc>
        <w:tc>
          <w:tcPr>
            <w:tcW w:w="7507" w:type="dxa"/>
            <w:tcBorders>
              <w:bottom w:val="single" w:sz="6" w:space="0" w:color="000000" w:themeColor="text1"/>
            </w:tcBorders>
          </w:tcPr>
          <w:p w14:paraId="7CCA7408" w14:textId="77777777" w:rsidR="07DF0986" w:rsidRDefault="00C04ACC" w:rsidP="4CCD1E3B">
            <w:pPr>
              <w:jc w:val="both"/>
            </w:pPr>
            <w:r>
              <w:t xml:space="preserve">- </w:t>
            </w:r>
            <w:r w:rsidR="6F07D4D6">
              <w:t>B</w:t>
            </w:r>
            <w:r w:rsidR="55BD5BD2">
              <w:t>ehoefte aan een bel-plek in korte nabijheid</w:t>
            </w:r>
            <w:r w:rsidR="42C0B694">
              <w:t>.</w:t>
            </w:r>
          </w:p>
          <w:p w14:paraId="1A418FA0" w14:textId="0BE1FBA6" w:rsidR="00C04ACC" w:rsidRDefault="00C04ACC" w:rsidP="4CCD1E3B">
            <w:pPr>
              <w:jc w:val="both"/>
            </w:pPr>
          </w:p>
        </w:tc>
      </w:tr>
      <w:tr w:rsidR="00112669" w:rsidRPr="00763D4C" w14:paraId="5E85BF8A" w14:textId="77777777" w:rsidTr="06BA18FD">
        <w:tc>
          <w:tcPr>
            <w:tcW w:w="1418" w:type="dxa"/>
            <w:tcBorders>
              <w:top w:val="single" w:sz="6" w:space="0" w:color="000000" w:themeColor="text1"/>
              <w:left w:val="single" w:sz="6" w:space="0" w:color="000000" w:themeColor="text1"/>
              <w:bottom w:val="none" w:sz="4" w:space="0" w:color="000000" w:themeColor="text1"/>
              <w:right w:val="single" w:sz="6" w:space="0" w:color="000000" w:themeColor="text1"/>
            </w:tcBorders>
          </w:tcPr>
          <w:p w14:paraId="48F221EF" w14:textId="61BD93A2" w:rsidR="00112669" w:rsidRDefault="787386DB" w:rsidP="4CCD1E3B">
            <w:pPr>
              <w:pStyle w:val="Lijstalinea"/>
              <w:spacing w:after="0" w:line="240" w:lineRule="auto"/>
              <w:ind w:left="0"/>
              <w:rPr>
                <w:color w:val="333662"/>
              </w:rPr>
            </w:pPr>
            <w:r w:rsidRPr="4CCD1E3B">
              <w:rPr>
                <w:color w:val="333662"/>
              </w:rPr>
              <w:t>0.</w:t>
            </w:r>
            <w:r w:rsidR="0838EFDA" w:rsidRPr="4CCD1E3B">
              <w:rPr>
                <w:color w:val="333662"/>
              </w:rPr>
              <w:t>09</w:t>
            </w:r>
          </w:p>
        </w:tc>
        <w:tc>
          <w:tcPr>
            <w:tcW w:w="7507" w:type="dxa"/>
            <w:tcBorders>
              <w:top w:val="single" w:sz="6" w:space="0" w:color="000000" w:themeColor="text1"/>
              <w:left w:val="single" w:sz="6" w:space="0" w:color="000000" w:themeColor="text1"/>
              <w:bottom w:val="none" w:sz="4" w:space="0" w:color="000000" w:themeColor="text1"/>
              <w:right w:val="single" w:sz="6" w:space="0" w:color="000000" w:themeColor="text1"/>
            </w:tcBorders>
          </w:tcPr>
          <w:p w14:paraId="0C0CB4EE" w14:textId="063FC322" w:rsidR="00112669" w:rsidRPr="00112669" w:rsidRDefault="00C04ACC" w:rsidP="008845DA">
            <w:pPr>
              <w:jc w:val="both"/>
            </w:pPr>
            <w:r>
              <w:t xml:space="preserve">- </w:t>
            </w:r>
            <w:r w:rsidR="7C4F697F">
              <w:t>B</w:t>
            </w:r>
            <w:r w:rsidR="563274CB">
              <w:t>ehoefte aan andere opstelling om meer als één team samen te kunnen werken.</w:t>
            </w:r>
          </w:p>
        </w:tc>
      </w:tr>
      <w:tr w:rsidR="008845DA" w:rsidRPr="00763D4C" w14:paraId="18D6AE54" w14:textId="77777777" w:rsidTr="06BA18FD">
        <w:tc>
          <w:tcPr>
            <w:tcW w:w="1418" w:type="dxa"/>
            <w:tcBorders>
              <w:top w:val="none" w:sz="4" w:space="0" w:color="000000" w:themeColor="text1"/>
              <w:left w:val="single" w:sz="6" w:space="0" w:color="000000" w:themeColor="text1"/>
              <w:bottom w:val="none" w:sz="4" w:space="0" w:color="000000" w:themeColor="text1"/>
              <w:right w:val="single" w:sz="6" w:space="0" w:color="000000" w:themeColor="text1"/>
            </w:tcBorders>
          </w:tcPr>
          <w:p w14:paraId="3AD99738" w14:textId="77777777" w:rsidR="008845DA" w:rsidRDefault="008845DA" w:rsidP="002340F4">
            <w:pPr>
              <w:pStyle w:val="Lijstalinea"/>
              <w:spacing w:after="0" w:line="240" w:lineRule="auto"/>
              <w:ind w:left="0"/>
              <w:rPr>
                <w:bCs/>
                <w:color w:val="333662"/>
                <w:szCs w:val="18"/>
              </w:rPr>
            </w:pPr>
          </w:p>
        </w:tc>
        <w:tc>
          <w:tcPr>
            <w:tcW w:w="7507" w:type="dxa"/>
            <w:tcBorders>
              <w:top w:val="none" w:sz="4" w:space="0" w:color="000000" w:themeColor="text1"/>
              <w:left w:val="single" w:sz="6" w:space="0" w:color="000000" w:themeColor="text1"/>
              <w:bottom w:val="none" w:sz="4" w:space="0" w:color="000000" w:themeColor="text1"/>
              <w:right w:val="single" w:sz="6" w:space="0" w:color="000000" w:themeColor="text1"/>
            </w:tcBorders>
          </w:tcPr>
          <w:p w14:paraId="749B08B8" w14:textId="746CE204" w:rsidR="008845DA" w:rsidRDefault="00C04ACC" w:rsidP="00C04ACC">
            <w:pPr>
              <w:jc w:val="both"/>
            </w:pPr>
            <w:r>
              <w:t xml:space="preserve">- </w:t>
            </w:r>
            <w:r w:rsidR="4CA93DB8">
              <w:t xml:space="preserve">Behoefte aan </w:t>
            </w:r>
            <w:r w:rsidR="3D00561B">
              <w:t>plek om</w:t>
            </w:r>
            <w:r w:rsidR="528877CB">
              <w:t xml:space="preserve"> ongestoord en zonder iemand anders te storen te kunnen bellen</w:t>
            </w:r>
          </w:p>
          <w:p w14:paraId="488B08A0" w14:textId="23BC685A" w:rsidR="008845DA" w:rsidRDefault="00C04ACC" w:rsidP="4CCD1E3B">
            <w:pPr>
              <w:jc w:val="both"/>
            </w:pPr>
            <w:r>
              <w:t xml:space="preserve">- </w:t>
            </w:r>
            <w:r w:rsidR="5A68DDCD">
              <w:t>Eventueel extra werkplekken als dat kan</w:t>
            </w:r>
            <w:r w:rsidR="13B5447E">
              <w:t>.</w:t>
            </w:r>
          </w:p>
        </w:tc>
      </w:tr>
      <w:tr w:rsidR="008845DA" w:rsidRPr="00763D4C" w14:paraId="0B04FFF7" w14:textId="77777777" w:rsidTr="06BA18FD">
        <w:tc>
          <w:tcPr>
            <w:tcW w:w="1418" w:type="dxa"/>
            <w:tcBorders>
              <w:top w:val="none" w:sz="4" w:space="0" w:color="000000" w:themeColor="text1"/>
              <w:left w:val="single" w:sz="6" w:space="0" w:color="000000" w:themeColor="text1"/>
              <w:bottom w:val="single" w:sz="6" w:space="0" w:color="000000" w:themeColor="text1"/>
              <w:right w:val="single" w:sz="6" w:space="0" w:color="000000" w:themeColor="text1"/>
            </w:tcBorders>
          </w:tcPr>
          <w:p w14:paraId="76105CA8" w14:textId="77777777" w:rsidR="008845DA" w:rsidRDefault="008845DA" w:rsidP="002340F4">
            <w:pPr>
              <w:pStyle w:val="Lijstalinea"/>
              <w:spacing w:after="0" w:line="240" w:lineRule="auto"/>
              <w:ind w:left="0"/>
              <w:rPr>
                <w:bCs/>
                <w:color w:val="333662"/>
                <w:szCs w:val="18"/>
              </w:rPr>
            </w:pPr>
          </w:p>
        </w:tc>
        <w:tc>
          <w:tcPr>
            <w:tcW w:w="7507" w:type="dxa"/>
            <w:tcBorders>
              <w:top w:val="none" w:sz="4" w:space="0" w:color="000000" w:themeColor="text1"/>
              <w:left w:val="single" w:sz="6" w:space="0" w:color="000000" w:themeColor="text1"/>
              <w:bottom w:val="single" w:sz="6" w:space="0" w:color="000000" w:themeColor="text1"/>
              <w:right w:val="single" w:sz="6" w:space="0" w:color="000000" w:themeColor="text1"/>
            </w:tcBorders>
          </w:tcPr>
          <w:p w14:paraId="4191662B" w14:textId="5627807B" w:rsidR="2B1323ED" w:rsidRDefault="00C04ACC" w:rsidP="00C04ACC">
            <w:pPr>
              <w:jc w:val="both"/>
            </w:pPr>
            <w:r>
              <w:t xml:space="preserve">- </w:t>
            </w:r>
            <w:r w:rsidR="2B1323ED">
              <w:t>Kastruimte vergelijkbaar aan huidige drie kasten behouden.</w:t>
            </w:r>
          </w:p>
          <w:p w14:paraId="563F8B2F" w14:textId="16737C57" w:rsidR="2B1323ED" w:rsidRDefault="00C04ACC" w:rsidP="49D0E905">
            <w:pPr>
              <w:jc w:val="both"/>
            </w:pPr>
            <w:r>
              <w:t xml:space="preserve">- </w:t>
            </w:r>
            <w:r w:rsidR="2B1323ED">
              <w:t xml:space="preserve">Verbetering akoestiek. </w:t>
            </w:r>
          </w:p>
          <w:p w14:paraId="6412ACF5" w14:textId="2EDE5395" w:rsidR="49D0E905" w:rsidRDefault="49D0E905" w:rsidP="49D0E905">
            <w:pPr>
              <w:jc w:val="both"/>
            </w:pPr>
          </w:p>
          <w:p w14:paraId="151B79DE" w14:textId="0123999F" w:rsidR="008845DA" w:rsidRDefault="2886F080" w:rsidP="4CCD1E3B">
            <w:pPr>
              <w:jc w:val="both"/>
            </w:pPr>
            <w:r>
              <w:t>Let op! Nooduitgang en op schetsen zijn 2 pilaren niet ingetekend. Bij schouw nader bekijken.</w:t>
            </w:r>
          </w:p>
          <w:p w14:paraId="6CBF8959" w14:textId="26A05BA2" w:rsidR="008845DA" w:rsidRDefault="008845DA" w:rsidP="008845DA">
            <w:pPr>
              <w:jc w:val="both"/>
            </w:pPr>
          </w:p>
        </w:tc>
      </w:tr>
      <w:tr w:rsidR="49D0E905" w14:paraId="41E6DFA7" w14:textId="77777777" w:rsidTr="06BA18FD">
        <w:trPr>
          <w:trHeight w:val="300"/>
        </w:trPr>
        <w:tc>
          <w:tcPr>
            <w:tcW w:w="1418" w:type="dxa"/>
            <w:tcBorders>
              <w:top w:val="none" w:sz="4" w:space="0" w:color="000000" w:themeColor="text1"/>
              <w:left w:val="single" w:sz="6" w:space="0" w:color="000000" w:themeColor="text1"/>
              <w:bottom w:val="single" w:sz="6" w:space="0" w:color="000000" w:themeColor="text1"/>
              <w:right w:val="single" w:sz="6" w:space="0" w:color="000000" w:themeColor="text1"/>
            </w:tcBorders>
          </w:tcPr>
          <w:p w14:paraId="6A8DFF9E" w14:textId="25916F56" w:rsidR="1C7DF7F8" w:rsidRDefault="1C7DF7F8" w:rsidP="49D0E905">
            <w:pPr>
              <w:spacing w:line="240" w:lineRule="auto"/>
              <w:jc w:val="both"/>
              <w:rPr>
                <w:color w:val="333662"/>
              </w:rPr>
            </w:pPr>
            <w:r w:rsidRPr="49D0E905">
              <w:rPr>
                <w:color w:val="333662"/>
              </w:rPr>
              <w:t>0.67</w:t>
            </w:r>
          </w:p>
        </w:tc>
        <w:tc>
          <w:tcPr>
            <w:tcW w:w="7507" w:type="dxa"/>
            <w:tcBorders>
              <w:top w:val="none" w:sz="4" w:space="0" w:color="000000" w:themeColor="text1"/>
              <w:left w:val="single" w:sz="6" w:space="0" w:color="000000" w:themeColor="text1"/>
              <w:bottom w:val="single" w:sz="6" w:space="0" w:color="000000" w:themeColor="text1"/>
              <w:right w:val="single" w:sz="6" w:space="0" w:color="000000" w:themeColor="text1"/>
            </w:tcBorders>
          </w:tcPr>
          <w:p w14:paraId="1CAC14B9" w14:textId="777B04AB" w:rsidR="1C7DF7F8" w:rsidRDefault="00C04ACC" w:rsidP="49D0E905">
            <w:pPr>
              <w:jc w:val="both"/>
            </w:pPr>
            <w:r>
              <w:t xml:space="preserve">- </w:t>
            </w:r>
            <w:r w:rsidR="1C7DF7F8">
              <w:t>Geen specifieke behoeftes.</w:t>
            </w:r>
          </w:p>
          <w:p w14:paraId="7E5BFC0F" w14:textId="4FAB8F7E" w:rsidR="00C04ACC" w:rsidRDefault="00C04ACC" w:rsidP="49D0E905">
            <w:pPr>
              <w:jc w:val="both"/>
            </w:pPr>
          </w:p>
        </w:tc>
      </w:tr>
      <w:tr w:rsidR="4CCD1E3B" w14:paraId="56A117DA" w14:textId="77777777" w:rsidTr="06BA18FD">
        <w:trPr>
          <w:trHeight w:val="300"/>
        </w:trPr>
        <w:tc>
          <w:tcPr>
            <w:tcW w:w="1418" w:type="dxa"/>
            <w:tcBorders>
              <w:top w:val="single" w:sz="6" w:space="0" w:color="000000" w:themeColor="text1"/>
            </w:tcBorders>
          </w:tcPr>
          <w:p w14:paraId="4EC4ADD7" w14:textId="1B71A480" w:rsidR="1EF4070D" w:rsidRDefault="4E39E05E" w:rsidP="49D0E905">
            <w:pPr>
              <w:spacing w:line="240" w:lineRule="auto"/>
              <w:rPr>
                <w:color w:val="333662"/>
              </w:rPr>
            </w:pPr>
            <w:r w:rsidRPr="49D0E905">
              <w:rPr>
                <w:color w:val="333662"/>
              </w:rPr>
              <w:t>0.10</w:t>
            </w:r>
          </w:p>
        </w:tc>
        <w:tc>
          <w:tcPr>
            <w:tcW w:w="7507" w:type="dxa"/>
            <w:tcBorders>
              <w:top w:val="single" w:sz="6" w:space="0" w:color="000000" w:themeColor="text1"/>
              <w:bottom w:val="single" w:sz="6" w:space="0" w:color="000000" w:themeColor="text1"/>
            </w:tcBorders>
          </w:tcPr>
          <w:p w14:paraId="4771BF6D" w14:textId="77777777" w:rsidR="1EF4070D" w:rsidRDefault="00C04ACC" w:rsidP="4CCD1E3B">
            <w:pPr>
              <w:jc w:val="both"/>
            </w:pPr>
            <w:r>
              <w:t xml:space="preserve">- </w:t>
            </w:r>
            <w:r w:rsidR="4E39E05E">
              <w:t>Hier zit P&amp;O, behoefte aan wat meer privacy.</w:t>
            </w:r>
          </w:p>
          <w:p w14:paraId="4C09DCEB" w14:textId="4F719CA9" w:rsidR="00C04ACC" w:rsidRDefault="00C04ACC" w:rsidP="4CCD1E3B">
            <w:pPr>
              <w:jc w:val="both"/>
            </w:pPr>
          </w:p>
        </w:tc>
      </w:tr>
      <w:tr w:rsidR="000C3CE6" w:rsidRPr="00763D4C" w14:paraId="5E147BDF" w14:textId="77777777" w:rsidTr="06BA18FD">
        <w:tc>
          <w:tcPr>
            <w:tcW w:w="1418" w:type="dxa"/>
            <w:tcBorders>
              <w:right w:val="single" w:sz="6" w:space="0" w:color="000000" w:themeColor="text1"/>
            </w:tcBorders>
          </w:tcPr>
          <w:p w14:paraId="707F837D" w14:textId="23DC5872" w:rsidR="000C3CE6" w:rsidRDefault="000C3CE6" w:rsidP="002340F4">
            <w:pPr>
              <w:pStyle w:val="Lijstalinea"/>
              <w:spacing w:after="0" w:line="240" w:lineRule="auto"/>
              <w:ind w:left="0"/>
              <w:rPr>
                <w:bCs/>
                <w:color w:val="333662"/>
                <w:szCs w:val="18"/>
              </w:rPr>
            </w:pPr>
            <w:r>
              <w:rPr>
                <w:bCs/>
                <w:color w:val="333662"/>
                <w:szCs w:val="18"/>
              </w:rPr>
              <w:t>0.06</w:t>
            </w:r>
          </w:p>
        </w:tc>
        <w:tc>
          <w:tcPr>
            <w:tcW w:w="7507" w:type="dxa"/>
            <w:tcBorders>
              <w:top w:val="single" w:sz="6" w:space="0" w:color="000000" w:themeColor="text1"/>
              <w:left w:val="single" w:sz="6" w:space="0" w:color="000000" w:themeColor="text1"/>
              <w:bottom w:val="none" w:sz="4" w:space="0" w:color="000000" w:themeColor="text1"/>
              <w:right w:val="single" w:sz="6" w:space="0" w:color="000000" w:themeColor="text1"/>
            </w:tcBorders>
          </w:tcPr>
          <w:p w14:paraId="5BDB91AE" w14:textId="282332C6" w:rsidR="000C3CE6" w:rsidRDefault="00C04ACC" w:rsidP="4CCD1E3B">
            <w:r>
              <w:t xml:space="preserve">- </w:t>
            </w:r>
            <w:r w:rsidR="4674DEC5">
              <w:t>Is nu een vergaderruimte. Behoefte is om meer een h</w:t>
            </w:r>
            <w:r w:rsidR="5166513B">
              <w:t>uiskamer</w:t>
            </w:r>
            <w:r w:rsidR="30C7C6A4">
              <w:t>-</w:t>
            </w:r>
            <w:proofErr w:type="spellStart"/>
            <w:r w:rsidR="30C7C6A4">
              <w:t>vibe</w:t>
            </w:r>
            <w:proofErr w:type="spellEnd"/>
            <w:r w:rsidR="30C7C6A4">
              <w:t xml:space="preserve"> te creëren. Zodat</w:t>
            </w:r>
            <w:r w:rsidR="5166513B">
              <w:t xml:space="preserve"> maatschappelijk werk </w:t>
            </w:r>
            <w:r w:rsidR="3428A804">
              <w:t xml:space="preserve">hier gevoelige gesprekken kan voeren in een informele setting, </w:t>
            </w:r>
            <w:r w:rsidR="5166513B">
              <w:t>zonder</w:t>
            </w:r>
            <w:r w:rsidR="4018A654">
              <w:t xml:space="preserve"> de functie</w:t>
            </w:r>
            <w:r w:rsidR="5166513B">
              <w:t xml:space="preserve"> vergaderruimte te verliezen.</w:t>
            </w:r>
            <w:r w:rsidR="5AE8EE2B">
              <w:t xml:space="preserve"> Denk aan een ro</w:t>
            </w:r>
            <w:r w:rsidR="5E36315A">
              <w:t>n</w:t>
            </w:r>
            <w:r w:rsidR="5AE8EE2B">
              <w:t>de tafel en fauteuils. Plek voor minimaal 6 personen is noodzakelijk.</w:t>
            </w:r>
          </w:p>
          <w:p w14:paraId="66E44413" w14:textId="7884BDA8" w:rsidR="00C04ACC" w:rsidRDefault="00C04ACC" w:rsidP="4CCD1E3B"/>
        </w:tc>
      </w:tr>
      <w:tr w:rsidR="4CCD1E3B" w14:paraId="0260AADC" w14:textId="77777777" w:rsidTr="06BA18FD">
        <w:trPr>
          <w:trHeight w:val="300"/>
        </w:trPr>
        <w:tc>
          <w:tcPr>
            <w:tcW w:w="1418" w:type="dxa"/>
          </w:tcPr>
          <w:p w14:paraId="33CDE336" w14:textId="06D287EA" w:rsidR="27BD954C" w:rsidRDefault="5AE8EE2B" w:rsidP="49D0E905">
            <w:pPr>
              <w:spacing w:line="240" w:lineRule="auto"/>
              <w:rPr>
                <w:color w:val="333662"/>
              </w:rPr>
            </w:pPr>
            <w:r w:rsidRPr="49D0E905">
              <w:rPr>
                <w:color w:val="333662"/>
              </w:rPr>
              <w:t>0.18</w:t>
            </w:r>
          </w:p>
        </w:tc>
        <w:tc>
          <w:tcPr>
            <w:tcW w:w="7507" w:type="dxa"/>
            <w:tcBorders>
              <w:top w:val="single" w:sz="6" w:space="0" w:color="000000" w:themeColor="text1"/>
            </w:tcBorders>
          </w:tcPr>
          <w:p w14:paraId="5FABCC4D" w14:textId="77777777" w:rsidR="009E7A89" w:rsidRDefault="009E7A89" w:rsidP="00C7334B">
            <w:pPr>
              <w:jc w:val="both"/>
            </w:pPr>
            <w:r>
              <w:t xml:space="preserve">- </w:t>
            </w:r>
            <w:r w:rsidR="5AE8EE2B">
              <w:t xml:space="preserve">Dit is onze kantine. </w:t>
            </w:r>
            <w:r>
              <w:t xml:space="preserve">Behoefte is om </w:t>
            </w:r>
            <w:r w:rsidR="00CF00CE">
              <w:t>deze met zo min mogelijk inspanning sfeervoller in te richten</w:t>
            </w:r>
            <w:r w:rsidR="00C7334B">
              <w:t xml:space="preserve">. </w:t>
            </w:r>
            <w:r w:rsidR="00376376">
              <w:t xml:space="preserve">Deze heeft </w:t>
            </w:r>
            <w:r w:rsidR="00C7334B">
              <w:t xml:space="preserve">namelijk </w:t>
            </w:r>
            <w:r w:rsidR="00376376">
              <w:t>een l</w:t>
            </w:r>
            <w:r w:rsidR="5AE8EE2B">
              <w:t>a</w:t>
            </w:r>
            <w:r w:rsidR="00376376">
              <w:t>ge</w:t>
            </w:r>
            <w:r w:rsidR="5AE8EE2B">
              <w:t xml:space="preserve"> prioriteit.</w:t>
            </w:r>
          </w:p>
          <w:p w14:paraId="30F9425B" w14:textId="24FF8775" w:rsidR="00C7334B" w:rsidRDefault="00C7334B" w:rsidP="00C7334B">
            <w:pPr>
              <w:jc w:val="both"/>
            </w:pPr>
          </w:p>
        </w:tc>
      </w:tr>
      <w:tr w:rsidR="49D0E905" w14:paraId="5AFD2C0E" w14:textId="77777777" w:rsidTr="06BA18FD">
        <w:trPr>
          <w:trHeight w:val="300"/>
        </w:trPr>
        <w:tc>
          <w:tcPr>
            <w:tcW w:w="1418" w:type="dxa"/>
          </w:tcPr>
          <w:p w14:paraId="74C675E0" w14:textId="3DB35519" w:rsidR="12004627" w:rsidRDefault="12004627" w:rsidP="49D0E905">
            <w:pPr>
              <w:spacing w:line="240" w:lineRule="auto"/>
              <w:rPr>
                <w:color w:val="333662"/>
              </w:rPr>
            </w:pPr>
            <w:r w:rsidRPr="49D0E905">
              <w:rPr>
                <w:color w:val="333662"/>
              </w:rPr>
              <w:t>0.15</w:t>
            </w:r>
          </w:p>
        </w:tc>
        <w:tc>
          <w:tcPr>
            <w:tcW w:w="7507" w:type="dxa"/>
            <w:tcBorders>
              <w:top w:val="single" w:sz="6" w:space="0" w:color="000000" w:themeColor="text1"/>
            </w:tcBorders>
          </w:tcPr>
          <w:p w14:paraId="46D6C871" w14:textId="77777777" w:rsidR="12004627" w:rsidRDefault="009E7A89" w:rsidP="49D0E905">
            <w:pPr>
              <w:jc w:val="both"/>
            </w:pPr>
            <w:r>
              <w:t xml:space="preserve">- </w:t>
            </w:r>
            <w:r w:rsidR="12004627">
              <w:t>Ruimte griffie, huidige indeling behouden maar wel meenemen in totaalplaatje.</w:t>
            </w:r>
          </w:p>
          <w:p w14:paraId="7CCA3396" w14:textId="59706A7E" w:rsidR="009E7A89" w:rsidRDefault="009E7A89" w:rsidP="49D0E905">
            <w:pPr>
              <w:jc w:val="both"/>
            </w:pPr>
          </w:p>
        </w:tc>
      </w:tr>
    </w:tbl>
    <w:p w14:paraId="6E6F9FEE" w14:textId="77777777" w:rsidR="004A6EEC" w:rsidRPr="009F533E" w:rsidRDefault="004A6EEC" w:rsidP="004A6EEC">
      <w:pPr>
        <w:spacing w:line="240" w:lineRule="auto"/>
        <w:jc w:val="both"/>
        <w:rPr>
          <w:rFonts w:ascii="Verdana" w:hAnsi="Verdana" w:cs="Tahoma"/>
          <w:szCs w:val="18"/>
        </w:rPr>
      </w:pPr>
    </w:p>
    <w:p w14:paraId="4B57607A" w14:textId="77777777" w:rsidR="007F449B" w:rsidRPr="009F533E" w:rsidRDefault="007F449B" w:rsidP="4CCD1E3B">
      <w:pPr>
        <w:rPr>
          <w:rFonts w:ascii="Verdana" w:hAnsi="Verdana" w:cs="Tahoma"/>
        </w:rPr>
      </w:pPr>
    </w:p>
    <w:p w14:paraId="76BF6A06" w14:textId="7F6C3986" w:rsidR="4CCD1E3B" w:rsidRDefault="4CCD1E3B" w:rsidP="6FB2475C">
      <w:pPr>
        <w:ind w:left="708"/>
        <w:rPr>
          <w:rFonts w:cs="Tahoma"/>
        </w:rPr>
      </w:pPr>
    </w:p>
    <w:sectPr w:rsidR="4CCD1E3B" w:rsidSect="009F533E">
      <w:headerReference w:type="even" r:id="rId11"/>
      <w:headerReference w:type="default" r:id="rId12"/>
      <w:footerReference w:type="default" r:id="rId13"/>
      <w:headerReference w:type="first" r:id="rId14"/>
      <w:footerReference w:type="first" r:id="rId15"/>
      <w:pgSz w:w="11906" w:h="16838" w:code="9"/>
      <w:pgMar w:top="1417" w:right="1417" w:bottom="1417" w:left="1417" w:header="567" w:footer="775"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C41F9A5" w14:textId="77777777" w:rsidR="00CC6CAE" w:rsidRDefault="00CC6CAE" w:rsidP="004A6EEC">
      <w:pPr>
        <w:spacing w:line="240" w:lineRule="auto"/>
      </w:pPr>
      <w:r>
        <w:separator/>
      </w:r>
    </w:p>
  </w:endnote>
  <w:endnote w:type="continuationSeparator" w:id="0">
    <w:p w14:paraId="656D4789" w14:textId="77777777" w:rsidR="00CC6CAE" w:rsidRDefault="00CC6CAE" w:rsidP="004A6EEC">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Aptos">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Segoe UI">
    <w:panose1 w:val="020B0502040204020203"/>
    <w:charset w:val="00"/>
    <w:family w:val="swiss"/>
    <w:pitch w:val="variable"/>
    <w:sig w:usb0="E4002EFF" w:usb1="C000E47F" w:usb2="00000009" w:usb3="00000000" w:csb0="000001FF" w:csb1="00000000"/>
  </w:font>
  <w:font w:name="Museo Sans 700">
    <w:altName w:val="Calibri"/>
    <w:panose1 w:val="00000000000000000000"/>
    <w:charset w:val="00"/>
    <w:family w:val="modern"/>
    <w:notTrueType/>
    <w:pitch w:val="variable"/>
    <w:sig w:usb0="A00000AF" w:usb1="4000004A" w:usb2="00000000" w:usb3="00000000" w:csb0="00000093" w:csb1="00000000"/>
  </w:font>
  <w:font w:name="Verdana">
    <w:panose1 w:val="020B0604030504040204"/>
    <w:charset w:val="00"/>
    <w:family w:val="swiss"/>
    <w:pitch w:val="variable"/>
    <w:sig w:usb0="A00006FF" w:usb1="4000205B" w:usb2="00000010" w:usb3="00000000" w:csb0="0000019F"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475F31E" w14:textId="7E0D1AD0" w:rsidR="00577C6D" w:rsidRDefault="009F533E" w:rsidP="00DC6675">
    <w:pPr>
      <w:pStyle w:val="Voettekst"/>
      <w:spacing w:after="120"/>
      <w:jc w:val="center"/>
    </w:pPr>
    <w:r>
      <w:rPr>
        <w:noProof/>
      </w:rPr>
      <w:drawing>
        <wp:anchor distT="0" distB="0" distL="114300" distR="114300" simplePos="0" relativeHeight="251658242" behindDoc="1" locked="0" layoutInCell="1" allowOverlap="1" wp14:anchorId="17834842" wp14:editId="71FD4113">
          <wp:simplePos x="0" y="0"/>
          <wp:positionH relativeFrom="column">
            <wp:posOffset>-1104900</wp:posOffset>
          </wp:positionH>
          <wp:positionV relativeFrom="paragraph">
            <wp:posOffset>-526415</wp:posOffset>
          </wp:positionV>
          <wp:extent cx="2621280" cy="1114425"/>
          <wp:effectExtent l="0" t="0" r="7620" b="9525"/>
          <wp:wrapNone/>
          <wp:docPr id="6" name="Afbeelding 6" descr="Afbeelding met schermopname, pixel&#10;&#10;Door AI gegenereerde inhoud is mogelijk onjui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Afbeelding 6" descr="Afbeelding met schermopname, pixel&#10;&#10;Door AI gegenereerde inhoud is mogelijk onjuist."/>
                  <pic:cNvPicPr/>
                </pic:nvPicPr>
                <pic:blipFill>
                  <a:blip r:embed="rId1">
                    <a:extLst>
                      <a:ext uri="{28A0092B-C50C-407E-A947-70E740481C1C}">
                        <a14:useLocalDpi xmlns:a14="http://schemas.microsoft.com/office/drawing/2010/main" val="0"/>
                      </a:ext>
                    </a:extLst>
                  </a:blip>
                  <a:stretch>
                    <a:fillRect/>
                  </a:stretch>
                </pic:blipFill>
                <pic:spPr>
                  <a:xfrm>
                    <a:off x="0" y="0"/>
                    <a:ext cx="2621280" cy="1114425"/>
                  </a:xfrm>
                  <a:prstGeom prst="rect">
                    <a:avLst/>
                  </a:prstGeom>
                </pic:spPr>
              </pic:pic>
            </a:graphicData>
          </a:graphic>
          <wp14:sizeRelH relativeFrom="page">
            <wp14:pctWidth>0</wp14:pctWidth>
          </wp14:sizeRelH>
          <wp14:sizeRelV relativeFrom="page">
            <wp14:pctHeight>0</wp14:pctHeight>
          </wp14:sizeRelV>
        </wp:anchor>
      </w:drawing>
    </w:r>
    <w:r w:rsidR="00E70741">
      <w:tab/>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608C23C" w14:textId="76FA5EA0" w:rsidR="00577C6D" w:rsidRPr="00FD4464" w:rsidRDefault="009F533E" w:rsidP="00F1039C">
    <w:pPr>
      <w:tabs>
        <w:tab w:val="right" w:pos="8364"/>
      </w:tabs>
      <w:rPr>
        <w:sz w:val="16"/>
        <w:szCs w:val="16"/>
      </w:rPr>
    </w:pPr>
    <w:r>
      <w:rPr>
        <w:noProof/>
      </w:rPr>
      <mc:AlternateContent>
        <mc:Choice Requires="wpg">
          <w:drawing>
            <wp:anchor distT="0" distB="0" distL="114300" distR="114300" simplePos="0" relativeHeight="251658241" behindDoc="1" locked="0" layoutInCell="1" allowOverlap="1" wp14:anchorId="624B16E7" wp14:editId="61007443">
              <wp:simplePos x="0" y="0"/>
              <wp:positionH relativeFrom="page">
                <wp:align>left</wp:align>
              </wp:positionH>
              <wp:positionV relativeFrom="page">
                <wp:align>bottom</wp:align>
              </wp:positionV>
              <wp:extent cx="1010920" cy="1530985"/>
              <wp:effectExtent l="0" t="0" r="0" b="0"/>
              <wp:wrapThrough wrapText="bothSides">
                <wp:wrapPolygon edited="0">
                  <wp:start x="9769" y="0"/>
                  <wp:lineTo x="0" y="2419"/>
                  <wp:lineTo x="0" y="8332"/>
                  <wp:lineTo x="4070" y="8601"/>
                  <wp:lineTo x="0" y="12901"/>
                  <wp:lineTo x="0" y="19351"/>
                  <wp:lineTo x="12211" y="21233"/>
                  <wp:lineTo x="17910" y="21233"/>
                  <wp:lineTo x="14246" y="17201"/>
                  <wp:lineTo x="15060" y="12901"/>
                  <wp:lineTo x="19945" y="8601"/>
                  <wp:lineTo x="21166" y="6719"/>
                  <wp:lineTo x="21166" y="1613"/>
                  <wp:lineTo x="16281" y="0"/>
                  <wp:lineTo x="9769" y="0"/>
                </wp:wrapPolygon>
              </wp:wrapThrough>
              <wp:docPr id="114466620" name="Groep 11446662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010920" cy="1530985"/>
                        <a:chOff x="0" y="14420"/>
                        <a:chExt cx="1592" cy="2411"/>
                      </a:xfrm>
                    </wpg:grpSpPr>
                    <wps:wsp>
                      <wps:cNvPr id="1754358465" name="AutoShape 62"/>
                      <wps:cNvSpPr>
                        <a:spLocks/>
                      </wps:cNvSpPr>
                      <wps:spPr bwMode="auto">
                        <a:xfrm>
                          <a:off x="0" y="14419"/>
                          <a:ext cx="1592" cy="2411"/>
                        </a:xfrm>
                        <a:custGeom>
                          <a:avLst/>
                          <a:gdLst>
                            <a:gd name="T0" fmla="*/ 0 w 1592"/>
                            <a:gd name="T1" fmla="+- 0 15063 14420"/>
                            <a:gd name="T2" fmla="*/ 15063 h 2411"/>
                            <a:gd name="T3" fmla="*/ 137 w 1592"/>
                            <a:gd name="T4" fmla="+- 0 14897 14420"/>
                            <a:gd name="T5" fmla="*/ 14897 h 2411"/>
                            <a:gd name="T6" fmla="*/ 240 w 1592"/>
                            <a:gd name="T7" fmla="+- 0 14778 14420"/>
                            <a:gd name="T8" fmla="*/ 14778 h 2411"/>
                            <a:gd name="T9" fmla="*/ 341 w 1592"/>
                            <a:gd name="T10" fmla="+- 0 14676 14420"/>
                            <a:gd name="T11" fmla="*/ 14676 h 2411"/>
                            <a:gd name="T12" fmla="*/ 461 w 1592"/>
                            <a:gd name="T13" fmla="+- 0 14587 14420"/>
                            <a:gd name="T14" fmla="*/ 14587 h 2411"/>
                            <a:gd name="T15" fmla="*/ 601 w 1592"/>
                            <a:gd name="T16" fmla="+- 0 14510 14420"/>
                            <a:gd name="T17" fmla="*/ 14510 h 2411"/>
                            <a:gd name="T18" fmla="*/ 742 w 1592"/>
                            <a:gd name="T19" fmla="+- 0 14456 14420"/>
                            <a:gd name="T20" fmla="*/ 14456 h 2411"/>
                            <a:gd name="T21" fmla="*/ 883 w 1592"/>
                            <a:gd name="T22" fmla="+- 0 14426 14420"/>
                            <a:gd name="T23" fmla="*/ 14426 h 2411"/>
                            <a:gd name="T24" fmla="*/ 1021 w 1592"/>
                            <a:gd name="T25" fmla="+- 0 14420 14420"/>
                            <a:gd name="T26" fmla="*/ 14420 h 2411"/>
                            <a:gd name="T27" fmla="*/ 1168 w 1592"/>
                            <a:gd name="T28" fmla="+- 0 14444 14420"/>
                            <a:gd name="T29" fmla="*/ 14444 h 2411"/>
                            <a:gd name="T30" fmla="*/ 1247 w 1592"/>
                            <a:gd name="T31" fmla="+- 0 14474 14420"/>
                            <a:gd name="T32" fmla="*/ 14474 h 2411"/>
                            <a:gd name="T33" fmla="*/ 940 w 1592"/>
                            <a:gd name="T34" fmla="+- 0 14474 14420"/>
                            <a:gd name="T35" fmla="*/ 14474 h 2411"/>
                            <a:gd name="T36" fmla="*/ 794 w 1592"/>
                            <a:gd name="T37" fmla="+- 0 14497 14420"/>
                            <a:gd name="T38" fmla="*/ 14497 h 2411"/>
                            <a:gd name="T39" fmla="*/ 645 w 1592"/>
                            <a:gd name="T40" fmla="+- 0 14549 14420"/>
                            <a:gd name="T41" fmla="*/ 14549 h 2411"/>
                            <a:gd name="T42" fmla="*/ 499 w 1592"/>
                            <a:gd name="T43" fmla="+- 0 14628 14420"/>
                            <a:gd name="T44" fmla="*/ 14628 h 2411"/>
                            <a:gd name="T45" fmla="*/ 368 w 1592"/>
                            <a:gd name="T46" fmla="+- 0 14726 14420"/>
                            <a:gd name="T47" fmla="*/ 14726 h 2411"/>
                            <a:gd name="T48" fmla="*/ 250 w 1592"/>
                            <a:gd name="T49" fmla="+- 0 14849 14420"/>
                            <a:gd name="T50" fmla="*/ 14849 h 2411"/>
                            <a:gd name="T51" fmla="*/ 79 w 1592"/>
                            <a:gd name="T52" fmla="+- 0 15054 14420"/>
                            <a:gd name="T53" fmla="*/ 15054 h 2411"/>
                            <a:gd name="T54" fmla="*/ 0 w 1592"/>
                            <a:gd name="T55" fmla="+- 0 15147 14420"/>
                            <a:gd name="T56" fmla="*/ 15147 h 2411"/>
                            <a:gd name="T57" fmla="*/ 1234 w 1592"/>
                            <a:gd name="T58" fmla="+- 0 16831 14420"/>
                            <a:gd name="T59" fmla="*/ 16831 h 2411"/>
                            <a:gd name="T60" fmla="*/ 1191 w 1592"/>
                            <a:gd name="T61" fmla="+- 0 16753 14420"/>
                            <a:gd name="T62" fmla="*/ 16753 h 2411"/>
                            <a:gd name="T63" fmla="*/ 1105 w 1592"/>
                            <a:gd name="T64" fmla="+- 0 16619 14420"/>
                            <a:gd name="T65" fmla="*/ 16619 h 2411"/>
                            <a:gd name="T66" fmla="*/ 1085 w 1592"/>
                            <a:gd name="T67" fmla="+- 0 16590 14420"/>
                            <a:gd name="T68" fmla="*/ 16590 h 2411"/>
                            <a:gd name="T69" fmla="*/ 1064 w 1592"/>
                            <a:gd name="T70" fmla="+- 0 16562 14420"/>
                            <a:gd name="T71" fmla="*/ 16562 h 2411"/>
                            <a:gd name="T72" fmla="*/ 966 w 1592"/>
                            <a:gd name="T73" fmla="+- 0 16417 14420"/>
                            <a:gd name="T74" fmla="*/ 16417 h 2411"/>
                            <a:gd name="T75" fmla="*/ 899 w 1592"/>
                            <a:gd name="T76" fmla="+- 0 16255 14420"/>
                            <a:gd name="T77" fmla="*/ 16255 h 2411"/>
                            <a:gd name="T78" fmla="*/ 891 w 1592"/>
                            <a:gd name="T79" fmla="+- 0 16100 14420"/>
                            <a:gd name="T80" fmla="*/ 16100 h 2411"/>
                            <a:gd name="T81" fmla="*/ 930 w 1592"/>
                            <a:gd name="T82" fmla="+- 0 15950 14420"/>
                            <a:gd name="T83" fmla="*/ 15950 h 2411"/>
                            <a:gd name="T84" fmla="*/ 1003 w 1592"/>
                            <a:gd name="T85" fmla="+- 0 15809 14420"/>
                            <a:gd name="T86" fmla="*/ 15809 h 2411"/>
                            <a:gd name="T87" fmla="*/ 1097 w 1592"/>
                            <a:gd name="T88" fmla="+- 0 15678 14420"/>
                            <a:gd name="T89" fmla="*/ 15678 h 2411"/>
                            <a:gd name="T90" fmla="*/ 1200 w 1592"/>
                            <a:gd name="T91" fmla="+- 0 15560 14420"/>
                            <a:gd name="T92" fmla="*/ 15560 h 2411"/>
                            <a:gd name="T93" fmla="*/ 1298 w 1592"/>
                            <a:gd name="T94" fmla="+- 0 15451 14420"/>
                            <a:gd name="T95" fmla="*/ 15451 h 2411"/>
                            <a:gd name="T96" fmla="*/ 1393 w 1592"/>
                            <a:gd name="T97" fmla="+- 0 15333 14420"/>
                            <a:gd name="T98" fmla="*/ 15333 h 2411"/>
                            <a:gd name="T99" fmla="*/ 1473 w 1592"/>
                            <a:gd name="T100" fmla="+- 0 15205 14420"/>
                            <a:gd name="T101" fmla="*/ 15205 h 2411"/>
                            <a:gd name="T102" fmla="*/ 1526 w 1592"/>
                            <a:gd name="T103" fmla="+- 0 15069 14420"/>
                            <a:gd name="T104" fmla="*/ 15069 h 2411"/>
                            <a:gd name="T105" fmla="*/ 1539 w 1592"/>
                            <a:gd name="T106" fmla="+- 0 14925 14420"/>
                            <a:gd name="T107" fmla="*/ 14925 h 2411"/>
                            <a:gd name="T108" fmla="*/ 1502 w 1592"/>
                            <a:gd name="T109" fmla="+- 0 14787 14420"/>
                            <a:gd name="T110" fmla="*/ 14787 h 2411"/>
                            <a:gd name="T111" fmla="*/ 1421 w 1592"/>
                            <a:gd name="T112" fmla="+- 0 14664 14420"/>
                            <a:gd name="T113" fmla="*/ 14664 h 2411"/>
                            <a:gd name="T114" fmla="*/ 1304 w 1592"/>
                            <a:gd name="T115" fmla="+- 0 14564 14420"/>
                            <a:gd name="T116" fmla="*/ 14564 h 2411"/>
                            <a:gd name="T117" fmla="*/ 1161 w 1592"/>
                            <a:gd name="T118" fmla="+- 0 14498 14420"/>
                            <a:gd name="T119" fmla="*/ 14498 h 2411"/>
                            <a:gd name="T120" fmla="*/ 1012 w 1592"/>
                            <a:gd name="T121" fmla="+- 0 14474 14420"/>
                            <a:gd name="T122" fmla="*/ 14474 h 2411"/>
                            <a:gd name="T123" fmla="*/ 1312 w 1592"/>
                            <a:gd name="T124" fmla="+- 0 14506 14420"/>
                            <a:gd name="T125" fmla="*/ 14506 h 2411"/>
                            <a:gd name="T126" fmla="*/ 1434 w 1592"/>
                            <a:gd name="T127" fmla="+- 0 14599 14420"/>
                            <a:gd name="T128" fmla="*/ 14599 h 2411"/>
                            <a:gd name="T129" fmla="*/ 1525 w 1592"/>
                            <a:gd name="T130" fmla="+- 0 14716 14420"/>
                            <a:gd name="T131" fmla="*/ 14716 h 2411"/>
                            <a:gd name="T132" fmla="*/ 1580 w 1592"/>
                            <a:gd name="T133" fmla="+- 0 14850 14420"/>
                            <a:gd name="T134" fmla="*/ 14850 h 2411"/>
                            <a:gd name="T135" fmla="*/ 1591 w 1592"/>
                            <a:gd name="T136" fmla="+- 0 15001 14420"/>
                            <a:gd name="T137" fmla="*/ 15001 h 2411"/>
                            <a:gd name="T138" fmla="*/ 1556 w 1592"/>
                            <a:gd name="T139" fmla="+- 0 15153 14420"/>
                            <a:gd name="T140" fmla="*/ 15153 h 2411"/>
                            <a:gd name="T141" fmla="*/ 1485 w 1592"/>
                            <a:gd name="T142" fmla="+- 0 15293 14420"/>
                            <a:gd name="T143" fmla="*/ 15293 h 2411"/>
                            <a:gd name="T144" fmla="*/ 1392 w 1592"/>
                            <a:gd name="T145" fmla="+- 0 15423 14420"/>
                            <a:gd name="T146" fmla="*/ 15423 h 2411"/>
                            <a:gd name="T147" fmla="*/ 1289 w 1592"/>
                            <a:gd name="T148" fmla="+- 0 15542 14420"/>
                            <a:gd name="T149" fmla="*/ 15542 h 2411"/>
                            <a:gd name="T150" fmla="*/ 1189 w 1592"/>
                            <a:gd name="T151" fmla="+- 0 15652 14420"/>
                            <a:gd name="T152" fmla="*/ 15652 h 2411"/>
                            <a:gd name="T153" fmla="*/ 1094 w 1592"/>
                            <a:gd name="T154" fmla="+- 0 15769 14420"/>
                            <a:gd name="T155" fmla="*/ 15769 h 2411"/>
                            <a:gd name="T156" fmla="*/ 1013 w 1592"/>
                            <a:gd name="T157" fmla="+- 0 15897 14420"/>
                            <a:gd name="T158" fmla="*/ 15897 h 2411"/>
                            <a:gd name="T159" fmla="*/ 958 w 1592"/>
                            <a:gd name="T160" fmla="+- 0 16032 14420"/>
                            <a:gd name="T161" fmla="*/ 16032 h 2411"/>
                            <a:gd name="T162" fmla="*/ 941 w 1592"/>
                            <a:gd name="T163" fmla="+- 0 16173 14420"/>
                            <a:gd name="T164" fmla="*/ 16173 h 2411"/>
                            <a:gd name="T165" fmla="*/ 976 w 1592"/>
                            <a:gd name="T166" fmla="+- 0 16321 14420"/>
                            <a:gd name="T167" fmla="*/ 16321 h 2411"/>
                            <a:gd name="T168" fmla="*/ 1058 w 1592"/>
                            <a:gd name="T169" fmla="+- 0 16463 14420"/>
                            <a:gd name="T170" fmla="*/ 16463 h 2411"/>
                            <a:gd name="T171" fmla="*/ 1117 w 1592"/>
                            <a:gd name="T172" fmla="+- 0 16545 14420"/>
                            <a:gd name="T173" fmla="*/ 16545 h 2411"/>
                            <a:gd name="T174" fmla="*/ 1148 w 1592"/>
                            <a:gd name="T175" fmla="+- 0 16587 14420"/>
                            <a:gd name="T176" fmla="*/ 16587 h 2411"/>
                            <a:gd name="T177" fmla="*/ 1231 w 1592"/>
                            <a:gd name="T178" fmla="+- 0 16716 14420"/>
                            <a:gd name="T179" fmla="*/ 16716 h 2411"/>
                            <a:gd name="T180" fmla="*/ 1294 w 1592"/>
                            <a:gd name="T181" fmla="+- 0 16831 14420"/>
                            <a:gd name="T182" fmla="*/ 16831 h 2411"/>
                          </a:gdLst>
                          <a:ahLst/>
                          <a:cxnLst>
                            <a:cxn ang="0">
                              <a:pos x="T0" y="T2"/>
                            </a:cxn>
                            <a:cxn ang="0">
                              <a:pos x="T3" y="T5"/>
                            </a:cxn>
                            <a:cxn ang="0">
                              <a:pos x="T6" y="T8"/>
                            </a:cxn>
                            <a:cxn ang="0">
                              <a:pos x="T9" y="T11"/>
                            </a:cxn>
                            <a:cxn ang="0">
                              <a:pos x="T12" y="T14"/>
                            </a:cxn>
                            <a:cxn ang="0">
                              <a:pos x="T15" y="T17"/>
                            </a:cxn>
                            <a:cxn ang="0">
                              <a:pos x="T18" y="T20"/>
                            </a:cxn>
                            <a:cxn ang="0">
                              <a:pos x="T21" y="T23"/>
                            </a:cxn>
                            <a:cxn ang="0">
                              <a:pos x="T24" y="T26"/>
                            </a:cxn>
                            <a:cxn ang="0">
                              <a:pos x="T27" y="T29"/>
                            </a:cxn>
                            <a:cxn ang="0">
                              <a:pos x="T30" y="T32"/>
                            </a:cxn>
                            <a:cxn ang="0">
                              <a:pos x="T33" y="T35"/>
                            </a:cxn>
                            <a:cxn ang="0">
                              <a:pos x="T36" y="T38"/>
                            </a:cxn>
                            <a:cxn ang="0">
                              <a:pos x="T39" y="T41"/>
                            </a:cxn>
                            <a:cxn ang="0">
                              <a:pos x="T42" y="T44"/>
                            </a:cxn>
                            <a:cxn ang="0">
                              <a:pos x="T45" y="T47"/>
                            </a:cxn>
                            <a:cxn ang="0">
                              <a:pos x="T48" y="T50"/>
                            </a:cxn>
                            <a:cxn ang="0">
                              <a:pos x="T51" y="T53"/>
                            </a:cxn>
                            <a:cxn ang="0">
                              <a:pos x="T54" y="T56"/>
                            </a:cxn>
                            <a:cxn ang="0">
                              <a:pos x="T57" y="T59"/>
                            </a:cxn>
                            <a:cxn ang="0">
                              <a:pos x="T60" y="T62"/>
                            </a:cxn>
                            <a:cxn ang="0">
                              <a:pos x="T63" y="T65"/>
                            </a:cxn>
                            <a:cxn ang="0">
                              <a:pos x="T66" y="T68"/>
                            </a:cxn>
                            <a:cxn ang="0">
                              <a:pos x="T69" y="T71"/>
                            </a:cxn>
                            <a:cxn ang="0">
                              <a:pos x="T72" y="T74"/>
                            </a:cxn>
                            <a:cxn ang="0">
                              <a:pos x="T75" y="T77"/>
                            </a:cxn>
                            <a:cxn ang="0">
                              <a:pos x="T78" y="T80"/>
                            </a:cxn>
                            <a:cxn ang="0">
                              <a:pos x="T81" y="T83"/>
                            </a:cxn>
                            <a:cxn ang="0">
                              <a:pos x="T84" y="T86"/>
                            </a:cxn>
                            <a:cxn ang="0">
                              <a:pos x="T87" y="T89"/>
                            </a:cxn>
                            <a:cxn ang="0">
                              <a:pos x="T90" y="T92"/>
                            </a:cxn>
                            <a:cxn ang="0">
                              <a:pos x="T93" y="T95"/>
                            </a:cxn>
                            <a:cxn ang="0">
                              <a:pos x="T96" y="T98"/>
                            </a:cxn>
                            <a:cxn ang="0">
                              <a:pos x="T99" y="T101"/>
                            </a:cxn>
                            <a:cxn ang="0">
                              <a:pos x="T102" y="T104"/>
                            </a:cxn>
                            <a:cxn ang="0">
                              <a:pos x="T105" y="T107"/>
                            </a:cxn>
                            <a:cxn ang="0">
                              <a:pos x="T108" y="T110"/>
                            </a:cxn>
                            <a:cxn ang="0">
                              <a:pos x="T111" y="T113"/>
                            </a:cxn>
                            <a:cxn ang="0">
                              <a:pos x="T114" y="T116"/>
                            </a:cxn>
                            <a:cxn ang="0">
                              <a:pos x="T117" y="T119"/>
                            </a:cxn>
                            <a:cxn ang="0">
                              <a:pos x="T120" y="T122"/>
                            </a:cxn>
                            <a:cxn ang="0">
                              <a:pos x="T123" y="T125"/>
                            </a:cxn>
                            <a:cxn ang="0">
                              <a:pos x="T126" y="T128"/>
                            </a:cxn>
                            <a:cxn ang="0">
                              <a:pos x="T129" y="T131"/>
                            </a:cxn>
                            <a:cxn ang="0">
                              <a:pos x="T132" y="T134"/>
                            </a:cxn>
                            <a:cxn ang="0">
                              <a:pos x="T135" y="T137"/>
                            </a:cxn>
                            <a:cxn ang="0">
                              <a:pos x="T138" y="T140"/>
                            </a:cxn>
                            <a:cxn ang="0">
                              <a:pos x="T141" y="T143"/>
                            </a:cxn>
                            <a:cxn ang="0">
                              <a:pos x="T144" y="T146"/>
                            </a:cxn>
                            <a:cxn ang="0">
                              <a:pos x="T147" y="T149"/>
                            </a:cxn>
                            <a:cxn ang="0">
                              <a:pos x="T150" y="T152"/>
                            </a:cxn>
                            <a:cxn ang="0">
                              <a:pos x="T153" y="T155"/>
                            </a:cxn>
                            <a:cxn ang="0">
                              <a:pos x="T156" y="T158"/>
                            </a:cxn>
                            <a:cxn ang="0">
                              <a:pos x="T159" y="T161"/>
                            </a:cxn>
                            <a:cxn ang="0">
                              <a:pos x="T162" y="T164"/>
                            </a:cxn>
                            <a:cxn ang="0">
                              <a:pos x="T165" y="T167"/>
                            </a:cxn>
                            <a:cxn ang="0">
                              <a:pos x="T168" y="T170"/>
                            </a:cxn>
                            <a:cxn ang="0">
                              <a:pos x="T171" y="T173"/>
                            </a:cxn>
                            <a:cxn ang="0">
                              <a:pos x="T174" y="T176"/>
                            </a:cxn>
                            <a:cxn ang="0">
                              <a:pos x="T177" y="T179"/>
                            </a:cxn>
                            <a:cxn ang="0">
                              <a:pos x="T180" y="T182"/>
                            </a:cxn>
                          </a:cxnLst>
                          <a:rect l="0" t="0" r="r" b="b"/>
                          <a:pathLst>
                            <a:path w="1592" h="2411">
                              <a:moveTo>
                                <a:pt x="0" y="727"/>
                              </a:moveTo>
                              <a:lnTo>
                                <a:pt x="0" y="643"/>
                              </a:lnTo>
                              <a:lnTo>
                                <a:pt x="32" y="605"/>
                              </a:lnTo>
                              <a:lnTo>
                                <a:pt x="137" y="477"/>
                              </a:lnTo>
                              <a:lnTo>
                                <a:pt x="189" y="416"/>
                              </a:lnTo>
                              <a:lnTo>
                                <a:pt x="240" y="358"/>
                              </a:lnTo>
                              <a:lnTo>
                                <a:pt x="290" y="304"/>
                              </a:lnTo>
                              <a:lnTo>
                                <a:pt x="341" y="256"/>
                              </a:lnTo>
                              <a:lnTo>
                                <a:pt x="393" y="215"/>
                              </a:lnTo>
                              <a:lnTo>
                                <a:pt x="461" y="167"/>
                              </a:lnTo>
                              <a:lnTo>
                                <a:pt x="531" y="126"/>
                              </a:lnTo>
                              <a:lnTo>
                                <a:pt x="601" y="90"/>
                              </a:lnTo>
                              <a:lnTo>
                                <a:pt x="671" y="60"/>
                              </a:lnTo>
                              <a:lnTo>
                                <a:pt x="742" y="36"/>
                              </a:lnTo>
                              <a:lnTo>
                                <a:pt x="813" y="18"/>
                              </a:lnTo>
                              <a:lnTo>
                                <a:pt x="883" y="6"/>
                              </a:lnTo>
                              <a:lnTo>
                                <a:pt x="953" y="0"/>
                              </a:lnTo>
                              <a:lnTo>
                                <a:pt x="1021" y="0"/>
                              </a:lnTo>
                              <a:lnTo>
                                <a:pt x="1089" y="7"/>
                              </a:lnTo>
                              <a:lnTo>
                                <a:pt x="1168" y="24"/>
                              </a:lnTo>
                              <a:lnTo>
                                <a:pt x="1242" y="51"/>
                              </a:lnTo>
                              <a:lnTo>
                                <a:pt x="1247" y="54"/>
                              </a:lnTo>
                              <a:lnTo>
                                <a:pt x="1012" y="54"/>
                              </a:lnTo>
                              <a:lnTo>
                                <a:pt x="940" y="54"/>
                              </a:lnTo>
                              <a:lnTo>
                                <a:pt x="867" y="62"/>
                              </a:lnTo>
                              <a:lnTo>
                                <a:pt x="794" y="77"/>
                              </a:lnTo>
                              <a:lnTo>
                                <a:pt x="720" y="100"/>
                              </a:lnTo>
                              <a:lnTo>
                                <a:pt x="645" y="129"/>
                              </a:lnTo>
                              <a:lnTo>
                                <a:pt x="572" y="165"/>
                              </a:lnTo>
                              <a:lnTo>
                                <a:pt x="499" y="208"/>
                              </a:lnTo>
                              <a:lnTo>
                                <a:pt x="426" y="257"/>
                              </a:lnTo>
                              <a:lnTo>
                                <a:pt x="368" y="306"/>
                              </a:lnTo>
                              <a:lnTo>
                                <a:pt x="309" y="364"/>
                              </a:lnTo>
                              <a:lnTo>
                                <a:pt x="250" y="429"/>
                              </a:lnTo>
                              <a:lnTo>
                                <a:pt x="190" y="500"/>
                              </a:lnTo>
                              <a:lnTo>
                                <a:pt x="79" y="634"/>
                              </a:lnTo>
                              <a:lnTo>
                                <a:pt x="28" y="694"/>
                              </a:lnTo>
                              <a:lnTo>
                                <a:pt x="0" y="727"/>
                              </a:lnTo>
                              <a:close/>
                              <a:moveTo>
                                <a:pt x="1294" y="2411"/>
                              </a:moveTo>
                              <a:lnTo>
                                <a:pt x="1234" y="2411"/>
                              </a:lnTo>
                              <a:lnTo>
                                <a:pt x="1230" y="2402"/>
                              </a:lnTo>
                              <a:lnTo>
                                <a:pt x="1191" y="2333"/>
                              </a:lnTo>
                              <a:lnTo>
                                <a:pt x="1149" y="2265"/>
                              </a:lnTo>
                              <a:lnTo>
                                <a:pt x="1105" y="2199"/>
                              </a:lnTo>
                              <a:lnTo>
                                <a:pt x="1095" y="2184"/>
                              </a:lnTo>
                              <a:lnTo>
                                <a:pt x="1085" y="2170"/>
                              </a:lnTo>
                              <a:lnTo>
                                <a:pt x="1074" y="2156"/>
                              </a:lnTo>
                              <a:lnTo>
                                <a:pt x="1064" y="2142"/>
                              </a:lnTo>
                              <a:lnTo>
                                <a:pt x="1013" y="2071"/>
                              </a:lnTo>
                              <a:lnTo>
                                <a:pt x="966" y="1997"/>
                              </a:lnTo>
                              <a:lnTo>
                                <a:pt x="926" y="1919"/>
                              </a:lnTo>
                              <a:lnTo>
                                <a:pt x="899" y="1835"/>
                              </a:lnTo>
                              <a:lnTo>
                                <a:pt x="888" y="1757"/>
                              </a:lnTo>
                              <a:lnTo>
                                <a:pt x="891" y="1680"/>
                              </a:lnTo>
                              <a:lnTo>
                                <a:pt x="906" y="1604"/>
                              </a:lnTo>
                              <a:lnTo>
                                <a:pt x="930" y="1530"/>
                              </a:lnTo>
                              <a:lnTo>
                                <a:pt x="963" y="1459"/>
                              </a:lnTo>
                              <a:lnTo>
                                <a:pt x="1003" y="1389"/>
                              </a:lnTo>
                              <a:lnTo>
                                <a:pt x="1048" y="1322"/>
                              </a:lnTo>
                              <a:lnTo>
                                <a:pt x="1097" y="1258"/>
                              </a:lnTo>
                              <a:lnTo>
                                <a:pt x="1148" y="1197"/>
                              </a:lnTo>
                              <a:lnTo>
                                <a:pt x="1200" y="1140"/>
                              </a:lnTo>
                              <a:lnTo>
                                <a:pt x="1249" y="1087"/>
                              </a:lnTo>
                              <a:lnTo>
                                <a:pt x="1298" y="1031"/>
                              </a:lnTo>
                              <a:lnTo>
                                <a:pt x="1347" y="973"/>
                              </a:lnTo>
                              <a:lnTo>
                                <a:pt x="1393" y="913"/>
                              </a:lnTo>
                              <a:lnTo>
                                <a:pt x="1436" y="850"/>
                              </a:lnTo>
                              <a:lnTo>
                                <a:pt x="1473" y="785"/>
                              </a:lnTo>
                              <a:lnTo>
                                <a:pt x="1504" y="718"/>
                              </a:lnTo>
                              <a:lnTo>
                                <a:pt x="1526" y="649"/>
                              </a:lnTo>
                              <a:lnTo>
                                <a:pt x="1538" y="578"/>
                              </a:lnTo>
                              <a:lnTo>
                                <a:pt x="1539" y="505"/>
                              </a:lnTo>
                              <a:lnTo>
                                <a:pt x="1527" y="435"/>
                              </a:lnTo>
                              <a:lnTo>
                                <a:pt x="1502" y="367"/>
                              </a:lnTo>
                              <a:lnTo>
                                <a:pt x="1467" y="303"/>
                              </a:lnTo>
                              <a:lnTo>
                                <a:pt x="1421" y="244"/>
                              </a:lnTo>
                              <a:lnTo>
                                <a:pt x="1366" y="191"/>
                              </a:lnTo>
                              <a:lnTo>
                                <a:pt x="1304" y="144"/>
                              </a:lnTo>
                              <a:lnTo>
                                <a:pt x="1235" y="107"/>
                              </a:lnTo>
                              <a:lnTo>
                                <a:pt x="1161" y="78"/>
                              </a:lnTo>
                              <a:lnTo>
                                <a:pt x="1082" y="60"/>
                              </a:lnTo>
                              <a:lnTo>
                                <a:pt x="1012" y="54"/>
                              </a:lnTo>
                              <a:lnTo>
                                <a:pt x="1247" y="54"/>
                              </a:lnTo>
                              <a:lnTo>
                                <a:pt x="1312" y="86"/>
                              </a:lnTo>
                              <a:lnTo>
                                <a:pt x="1376" y="129"/>
                              </a:lnTo>
                              <a:lnTo>
                                <a:pt x="1434" y="179"/>
                              </a:lnTo>
                              <a:lnTo>
                                <a:pt x="1484" y="235"/>
                              </a:lnTo>
                              <a:lnTo>
                                <a:pt x="1525" y="296"/>
                              </a:lnTo>
                              <a:lnTo>
                                <a:pt x="1558" y="361"/>
                              </a:lnTo>
                              <a:lnTo>
                                <a:pt x="1580" y="430"/>
                              </a:lnTo>
                              <a:lnTo>
                                <a:pt x="1591" y="501"/>
                              </a:lnTo>
                              <a:lnTo>
                                <a:pt x="1591" y="581"/>
                              </a:lnTo>
                              <a:lnTo>
                                <a:pt x="1578" y="658"/>
                              </a:lnTo>
                              <a:lnTo>
                                <a:pt x="1556" y="733"/>
                              </a:lnTo>
                              <a:lnTo>
                                <a:pt x="1524" y="804"/>
                              </a:lnTo>
                              <a:lnTo>
                                <a:pt x="1485" y="873"/>
                              </a:lnTo>
                              <a:lnTo>
                                <a:pt x="1440" y="939"/>
                              </a:lnTo>
                              <a:lnTo>
                                <a:pt x="1392" y="1003"/>
                              </a:lnTo>
                              <a:lnTo>
                                <a:pt x="1341" y="1064"/>
                              </a:lnTo>
                              <a:lnTo>
                                <a:pt x="1289" y="1122"/>
                              </a:lnTo>
                              <a:lnTo>
                                <a:pt x="1238" y="1177"/>
                              </a:lnTo>
                              <a:lnTo>
                                <a:pt x="1189" y="1232"/>
                              </a:lnTo>
                              <a:lnTo>
                                <a:pt x="1141" y="1289"/>
                              </a:lnTo>
                              <a:lnTo>
                                <a:pt x="1094" y="1349"/>
                              </a:lnTo>
                              <a:lnTo>
                                <a:pt x="1051" y="1412"/>
                              </a:lnTo>
                              <a:lnTo>
                                <a:pt x="1013" y="1477"/>
                              </a:lnTo>
                              <a:lnTo>
                                <a:pt x="982" y="1544"/>
                              </a:lnTo>
                              <a:lnTo>
                                <a:pt x="958" y="1612"/>
                              </a:lnTo>
                              <a:lnTo>
                                <a:pt x="944" y="1682"/>
                              </a:lnTo>
                              <a:lnTo>
                                <a:pt x="941" y="1753"/>
                              </a:lnTo>
                              <a:lnTo>
                                <a:pt x="950" y="1824"/>
                              </a:lnTo>
                              <a:lnTo>
                                <a:pt x="976" y="1901"/>
                              </a:lnTo>
                              <a:lnTo>
                                <a:pt x="1013" y="1973"/>
                              </a:lnTo>
                              <a:lnTo>
                                <a:pt x="1058" y="2043"/>
                              </a:lnTo>
                              <a:lnTo>
                                <a:pt x="1107" y="2110"/>
                              </a:lnTo>
                              <a:lnTo>
                                <a:pt x="1117" y="2125"/>
                              </a:lnTo>
                              <a:lnTo>
                                <a:pt x="1128" y="2139"/>
                              </a:lnTo>
                              <a:lnTo>
                                <a:pt x="1148" y="2167"/>
                              </a:lnTo>
                              <a:lnTo>
                                <a:pt x="1191" y="2231"/>
                              </a:lnTo>
                              <a:lnTo>
                                <a:pt x="1231" y="2296"/>
                              </a:lnTo>
                              <a:lnTo>
                                <a:pt x="1269" y="2362"/>
                              </a:lnTo>
                              <a:lnTo>
                                <a:pt x="1294" y="2411"/>
                              </a:lnTo>
                              <a:close/>
                            </a:path>
                          </a:pathLst>
                        </a:custGeom>
                        <a:solidFill>
                          <a:srgbClr val="292E58"/>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3493364" name="AutoShape 61"/>
                      <wps:cNvSpPr>
                        <a:spLocks/>
                      </wps:cNvSpPr>
                      <wps:spPr bwMode="auto">
                        <a:xfrm>
                          <a:off x="0" y="14558"/>
                          <a:ext cx="1214" cy="2273"/>
                        </a:xfrm>
                        <a:custGeom>
                          <a:avLst/>
                          <a:gdLst>
                            <a:gd name="T0" fmla="*/ 579 w 1214"/>
                            <a:gd name="T1" fmla="+- 0 15677 14558"/>
                            <a:gd name="T2" fmla="*/ 15677 h 2273"/>
                            <a:gd name="T3" fmla="*/ 505 w 1214"/>
                            <a:gd name="T4" fmla="+- 0 15475 14558"/>
                            <a:gd name="T5" fmla="*/ 15475 h 2273"/>
                            <a:gd name="T6" fmla="*/ 350 w 1214"/>
                            <a:gd name="T7" fmla="+- 0 15309 14558"/>
                            <a:gd name="T8" fmla="*/ 15309 h 2273"/>
                            <a:gd name="T9" fmla="*/ 126 w 1214"/>
                            <a:gd name="T10" fmla="+- 0 15243 14558"/>
                            <a:gd name="T11" fmla="*/ 15243 h 2273"/>
                            <a:gd name="T12" fmla="*/ 0 w 1214"/>
                            <a:gd name="T13" fmla="+- 0 15319 14558"/>
                            <a:gd name="T14" fmla="*/ 15319 h 2273"/>
                            <a:gd name="T15" fmla="*/ 129 w 1214"/>
                            <a:gd name="T16" fmla="+- 0 15273 14558"/>
                            <a:gd name="T17" fmla="*/ 15273 h 2273"/>
                            <a:gd name="T18" fmla="*/ 335 w 1214"/>
                            <a:gd name="T19" fmla="+- 0 15335 14558"/>
                            <a:gd name="T20" fmla="*/ 15335 h 2273"/>
                            <a:gd name="T21" fmla="*/ 482 w 1214"/>
                            <a:gd name="T22" fmla="+- 0 15496 14558"/>
                            <a:gd name="T23" fmla="*/ 15496 h 2273"/>
                            <a:gd name="T24" fmla="*/ 554 w 1214"/>
                            <a:gd name="T25" fmla="+- 0 15710 14558"/>
                            <a:gd name="T26" fmla="*/ 15710 h 2273"/>
                            <a:gd name="T27" fmla="*/ 543 w 1214"/>
                            <a:gd name="T28" fmla="+- 0 15936 14558"/>
                            <a:gd name="T29" fmla="*/ 15936 h 2273"/>
                            <a:gd name="T30" fmla="*/ 451 w 1214"/>
                            <a:gd name="T31" fmla="+- 0 16141 14558"/>
                            <a:gd name="T32" fmla="*/ 16141 h 2273"/>
                            <a:gd name="T33" fmla="*/ 287 w 1214"/>
                            <a:gd name="T34" fmla="+- 0 16290 14558"/>
                            <a:gd name="T35" fmla="*/ 16290 h 2273"/>
                            <a:gd name="T36" fmla="*/ 68 w 1214"/>
                            <a:gd name="T37" fmla="+- 0 16372 14558"/>
                            <a:gd name="T38" fmla="*/ 16372 h 2273"/>
                            <a:gd name="T39" fmla="*/ 0 w 1214"/>
                            <a:gd name="T40" fmla="+- 0 16410 14558"/>
                            <a:gd name="T41" fmla="*/ 16410 h 2273"/>
                            <a:gd name="T42" fmla="*/ 74 w 1214"/>
                            <a:gd name="T43" fmla="+- 0 16401 14558"/>
                            <a:gd name="T44" fmla="*/ 16401 h 2273"/>
                            <a:gd name="T45" fmla="*/ 304 w 1214"/>
                            <a:gd name="T46" fmla="+- 0 16314 14558"/>
                            <a:gd name="T47" fmla="*/ 16314 h 2273"/>
                            <a:gd name="T48" fmla="*/ 476 w 1214"/>
                            <a:gd name="T49" fmla="+- 0 16158 14558"/>
                            <a:gd name="T50" fmla="*/ 16158 h 2273"/>
                            <a:gd name="T51" fmla="*/ 568 w 1214"/>
                            <a:gd name="T52" fmla="+- 0 15964 14558"/>
                            <a:gd name="T53" fmla="*/ 15964 h 2273"/>
                            <a:gd name="T54" fmla="*/ 1213 w 1214"/>
                            <a:gd name="T55" fmla="+- 0 15162 14558"/>
                            <a:gd name="T56" fmla="*/ 15162 h 2273"/>
                            <a:gd name="T57" fmla="*/ 1162 w 1214"/>
                            <a:gd name="T58" fmla="+- 0 14941 14558"/>
                            <a:gd name="T59" fmla="*/ 14941 h 2273"/>
                            <a:gd name="T60" fmla="*/ 1038 w 1214"/>
                            <a:gd name="T61" fmla="+- 0 14751 14558"/>
                            <a:gd name="T62" fmla="*/ 14751 h 2273"/>
                            <a:gd name="T63" fmla="*/ 854 w 1214"/>
                            <a:gd name="T64" fmla="+- 0 14619 14558"/>
                            <a:gd name="T65" fmla="*/ 14619 h 2273"/>
                            <a:gd name="T66" fmla="*/ 710 w 1214"/>
                            <a:gd name="T67" fmla="+- 0 14571 14558"/>
                            <a:gd name="T68" fmla="*/ 14571 h 2273"/>
                            <a:gd name="T69" fmla="*/ 483 w 1214"/>
                            <a:gd name="T70" fmla="+- 0 14566 14558"/>
                            <a:gd name="T71" fmla="*/ 14566 h 2273"/>
                            <a:gd name="T72" fmla="*/ 252 w 1214"/>
                            <a:gd name="T73" fmla="+- 0 14649 14558"/>
                            <a:gd name="T74" fmla="*/ 14649 h 2273"/>
                            <a:gd name="T75" fmla="*/ 44 w 1214"/>
                            <a:gd name="T76" fmla="+- 0 14796 14558"/>
                            <a:gd name="T77" fmla="*/ 14796 h 2273"/>
                            <a:gd name="T78" fmla="*/ 76 w 1214"/>
                            <a:gd name="T79" fmla="+- 0 14840 14558"/>
                            <a:gd name="T80" fmla="*/ 14840 h 2273"/>
                            <a:gd name="T81" fmla="*/ 275 w 1214"/>
                            <a:gd name="T82" fmla="+- 0 14698 14558"/>
                            <a:gd name="T83" fmla="*/ 14698 h 2273"/>
                            <a:gd name="T84" fmla="*/ 501 w 1214"/>
                            <a:gd name="T85" fmla="+- 0 14618 14558"/>
                            <a:gd name="T86" fmla="*/ 14618 h 2273"/>
                            <a:gd name="T87" fmla="*/ 736 w 1214"/>
                            <a:gd name="T88" fmla="+- 0 14634 14558"/>
                            <a:gd name="T89" fmla="*/ 14634 h 2273"/>
                            <a:gd name="T90" fmla="*/ 947 w 1214"/>
                            <a:gd name="T91" fmla="+- 0 14742 14558"/>
                            <a:gd name="T92" fmla="*/ 14742 h 2273"/>
                            <a:gd name="T93" fmla="*/ 1095 w 1214"/>
                            <a:gd name="T94" fmla="+- 0 14927 14558"/>
                            <a:gd name="T95" fmla="*/ 14927 h 2273"/>
                            <a:gd name="T96" fmla="*/ 1157 w 1214"/>
                            <a:gd name="T97" fmla="+- 0 15155 14558"/>
                            <a:gd name="T98" fmla="*/ 15155 h 2273"/>
                            <a:gd name="T99" fmla="*/ 1128 w 1214"/>
                            <a:gd name="T100" fmla="+- 0 15378 14558"/>
                            <a:gd name="T101" fmla="*/ 15378 h 2273"/>
                            <a:gd name="T102" fmla="*/ 1040 w 1214"/>
                            <a:gd name="T103" fmla="+- 0 15585 14558"/>
                            <a:gd name="T104" fmla="*/ 15585 h 2273"/>
                            <a:gd name="T105" fmla="*/ 892 w 1214"/>
                            <a:gd name="T106" fmla="+- 0 15855 14558"/>
                            <a:gd name="T107" fmla="*/ 15855 h 2273"/>
                            <a:gd name="T108" fmla="*/ 802 w 1214"/>
                            <a:gd name="T109" fmla="+- 0 16068 14558"/>
                            <a:gd name="T110" fmla="*/ 16068 h 2273"/>
                            <a:gd name="T111" fmla="*/ 773 w 1214"/>
                            <a:gd name="T112" fmla="+- 0 16294 14558"/>
                            <a:gd name="T113" fmla="*/ 16294 h 2273"/>
                            <a:gd name="T114" fmla="*/ 830 w 1214"/>
                            <a:gd name="T115" fmla="+- 0 16525 14558"/>
                            <a:gd name="T116" fmla="*/ 16525 h 2273"/>
                            <a:gd name="T117" fmla="*/ 938 w 1214"/>
                            <a:gd name="T118" fmla="+- 0 16740 14558"/>
                            <a:gd name="T119" fmla="*/ 16740 h 2273"/>
                            <a:gd name="T120" fmla="*/ 978 w 1214"/>
                            <a:gd name="T121" fmla="+- 0 16814 14558"/>
                            <a:gd name="T122" fmla="*/ 16814 h 2273"/>
                            <a:gd name="T123" fmla="*/ 1040 w 1214"/>
                            <a:gd name="T124" fmla="+- 0 16813 14558"/>
                            <a:gd name="T125" fmla="*/ 16813 h 2273"/>
                            <a:gd name="T126" fmla="*/ 1000 w 1214"/>
                            <a:gd name="T127" fmla="+- 0 16738 14558"/>
                            <a:gd name="T128" fmla="*/ 16738 h 2273"/>
                            <a:gd name="T129" fmla="*/ 915 w 1214"/>
                            <a:gd name="T130" fmla="+- 0 16577 14558"/>
                            <a:gd name="T131" fmla="*/ 16577 h 2273"/>
                            <a:gd name="T132" fmla="*/ 838 w 1214"/>
                            <a:gd name="T133" fmla="+- 0 16365 14558"/>
                            <a:gd name="T134" fmla="*/ 16365 h 2273"/>
                            <a:gd name="T135" fmla="*/ 842 w 1214"/>
                            <a:gd name="T136" fmla="+- 0 16129 14558"/>
                            <a:gd name="T137" fmla="*/ 16129 h 2273"/>
                            <a:gd name="T138" fmla="*/ 931 w 1214"/>
                            <a:gd name="T139" fmla="+- 0 15898 14558"/>
                            <a:gd name="T140" fmla="*/ 15898 h 2273"/>
                            <a:gd name="T141" fmla="*/ 1091 w 1214"/>
                            <a:gd name="T142" fmla="+- 0 15607 14558"/>
                            <a:gd name="T143" fmla="*/ 15607 h 2273"/>
                            <a:gd name="T144" fmla="*/ 1182 w 1214"/>
                            <a:gd name="T145" fmla="+- 0 15391 14558"/>
                            <a:gd name="T146" fmla="*/ 15391 h 2273"/>
                            <a:gd name="T147" fmla="*/ 1213 w 1214"/>
                            <a:gd name="T148" fmla="+- 0 15162 14558"/>
                            <a:gd name="T149" fmla="*/ 15162 h 2273"/>
                          </a:gdLst>
                          <a:ahLst/>
                          <a:cxnLst>
                            <a:cxn ang="0">
                              <a:pos x="T0" y="T2"/>
                            </a:cxn>
                            <a:cxn ang="0">
                              <a:pos x="T3" y="T5"/>
                            </a:cxn>
                            <a:cxn ang="0">
                              <a:pos x="T6" y="T8"/>
                            </a:cxn>
                            <a:cxn ang="0">
                              <a:pos x="T9" y="T11"/>
                            </a:cxn>
                            <a:cxn ang="0">
                              <a:pos x="T12" y="T14"/>
                            </a:cxn>
                            <a:cxn ang="0">
                              <a:pos x="T15" y="T17"/>
                            </a:cxn>
                            <a:cxn ang="0">
                              <a:pos x="T18" y="T20"/>
                            </a:cxn>
                            <a:cxn ang="0">
                              <a:pos x="T21" y="T23"/>
                            </a:cxn>
                            <a:cxn ang="0">
                              <a:pos x="T24" y="T26"/>
                            </a:cxn>
                            <a:cxn ang="0">
                              <a:pos x="T27" y="T29"/>
                            </a:cxn>
                            <a:cxn ang="0">
                              <a:pos x="T30" y="T32"/>
                            </a:cxn>
                            <a:cxn ang="0">
                              <a:pos x="T33" y="T35"/>
                            </a:cxn>
                            <a:cxn ang="0">
                              <a:pos x="T36" y="T38"/>
                            </a:cxn>
                            <a:cxn ang="0">
                              <a:pos x="T39" y="T41"/>
                            </a:cxn>
                            <a:cxn ang="0">
                              <a:pos x="T42" y="T44"/>
                            </a:cxn>
                            <a:cxn ang="0">
                              <a:pos x="T45" y="T47"/>
                            </a:cxn>
                            <a:cxn ang="0">
                              <a:pos x="T48" y="T50"/>
                            </a:cxn>
                            <a:cxn ang="0">
                              <a:pos x="T51" y="T53"/>
                            </a:cxn>
                            <a:cxn ang="0">
                              <a:pos x="T54" y="T56"/>
                            </a:cxn>
                            <a:cxn ang="0">
                              <a:pos x="T57" y="T59"/>
                            </a:cxn>
                            <a:cxn ang="0">
                              <a:pos x="T60" y="T62"/>
                            </a:cxn>
                            <a:cxn ang="0">
                              <a:pos x="T63" y="T65"/>
                            </a:cxn>
                            <a:cxn ang="0">
                              <a:pos x="T66" y="T68"/>
                            </a:cxn>
                            <a:cxn ang="0">
                              <a:pos x="T69" y="T71"/>
                            </a:cxn>
                            <a:cxn ang="0">
                              <a:pos x="T72" y="T74"/>
                            </a:cxn>
                            <a:cxn ang="0">
                              <a:pos x="T75" y="T77"/>
                            </a:cxn>
                            <a:cxn ang="0">
                              <a:pos x="T78" y="T80"/>
                            </a:cxn>
                            <a:cxn ang="0">
                              <a:pos x="T81" y="T83"/>
                            </a:cxn>
                            <a:cxn ang="0">
                              <a:pos x="T84" y="T86"/>
                            </a:cxn>
                            <a:cxn ang="0">
                              <a:pos x="T87" y="T89"/>
                            </a:cxn>
                            <a:cxn ang="0">
                              <a:pos x="T90" y="T92"/>
                            </a:cxn>
                            <a:cxn ang="0">
                              <a:pos x="T93" y="T95"/>
                            </a:cxn>
                            <a:cxn ang="0">
                              <a:pos x="T96" y="T98"/>
                            </a:cxn>
                            <a:cxn ang="0">
                              <a:pos x="T99" y="T101"/>
                            </a:cxn>
                            <a:cxn ang="0">
                              <a:pos x="T102" y="T104"/>
                            </a:cxn>
                            <a:cxn ang="0">
                              <a:pos x="T105" y="T107"/>
                            </a:cxn>
                            <a:cxn ang="0">
                              <a:pos x="T108" y="T110"/>
                            </a:cxn>
                            <a:cxn ang="0">
                              <a:pos x="T111" y="T113"/>
                            </a:cxn>
                            <a:cxn ang="0">
                              <a:pos x="T114" y="T116"/>
                            </a:cxn>
                            <a:cxn ang="0">
                              <a:pos x="T117" y="T119"/>
                            </a:cxn>
                            <a:cxn ang="0">
                              <a:pos x="T120" y="T122"/>
                            </a:cxn>
                            <a:cxn ang="0">
                              <a:pos x="T123" y="T125"/>
                            </a:cxn>
                            <a:cxn ang="0">
                              <a:pos x="T126" y="T128"/>
                            </a:cxn>
                            <a:cxn ang="0">
                              <a:pos x="T129" y="T131"/>
                            </a:cxn>
                            <a:cxn ang="0">
                              <a:pos x="T132" y="T134"/>
                            </a:cxn>
                            <a:cxn ang="0">
                              <a:pos x="T135" y="T137"/>
                            </a:cxn>
                            <a:cxn ang="0">
                              <a:pos x="T138" y="T140"/>
                            </a:cxn>
                            <a:cxn ang="0">
                              <a:pos x="T141" y="T143"/>
                            </a:cxn>
                            <a:cxn ang="0">
                              <a:pos x="T144" y="T146"/>
                            </a:cxn>
                            <a:cxn ang="0">
                              <a:pos x="T147" y="T149"/>
                            </a:cxn>
                          </a:cxnLst>
                          <a:rect l="0" t="0" r="r" b="b"/>
                          <a:pathLst>
                            <a:path w="1214" h="2273">
                              <a:moveTo>
                                <a:pt x="589" y="1263"/>
                              </a:moveTo>
                              <a:lnTo>
                                <a:pt x="588" y="1190"/>
                              </a:lnTo>
                              <a:lnTo>
                                <a:pt x="579" y="1119"/>
                              </a:lnTo>
                              <a:lnTo>
                                <a:pt x="562" y="1048"/>
                              </a:lnTo>
                              <a:lnTo>
                                <a:pt x="537" y="981"/>
                              </a:lnTo>
                              <a:lnTo>
                                <a:pt x="505" y="917"/>
                              </a:lnTo>
                              <a:lnTo>
                                <a:pt x="464" y="857"/>
                              </a:lnTo>
                              <a:lnTo>
                                <a:pt x="412" y="800"/>
                              </a:lnTo>
                              <a:lnTo>
                                <a:pt x="350" y="751"/>
                              </a:lnTo>
                              <a:lnTo>
                                <a:pt x="280" y="713"/>
                              </a:lnTo>
                              <a:lnTo>
                                <a:pt x="204" y="689"/>
                              </a:lnTo>
                              <a:lnTo>
                                <a:pt x="126" y="685"/>
                              </a:lnTo>
                              <a:lnTo>
                                <a:pt x="47" y="703"/>
                              </a:lnTo>
                              <a:lnTo>
                                <a:pt x="0" y="730"/>
                              </a:lnTo>
                              <a:lnTo>
                                <a:pt x="0" y="761"/>
                              </a:lnTo>
                              <a:lnTo>
                                <a:pt x="0" y="764"/>
                              </a:lnTo>
                              <a:lnTo>
                                <a:pt x="58" y="731"/>
                              </a:lnTo>
                              <a:lnTo>
                                <a:pt x="129" y="715"/>
                              </a:lnTo>
                              <a:lnTo>
                                <a:pt x="201" y="720"/>
                              </a:lnTo>
                              <a:lnTo>
                                <a:pt x="270" y="742"/>
                              </a:lnTo>
                              <a:lnTo>
                                <a:pt x="335" y="777"/>
                              </a:lnTo>
                              <a:lnTo>
                                <a:pt x="392" y="823"/>
                              </a:lnTo>
                              <a:lnTo>
                                <a:pt x="440" y="876"/>
                              </a:lnTo>
                              <a:lnTo>
                                <a:pt x="482" y="938"/>
                              </a:lnTo>
                              <a:lnTo>
                                <a:pt x="515" y="1006"/>
                              </a:lnTo>
                              <a:lnTo>
                                <a:pt x="539" y="1078"/>
                              </a:lnTo>
                              <a:lnTo>
                                <a:pt x="554" y="1152"/>
                              </a:lnTo>
                              <a:lnTo>
                                <a:pt x="559" y="1228"/>
                              </a:lnTo>
                              <a:lnTo>
                                <a:pt x="556" y="1303"/>
                              </a:lnTo>
                              <a:lnTo>
                                <a:pt x="543" y="1378"/>
                              </a:lnTo>
                              <a:lnTo>
                                <a:pt x="522" y="1450"/>
                              </a:lnTo>
                              <a:lnTo>
                                <a:pt x="491" y="1519"/>
                              </a:lnTo>
                              <a:lnTo>
                                <a:pt x="451" y="1583"/>
                              </a:lnTo>
                              <a:lnTo>
                                <a:pt x="404" y="1640"/>
                              </a:lnTo>
                              <a:lnTo>
                                <a:pt x="349" y="1689"/>
                              </a:lnTo>
                              <a:lnTo>
                                <a:pt x="287" y="1732"/>
                              </a:lnTo>
                              <a:lnTo>
                                <a:pt x="219" y="1767"/>
                              </a:lnTo>
                              <a:lnTo>
                                <a:pt x="146" y="1795"/>
                              </a:lnTo>
                              <a:lnTo>
                                <a:pt x="68" y="1814"/>
                              </a:lnTo>
                              <a:lnTo>
                                <a:pt x="30" y="1820"/>
                              </a:lnTo>
                              <a:lnTo>
                                <a:pt x="0" y="1823"/>
                              </a:lnTo>
                              <a:lnTo>
                                <a:pt x="0" y="1852"/>
                              </a:lnTo>
                              <a:lnTo>
                                <a:pt x="35" y="1849"/>
                              </a:lnTo>
                              <a:lnTo>
                                <a:pt x="74" y="1843"/>
                              </a:lnTo>
                              <a:lnTo>
                                <a:pt x="156" y="1823"/>
                              </a:lnTo>
                              <a:lnTo>
                                <a:pt x="233" y="1794"/>
                              </a:lnTo>
                              <a:lnTo>
                                <a:pt x="304" y="1756"/>
                              </a:lnTo>
                              <a:lnTo>
                                <a:pt x="368" y="1712"/>
                              </a:lnTo>
                              <a:lnTo>
                                <a:pt x="426" y="1659"/>
                              </a:lnTo>
                              <a:lnTo>
                                <a:pt x="476" y="1600"/>
                              </a:lnTo>
                              <a:lnTo>
                                <a:pt x="514" y="1539"/>
                              </a:lnTo>
                              <a:lnTo>
                                <a:pt x="545" y="1474"/>
                              </a:lnTo>
                              <a:lnTo>
                                <a:pt x="568" y="1406"/>
                              </a:lnTo>
                              <a:lnTo>
                                <a:pt x="582" y="1335"/>
                              </a:lnTo>
                              <a:lnTo>
                                <a:pt x="589" y="1263"/>
                              </a:lnTo>
                              <a:close/>
                              <a:moveTo>
                                <a:pt x="1213" y="604"/>
                              </a:moveTo>
                              <a:lnTo>
                                <a:pt x="1205" y="529"/>
                              </a:lnTo>
                              <a:lnTo>
                                <a:pt x="1188" y="455"/>
                              </a:lnTo>
                              <a:lnTo>
                                <a:pt x="1162" y="383"/>
                              </a:lnTo>
                              <a:lnTo>
                                <a:pt x="1129" y="315"/>
                              </a:lnTo>
                              <a:lnTo>
                                <a:pt x="1087" y="252"/>
                              </a:lnTo>
                              <a:lnTo>
                                <a:pt x="1038" y="193"/>
                              </a:lnTo>
                              <a:lnTo>
                                <a:pt x="982" y="142"/>
                              </a:lnTo>
                              <a:lnTo>
                                <a:pt x="920" y="97"/>
                              </a:lnTo>
                              <a:lnTo>
                                <a:pt x="854" y="61"/>
                              </a:lnTo>
                              <a:lnTo>
                                <a:pt x="838" y="55"/>
                              </a:lnTo>
                              <a:lnTo>
                                <a:pt x="783" y="33"/>
                              </a:lnTo>
                              <a:lnTo>
                                <a:pt x="710" y="13"/>
                              </a:lnTo>
                              <a:lnTo>
                                <a:pt x="635" y="2"/>
                              </a:lnTo>
                              <a:lnTo>
                                <a:pt x="559" y="0"/>
                              </a:lnTo>
                              <a:lnTo>
                                <a:pt x="483" y="8"/>
                              </a:lnTo>
                              <a:lnTo>
                                <a:pt x="409" y="24"/>
                              </a:lnTo>
                              <a:lnTo>
                                <a:pt x="328" y="53"/>
                              </a:lnTo>
                              <a:lnTo>
                                <a:pt x="252" y="91"/>
                              </a:lnTo>
                              <a:lnTo>
                                <a:pt x="180" y="136"/>
                              </a:lnTo>
                              <a:lnTo>
                                <a:pt x="111" y="185"/>
                              </a:lnTo>
                              <a:lnTo>
                                <a:pt x="44" y="238"/>
                              </a:lnTo>
                              <a:lnTo>
                                <a:pt x="0" y="274"/>
                              </a:lnTo>
                              <a:lnTo>
                                <a:pt x="0" y="344"/>
                              </a:lnTo>
                              <a:lnTo>
                                <a:pt x="76" y="282"/>
                              </a:lnTo>
                              <a:lnTo>
                                <a:pt x="140" y="231"/>
                              </a:lnTo>
                              <a:lnTo>
                                <a:pt x="207" y="183"/>
                              </a:lnTo>
                              <a:lnTo>
                                <a:pt x="275" y="140"/>
                              </a:lnTo>
                              <a:lnTo>
                                <a:pt x="347" y="104"/>
                              </a:lnTo>
                              <a:lnTo>
                                <a:pt x="423" y="77"/>
                              </a:lnTo>
                              <a:lnTo>
                                <a:pt x="501" y="60"/>
                              </a:lnTo>
                              <a:lnTo>
                                <a:pt x="580" y="55"/>
                              </a:lnTo>
                              <a:lnTo>
                                <a:pt x="659" y="60"/>
                              </a:lnTo>
                              <a:lnTo>
                                <a:pt x="736" y="76"/>
                              </a:lnTo>
                              <a:lnTo>
                                <a:pt x="811" y="102"/>
                              </a:lnTo>
                              <a:lnTo>
                                <a:pt x="882" y="138"/>
                              </a:lnTo>
                              <a:lnTo>
                                <a:pt x="947" y="184"/>
                              </a:lnTo>
                              <a:lnTo>
                                <a:pt x="1005" y="239"/>
                              </a:lnTo>
                              <a:lnTo>
                                <a:pt x="1054" y="301"/>
                              </a:lnTo>
                              <a:lnTo>
                                <a:pt x="1095" y="369"/>
                              </a:lnTo>
                              <a:lnTo>
                                <a:pt x="1126" y="442"/>
                              </a:lnTo>
                              <a:lnTo>
                                <a:pt x="1147" y="518"/>
                              </a:lnTo>
                              <a:lnTo>
                                <a:pt x="1157" y="597"/>
                              </a:lnTo>
                              <a:lnTo>
                                <a:pt x="1157" y="676"/>
                              </a:lnTo>
                              <a:lnTo>
                                <a:pt x="1146" y="749"/>
                              </a:lnTo>
                              <a:lnTo>
                                <a:pt x="1128" y="820"/>
                              </a:lnTo>
                              <a:lnTo>
                                <a:pt x="1103" y="890"/>
                              </a:lnTo>
                              <a:lnTo>
                                <a:pt x="1074" y="959"/>
                              </a:lnTo>
                              <a:lnTo>
                                <a:pt x="1040" y="1027"/>
                              </a:lnTo>
                              <a:lnTo>
                                <a:pt x="1004" y="1094"/>
                              </a:lnTo>
                              <a:lnTo>
                                <a:pt x="929" y="1228"/>
                              </a:lnTo>
                              <a:lnTo>
                                <a:pt x="892" y="1297"/>
                              </a:lnTo>
                              <a:lnTo>
                                <a:pt x="858" y="1367"/>
                              </a:lnTo>
                              <a:lnTo>
                                <a:pt x="827" y="1437"/>
                              </a:lnTo>
                              <a:lnTo>
                                <a:pt x="802" y="1510"/>
                              </a:lnTo>
                              <a:lnTo>
                                <a:pt x="784" y="1583"/>
                              </a:lnTo>
                              <a:lnTo>
                                <a:pt x="773" y="1659"/>
                              </a:lnTo>
                              <a:lnTo>
                                <a:pt x="773" y="1736"/>
                              </a:lnTo>
                              <a:lnTo>
                                <a:pt x="783" y="1816"/>
                              </a:lnTo>
                              <a:lnTo>
                                <a:pt x="803" y="1893"/>
                              </a:lnTo>
                              <a:lnTo>
                                <a:pt x="830" y="1967"/>
                              </a:lnTo>
                              <a:lnTo>
                                <a:pt x="863" y="2040"/>
                              </a:lnTo>
                              <a:lnTo>
                                <a:pt x="900" y="2112"/>
                              </a:lnTo>
                              <a:lnTo>
                                <a:pt x="938" y="2182"/>
                              </a:lnTo>
                              <a:lnTo>
                                <a:pt x="951" y="2206"/>
                              </a:lnTo>
                              <a:lnTo>
                                <a:pt x="965" y="2231"/>
                              </a:lnTo>
                              <a:lnTo>
                                <a:pt x="978" y="2256"/>
                              </a:lnTo>
                              <a:lnTo>
                                <a:pt x="987" y="2273"/>
                              </a:lnTo>
                              <a:lnTo>
                                <a:pt x="1049" y="2273"/>
                              </a:lnTo>
                              <a:lnTo>
                                <a:pt x="1040" y="2255"/>
                              </a:lnTo>
                              <a:lnTo>
                                <a:pt x="1027" y="2230"/>
                              </a:lnTo>
                              <a:lnTo>
                                <a:pt x="1014" y="2205"/>
                              </a:lnTo>
                              <a:lnTo>
                                <a:pt x="1000" y="2180"/>
                              </a:lnTo>
                              <a:lnTo>
                                <a:pt x="987" y="2155"/>
                              </a:lnTo>
                              <a:lnTo>
                                <a:pt x="950" y="2088"/>
                              </a:lnTo>
                              <a:lnTo>
                                <a:pt x="915" y="2019"/>
                              </a:lnTo>
                              <a:lnTo>
                                <a:pt x="883" y="1950"/>
                              </a:lnTo>
                              <a:lnTo>
                                <a:pt x="857" y="1879"/>
                              </a:lnTo>
                              <a:lnTo>
                                <a:pt x="838" y="1807"/>
                              </a:lnTo>
                              <a:lnTo>
                                <a:pt x="828" y="1733"/>
                              </a:lnTo>
                              <a:lnTo>
                                <a:pt x="829" y="1651"/>
                              </a:lnTo>
                              <a:lnTo>
                                <a:pt x="842" y="1571"/>
                              </a:lnTo>
                              <a:lnTo>
                                <a:pt x="864" y="1493"/>
                              </a:lnTo>
                              <a:lnTo>
                                <a:pt x="895" y="1416"/>
                              </a:lnTo>
                              <a:lnTo>
                                <a:pt x="931" y="1340"/>
                              </a:lnTo>
                              <a:lnTo>
                                <a:pt x="972" y="1264"/>
                              </a:lnTo>
                              <a:lnTo>
                                <a:pt x="1053" y="1118"/>
                              </a:lnTo>
                              <a:lnTo>
                                <a:pt x="1091" y="1049"/>
                              </a:lnTo>
                              <a:lnTo>
                                <a:pt x="1126" y="978"/>
                              </a:lnTo>
                              <a:lnTo>
                                <a:pt x="1156" y="906"/>
                              </a:lnTo>
                              <a:lnTo>
                                <a:pt x="1182" y="833"/>
                              </a:lnTo>
                              <a:lnTo>
                                <a:pt x="1201" y="758"/>
                              </a:lnTo>
                              <a:lnTo>
                                <a:pt x="1212" y="680"/>
                              </a:lnTo>
                              <a:lnTo>
                                <a:pt x="1213" y="604"/>
                              </a:lnTo>
                              <a:close/>
                            </a:path>
                          </a:pathLst>
                        </a:custGeom>
                        <a:solidFill>
                          <a:srgbClr val="259E7C"/>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464342479" name="AutoShape 60"/>
                      <wps:cNvSpPr>
                        <a:spLocks/>
                      </wps:cNvSpPr>
                      <wps:spPr bwMode="auto">
                        <a:xfrm>
                          <a:off x="0" y="15664"/>
                          <a:ext cx="806" cy="912"/>
                        </a:xfrm>
                        <a:custGeom>
                          <a:avLst/>
                          <a:gdLst>
                            <a:gd name="T0" fmla="*/ 401 w 806"/>
                            <a:gd name="T1" fmla="+- 0 15668 15664"/>
                            <a:gd name="T2" fmla="*/ 15668 h 912"/>
                            <a:gd name="T3" fmla="*/ 556 w 806"/>
                            <a:gd name="T4" fmla="+- 0 15679 15664"/>
                            <a:gd name="T5" fmla="*/ 15679 h 912"/>
                            <a:gd name="T6" fmla="*/ 693 w 806"/>
                            <a:gd name="T7" fmla="+- 0 15760 15664"/>
                            <a:gd name="T8" fmla="*/ 15760 h 912"/>
                            <a:gd name="T9" fmla="*/ 779 w 806"/>
                            <a:gd name="T10" fmla="+- 0 15891 15664"/>
                            <a:gd name="T11" fmla="*/ 15891 h 912"/>
                            <a:gd name="T12" fmla="*/ 805 w 806"/>
                            <a:gd name="T13" fmla="+- 0 16043 15664"/>
                            <a:gd name="T14" fmla="*/ 16043 h 912"/>
                            <a:gd name="T15" fmla="*/ 776 w 806"/>
                            <a:gd name="T16" fmla="+- 0 16200 15664"/>
                            <a:gd name="T17" fmla="*/ 16200 h 912"/>
                            <a:gd name="T18" fmla="*/ 700 w 806"/>
                            <a:gd name="T19" fmla="+- 0 16335 15664"/>
                            <a:gd name="T20" fmla="*/ 16335 h 912"/>
                            <a:gd name="T21" fmla="*/ 591 w 806"/>
                            <a:gd name="T22" fmla="+- 0 16440 15664"/>
                            <a:gd name="T23" fmla="*/ 16440 h 912"/>
                            <a:gd name="T24" fmla="*/ 453 w 806"/>
                            <a:gd name="T25" fmla="+- 0 16519 15664"/>
                            <a:gd name="T26" fmla="*/ 16519 h 912"/>
                            <a:gd name="T27" fmla="*/ 303 w 806"/>
                            <a:gd name="T28" fmla="+- 0 16564 15664"/>
                            <a:gd name="T29" fmla="*/ 16564 h 912"/>
                            <a:gd name="T30" fmla="*/ 572 w 806"/>
                            <a:gd name="T31" fmla="+- 0 16416 15664"/>
                            <a:gd name="T32" fmla="*/ 16416 h 912"/>
                            <a:gd name="T33" fmla="*/ 677 w 806"/>
                            <a:gd name="T34" fmla="+- 0 16316 15664"/>
                            <a:gd name="T35" fmla="*/ 16316 h 912"/>
                            <a:gd name="T36" fmla="*/ 749 w 806"/>
                            <a:gd name="T37" fmla="+- 0 16189 15664"/>
                            <a:gd name="T38" fmla="*/ 16189 h 912"/>
                            <a:gd name="T39" fmla="*/ 776 w 806"/>
                            <a:gd name="T40" fmla="+- 0 16043 15664"/>
                            <a:gd name="T41" fmla="*/ 16043 h 912"/>
                            <a:gd name="T42" fmla="*/ 752 w 806"/>
                            <a:gd name="T43" fmla="+- 0 15902 15664"/>
                            <a:gd name="T44" fmla="*/ 15902 h 912"/>
                            <a:gd name="T45" fmla="*/ 673 w 806"/>
                            <a:gd name="T46" fmla="+- 0 15782 15664"/>
                            <a:gd name="T47" fmla="*/ 15782 h 912"/>
                            <a:gd name="T48" fmla="*/ 547 w 806"/>
                            <a:gd name="T49" fmla="+- 0 15709 15664"/>
                            <a:gd name="T50" fmla="*/ 15709 h 912"/>
                            <a:gd name="T51" fmla="*/ 407 w 806"/>
                            <a:gd name="T52" fmla="+- 0 15697 15664"/>
                            <a:gd name="T53" fmla="*/ 15697 h 912"/>
                            <a:gd name="T54" fmla="*/ 166 w 806"/>
                            <a:gd name="T55" fmla="+- 0 15808 15664"/>
                            <a:gd name="T56" fmla="*/ 15808 h 912"/>
                            <a:gd name="T57" fmla="*/ 229 w 806"/>
                            <a:gd name="T58" fmla="+- 0 15753 15664"/>
                            <a:gd name="T59" fmla="*/ 15753 h 912"/>
                            <a:gd name="T60" fmla="*/ 327 w 806"/>
                            <a:gd name="T61" fmla="+- 0 15691 15664"/>
                            <a:gd name="T62" fmla="*/ 15691 h 912"/>
                            <a:gd name="T63" fmla="*/ 2 w 806"/>
                            <a:gd name="T64" fmla="+- 0 16544 15664"/>
                            <a:gd name="T65" fmla="*/ 16544 h 912"/>
                            <a:gd name="T66" fmla="*/ 219 w 806"/>
                            <a:gd name="T67" fmla="+- 0 16543 15664"/>
                            <a:gd name="T68" fmla="*/ 16543 h 912"/>
                            <a:gd name="T69" fmla="*/ 366 w 806"/>
                            <a:gd name="T70" fmla="+- 0 16519 15664"/>
                            <a:gd name="T71" fmla="*/ 16519 h 912"/>
                            <a:gd name="T72" fmla="*/ 509 w 806"/>
                            <a:gd name="T73" fmla="+- 0 16457 15664"/>
                            <a:gd name="T74" fmla="*/ 16457 h 912"/>
                            <a:gd name="T75" fmla="*/ 298 w 806"/>
                            <a:gd name="T76" fmla="+- 0 16565 15664"/>
                            <a:gd name="T77" fmla="*/ 16565 h 912"/>
                            <a:gd name="T78" fmla="*/ 146 w 806"/>
                            <a:gd name="T79" fmla="+- 0 16576 15664"/>
                            <a:gd name="T80" fmla="*/ 16576 h 912"/>
                            <a:gd name="T81" fmla="*/ 0 w 806"/>
                            <a:gd name="T82" fmla="+- 0 16544 15664"/>
                            <a:gd name="T83" fmla="*/ 16544 h 912"/>
                            <a:gd name="T84" fmla="*/ 340 w 806"/>
                            <a:gd name="T85" fmla="+- 0 15718 15664"/>
                            <a:gd name="T86" fmla="*/ 15718 h 912"/>
                            <a:gd name="T87" fmla="*/ 247 w 806"/>
                            <a:gd name="T88" fmla="+- 0 15777 15664"/>
                            <a:gd name="T89" fmla="*/ 15777 h 912"/>
                            <a:gd name="T90" fmla="*/ 153 w 806"/>
                            <a:gd name="T91" fmla="+- 0 15861 15664"/>
                            <a:gd name="T92" fmla="*/ 15861 h 912"/>
                            <a:gd name="T93" fmla="*/ 105 w 806"/>
                            <a:gd name="T94" fmla="+- 0 15901 15664"/>
                            <a:gd name="T95" fmla="*/ 15901 h 912"/>
                            <a:gd name="T96" fmla="*/ 59 w 806"/>
                            <a:gd name="T97" fmla="+- 0 15926 15664"/>
                            <a:gd name="T98" fmla="*/ 15926 h 912"/>
                            <a:gd name="T99" fmla="*/ 13 w 806"/>
                            <a:gd name="T100" fmla="+- 0 15938 15664"/>
                            <a:gd name="T101" fmla="*/ 15938 h 912"/>
                            <a:gd name="T102" fmla="*/ 0 w 806"/>
                            <a:gd name="T103" fmla="+- 0 15923 15664"/>
                            <a:gd name="T104" fmla="*/ 15923 h 912"/>
                            <a:gd name="T105" fmla="*/ 118 w 806"/>
                            <a:gd name="T106" fmla="+- 0 15853 15664"/>
                            <a:gd name="T107" fmla="*/ 15853 h 912"/>
                            <a:gd name="T108" fmla="*/ 0 w 806"/>
                            <a:gd name="T109" fmla="+- 0 15908 15664"/>
                            <a:gd name="T110" fmla="*/ 15908 h 912"/>
                            <a:gd name="T111" fmla="*/ 80 w 806"/>
                            <a:gd name="T112" fmla="+- 0 15882 15664"/>
                            <a:gd name="T113" fmla="*/ 15882 h 912"/>
                            <a:gd name="T114" fmla="*/ 0 w 806"/>
                            <a:gd name="T115" fmla="+- 0 15908 15664"/>
                            <a:gd name="T116" fmla="*/ 15908 h 912"/>
                          </a:gdLst>
                          <a:ahLst/>
                          <a:cxnLst>
                            <a:cxn ang="0">
                              <a:pos x="T0" y="T2"/>
                            </a:cxn>
                            <a:cxn ang="0">
                              <a:pos x="T3" y="T5"/>
                            </a:cxn>
                            <a:cxn ang="0">
                              <a:pos x="T6" y="T8"/>
                            </a:cxn>
                            <a:cxn ang="0">
                              <a:pos x="T9" y="T11"/>
                            </a:cxn>
                            <a:cxn ang="0">
                              <a:pos x="T12" y="T14"/>
                            </a:cxn>
                            <a:cxn ang="0">
                              <a:pos x="T15" y="T17"/>
                            </a:cxn>
                            <a:cxn ang="0">
                              <a:pos x="T18" y="T20"/>
                            </a:cxn>
                            <a:cxn ang="0">
                              <a:pos x="T21" y="T23"/>
                            </a:cxn>
                            <a:cxn ang="0">
                              <a:pos x="T24" y="T26"/>
                            </a:cxn>
                            <a:cxn ang="0">
                              <a:pos x="T27" y="T29"/>
                            </a:cxn>
                            <a:cxn ang="0">
                              <a:pos x="T30" y="T32"/>
                            </a:cxn>
                            <a:cxn ang="0">
                              <a:pos x="T33" y="T35"/>
                            </a:cxn>
                            <a:cxn ang="0">
                              <a:pos x="T36" y="T38"/>
                            </a:cxn>
                            <a:cxn ang="0">
                              <a:pos x="T39" y="T41"/>
                            </a:cxn>
                            <a:cxn ang="0">
                              <a:pos x="T42" y="T44"/>
                            </a:cxn>
                            <a:cxn ang="0">
                              <a:pos x="T45" y="T47"/>
                            </a:cxn>
                            <a:cxn ang="0">
                              <a:pos x="T48" y="T50"/>
                            </a:cxn>
                            <a:cxn ang="0">
                              <a:pos x="T51" y="T53"/>
                            </a:cxn>
                            <a:cxn ang="0">
                              <a:pos x="T54" y="T56"/>
                            </a:cxn>
                            <a:cxn ang="0">
                              <a:pos x="T57" y="T59"/>
                            </a:cxn>
                            <a:cxn ang="0">
                              <a:pos x="T60" y="T62"/>
                            </a:cxn>
                            <a:cxn ang="0">
                              <a:pos x="T63" y="T65"/>
                            </a:cxn>
                            <a:cxn ang="0">
                              <a:pos x="T66" y="T68"/>
                            </a:cxn>
                            <a:cxn ang="0">
                              <a:pos x="T69" y="T71"/>
                            </a:cxn>
                            <a:cxn ang="0">
                              <a:pos x="T72" y="T74"/>
                            </a:cxn>
                            <a:cxn ang="0">
                              <a:pos x="T75" y="T77"/>
                            </a:cxn>
                            <a:cxn ang="0">
                              <a:pos x="T78" y="T80"/>
                            </a:cxn>
                            <a:cxn ang="0">
                              <a:pos x="T81" y="T83"/>
                            </a:cxn>
                            <a:cxn ang="0">
                              <a:pos x="T84" y="T86"/>
                            </a:cxn>
                            <a:cxn ang="0">
                              <a:pos x="T87" y="T89"/>
                            </a:cxn>
                            <a:cxn ang="0">
                              <a:pos x="T90" y="T92"/>
                            </a:cxn>
                            <a:cxn ang="0">
                              <a:pos x="T93" y="T95"/>
                            </a:cxn>
                            <a:cxn ang="0">
                              <a:pos x="T96" y="T98"/>
                            </a:cxn>
                            <a:cxn ang="0">
                              <a:pos x="T99" y="T101"/>
                            </a:cxn>
                            <a:cxn ang="0">
                              <a:pos x="T102" y="T104"/>
                            </a:cxn>
                            <a:cxn ang="0">
                              <a:pos x="T105" y="T107"/>
                            </a:cxn>
                            <a:cxn ang="0">
                              <a:pos x="T108" y="T110"/>
                            </a:cxn>
                            <a:cxn ang="0">
                              <a:pos x="T111" y="T113"/>
                            </a:cxn>
                            <a:cxn ang="0">
                              <a:pos x="T114" y="T116"/>
                            </a:cxn>
                          </a:cxnLst>
                          <a:rect l="0" t="0" r="r" b="b"/>
                          <a:pathLst>
                            <a:path w="806" h="912">
                              <a:moveTo>
                                <a:pt x="327" y="27"/>
                              </a:moveTo>
                              <a:lnTo>
                                <a:pt x="401" y="4"/>
                              </a:lnTo>
                              <a:lnTo>
                                <a:pt x="478" y="0"/>
                              </a:lnTo>
                              <a:lnTo>
                                <a:pt x="556" y="15"/>
                              </a:lnTo>
                              <a:lnTo>
                                <a:pt x="629" y="48"/>
                              </a:lnTo>
                              <a:lnTo>
                                <a:pt x="693" y="96"/>
                              </a:lnTo>
                              <a:lnTo>
                                <a:pt x="745" y="159"/>
                              </a:lnTo>
                              <a:lnTo>
                                <a:pt x="779" y="227"/>
                              </a:lnTo>
                              <a:lnTo>
                                <a:pt x="799" y="301"/>
                              </a:lnTo>
                              <a:lnTo>
                                <a:pt x="805" y="379"/>
                              </a:lnTo>
                              <a:lnTo>
                                <a:pt x="798" y="458"/>
                              </a:lnTo>
                              <a:lnTo>
                                <a:pt x="776" y="536"/>
                              </a:lnTo>
                              <a:lnTo>
                                <a:pt x="741" y="610"/>
                              </a:lnTo>
                              <a:lnTo>
                                <a:pt x="700" y="671"/>
                              </a:lnTo>
                              <a:lnTo>
                                <a:pt x="649" y="726"/>
                              </a:lnTo>
                              <a:lnTo>
                                <a:pt x="591" y="776"/>
                              </a:lnTo>
                              <a:lnTo>
                                <a:pt x="525" y="819"/>
                              </a:lnTo>
                              <a:lnTo>
                                <a:pt x="453" y="855"/>
                              </a:lnTo>
                              <a:lnTo>
                                <a:pt x="374" y="884"/>
                              </a:lnTo>
                              <a:lnTo>
                                <a:pt x="303" y="900"/>
                              </a:lnTo>
                              <a:lnTo>
                                <a:pt x="509" y="793"/>
                              </a:lnTo>
                              <a:lnTo>
                                <a:pt x="572" y="752"/>
                              </a:lnTo>
                              <a:lnTo>
                                <a:pt x="628" y="704"/>
                              </a:lnTo>
                              <a:lnTo>
                                <a:pt x="677" y="652"/>
                              </a:lnTo>
                              <a:lnTo>
                                <a:pt x="716" y="595"/>
                              </a:lnTo>
                              <a:lnTo>
                                <a:pt x="749" y="525"/>
                              </a:lnTo>
                              <a:lnTo>
                                <a:pt x="769" y="453"/>
                              </a:lnTo>
                              <a:lnTo>
                                <a:pt x="776" y="379"/>
                              </a:lnTo>
                              <a:lnTo>
                                <a:pt x="770" y="307"/>
                              </a:lnTo>
                              <a:lnTo>
                                <a:pt x="752" y="238"/>
                              </a:lnTo>
                              <a:lnTo>
                                <a:pt x="721" y="175"/>
                              </a:lnTo>
                              <a:lnTo>
                                <a:pt x="673" y="118"/>
                              </a:lnTo>
                              <a:lnTo>
                                <a:pt x="614" y="74"/>
                              </a:lnTo>
                              <a:lnTo>
                                <a:pt x="547" y="45"/>
                              </a:lnTo>
                              <a:lnTo>
                                <a:pt x="477" y="31"/>
                              </a:lnTo>
                              <a:lnTo>
                                <a:pt x="407" y="33"/>
                              </a:lnTo>
                              <a:lnTo>
                                <a:pt x="340" y="54"/>
                              </a:lnTo>
                              <a:lnTo>
                                <a:pt x="166" y="144"/>
                              </a:lnTo>
                              <a:lnTo>
                                <a:pt x="191" y="121"/>
                              </a:lnTo>
                              <a:lnTo>
                                <a:pt x="229" y="89"/>
                              </a:lnTo>
                              <a:lnTo>
                                <a:pt x="274" y="57"/>
                              </a:lnTo>
                              <a:lnTo>
                                <a:pt x="327" y="27"/>
                              </a:lnTo>
                              <a:close/>
                              <a:moveTo>
                                <a:pt x="0" y="880"/>
                              </a:moveTo>
                              <a:lnTo>
                                <a:pt x="2" y="880"/>
                              </a:lnTo>
                              <a:lnTo>
                                <a:pt x="145" y="881"/>
                              </a:lnTo>
                              <a:lnTo>
                                <a:pt x="219" y="879"/>
                              </a:lnTo>
                              <a:lnTo>
                                <a:pt x="293" y="871"/>
                              </a:lnTo>
                              <a:lnTo>
                                <a:pt x="366" y="855"/>
                              </a:lnTo>
                              <a:lnTo>
                                <a:pt x="440" y="827"/>
                              </a:lnTo>
                              <a:lnTo>
                                <a:pt x="509" y="793"/>
                              </a:lnTo>
                              <a:lnTo>
                                <a:pt x="303" y="900"/>
                              </a:lnTo>
                              <a:lnTo>
                                <a:pt x="298" y="901"/>
                              </a:lnTo>
                              <a:lnTo>
                                <a:pt x="222" y="910"/>
                              </a:lnTo>
                              <a:lnTo>
                                <a:pt x="146" y="912"/>
                              </a:lnTo>
                              <a:lnTo>
                                <a:pt x="0" y="911"/>
                              </a:lnTo>
                              <a:lnTo>
                                <a:pt x="0" y="880"/>
                              </a:lnTo>
                              <a:close/>
                              <a:moveTo>
                                <a:pt x="166" y="144"/>
                              </a:moveTo>
                              <a:lnTo>
                                <a:pt x="340" y="54"/>
                              </a:lnTo>
                              <a:lnTo>
                                <a:pt x="290" y="82"/>
                              </a:lnTo>
                              <a:lnTo>
                                <a:pt x="247" y="113"/>
                              </a:lnTo>
                              <a:lnTo>
                                <a:pt x="210" y="144"/>
                              </a:lnTo>
                              <a:lnTo>
                                <a:pt x="153" y="197"/>
                              </a:lnTo>
                              <a:lnTo>
                                <a:pt x="129" y="219"/>
                              </a:lnTo>
                              <a:lnTo>
                                <a:pt x="105" y="237"/>
                              </a:lnTo>
                              <a:lnTo>
                                <a:pt x="79" y="253"/>
                              </a:lnTo>
                              <a:lnTo>
                                <a:pt x="59" y="262"/>
                              </a:lnTo>
                              <a:lnTo>
                                <a:pt x="37" y="269"/>
                              </a:lnTo>
                              <a:lnTo>
                                <a:pt x="13" y="274"/>
                              </a:lnTo>
                              <a:lnTo>
                                <a:pt x="0" y="275"/>
                              </a:lnTo>
                              <a:lnTo>
                                <a:pt x="0" y="259"/>
                              </a:lnTo>
                              <a:lnTo>
                                <a:pt x="80" y="218"/>
                              </a:lnTo>
                              <a:lnTo>
                                <a:pt x="118" y="189"/>
                              </a:lnTo>
                              <a:lnTo>
                                <a:pt x="166" y="144"/>
                              </a:lnTo>
                              <a:close/>
                              <a:moveTo>
                                <a:pt x="0" y="244"/>
                              </a:moveTo>
                              <a:lnTo>
                                <a:pt x="38" y="238"/>
                              </a:lnTo>
                              <a:lnTo>
                                <a:pt x="80" y="218"/>
                              </a:lnTo>
                              <a:lnTo>
                                <a:pt x="0" y="259"/>
                              </a:lnTo>
                              <a:lnTo>
                                <a:pt x="0" y="244"/>
                              </a:lnTo>
                              <a:close/>
                            </a:path>
                          </a:pathLst>
                        </a:custGeom>
                        <a:solidFill>
                          <a:srgbClr val="292E58"/>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arto="http://schemas.microsoft.com/office/word/2006/arto" xmlns:a="http://schemas.openxmlformats.org/drawingml/2006/main" xmlns:a14="http://schemas.microsoft.com/office/drawing/2010/main">
          <w:pict>
            <v:group id="Groep 114466620" style="position:absolute;margin-left:0;margin-top:0;width:79.6pt;height:120.55pt;z-index:-251641856;mso-position-horizontal:left;mso-position-horizontal-relative:page;mso-position-vertical:bottom;mso-position-vertical-relative:page" coordsize="1592,2411" coordorigin=",14420" o:spid="_x0000_s1026" w14:anchorId="4120EC0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">
              <v:shape id="AutoShape 62" style="position:absolute;top:14419;width:1592;height:2411;visibility:visible;mso-wrap-style:square;v-text-anchor:top" coordsize="1592,2411" o:spid="_x0000_s1027" fillcolor="#292e58" stroked="f" path="m,727l,643,32,605,137,477r52,-61l240,358r50,-54l341,256r52,-41l461,167r70,-41l601,90,671,60,742,36,813,18,883,6,953,r68,l1089,7r79,17l1242,51r5,3l1012,54r-72,l867,62,794,77r-74,23l645,129r-73,36l499,208r-73,49l368,306r-59,58l250,429r-60,71l79,634,28,694,,727xm1294,2411r-60,l1230,2402r-39,-69l1149,2265r-44,-66l1095,2184r-10,-14l1074,2156r-10,-14l1013,2071r-47,-74l926,1919r-27,-84l888,1757r3,-77l906,1604r24,-74l963,1459r40,-70l1048,1322r49,-64l1148,1197r52,-57l1249,1087r49,-56l1347,973r46,-60l1436,850r37,-65l1504,718r22,-69l1538,578r1,-73l1527,435r-25,-68l1467,303r-46,-59l1366,191r-62,-47l1235,107,1161,78,1082,60r-70,-6l1247,54r65,32l1376,129r58,50l1484,235r41,61l1558,361r22,69l1591,501r,80l1578,658r-22,75l1524,804r-39,69l1440,939r-48,64l1341,1064r-52,58l1238,1177r-49,55l1141,1289r-47,60l1051,1412r-38,65l982,1544r-24,68l944,1682r-3,71l950,1824r26,77l1013,1973r45,70l1107,2110r10,15l1128,2139r20,28l1191,2231r40,65l1269,2362r25,49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">
                <v:path arrowok="t" o:connecttype="custom" o:connectlocs="0,15063;137,14897;240,14778;341,14676;461,14587;601,14510;742,14456;883,14426;1021,14420;1168,14444;1247,14474;940,14474;794,14497;645,14549;499,14628;368,14726;250,14849;79,15054;0,15147;1234,16831;1191,16753;1105,16619;1085,16590;1064,16562;966,16417;899,16255;891,16100;930,15950;1003,15809;1097,15678;1200,15560;1298,15451;1393,15333;1473,15205;1526,15069;1539,14925;1502,14787;1421,14664;1304,14564;1161,14498;1012,14474;1312,14506;1434,14599;1525,14716;1580,14850;1591,15001;1556,15153;1485,15293;1392,15423;1289,15542;1189,15652;1094,15769;1013,15897;958,16032;941,16173;976,16321;1058,16463;1117,16545;1148,16587;1231,16716;1294,16831" o:connectangles="0,0,0,0,0,0,0,0,0,0,0,0,0,0,0,0,0,0,0,0,0,0,0,0,0,0,0,0,0,0,0,0,0,0,0,0,0,0,0,0,0,0,0,0,0,0,0,0,0,0,0,0,0,0,0,0,0,0,0,0,0"/>
              </v:shape>
              <v:shape id="AutoShape 61" style="position:absolute;top:14558;width:1214;height:2273;visibility:visible;mso-wrap-style:square;v-text-anchor:top" coordsize="1214,2273" o:spid="_x0000_s1028" fillcolor="#259e7c" stroked="f" path="m589,1263r-1,-73l579,1119r-17,-71l537,981,505,917,464,857,412,800,350,751,280,713,204,689r-78,-4l47,703,,730r,31l,764,58,731r71,-16l201,720r69,22l335,777r57,46l440,876r42,62l515,1006r24,72l554,1152r5,76l556,1303r-13,75l522,1450r-31,69l451,1583r-47,57l349,1689r-62,43l219,1767r-73,28l68,1814r-38,6l,1823r,29l35,1849r39,-6l156,1823r77,-29l304,1756r64,-44l426,1659r50,-59l514,1539r31,-65l568,1406r14,-71l589,1263xm1213,604r-8,-75l1188,455r-26,-72l1129,315r-42,-63l1038,193,982,142,920,97,854,61,838,55,783,33,710,13,635,2,559,,483,8,409,24,328,53,252,91r-72,45l111,185,44,238,,274r,70l76,282r64,-51l207,183r68,-43l347,104,423,77,501,60r79,-5l659,60r77,16l811,102r71,36l947,184r58,55l1054,301r41,68l1126,442r21,76l1157,597r,79l1146,749r-18,71l1103,890r-29,69l1040,1027r-36,67l929,1228r-37,69l858,1367r-31,70l802,1510r-18,73l773,1659r,77l783,1816r20,77l830,1967r33,73l900,2112r38,70l951,2206r14,25l978,2256r9,17l1049,2273r-9,-18l1027,2230r-13,-25l1000,2180r-13,-25l950,2088r-35,-69l883,1950r-26,-71l838,1807r-10,-74l829,1651r13,-80l864,1493r31,-77l931,1340r41,-76l1053,1118r38,-69l1126,978r30,-72l1182,833r19,-75l1212,680r1,-76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">
                <v:path arrowok="t" o:connecttype="custom" o:connectlocs="579,15677;505,15475;350,15309;126,15243;0,15319;129,15273;335,15335;482,15496;554,15710;543,15936;451,16141;287,16290;68,16372;0,16410;74,16401;304,16314;476,16158;568,15964;1213,15162;1162,14941;1038,14751;854,14619;710,14571;483,14566;252,14649;44,14796;76,14840;275,14698;501,14618;736,14634;947,14742;1095,14927;1157,15155;1128,15378;1040,15585;892,15855;802,16068;773,16294;830,16525;938,16740;978,16814;1040,16813;1000,16738;915,16577;838,16365;842,16129;931,15898;1091,15607;1182,15391;1213,15162" o:connectangles="0,0,0,0,0,0,0,0,0,0,0,0,0,0,0,0,0,0,0,0,0,0,0,0,0,0,0,0,0,0,0,0,0,0,0,0,0,0,0,0,0,0,0,0,0,0,0,0,0,0"/>
              </v:shape>
              <v:shape id="AutoShape 60" style="position:absolute;top:15664;width:806;height:912;visibility:visible;mso-wrap-style:square;v-text-anchor:top" coordsize="806,912" o:spid="_x0000_s1029" fillcolor="#292e58" stroked="f" path="m327,27l401,4,478,r78,15l629,48r64,48l745,159r34,68l799,301r6,78l798,458r-22,78l741,610r-41,61l649,726r-58,50l525,819r-72,36l374,884r-71,16l509,793r63,-41l628,704r49,-52l716,595r33,-70l769,453r7,-74l770,307,752,238,721,175,673,118,614,74,547,45,477,31r-70,2l340,54,166,144r25,-23l229,89,274,57,327,27xm,880r2,l145,881r74,-2l293,871r73,-16l440,827r69,-34l303,900r-5,1l222,910r-76,2l,911,,880xm166,144l340,54,290,82r-43,31l210,144r-57,53l129,219r-24,18l79,253r-20,9l37,269r-24,5l,275,,259,80,218r38,-29l166,144xm,244r38,-6l80,218,,259,,244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">
                <v:path arrowok="t" o:connecttype="custom" o:connectlocs="401,15668;556,15679;693,15760;779,15891;805,16043;776,16200;700,16335;591,16440;453,16519;303,16564;572,16416;677,16316;749,16189;776,16043;752,15902;673,15782;547,15709;407,15697;166,15808;229,15753;327,15691;2,16544;219,16543;366,16519;509,16457;298,16565;146,16576;0,16544;340,15718;247,15777;153,15861;105,15901;59,15926;13,15938;0,15923;118,15853;0,15908;80,15882;0,15908" o:connectangles="0,0,0,0,0,0,0,0,0,0,0,0,0,0,0,0,0,0,0,0,0,0,0,0,0,0,0,0,0,0,0,0,0,0,0,0,0,0,0"/>
              </v:shape>
              <w10:wrap type="through" anchorx="page" anchory="page"/>
            </v:group>
          </w:pict>
        </mc:Fallback>
      </mc:AlternateContent>
    </w:r>
    <w:r w:rsidR="00F56E8A" w:rsidRPr="00F56E8A">
      <w:rPr>
        <w:noProof/>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FA6EDBB" w14:textId="77777777" w:rsidR="00CC6CAE" w:rsidRDefault="00CC6CAE" w:rsidP="004A6EEC">
      <w:pPr>
        <w:spacing w:line="240" w:lineRule="auto"/>
      </w:pPr>
      <w:r>
        <w:separator/>
      </w:r>
    </w:p>
  </w:footnote>
  <w:footnote w:type="continuationSeparator" w:id="0">
    <w:p w14:paraId="019CF2D5" w14:textId="77777777" w:rsidR="00CC6CAE" w:rsidRDefault="00CC6CAE" w:rsidP="004A6EEC">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1C0BB77" w14:textId="77777777" w:rsidR="00577C6D" w:rsidRDefault="00E70741">
    <w:pPr>
      <w:pStyle w:val="Koptekst"/>
    </w:pPr>
    <w:r>
      <w:rPr>
        <w:noProof/>
      </w:rPr>
      <w:drawing>
        <wp:inline distT="0" distB="0" distL="0" distR="0" wp14:anchorId="4EB72966" wp14:editId="63BC1C46">
          <wp:extent cx="1076325" cy="1076325"/>
          <wp:effectExtent l="19050" t="0" r="9525" b="0"/>
          <wp:docPr id="239" name="Afbeelding 239" descr="HR_LOGO_linksboven_zwar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R_LOGO_linksboven_zwart"/>
                  <pic:cNvPicPr>
                    <a:picLocks noChangeAspect="1" noChangeArrowheads="1"/>
                  </pic:cNvPicPr>
                </pic:nvPicPr>
                <pic:blipFill>
                  <a:blip r:embed="rId1"/>
                  <a:srcRect/>
                  <a:stretch>
                    <a:fillRect/>
                  </a:stretch>
                </pic:blipFill>
                <pic:spPr bwMode="auto">
                  <a:xfrm>
                    <a:off x="0" y="0"/>
                    <a:ext cx="1076325" cy="1076325"/>
                  </a:xfrm>
                  <a:prstGeom prst="rect">
                    <a:avLst/>
                  </a:prstGeom>
                  <a:noFill/>
                  <a:ln w="9525">
                    <a:noFill/>
                    <a:miter lim="800000"/>
                    <a:headEnd/>
                    <a:tailEnd/>
                  </a:ln>
                </pic:spPr>
              </pic:pic>
            </a:graphicData>
          </a:graphic>
        </wp:inline>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29F4990" w14:textId="55417CE9" w:rsidR="00E70741" w:rsidRDefault="00E70741" w:rsidP="005F09C4">
    <w:pPr>
      <w:pStyle w:val="Koptekst"/>
      <w:jc w:val="cent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8272045" w14:textId="77777777" w:rsidR="009F533E" w:rsidRPr="00F45131" w:rsidRDefault="009F533E" w:rsidP="009F533E">
    <w:pPr>
      <w:pStyle w:val="Koptekst"/>
      <w:ind w:right="-909" w:hanging="567"/>
      <w:jc w:val="right"/>
    </w:pPr>
    <w:r>
      <w:rPr>
        <w:noProof/>
      </w:rPr>
      <mc:AlternateContent>
        <mc:Choice Requires="wpg">
          <w:drawing>
            <wp:anchor distT="0" distB="0" distL="114300" distR="114300" simplePos="0" relativeHeight="251658240" behindDoc="1" locked="0" layoutInCell="1" allowOverlap="1" wp14:anchorId="300DB82E" wp14:editId="195F90A2">
              <wp:simplePos x="0" y="0"/>
              <wp:positionH relativeFrom="page">
                <wp:align>right</wp:align>
              </wp:positionH>
              <wp:positionV relativeFrom="page">
                <wp:align>top</wp:align>
              </wp:positionV>
              <wp:extent cx="1893570" cy="2429510"/>
              <wp:effectExtent l="0" t="0" r="0" b="8890"/>
              <wp:wrapNone/>
              <wp:docPr id="66390311" name="Groep 6639031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893570" cy="2429510"/>
                        <a:chOff x="8917" y="0"/>
                        <a:chExt cx="2982" cy="3826"/>
                      </a:xfrm>
                    </wpg:grpSpPr>
                    <wps:wsp>
                      <wps:cNvPr id="2046259583" name="AutoShape 58"/>
                      <wps:cNvSpPr>
                        <a:spLocks/>
                      </wps:cNvSpPr>
                      <wps:spPr bwMode="auto">
                        <a:xfrm>
                          <a:off x="9023" y="0"/>
                          <a:ext cx="2877" cy="3340"/>
                        </a:xfrm>
                        <a:custGeom>
                          <a:avLst/>
                          <a:gdLst>
                            <a:gd name="T0" fmla="+- 0 9484 9023"/>
                            <a:gd name="T1" fmla="*/ T0 w 2877"/>
                            <a:gd name="T2" fmla="*/ 1942 h 3340"/>
                            <a:gd name="T3" fmla="+- 0 9255 9023"/>
                            <a:gd name="T4" fmla="*/ T3 w 2877"/>
                            <a:gd name="T5" fmla="*/ 1777 h 3340"/>
                            <a:gd name="T6" fmla="+- 0 9102 9023"/>
                            <a:gd name="T7" fmla="*/ T6 w 2877"/>
                            <a:gd name="T8" fmla="*/ 1534 h 3340"/>
                            <a:gd name="T9" fmla="+- 0 9030 9023"/>
                            <a:gd name="T10" fmla="*/ T9 w 2877"/>
                            <a:gd name="T11" fmla="*/ 1261 h 3340"/>
                            <a:gd name="T12" fmla="+- 0 9035 9023"/>
                            <a:gd name="T13" fmla="*/ T12 w 2877"/>
                            <a:gd name="T14" fmla="*/ 966 h 3340"/>
                            <a:gd name="T15" fmla="+- 0 9111 9023"/>
                            <a:gd name="T16" fmla="*/ T15 w 2877"/>
                            <a:gd name="T17" fmla="*/ 681 h 3340"/>
                            <a:gd name="T18" fmla="+- 0 9251 9023"/>
                            <a:gd name="T19" fmla="*/ T18 w 2877"/>
                            <a:gd name="T20" fmla="*/ 419 h 3340"/>
                            <a:gd name="T21" fmla="+- 0 9447 9023"/>
                            <a:gd name="T22" fmla="*/ T21 w 2877"/>
                            <a:gd name="T23" fmla="*/ 198 h 3340"/>
                            <a:gd name="T24" fmla="+- 0 9691 9023"/>
                            <a:gd name="T25" fmla="*/ T24 w 2877"/>
                            <a:gd name="T26" fmla="*/ 33 h 3340"/>
                            <a:gd name="T27" fmla="+- 0 9939 9023"/>
                            <a:gd name="T28" fmla="*/ T27 w 2877"/>
                            <a:gd name="T29" fmla="*/ 3 h 3340"/>
                            <a:gd name="T30" fmla="+- 0 9653 9023"/>
                            <a:gd name="T31" fmla="*/ T30 w 2877"/>
                            <a:gd name="T32" fmla="*/ 119 h 3340"/>
                            <a:gd name="T33" fmla="+- 0 9422 9023"/>
                            <a:gd name="T34" fmla="*/ T33 w 2877"/>
                            <a:gd name="T35" fmla="*/ 303 h 3340"/>
                            <a:gd name="T36" fmla="+- 0 9245 9023"/>
                            <a:gd name="T37" fmla="*/ T36 w 2877"/>
                            <a:gd name="T38" fmla="*/ 539 h 3340"/>
                            <a:gd name="T39" fmla="+- 0 9129 9023"/>
                            <a:gd name="T40" fmla="*/ T39 w 2877"/>
                            <a:gd name="T41" fmla="*/ 811 h 3340"/>
                            <a:gd name="T42" fmla="+- 0 9083 9023"/>
                            <a:gd name="T43" fmla="*/ T42 w 2877"/>
                            <a:gd name="T44" fmla="*/ 1103 h 3340"/>
                            <a:gd name="T45" fmla="+- 0 9115 9023"/>
                            <a:gd name="T46" fmla="*/ T45 w 2877"/>
                            <a:gd name="T47" fmla="*/ 1390 h 3340"/>
                            <a:gd name="T48" fmla="+- 0 9231 9023"/>
                            <a:gd name="T49" fmla="*/ T48 w 2877"/>
                            <a:gd name="T50" fmla="*/ 1651 h 3340"/>
                            <a:gd name="T51" fmla="+- 0 9432 9023"/>
                            <a:gd name="T52" fmla="*/ T51 w 2877"/>
                            <a:gd name="T53" fmla="*/ 1850 h 3340"/>
                            <a:gd name="T54" fmla="+- 0 9706 9023"/>
                            <a:gd name="T55" fmla="*/ T54 w 2877"/>
                            <a:gd name="T56" fmla="*/ 1920 h 3340"/>
                            <a:gd name="T57" fmla="+- 0 9783 9023"/>
                            <a:gd name="T58" fmla="*/ T57 w 2877"/>
                            <a:gd name="T59" fmla="*/ 1971 h 3340"/>
                            <a:gd name="T60" fmla="+- 0 11142 9023"/>
                            <a:gd name="T61" fmla="*/ T60 w 2877"/>
                            <a:gd name="T62" fmla="*/ 261 h 3340"/>
                            <a:gd name="T63" fmla="+- 0 10801 9023"/>
                            <a:gd name="T64" fmla="*/ T63 w 2877"/>
                            <a:gd name="T65" fmla="*/ 112 h 3340"/>
                            <a:gd name="T66" fmla="+- 0 10509 9023"/>
                            <a:gd name="T67" fmla="*/ T66 w 2877"/>
                            <a:gd name="T68" fmla="*/ 6 h 3340"/>
                            <a:gd name="T69" fmla="+- 0 10823 9023"/>
                            <a:gd name="T70" fmla="*/ T69 w 2877"/>
                            <a:gd name="T71" fmla="*/ 60 h 3340"/>
                            <a:gd name="T72" fmla="+- 0 11140 9023"/>
                            <a:gd name="T73" fmla="*/ T72 w 2877"/>
                            <a:gd name="T74" fmla="*/ 201 h 3340"/>
                            <a:gd name="T75" fmla="+- 0 11487 9023"/>
                            <a:gd name="T76" fmla="*/ T75 w 2877"/>
                            <a:gd name="T77" fmla="*/ 259 h 3340"/>
                            <a:gd name="T78" fmla="+- 0 11543 9023"/>
                            <a:gd name="T79" fmla="*/ T78 w 2877"/>
                            <a:gd name="T80" fmla="*/ 234 h 3340"/>
                            <a:gd name="T81" fmla="+- 0 11489 9023"/>
                            <a:gd name="T82" fmla="*/ T81 w 2877"/>
                            <a:gd name="T83" fmla="*/ 196 h 3340"/>
                            <a:gd name="T84" fmla="+- 0 11726 9023"/>
                            <a:gd name="T85" fmla="*/ T84 w 2877"/>
                            <a:gd name="T86" fmla="*/ 29 h 3340"/>
                            <a:gd name="T87" fmla="+- 0 11728 9023"/>
                            <a:gd name="T88" fmla="*/ T87 w 2877"/>
                            <a:gd name="T89" fmla="*/ 105 h 3340"/>
                            <a:gd name="T90" fmla="+- 0 11543 9023"/>
                            <a:gd name="T91" fmla="*/ T90 w 2877"/>
                            <a:gd name="T92" fmla="*/ 234 h 3340"/>
                            <a:gd name="T93" fmla="+- 0 9849 9023"/>
                            <a:gd name="T94" fmla="*/ T93 w 2877"/>
                            <a:gd name="T95" fmla="*/ 1896 h 3340"/>
                            <a:gd name="T96" fmla="+- 0 10124 9023"/>
                            <a:gd name="T97" fmla="*/ T96 w 2877"/>
                            <a:gd name="T98" fmla="*/ 1774 h 3340"/>
                            <a:gd name="T99" fmla="+- 0 10411 9023"/>
                            <a:gd name="T100" fmla="*/ T99 w 2877"/>
                            <a:gd name="T101" fmla="*/ 1627 h 3340"/>
                            <a:gd name="T102" fmla="+- 0 10721 9023"/>
                            <a:gd name="T103" fmla="*/ T102 w 2877"/>
                            <a:gd name="T104" fmla="*/ 1558 h 3340"/>
                            <a:gd name="T105" fmla="+- 0 10949 9023"/>
                            <a:gd name="T106" fmla="*/ T105 w 2877"/>
                            <a:gd name="T107" fmla="*/ 1616 h 3340"/>
                            <a:gd name="T108" fmla="+- 0 10504 9023"/>
                            <a:gd name="T109" fmla="*/ T108 w 2877"/>
                            <a:gd name="T110" fmla="*/ 1655 h 3340"/>
                            <a:gd name="T111" fmla="+- 0 10149 9023"/>
                            <a:gd name="T112" fmla="*/ T111 w 2877"/>
                            <a:gd name="T113" fmla="*/ 1827 h 3340"/>
                            <a:gd name="T114" fmla="+- 0 11899 9023"/>
                            <a:gd name="T115" fmla="*/ T114 w 2877"/>
                            <a:gd name="T116" fmla="*/ 3340 h 3340"/>
                            <a:gd name="T117" fmla="+- 0 11689 9023"/>
                            <a:gd name="T118" fmla="*/ T117 w 2877"/>
                            <a:gd name="T119" fmla="*/ 3181 h 3340"/>
                            <a:gd name="T120" fmla="+- 0 11484 9023"/>
                            <a:gd name="T121" fmla="*/ T120 w 2877"/>
                            <a:gd name="T122" fmla="*/ 2960 h 3340"/>
                            <a:gd name="T123" fmla="+- 0 11325 9023"/>
                            <a:gd name="T124" fmla="*/ T123 w 2877"/>
                            <a:gd name="T125" fmla="*/ 2705 h 3340"/>
                            <a:gd name="T126" fmla="+- 0 11218 9023"/>
                            <a:gd name="T127" fmla="*/ T126 w 2877"/>
                            <a:gd name="T128" fmla="*/ 2424 h 3340"/>
                            <a:gd name="T129" fmla="+- 0 11181 9023"/>
                            <a:gd name="T130" fmla="*/ T129 w 2877"/>
                            <a:gd name="T131" fmla="*/ 2246 h 3340"/>
                            <a:gd name="T132" fmla="+- 0 11104 9023"/>
                            <a:gd name="T133" fmla="*/ T132 w 2877"/>
                            <a:gd name="T134" fmla="*/ 1906 h 3340"/>
                            <a:gd name="T135" fmla="+- 0 10937 9023"/>
                            <a:gd name="T136" fmla="*/ T135 w 2877"/>
                            <a:gd name="T137" fmla="*/ 1677 h 3340"/>
                            <a:gd name="T138" fmla="+- 0 10949 9023"/>
                            <a:gd name="T139" fmla="*/ T138 w 2877"/>
                            <a:gd name="T140" fmla="*/ 1616 h 3340"/>
                            <a:gd name="T141" fmla="+- 0 11112 9023"/>
                            <a:gd name="T142" fmla="*/ T141 w 2877"/>
                            <a:gd name="T143" fmla="*/ 1781 h 3340"/>
                            <a:gd name="T144" fmla="+- 0 11206 9023"/>
                            <a:gd name="T145" fmla="*/ T144 w 2877"/>
                            <a:gd name="T146" fmla="*/ 2053 h 3340"/>
                            <a:gd name="T147" fmla="+- 0 11252 9023"/>
                            <a:gd name="T148" fmla="*/ T147 w 2877"/>
                            <a:gd name="T149" fmla="*/ 2304 h 3340"/>
                            <a:gd name="T150" fmla="+- 0 11323 9023"/>
                            <a:gd name="T151" fmla="*/ T150 w 2877"/>
                            <a:gd name="T152" fmla="*/ 2555 h 3340"/>
                            <a:gd name="T153" fmla="+- 0 11459 9023"/>
                            <a:gd name="T154" fmla="*/ T153 w 2877"/>
                            <a:gd name="T155" fmla="*/ 2822 h 3340"/>
                            <a:gd name="T156" fmla="+- 0 11646 9023"/>
                            <a:gd name="T157" fmla="*/ T156 w 2877"/>
                            <a:gd name="T158" fmla="*/ 3058 h 3340"/>
                            <a:gd name="T159" fmla="+- 0 11875 9023"/>
                            <a:gd name="T160" fmla="*/ T159 w 2877"/>
                            <a:gd name="T161" fmla="*/ 3253 h 3340"/>
                          </a:gdLst>
                          <a:ahLst/>
                          <a:cxnLst>
                            <a:cxn ang="0">
                              <a:pos x="T1" y="T2"/>
                            </a:cxn>
                            <a:cxn ang="0">
                              <a:pos x="T4" y="T5"/>
                            </a:cxn>
                            <a:cxn ang="0">
                              <a:pos x="T7" y="T8"/>
                            </a:cxn>
                            <a:cxn ang="0">
                              <a:pos x="T10" y="T11"/>
                            </a:cxn>
                            <a:cxn ang="0">
                              <a:pos x="T13" y="T14"/>
                            </a:cxn>
                            <a:cxn ang="0">
                              <a:pos x="T16" y="T17"/>
                            </a:cxn>
                            <a:cxn ang="0">
                              <a:pos x="T19" y="T20"/>
                            </a:cxn>
                            <a:cxn ang="0">
                              <a:pos x="T22" y="T23"/>
                            </a:cxn>
                            <a:cxn ang="0">
                              <a:pos x="T25" y="T26"/>
                            </a:cxn>
                            <a:cxn ang="0">
                              <a:pos x="T28" y="T29"/>
                            </a:cxn>
                            <a:cxn ang="0">
                              <a:pos x="T31" y="T32"/>
                            </a:cxn>
                            <a:cxn ang="0">
                              <a:pos x="T34" y="T35"/>
                            </a:cxn>
                            <a:cxn ang="0">
                              <a:pos x="T37" y="T38"/>
                            </a:cxn>
                            <a:cxn ang="0">
                              <a:pos x="T40" y="T41"/>
                            </a:cxn>
                            <a:cxn ang="0">
                              <a:pos x="T43" y="T44"/>
                            </a:cxn>
                            <a:cxn ang="0">
                              <a:pos x="T46" y="T47"/>
                            </a:cxn>
                            <a:cxn ang="0">
                              <a:pos x="T49" y="T50"/>
                            </a:cxn>
                            <a:cxn ang="0">
                              <a:pos x="T52" y="T53"/>
                            </a:cxn>
                            <a:cxn ang="0">
                              <a:pos x="T55" y="T56"/>
                            </a:cxn>
                            <a:cxn ang="0">
                              <a:pos x="T58" y="T59"/>
                            </a:cxn>
                            <a:cxn ang="0">
                              <a:pos x="T61" y="T62"/>
                            </a:cxn>
                            <a:cxn ang="0">
                              <a:pos x="T64" y="T65"/>
                            </a:cxn>
                            <a:cxn ang="0">
                              <a:pos x="T67" y="T68"/>
                            </a:cxn>
                            <a:cxn ang="0">
                              <a:pos x="T70" y="T71"/>
                            </a:cxn>
                            <a:cxn ang="0">
                              <a:pos x="T73" y="T74"/>
                            </a:cxn>
                            <a:cxn ang="0">
                              <a:pos x="T76" y="T77"/>
                            </a:cxn>
                            <a:cxn ang="0">
                              <a:pos x="T79" y="T80"/>
                            </a:cxn>
                            <a:cxn ang="0">
                              <a:pos x="T82" y="T83"/>
                            </a:cxn>
                            <a:cxn ang="0">
                              <a:pos x="T85" y="T86"/>
                            </a:cxn>
                            <a:cxn ang="0">
                              <a:pos x="T88" y="T89"/>
                            </a:cxn>
                            <a:cxn ang="0">
                              <a:pos x="T91" y="T92"/>
                            </a:cxn>
                            <a:cxn ang="0">
                              <a:pos x="T94" y="T95"/>
                            </a:cxn>
                            <a:cxn ang="0">
                              <a:pos x="T97" y="T98"/>
                            </a:cxn>
                            <a:cxn ang="0">
                              <a:pos x="T100" y="T101"/>
                            </a:cxn>
                            <a:cxn ang="0">
                              <a:pos x="T103" y="T104"/>
                            </a:cxn>
                            <a:cxn ang="0">
                              <a:pos x="T106" y="T107"/>
                            </a:cxn>
                            <a:cxn ang="0">
                              <a:pos x="T109" y="T110"/>
                            </a:cxn>
                            <a:cxn ang="0">
                              <a:pos x="T112" y="T113"/>
                            </a:cxn>
                            <a:cxn ang="0">
                              <a:pos x="T115" y="T116"/>
                            </a:cxn>
                            <a:cxn ang="0">
                              <a:pos x="T118" y="T119"/>
                            </a:cxn>
                            <a:cxn ang="0">
                              <a:pos x="T121" y="T122"/>
                            </a:cxn>
                            <a:cxn ang="0">
                              <a:pos x="T124" y="T125"/>
                            </a:cxn>
                            <a:cxn ang="0">
                              <a:pos x="T127" y="T128"/>
                            </a:cxn>
                            <a:cxn ang="0">
                              <a:pos x="T130" y="T131"/>
                            </a:cxn>
                            <a:cxn ang="0">
                              <a:pos x="T133" y="T134"/>
                            </a:cxn>
                            <a:cxn ang="0">
                              <a:pos x="T136" y="T137"/>
                            </a:cxn>
                            <a:cxn ang="0">
                              <a:pos x="T139" y="T140"/>
                            </a:cxn>
                            <a:cxn ang="0">
                              <a:pos x="T142" y="T143"/>
                            </a:cxn>
                            <a:cxn ang="0">
                              <a:pos x="T145" y="T146"/>
                            </a:cxn>
                            <a:cxn ang="0">
                              <a:pos x="T148" y="T149"/>
                            </a:cxn>
                            <a:cxn ang="0">
                              <a:pos x="T151" y="T152"/>
                            </a:cxn>
                            <a:cxn ang="0">
                              <a:pos x="T154" y="T155"/>
                            </a:cxn>
                            <a:cxn ang="0">
                              <a:pos x="T157" y="T158"/>
                            </a:cxn>
                            <a:cxn ang="0">
                              <a:pos x="T160" y="T161"/>
                            </a:cxn>
                          </a:cxnLst>
                          <a:rect l="0" t="0" r="r" b="b"/>
                          <a:pathLst>
                            <a:path w="2877" h="3340">
                              <a:moveTo>
                                <a:pt x="682" y="1979"/>
                              </a:moveTo>
                              <a:lnTo>
                                <a:pt x="603" y="1977"/>
                              </a:lnTo>
                              <a:lnTo>
                                <a:pt x="530" y="1964"/>
                              </a:lnTo>
                              <a:lnTo>
                                <a:pt x="461" y="1942"/>
                              </a:lnTo>
                              <a:lnTo>
                                <a:pt x="397" y="1911"/>
                              </a:lnTo>
                              <a:lnTo>
                                <a:pt x="337" y="1873"/>
                              </a:lnTo>
                              <a:lnTo>
                                <a:pt x="282" y="1828"/>
                              </a:lnTo>
                              <a:lnTo>
                                <a:pt x="232" y="1777"/>
                              </a:lnTo>
                              <a:lnTo>
                                <a:pt x="186" y="1722"/>
                              </a:lnTo>
                              <a:lnTo>
                                <a:pt x="145" y="1662"/>
                              </a:lnTo>
                              <a:lnTo>
                                <a:pt x="109" y="1599"/>
                              </a:lnTo>
                              <a:lnTo>
                                <a:pt x="79" y="1534"/>
                              </a:lnTo>
                              <a:lnTo>
                                <a:pt x="53" y="1468"/>
                              </a:lnTo>
                              <a:lnTo>
                                <a:pt x="33" y="1401"/>
                              </a:lnTo>
                              <a:lnTo>
                                <a:pt x="18" y="1334"/>
                              </a:lnTo>
                              <a:lnTo>
                                <a:pt x="7" y="1261"/>
                              </a:lnTo>
                              <a:lnTo>
                                <a:pt x="1" y="1187"/>
                              </a:lnTo>
                              <a:lnTo>
                                <a:pt x="0" y="1114"/>
                              </a:lnTo>
                              <a:lnTo>
                                <a:pt x="4" y="1040"/>
                              </a:lnTo>
                              <a:lnTo>
                                <a:pt x="12" y="966"/>
                              </a:lnTo>
                              <a:lnTo>
                                <a:pt x="24" y="894"/>
                              </a:lnTo>
                              <a:lnTo>
                                <a:pt x="41" y="821"/>
                              </a:lnTo>
                              <a:lnTo>
                                <a:pt x="63" y="750"/>
                              </a:lnTo>
                              <a:lnTo>
                                <a:pt x="88" y="681"/>
                              </a:lnTo>
                              <a:lnTo>
                                <a:pt x="117" y="612"/>
                              </a:lnTo>
                              <a:lnTo>
                                <a:pt x="150" y="546"/>
                              </a:lnTo>
                              <a:lnTo>
                                <a:pt x="187" y="481"/>
                              </a:lnTo>
                              <a:lnTo>
                                <a:pt x="228" y="419"/>
                              </a:lnTo>
                              <a:lnTo>
                                <a:pt x="272" y="360"/>
                              </a:lnTo>
                              <a:lnTo>
                                <a:pt x="319" y="303"/>
                              </a:lnTo>
                              <a:lnTo>
                                <a:pt x="370" y="249"/>
                              </a:lnTo>
                              <a:lnTo>
                                <a:pt x="424" y="198"/>
                              </a:lnTo>
                              <a:lnTo>
                                <a:pt x="480" y="151"/>
                              </a:lnTo>
                              <a:lnTo>
                                <a:pt x="540" y="107"/>
                              </a:lnTo>
                              <a:lnTo>
                                <a:pt x="603" y="68"/>
                              </a:lnTo>
                              <a:lnTo>
                                <a:pt x="668" y="33"/>
                              </a:lnTo>
                              <a:lnTo>
                                <a:pt x="736" y="1"/>
                              </a:lnTo>
                              <a:lnTo>
                                <a:pt x="740" y="0"/>
                              </a:lnTo>
                              <a:lnTo>
                                <a:pt x="931" y="0"/>
                              </a:lnTo>
                              <a:lnTo>
                                <a:pt x="916" y="3"/>
                              </a:lnTo>
                              <a:lnTo>
                                <a:pt x="840" y="25"/>
                              </a:lnTo>
                              <a:lnTo>
                                <a:pt x="766" y="52"/>
                              </a:lnTo>
                              <a:lnTo>
                                <a:pt x="695" y="84"/>
                              </a:lnTo>
                              <a:lnTo>
                                <a:pt x="630" y="119"/>
                              </a:lnTo>
                              <a:lnTo>
                                <a:pt x="568" y="159"/>
                              </a:lnTo>
                              <a:lnTo>
                                <a:pt x="509" y="203"/>
                              </a:lnTo>
                              <a:lnTo>
                                <a:pt x="452" y="251"/>
                              </a:lnTo>
                              <a:lnTo>
                                <a:pt x="399" y="303"/>
                              </a:lnTo>
                              <a:lnTo>
                                <a:pt x="350" y="357"/>
                              </a:lnTo>
                              <a:lnTo>
                                <a:pt x="303" y="415"/>
                              </a:lnTo>
                              <a:lnTo>
                                <a:pt x="261" y="476"/>
                              </a:lnTo>
                              <a:lnTo>
                                <a:pt x="222" y="539"/>
                              </a:lnTo>
                              <a:lnTo>
                                <a:pt x="187" y="604"/>
                              </a:lnTo>
                              <a:lnTo>
                                <a:pt x="155" y="672"/>
                              </a:lnTo>
                              <a:lnTo>
                                <a:pt x="128" y="741"/>
                              </a:lnTo>
                              <a:lnTo>
                                <a:pt x="106" y="811"/>
                              </a:lnTo>
                              <a:lnTo>
                                <a:pt x="87" y="883"/>
                              </a:lnTo>
                              <a:lnTo>
                                <a:pt x="74" y="956"/>
                              </a:lnTo>
                              <a:lnTo>
                                <a:pt x="64" y="1029"/>
                              </a:lnTo>
                              <a:lnTo>
                                <a:pt x="60" y="1103"/>
                              </a:lnTo>
                              <a:lnTo>
                                <a:pt x="61" y="1176"/>
                              </a:lnTo>
                              <a:lnTo>
                                <a:pt x="66" y="1250"/>
                              </a:lnTo>
                              <a:lnTo>
                                <a:pt x="77" y="1323"/>
                              </a:lnTo>
                              <a:lnTo>
                                <a:pt x="92" y="1390"/>
                              </a:lnTo>
                              <a:lnTo>
                                <a:pt x="113" y="1457"/>
                              </a:lnTo>
                              <a:lnTo>
                                <a:pt x="139" y="1524"/>
                              </a:lnTo>
                              <a:lnTo>
                                <a:pt x="171" y="1589"/>
                              </a:lnTo>
                              <a:lnTo>
                                <a:pt x="208" y="1651"/>
                              </a:lnTo>
                              <a:lnTo>
                                <a:pt x="251" y="1709"/>
                              </a:lnTo>
                              <a:lnTo>
                                <a:pt x="299" y="1762"/>
                              </a:lnTo>
                              <a:lnTo>
                                <a:pt x="351" y="1810"/>
                              </a:lnTo>
                              <a:lnTo>
                                <a:pt x="409" y="1850"/>
                              </a:lnTo>
                              <a:lnTo>
                                <a:pt x="471" y="1882"/>
                              </a:lnTo>
                              <a:lnTo>
                                <a:pt x="539" y="1905"/>
                              </a:lnTo>
                              <a:lnTo>
                                <a:pt x="610" y="1918"/>
                              </a:lnTo>
                              <a:lnTo>
                                <a:pt x="683" y="1920"/>
                              </a:lnTo>
                              <a:lnTo>
                                <a:pt x="932" y="1920"/>
                              </a:lnTo>
                              <a:lnTo>
                                <a:pt x="910" y="1929"/>
                              </a:lnTo>
                              <a:lnTo>
                                <a:pt x="835" y="1954"/>
                              </a:lnTo>
                              <a:lnTo>
                                <a:pt x="760" y="1971"/>
                              </a:lnTo>
                              <a:lnTo>
                                <a:pt x="682" y="1979"/>
                              </a:lnTo>
                              <a:close/>
                              <a:moveTo>
                                <a:pt x="2262" y="291"/>
                              </a:moveTo>
                              <a:lnTo>
                                <a:pt x="2190" y="281"/>
                              </a:lnTo>
                              <a:lnTo>
                                <a:pt x="2119" y="261"/>
                              </a:lnTo>
                              <a:lnTo>
                                <a:pt x="2049" y="237"/>
                              </a:lnTo>
                              <a:lnTo>
                                <a:pt x="1980" y="208"/>
                              </a:lnTo>
                              <a:lnTo>
                                <a:pt x="1912" y="177"/>
                              </a:lnTo>
                              <a:lnTo>
                                <a:pt x="1778" y="112"/>
                              </a:lnTo>
                              <a:lnTo>
                                <a:pt x="1709" y="80"/>
                              </a:lnTo>
                              <a:lnTo>
                                <a:pt x="1640" y="52"/>
                              </a:lnTo>
                              <a:lnTo>
                                <a:pt x="1569" y="28"/>
                              </a:lnTo>
                              <a:lnTo>
                                <a:pt x="1486" y="6"/>
                              </a:lnTo>
                              <a:lnTo>
                                <a:pt x="1458" y="0"/>
                              </a:lnTo>
                              <a:lnTo>
                                <a:pt x="1662" y="0"/>
                              </a:lnTo>
                              <a:lnTo>
                                <a:pt x="1730" y="28"/>
                              </a:lnTo>
                              <a:lnTo>
                                <a:pt x="1800" y="60"/>
                              </a:lnTo>
                              <a:lnTo>
                                <a:pt x="1843" y="80"/>
                              </a:lnTo>
                              <a:lnTo>
                                <a:pt x="1951" y="132"/>
                              </a:lnTo>
                              <a:lnTo>
                                <a:pt x="2033" y="169"/>
                              </a:lnTo>
                              <a:lnTo>
                                <a:pt x="2117" y="201"/>
                              </a:lnTo>
                              <a:lnTo>
                                <a:pt x="2202" y="225"/>
                              </a:lnTo>
                              <a:lnTo>
                                <a:pt x="2271" y="234"/>
                              </a:lnTo>
                              <a:lnTo>
                                <a:pt x="2520" y="234"/>
                              </a:lnTo>
                              <a:lnTo>
                                <a:pt x="2464" y="259"/>
                              </a:lnTo>
                              <a:lnTo>
                                <a:pt x="2399" y="279"/>
                              </a:lnTo>
                              <a:lnTo>
                                <a:pt x="2332" y="290"/>
                              </a:lnTo>
                              <a:lnTo>
                                <a:pt x="2262" y="291"/>
                              </a:lnTo>
                              <a:close/>
                              <a:moveTo>
                                <a:pt x="2520" y="234"/>
                              </a:moveTo>
                              <a:lnTo>
                                <a:pt x="2271" y="234"/>
                              </a:lnTo>
                              <a:lnTo>
                                <a:pt x="2338" y="232"/>
                              </a:lnTo>
                              <a:lnTo>
                                <a:pt x="2403" y="219"/>
                              </a:lnTo>
                              <a:lnTo>
                                <a:pt x="2466" y="196"/>
                              </a:lnTo>
                              <a:lnTo>
                                <a:pt x="2528" y="165"/>
                              </a:lnTo>
                              <a:lnTo>
                                <a:pt x="2587" y="126"/>
                              </a:lnTo>
                              <a:lnTo>
                                <a:pt x="2646" y="80"/>
                              </a:lnTo>
                              <a:lnTo>
                                <a:pt x="2703" y="29"/>
                              </a:lnTo>
                              <a:lnTo>
                                <a:pt x="2732" y="0"/>
                              </a:lnTo>
                              <a:lnTo>
                                <a:pt x="2813" y="0"/>
                              </a:lnTo>
                              <a:lnTo>
                                <a:pt x="2761" y="53"/>
                              </a:lnTo>
                              <a:lnTo>
                                <a:pt x="2705" y="105"/>
                              </a:lnTo>
                              <a:lnTo>
                                <a:pt x="2648" y="153"/>
                              </a:lnTo>
                              <a:lnTo>
                                <a:pt x="2588" y="195"/>
                              </a:lnTo>
                              <a:lnTo>
                                <a:pt x="2527" y="231"/>
                              </a:lnTo>
                              <a:lnTo>
                                <a:pt x="2520" y="234"/>
                              </a:lnTo>
                              <a:close/>
                              <a:moveTo>
                                <a:pt x="932" y="1920"/>
                              </a:moveTo>
                              <a:lnTo>
                                <a:pt x="683" y="1920"/>
                              </a:lnTo>
                              <a:lnTo>
                                <a:pt x="755" y="1912"/>
                              </a:lnTo>
                              <a:lnTo>
                                <a:pt x="826" y="1896"/>
                              </a:lnTo>
                              <a:lnTo>
                                <a:pt x="896" y="1872"/>
                              </a:lnTo>
                              <a:lnTo>
                                <a:pt x="965" y="1843"/>
                              </a:lnTo>
                              <a:lnTo>
                                <a:pt x="1033" y="1810"/>
                              </a:lnTo>
                              <a:lnTo>
                                <a:pt x="1101" y="1774"/>
                              </a:lnTo>
                              <a:lnTo>
                                <a:pt x="1189" y="1726"/>
                              </a:lnTo>
                              <a:lnTo>
                                <a:pt x="1249" y="1692"/>
                              </a:lnTo>
                              <a:lnTo>
                                <a:pt x="1316" y="1659"/>
                              </a:lnTo>
                              <a:lnTo>
                                <a:pt x="1388" y="1627"/>
                              </a:lnTo>
                              <a:lnTo>
                                <a:pt x="1463" y="1599"/>
                              </a:lnTo>
                              <a:lnTo>
                                <a:pt x="1540" y="1577"/>
                              </a:lnTo>
                              <a:lnTo>
                                <a:pt x="1619" y="1563"/>
                              </a:lnTo>
                              <a:lnTo>
                                <a:pt x="1698" y="1558"/>
                              </a:lnTo>
                              <a:lnTo>
                                <a:pt x="1763" y="1562"/>
                              </a:lnTo>
                              <a:lnTo>
                                <a:pt x="1826" y="1574"/>
                              </a:lnTo>
                              <a:lnTo>
                                <a:pt x="1888" y="1596"/>
                              </a:lnTo>
                              <a:lnTo>
                                <a:pt x="1926" y="1616"/>
                              </a:lnTo>
                              <a:lnTo>
                                <a:pt x="1705" y="1616"/>
                              </a:lnTo>
                              <a:lnTo>
                                <a:pt x="1630" y="1620"/>
                              </a:lnTo>
                              <a:lnTo>
                                <a:pt x="1555" y="1634"/>
                              </a:lnTo>
                              <a:lnTo>
                                <a:pt x="1481" y="1655"/>
                              </a:lnTo>
                              <a:lnTo>
                                <a:pt x="1409" y="1681"/>
                              </a:lnTo>
                              <a:lnTo>
                                <a:pt x="1340" y="1712"/>
                              </a:lnTo>
                              <a:lnTo>
                                <a:pt x="1276" y="1744"/>
                              </a:lnTo>
                              <a:lnTo>
                                <a:pt x="1126" y="1827"/>
                              </a:lnTo>
                              <a:lnTo>
                                <a:pt x="1055" y="1864"/>
                              </a:lnTo>
                              <a:lnTo>
                                <a:pt x="983" y="1899"/>
                              </a:lnTo>
                              <a:lnTo>
                                <a:pt x="932" y="1920"/>
                              </a:lnTo>
                              <a:close/>
                              <a:moveTo>
                                <a:pt x="2876" y="3340"/>
                              </a:moveTo>
                              <a:lnTo>
                                <a:pt x="2845" y="3319"/>
                              </a:lnTo>
                              <a:lnTo>
                                <a:pt x="2783" y="3276"/>
                              </a:lnTo>
                              <a:lnTo>
                                <a:pt x="2724" y="3230"/>
                              </a:lnTo>
                              <a:lnTo>
                                <a:pt x="2666" y="3181"/>
                              </a:lnTo>
                              <a:lnTo>
                                <a:pt x="2611" y="3129"/>
                              </a:lnTo>
                              <a:lnTo>
                                <a:pt x="2559" y="3075"/>
                              </a:lnTo>
                              <a:lnTo>
                                <a:pt x="2509" y="3019"/>
                              </a:lnTo>
                              <a:lnTo>
                                <a:pt x="2461" y="2960"/>
                              </a:lnTo>
                              <a:lnTo>
                                <a:pt x="2417" y="2899"/>
                              </a:lnTo>
                              <a:lnTo>
                                <a:pt x="2375" y="2836"/>
                              </a:lnTo>
                              <a:lnTo>
                                <a:pt x="2337" y="2772"/>
                              </a:lnTo>
                              <a:lnTo>
                                <a:pt x="2302" y="2705"/>
                              </a:lnTo>
                              <a:lnTo>
                                <a:pt x="2270" y="2637"/>
                              </a:lnTo>
                              <a:lnTo>
                                <a:pt x="2241" y="2567"/>
                              </a:lnTo>
                              <a:lnTo>
                                <a:pt x="2216" y="2496"/>
                              </a:lnTo>
                              <a:lnTo>
                                <a:pt x="2195" y="2424"/>
                              </a:lnTo>
                              <a:lnTo>
                                <a:pt x="2178" y="2350"/>
                              </a:lnTo>
                              <a:lnTo>
                                <a:pt x="2171" y="2316"/>
                              </a:lnTo>
                              <a:lnTo>
                                <a:pt x="2164" y="2281"/>
                              </a:lnTo>
                              <a:lnTo>
                                <a:pt x="2158" y="2246"/>
                              </a:lnTo>
                              <a:lnTo>
                                <a:pt x="2138" y="2132"/>
                              </a:lnTo>
                              <a:lnTo>
                                <a:pt x="2123" y="2054"/>
                              </a:lnTo>
                              <a:lnTo>
                                <a:pt x="2104" y="1978"/>
                              </a:lnTo>
                              <a:lnTo>
                                <a:pt x="2081" y="1906"/>
                              </a:lnTo>
                              <a:lnTo>
                                <a:pt x="2052" y="1838"/>
                              </a:lnTo>
                              <a:lnTo>
                                <a:pt x="2016" y="1776"/>
                              </a:lnTo>
                              <a:lnTo>
                                <a:pt x="1970" y="1722"/>
                              </a:lnTo>
                              <a:lnTo>
                                <a:pt x="1914" y="1677"/>
                              </a:lnTo>
                              <a:lnTo>
                                <a:pt x="1848" y="1643"/>
                              </a:lnTo>
                              <a:lnTo>
                                <a:pt x="1778" y="1623"/>
                              </a:lnTo>
                              <a:lnTo>
                                <a:pt x="1705" y="1616"/>
                              </a:lnTo>
                              <a:lnTo>
                                <a:pt x="1926" y="1616"/>
                              </a:lnTo>
                              <a:lnTo>
                                <a:pt x="1946" y="1628"/>
                              </a:lnTo>
                              <a:lnTo>
                                <a:pt x="2003" y="1672"/>
                              </a:lnTo>
                              <a:lnTo>
                                <a:pt x="2050" y="1724"/>
                              </a:lnTo>
                              <a:lnTo>
                                <a:pt x="2089" y="1781"/>
                              </a:lnTo>
                              <a:lnTo>
                                <a:pt x="2121" y="1844"/>
                              </a:lnTo>
                              <a:lnTo>
                                <a:pt x="2146" y="1911"/>
                              </a:lnTo>
                              <a:lnTo>
                                <a:pt x="2166" y="1981"/>
                              </a:lnTo>
                              <a:lnTo>
                                <a:pt x="2183" y="2053"/>
                              </a:lnTo>
                              <a:lnTo>
                                <a:pt x="2197" y="2127"/>
                              </a:lnTo>
                              <a:lnTo>
                                <a:pt x="2210" y="2201"/>
                              </a:lnTo>
                              <a:lnTo>
                                <a:pt x="2222" y="2270"/>
                              </a:lnTo>
                              <a:lnTo>
                                <a:pt x="2229" y="2304"/>
                              </a:lnTo>
                              <a:lnTo>
                                <a:pt x="2235" y="2337"/>
                              </a:lnTo>
                              <a:lnTo>
                                <a:pt x="2253" y="2411"/>
                              </a:lnTo>
                              <a:lnTo>
                                <a:pt x="2274" y="2484"/>
                              </a:lnTo>
                              <a:lnTo>
                                <a:pt x="2300" y="2555"/>
                              </a:lnTo>
                              <a:lnTo>
                                <a:pt x="2328" y="2624"/>
                              </a:lnTo>
                              <a:lnTo>
                                <a:pt x="2361" y="2692"/>
                              </a:lnTo>
                              <a:lnTo>
                                <a:pt x="2397" y="2758"/>
                              </a:lnTo>
                              <a:lnTo>
                                <a:pt x="2436" y="2822"/>
                              </a:lnTo>
                              <a:lnTo>
                                <a:pt x="2479" y="2885"/>
                              </a:lnTo>
                              <a:lnTo>
                                <a:pt x="2524" y="2945"/>
                              </a:lnTo>
                              <a:lnTo>
                                <a:pt x="2572" y="3002"/>
                              </a:lnTo>
                              <a:lnTo>
                                <a:pt x="2623" y="3058"/>
                              </a:lnTo>
                              <a:lnTo>
                                <a:pt x="2677" y="3111"/>
                              </a:lnTo>
                              <a:lnTo>
                                <a:pt x="2733" y="3161"/>
                              </a:lnTo>
                              <a:lnTo>
                                <a:pt x="2791" y="3209"/>
                              </a:lnTo>
                              <a:lnTo>
                                <a:pt x="2852" y="3253"/>
                              </a:lnTo>
                              <a:lnTo>
                                <a:pt x="2876" y="3269"/>
                              </a:lnTo>
                              <a:lnTo>
                                <a:pt x="2876" y="3340"/>
                              </a:lnTo>
                              <a:close/>
                            </a:path>
                          </a:pathLst>
                        </a:custGeom>
                        <a:solidFill>
                          <a:srgbClr val="292E58"/>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695039821" name="AutoShape 57"/>
                      <wps:cNvSpPr>
                        <a:spLocks/>
                      </wps:cNvSpPr>
                      <wps:spPr bwMode="auto">
                        <a:xfrm>
                          <a:off x="8917" y="0"/>
                          <a:ext cx="2982" cy="3826"/>
                        </a:xfrm>
                        <a:custGeom>
                          <a:avLst/>
                          <a:gdLst>
                            <a:gd name="T0" fmla="+- 0 11645 8917"/>
                            <a:gd name="T1" fmla="*/ T0 w 2982"/>
                            <a:gd name="T2" fmla="*/ 2260 h 3826"/>
                            <a:gd name="T3" fmla="+- 0 11415 8917"/>
                            <a:gd name="T4" fmla="*/ T3 w 2982"/>
                            <a:gd name="T5" fmla="*/ 1966 h 3826"/>
                            <a:gd name="T6" fmla="+- 0 11350 8917"/>
                            <a:gd name="T7" fmla="*/ T6 w 2982"/>
                            <a:gd name="T8" fmla="*/ 1604 h 3826"/>
                            <a:gd name="T9" fmla="+- 0 11450 8917"/>
                            <a:gd name="T10" fmla="*/ T9 w 2982"/>
                            <a:gd name="T11" fmla="*/ 1251 h 3826"/>
                            <a:gd name="T12" fmla="+- 0 11577 8917"/>
                            <a:gd name="T13" fmla="*/ T12 w 2982"/>
                            <a:gd name="T14" fmla="*/ 1071 h 3826"/>
                            <a:gd name="T15" fmla="+- 0 11659 8917"/>
                            <a:gd name="T16" fmla="*/ T15 w 2982"/>
                            <a:gd name="T17" fmla="*/ 809 h 3826"/>
                            <a:gd name="T18" fmla="+- 0 11552 8917"/>
                            <a:gd name="T19" fmla="*/ T18 w 2982"/>
                            <a:gd name="T20" fmla="*/ 656 h 3826"/>
                            <a:gd name="T21" fmla="+- 0 11339 8917"/>
                            <a:gd name="T22" fmla="*/ T21 w 2982"/>
                            <a:gd name="T23" fmla="*/ 557 h 3826"/>
                            <a:gd name="T24" fmla="+- 0 11031 8917"/>
                            <a:gd name="T25" fmla="*/ T24 w 2982"/>
                            <a:gd name="T26" fmla="*/ 339 h 3826"/>
                            <a:gd name="T27" fmla="+- 0 11096 8917"/>
                            <a:gd name="T28" fmla="*/ T27 w 2982"/>
                            <a:gd name="T29" fmla="*/ 0 h 3826"/>
                            <a:gd name="T30" fmla="+- 0 10984 8917"/>
                            <a:gd name="T31" fmla="*/ T30 w 2982"/>
                            <a:gd name="T32" fmla="*/ 224 h 3826"/>
                            <a:gd name="T33" fmla="+- 0 11171 8917"/>
                            <a:gd name="T34" fmla="*/ T33 w 2982"/>
                            <a:gd name="T35" fmla="*/ 526 h 3826"/>
                            <a:gd name="T36" fmla="+- 0 11505 8917"/>
                            <a:gd name="T37" fmla="*/ T36 w 2982"/>
                            <a:gd name="T38" fmla="*/ 661 h 3826"/>
                            <a:gd name="T39" fmla="+- 0 11603 8917"/>
                            <a:gd name="T40" fmla="*/ T39 w 2982"/>
                            <a:gd name="T41" fmla="*/ 972 h 3826"/>
                            <a:gd name="T42" fmla="+- 0 11476 8917"/>
                            <a:gd name="T43" fmla="*/ T42 w 2982"/>
                            <a:gd name="T44" fmla="*/ 1155 h 3826"/>
                            <a:gd name="T45" fmla="+- 0 11340 8917"/>
                            <a:gd name="T46" fmla="*/ T45 w 2982"/>
                            <a:gd name="T47" fmla="*/ 1450 h 3826"/>
                            <a:gd name="T48" fmla="+- 0 11339 8917"/>
                            <a:gd name="T49" fmla="*/ T48 w 2982"/>
                            <a:gd name="T50" fmla="*/ 1832 h 3826"/>
                            <a:gd name="T51" fmla="+- 0 11506 8917"/>
                            <a:gd name="T52" fmla="*/ T51 w 2982"/>
                            <a:gd name="T53" fmla="*/ 2175 h 3826"/>
                            <a:gd name="T54" fmla="+- 0 11646 8917"/>
                            <a:gd name="T55" fmla="*/ T54 w 2982"/>
                            <a:gd name="T56" fmla="*/ 2298 h 3826"/>
                            <a:gd name="T57" fmla="+- 0 11899 8917"/>
                            <a:gd name="T58" fmla="*/ T57 w 2982"/>
                            <a:gd name="T59" fmla="*/ 2348 h 3826"/>
                            <a:gd name="T60" fmla="+- 0 11725 8917"/>
                            <a:gd name="T61" fmla="*/ T60 w 2982"/>
                            <a:gd name="T62" fmla="*/ 3757 h 3826"/>
                            <a:gd name="T63" fmla="+- 0 11355 8917"/>
                            <a:gd name="T64" fmla="*/ T63 w 2982"/>
                            <a:gd name="T65" fmla="*/ 3660 h 3826"/>
                            <a:gd name="T66" fmla="+- 0 11008 8917"/>
                            <a:gd name="T67" fmla="*/ T66 w 2982"/>
                            <a:gd name="T68" fmla="*/ 3449 h 3826"/>
                            <a:gd name="T69" fmla="+- 0 10743 8917"/>
                            <a:gd name="T70" fmla="*/ T69 w 2982"/>
                            <a:gd name="T71" fmla="*/ 3144 h 3826"/>
                            <a:gd name="T72" fmla="+- 0 10609 8917"/>
                            <a:gd name="T73" fmla="*/ T72 w 2982"/>
                            <a:gd name="T74" fmla="*/ 2764 h 3826"/>
                            <a:gd name="T75" fmla="+- 0 10601 8917"/>
                            <a:gd name="T76" fmla="*/ T75 w 2982"/>
                            <a:gd name="T77" fmla="*/ 2358 h 3826"/>
                            <a:gd name="T78" fmla="+- 0 10661 8917"/>
                            <a:gd name="T79" fmla="*/ T78 w 2982"/>
                            <a:gd name="T80" fmla="*/ 1937 h 3826"/>
                            <a:gd name="T81" fmla="+- 0 10690 8917"/>
                            <a:gd name="T82" fmla="*/ T81 w 2982"/>
                            <a:gd name="T83" fmla="*/ 1523 h 3826"/>
                            <a:gd name="T84" fmla="+- 0 10596 8917"/>
                            <a:gd name="T85" fmla="*/ T84 w 2982"/>
                            <a:gd name="T86" fmla="*/ 1145 h 3826"/>
                            <a:gd name="T87" fmla="+- 0 10370 8917"/>
                            <a:gd name="T88" fmla="*/ T87 w 2982"/>
                            <a:gd name="T89" fmla="*/ 867 h 3826"/>
                            <a:gd name="T90" fmla="+- 0 10163 8917"/>
                            <a:gd name="T91" fmla="*/ T90 w 2982"/>
                            <a:gd name="T92" fmla="*/ 809 h 3826"/>
                            <a:gd name="T93" fmla="+- 0 9782 8917"/>
                            <a:gd name="T94" fmla="*/ T93 w 2982"/>
                            <a:gd name="T95" fmla="*/ 893 h 3826"/>
                            <a:gd name="T96" fmla="+- 0 9395 8917"/>
                            <a:gd name="T97" fmla="*/ T96 w 2982"/>
                            <a:gd name="T98" fmla="*/ 895 h 3826"/>
                            <a:gd name="T99" fmla="+- 0 9114 8917"/>
                            <a:gd name="T100" fmla="*/ T99 w 2982"/>
                            <a:gd name="T101" fmla="*/ 695 h 3826"/>
                            <a:gd name="T102" fmla="+- 0 8978 8917"/>
                            <a:gd name="T103" fmla="*/ T102 w 2982"/>
                            <a:gd name="T104" fmla="*/ 366 h 3826"/>
                            <a:gd name="T105" fmla="+- 0 9047 8917"/>
                            <a:gd name="T106" fmla="*/ T105 w 2982"/>
                            <a:gd name="T107" fmla="*/ 0 h 3826"/>
                            <a:gd name="T108" fmla="+- 0 8922 8917"/>
                            <a:gd name="T109" fmla="*/ T108 w 2982"/>
                            <a:gd name="T110" fmla="*/ 224 h 3826"/>
                            <a:gd name="T111" fmla="+- 0 8977 8917"/>
                            <a:gd name="T112" fmla="*/ T111 w 2982"/>
                            <a:gd name="T113" fmla="*/ 585 h 3826"/>
                            <a:gd name="T114" fmla="+- 0 9201 8917"/>
                            <a:gd name="T115" fmla="*/ T114 w 2982"/>
                            <a:gd name="T116" fmla="*/ 862 h 3826"/>
                            <a:gd name="T117" fmla="+- 0 9527 8917"/>
                            <a:gd name="T118" fmla="*/ T117 w 2982"/>
                            <a:gd name="T119" fmla="*/ 978 h 3826"/>
                            <a:gd name="T120" fmla="+- 0 9913 8917"/>
                            <a:gd name="T121" fmla="*/ T120 w 2982"/>
                            <a:gd name="T122" fmla="*/ 919 h 3826"/>
                            <a:gd name="T123" fmla="+- 0 10317 8917"/>
                            <a:gd name="T124" fmla="*/ T123 w 2982"/>
                            <a:gd name="T125" fmla="*/ 903 h 3826"/>
                            <a:gd name="T126" fmla="+- 0 10546 8917"/>
                            <a:gd name="T127" fmla="*/ T126 w 2982"/>
                            <a:gd name="T128" fmla="*/ 1175 h 3826"/>
                            <a:gd name="T129" fmla="+- 0 10632 8917"/>
                            <a:gd name="T130" fmla="*/ T129 w 2982"/>
                            <a:gd name="T131" fmla="*/ 1531 h 3826"/>
                            <a:gd name="T132" fmla="+- 0 10605 8917"/>
                            <a:gd name="T133" fmla="*/ T132 w 2982"/>
                            <a:gd name="T134" fmla="*/ 1922 h 3826"/>
                            <a:gd name="T135" fmla="+- 0 10548 8917"/>
                            <a:gd name="T136" fmla="*/ T135 w 2982"/>
                            <a:gd name="T137" fmla="*/ 2257 h 3826"/>
                            <a:gd name="T138" fmla="+- 0 10540 8917"/>
                            <a:gd name="T139" fmla="*/ T138 w 2982"/>
                            <a:gd name="T140" fmla="*/ 2657 h 3826"/>
                            <a:gd name="T141" fmla="+- 0 10619 8917"/>
                            <a:gd name="T142" fmla="*/ T141 w 2982"/>
                            <a:gd name="T143" fmla="*/ 3025 h 3826"/>
                            <a:gd name="T144" fmla="+- 0 10815 8917"/>
                            <a:gd name="T145" fmla="*/ T144 w 2982"/>
                            <a:gd name="T146" fmla="*/ 3343 h 3826"/>
                            <a:gd name="T147" fmla="+- 0 11118 8917"/>
                            <a:gd name="T148" fmla="*/ T147 w 2982"/>
                            <a:gd name="T149" fmla="*/ 3602 h 3826"/>
                            <a:gd name="T150" fmla="+- 0 11489 8917"/>
                            <a:gd name="T151" fmla="*/ T150 w 2982"/>
                            <a:gd name="T152" fmla="*/ 3769 h 3826"/>
                            <a:gd name="T153" fmla="+- 0 11889 8917"/>
                            <a:gd name="T154" fmla="*/ T153 w 2982"/>
                            <a:gd name="T155" fmla="*/ 3825 h 3826"/>
                          </a:gdLst>
                          <a:ahLst/>
                          <a:cxnLst>
                            <a:cxn ang="0">
                              <a:pos x="T1" y="T2"/>
                            </a:cxn>
                            <a:cxn ang="0">
                              <a:pos x="T4" y="T5"/>
                            </a:cxn>
                            <a:cxn ang="0">
                              <a:pos x="T7" y="T8"/>
                            </a:cxn>
                            <a:cxn ang="0">
                              <a:pos x="T10" y="T11"/>
                            </a:cxn>
                            <a:cxn ang="0">
                              <a:pos x="T13" y="T14"/>
                            </a:cxn>
                            <a:cxn ang="0">
                              <a:pos x="T16" y="T17"/>
                            </a:cxn>
                            <a:cxn ang="0">
                              <a:pos x="T19" y="T20"/>
                            </a:cxn>
                            <a:cxn ang="0">
                              <a:pos x="T22" y="T23"/>
                            </a:cxn>
                            <a:cxn ang="0">
                              <a:pos x="T25" y="T26"/>
                            </a:cxn>
                            <a:cxn ang="0">
                              <a:pos x="T28" y="T29"/>
                            </a:cxn>
                            <a:cxn ang="0">
                              <a:pos x="T31" y="T32"/>
                            </a:cxn>
                            <a:cxn ang="0">
                              <a:pos x="T34" y="T35"/>
                            </a:cxn>
                            <a:cxn ang="0">
                              <a:pos x="T37" y="T38"/>
                            </a:cxn>
                            <a:cxn ang="0">
                              <a:pos x="T40" y="T41"/>
                            </a:cxn>
                            <a:cxn ang="0">
                              <a:pos x="T43" y="T44"/>
                            </a:cxn>
                            <a:cxn ang="0">
                              <a:pos x="T46" y="T47"/>
                            </a:cxn>
                            <a:cxn ang="0">
                              <a:pos x="T49" y="T50"/>
                            </a:cxn>
                            <a:cxn ang="0">
                              <a:pos x="T52" y="T53"/>
                            </a:cxn>
                            <a:cxn ang="0">
                              <a:pos x="T55" y="T56"/>
                            </a:cxn>
                            <a:cxn ang="0">
                              <a:pos x="T58" y="T59"/>
                            </a:cxn>
                            <a:cxn ang="0">
                              <a:pos x="T61" y="T62"/>
                            </a:cxn>
                            <a:cxn ang="0">
                              <a:pos x="T64" y="T65"/>
                            </a:cxn>
                            <a:cxn ang="0">
                              <a:pos x="T67" y="T68"/>
                            </a:cxn>
                            <a:cxn ang="0">
                              <a:pos x="T70" y="T71"/>
                            </a:cxn>
                            <a:cxn ang="0">
                              <a:pos x="T73" y="T74"/>
                            </a:cxn>
                            <a:cxn ang="0">
                              <a:pos x="T76" y="T77"/>
                            </a:cxn>
                            <a:cxn ang="0">
                              <a:pos x="T79" y="T80"/>
                            </a:cxn>
                            <a:cxn ang="0">
                              <a:pos x="T82" y="T83"/>
                            </a:cxn>
                            <a:cxn ang="0">
                              <a:pos x="T85" y="T86"/>
                            </a:cxn>
                            <a:cxn ang="0">
                              <a:pos x="T88" y="T89"/>
                            </a:cxn>
                            <a:cxn ang="0">
                              <a:pos x="T91" y="T92"/>
                            </a:cxn>
                            <a:cxn ang="0">
                              <a:pos x="T94" y="T95"/>
                            </a:cxn>
                            <a:cxn ang="0">
                              <a:pos x="T97" y="T98"/>
                            </a:cxn>
                            <a:cxn ang="0">
                              <a:pos x="T100" y="T101"/>
                            </a:cxn>
                            <a:cxn ang="0">
                              <a:pos x="T103" y="T104"/>
                            </a:cxn>
                            <a:cxn ang="0">
                              <a:pos x="T106" y="T107"/>
                            </a:cxn>
                            <a:cxn ang="0">
                              <a:pos x="T109" y="T110"/>
                            </a:cxn>
                            <a:cxn ang="0">
                              <a:pos x="T112" y="T113"/>
                            </a:cxn>
                            <a:cxn ang="0">
                              <a:pos x="T115" y="T116"/>
                            </a:cxn>
                            <a:cxn ang="0">
                              <a:pos x="T118" y="T119"/>
                            </a:cxn>
                            <a:cxn ang="0">
                              <a:pos x="T121" y="T122"/>
                            </a:cxn>
                            <a:cxn ang="0">
                              <a:pos x="T124" y="T125"/>
                            </a:cxn>
                            <a:cxn ang="0">
                              <a:pos x="T127" y="T128"/>
                            </a:cxn>
                            <a:cxn ang="0">
                              <a:pos x="T130" y="T131"/>
                            </a:cxn>
                            <a:cxn ang="0">
                              <a:pos x="T133" y="T134"/>
                            </a:cxn>
                            <a:cxn ang="0">
                              <a:pos x="T136" y="T137"/>
                            </a:cxn>
                            <a:cxn ang="0">
                              <a:pos x="T139" y="T140"/>
                            </a:cxn>
                            <a:cxn ang="0">
                              <a:pos x="T142" y="T143"/>
                            </a:cxn>
                            <a:cxn ang="0">
                              <a:pos x="T145" y="T146"/>
                            </a:cxn>
                            <a:cxn ang="0">
                              <a:pos x="T148" y="T149"/>
                            </a:cxn>
                            <a:cxn ang="0">
                              <a:pos x="T151" y="T152"/>
                            </a:cxn>
                            <a:cxn ang="0">
                              <a:pos x="T154" y="T155"/>
                            </a:cxn>
                          </a:cxnLst>
                          <a:rect l="0" t="0" r="r" b="b"/>
                          <a:pathLst>
                            <a:path w="2982" h="3826">
                              <a:moveTo>
                                <a:pt x="2982" y="2318"/>
                              </a:moveTo>
                              <a:lnTo>
                                <a:pt x="2976" y="2320"/>
                              </a:lnTo>
                              <a:lnTo>
                                <a:pt x="2889" y="2323"/>
                              </a:lnTo>
                              <a:lnTo>
                                <a:pt x="2803" y="2301"/>
                              </a:lnTo>
                              <a:lnTo>
                                <a:pt x="2728" y="2260"/>
                              </a:lnTo>
                              <a:lnTo>
                                <a:pt x="2664" y="2209"/>
                              </a:lnTo>
                              <a:lnTo>
                                <a:pt x="2613" y="2155"/>
                              </a:lnTo>
                              <a:lnTo>
                                <a:pt x="2568" y="2096"/>
                              </a:lnTo>
                              <a:lnTo>
                                <a:pt x="2530" y="2033"/>
                              </a:lnTo>
                              <a:lnTo>
                                <a:pt x="2498" y="1966"/>
                              </a:lnTo>
                              <a:lnTo>
                                <a:pt x="2472" y="1897"/>
                              </a:lnTo>
                              <a:lnTo>
                                <a:pt x="2452" y="1825"/>
                              </a:lnTo>
                              <a:lnTo>
                                <a:pt x="2440" y="1752"/>
                              </a:lnTo>
                              <a:lnTo>
                                <a:pt x="2433" y="1678"/>
                              </a:lnTo>
                              <a:lnTo>
                                <a:pt x="2433" y="1604"/>
                              </a:lnTo>
                              <a:lnTo>
                                <a:pt x="2440" y="1530"/>
                              </a:lnTo>
                              <a:lnTo>
                                <a:pt x="2454" y="1457"/>
                              </a:lnTo>
                              <a:lnTo>
                                <a:pt x="2474" y="1386"/>
                              </a:lnTo>
                              <a:lnTo>
                                <a:pt x="2500" y="1317"/>
                              </a:lnTo>
                              <a:lnTo>
                                <a:pt x="2533" y="1251"/>
                              </a:lnTo>
                              <a:lnTo>
                                <a:pt x="2573" y="1188"/>
                              </a:lnTo>
                              <a:lnTo>
                                <a:pt x="2584" y="1173"/>
                              </a:lnTo>
                              <a:lnTo>
                                <a:pt x="2595" y="1158"/>
                              </a:lnTo>
                              <a:lnTo>
                                <a:pt x="2617" y="1129"/>
                              </a:lnTo>
                              <a:lnTo>
                                <a:pt x="2660" y="1071"/>
                              </a:lnTo>
                              <a:lnTo>
                                <a:pt x="2699" y="1013"/>
                              </a:lnTo>
                              <a:lnTo>
                                <a:pt x="2729" y="951"/>
                              </a:lnTo>
                              <a:lnTo>
                                <a:pt x="2746" y="887"/>
                              </a:lnTo>
                              <a:lnTo>
                                <a:pt x="2745" y="820"/>
                              </a:lnTo>
                              <a:lnTo>
                                <a:pt x="2742" y="809"/>
                              </a:lnTo>
                              <a:lnTo>
                                <a:pt x="2736" y="785"/>
                              </a:lnTo>
                              <a:lnTo>
                                <a:pt x="2722" y="754"/>
                              </a:lnTo>
                              <a:lnTo>
                                <a:pt x="2704" y="725"/>
                              </a:lnTo>
                              <a:lnTo>
                                <a:pt x="2682" y="698"/>
                              </a:lnTo>
                              <a:lnTo>
                                <a:pt x="2635" y="656"/>
                              </a:lnTo>
                              <a:lnTo>
                                <a:pt x="2581" y="622"/>
                              </a:lnTo>
                              <a:lnTo>
                                <a:pt x="2524" y="594"/>
                              </a:lnTo>
                              <a:lnTo>
                                <a:pt x="2468" y="572"/>
                              </a:lnTo>
                              <a:lnTo>
                                <a:pt x="2433" y="561"/>
                              </a:lnTo>
                              <a:lnTo>
                                <a:pt x="2422" y="557"/>
                              </a:lnTo>
                              <a:lnTo>
                                <a:pt x="2345" y="531"/>
                              </a:lnTo>
                              <a:lnTo>
                                <a:pt x="2271" y="500"/>
                              </a:lnTo>
                              <a:lnTo>
                                <a:pt x="2204" y="460"/>
                              </a:lnTo>
                              <a:lnTo>
                                <a:pt x="2150" y="406"/>
                              </a:lnTo>
                              <a:lnTo>
                                <a:pt x="2114" y="339"/>
                              </a:lnTo>
                              <a:lnTo>
                                <a:pt x="2099" y="266"/>
                              </a:lnTo>
                              <a:lnTo>
                                <a:pt x="2102" y="191"/>
                              </a:lnTo>
                              <a:lnTo>
                                <a:pt x="2120" y="116"/>
                              </a:lnTo>
                              <a:lnTo>
                                <a:pt x="2150" y="46"/>
                              </a:lnTo>
                              <a:lnTo>
                                <a:pt x="2179" y="0"/>
                              </a:lnTo>
                              <a:lnTo>
                                <a:pt x="2141" y="0"/>
                              </a:lnTo>
                              <a:lnTo>
                                <a:pt x="2127" y="22"/>
                              </a:lnTo>
                              <a:lnTo>
                                <a:pt x="2097" y="86"/>
                              </a:lnTo>
                              <a:lnTo>
                                <a:pt x="2076" y="154"/>
                              </a:lnTo>
                              <a:lnTo>
                                <a:pt x="2067" y="224"/>
                              </a:lnTo>
                              <a:lnTo>
                                <a:pt x="2070" y="294"/>
                              </a:lnTo>
                              <a:lnTo>
                                <a:pt x="2089" y="362"/>
                              </a:lnTo>
                              <a:lnTo>
                                <a:pt x="2125" y="424"/>
                              </a:lnTo>
                              <a:lnTo>
                                <a:pt x="2183" y="483"/>
                              </a:lnTo>
                              <a:lnTo>
                                <a:pt x="2254" y="526"/>
                              </a:lnTo>
                              <a:lnTo>
                                <a:pt x="2267" y="532"/>
                              </a:lnTo>
                              <a:lnTo>
                                <a:pt x="2331" y="559"/>
                              </a:lnTo>
                              <a:lnTo>
                                <a:pt x="2458" y="601"/>
                              </a:lnTo>
                              <a:lnTo>
                                <a:pt x="2523" y="627"/>
                              </a:lnTo>
                              <a:lnTo>
                                <a:pt x="2588" y="661"/>
                              </a:lnTo>
                              <a:lnTo>
                                <a:pt x="2645" y="705"/>
                              </a:lnTo>
                              <a:lnTo>
                                <a:pt x="2690" y="759"/>
                              </a:lnTo>
                              <a:lnTo>
                                <a:pt x="2714" y="825"/>
                              </a:lnTo>
                              <a:lnTo>
                                <a:pt x="2712" y="900"/>
                              </a:lnTo>
                              <a:lnTo>
                                <a:pt x="2686" y="972"/>
                              </a:lnTo>
                              <a:lnTo>
                                <a:pt x="2643" y="1042"/>
                              </a:lnTo>
                              <a:lnTo>
                                <a:pt x="2593" y="1110"/>
                              </a:lnTo>
                              <a:lnTo>
                                <a:pt x="2581" y="1125"/>
                              </a:lnTo>
                              <a:lnTo>
                                <a:pt x="2570" y="1140"/>
                              </a:lnTo>
                              <a:lnTo>
                                <a:pt x="2559" y="1155"/>
                              </a:lnTo>
                              <a:lnTo>
                                <a:pt x="2548" y="1170"/>
                              </a:lnTo>
                              <a:lnTo>
                                <a:pt x="2506" y="1235"/>
                              </a:lnTo>
                              <a:lnTo>
                                <a:pt x="2472" y="1304"/>
                              </a:lnTo>
                              <a:lnTo>
                                <a:pt x="2444" y="1376"/>
                              </a:lnTo>
                              <a:lnTo>
                                <a:pt x="2423" y="1450"/>
                              </a:lnTo>
                              <a:lnTo>
                                <a:pt x="2409" y="1526"/>
                              </a:lnTo>
                              <a:lnTo>
                                <a:pt x="2402" y="1602"/>
                              </a:lnTo>
                              <a:lnTo>
                                <a:pt x="2402" y="1679"/>
                              </a:lnTo>
                              <a:lnTo>
                                <a:pt x="2409" y="1756"/>
                              </a:lnTo>
                              <a:lnTo>
                                <a:pt x="2422" y="1832"/>
                              </a:lnTo>
                              <a:lnTo>
                                <a:pt x="2442" y="1906"/>
                              </a:lnTo>
                              <a:lnTo>
                                <a:pt x="2469" y="1978"/>
                              </a:lnTo>
                              <a:lnTo>
                                <a:pt x="2502" y="2048"/>
                              </a:lnTo>
                              <a:lnTo>
                                <a:pt x="2543" y="2113"/>
                              </a:lnTo>
                              <a:lnTo>
                                <a:pt x="2589" y="2175"/>
                              </a:lnTo>
                              <a:lnTo>
                                <a:pt x="2596" y="2184"/>
                              </a:lnTo>
                              <a:lnTo>
                                <a:pt x="2604" y="2192"/>
                              </a:lnTo>
                              <a:lnTo>
                                <a:pt x="2612" y="2201"/>
                              </a:lnTo>
                              <a:lnTo>
                                <a:pt x="2665" y="2252"/>
                              </a:lnTo>
                              <a:lnTo>
                                <a:pt x="2729" y="2298"/>
                              </a:lnTo>
                              <a:lnTo>
                                <a:pt x="2761" y="2314"/>
                              </a:lnTo>
                              <a:lnTo>
                                <a:pt x="2802" y="2334"/>
                              </a:lnTo>
                              <a:lnTo>
                                <a:pt x="2886" y="2353"/>
                              </a:lnTo>
                              <a:lnTo>
                                <a:pt x="2964" y="2352"/>
                              </a:lnTo>
                              <a:lnTo>
                                <a:pt x="2982" y="2348"/>
                              </a:lnTo>
                              <a:lnTo>
                                <a:pt x="2982" y="2318"/>
                              </a:lnTo>
                              <a:close/>
                              <a:moveTo>
                                <a:pt x="2982" y="3766"/>
                              </a:moveTo>
                              <a:lnTo>
                                <a:pt x="2961" y="3766"/>
                              </a:lnTo>
                              <a:lnTo>
                                <a:pt x="2884" y="3764"/>
                              </a:lnTo>
                              <a:lnTo>
                                <a:pt x="2808" y="3757"/>
                              </a:lnTo>
                              <a:lnTo>
                                <a:pt x="2732" y="3746"/>
                              </a:lnTo>
                              <a:lnTo>
                                <a:pt x="2657" y="3730"/>
                              </a:lnTo>
                              <a:lnTo>
                                <a:pt x="2583" y="3711"/>
                              </a:lnTo>
                              <a:lnTo>
                                <a:pt x="2510" y="3687"/>
                              </a:lnTo>
                              <a:lnTo>
                                <a:pt x="2438" y="3660"/>
                              </a:lnTo>
                              <a:lnTo>
                                <a:pt x="2368" y="3628"/>
                              </a:lnTo>
                              <a:lnTo>
                                <a:pt x="2299" y="3592"/>
                              </a:lnTo>
                              <a:lnTo>
                                <a:pt x="2233" y="3552"/>
                              </a:lnTo>
                              <a:lnTo>
                                <a:pt x="2160" y="3502"/>
                              </a:lnTo>
                              <a:lnTo>
                                <a:pt x="2091" y="3449"/>
                              </a:lnTo>
                              <a:lnTo>
                                <a:pt x="2028" y="3393"/>
                              </a:lnTo>
                              <a:lnTo>
                                <a:pt x="1970" y="3335"/>
                              </a:lnTo>
                              <a:lnTo>
                                <a:pt x="1917" y="3274"/>
                              </a:lnTo>
                              <a:lnTo>
                                <a:pt x="1869" y="3210"/>
                              </a:lnTo>
                              <a:lnTo>
                                <a:pt x="1826" y="3144"/>
                              </a:lnTo>
                              <a:lnTo>
                                <a:pt x="1789" y="3074"/>
                              </a:lnTo>
                              <a:lnTo>
                                <a:pt x="1757" y="3003"/>
                              </a:lnTo>
                              <a:lnTo>
                                <a:pt x="1728" y="2922"/>
                              </a:lnTo>
                              <a:lnTo>
                                <a:pt x="1707" y="2843"/>
                              </a:lnTo>
                              <a:lnTo>
                                <a:pt x="1692" y="2764"/>
                              </a:lnTo>
                              <a:lnTo>
                                <a:pt x="1684" y="2685"/>
                              </a:lnTo>
                              <a:lnTo>
                                <a:pt x="1680" y="2606"/>
                              </a:lnTo>
                              <a:lnTo>
                                <a:pt x="1679" y="2525"/>
                              </a:lnTo>
                              <a:lnTo>
                                <a:pt x="1681" y="2443"/>
                              </a:lnTo>
                              <a:lnTo>
                                <a:pt x="1684" y="2358"/>
                              </a:lnTo>
                              <a:lnTo>
                                <a:pt x="1690" y="2245"/>
                              </a:lnTo>
                              <a:lnTo>
                                <a:pt x="1701" y="2150"/>
                              </a:lnTo>
                              <a:lnTo>
                                <a:pt x="1714" y="2069"/>
                              </a:lnTo>
                              <a:lnTo>
                                <a:pt x="1729" y="2000"/>
                              </a:lnTo>
                              <a:lnTo>
                                <a:pt x="1744" y="1937"/>
                              </a:lnTo>
                              <a:lnTo>
                                <a:pt x="1762" y="1860"/>
                              </a:lnTo>
                              <a:lnTo>
                                <a:pt x="1776" y="1782"/>
                              </a:lnTo>
                              <a:lnTo>
                                <a:pt x="1783" y="1693"/>
                              </a:lnTo>
                              <a:lnTo>
                                <a:pt x="1779" y="1587"/>
                              </a:lnTo>
                              <a:lnTo>
                                <a:pt x="1773" y="1523"/>
                              </a:lnTo>
                              <a:lnTo>
                                <a:pt x="1763" y="1452"/>
                              </a:lnTo>
                              <a:lnTo>
                                <a:pt x="1749" y="1377"/>
                              </a:lnTo>
                              <a:lnTo>
                                <a:pt x="1731" y="1299"/>
                              </a:lnTo>
                              <a:lnTo>
                                <a:pt x="1708" y="1221"/>
                              </a:lnTo>
                              <a:lnTo>
                                <a:pt x="1679" y="1145"/>
                              </a:lnTo>
                              <a:lnTo>
                                <a:pt x="1644" y="1071"/>
                              </a:lnTo>
                              <a:lnTo>
                                <a:pt x="1601" y="1003"/>
                              </a:lnTo>
                              <a:lnTo>
                                <a:pt x="1551" y="942"/>
                              </a:lnTo>
                              <a:lnTo>
                                <a:pt x="1492" y="891"/>
                              </a:lnTo>
                              <a:lnTo>
                                <a:pt x="1453" y="867"/>
                              </a:lnTo>
                              <a:lnTo>
                                <a:pt x="1425" y="850"/>
                              </a:lnTo>
                              <a:lnTo>
                                <a:pt x="1378" y="831"/>
                              </a:lnTo>
                              <a:lnTo>
                                <a:pt x="1333" y="818"/>
                              </a:lnTo>
                              <a:lnTo>
                                <a:pt x="1289" y="811"/>
                              </a:lnTo>
                              <a:lnTo>
                                <a:pt x="1246" y="809"/>
                              </a:lnTo>
                              <a:lnTo>
                                <a:pt x="1186" y="813"/>
                              </a:lnTo>
                              <a:lnTo>
                                <a:pt x="1127" y="823"/>
                              </a:lnTo>
                              <a:lnTo>
                                <a:pt x="1066" y="838"/>
                              </a:lnTo>
                              <a:lnTo>
                                <a:pt x="937" y="875"/>
                              </a:lnTo>
                              <a:lnTo>
                                <a:pt x="865" y="893"/>
                              </a:lnTo>
                              <a:lnTo>
                                <a:pt x="788" y="908"/>
                              </a:lnTo>
                              <a:lnTo>
                                <a:pt x="704" y="918"/>
                              </a:lnTo>
                              <a:lnTo>
                                <a:pt x="612" y="919"/>
                              </a:lnTo>
                              <a:lnTo>
                                <a:pt x="544" y="912"/>
                              </a:lnTo>
                              <a:lnTo>
                                <a:pt x="478" y="895"/>
                              </a:lnTo>
                              <a:lnTo>
                                <a:pt x="415" y="870"/>
                              </a:lnTo>
                              <a:lnTo>
                                <a:pt x="354" y="837"/>
                              </a:lnTo>
                              <a:lnTo>
                                <a:pt x="297" y="796"/>
                              </a:lnTo>
                              <a:lnTo>
                                <a:pt x="244" y="748"/>
                              </a:lnTo>
                              <a:lnTo>
                                <a:pt x="197" y="695"/>
                              </a:lnTo>
                              <a:lnTo>
                                <a:pt x="155" y="637"/>
                              </a:lnTo>
                              <a:lnTo>
                                <a:pt x="120" y="574"/>
                              </a:lnTo>
                              <a:lnTo>
                                <a:pt x="92" y="507"/>
                              </a:lnTo>
                              <a:lnTo>
                                <a:pt x="72" y="438"/>
                              </a:lnTo>
                              <a:lnTo>
                                <a:pt x="61" y="366"/>
                              </a:lnTo>
                              <a:lnTo>
                                <a:pt x="59" y="291"/>
                              </a:lnTo>
                              <a:lnTo>
                                <a:pt x="65" y="216"/>
                              </a:lnTo>
                              <a:lnTo>
                                <a:pt x="79" y="142"/>
                              </a:lnTo>
                              <a:lnTo>
                                <a:pt x="101" y="69"/>
                              </a:lnTo>
                              <a:lnTo>
                                <a:pt x="130" y="0"/>
                              </a:lnTo>
                              <a:lnTo>
                                <a:pt x="67" y="0"/>
                              </a:lnTo>
                              <a:lnTo>
                                <a:pt x="64" y="6"/>
                              </a:lnTo>
                              <a:lnTo>
                                <a:pt x="38" y="77"/>
                              </a:lnTo>
                              <a:lnTo>
                                <a:pt x="18" y="150"/>
                              </a:lnTo>
                              <a:lnTo>
                                <a:pt x="5" y="224"/>
                              </a:lnTo>
                              <a:lnTo>
                                <a:pt x="0" y="297"/>
                              </a:lnTo>
                              <a:lnTo>
                                <a:pt x="3" y="371"/>
                              </a:lnTo>
                              <a:lnTo>
                                <a:pt x="14" y="445"/>
                              </a:lnTo>
                              <a:lnTo>
                                <a:pt x="33" y="516"/>
                              </a:lnTo>
                              <a:lnTo>
                                <a:pt x="60" y="585"/>
                              </a:lnTo>
                              <a:lnTo>
                                <a:pt x="93" y="650"/>
                              </a:lnTo>
                              <a:lnTo>
                                <a:pt x="133" y="710"/>
                              </a:lnTo>
                              <a:lnTo>
                                <a:pt x="178" y="766"/>
                              </a:lnTo>
                              <a:lnTo>
                                <a:pt x="229" y="817"/>
                              </a:lnTo>
                              <a:lnTo>
                                <a:pt x="284" y="862"/>
                              </a:lnTo>
                              <a:lnTo>
                                <a:pt x="344" y="900"/>
                              </a:lnTo>
                              <a:lnTo>
                                <a:pt x="407" y="931"/>
                              </a:lnTo>
                              <a:lnTo>
                                <a:pt x="472" y="955"/>
                              </a:lnTo>
                              <a:lnTo>
                                <a:pt x="540" y="971"/>
                              </a:lnTo>
                              <a:lnTo>
                                <a:pt x="610" y="978"/>
                              </a:lnTo>
                              <a:lnTo>
                                <a:pt x="707" y="976"/>
                              </a:lnTo>
                              <a:lnTo>
                                <a:pt x="796" y="966"/>
                              </a:lnTo>
                              <a:lnTo>
                                <a:pt x="876" y="951"/>
                              </a:lnTo>
                              <a:lnTo>
                                <a:pt x="951" y="932"/>
                              </a:lnTo>
                              <a:lnTo>
                                <a:pt x="996" y="919"/>
                              </a:lnTo>
                              <a:lnTo>
                                <a:pt x="1100" y="890"/>
                              </a:lnTo>
                              <a:lnTo>
                                <a:pt x="1175" y="873"/>
                              </a:lnTo>
                              <a:lnTo>
                                <a:pt x="1249" y="867"/>
                              </a:lnTo>
                              <a:lnTo>
                                <a:pt x="1323" y="876"/>
                              </a:lnTo>
                              <a:lnTo>
                                <a:pt x="1400" y="903"/>
                              </a:lnTo>
                              <a:lnTo>
                                <a:pt x="1461" y="940"/>
                              </a:lnTo>
                              <a:lnTo>
                                <a:pt x="1513" y="987"/>
                              </a:lnTo>
                              <a:lnTo>
                                <a:pt x="1559" y="1043"/>
                              </a:lnTo>
                              <a:lnTo>
                                <a:pt x="1597" y="1107"/>
                              </a:lnTo>
                              <a:lnTo>
                                <a:pt x="1629" y="1175"/>
                              </a:lnTo>
                              <a:lnTo>
                                <a:pt x="1656" y="1247"/>
                              </a:lnTo>
                              <a:lnTo>
                                <a:pt x="1677" y="1321"/>
                              </a:lnTo>
                              <a:lnTo>
                                <a:pt x="1693" y="1394"/>
                              </a:lnTo>
                              <a:lnTo>
                                <a:pt x="1706" y="1464"/>
                              </a:lnTo>
                              <a:lnTo>
                                <a:pt x="1715" y="1531"/>
                              </a:lnTo>
                              <a:lnTo>
                                <a:pt x="1721" y="1592"/>
                              </a:lnTo>
                              <a:lnTo>
                                <a:pt x="1725" y="1691"/>
                              </a:lnTo>
                              <a:lnTo>
                                <a:pt x="1719" y="1773"/>
                              </a:lnTo>
                              <a:lnTo>
                                <a:pt x="1705" y="1848"/>
                              </a:lnTo>
                              <a:lnTo>
                                <a:pt x="1688" y="1922"/>
                              </a:lnTo>
                              <a:lnTo>
                                <a:pt x="1675" y="1974"/>
                              </a:lnTo>
                              <a:lnTo>
                                <a:pt x="1662" y="2031"/>
                              </a:lnTo>
                              <a:lnTo>
                                <a:pt x="1650" y="2096"/>
                              </a:lnTo>
                              <a:lnTo>
                                <a:pt x="1639" y="2171"/>
                              </a:lnTo>
                              <a:lnTo>
                                <a:pt x="1631" y="2257"/>
                              </a:lnTo>
                              <a:lnTo>
                                <a:pt x="1625" y="2356"/>
                              </a:lnTo>
                              <a:lnTo>
                                <a:pt x="1622" y="2434"/>
                              </a:lnTo>
                              <a:lnTo>
                                <a:pt x="1621" y="2509"/>
                              </a:lnTo>
                              <a:lnTo>
                                <a:pt x="1621" y="2583"/>
                              </a:lnTo>
                              <a:lnTo>
                                <a:pt x="1623" y="2657"/>
                              </a:lnTo>
                              <a:lnTo>
                                <a:pt x="1629" y="2730"/>
                              </a:lnTo>
                              <a:lnTo>
                                <a:pt x="1639" y="2802"/>
                              </a:lnTo>
                              <a:lnTo>
                                <a:pt x="1654" y="2875"/>
                              </a:lnTo>
                              <a:lnTo>
                                <a:pt x="1675" y="2950"/>
                              </a:lnTo>
                              <a:lnTo>
                                <a:pt x="1702" y="3025"/>
                              </a:lnTo>
                              <a:lnTo>
                                <a:pt x="1733" y="3093"/>
                              </a:lnTo>
                              <a:lnTo>
                                <a:pt x="1767" y="3159"/>
                              </a:lnTo>
                              <a:lnTo>
                                <a:pt x="1807" y="3222"/>
                              </a:lnTo>
                              <a:lnTo>
                                <a:pt x="1850" y="3284"/>
                              </a:lnTo>
                              <a:lnTo>
                                <a:pt x="1898" y="3343"/>
                              </a:lnTo>
                              <a:lnTo>
                                <a:pt x="1950" y="3399"/>
                              </a:lnTo>
                              <a:lnTo>
                                <a:pt x="2006" y="3453"/>
                              </a:lnTo>
                              <a:lnTo>
                                <a:pt x="2067" y="3505"/>
                              </a:lnTo>
                              <a:lnTo>
                                <a:pt x="2132" y="3555"/>
                              </a:lnTo>
                              <a:lnTo>
                                <a:pt x="2201" y="3602"/>
                              </a:lnTo>
                              <a:lnTo>
                                <a:pt x="2271" y="3644"/>
                              </a:lnTo>
                              <a:lnTo>
                                <a:pt x="2344" y="3682"/>
                              </a:lnTo>
                              <a:lnTo>
                                <a:pt x="2418" y="3715"/>
                              </a:lnTo>
                              <a:lnTo>
                                <a:pt x="2494" y="3744"/>
                              </a:lnTo>
                              <a:lnTo>
                                <a:pt x="2572" y="3769"/>
                              </a:lnTo>
                              <a:lnTo>
                                <a:pt x="2650" y="3789"/>
                              </a:lnTo>
                              <a:lnTo>
                                <a:pt x="2730" y="3805"/>
                              </a:lnTo>
                              <a:lnTo>
                                <a:pt x="2810" y="3816"/>
                              </a:lnTo>
                              <a:lnTo>
                                <a:pt x="2891" y="3823"/>
                              </a:lnTo>
                              <a:lnTo>
                                <a:pt x="2972" y="3825"/>
                              </a:lnTo>
                              <a:lnTo>
                                <a:pt x="2982" y="3825"/>
                              </a:lnTo>
                              <a:lnTo>
                                <a:pt x="2982" y="3766"/>
                              </a:lnTo>
                              <a:close/>
                            </a:path>
                          </a:pathLst>
                        </a:custGeom>
                        <a:solidFill>
                          <a:srgbClr val="259E7C"/>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943922952" name="AutoShape 56"/>
                      <wps:cNvSpPr>
                        <a:spLocks/>
                      </wps:cNvSpPr>
                      <wps:spPr bwMode="auto">
                        <a:xfrm>
                          <a:off x="10937" y="0"/>
                          <a:ext cx="963" cy="2212"/>
                        </a:xfrm>
                        <a:custGeom>
                          <a:avLst/>
                          <a:gdLst>
                            <a:gd name="T0" fmla="+- 0 11417 10937"/>
                            <a:gd name="T1" fmla="*/ T0 w 963"/>
                            <a:gd name="T2" fmla="*/ 5 h 2212"/>
                            <a:gd name="T3" fmla="+- 0 11502 10937"/>
                            <a:gd name="T4" fmla="*/ T3 w 963"/>
                            <a:gd name="T5" fmla="*/ 82 h 2212"/>
                            <a:gd name="T6" fmla="+- 0 11612 10937"/>
                            <a:gd name="T7" fmla="*/ T6 w 963"/>
                            <a:gd name="T8" fmla="*/ 152 h 2212"/>
                            <a:gd name="T9" fmla="+- 0 11666 10937"/>
                            <a:gd name="T10" fmla="*/ T9 w 963"/>
                            <a:gd name="T11" fmla="*/ 189 h 2212"/>
                            <a:gd name="T12" fmla="+- 0 11704 10937"/>
                            <a:gd name="T13" fmla="*/ T12 w 963"/>
                            <a:gd name="T14" fmla="*/ 229 h 2212"/>
                            <a:gd name="T15" fmla="+- 0 11728 10937"/>
                            <a:gd name="T16" fmla="*/ T15 w 963"/>
                            <a:gd name="T17" fmla="*/ 271 h 2212"/>
                            <a:gd name="T18" fmla="+- 0 11740 10937"/>
                            <a:gd name="T19" fmla="*/ T18 w 963"/>
                            <a:gd name="T20" fmla="*/ 312 h 2212"/>
                            <a:gd name="T21" fmla="+- 0 11614 10937"/>
                            <a:gd name="T22" fmla="*/ T21 w 963"/>
                            <a:gd name="T23" fmla="*/ 189 h 2212"/>
                            <a:gd name="T24" fmla="+- 0 11140 10937"/>
                            <a:gd name="T25" fmla="*/ T24 w 963"/>
                            <a:gd name="T26" fmla="*/ 1970 h 2212"/>
                            <a:gd name="T27" fmla="+- 0 11038 10937"/>
                            <a:gd name="T28" fmla="*/ T27 w 963"/>
                            <a:gd name="T29" fmla="*/ 1832 h 2212"/>
                            <a:gd name="T30" fmla="+- 0 10969 10937"/>
                            <a:gd name="T31" fmla="*/ T30 w 963"/>
                            <a:gd name="T32" fmla="*/ 1674 h 2212"/>
                            <a:gd name="T33" fmla="+- 0 10938 10937"/>
                            <a:gd name="T34" fmla="*/ T33 w 963"/>
                            <a:gd name="T35" fmla="*/ 1503 h 2212"/>
                            <a:gd name="T36" fmla="+- 0 10946 10937"/>
                            <a:gd name="T37" fmla="*/ T36 w 963"/>
                            <a:gd name="T38" fmla="*/ 1338 h 2212"/>
                            <a:gd name="T39" fmla="+- 0 10993 10937"/>
                            <a:gd name="T40" fmla="*/ T39 w 963"/>
                            <a:gd name="T41" fmla="*/ 1188 h 2212"/>
                            <a:gd name="T42" fmla="+- 0 11071 10937"/>
                            <a:gd name="T43" fmla="*/ T42 w 963"/>
                            <a:gd name="T44" fmla="*/ 1065 h 2212"/>
                            <a:gd name="T45" fmla="+- 0 11170 10937"/>
                            <a:gd name="T46" fmla="*/ T45 w 963"/>
                            <a:gd name="T47" fmla="*/ 965 h 2212"/>
                            <a:gd name="T48" fmla="+- 0 11284 10937"/>
                            <a:gd name="T49" fmla="*/ T48 w 963"/>
                            <a:gd name="T50" fmla="*/ 868 h 2212"/>
                            <a:gd name="T51" fmla="+- 0 11378 10937"/>
                            <a:gd name="T52" fmla="*/ T51 w 963"/>
                            <a:gd name="T53" fmla="*/ 806 h 2212"/>
                            <a:gd name="T54" fmla="+- 0 11451 10937"/>
                            <a:gd name="T55" fmla="*/ T54 w 963"/>
                            <a:gd name="T56" fmla="*/ 764 h 2212"/>
                            <a:gd name="T57" fmla="+- 0 11519 10937"/>
                            <a:gd name="T58" fmla="*/ T57 w 963"/>
                            <a:gd name="T59" fmla="*/ 715 h 2212"/>
                            <a:gd name="T60" fmla="+- 0 11596 10937"/>
                            <a:gd name="T61" fmla="*/ T60 w 963"/>
                            <a:gd name="T62" fmla="*/ 631 h 2212"/>
                            <a:gd name="T63" fmla="+- 0 11676 10937"/>
                            <a:gd name="T64" fmla="*/ T63 w 963"/>
                            <a:gd name="T65" fmla="*/ 510 h 2212"/>
                            <a:gd name="T66" fmla="+- 0 11716 10937"/>
                            <a:gd name="T67" fmla="*/ T66 w 963"/>
                            <a:gd name="T68" fmla="*/ 373 h 2212"/>
                            <a:gd name="T69" fmla="+- 0 11685 10937"/>
                            <a:gd name="T70" fmla="*/ T69 w 963"/>
                            <a:gd name="T71" fmla="*/ 256 h 2212"/>
                            <a:gd name="T72" fmla="+- 0 11740 10937"/>
                            <a:gd name="T73" fmla="*/ T72 w 963"/>
                            <a:gd name="T74" fmla="*/ 312 h 2212"/>
                            <a:gd name="T75" fmla="+- 0 11735 10937"/>
                            <a:gd name="T76" fmla="*/ T75 w 963"/>
                            <a:gd name="T77" fmla="*/ 447 h 2212"/>
                            <a:gd name="T78" fmla="+- 0 11666 10937"/>
                            <a:gd name="T79" fmla="*/ T78 w 963"/>
                            <a:gd name="T80" fmla="*/ 589 h 2212"/>
                            <a:gd name="T81" fmla="+- 0 11579 10937"/>
                            <a:gd name="T82" fmla="*/ T81 w 963"/>
                            <a:gd name="T83" fmla="*/ 699 h 2212"/>
                            <a:gd name="T84" fmla="+- 0 11502 10937"/>
                            <a:gd name="T85" fmla="*/ T84 w 963"/>
                            <a:gd name="T86" fmla="*/ 768 h 2212"/>
                            <a:gd name="T87" fmla="+- 0 11431 10937"/>
                            <a:gd name="T88" fmla="*/ T87 w 963"/>
                            <a:gd name="T89" fmla="*/ 812 h 2212"/>
                            <a:gd name="T90" fmla="+- 0 11351 10937"/>
                            <a:gd name="T91" fmla="*/ T90 w 963"/>
                            <a:gd name="T92" fmla="*/ 859 h 2212"/>
                            <a:gd name="T93" fmla="+- 0 11245 10937"/>
                            <a:gd name="T94" fmla="*/ T93 w 963"/>
                            <a:gd name="T95" fmla="*/ 940 h 2212"/>
                            <a:gd name="T96" fmla="+- 0 11118 10937"/>
                            <a:gd name="T97" fmla="*/ T96 w 963"/>
                            <a:gd name="T98" fmla="*/ 1058 h 2212"/>
                            <a:gd name="T99" fmla="+- 0 11021 10937"/>
                            <a:gd name="T100" fmla="*/ T99 w 963"/>
                            <a:gd name="T101" fmla="*/ 1201 h 2212"/>
                            <a:gd name="T102" fmla="+- 0 10977 10937"/>
                            <a:gd name="T103" fmla="*/ T102 w 963"/>
                            <a:gd name="T104" fmla="*/ 1344 h 2212"/>
                            <a:gd name="T105" fmla="+- 0 10969 10937"/>
                            <a:gd name="T106" fmla="*/ T105 w 963"/>
                            <a:gd name="T107" fmla="*/ 1501 h 2212"/>
                            <a:gd name="T108" fmla="+- 0 10998 10937"/>
                            <a:gd name="T109" fmla="*/ T108 w 963"/>
                            <a:gd name="T110" fmla="*/ 1659 h 2212"/>
                            <a:gd name="T111" fmla="+- 0 11057 10937"/>
                            <a:gd name="T112" fmla="*/ T111 w 963"/>
                            <a:gd name="T113" fmla="*/ 1801 h 2212"/>
                            <a:gd name="T114" fmla="+- 0 11144 10937"/>
                            <a:gd name="T115" fmla="*/ T114 w 963"/>
                            <a:gd name="T116" fmla="*/ 1927 h 2212"/>
                            <a:gd name="T117" fmla="+- 0 11309 10937"/>
                            <a:gd name="T118" fmla="*/ T117 w 963"/>
                            <a:gd name="T119" fmla="*/ 2105 h 2212"/>
                            <a:gd name="T120" fmla="+- 0 11192 10937"/>
                            <a:gd name="T121" fmla="*/ T120 w 963"/>
                            <a:gd name="T122" fmla="*/ 2020 h 2212"/>
                            <a:gd name="T123" fmla="+- 0 11394 10937"/>
                            <a:gd name="T124" fmla="*/ T123 w 963"/>
                            <a:gd name="T125" fmla="*/ 25 h 2212"/>
                            <a:gd name="T126" fmla="+- 0 11414 10937"/>
                            <a:gd name="T127" fmla="*/ T126 w 963"/>
                            <a:gd name="T128" fmla="*/ 0 h 2212"/>
                            <a:gd name="T129" fmla="+- 0 11556 10937"/>
                            <a:gd name="T130" fmla="*/ T129 w 963"/>
                            <a:gd name="T131" fmla="*/ 154 h 2212"/>
                            <a:gd name="T132" fmla="+- 0 11483 10937"/>
                            <a:gd name="T133" fmla="*/ T132 w 963"/>
                            <a:gd name="T134" fmla="*/ 107 h 2212"/>
                            <a:gd name="T135" fmla="+- 0 11394 10937"/>
                            <a:gd name="T136" fmla="*/ T135 w 963"/>
                            <a:gd name="T137" fmla="*/ 25 h 2212"/>
                            <a:gd name="T138" fmla="+- 0 11144 10937"/>
                            <a:gd name="T139" fmla="*/ T138 w 963"/>
                            <a:gd name="T140" fmla="*/ 1927 h 2212"/>
                            <a:gd name="T141" fmla="+- 0 11255 10937"/>
                            <a:gd name="T142" fmla="*/ T141 w 963"/>
                            <a:gd name="T143" fmla="*/ 2032 h 2212"/>
                            <a:gd name="T144" fmla="+- 0 11386 10937"/>
                            <a:gd name="T145" fmla="*/ T144 w 963"/>
                            <a:gd name="T146" fmla="*/ 2110 h 2212"/>
                            <a:gd name="T147" fmla="+- 0 11466 10937"/>
                            <a:gd name="T148" fmla="*/ T147 w 963"/>
                            <a:gd name="T149" fmla="*/ 2141 h 2212"/>
                            <a:gd name="T150" fmla="+- 0 11605 10937"/>
                            <a:gd name="T151" fmla="*/ T150 w 963"/>
                            <a:gd name="T152" fmla="*/ 2173 h 2212"/>
                            <a:gd name="T153" fmla="+- 0 11781 10937"/>
                            <a:gd name="T154" fmla="*/ T153 w 963"/>
                            <a:gd name="T155" fmla="*/ 2175 h 2212"/>
                            <a:gd name="T156" fmla="+- 0 11899 10937"/>
                            <a:gd name="T157" fmla="*/ T156 w 963"/>
                            <a:gd name="T158" fmla="*/ 2143 h 2212"/>
                            <a:gd name="T159" fmla="+- 0 11887 10937"/>
                            <a:gd name="T160" fmla="*/ T159 w 963"/>
                            <a:gd name="T161" fmla="*/ 2183 h 2212"/>
                            <a:gd name="T162" fmla="+- 0 11700 10937"/>
                            <a:gd name="T163" fmla="*/ T162 w 963"/>
                            <a:gd name="T164" fmla="*/ 2212 h 2212"/>
                            <a:gd name="T165" fmla="+- 0 11535 10937"/>
                            <a:gd name="T166" fmla="*/ T165 w 963"/>
                            <a:gd name="T167" fmla="*/ 2193 h 2212"/>
                            <a:gd name="T168" fmla="+- 0 11412 10937"/>
                            <a:gd name="T169" fmla="*/ T168 w 963"/>
                            <a:gd name="T170" fmla="*/ 2155 h 2212"/>
                            <a:gd name="T171" fmla="+- 0 11311 10937"/>
                            <a:gd name="T172" fmla="*/ T171 w 963"/>
                            <a:gd name="T173" fmla="*/ 2106 h 2212"/>
                          </a:gdLst>
                          <a:ahLst/>
                          <a:cxnLst>
                            <a:cxn ang="0">
                              <a:pos x="T1" y="T2"/>
                            </a:cxn>
                            <a:cxn ang="0">
                              <a:pos x="T4" y="T5"/>
                            </a:cxn>
                            <a:cxn ang="0">
                              <a:pos x="T7" y="T8"/>
                            </a:cxn>
                            <a:cxn ang="0">
                              <a:pos x="T10" y="T11"/>
                            </a:cxn>
                            <a:cxn ang="0">
                              <a:pos x="T13" y="T14"/>
                            </a:cxn>
                            <a:cxn ang="0">
                              <a:pos x="T16" y="T17"/>
                            </a:cxn>
                            <a:cxn ang="0">
                              <a:pos x="T19" y="T20"/>
                            </a:cxn>
                            <a:cxn ang="0">
                              <a:pos x="T22" y="T23"/>
                            </a:cxn>
                            <a:cxn ang="0">
                              <a:pos x="T25" y="T26"/>
                            </a:cxn>
                            <a:cxn ang="0">
                              <a:pos x="T28" y="T29"/>
                            </a:cxn>
                            <a:cxn ang="0">
                              <a:pos x="T31" y="T32"/>
                            </a:cxn>
                            <a:cxn ang="0">
                              <a:pos x="T34" y="T35"/>
                            </a:cxn>
                            <a:cxn ang="0">
                              <a:pos x="T37" y="T38"/>
                            </a:cxn>
                            <a:cxn ang="0">
                              <a:pos x="T40" y="T41"/>
                            </a:cxn>
                            <a:cxn ang="0">
                              <a:pos x="T43" y="T44"/>
                            </a:cxn>
                            <a:cxn ang="0">
                              <a:pos x="T46" y="T47"/>
                            </a:cxn>
                            <a:cxn ang="0">
                              <a:pos x="T49" y="T50"/>
                            </a:cxn>
                            <a:cxn ang="0">
                              <a:pos x="T52" y="T53"/>
                            </a:cxn>
                            <a:cxn ang="0">
                              <a:pos x="T55" y="T56"/>
                            </a:cxn>
                            <a:cxn ang="0">
                              <a:pos x="T58" y="T59"/>
                            </a:cxn>
                            <a:cxn ang="0">
                              <a:pos x="T61" y="T62"/>
                            </a:cxn>
                            <a:cxn ang="0">
                              <a:pos x="T64" y="T65"/>
                            </a:cxn>
                            <a:cxn ang="0">
                              <a:pos x="T67" y="T68"/>
                            </a:cxn>
                            <a:cxn ang="0">
                              <a:pos x="T70" y="T71"/>
                            </a:cxn>
                            <a:cxn ang="0">
                              <a:pos x="T73" y="T74"/>
                            </a:cxn>
                            <a:cxn ang="0">
                              <a:pos x="T76" y="T77"/>
                            </a:cxn>
                            <a:cxn ang="0">
                              <a:pos x="T79" y="T80"/>
                            </a:cxn>
                            <a:cxn ang="0">
                              <a:pos x="T82" y="T83"/>
                            </a:cxn>
                            <a:cxn ang="0">
                              <a:pos x="T85" y="T86"/>
                            </a:cxn>
                            <a:cxn ang="0">
                              <a:pos x="T88" y="T89"/>
                            </a:cxn>
                            <a:cxn ang="0">
                              <a:pos x="T91" y="T92"/>
                            </a:cxn>
                            <a:cxn ang="0">
                              <a:pos x="T94" y="T95"/>
                            </a:cxn>
                            <a:cxn ang="0">
                              <a:pos x="T97" y="T98"/>
                            </a:cxn>
                            <a:cxn ang="0">
                              <a:pos x="T100" y="T101"/>
                            </a:cxn>
                            <a:cxn ang="0">
                              <a:pos x="T103" y="T104"/>
                            </a:cxn>
                            <a:cxn ang="0">
                              <a:pos x="T106" y="T107"/>
                            </a:cxn>
                            <a:cxn ang="0">
                              <a:pos x="T109" y="T110"/>
                            </a:cxn>
                            <a:cxn ang="0">
                              <a:pos x="T112" y="T113"/>
                            </a:cxn>
                            <a:cxn ang="0">
                              <a:pos x="T115" y="T116"/>
                            </a:cxn>
                            <a:cxn ang="0">
                              <a:pos x="T118" y="T119"/>
                            </a:cxn>
                            <a:cxn ang="0">
                              <a:pos x="T121" y="T122"/>
                            </a:cxn>
                            <a:cxn ang="0">
                              <a:pos x="T124" y="T125"/>
                            </a:cxn>
                            <a:cxn ang="0">
                              <a:pos x="T127" y="T128"/>
                            </a:cxn>
                            <a:cxn ang="0">
                              <a:pos x="T130" y="T131"/>
                            </a:cxn>
                            <a:cxn ang="0">
                              <a:pos x="T133" y="T134"/>
                            </a:cxn>
                            <a:cxn ang="0">
                              <a:pos x="T136" y="T137"/>
                            </a:cxn>
                            <a:cxn ang="0">
                              <a:pos x="T139" y="T140"/>
                            </a:cxn>
                            <a:cxn ang="0">
                              <a:pos x="T142" y="T143"/>
                            </a:cxn>
                            <a:cxn ang="0">
                              <a:pos x="T145" y="T146"/>
                            </a:cxn>
                            <a:cxn ang="0">
                              <a:pos x="T148" y="T149"/>
                            </a:cxn>
                            <a:cxn ang="0">
                              <a:pos x="T151" y="T152"/>
                            </a:cxn>
                            <a:cxn ang="0">
                              <a:pos x="T154" y="T155"/>
                            </a:cxn>
                            <a:cxn ang="0">
                              <a:pos x="T157" y="T158"/>
                            </a:cxn>
                            <a:cxn ang="0">
                              <a:pos x="T160" y="T161"/>
                            </a:cxn>
                            <a:cxn ang="0">
                              <a:pos x="T163" y="T164"/>
                            </a:cxn>
                            <a:cxn ang="0">
                              <a:pos x="T166" y="T167"/>
                            </a:cxn>
                            <a:cxn ang="0">
                              <a:pos x="T169" y="T170"/>
                            </a:cxn>
                            <a:cxn ang="0">
                              <a:pos x="T172" y="T173"/>
                            </a:cxn>
                          </a:cxnLst>
                          <a:rect l="0" t="0" r="r" b="b"/>
                          <a:pathLst>
                            <a:path w="963" h="2212">
                              <a:moveTo>
                                <a:pt x="619" y="154"/>
                              </a:moveTo>
                              <a:lnTo>
                                <a:pt x="480" y="5"/>
                              </a:lnTo>
                              <a:lnTo>
                                <a:pt x="523" y="48"/>
                              </a:lnTo>
                              <a:lnTo>
                                <a:pt x="565" y="82"/>
                              </a:lnTo>
                              <a:lnTo>
                                <a:pt x="606" y="110"/>
                              </a:lnTo>
                              <a:lnTo>
                                <a:pt x="675" y="152"/>
                              </a:lnTo>
                              <a:lnTo>
                                <a:pt x="703" y="170"/>
                              </a:lnTo>
                              <a:lnTo>
                                <a:pt x="729" y="189"/>
                              </a:lnTo>
                              <a:lnTo>
                                <a:pt x="752" y="211"/>
                              </a:lnTo>
                              <a:lnTo>
                                <a:pt x="767" y="229"/>
                              </a:lnTo>
                              <a:lnTo>
                                <a:pt x="780" y="249"/>
                              </a:lnTo>
                              <a:lnTo>
                                <a:pt x="791" y="271"/>
                              </a:lnTo>
                              <a:lnTo>
                                <a:pt x="800" y="296"/>
                              </a:lnTo>
                              <a:lnTo>
                                <a:pt x="803" y="312"/>
                              </a:lnTo>
                              <a:lnTo>
                                <a:pt x="716" y="220"/>
                              </a:lnTo>
                              <a:lnTo>
                                <a:pt x="677" y="189"/>
                              </a:lnTo>
                              <a:lnTo>
                                <a:pt x="619" y="154"/>
                              </a:lnTo>
                              <a:close/>
                              <a:moveTo>
                                <a:pt x="203" y="1970"/>
                              </a:moveTo>
                              <a:lnTo>
                                <a:pt x="149" y="1903"/>
                              </a:lnTo>
                              <a:lnTo>
                                <a:pt x="101" y="1832"/>
                              </a:lnTo>
                              <a:lnTo>
                                <a:pt x="62" y="1755"/>
                              </a:lnTo>
                              <a:lnTo>
                                <a:pt x="32" y="1674"/>
                              </a:lnTo>
                              <a:lnTo>
                                <a:pt x="12" y="1590"/>
                              </a:lnTo>
                              <a:lnTo>
                                <a:pt x="1" y="1503"/>
                              </a:lnTo>
                              <a:lnTo>
                                <a:pt x="0" y="1419"/>
                              </a:lnTo>
                              <a:lnTo>
                                <a:pt x="9" y="1338"/>
                              </a:lnTo>
                              <a:lnTo>
                                <a:pt x="28" y="1261"/>
                              </a:lnTo>
                              <a:lnTo>
                                <a:pt x="56" y="1188"/>
                              </a:lnTo>
                              <a:lnTo>
                                <a:pt x="92" y="1122"/>
                              </a:lnTo>
                              <a:lnTo>
                                <a:pt x="134" y="1065"/>
                              </a:lnTo>
                              <a:lnTo>
                                <a:pt x="181" y="1013"/>
                              </a:lnTo>
                              <a:lnTo>
                                <a:pt x="233" y="965"/>
                              </a:lnTo>
                              <a:lnTo>
                                <a:pt x="288" y="917"/>
                              </a:lnTo>
                              <a:lnTo>
                                <a:pt x="347" y="868"/>
                              </a:lnTo>
                              <a:lnTo>
                                <a:pt x="398" y="832"/>
                              </a:lnTo>
                              <a:lnTo>
                                <a:pt x="441" y="806"/>
                              </a:lnTo>
                              <a:lnTo>
                                <a:pt x="479" y="784"/>
                              </a:lnTo>
                              <a:lnTo>
                                <a:pt x="514" y="764"/>
                              </a:lnTo>
                              <a:lnTo>
                                <a:pt x="548" y="743"/>
                              </a:lnTo>
                              <a:lnTo>
                                <a:pt x="582" y="715"/>
                              </a:lnTo>
                              <a:lnTo>
                                <a:pt x="619" y="678"/>
                              </a:lnTo>
                              <a:lnTo>
                                <a:pt x="659" y="631"/>
                              </a:lnTo>
                              <a:lnTo>
                                <a:pt x="701" y="574"/>
                              </a:lnTo>
                              <a:lnTo>
                                <a:pt x="739" y="510"/>
                              </a:lnTo>
                              <a:lnTo>
                                <a:pt x="767" y="442"/>
                              </a:lnTo>
                              <a:lnTo>
                                <a:pt x="779" y="373"/>
                              </a:lnTo>
                              <a:lnTo>
                                <a:pt x="771" y="305"/>
                              </a:lnTo>
                              <a:lnTo>
                                <a:pt x="748" y="256"/>
                              </a:lnTo>
                              <a:lnTo>
                                <a:pt x="716" y="220"/>
                              </a:lnTo>
                              <a:lnTo>
                                <a:pt x="803" y="312"/>
                              </a:lnTo>
                              <a:lnTo>
                                <a:pt x="810" y="371"/>
                              </a:lnTo>
                              <a:lnTo>
                                <a:pt x="798" y="447"/>
                              </a:lnTo>
                              <a:lnTo>
                                <a:pt x="768" y="520"/>
                              </a:lnTo>
                              <a:lnTo>
                                <a:pt x="729" y="589"/>
                              </a:lnTo>
                              <a:lnTo>
                                <a:pt x="685" y="649"/>
                              </a:lnTo>
                              <a:lnTo>
                                <a:pt x="642" y="699"/>
                              </a:lnTo>
                              <a:lnTo>
                                <a:pt x="602" y="739"/>
                              </a:lnTo>
                              <a:lnTo>
                                <a:pt x="565" y="768"/>
                              </a:lnTo>
                              <a:lnTo>
                                <a:pt x="530" y="791"/>
                              </a:lnTo>
                              <a:lnTo>
                                <a:pt x="494" y="812"/>
                              </a:lnTo>
                              <a:lnTo>
                                <a:pt x="456" y="833"/>
                              </a:lnTo>
                              <a:lnTo>
                                <a:pt x="414" y="859"/>
                              </a:lnTo>
                              <a:lnTo>
                                <a:pt x="365" y="893"/>
                              </a:lnTo>
                              <a:lnTo>
                                <a:pt x="308" y="940"/>
                              </a:lnTo>
                              <a:lnTo>
                                <a:pt x="242" y="999"/>
                              </a:lnTo>
                              <a:lnTo>
                                <a:pt x="181" y="1058"/>
                              </a:lnTo>
                              <a:lnTo>
                                <a:pt x="128" y="1124"/>
                              </a:lnTo>
                              <a:lnTo>
                                <a:pt x="84" y="1201"/>
                              </a:lnTo>
                              <a:lnTo>
                                <a:pt x="57" y="1271"/>
                              </a:lnTo>
                              <a:lnTo>
                                <a:pt x="40" y="1344"/>
                              </a:lnTo>
                              <a:lnTo>
                                <a:pt x="31" y="1421"/>
                              </a:lnTo>
                              <a:lnTo>
                                <a:pt x="32" y="1501"/>
                              </a:lnTo>
                              <a:lnTo>
                                <a:pt x="43" y="1584"/>
                              </a:lnTo>
                              <a:lnTo>
                                <a:pt x="61" y="1659"/>
                              </a:lnTo>
                              <a:lnTo>
                                <a:pt x="87" y="1732"/>
                              </a:lnTo>
                              <a:lnTo>
                                <a:pt x="120" y="1801"/>
                              </a:lnTo>
                              <a:lnTo>
                                <a:pt x="160" y="1866"/>
                              </a:lnTo>
                              <a:lnTo>
                                <a:pt x="207" y="1927"/>
                              </a:lnTo>
                              <a:lnTo>
                                <a:pt x="374" y="2106"/>
                              </a:lnTo>
                              <a:lnTo>
                                <a:pt x="372" y="2105"/>
                              </a:lnTo>
                              <a:lnTo>
                                <a:pt x="312" y="2066"/>
                              </a:lnTo>
                              <a:lnTo>
                                <a:pt x="255" y="2020"/>
                              </a:lnTo>
                              <a:lnTo>
                                <a:pt x="203" y="1970"/>
                              </a:lnTo>
                              <a:close/>
                              <a:moveTo>
                                <a:pt x="457" y="25"/>
                              </a:moveTo>
                              <a:lnTo>
                                <a:pt x="440" y="0"/>
                              </a:lnTo>
                              <a:lnTo>
                                <a:pt x="477" y="0"/>
                              </a:lnTo>
                              <a:lnTo>
                                <a:pt x="480" y="5"/>
                              </a:lnTo>
                              <a:lnTo>
                                <a:pt x="619" y="154"/>
                              </a:lnTo>
                              <a:lnTo>
                                <a:pt x="589" y="136"/>
                              </a:lnTo>
                              <a:lnTo>
                                <a:pt x="546" y="107"/>
                              </a:lnTo>
                              <a:lnTo>
                                <a:pt x="502" y="71"/>
                              </a:lnTo>
                              <a:lnTo>
                                <a:pt x="457" y="25"/>
                              </a:lnTo>
                              <a:close/>
                              <a:moveTo>
                                <a:pt x="374" y="2106"/>
                              </a:moveTo>
                              <a:lnTo>
                                <a:pt x="207" y="1927"/>
                              </a:lnTo>
                              <a:lnTo>
                                <a:pt x="260" y="1982"/>
                              </a:lnTo>
                              <a:lnTo>
                                <a:pt x="318" y="2032"/>
                              </a:lnTo>
                              <a:lnTo>
                                <a:pt x="381" y="2075"/>
                              </a:lnTo>
                              <a:lnTo>
                                <a:pt x="449" y="2110"/>
                              </a:lnTo>
                              <a:lnTo>
                                <a:pt x="480" y="2123"/>
                              </a:lnTo>
                              <a:lnTo>
                                <a:pt x="529" y="2141"/>
                              </a:lnTo>
                              <a:lnTo>
                                <a:pt x="592" y="2159"/>
                              </a:lnTo>
                              <a:lnTo>
                                <a:pt x="668" y="2173"/>
                              </a:lnTo>
                              <a:lnTo>
                                <a:pt x="753" y="2180"/>
                              </a:lnTo>
                              <a:lnTo>
                                <a:pt x="844" y="2175"/>
                              </a:lnTo>
                              <a:lnTo>
                                <a:pt x="937" y="2154"/>
                              </a:lnTo>
                              <a:lnTo>
                                <a:pt x="962" y="2143"/>
                              </a:lnTo>
                              <a:lnTo>
                                <a:pt x="962" y="2178"/>
                              </a:lnTo>
                              <a:lnTo>
                                <a:pt x="950" y="2183"/>
                              </a:lnTo>
                              <a:lnTo>
                                <a:pt x="855" y="2205"/>
                              </a:lnTo>
                              <a:lnTo>
                                <a:pt x="763" y="2212"/>
                              </a:lnTo>
                              <a:lnTo>
                                <a:pt x="677" y="2206"/>
                              </a:lnTo>
                              <a:lnTo>
                                <a:pt x="598" y="2193"/>
                              </a:lnTo>
                              <a:lnTo>
                                <a:pt x="530" y="2174"/>
                              </a:lnTo>
                              <a:lnTo>
                                <a:pt x="475" y="2155"/>
                              </a:lnTo>
                              <a:lnTo>
                                <a:pt x="437" y="2139"/>
                              </a:lnTo>
                              <a:lnTo>
                                <a:pt x="374" y="2106"/>
                              </a:lnTo>
                              <a:close/>
                            </a:path>
                          </a:pathLst>
                        </a:custGeom>
                        <a:solidFill>
                          <a:srgbClr val="292E58"/>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arto="http://schemas.microsoft.com/office/word/2006/arto" xmlns:a="http://schemas.openxmlformats.org/drawingml/2006/main" xmlns:a14="http://schemas.microsoft.com/office/drawing/2010/main">
          <w:pict>
            <v:group id="Groep 66390311" style="position:absolute;margin-left:97.9pt;margin-top:0;width:149.1pt;height:191.3pt;z-index:-251643904;mso-position-horizontal:right;mso-position-horizontal-relative:page;mso-position-vertical:top;mso-position-vertical-relative:page" coordsize="2982,3826" coordorigin="8917" o:spid="_x0000_s1026" w14:anchorId="6CFEC77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">
              <v:shape id="AutoShape 58" style="position:absolute;left:9023;width:2877;height:3340;visibility:visible;mso-wrap-style:square;v-text-anchor:top" coordsize="2877,3340" o:spid="_x0000_s1027" fillcolor="#292e58" stroked="f" path="m682,1979r-79,-2l530,1964r-69,-22l397,1911r-60,-38l282,1828r-50,-51l186,1722r-41,-60l109,1599,79,1534,53,1468,33,1401,18,1334,7,1261,1,1187,,1114r4,-74l12,966,24,894,41,821,63,750,88,681r29,-69l150,546r37,-65l228,419r44,-59l319,303r51,-54l424,198r56,-47l540,107,603,68,668,33,736,1,740,,931,,916,3,840,25,766,52,695,84r-65,35l568,159r-59,44l452,251r-53,52l350,357r-47,58l261,476r-39,63l187,604r-32,68l128,741r-22,70l87,883,74,956r-10,73l60,1103r1,73l66,1250r11,73l92,1390r21,67l139,1524r32,65l208,1651r43,58l299,1762r52,48l409,1850r62,32l539,1905r71,13l683,1920r249,l910,1929r-75,25l760,1971r-78,8xm2262,291r-72,-10l2119,261r-70,-24l1980,208r-68,-31l1778,112,1709,80,1640,52,1569,28,1486,6,1458,r204,l1730,28r70,32l1843,80r108,52l2033,169r84,32l2202,225r69,9l2520,234r-56,25l2399,279r-67,11l2262,291xm2520,234r-249,l2338,232r65,-13l2466,196r62,-31l2587,126r59,-46l2703,29,2732,r81,l2761,53r-56,52l2648,153r-60,42l2527,231r-7,3xm932,1920r-249,l755,1912r71,-16l896,1872r69,-29l1033,1810r68,-36l1189,1726r60,-34l1316,1659r72,-32l1463,1599r77,-22l1619,1563r79,-5l1763,1562r63,12l1888,1596r38,20l1705,1616r-75,4l1555,1634r-74,21l1409,1681r-69,31l1276,1744r-150,83l1055,1864r-72,35l932,1920xm2876,3340r-31,-21l2783,3276r-59,-46l2666,3181r-55,-52l2559,3075r-50,-56l2461,2960r-44,-61l2375,2836r-38,-64l2302,2705r-32,-68l2241,2567r-25,-71l2195,2424r-17,-74l2171,2316r-7,-35l2158,2246r-20,-114l2123,2054r-19,-76l2081,1906r-29,-68l2016,1776r-46,-54l1914,1677r-66,-34l1778,1623r-73,-7l1926,1616r20,12l2003,1672r47,52l2089,1781r32,63l2146,1911r20,70l2183,2053r14,74l2210,2201r12,69l2229,2304r6,33l2253,2411r21,73l2300,2555r28,69l2361,2692r36,66l2436,2822r43,63l2524,2945r48,57l2623,3058r54,53l2733,3161r58,48l2852,3253r24,16l2876,3340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">
                <v:path arrowok="t" o:connecttype="custom" o:connectlocs="461,1942;232,1777;79,1534;7,1261;12,966;88,681;228,419;424,198;668,33;916,3;630,119;399,303;222,539;106,811;60,1103;92,1390;208,1651;409,1850;683,1920;760,1971;2119,261;1778,112;1486,6;1800,60;2117,201;2464,259;2520,234;2466,196;2703,29;2705,105;2520,234;826,1896;1101,1774;1388,1627;1698,1558;1926,1616;1481,1655;1126,1827;2876,3340;2666,3181;2461,2960;2302,2705;2195,2424;2158,2246;2081,1906;1914,1677;1926,1616;2089,1781;2183,2053;2229,2304;2300,2555;2436,2822;2623,3058;2852,3253" o:connectangles="0,0,0,0,0,0,0,0,0,0,0,0,0,0,0,0,0,0,0,0,0,0,0,0,0,0,0,0,0,0,0,0,0,0,0,0,0,0,0,0,0,0,0,0,0,0,0,0,0,0,0,0,0,0"/>
              </v:shape>
              <v:shape id="AutoShape 57" style="position:absolute;left:8917;width:2982;height:3826;visibility:visible;mso-wrap-style:square;v-text-anchor:top" coordsize="2982,3826" o:spid="_x0000_s1028" fillcolor="#259e7c" stroked="f" path="m2982,2318r-6,2l2889,2323r-86,-22l2728,2260r-64,-51l2613,2155r-45,-59l2530,2033r-32,-67l2472,1897r-20,-72l2440,1752r-7,-74l2433,1604r7,-74l2454,1457r20,-71l2500,1317r33,-66l2573,1188r11,-15l2595,1158r22,-29l2660,1071r39,-58l2729,951r17,-64l2745,820r-3,-11l2736,785r-14,-31l2704,725r-22,-27l2635,656r-54,-34l2524,594r-56,-22l2433,561r-11,-4l2345,531r-74,-31l2204,460r-54,-54l2114,339r-15,-73l2102,191r18,-75l2150,46,2179,r-38,l2127,22r-30,64l2076,154r-9,70l2070,294r19,68l2125,424r58,59l2254,526r13,6l2331,559r127,42l2523,627r65,34l2645,705r45,54l2714,825r-2,75l2686,972r-43,70l2593,1110r-12,15l2570,1140r-11,15l2548,1170r-42,65l2472,1304r-28,72l2423,1450r-14,76l2402,1602r,77l2409,1756r13,76l2442,1906r27,72l2502,2048r41,65l2589,2175r7,9l2604,2192r8,9l2665,2252r64,46l2761,2314r41,20l2886,2353r78,-1l2982,2348r,-30xm2982,3766r-21,l2884,3764r-76,-7l2732,3746r-75,-16l2583,3711r-73,-24l2438,3660r-70,-32l2299,3592r-66,-40l2160,3502r-69,-53l2028,3393r-58,-58l1917,3274r-48,-64l1826,3144r-37,-70l1757,3003r-29,-81l1707,2843r-15,-79l1684,2685r-4,-79l1679,2525r2,-82l1684,2358r6,-113l1701,2150r13,-81l1729,2000r15,-63l1762,1860r14,-78l1783,1693r-4,-106l1773,1523r-10,-71l1749,1377r-18,-78l1708,1221r-29,-76l1644,1071r-43,-68l1551,942r-59,-51l1453,867r-28,-17l1378,831r-45,-13l1289,811r-43,-2l1186,813r-59,10l1066,838,937,875r-72,18l788,908r-84,10l612,919r-68,-7l478,895,415,870,354,837,297,796,244,748,197,695,155,637,120,574,92,507,72,438,61,366,59,291r6,-75l79,142,101,69,130,,67,,64,6,38,77,18,150,5,224,,297r3,74l14,445r19,71l60,585r33,65l133,710r45,56l229,817r55,45l344,900r63,31l472,955r68,16l610,978r97,-2l796,966r80,-15l951,932r45,-13l1100,890r75,-17l1249,867r74,9l1400,903r61,37l1513,987r46,56l1597,1107r32,68l1656,1247r21,74l1693,1394r13,70l1715,1531r6,61l1725,1691r-6,82l1705,1848r-17,74l1675,1974r-13,57l1650,2096r-11,75l1631,2257r-6,99l1622,2434r-1,75l1621,2583r2,74l1629,2730r10,72l1654,2875r21,75l1702,3025r31,68l1767,3159r40,63l1850,3284r48,59l1950,3399r56,54l2067,3505r65,50l2201,3602r70,42l2344,3682r74,33l2494,3744r78,25l2650,3789r80,16l2810,3816r81,7l2972,3825r10,l2982,3766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">
                <v:path arrowok="t" o:connecttype="custom" o:connectlocs="2728,2260;2498,1966;2433,1604;2533,1251;2660,1071;2742,809;2635,656;2422,557;2114,339;2179,0;2067,224;2254,526;2588,661;2686,972;2559,1155;2423,1450;2422,1832;2589,2175;2729,2298;2982,2348;2808,3757;2438,3660;2091,3449;1826,3144;1692,2764;1684,2358;1744,1937;1773,1523;1679,1145;1453,867;1246,809;865,893;478,895;197,695;61,366;130,0;5,224;60,585;284,862;610,978;996,919;1400,903;1629,1175;1715,1531;1688,1922;1631,2257;1623,2657;1702,3025;1898,3343;2201,3602;2572,3769;2972,3825" o:connectangles="0,0,0,0,0,0,0,0,0,0,0,0,0,0,0,0,0,0,0,0,0,0,0,0,0,0,0,0,0,0,0,0,0,0,0,0,0,0,0,0,0,0,0,0,0,0,0,0,0,0,0,0"/>
              </v:shape>
              <v:shape id="AutoShape 56" style="position:absolute;left:10937;width:963;height:2212;visibility:visible;mso-wrap-style:square;v-text-anchor:top" coordsize="963,2212" o:spid="_x0000_s1029" fillcolor="#292e58" stroked="f" path="m619,154l480,5r43,43l565,82r41,28l675,152r28,18l729,189r23,22l767,229r13,20l791,271r9,25l803,312,716,220,677,189,619,154xm203,1970r-54,-67l101,1832,62,1755,32,1674,12,1590,1,1503,,1419r9,-81l28,1261r28,-73l92,1122r42,-57l181,1013r52,-48l288,917r59,-49l398,832r43,-26l479,784r35,-20l548,743r34,-28l619,678r40,-47l701,574r38,-64l767,442r12,-69l771,305,748,256,716,220r87,92l810,371r-12,76l768,520r-39,69l685,649r-43,50l602,739r-37,29l530,791r-36,21l456,833r-42,26l365,893r-57,47l242,999r-61,59l128,1124r-44,77l57,1271r-17,73l31,1421r1,80l43,1584r18,75l87,1732r33,69l160,1866r47,61l374,2106r-2,-1l312,2066r-57,-46l203,1970xm457,25l440,r37,l480,5,619,154,589,136,546,107,502,71,457,25xm374,2106l207,1927r53,55l318,2032r63,43l449,2110r31,13l529,2141r63,18l668,2173r85,7l844,2175r93,-21l962,2143r,35l950,2183r-95,22l763,2212r-86,-6l598,2193r-68,-19l475,2155r-38,-16l374,2106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">
                <v:path arrowok="t" o:connecttype="custom" o:connectlocs="480,5;565,82;675,152;729,189;767,229;791,271;803,312;677,189;203,1970;101,1832;32,1674;1,1503;9,1338;56,1188;134,1065;233,965;347,868;441,806;514,764;582,715;659,631;739,510;779,373;748,256;803,312;798,447;729,589;642,699;565,768;494,812;414,859;308,940;181,1058;84,1201;40,1344;32,1501;61,1659;120,1801;207,1927;372,2105;255,2020;457,25;477,0;619,154;546,107;457,25;207,1927;318,2032;449,2110;529,2141;668,2173;844,2175;962,2143;950,2183;763,2212;598,2193;475,2155;374,2106" o:connectangles="0,0,0,0,0,0,0,0,0,0,0,0,0,0,0,0,0,0,0,0,0,0,0,0,0,0,0,0,0,0,0,0,0,0,0,0,0,0,0,0,0,0,0,0,0,0,0,0,0,0,0,0,0,0,0,0,0,0"/>
              </v:shape>
              <w10:wrap anchorx="page" anchory="page"/>
            </v:group>
          </w:pict>
        </mc:Fallback>
      </mc:AlternateContent>
    </w:r>
    <w:sdt>
      <w:sdtPr>
        <w:id w:val="-260918060"/>
      </w:sdtPr>
      <w:sdtEndPr/>
      <w:sdtContent/>
    </w:sdt>
  </w:p>
  <w:p w14:paraId="5CE98148" w14:textId="77777777" w:rsidR="009F533E" w:rsidRDefault="009F533E">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5E281F"/>
    <w:multiLevelType w:val="hybridMultilevel"/>
    <w:tmpl w:val="2A7EAE94"/>
    <w:lvl w:ilvl="0" w:tplc="EC50505C">
      <w:start w:val="1"/>
      <w:numFmt w:val="decimal"/>
      <w:lvlText w:val="%1."/>
      <w:lvlJc w:val="left"/>
      <w:pPr>
        <w:ind w:left="0" w:firstLine="0"/>
      </w:pPr>
      <w:rPr>
        <w:rFonts w:hint="default"/>
        <w:b w:val="0"/>
        <w:bCs/>
        <w:color w:val="333662"/>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 w15:restartNumberingAfterBreak="0">
    <w:nsid w:val="18A35B44"/>
    <w:multiLevelType w:val="hybridMultilevel"/>
    <w:tmpl w:val="6256DBC0"/>
    <w:lvl w:ilvl="0" w:tplc="EE247184">
      <w:numFmt w:val="bullet"/>
      <w:lvlText w:val="-"/>
      <w:lvlJc w:val="left"/>
      <w:pPr>
        <w:ind w:left="720" w:hanging="360"/>
      </w:pPr>
      <w:rPr>
        <w:rFonts w:ascii="Tahoma" w:eastAsia="Times New Roman" w:hAnsi="Tahoma" w:cs="Tahoma"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15:restartNumberingAfterBreak="0">
    <w:nsid w:val="23AA58BA"/>
    <w:multiLevelType w:val="hybridMultilevel"/>
    <w:tmpl w:val="FE68A508"/>
    <w:lvl w:ilvl="0" w:tplc="1ECA7294">
      <w:start w:val="2"/>
      <w:numFmt w:val="bullet"/>
      <w:lvlText w:val="-"/>
      <w:lvlJc w:val="left"/>
      <w:pPr>
        <w:tabs>
          <w:tab w:val="num" w:pos="360"/>
        </w:tabs>
        <w:ind w:left="360" w:hanging="360"/>
      </w:pPr>
      <w:rPr>
        <w:rFonts w:ascii="Arial" w:eastAsia="SimSun" w:hAnsi="Arial" w:cs="Arial" w:hint="default"/>
      </w:rPr>
    </w:lvl>
    <w:lvl w:ilvl="1" w:tplc="08090003">
      <w:start w:val="1"/>
      <w:numFmt w:val="bullet"/>
      <w:lvlText w:val="o"/>
      <w:lvlJc w:val="left"/>
      <w:pPr>
        <w:tabs>
          <w:tab w:val="num" w:pos="1080"/>
        </w:tabs>
        <w:ind w:left="1080" w:hanging="360"/>
      </w:pPr>
      <w:rPr>
        <w:rFonts w:ascii="Courier New" w:hAnsi="Courier New" w:cs="Courier New" w:hint="default"/>
      </w:rPr>
    </w:lvl>
    <w:lvl w:ilvl="2" w:tplc="08090005" w:tentative="1">
      <w:start w:val="1"/>
      <w:numFmt w:val="bullet"/>
      <w:lvlText w:val=""/>
      <w:lvlJc w:val="left"/>
      <w:pPr>
        <w:tabs>
          <w:tab w:val="num" w:pos="1800"/>
        </w:tabs>
        <w:ind w:left="1800" w:hanging="360"/>
      </w:pPr>
      <w:rPr>
        <w:rFonts w:ascii="Wingdings" w:hAnsi="Wingdings" w:hint="default"/>
      </w:rPr>
    </w:lvl>
    <w:lvl w:ilvl="3" w:tplc="08090001" w:tentative="1">
      <w:start w:val="1"/>
      <w:numFmt w:val="bullet"/>
      <w:lvlText w:val=""/>
      <w:lvlJc w:val="left"/>
      <w:pPr>
        <w:tabs>
          <w:tab w:val="num" w:pos="2520"/>
        </w:tabs>
        <w:ind w:left="2520" w:hanging="360"/>
      </w:pPr>
      <w:rPr>
        <w:rFonts w:ascii="Symbol" w:hAnsi="Symbol" w:hint="default"/>
      </w:rPr>
    </w:lvl>
    <w:lvl w:ilvl="4" w:tplc="08090003" w:tentative="1">
      <w:start w:val="1"/>
      <w:numFmt w:val="bullet"/>
      <w:lvlText w:val="o"/>
      <w:lvlJc w:val="left"/>
      <w:pPr>
        <w:tabs>
          <w:tab w:val="num" w:pos="3240"/>
        </w:tabs>
        <w:ind w:left="3240" w:hanging="360"/>
      </w:pPr>
      <w:rPr>
        <w:rFonts w:ascii="Courier New" w:hAnsi="Courier New" w:cs="Courier New" w:hint="default"/>
      </w:rPr>
    </w:lvl>
    <w:lvl w:ilvl="5" w:tplc="08090005" w:tentative="1">
      <w:start w:val="1"/>
      <w:numFmt w:val="bullet"/>
      <w:lvlText w:val=""/>
      <w:lvlJc w:val="left"/>
      <w:pPr>
        <w:tabs>
          <w:tab w:val="num" w:pos="3960"/>
        </w:tabs>
        <w:ind w:left="3960" w:hanging="360"/>
      </w:pPr>
      <w:rPr>
        <w:rFonts w:ascii="Wingdings" w:hAnsi="Wingdings" w:hint="default"/>
      </w:rPr>
    </w:lvl>
    <w:lvl w:ilvl="6" w:tplc="08090001" w:tentative="1">
      <w:start w:val="1"/>
      <w:numFmt w:val="bullet"/>
      <w:lvlText w:val=""/>
      <w:lvlJc w:val="left"/>
      <w:pPr>
        <w:tabs>
          <w:tab w:val="num" w:pos="4680"/>
        </w:tabs>
        <w:ind w:left="4680" w:hanging="360"/>
      </w:pPr>
      <w:rPr>
        <w:rFonts w:ascii="Symbol" w:hAnsi="Symbol" w:hint="default"/>
      </w:rPr>
    </w:lvl>
    <w:lvl w:ilvl="7" w:tplc="08090003" w:tentative="1">
      <w:start w:val="1"/>
      <w:numFmt w:val="bullet"/>
      <w:lvlText w:val="o"/>
      <w:lvlJc w:val="left"/>
      <w:pPr>
        <w:tabs>
          <w:tab w:val="num" w:pos="5400"/>
        </w:tabs>
        <w:ind w:left="5400" w:hanging="360"/>
      </w:pPr>
      <w:rPr>
        <w:rFonts w:ascii="Courier New" w:hAnsi="Courier New" w:cs="Courier New" w:hint="default"/>
      </w:rPr>
    </w:lvl>
    <w:lvl w:ilvl="8" w:tplc="08090005" w:tentative="1">
      <w:start w:val="1"/>
      <w:numFmt w:val="bullet"/>
      <w:lvlText w:val=""/>
      <w:lvlJc w:val="left"/>
      <w:pPr>
        <w:tabs>
          <w:tab w:val="num" w:pos="6120"/>
        </w:tabs>
        <w:ind w:left="6120" w:hanging="360"/>
      </w:pPr>
      <w:rPr>
        <w:rFonts w:ascii="Wingdings" w:hAnsi="Wingdings" w:hint="default"/>
      </w:rPr>
    </w:lvl>
  </w:abstractNum>
  <w:abstractNum w:abstractNumId="3" w15:restartNumberingAfterBreak="0">
    <w:nsid w:val="26F70C93"/>
    <w:multiLevelType w:val="hybridMultilevel"/>
    <w:tmpl w:val="60C4BE1E"/>
    <w:lvl w:ilvl="0" w:tplc="222C593A">
      <w:numFmt w:val="decimal"/>
      <w:lvlText w:val="%1-"/>
      <w:lvlJc w:val="left"/>
      <w:pPr>
        <w:ind w:left="720" w:hanging="360"/>
      </w:pPr>
    </w:lvl>
    <w:lvl w:ilvl="1" w:tplc="76B8FFF2">
      <w:start w:val="1"/>
      <w:numFmt w:val="lowerLetter"/>
      <w:lvlText w:val="%2."/>
      <w:lvlJc w:val="left"/>
      <w:pPr>
        <w:ind w:left="1440" w:hanging="360"/>
      </w:pPr>
    </w:lvl>
    <w:lvl w:ilvl="2" w:tplc="903A65C6">
      <w:start w:val="1"/>
      <w:numFmt w:val="lowerRoman"/>
      <w:lvlText w:val="%3."/>
      <w:lvlJc w:val="right"/>
      <w:pPr>
        <w:ind w:left="2160" w:hanging="180"/>
      </w:pPr>
    </w:lvl>
    <w:lvl w:ilvl="3" w:tplc="BE229436">
      <w:start w:val="1"/>
      <w:numFmt w:val="decimal"/>
      <w:lvlText w:val="%4."/>
      <w:lvlJc w:val="left"/>
      <w:pPr>
        <w:ind w:left="2880" w:hanging="360"/>
      </w:pPr>
    </w:lvl>
    <w:lvl w:ilvl="4" w:tplc="70A4D058">
      <w:start w:val="1"/>
      <w:numFmt w:val="lowerLetter"/>
      <w:lvlText w:val="%5."/>
      <w:lvlJc w:val="left"/>
      <w:pPr>
        <w:ind w:left="3600" w:hanging="360"/>
      </w:pPr>
    </w:lvl>
    <w:lvl w:ilvl="5" w:tplc="3E94249C">
      <w:start w:val="1"/>
      <w:numFmt w:val="lowerRoman"/>
      <w:lvlText w:val="%6."/>
      <w:lvlJc w:val="right"/>
      <w:pPr>
        <w:ind w:left="4320" w:hanging="180"/>
      </w:pPr>
    </w:lvl>
    <w:lvl w:ilvl="6" w:tplc="BA68D122">
      <w:start w:val="1"/>
      <w:numFmt w:val="decimal"/>
      <w:lvlText w:val="%7."/>
      <w:lvlJc w:val="left"/>
      <w:pPr>
        <w:ind w:left="5040" w:hanging="360"/>
      </w:pPr>
    </w:lvl>
    <w:lvl w:ilvl="7" w:tplc="82B0135A">
      <w:start w:val="1"/>
      <w:numFmt w:val="lowerLetter"/>
      <w:lvlText w:val="%8."/>
      <w:lvlJc w:val="left"/>
      <w:pPr>
        <w:ind w:left="5760" w:hanging="360"/>
      </w:pPr>
    </w:lvl>
    <w:lvl w:ilvl="8" w:tplc="DADE1DC8">
      <w:start w:val="1"/>
      <w:numFmt w:val="lowerRoman"/>
      <w:lvlText w:val="%9."/>
      <w:lvlJc w:val="right"/>
      <w:pPr>
        <w:ind w:left="6480" w:hanging="180"/>
      </w:pPr>
    </w:lvl>
  </w:abstractNum>
  <w:abstractNum w:abstractNumId="4" w15:restartNumberingAfterBreak="0">
    <w:nsid w:val="27077CDA"/>
    <w:multiLevelType w:val="hybridMultilevel"/>
    <w:tmpl w:val="EF32FC92"/>
    <w:lvl w:ilvl="0" w:tplc="9E7C65A6">
      <w:numFmt w:val="bullet"/>
      <w:lvlText w:val="-"/>
      <w:lvlJc w:val="left"/>
      <w:pPr>
        <w:ind w:left="720" w:hanging="360"/>
      </w:pPr>
      <w:rPr>
        <w:rFonts w:ascii="Tahoma" w:eastAsia="Times New Roman" w:hAnsi="Tahoma" w:cs="Tahoma"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 w15:restartNumberingAfterBreak="0">
    <w:nsid w:val="6219B387"/>
    <w:multiLevelType w:val="hybridMultilevel"/>
    <w:tmpl w:val="C7604DE8"/>
    <w:lvl w:ilvl="0" w:tplc="53F43450">
      <w:start w:val="1"/>
      <w:numFmt w:val="bullet"/>
      <w:lvlText w:val="-"/>
      <w:lvlJc w:val="left"/>
      <w:pPr>
        <w:ind w:left="720" w:hanging="360"/>
      </w:pPr>
      <w:rPr>
        <w:rFonts w:ascii="Aptos" w:hAnsi="Aptos" w:hint="default"/>
      </w:rPr>
    </w:lvl>
    <w:lvl w:ilvl="1" w:tplc="5A12F614">
      <w:start w:val="1"/>
      <w:numFmt w:val="bullet"/>
      <w:lvlText w:val="o"/>
      <w:lvlJc w:val="left"/>
      <w:pPr>
        <w:ind w:left="1440" w:hanging="360"/>
      </w:pPr>
      <w:rPr>
        <w:rFonts w:ascii="Courier New" w:hAnsi="Courier New" w:hint="default"/>
      </w:rPr>
    </w:lvl>
    <w:lvl w:ilvl="2" w:tplc="1A28BC3A">
      <w:start w:val="1"/>
      <w:numFmt w:val="bullet"/>
      <w:lvlText w:val=""/>
      <w:lvlJc w:val="left"/>
      <w:pPr>
        <w:ind w:left="2160" w:hanging="360"/>
      </w:pPr>
      <w:rPr>
        <w:rFonts w:ascii="Wingdings" w:hAnsi="Wingdings" w:hint="default"/>
      </w:rPr>
    </w:lvl>
    <w:lvl w:ilvl="3" w:tplc="78968DA8">
      <w:start w:val="1"/>
      <w:numFmt w:val="bullet"/>
      <w:lvlText w:val=""/>
      <w:lvlJc w:val="left"/>
      <w:pPr>
        <w:ind w:left="2880" w:hanging="360"/>
      </w:pPr>
      <w:rPr>
        <w:rFonts w:ascii="Symbol" w:hAnsi="Symbol" w:hint="default"/>
      </w:rPr>
    </w:lvl>
    <w:lvl w:ilvl="4" w:tplc="D30CE90C">
      <w:start w:val="1"/>
      <w:numFmt w:val="bullet"/>
      <w:lvlText w:val="o"/>
      <w:lvlJc w:val="left"/>
      <w:pPr>
        <w:ind w:left="3600" w:hanging="360"/>
      </w:pPr>
      <w:rPr>
        <w:rFonts w:ascii="Courier New" w:hAnsi="Courier New" w:hint="default"/>
      </w:rPr>
    </w:lvl>
    <w:lvl w:ilvl="5" w:tplc="F6F4BA3C">
      <w:start w:val="1"/>
      <w:numFmt w:val="bullet"/>
      <w:lvlText w:val=""/>
      <w:lvlJc w:val="left"/>
      <w:pPr>
        <w:ind w:left="4320" w:hanging="360"/>
      </w:pPr>
      <w:rPr>
        <w:rFonts w:ascii="Wingdings" w:hAnsi="Wingdings" w:hint="default"/>
      </w:rPr>
    </w:lvl>
    <w:lvl w:ilvl="6" w:tplc="08E230D2">
      <w:start w:val="1"/>
      <w:numFmt w:val="bullet"/>
      <w:lvlText w:val=""/>
      <w:lvlJc w:val="left"/>
      <w:pPr>
        <w:ind w:left="5040" w:hanging="360"/>
      </w:pPr>
      <w:rPr>
        <w:rFonts w:ascii="Symbol" w:hAnsi="Symbol" w:hint="default"/>
      </w:rPr>
    </w:lvl>
    <w:lvl w:ilvl="7" w:tplc="5792CEC2">
      <w:start w:val="1"/>
      <w:numFmt w:val="bullet"/>
      <w:lvlText w:val="o"/>
      <w:lvlJc w:val="left"/>
      <w:pPr>
        <w:ind w:left="5760" w:hanging="360"/>
      </w:pPr>
      <w:rPr>
        <w:rFonts w:ascii="Courier New" w:hAnsi="Courier New" w:hint="default"/>
      </w:rPr>
    </w:lvl>
    <w:lvl w:ilvl="8" w:tplc="77846C2A">
      <w:start w:val="1"/>
      <w:numFmt w:val="bullet"/>
      <w:lvlText w:val=""/>
      <w:lvlJc w:val="left"/>
      <w:pPr>
        <w:ind w:left="6480" w:hanging="360"/>
      </w:pPr>
      <w:rPr>
        <w:rFonts w:ascii="Wingdings" w:hAnsi="Wingdings" w:hint="default"/>
      </w:rPr>
    </w:lvl>
  </w:abstractNum>
  <w:abstractNum w:abstractNumId="6" w15:restartNumberingAfterBreak="0">
    <w:nsid w:val="70250494"/>
    <w:multiLevelType w:val="hybridMultilevel"/>
    <w:tmpl w:val="643A8926"/>
    <w:lvl w:ilvl="0" w:tplc="5952382C">
      <w:numFmt w:val="bullet"/>
      <w:lvlText w:val="-"/>
      <w:lvlJc w:val="left"/>
      <w:pPr>
        <w:ind w:left="720" w:hanging="360"/>
      </w:pPr>
      <w:rPr>
        <w:rFonts w:ascii="Tahoma" w:eastAsia="Times New Roman" w:hAnsi="Tahoma" w:cs="Tahoma"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7" w15:restartNumberingAfterBreak="0">
    <w:nsid w:val="790F7D07"/>
    <w:multiLevelType w:val="hybridMultilevel"/>
    <w:tmpl w:val="65968E68"/>
    <w:lvl w:ilvl="0" w:tplc="C08ADE86">
      <w:numFmt w:val="bullet"/>
      <w:lvlText w:val="-"/>
      <w:lvlJc w:val="left"/>
      <w:pPr>
        <w:ind w:left="720" w:hanging="360"/>
      </w:pPr>
      <w:rPr>
        <w:rFonts w:ascii="Tahoma" w:eastAsia="Times New Roman" w:hAnsi="Tahoma" w:cs="Tahoma"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8" w15:restartNumberingAfterBreak="0">
    <w:nsid w:val="7DE3335E"/>
    <w:multiLevelType w:val="hybridMultilevel"/>
    <w:tmpl w:val="301283F4"/>
    <w:lvl w:ilvl="0" w:tplc="29B438C4">
      <w:numFmt w:val="bullet"/>
      <w:lvlText w:val="-"/>
      <w:lvlJc w:val="left"/>
      <w:pPr>
        <w:ind w:left="720" w:hanging="360"/>
      </w:pPr>
      <w:rPr>
        <w:rFonts w:ascii="Tahoma" w:eastAsia="Times New Roman" w:hAnsi="Tahoma" w:cs="Tahoma"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16cid:durableId="193272132">
    <w:abstractNumId w:val="5"/>
  </w:num>
  <w:num w:numId="2" w16cid:durableId="1507592904">
    <w:abstractNumId w:val="3"/>
  </w:num>
  <w:num w:numId="3" w16cid:durableId="1982493757">
    <w:abstractNumId w:val="2"/>
  </w:num>
  <w:num w:numId="4" w16cid:durableId="1581207320">
    <w:abstractNumId w:val="0"/>
  </w:num>
  <w:num w:numId="5" w16cid:durableId="327293403">
    <w:abstractNumId w:val="6"/>
  </w:num>
  <w:num w:numId="6" w16cid:durableId="1190796351">
    <w:abstractNumId w:val="4"/>
  </w:num>
  <w:num w:numId="7" w16cid:durableId="178547782">
    <w:abstractNumId w:val="8"/>
  </w:num>
  <w:num w:numId="8" w16cid:durableId="901982693">
    <w:abstractNumId w:val="7"/>
  </w:num>
  <w:num w:numId="9" w16cid:durableId="36557050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attachedTemplate r:id="rId1"/>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0695E"/>
    <w:rsid w:val="0002062A"/>
    <w:rsid w:val="0002201C"/>
    <w:rsid w:val="00031DA7"/>
    <w:rsid w:val="000438E0"/>
    <w:rsid w:val="00044AFC"/>
    <w:rsid w:val="000C3CE6"/>
    <w:rsid w:val="000F220D"/>
    <w:rsid w:val="000F65BB"/>
    <w:rsid w:val="00112669"/>
    <w:rsid w:val="001179A2"/>
    <w:rsid w:val="001541ED"/>
    <w:rsid w:val="001555D3"/>
    <w:rsid w:val="001656BE"/>
    <w:rsid w:val="00171C5B"/>
    <w:rsid w:val="00171E2B"/>
    <w:rsid w:val="00185F7F"/>
    <w:rsid w:val="001B03DB"/>
    <w:rsid w:val="001C6069"/>
    <w:rsid w:val="001D060C"/>
    <w:rsid w:val="0021359E"/>
    <w:rsid w:val="002340F4"/>
    <w:rsid w:val="002415CD"/>
    <w:rsid w:val="002425E9"/>
    <w:rsid w:val="00245FBF"/>
    <w:rsid w:val="0029C099"/>
    <w:rsid w:val="002A74A2"/>
    <w:rsid w:val="002B2735"/>
    <w:rsid w:val="002B4F0F"/>
    <w:rsid w:val="00323532"/>
    <w:rsid w:val="00326C36"/>
    <w:rsid w:val="00327C38"/>
    <w:rsid w:val="00347B0F"/>
    <w:rsid w:val="00373398"/>
    <w:rsid w:val="00376376"/>
    <w:rsid w:val="00393F69"/>
    <w:rsid w:val="003B42DA"/>
    <w:rsid w:val="003B4BB2"/>
    <w:rsid w:val="00411597"/>
    <w:rsid w:val="004246EF"/>
    <w:rsid w:val="004359A8"/>
    <w:rsid w:val="004454FF"/>
    <w:rsid w:val="00445E2E"/>
    <w:rsid w:val="0045618D"/>
    <w:rsid w:val="004844CC"/>
    <w:rsid w:val="004A1F61"/>
    <w:rsid w:val="004A6EEC"/>
    <w:rsid w:val="004D590C"/>
    <w:rsid w:val="004E0023"/>
    <w:rsid w:val="00502802"/>
    <w:rsid w:val="00524773"/>
    <w:rsid w:val="005614C5"/>
    <w:rsid w:val="00577C6D"/>
    <w:rsid w:val="00582A3A"/>
    <w:rsid w:val="00594D59"/>
    <w:rsid w:val="00597688"/>
    <w:rsid w:val="005B1429"/>
    <w:rsid w:val="005C031F"/>
    <w:rsid w:val="005D00C4"/>
    <w:rsid w:val="005E23EB"/>
    <w:rsid w:val="005F09C4"/>
    <w:rsid w:val="00636DB4"/>
    <w:rsid w:val="006A0D21"/>
    <w:rsid w:val="006E7F8B"/>
    <w:rsid w:val="0071424E"/>
    <w:rsid w:val="00723697"/>
    <w:rsid w:val="00780A64"/>
    <w:rsid w:val="00793B01"/>
    <w:rsid w:val="007B5DF7"/>
    <w:rsid w:val="007C01C0"/>
    <w:rsid w:val="007F449B"/>
    <w:rsid w:val="00814AAC"/>
    <w:rsid w:val="008303C6"/>
    <w:rsid w:val="00832734"/>
    <w:rsid w:val="00852AF4"/>
    <w:rsid w:val="008845DA"/>
    <w:rsid w:val="00906279"/>
    <w:rsid w:val="00916D2A"/>
    <w:rsid w:val="0092030C"/>
    <w:rsid w:val="009364E5"/>
    <w:rsid w:val="00952CD1"/>
    <w:rsid w:val="00965B2C"/>
    <w:rsid w:val="00967C65"/>
    <w:rsid w:val="00980FFC"/>
    <w:rsid w:val="009A2E98"/>
    <w:rsid w:val="009C6E72"/>
    <w:rsid w:val="009E7A89"/>
    <w:rsid w:val="009F1C17"/>
    <w:rsid w:val="009F533E"/>
    <w:rsid w:val="00A0695E"/>
    <w:rsid w:val="00A2A18D"/>
    <w:rsid w:val="00A52AF6"/>
    <w:rsid w:val="00A653B0"/>
    <w:rsid w:val="00A71BC2"/>
    <w:rsid w:val="00A75B78"/>
    <w:rsid w:val="00A76DF0"/>
    <w:rsid w:val="00A80A56"/>
    <w:rsid w:val="00AA6A77"/>
    <w:rsid w:val="00AC1BC6"/>
    <w:rsid w:val="00AC3795"/>
    <w:rsid w:val="00AC5394"/>
    <w:rsid w:val="00B49785"/>
    <w:rsid w:val="00B50F06"/>
    <w:rsid w:val="00B570DE"/>
    <w:rsid w:val="00B6107D"/>
    <w:rsid w:val="00B7037C"/>
    <w:rsid w:val="00BA082B"/>
    <w:rsid w:val="00BC2F8E"/>
    <w:rsid w:val="00C04ACC"/>
    <w:rsid w:val="00C0636C"/>
    <w:rsid w:val="00C1576C"/>
    <w:rsid w:val="00C20186"/>
    <w:rsid w:val="00C36348"/>
    <w:rsid w:val="00C6164C"/>
    <w:rsid w:val="00C7334B"/>
    <w:rsid w:val="00CA0D06"/>
    <w:rsid w:val="00CA5FFA"/>
    <w:rsid w:val="00CC6CAE"/>
    <w:rsid w:val="00CE3F18"/>
    <w:rsid w:val="00CF00CE"/>
    <w:rsid w:val="00D02492"/>
    <w:rsid w:val="00D0592D"/>
    <w:rsid w:val="00D552D9"/>
    <w:rsid w:val="00D67EF4"/>
    <w:rsid w:val="00D8576C"/>
    <w:rsid w:val="00DB2210"/>
    <w:rsid w:val="00DC6675"/>
    <w:rsid w:val="00DF45B0"/>
    <w:rsid w:val="00E028E1"/>
    <w:rsid w:val="00E444CE"/>
    <w:rsid w:val="00E70741"/>
    <w:rsid w:val="00E76BC5"/>
    <w:rsid w:val="00E7793C"/>
    <w:rsid w:val="00E81DC9"/>
    <w:rsid w:val="00E971EC"/>
    <w:rsid w:val="00EA1304"/>
    <w:rsid w:val="00EB41F6"/>
    <w:rsid w:val="00EC6D14"/>
    <w:rsid w:val="00EE225B"/>
    <w:rsid w:val="00F07128"/>
    <w:rsid w:val="00F1039C"/>
    <w:rsid w:val="00F23650"/>
    <w:rsid w:val="00F3535E"/>
    <w:rsid w:val="00F44F9F"/>
    <w:rsid w:val="00F56C6A"/>
    <w:rsid w:val="00F56E8A"/>
    <w:rsid w:val="00F73DCE"/>
    <w:rsid w:val="00FC059B"/>
    <w:rsid w:val="00FC096C"/>
    <w:rsid w:val="00FC4DE8"/>
    <w:rsid w:val="019FE063"/>
    <w:rsid w:val="024299E1"/>
    <w:rsid w:val="02863498"/>
    <w:rsid w:val="03DAEC54"/>
    <w:rsid w:val="04C4A422"/>
    <w:rsid w:val="05C72436"/>
    <w:rsid w:val="05CBD224"/>
    <w:rsid w:val="05D6B45E"/>
    <w:rsid w:val="06BA18FD"/>
    <w:rsid w:val="07DF0986"/>
    <w:rsid w:val="0838EFDA"/>
    <w:rsid w:val="08496C6E"/>
    <w:rsid w:val="085C5C55"/>
    <w:rsid w:val="086A73C8"/>
    <w:rsid w:val="0911FC11"/>
    <w:rsid w:val="0937A035"/>
    <w:rsid w:val="0A3ACB7B"/>
    <w:rsid w:val="0AFDE0EB"/>
    <w:rsid w:val="0B918476"/>
    <w:rsid w:val="0B95814E"/>
    <w:rsid w:val="0BA9D4F2"/>
    <w:rsid w:val="0BE9262A"/>
    <w:rsid w:val="0CA19284"/>
    <w:rsid w:val="0D494002"/>
    <w:rsid w:val="0F077A2F"/>
    <w:rsid w:val="0F635FF1"/>
    <w:rsid w:val="0F6E139A"/>
    <w:rsid w:val="0FA4DEB1"/>
    <w:rsid w:val="12004627"/>
    <w:rsid w:val="12A82334"/>
    <w:rsid w:val="135863B4"/>
    <w:rsid w:val="13B5447E"/>
    <w:rsid w:val="1464D382"/>
    <w:rsid w:val="16C2718F"/>
    <w:rsid w:val="17D846AB"/>
    <w:rsid w:val="17E56DF3"/>
    <w:rsid w:val="188CC24C"/>
    <w:rsid w:val="18C93A8D"/>
    <w:rsid w:val="18E4D487"/>
    <w:rsid w:val="198E3BEC"/>
    <w:rsid w:val="1A44D703"/>
    <w:rsid w:val="1A8A6828"/>
    <w:rsid w:val="1AF91803"/>
    <w:rsid w:val="1C79D1AE"/>
    <w:rsid w:val="1C7DF7F8"/>
    <w:rsid w:val="1D9D9871"/>
    <w:rsid w:val="1E04A4A8"/>
    <w:rsid w:val="1E202AA1"/>
    <w:rsid w:val="1E93664C"/>
    <w:rsid w:val="1EF4070D"/>
    <w:rsid w:val="2060A7B8"/>
    <w:rsid w:val="21E4A988"/>
    <w:rsid w:val="220F6246"/>
    <w:rsid w:val="223C8D24"/>
    <w:rsid w:val="226E8BD3"/>
    <w:rsid w:val="2345B44F"/>
    <w:rsid w:val="23BE876F"/>
    <w:rsid w:val="23E17359"/>
    <w:rsid w:val="254120F3"/>
    <w:rsid w:val="25A63CCD"/>
    <w:rsid w:val="268552EA"/>
    <w:rsid w:val="269BFE89"/>
    <w:rsid w:val="278DE8DB"/>
    <w:rsid w:val="27BD954C"/>
    <w:rsid w:val="27E1ED3A"/>
    <w:rsid w:val="2840EADB"/>
    <w:rsid w:val="2886F080"/>
    <w:rsid w:val="28E613FD"/>
    <w:rsid w:val="29D82112"/>
    <w:rsid w:val="2A8EBFF6"/>
    <w:rsid w:val="2B1323ED"/>
    <w:rsid w:val="2DC3B547"/>
    <w:rsid w:val="2E93EDAA"/>
    <w:rsid w:val="2F14B920"/>
    <w:rsid w:val="2F1B21B6"/>
    <w:rsid w:val="2FE55EE7"/>
    <w:rsid w:val="30C7C6A4"/>
    <w:rsid w:val="30F12991"/>
    <w:rsid w:val="31D9425F"/>
    <w:rsid w:val="31FE6733"/>
    <w:rsid w:val="32150044"/>
    <w:rsid w:val="3235F0CE"/>
    <w:rsid w:val="32C44B91"/>
    <w:rsid w:val="32D1FC16"/>
    <w:rsid w:val="333B0F85"/>
    <w:rsid w:val="33752FA2"/>
    <w:rsid w:val="338E30EB"/>
    <w:rsid w:val="3428A804"/>
    <w:rsid w:val="3598FB75"/>
    <w:rsid w:val="36F9ABA0"/>
    <w:rsid w:val="377B5E02"/>
    <w:rsid w:val="38E6401E"/>
    <w:rsid w:val="3A0DCE9D"/>
    <w:rsid w:val="3A1C17F7"/>
    <w:rsid w:val="3B234296"/>
    <w:rsid w:val="3B3E1D40"/>
    <w:rsid w:val="3B5AC132"/>
    <w:rsid w:val="3B986731"/>
    <w:rsid w:val="3C31AB95"/>
    <w:rsid w:val="3C565864"/>
    <w:rsid w:val="3C7F99B4"/>
    <w:rsid w:val="3CC751EE"/>
    <w:rsid w:val="3D00561B"/>
    <w:rsid w:val="3D127E24"/>
    <w:rsid w:val="3D7517C3"/>
    <w:rsid w:val="4018A654"/>
    <w:rsid w:val="40758B23"/>
    <w:rsid w:val="409097AA"/>
    <w:rsid w:val="411022AC"/>
    <w:rsid w:val="41BEBEB7"/>
    <w:rsid w:val="41D8F2E0"/>
    <w:rsid w:val="42C0B694"/>
    <w:rsid w:val="43CA43BB"/>
    <w:rsid w:val="43D27C58"/>
    <w:rsid w:val="44564636"/>
    <w:rsid w:val="44CC2106"/>
    <w:rsid w:val="452203D8"/>
    <w:rsid w:val="4639B76C"/>
    <w:rsid w:val="4674DEC5"/>
    <w:rsid w:val="46C2F40F"/>
    <w:rsid w:val="47172070"/>
    <w:rsid w:val="472EA2D3"/>
    <w:rsid w:val="48186BC1"/>
    <w:rsid w:val="4930A6BE"/>
    <w:rsid w:val="4946EEB6"/>
    <w:rsid w:val="49D0E905"/>
    <w:rsid w:val="4AB785E8"/>
    <w:rsid w:val="4B611B92"/>
    <w:rsid w:val="4BE85ACA"/>
    <w:rsid w:val="4C4C3637"/>
    <w:rsid w:val="4CA93DB8"/>
    <w:rsid w:val="4CB9E824"/>
    <w:rsid w:val="4CCD1E3B"/>
    <w:rsid w:val="4E39E05E"/>
    <w:rsid w:val="4E94FCE2"/>
    <w:rsid w:val="4F28A897"/>
    <w:rsid w:val="4F434DF3"/>
    <w:rsid w:val="4FFCC024"/>
    <w:rsid w:val="5042CD69"/>
    <w:rsid w:val="5166513B"/>
    <w:rsid w:val="51A19857"/>
    <w:rsid w:val="51E6FDE8"/>
    <w:rsid w:val="528877CB"/>
    <w:rsid w:val="52D11FE6"/>
    <w:rsid w:val="52D6718C"/>
    <w:rsid w:val="530C71C5"/>
    <w:rsid w:val="543B43A5"/>
    <w:rsid w:val="549F7D4D"/>
    <w:rsid w:val="55BD5BD2"/>
    <w:rsid w:val="55BEEE41"/>
    <w:rsid w:val="55D61568"/>
    <w:rsid w:val="55D9734E"/>
    <w:rsid w:val="563274CB"/>
    <w:rsid w:val="56525DAA"/>
    <w:rsid w:val="5699BFB3"/>
    <w:rsid w:val="56DD2D54"/>
    <w:rsid w:val="572729D9"/>
    <w:rsid w:val="575FE15F"/>
    <w:rsid w:val="5880D4A2"/>
    <w:rsid w:val="590E3461"/>
    <w:rsid w:val="5A68DDCD"/>
    <w:rsid w:val="5A780BAF"/>
    <w:rsid w:val="5AB5E6BD"/>
    <w:rsid w:val="5AE8EE2B"/>
    <w:rsid w:val="5B8FEE48"/>
    <w:rsid w:val="5C0A48FA"/>
    <w:rsid w:val="5C6B22A3"/>
    <w:rsid w:val="5C936C12"/>
    <w:rsid w:val="5D02A01D"/>
    <w:rsid w:val="5E36315A"/>
    <w:rsid w:val="5E9080DB"/>
    <w:rsid w:val="5EAAFF99"/>
    <w:rsid w:val="5ED10A17"/>
    <w:rsid w:val="5EDC38B8"/>
    <w:rsid w:val="5EF93135"/>
    <w:rsid w:val="5EFF49BB"/>
    <w:rsid w:val="5F78CE98"/>
    <w:rsid w:val="6057BF72"/>
    <w:rsid w:val="61A2D351"/>
    <w:rsid w:val="6313EE86"/>
    <w:rsid w:val="63963106"/>
    <w:rsid w:val="63D79961"/>
    <w:rsid w:val="64380D8A"/>
    <w:rsid w:val="64DD0EA1"/>
    <w:rsid w:val="6569C20C"/>
    <w:rsid w:val="65D5C3D1"/>
    <w:rsid w:val="65F063BF"/>
    <w:rsid w:val="67731948"/>
    <w:rsid w:val="68B1E24C"/>
    <w:rsid w:val="691CDD76"/>
    <w:rsid w:val="6A0D2FB4"/>
    <w:rsid w:val="6AA727CB"/>
    <w:rsid w:val="6ADF4CE7"/>
    <w:rsid w:val="6F07D4D6"/>
    <w:rsid w:val="6F383CAC"/>
    <w:rsid w:val="6F9E5B8F"/>
    <w:rsid w:val="6FB2475C"/>
    <w:rsid w:val="6FCD030E"/>
    <w:rsid w:val="707EF4BA"/>
    <w:rsid w:val="70E1797E"/>
    <w:rsid w:val="72BF4994"/>
    <w:rsid w:val="732F3312"/>
    <w:rsid w:val="74A34464"/>
    <w:rsid w:val="74DB1B84"/>
    <w:rsid w:val="759B9B8D"/>
    <w:rsid w:val="75DC641C"/>
    <w:rsid w:val="76E33B66"/>
    <w:rsid w:val="77220F13"/>
    <w:rsid w:val="77B25E47"/>
    <w:rsid w:val="787386DB"/>
    <w:rsid w:val="78DEBF3C"/>
    <w:rsid w:val="7A083CF1"/>
    <w:rsid w:val="7B60CF4A"/>
    <w:rsid w:val="7C4F697F"/>
    <w:rsid w:val="7D457EEA"/>
    <w:rsid w:val="7E9675B6"/>
    <w:rsid w:val="7ED3EAD2"/>
    <w:rsid w:val="7F673B74"/>
    <w:rsid w:val="7F6A0E97"/>
    <w:rsid w:val="7F7B517D"/>
    <w:rsid w:val="7F943014"/>
  </w:rsids>
  <m:mathPr>
    <m:mathFont m:val="Cambria Math"/>
    <m:brkBin m:val="before"/>
    <m:brkBinSub m:val="--"/>
    <m:smallFrac m:val="0"/>
    <m:dispDef/>
    <m:lMargin m:val="0"/>
    <m:rMargin m:val="0"/>
    <m:defJc m:val="centerGroup"/>
    <m:wrapIndent m:val="1440"/>
    <m:intLim m:val="subSup"/>
    <m:naryLim m:val="undOvr"/>
  </m:mathPr>
  <w:themeFontLang w:val="nl-NL"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8597AA8"/>
  <w15:chartTrackingRefBased/>
  <w15:docId w15:val="{CE0F1C18-7F6F-41E5-BAE6-2E91401B613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imes New Roman"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411597"/>
    <w:pPr>
      <w:spacing w:after="0" w:line="280" w:lineRule="atLeast"/>
    </w:pPr>
    <w:rPr>
      <w:rFonts w:ascii="Tahoma" w:hAnsi="Tahoma" w:cs="Times New Roman"/>
      <w:sz w:val="18"/>
      <w:szCs w:val="24"/>
      <w:lang w:eastAsia="nl-NL"/>
    </w:rPr>
  </w:style>
  <w:style w:type="paragraph" w:styleId="Kop1">
    <w:name w:val="heading 1"/>
    <w:basedOn w:val="Standaard"/>
    <w:next w:val="Standaard"/>
    <w:link w:val="Kop1Char"/>
    <w:uiPriority w:val="9"/>
    <w:qFormat/>
    <w:rsid w:val="00524773"/>
    <w:pPr>
      <w:keepNext/>
      <w:keepLines/>
      <w:spacing w:before="360" w:after="80" w:line="259" w:lineRule="auto"/>
      <w:outlineLvl w:val="0"/>
    </w:pPr>
    <w:rPr>
      <w:rFonts w:asciiTheme="majorHAnsi" w:eastAsiaTheme="majorEastAsia" w:hAnsiTheme="majorHAnsi" w:cstheme="majorBidi"/>
      <w:color w:val="2F5496" w:themeColor="accent1" w:themeShade="BF"/>
      <w:kern w:val="2"/>
      <w:sz w:val="40"/>
      <w:szCs w:val="40"/>
      <w:lang w:eastAsia="en-US"/>
      <w14:ligatures w14:val="standardContextual"/>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Voettekst">
    <w:name w:val="footer"/>
    <w:basedOn w:val="Standaard"/>
    <w:link w:val="VoettekstChar"/>
    <w:uiPriority w:val="99"/>
    <w:unhideWhenUsed/>
    <w:rsid w:val="004A6EEC"/>
    <w:pPr>
      <w:tabs>
        <w:tab w:val="center" w:pos="4536"/>
        <w:tab w:val="right" w:pos="9072"/>
      </w:tabs>
      <w:spacing w:line="240" w:lineRule="auto"/>
    </w:pPr>
  </w:style>
  <w:style w:type="character" w:customStyle="1" w:styleId="VoettekstChar">
    <w:name w:val="Voettekst Char"/>
    <w:basedOn w:val="Standaardalinea-lettertype"/>
    <w:link w:val="Voettekst"/>
    <w:uiPriority w:val="99"/>
    <w:rsid w:val="004A6EEC"/>
    <w:rPr>
      <w:rFonts w:ascii="Tahoma" w:hAnsi="Tahoma" w:cs="Times New Roman"/>
      <w:sz w:val="18"/>
      <w:szCs w:val="24"/>
      <w:lang w:eastAsia="nl-NL"/>
    </w:rPr>
  </w:style>
  <w:style w:type="paragraph" w:customStyle="1" w:styleId="HRNaamInstituut">
    <w:name w:val="HR_NaamInstituut"/>
    <w:basedOn w:val="Standaard"/>
    <w:rsid w:val="004A6EEC"/>
    <w:pPr>
      <w:spacing w:line="240" w:lineRule="auto"/>
      <w:jc w:val="both"/>
    </w:pPr>
    <w:rPr>
      <w:rFonts w:ascii="Arial" w:hAnsi="Arial"/>
      <w:b/>
      <w:sz w:val="24"/>
    </w:rPr>
  </w:style>
  <w:style w:type="paragraph" w:styleId="Koptekst">
    <w:name w:val="header"/>
    <w:basedOn w:val="Standaard"/>
    <w:link w:val="KoptekstChar"/>
    <w:uiPriority w:val="99"/>
    <w:rsid w:val="004A6EEC"/>
    <w:pPr>
      <w:tabs>
        <w:tab w:val="center" w:pos="4536"/>
        <w:tab w:val="right" w:pos="9072"/>
      </w:tabs>
      <w:spacing w:line="240" w:lineRule="auto"/>
      <w:jc w:val="both"/>
    </w:pPr>
    <w:rPr>
      <w:rFonts w:ascii="Arial" w:hAnsi="Arial"/>
      <w:sz w:val="20"/>
    </w:rPr>
  </w:style>
  <w:style w:type="character" w:customStyle="1" w:styleId="KoptekstChar">
    <w:name w:val="Koptekst Char"/>
    <w:basedOn w:val="Standaardalinea-lettertype"/>
    <w:link w:val="Koptekst"/>
    <w:uiPriority w:val="99"/>
    <w:rsid w:val="004A6EEC"/>
    <w:rPr>
      <w:rFonts w:ascii="Arial" w:hAnsi="Arial" w:cs="Times New Roman"/>
      <w:sz w:val="20"/>
      <w:szCs w:val="24"/>
      <w:lang w:eastAsia="nl-NL"/>
    </w:rPr>
  </w:style>
  <w:style w:type="table" w:styleId="Tabelraster">
    <w:name w:val="Table Grid"/>
    <w:basedOn w:val="Standaardtabel"/>
    <w:uiPriority w:val="59"/>
    <w:rsid w:val="004A6EEC"/>
    <w:pPr>
      <w:spacing w:after="0" w:line="280" w:lineRule="atLeast"/>
    </w:pPr>
    <w:rPr>
      <w:rFonts w:ascii="Times New Roman" w:hAnsi="Times New Roman" w:cs="Times New Roman"/>
      <w:sz w:val="20"/>
      <w:szCs w:val="20"/>
      <w:lang w:eastAsia="nl-N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ntekst">
    <w:name w:val="Balloon Text"/>
    <w:basedOn w:val="Standaard"/>
    <w:link w:val="BallontekstChar"/>
    <w:uiPriority w:val="99"/>
    <w:semiHidden/>
    <w:unhideWhenUsed/>
    <w:rsid w:val="004A6EEC"/>
    <w:pPr>
      <w:spacing w:line="240" w:lineRule="auto"/>
    </w:pPr>
    <w:rPr>
      <w:rFonts w:ascii="Segoe UI" w:hAnsi="Segoe UI" w:cs="Segoe UI"/>
      <w:szCs w:val="18"/>
    </w:rPr>
  </w:style>
  <w:style w:type="character" w:customStyle="1" w:styleId="BallontekstChar">
    <w:name w:val="Ballontekst Char"/>
    <w:basedOn w:val="Standaardalinea-lettertype"/>
    <w:link w:val="Ballontekst"/>
    <w:uiPriority w:val="99"/>
    <w:semiHidden/>
    <w:rsid w:val="004A6EEC"/>
    <w:rPr>
      <w:rFonts w:ascii="Segoe UI" w:hAnsi="Segoe UI" w:cs="Segoe UI"/>
      <w:sz w:val="18"/>
      <w:szCs w:val="18"/>
      <w:lang w:eastAsia="nl-NL"/>
    </w:rPr>
  </w:style>
  <w:style w:type="character" w:styleId="Verwijzingopmerking">
    <w:name w:val="annotation reference"/>
    <w:basedOn w:val="Standaardalinea-lettertype"/>
    <w:uiPriority w:val="99"/>
    <w:semiHidden/>
    <w:unhideWhenUsed/>
    <w:rsid w:val="009C6E72"/>
    <w:rPr>
      <w:sz w:val="16"/>
      <w:szCs w:val="16"/>
    </w:rPr>
  </w:style>
  <w:style w:type="paragraph" w:styleId="Tekstopmerking">
    <w:name w:val="annotation text"/>
    <w:basedOn w:val="Standaard"/>
    <w:link w:val="TekstopmerkingChar"/>
    <w:uiPriority w:val="99"/>
    <w:unhideWhenUsed/>
    <w:rsid w:val="009C6E72"/>
    <w:pPr>
      <w:spacing w:line="240" w:lineRule="auto"/>
    </w:pPr>
    <w:rPr>
      <w:sz w:val="20"/>
      <w:szCs w:val="20"/>
    </w:rPr>
  </w:style>
  <w:style w:type="character" w:customStyle="1" w:styleId="TekstopmerkingChar">
    <w:name w:val="Tekst opmerking Char"/>
    <w:basedOn w:val="Standaardalinea-lettertype"/>
    <w:link w:val="Tekstopmerking"/>
    <w:uiPriority w:val="99"/>
    <w:rsid w:val="009C6E72"/>
    <w:rPr>
      <w:rFonts w:ascii="Tahoma" w:hAnsi="Tahoma" w:cs="Times New Roman"/>
      <w:sz w:val="20"/>
      <w:szCs w:val="20"/>
      <w:lang w:eastAsia="nl-NL"/>
    </w:rPr>
  </w:style>
  <w:style w:type="paragraph" w:styleId="Onderwerpvanopmerking">
    <w:name w:val="annotation subject"/>
    <w:basedOn w:val="Tekstopmerking"/>
    <w:next w:val="Tekstopmerking"/>
    <w:link w:val="OnderwerpvanopmerkingChar"/>
    <w:uiPriority w:val="99"/>
    <w:semiHidden/>
    <w:unhideWhenUsed/>
    <w:rsid w:val="009C6E72"/>
    <w:rPr>
      <w:b/>
      <w:bCs/>
    </w:rPr>
  </w:style>
  <w:style w:type="character" w:customStyle="1" w:styleId="OnderwerpvanopmerkingChar">
    <w:name w:val="Onderwerp van opmerking Char"/>
    <w:basedOn w:val="TekstopmerkingChar"/>
    <w:link w:val="Onderwerpvanopmerking"/>
    <w:uiPriority w:val="99"/>
    <w:semiHidden/>
    <w:rsid w:val="009C6E72"/>
    <w:rPr>
      <w:rFonts w:ascii="Tahoma" w:hAnsi="Tahoma" w:cs="Times New Roman"/>
      <w:b/>
      <w:bCs/>
      <w:sz w:val="20"/>
      <w:szCs w:val="20"/>
      <w:lang w:eastAsia="nl-NL"/>
    </w:rPr>
  </w:style>
  <w:style w:type="character" w:customStyle="1" w:styleId="Kop1Char">
    <w:name w:val="Kop 1 Char"/>
    <w:basedOn w:val="Standaardalinea-lettertype"/>
    <w:link w:val="Kop1"/>
    <w:uiPriority w:val="9"/>
    <w:rsid w:val="00524773"/>
    <w:rPr>
      <w:rFonts w:asciiTheme="majorHAnsi" w:eastAsiaTheme="majorEastAsia" w:hAnsiTheme="majorHAnsi" w:cstheme="majorBidi"/>
      <w:color w:val="2F5496" w:themeColor="accent1" w:themeShade="BF"/>
      <w:kern w:val="2"/>
      <w:sz w:val="40"/>
      <w:szCs w:val="40"/>
      <w14:ligatures w14:val="standardContextual"/>
    </w:rPr>
  </w:style>
  <w:style w:type="paragraph" w:customStyle="1" w:styleId="VoorpaginaTussenkop">
    <w:name w:val="Voorpagina_Tussenkop"/>
    <w:basedOn w:val="Standaard"/>
    <w:qFormat/>
    <w:rsid w:val="009F533E"/>
    <w:pPr>
      <w:spacing w:line="240" w:lineRule="auto"/>
    </w:pPr>
    <w:rPr>
      <w:rFonts w:ascii="Museo Sans 700" w:eastAsiaTheme="minorHAnsi" w:hAnsi="Museo Sans 700" w:cstheme="minorBidi"/>
      <w:b/>
      <w:color w:val="FFFFFF" w:themeColor="background1"/>
      <w:sz w:val="24"/>
      <w:szCs w:val="28"/>
      <w:lang w:eastAsia="en-US"/>
    </w:rPr>
  </w:style>
  <w:style w:type="paragraph" w:styleId="Revisie">
    <w:name w:val="Revision"/>
    <w:hidden/>
    <w:uiPriority w:val="99"/>
    <w:semiHidden/>
    <w:rsid w:val="00C6164C"/>
    <w:pPr>
      <w:spacing w:after="0" w:line="240" w:lineRule="auto"/>
    </w:pPr>
    <w:rPr>
      <w:rFonts w:ascii="Tahoma" w:hAnsi="Tahoma" w:cs="Times New Roman"/>
      <w:sz w:val="18"/>
      <w:szCs w:val="24"/>
      <w:lang w:eastAsia="nl-NL"/>
    </w:rPr>
  </w:style>
  <w:style w:type="paragraph" w:styleId="Lijstalinea">
    <w:name w:val="List Paragraph"/>
    <w:basedOn w:val="Standaard"/>
    <w:uiPriority w:val="34"/>
    <w:qFormat/>
    <w:rsid w:val="00D67EF4"/>
    <w:pPr>
      <w:spacing w:after="200" w:line="360" w:lineRule="auto"/>
      <w:ind w:left="720"/>
      <w:contextualSpacing/>
    </w:pPr>
    <w:rPr>
      <w:rFonts w:ascii="Verdana" w:eastAsiaTheme="minorHAnsi" w:hAnsi="Verdana" w:cstheme="minorBidi"/>
      <w:szCs w:val="22"/>
      <w:lang w:eastAsia="en-US"/>
    </w:rPr>
  </w:style>
  <w:style w:type="paragraph" w:styleId="Titel">
    <w:name w:val="Title"/>
    <w:basedOn w:val="Standaard"/>
    <w:next w:val="Standaard"/>
    <w:link w:val="TitelChar"/>
    <w:uiPriority w:val="10"/>
    <w:qFormat/>
    <w:rsid w:val="00D67EF4"/>
    <w:pPr>
      <w:spacing w:after="300" w:line="240" w:lineRule="auto"/>
      <w:contextualSpacing/>
    </w:pPr>
    <w:rPr>
      <w:rFonts w:ascii="Verdana" w:eastAsiaTheme="majorEastAsia" w:hAnsi="Verdana" w:cstheme="majorBidi"/>
      <w:b/>
      <w:color w:val="282182"/>
      <w:spacing w:val="5"/>
      <w:kern w:val="28"/>
      <w:sz w:val="48"/>
      <w:szCs w:val="52"/>
      <w:lang w:eastAsia="en-US"/>
    </w:rPr>
  </w:style>
  <w:style w:type="character" w:customStyle="1" w:styleId="TitelChar">
    <w:name w:val="Titel Char"/>
    <w:basedOn w:val="Standaardalinea-lettertype"/>
    <w:link w:val="Titel"/>
    <w:uiPriority w:val="10"/>
    <w:rsid w:val="00D67EF4"/>
    <w:rPr>
      <w:rFonts w:ascii="Verdana" w:eastAsiaTheme="majorEastAsia" w:hAnsi="Verdana" w:cstheme="majorBidi"/>
      <w:b/>
      <w:color w:val="282182"/>
      <w:spacing w:val="5"/>
      <w:kern w:val="28"/>
      <w:sz w:val="48"/>
      <w:szCs w:val="5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footer" Target="footer2.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3.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DeenaWegman-HIP\Downloads\Bijlage%202%20-%20Referenties.dotx" TargetMode="Externa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FF71F307D8A0AB43BB217C017737697B" ma:contentTypeVersion="3" ma:contentTypeDescription="Create a new document." ma:contentTypeScope="" ma:versionID="d9a75c85b0db1b58890747406d940beb">
  <xsd:schema xmlns:xsd="http://www.w3.org/2001/XMLSchema" xmlns:xs="http://www.w3.org/2001/XMLSchema" xmlns:p="http://schemas.microsoft.com/office/2006/metadata/properties" xmlns:ns2="e08f02c2-11f7-4a0c-820c-2ee41fe803bd" targetNamespace="http://schemas.microsoft.com/office/2006/metadata/properties" ma:root="true" ma:fieldsID="19dee05495a3f6e2c1e66020cdf2482e" ns2:_="">
    <xsd:import namespace="e08f02c2-11f7-4a0c-820c-2ee41fe803bd"/>
    <xsd:element name="properties">
      <xsd:complexType>
        <xsd:sequence>
          <xsd:element name="documentManagement">
            <xsd:complexType>
              <xsd:all>
                <xsd:element ref="ns2:MediaServiceMetadata" minOccurs="0"/>
                <xsd:element ref="ns2:MediaServiceFastMetadata"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08f02c2-11f7-4a0c-820c-2ee41fe803b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0811EC51-783F-4BEB-AEA1-69A78096A298}">
  <ds:schemaRefs>
    <ds:schemaRef ds:uri="http://schemas.openxmlformats.org/officeDocument/2006/bibliography"/>
  </ds:schemaRefs>
</ds:datastoreItem>
</file>

<file path=customXml/itemProps2.xml><?xml version="1.0" encoding="utf-8"?>
<ds:datastoreItem xmlns:ds="http://schemas.openxmlformats.org/officeDocument/2006/customXml" ds:itemID="{A23B77BF-6BFC-48B0-B85D-01D695C4E60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08f02c2-11f7-4a0c-820c-2ee41fe803b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16E5579E-2044-455A-A268-88AECED30124}">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C35DDE89-939A-4E8D-BCD3-C98B7A813DEA}">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Bijlage 2 - Referenties</Template>
  <TotalTime>37</TotalTime>
  <Pages>2</Pages>
  <Words>742</Words>
  <Characters>4082</Characters>
  <Application>Microsoft Office Word</Application>
  <DocSecurity>0</DocSecurity>
  <Lines>34</Lines>
  <Paragraphs>9</Paragraphs>
  <ScaleCrop>false</ScaleCrop>
  <Company/>
  <LinksUpToDate>false</LinksUpToDate>
  <CharactersWithSpaces>4815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Larissa van Leeuwen - HIP</dc:creator>
  <cp:keywords/>
  <dc:description/>
  <cp:lastModifiedBy>Rachelle Franken - HIP</cp:lastModifiedBy>
  <cp:revision>70</cp:revision>
  <dcterms:created xsi:type="dcterms:W3CDTF">2026-04-22T03:26:00Z</dcterms:created>
  <dcterms:modified xsi:type="dcterms:W3CDTF">2026-07-14T14:15:00Z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0x010100FF71F307D8A0AB43BB217C017737697B</vt:lpwstr>
  </property>
</Properties>
</file>